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C6ADCE" w14:textId="77777777" w:rsidR="00FB1E4C" w:rsidRPr="00AC2484" w:rsidRDefault="00FB1E4C">
      <w:pPr>
        <w:rPr>
          <w:rStyle w:val="Emphasis"/>
        </w:rPr>
      </w:pPr>
    </w:p>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41FBD"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77777777"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32D29EC5" w:rsidR="00FB1E4C" w:rsidRDefault="007A5466">
      <w:pPr>
        <w:jc w:val="center"/>
        <w:rPr>
          <w:sz w:val="28"/>
        </w:rPr>
      </w:pPr>
      <w:r>
        <w:rPr>
          <w:sz w:val="28"/>
        </w:rPr>
        <w:t>Period</w:t>
      </w:r>
      <w:r w:rsidR="0072403F">
        <w:rPr>
          <w:sz w:val="28"/>
        </w:rPr>
        <w:t xml:space="preserve"> covered:  </w:t>
      </w:r>
      <w:r>
        <w:rPr>
          <w:sz w:val="28"/>
        </w:rPr>
        <w:t>20</w:t>
      </w:r>
      <w:r w:rsidR="001A4C17">
        <w:rPr>
          <w:sz w:val="28"/>
        </w:rPr>
        <w:t>2</w:t>
      </w:r>
      <w:bookmarkStart w:id="0" w:name="period1"/>
      <w:bookmarkEnd w:id="0"/>
      <w:r w:rsidR="003217CE">
        <w:rPr>
          <w:sz w:val="28"/>
        </w:rPr>
        <w:t>6</w:t>
      </w:r>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4E1EC366" w:rsidR="00FB1E4C" w:rsidRDefault="00FB1E4C" w:rsidP="00751D81">
      <w:pPr>
        <w:pStyle w:val="Heading4"/>
      </w:pPr>
      <w:r>
        <w:t>Published:</w:t>
      </w:r>
      <w:bookmarkStart w:id="1" w:name="pubdate1"/>
      <w:bookmarkEnd w:id="1"/>
      <w:r>
        <w:t xml:space="preserve">  </w:t>
      </w:r>
      <w:r w:rsidR="00311F22">
        <w:t>1</w:t>
      </w:r>
      <w:r w:rsidR="00717257">
        <w:t>5</w:t>
      </w:r>
      <w:r w:rsidR="009D592B">
        <w:t xml:space="preserve"> June</w:t>
      </w:r>
      <w:r w:rsidR="008D2335">
        <w:t xml:space="preserve"> </w:t>
      </w:r>
      <w:r w:rsidR="007F7336">
        <w:t>2026</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Children and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Enterprise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w:t>
        </w:r>
        <w:r w:rsidR="009C5B1B" w:rsidRPr="00537F56">
          <w:rPr>
            <w:rStyle w:val="Hyperlink"/>
            <w:b/>
            <w:snapToGrid w:val="0"/>
            <w:sz w:val="23"/>
          </w:rPr>
          <w:t>c</w:t>
        </w:r>
        <w:r w:rsidR="009C5B1B" w:rsidRPr="00537F56">
          <w:rPr>
            <w:rStyle w:val="Hyperlink"/>
            <w:b/>
            <w:snapToGrid w:val="0"/>
            <w:sz w:val="23"/>
          </w:rPr>
          <w:t>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lastRenderedPageBreak/>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relates”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“which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financial key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  the decision is subject to change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(a) a notice (called here a Forward Plan) has been published in connection with the matter in question;</w:t>
      </w:r>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(b) at least 28 clear days have elapsed since the publication of the forward plan;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w:t>
      </w:r>
      <w:r>
        <w:lastRenderedPageBreak/>
        <w:t xml:space="preserve">joint arrangements in the course of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Communities directorate</w:t>
      </w:r>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Children and Families directorate</w:t>
      </w:r>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where the decision taken is an individual, his/her name and title, if any and where the decision taker is a body, its name and details of membership;</w:t>
      </w:r>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the date on which, or the period within which, the decision will be taken;</w:t>
      </w:r>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the identity of the principal groups whom the decision taker proposes to consult before taking the decision; and the means by which any such consultation is proposed to be undertaken;</w:t>
      </w:r>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r>
        <w:t>whether or not the decision is considered to be confidential and the reason for that confidentiality as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where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lastRenderedPageBreak/>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If a matter which is likely to be a key decision has not been included in the forward plan, then subject to Rule 16 (special urgency), the decision may still be taken if;</w:t>
      </w:r>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r>
        <w:t>the decision must be taken by such a date that it is impracticable to defer the decision until it has been included in the next forward plan and until the start of the first month to which the next forward plan relates;</w:t>
      </w:r>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r>
        <w:t>the proper officer has informed the chair of a relevant overview and scrutiny committee, or if there is no such person, each member of that committee in writing, by notice, of the matter to which the decision is to be made;</w:t>
      </w:r>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the proper officer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If there is no chair of a relevant overview and scrutiny committee, or if the chair of each relevant overview and scrutiny committee is unable to act, then the agreement of the Mayor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10"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lastRenderedPageBreak/>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31356A57" w14:textId="77777777" w:rsidR="00080A23" w:rsidRDefault="00080A23" w:rsidP="00080A23">
      <w:pPr>
        <w:rPr>
          <w:b/>
          <w:snapToGrid w:val="0"/>
          <w:sz w:val="31"/>
        </w:rPr>
      </w:pPr>
    </w:p>
    <w:p w14:paraId="730E168D" w14:textId="4017D544" w:rsidR="006730A1" w:rsidRPr="007F7336" w:rsidRDefault="006730A1" w:rsidP="006730A1">
      <w:pPr>
        <w:rPr>
          <w:b/>
          <w:sz w:val="28"/>
        </w:rPr>
      </w:pPr>
      <w:bookmarkStart w:id="3" w:name="_Hlk188521404"/>
      <w:r>
        <w:rPr>
          <w:b/>
          <w:sz w:val="28"/>
        </w:rPr>
        <w:t xml:space="preserve">DECISION: ADD0098 </w:t>
      </w:r>
      <w:r w:rsidRPr="006730A1">
        <w:rPr>
          <w:b/>
          <w:sz w:val="28"/>
          <w:lang w:val="en-US"/>
        </w:rPr>
        <w:t>Recovery Connections Specialist Rehabilitation Service - Royce House</w:t>
      </w:r>
    </w:p>
    <w:p w14:paraId="7E841BAD" w14:textId="77777777" w:rsidR="006730A1" w:rsidRDefault="006730A1" w:rsidP="006730A1">
      <w:pPr>
        <w:rPr>
          <w:b/>
          <w:sz w:val="28"/>
          <w:szCs w:val="28"/>
          <w:lang w:val="en-US"/>
        </w:rPr>
      </w:pPr>
    </w:p>
    <w:p w14:paraId="2D26B0D0" w14:textId="77777777" w:rsidR="006730A1" w:rsidRPr="00A97B30" w:rsidRDefault="006730A1" w:rsidP="006730A1">
      <w:pPr>
        <w:rPr>
          <w:b/>
          <w:sz w:val="28"/>
          <w:szCs w:val="28"/>
          <w:lang w:val="en-US"/>
        </w:rPr>
      </w:pPr>
      <w:r w:rsidRPr="00A97B30">
        <w:rPr>
          <w:b/>
          <w:sz w:val="28"/>
          <w:szCs w:val="28"/>
        </w:rPr>
        <w:t xml:space="preserve">Nature of the decision: </w:t>
      </w:r>
    </w:p>
    <w:p w14:paraId="4059E3DE" w14:textId="77777777" w:rsidR="006730A1" w:rsidRPr="000F4734" w:rsidRDefault="006730A1" w:rsidP="006730A1">
      <w:pPr>
        <w:rPr>
          <w:b/>
          <w:szCs w:val="24"/>
        </w:rPr>
      </w:pPr>
    </w:p>
    <w:p w14:paraId="1D8DEB09" w14:textId="03D801F3" w:rsidR="006730A1" w:rsidRDefault="006730A1" w:rsidP="006730A1">
      <w:pPr>
        <w:rPr>
          <w:bCs/>
          <w:szCs w:val="24"/>
          <w:lang w:val="en-US"/>
        </w:rPr>
      </w:pPr>
      <w:r w:rsidRPr="006730A1">
        <w:rPr>
          <w:bCs/>
          <w:szCs w:val="24"/>
          <w:lang w:val="en-US"/>
        </w:rPr>
        <w:t>To use Drug &amp; Alcohol Treatment &amp; Recovery Grant (DATRIG) to underwrite the operation of a South Tees Specialist Residential Rehabilitation Facility 1</w:t>
      </w:r>
      <w:r w:rsidRPr="006730A1">
        <w:rPr>
          <w:bCs/>
          <w:szCs w:val="24"/>
          <w:vertAlign w:val="superscript"/>
          <w:lang w:val="en-US"/>
        </w:rPr>
        <w:t>st</w:t>
      </w:r>
      <w:r w:rsidRPr="006730A1">
        <w:rPr>
          <w:bCs/>
          <w:szCs w:val="24"/>
          <w:lang w:val="en-US"/>
        </w:rPr>
        <w:t xml:space="preserve"> April 2026 to 31</w:t>
      </w:r>
      <w:r w:rsidRPr="006730A1">
        <w:rPr>
          <w:bCs/>
          <w:szCs w:val="24"/>
          <w:vertAlign w:val="superscript"/>
          <w:lang w:val="en-US"/>
        </w:rPr>
        <w:t>st</w:t>
      </w:r>
      <w:r w:rsidRPr="006730A1">
        <w:rPr>
          <w:bCs/>
          <w:szCs w:val="24"/>
          <w:lang w:val="en-US"/>
        </w:rPr>
        <w:t xml:space="preserve"> March 2027</w:t>
      </w:r>
    </w:p>
    <w:p w14:paraId="2EA1D6F1" w14:textId="77777777" w:rsidR="006730A1" w:rsidRDefault="006730A1" w:rsidP="006730A1">
      <w:pPr>
        <w:rPr>
          <w:b/>
          <w:sz w:val="28"/>
          <w:szCs w:val="28"/>
        </w:rPr>
      </w:pPr>
    </w:p>
    <w:p w14:paraId="687E71BD" w14:textId="77777777" w:rsidR="006730A1" w:rsidRPr="00A97B30" w:rsidRDefault="006730A1" w:rsidP="006730A1">
      <w:pPr>
        <w:rPr>
          <w:b/>
          <w:sz w:val="28"/>
          <w:szCs w:val="28"/>
        </w:rPr>
      </w:pPr>
      <w:r w:rsidRPr="00A97B30">
        <w:rPr>
          <w:b/>
          <w:sz w:val="28"/>
          <w:szCs w:val="28"/>
        </w:rPr>
        <w:t>Who will make the decision?</w:t>
      </w:r>
    </w:p>
    <w:p w14:paraId="55DE45B6" w14:textId="77777777" w:rsidR="006730A1" w:rsidRPr="000F4734" w:rsidRDefault="006730A1" w:rsidP="006730A1">
      <w:pPr>
        <w:rPr>
          <w:b/>
          <w:szCs w:val="24"/>
        </w:rPr>
      </w:pPr>
    </w:p>
    <w:p w14:paraId="4B254017" w14:textId="6759F7F3" w:rsidR="006730A1" w:rsidRPr="00A97B30" w:rsidRDefault="006730A1" w:rsidP="006730A1">
      <w:pPr>
        <w:rPr>
          <w:szCs w:val="24"/>
        </w:rPr>
      </w:pPr>
      <w:r w:rsidRPr="00A97B30">
        <w:rPr>
          <w:szCs w:val="24"/>
        </w:rPr>
        <w:t xml:space="preserve">Cabinet Member for </w:t>
      </w:r>
      <w:r>
        <w:rPr>
          <w:szCs w:val="24"/>
        </w:rPr>
        <w:t>Health, Welfare &amp; Housing</w:t>
      </w:r>
    </w:p>
    <w:p w14:paraId="6F189E8D" w14:textId="77777777" w:rsidR="006730A1" w:rsidRPr="00A97B30" w:rsidRDefault="006730A1" w:rsidP="006730A1">
      <w:pPr>
        <w:rPr>
          <w:szCs w:val="24"/>
        </w:rPr>
      </w:pPr>
    </w:p>
    <w:p w14:paraId="1E876C27" w14:textId="77777777" w:rsidR="006730A1" w:rsidRPr="00A97B30" w:rsidRDefault="006730A1" w:rsidP="006730A1">
      <w:pPr>
        <w:rPr>
          <w:b/>
          <w:sz w:val="28"/>
          <w:szCs w:val="28"/>
        </w:rPr>
      </w:pPr>
      <w:r w:rsidRPr="00A97B30">
        <w:rPr>
          <w:b/>
          <w:sz w:val="28"/>
          <w:szCs w:val="28"/>
        </w:rPr>
        <w:t>When is the decision to be taken?</w:t>
      </w:r>
    </w:p>
    <w:p w14:paraId="4C4CE16B" w14:textId="77777777" w:rsidR="006730A1" w:rsidRPr="000F4734" w:rsidRDefault="006730A1" w:rsidP="006730A1">
      <w:pPr>
        <w:rPr>
          <w:b/>
          <w:szCs w:val="24"/>
        </w:rPr>
      </w:pPr>
    </w:p>
    <w:p w14:paraId="3C70AA20" w14:textId="77777777" w:rsidR="006730A1" w:rsidRPr="00A97B30" w:rsidRDefault="006730A1" w:rsidP="006730A1">
      <w:pPr>
        <w:rPr>
          <w:szCs w:val="24"/>
        </w:rPr>
      </w:pPr>
      <w:r>
        <w:rPr>
          <w:szCs w:val="24"/>
        </w:rPr>
        <w:t>February 2026</w:t>
      </w:r>
    </w:p>
    <w:p w14:paraId="493B68D0" w14:textId="77777777" w:rsidR="006730A1" w:rsidRPr="00A97B30" w:rsidRDefault="006730A1" w:rsidP="006730A1">
      <w:pPr>
        <w:rPr>
          <w:sz w:val="28"/>
          <w:szCs w:val="28"/>
        </w:rPr>
      </w:pPr>
    </w:p>
    <w:p w14:paraId="0730CF94" w14:textId="77777777" w:rsidR="006730A1" w:rsidRPr="00A97B30" w:rsidRDefault="006730A1" w:rsidP="006730A1">
      <w:pPr>
        <w:rPr>
          <w:b/>
          <w:sz w:val="28"/>
          <w:szCs w:val="28"/>
        </w:rPr>
      </w:pPr>
      <w:r w:rsidRPr="00A97B30">
        <w:rPr>
          <w:b/>
          <w:sz w:val="28"/>
          <w:szCs w:val="28"/>
        </w:rPr>
        <w:t>Who will be consulted and how?</w:t>
      </w:r>
    </w:p>
    <w:p w14:paraId="76981656" w14:textId="77777777" w:rsidR="006730A1" w:rsidRPr="000F4734" w:rsidRDefault="006730A1" w:rsidP="006730A1">
      <w:pPr>
        <w:rPr>
          <w:b/>
          <w:szCs w:val="24"/>
        </w:rPr>
      </w:pPr>
    </w:p>
    <w:p w14:paraId="439DDC93" w14:textId="0B66C99D" w:rsidR="006730A1" w:rsidRPr="0012260E" w:rsidRDefault="006730A1" w:rsidP="006730A1">
      <w:pPr>
        <w:rPr>
          <w:szCs w:val="24"/>
          <w:lang w:val="en-US"/>
        </w:rPr>
      </w:pPr>
      <w:r w:rsidRPr="0012260E">
        <w:rPr>
          <w:szCs w:val="24"/>
          <w:lang w:val="en-US"/>
        </w:rPr>
        <w:t>Cabinet Member</w:t>
      </w:r>
      <w:r>
        <w:rPr>
          <w:szCs w:val="24"/>
          <w:lang w:val="en-US"/>
        </w:rPr>
        <w:t xml:space="preserve"> for Health, Welfare &amp; Housing</w:t>
      </w:r>
    </w:p>
    <w:p w14:paraId="018A1DC4" w14:textId="34DDF979" w:rsidR="006730A1" w:rsidRDefault="006730A1" w:rsidP="006730A1">
      <w:pPr>
        <w:rPr>
          <w:szCs w:val="24"/>
          <w:lang w:val="en-US"/>
        </w:rPr>
      </w:pPr>
      <w:r>
        <w:rPr>
          <w:szCs w:val="24"/>
          <w:lang w:val="en-US"/>
        </w:rPr>
        <w:t>Executive Director of Public Health</w:t>
      </w:r>
    </w:p>
    <w:p w14:paraId="2AA49EAD" w14:textId="0222246A" w:rsidR="006730A1" w:rsidRPr="006730A1" w:rsidRDefault="006730A1" w:rsidP="006730A1">
      <w:pPr>
        <w:rPr>
          <w:szCs w:val="24"/>
          <w:lang w:val="en-US"/>
        </w:rPr>
      </w:pPr>
      <w:r>
        <w:rPr>
          <w:szCs w:val="24"/>
          <w:lang w:val="en-US"/>
        </w:rPr>
        <w:t>Director of Public Health</w:t>
      </w:r>
    </w:p>
    <w:p w14:paraId="48F02C30" w14:textId="1FD4D59F" w:rsidR="006730A1" w:rsidRDefault="006730A1" w:rsidP="006730A1">
      <w:pPr>
        <w:rPr>
          <w:szCs w:val="24"/>
          <w:lang w:val="en-US"/>
        </w:rPr>
      </w:pPr>
      <w:r w:rsidRPr="006730A1">
        <w:rPr>
          <w:szCs w:val="24"/>
          <w:lang w:val="en-US"/>
        </w:rPr>
        <w:t xml:space="preserve">Ursula Earl </w:t>
      </w:r>
      <w:r w:rsidRPr="0012260E">
        <w:rPr>
          <w:szCs w:val="24"/>
          <w:lang w:val="en-US"/>
        </w:rPr>
        <w:t>All of the above will be consulted by approval of delegated decision.</w:t>
      </w:r>
    </w:p>
    <w:p w14:paraId="40DC155D" w14:textId="77777777" w:rsidR="006730A1" w:rsidRPr="000F4734" w:rsidRDefault="006730A1" w:rsidP="006730A1">
      <w:pPr>
        <w:rPr>
          <w:szCs w:val="24"/>
          <w:lang w:val="en-US"/>
        </w:rPr>
      </w:pPr>
    </w:p>
    <w:p w14:paraId="562C6827" w14:textId="77777777" w:rsidR="006730A1" w:rsidRPr="00A97B30" w:rsidRDefault="006730A1" w:rsidP="006730A1">
      <w:pPr>
        <w:rPr>
          <w:b/>
          <w:sz w:val="28"/>
          <w:szCs w:val="28"/>
        </w:rPr>
      </w:pPr>
      <w:r w:rsidRPr="00A97B30">
        <w:rPr>
          <w:b/>
          <w:sz w:val="28"/>
          <w:szCs w:val="28"/>
        </w:rPr>
        <w:t>Supporting documentation:</w:t>
      </w:r>
    </w:p>
    <w:p w14:paraId="00A47212" w14:textId="77777777" w:rsidR="006730A1" w:rsidRPr="000F4734" w:rsidRDefault="006730A1" w:rsidP="006730A1">
      <w:pPr>
        <w:rPr>
          <w:b/>
          <w:szCs w:val="24"/>
        </w:rPr>
      </w:pPr>
    </w:p>
    <w:p w14:paraId="3FB8BE1B" w14:textId="77777777" w:rsidR="006730A1" w:rsidRPr="00A97B30" w:rsidRDefault="006730A1" w:rsidP="006730A1">
      <w:pPr>
        <w:rPr>
          <w:szCs w:val="24"/>
        </w:rPr>
      </w:pPr>
      <w:r w:rsidRPr="00A97B30">
        <w:rPr>
          <w:szCs w:val="24"/>
        </w:rPr>
        <w:t>There are no supporting documents for this decision.</w:t>
      </w:r>
    </w:p>
    <w:p w14:paraId="2D61FA09" w14:textId="77777777" w:rsidR="006730A1" w:rsidRPr="00A97B30" w:rsidRDefault="006730A1" w:rsidP="006730A1">
      <w:pPr>
        <w:rPr>
          <w:szCs w:val="24"/>
        </w:rPr>
      </w:pPr>
    </w:p>
    <w:p w14:paraId="22C2039D" w14:textId="77777777" w:rsidR="006730A1" w:rsidRPr="00A97B30" w:rsidRDefault="006730A1" w:rsidP="006730A1">
      <w:pPr>
        <w:rPr>
          <w:b/>
          <w:sz w:val="28"/>
          <w:szCs w:val="28"/>
        </w:rPr>
      </w:pPr>
      <w:r w:rsidRPr="00A97B30">
        <w:rPr>
          <w:b/>
          <w:sz w:val="28"/>
          <w:szCs w:val="28"/>
        </w:rPr>
        <w:t>How and by when to make representations:</w:t>
      </w:r>
    </w:p>
    <w:p w14:paraId="0811576F" w14:textId="77777777" w:rsidR="006730A1" w:rsidRPr="000F4734" w:rsidRDefault="006730A1" w:rsidP="006730A1">
      <w:pPr>
        <w:rPr>
          <w:b/>
          <w:szCs w:val="24"/>
        </w:rPr>
      </w:pPr>
    </w:p>
    <w:p w14:paraId="1C53F60C" w14:textId="371C921A" w:rsidR="006730A1" w:rsidRDefault="006730A1" w:rsidP="006730A1">
      <w:pPr>
        <w:rPr>
          <w:szCs w:val="24"/>
        </w:rPr>
      </w:pPr>
      <w:r w:rsidRPr="00A97B30">
        <w:rPr>
          <w:szCs w:val="24"/>
        </w:rPr>
        <w:t xml:space="preserve">Representations should be made to </w:t>
      </w:r>
      <w:r>
        <w:rPr>
          <w:szCs w:val="24"/>
        </w:rPr>
        <w:t xml:space="preserve">Jo Russell </w:t>
      </w:r>
      <w:r w:rsidRPr="00A97B30">
        <w:rPr>
          <w:szCs w:val="24"/>
        </w:rPr>
        <w:t>before</w:t>
      </w:r>
      <w:r>
        <w:rPr>
          <w:szCs w:val="24"/>
        </w:rPr>
        <w:t xml:space="preserve"> 17 February 2026 </w:t>
      </w:r>
    </w:p>
    <w:p w14:paraId="5C12F117" w14:textId="12600BF4" w:rsidR="006730A1" w:rsidRDefault="006730A1" w:rsidP="006730A1">
      <w:r>
        <w:rPr>
          <w:szCs w:val="24"/>
        </w:rPr>
        <w:t>T</w:t>
      </w:r>
      <w:r w:rsidRPr="00A97B30">
        <w:rPr>
          <w:szCs w:val="24"/>
        </w:rPr>
        <w:t xml:space="preserve">el: </w:t>
      </w:r>
      <w:r w:rsidRPr="006730A1">
        <w:rPr>
          <w:szCs w:val="24"/>
          <w:lang w:val="en-US"/>
        </w:rPr>
        <w:t>07909906258</w:t>
      </w:r>
      <w:r>
        <w:rPr>
          <w:szCs w:val="24"/>
          <w:lang w:val="en-US"/>
        </w:rPr>
        <w:t xml:space="preserve"> </w:t>
      </w:r>
      <w:r w:rsidRPr="00A97B30">
        <w:rPr>
          <w:szCs w:val="24"/>
          <w:lang w:val="en-US"/>
        </w:rPr>
        <w:t xml:space="preserve">or email </w:t>
      </w:r>
      <w:r w:rsidRPr="006730A1">
        <w:rPr>
          <w:szCs w:val="24"/>
          <w:lang w:val="en-US"/>
        </w:rPr>
        <w:t>joanne.russell2@redcar-cleveland.gov.uk</w:t>
      </w:r>
    </w:p>
    <w:p w14:paraId="5DB7EB2D" w14:textId="77777777" w:rsidR="006730A1" w:rsidRDefault="006730A1" w:rsidP="006730A1">
      <w:pPr>
        <w:rPr>
          <w:lang w:val="en-US"/>
        </w:rPr>
      </w:pPr>
    </w:p>
    <w:p w14:paraId="73C605CB" w14:textId="66DB77C3" w:rsidR="006730A1" w:rsidRPr="00A97B30" w:rsidRDefault="006730A1" w:rsidP="006730A1">
      <w:pPr>
        <w:rPr>
          <w:szCs w:val="24"/>
        </w:rPr>
      </w:pPr>
      <w:r w:rsidRPr="00A97B30">
        <w:rPr>
          <w:szCs w:val="24"/>
        </w:rPr>
        <w:t xml:space="preserve">First published in Forward Plan on </w:t>
      </w:r>
      <w:r>
        <w:rPr>
          <w:szCs w:val="24"/>
        </w:rPr>
        <w:t>20 January 2026</w:t>
      </w:r>
    </w:p>
    <w:p w14:paraId="0ED944E5" w14:textId="77777777" w:rsidR="006730A1" w:rsidRPr="000F4734" w:rsidRDefault="006730A1" w:rsidP="006730A1">
      <w:pPr>
        <w:rPr>
          <w:szCs w:val="24"/>
        </w:rPr>
      </w:pPr>
    </w:p>
    <w:p w14:paraId="4034BA51" w14:textId="77777777" w:rsidR="006730A1" w:rsidRPr="00A97B30" w:rsidRDefault="006730A1" w:rsidP="006730A1">
      <w:pPr>
        <w:rPr>
          <w:b/>
          <w:sz w:val="28"/>
          <w:szCs w:val="28"/>
        </w:rPr>
      </w:pPr>
      <w:r w:rsidRPr="00A97B30">
        <w:rPr>
          <w:b/>
          <w:sz w:val="28"/>
          <w:szCs w:val="28"/>
        </w:rPr>
        <w:t>Following the Making of the decision, the decision form will be published here:</w:t>
      </w:r>
    </w:p>
    <w:p w14:paraId="41DC86F3" w14:textId="77777777" w:rsidR="006730A1" w:rsidRPr="00A97B30" w:rsidRDefault="006730A1" w:rsidP="006730A1">
      <w:r w:rsidRPr="00A97B30">
        <w:rPr>
          <w:noProof/>
        </w:rPr>
        <mc:AlternateContent>
          <mc:Choice Requires="wps">
            <w:drawing>
              <wp:anchor distT="0" distB="0" distL="114300" distR="114300" simplePos="0" relativeHeight="251932672" behindDoc="0" locked="0" layoutInCell="1" allowOverlap="1" wp14:anchorId="2DCC3F42" wp14:editId="0FA38459">
                <wp:simplePos x="0" y="0"/>
                <wp:positionH relativeFrom="page">
                  <wp:posOffset>3000375</wp:posOffset>
                </wp:positionH>
                <wp:positionV relativeFrom="paragraph">
                  <wp:posOffset>99059</wp:posOffset>
                </wp:positionV>
                <wp:extent cx="885825" cy="657225"/>
                <wp:effectExtent l="0" t="0" r="28575" b="28575"/>
                <wp:wrapNone/>
                <wp:docPr id="77137698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199F80BD" w14:textId="000EAE4E" w:rsidR="006730A1" w:rsidRDefault="00F9686C" w:rsidP="00F9686C">
                            <w:r>
                              <w:object w:dxaOrig="1508" w:dyaOrig="983" w14:anchorId="4E4188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4pt;height:49.15pt">
                                  <v:imagedata r:id="rId11" o:title=""/>
                                </v:shape>
                                <o:OLEObject Type="Embed" ProgID="Acrobat.Document.DC" ShapeID="_x0000_i1026" DrawAspect="Icon" ObjectID="_1843034170" r:id="rId1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DCC3F42" id="Text Box 1" o:spid="_x0000_s1028" type="#_x0000_t202" style="position:absolute;margin-left:236.25pt;margin-top:7.8pt;width:69.75pt;height:51.75pt;z-index:25193267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" fillcolor="window" strokeweight=".5pt">
                <v:path arrowok="t"/>
                <v:textbox style="mso-fit-shape-to-text:t">
                  <w:txbxContent>
                    <w:p w14:paraId="199F80BD" w14:textId="000EAE4E" w:rsidR="006730A1" w:rsidRDefault="00F9686C" w:rsidP="00F9686C">
                      <w:r>
                        <w:object w:dxaOrig="1508" w:dyaOrig="983" w14:anchorId="4E418847">
                          <v:shape id="_x0000_i1026" type="#_x0000_t75" style="width:75.4pt;height:49.15pt">
                            <v:imagedata r:id="rId13" o:title=""/>
                          </v:shape>
                          <o:OLEObject Type="Embed" ProgID="Acrobat.Document.DC" ShapeID="_x0000_i1026" DrawAspect="Icon" ObjectID="_1842784636" r:id="rId14"/>
                        </w:object>
                      </w:r>
                    </w:p>
                  </w:txbxContent>
                </v:textbox>
                <w10:wrap anchorx="page"/>
              </v:shape>
            </w:pict>
          </mc:Fallback>
        </mc:AlternateContent>
      </w:r>
    </w:p>
    <w:p w14:paraId="4431E3BB" w14:textId="77777777" w:rsidR="006730A1" w:rsidRPr="00A97B30" w:rsidRDefault="006730A1" w:rsidP="006730A1"/>
    <w:bookmarkEnd w:id="3"/>
    <w:p w14:paraId="6089BC59" w14:textId="1A0439E5" w:rsidR="001B67C9" w:rsidRPr="007F7336" w:rsidRDefault="001B67C9" w:rsidP="001B67C9">
      <w:pPr>
        <w:rPr>
          <w:b/>
          <w:sz w:val="28"/>
        </w:rPr>
      </w:pPr>
      <w:r>
        <w:rPr>
          <w:b/>
          <w:sz w:val="28"/>
        </w:rPr>
        <w:lastRenderedPageBreak/>
        <w:t xml:space="preserve">DECISION: ADD0099 </w:t>
      </w:r>
      <w:r w:rsidRPr="001B67C9">
        <w:rPr>
          <w:b/>
          <w:sz w:val="28"/>
          <w:lang w:val="en-US"/>
        </w:rPr>
        <w:t>Aldaniti Court Extra Care Support Scheme</w:t>
      </w:r>
    </w:p>
    <w:p w14:paraId="1F0B937A" w14:textId="77777777" w:rsidR="001B67C9" w:rsidRDefault="001B67C9" w:rsidP="001B67C9">
      <w:pPr>
        <w:rPr>
          <w:b/>
          <w:sz w:val="28"/>
          <w:szCs w:val="28"/>
          <w:lang w:val="en-US"/>
        </w:rPr>
      </w:pPr>
    </w:p>
    <w:p w14:paraId="1A256D70" w14:textId="77777777" w:rsidR="001B67C9" w:rsidRPr="00A97B30" w:rsidRDefault="001B67C9" w:rsidP="001B67C9">
      <w:pPr>
        <w:rPr>
          <w:b/>
          <w:sz w:val="28"/>
          <w:szCs w:val="28"/>
          <w:lang w:val="en-US"/>
        </w:rPr>
      </w:pPr>
      <w:r w:rsidRPr="00A97B30">
        <w:rPr>
          <w:b/>
          <w:sz w:val="28"/>
          <w:szCs w:val="28"/>
        </w:rPr>
        <w:t xml:space="preserve">Nature of the decision: </w:t>
      </w:r>
    </w:p>
    <w:p w14:paraId="28E42B6B" w14:textId="77777777" w:rsidR="001B67C9" w:rsidRPr="000F4734" w:rsidRDefault="001B67C9" w:rsidP="001B67C9">
      <w:pPr>
        <w:rPr>
          <w:b/>
          <w:szCs w:val="24"/>
        </w:rPr>
      </w:pPr>
    </w:p>
    <w:p w14:paraId="4D6F01E7" w14:textId="33F31B68" w:rsidR="001B67C9" w:rsidRDefault="001B67C9" w:rsidP="001B67C9">
      <w:pPr>
        <w:rPr>
          <w:bCs/>
          <w:szCs w:val="24"/>
          <w:lang w:val="en-US"/>
        </w:rPr>
      </w:pPr>
      <w:r w:rsidRPr="001B67C9">
        <w:rPr>
          <w:bCs/>
          <w:szCs w:val="24"/>
          <w:lang w:val="en-US"/>
        </w:rPr>
        <w:t>To enter into a Memorandum of Understanding agreement with Housing 21 to enable the continuation of existing and new placements of Redcar and Cleveland residents within the privately developed Extra Care scheme at Aldaniti Court, Guisborough for a period of 4 years from 1 April 2026 to 31 March 2030.</w:t>
      </w:r>
    </w:p>
    <w:p w14:paraId="2ADB661B" w14:textId="77777777" w:rsidR="001B67C9" w:rsidRPr="001B67C9" w:rsidRDefault="001B67C9" w:rsidP="001B67C9">
      <w:pPr>
        <w:rPr>
          <w:bCs/>
          <w:szCs w:val="24"/>
          <w:lang w:val="en-US"/>
        </w:rPr>
      </w:pPr>
    </w:p>
    <w:p w14:paraId="60900660" w14:textId="36A8E072" w:rsidR="001B67C9" w:rsidRDefault="001B67C9" w:rsidP="001B67C9">
      <w:pPr>
        <w:rPr>
          <w:bCs/>
          <w:szCs w:val="24"/>
          <w:lang w:val="en-US"/>
        </w:rPr>
      </w:pPr>
      <w:r w:rsidRPr="001B67C9">
        <w:rPr>
          <w:bCs/>
          <w:szCs w:val="24"/>
          <w:lang w:val="en-US"/>
        </w:rPr>
        <w:t>The total value for the 4 year period is expected to be £2,708,714</w:t>
      </w:r>
    </w:p>
    <w:p w14:paraId="2C0EC208" w14:textId="77777777" w:rsidR="001B67C9" w:rsidRDefault="001B67C9" w:rsidP="001B67C9">
      <w:pPr>
        <w:rPr>
          <w:b/>
          <w:sz w:val="28"/>
          <w:szCs w:val="28"/>
        </w:rPr>
      </w:pPr>
    </w:p>
    <w:p w14:paraId="105181A5" w14:textId="77777777" w:rsidR="001B67C9" w:rsidRPr="00A97B30" w:rsidRDefault="001B67C9" w:rsidP="001B67C9">
      <w:pPr>
        <w:rPr>
          <w:b/>
          <w:sz w:val="28"/>
          <w:szCs w:val="28"/>
        </w:rPr>
      </w:pPr>
      <w:r w:rsidRPr="00A97B30">
        <w:rPr>
          <w:b/>
          <w:sz w:val="28"/>
          <w:szCs w:val="28"/>
        </w:rPr>
        <w:t>Who will make the decision?</w:t>
      </w:r>
    </w:p>
    <w:p w14:paraId="21E75895" w14:textId="77777777" w:rsidR="001B67C9" w:rsidRPr="000F4734" w:rsidRDefault="001B67C9" w:rsidP="001B67C9">
      <w:pPr>
        <w:rPr>
          <w:b/>
          <w:szCs w:val="24"/>
        </w:rPr>
      </w:pPr>
    </w:p>
    <w:p w14:paraId="433E041A" w14:textId="4DE055B1" w:rsidR="001B67C9" w:rsidRPr="00A97B30" w:rsidRDefault="001B67C9" w:rsidP="001B67C9">
      <w:pPr>
        <w:rPr>
          <w:szCs w:val="24"/>
        </w:rPr>
      </w:pPr>
      <w:r w:rsidRPr="00A97B30">
        <w:rPr>
          <w:szCs w:val="24"/>
        </w:rPr>
        <w:t xml:space="preserve">Cabinet Member for </w:t>
      </w:r>
      <w:r>
        <w:rPr>
          <w:szCs w:val="24"/>
        </w:rPr>
        <w:t>Adults</w:t>
      </w:r>
    </w:p>
    <w:p w14:paraId="3D302739" w14:textId="77777777" w:rsidR="001B67C9" w:rsidRPr="00A97B30" w:rsidRDefault="001B67C9" w:rsidP="001B67C9">
      <w:pPr>
        <w:rPr>
          <w:szCs w:val="24"/>
        </w:rPr>
      </w:pPr>
    </w:p>
    <w:p w14:paraId="7B5D7E02" w14:textId="77777777" w:rsidR="001B67C9" w:rsidRPr="00A97B30" w:rsidRDefault="001B67C9" w:rsidP="001B67C9">
      <w:pPr>
        <w:rPr>
          <w:b/>
          <w:sz w:val="28"/>
          <w:szCs w:val="28"/>
        </w:rPr>
      </w:pPr>
      <w:r w:rsidRPr="00A97B30">
        <w:rPr>
          <w:b/>
          <w:sz w:val="28"/>
          <w:szCs w:val="28"/>
        </w:rPr>
        <w:t>When is the decision to be taken?</w:t>
      </w:r>
    </w:p>
    <w:p w14:paraId="4CB81DCB" w14:textId="77777777" w:rsidR="001B67C9" w:rsidRPr="000F4734" w:rsidRDefault="001B67C9" w:rsidP="001B67C9">
      <w:pPr>
        <w:rPr>
          <w:b/>
          <w:szCs w:val="24"/>
        </w:rPr>
      </w:pPr>
    </w:p>
    <w:p w14:paraId="4E5BD361" w14:textId="7EFD4542" w:rsidR="001B67C9" w:rsidRPr="00A97B30" w:rsidRDefault="001B67C9" w:rsidP="001B67C9">
      <w:pPr>
        <w:rPr>
          <w:szCs w:val="24"/>
        </w:rPr>
      </w:pPr>
      <w:r>
        <w:rPr>
          <w:szCs w:val="24"/>
        </w:rPr>
        <w:t>March 2026</w:t>
      </w:r>
    </w:p>
    <w:p w14:paraId="33C919E3" w14:textId="77777777" w:rsidR="001B67C9" w:rsidRPr="00A97B30" w:rsidRDefault="001B67C9" w:rsidP="001B67C9">
      <w:pPr>
        <w:rPr>
          <w:sz w:val="28"/>
          <w:szCs w:val="28"/>
        </w:rPr>
      </w:pPr>
    </w:p>
    <w:p w14:paraId="44F2F7A6" w14:textId="77777777" w:rsidR="001B67C9" w:rsidRPr="00A97B30" w:rsidRDefault="001B67C9" w:rsidP="001B67C9">
      <w:pPr>
        <w:rPr>
          <w:b/>
          <w:sz w:val="28"/>
          <w:szCs w:val="28"/>
        </w:rPr>
      </w:pPr>
      <w:r w:rsidRPr="00A97B30">
        <w:rPr>
          <w:b/>
          <w:sz w:val="28"/>
          <w:szCs w:val="28"/>
        </w:rPr>
        <w:t>Who will be consulted and how?</w:t>
      </w:r>
    </w:p>
    <w:p w14:paraId="38138182" w14:textId="77777777" w:rsidR="001B67C9" w:rsidRPr="000F4734" w:rsidRDefault="001B67C9" w:rsidP="001B67C9">
      <w:pPr>
        <w:rPr>
          <w:b/>
          <w:szCs w:val="24"/>
        </w:rPr>
      </w:pPr>
    </w:p>
    <w:p w14:paraId="5F5C28C6" w14:textId="4004E172" w:rsidR="001B67C9" w:rsidRDefault="001B67C9" w:rsidP="001B67C9">
      <w:pPr>
        <w:rPr>
          <w:szCs w:val="24"/>
          <w:lang w:val="en-US"/>
        </w:rPr>
      </w:pPr>
      <w:r w:rsidRPr="0012260E">
        <w:rPr>
          <w:szCs w:val="24"/>
          <w:lang w:val="en-US"/>
        </w:rPr>
        <w:t>Cabinet Member</w:t>
      </w:r>
      <w:r>
        <w:rPr>
          <w:szCs w:val="24"/>
          <w:lang w:val="en-US"/>
        </w:rPr>
        <w:t xml:space="preserve"> for Adults</w:t>
      </w:r>
    </w:p>
    <w:p w14:paraId="68D7B987" w14:textId="39B6D5A1" w:rsidR="001B67C9" w:rsidRDefault="001B67C9" w:rsidP="001B67C9">
      <w:pPr>
        <w:rPr>
          <w:szCs w:val="24"/>
          <w:lang w:val="en-US"/>
        </w:rPr>
      </w:pPr>
      <w:r>
        <w:rPr>
          <w:szCs w:val="24"/>
          <w:lang w:val="en-US"/>
        </w:rPr>
        <w:t>Chief Legal Officer</w:t>
      </w:r>
    </w:p>
    <w:p w14:paraId="28677A3D" w14:textId="37449FBA" w:rsidR="001B67C9" w:rsidRPr="0012260E" w:rsidRDefault="001B67C9" w:rsidP="001B67C9">
      <w:pPr>
        <w:rPr>
          <w:szCs w:val="24"/>
          <w:lang w:val="en-US"/>
        </w:rPr>
      </w:pPr>
      <w:r>
        <w:rPr>
          <w:szCs w:val="24"/>
          <w:lang w:val="en-US"/>
        </w:rPr>
        <w:t>Chief Finance Officer</w:t>
      </w:r>
    </w:p>
    <w:p w14:paraId="6D9517E2" w14:textId="678FCA27" w:rsidR="001B67C9" w:rsidRDefault="001B67C9" w:rsidP="001B67C9">
      <w:pPr>
        <w:rPr>
          <w:szCs w:val="24"/>
          <w:lang w:val="en-US"/>
        </w:rPr>
      </w:pPr>
      <w:r>
        <w:rPr>
          <w:szCs w:val="24"/>
          <w:lang w:val="en-US"/>
        </w:rPr>
        <w:t>Executive Director of Adults &amp; Communities</w:t>
      </w:r>
    </w:p>
    <w:p w14:paraId="5A1334BE" w14:textId="77777777" w:rsidR="001B67C9" w:rsidRDefault="001B67C9" w:rsidP="001B67C9">
      <w:pPr>
        <w:rPr>
          <w:szCs w:val="24"/>
          <w:lang w:val="en-US"/>
        </w:rPr>
      </w:pPr>
    </w:p>
    <w:p w14:paraId="3123A4DE" w14:textId="30B63B71" w:rsidR="001B67C9" w:rsidRDefault="001B67C9" w:rsidP="001B67C9">
      <w:pPr>
        <w:rPr>
          <w:szCs w:val="24"/>
          <w:lang w:val="en-US"/>
        </w:rPr>
      </w:pPr>
      <w:r w:rsidRPr="0012260E">
        <w:rPr>
          <w:szCs w:val="24"/>
          <w:lang w:val="en-US"/>
        </w:rPr>
        <w:t>All of the above will be consulted by approval of delegated decision.</w:t>
      </w:r>
    </w:p>
    <w:p w14:paraId="3F7893B1" w14:textId="77777777" w:rsidR="001B67C9" w:rsidRPr="000F4734" w:rsidRDefault="001B67C9" w:rsidP="001B67C9">
      <w:pPr>
        <w:rPr>
          <w:szCs w:val="24"/>
          <w:lang w:val="en-US"/>
        </w:rPr>
      </w:pPr>
    </w:p>
    <w:p w14:paraId="0FC6CC3D" w14:textId="77777777" w:rsidR="001B67C9" w:rsidRPr="00A97B30" w:rsidRDefault="001B67C9" w:rsidP="001B67C9">
      <w:pPr>
        <w:rPr>
          <w:b/>
          <w:sz w:val="28"/>
          <w:szCs w:val="28"/>
        </w:rPr>
      </w:pPr>
      <w:r w:rsidRPr="00A97B30">
        <w:rPr>
          <w:b/>
          <w:sz w:val="28"/>
          <w:szCs w:val="28"/>
        </w:rPr>
        <w:t>Supporting documentation:</w:t>
      </w:r>
    </w:p>
    <w:p w14:paraId="5895F8F4" w14:textId="77777777" w:rsidR="001B67C9" w:rsidRPr="000F4734" w:rsidRDefault="001B67C9" w:rsidP="001B67C9">
      <w:pPr>
        <w:rPr>
          <w:b/>
          <w:szCs w:val="24"/>
        </w:rPr>
      </w:pPr>
    </w:p>
    <w:p w14:paraId="0C7C9CB5" w14:textId="77777777" w:rsidR="001B67C9" w:rsidRPr="00A97B30" w:rsidRDefault="001B67C9" w:rsidP="001B67C9">
      <w:pPr>
        <w:rPr>
          <w:szCs w:val="24"/>
        </w:rPr>
      </w:pPr>
      <w:r w:rsidRPr="00A97B30">
        <w:rPr>
          <w:szCs w:val="24"/>
        </w:rPr>
        <w:t>There are no supporting documents for this decision.</w:t>
      </w:r>
    </w:p>
    <w:p w14:paraId="23948D18" w14:textId="77777777" w:rsidR="001B67C9" w:rsidRPr="00A97B30" w:rsidRDefault="001B67C9" w:rsidP="001B67C9">
      <w:pPr>
        <w:rPr>
          <w:szCs w:val="24"/>
        </w:rPr>
      </w:pPr>
    </w:p>
    <w:p w14:paraId="14F5942F" w14:textId="77777777" w:rsidR="001B67C9" w:rsidRPr="00A97B30" w:rsidRDefault="001B67C9" w:rsidP="001B67C9">
      <w:pPr>
        <w:rPr>
          <w:b/>
          <w:sz w:val="28"/>
          <w:szCs w:val="28"/>
        </w:rPr>
      </w:pPr>
      <w:r w:rsidRPr="00A97B30">
        <w:rPr>
          <w:b/>
          <w:sz w:val="28"/>
          <w:szCs w:val="28"/>
        </w:rPr>
        <w:t>How and by when to make representations:</w:t>
      </w:r>
    </w:p>
    <w:p w14:paraId="2C4286F9" w14:textId="77777777" w:rsidR="001B67C9" w:rsidRPr="000F4734" w:rsidRDefault="001B67C9" w:rsidP="001B67C9">
      <w:pPr>
        <w:rPr>
          <w:b/>
          <w:szCs w:val="24"/>
        </w:rPr>
      </w:pPr>
    </w:p>
    <w:p w14:paraId="0F40C544" w14:textId="65096DF7" w:rsidR="001B67C9" w:rsidRDefault="001B67C9" w:rsidP="001B67C9">
      <w:pPr>
        <w:rPr>
          <w:szCs w:val="24"/>
        </w:rPr>
      </w:pPr>
      <w:r w:rsidRPr="00A97B30">
        <w:rPr>
          <w:szCs w:val="24"/>
        </w:rPr>
        <w:t xml:space="preserve">Representations should be made to </w:t>
      </w:r>
      <w:r>
        <w:rPr>
          <w:szCs w:val="24"/>
        </w:rPr>
        <w:t xml:space="preserve">Sue Bradley </w:t>
      </w:r>
      <w:r w:rsidRPr="00A97B30">
        <w:rPr>
          <w:szCs w:val="24"/>
        </w:rPr>
        <w:t>before</w:t>
      </w:r>
      <w:r>
        <w:rPr>
          <w:szCs w:val="24"/>
        </w:rPr>
        <w:t xml:space="preserve"> 6 March 2026 </w:t>
      </w:r>
    </w:p>
    <w:p w14:paraId="22456C52" w14:textId="0B52956B" w:rsidR="001B67C9" w:rsidRDefault="001B67C9" w:rsidP="001B67C9">
      <w:pPr>
        <w:rPr>
          <w:szCs w:val="24"/>
          <w:lang w:val="en-US"/>
        </w:rPr>
      </w:pPr>
      <w:r>
        <w:rPr>
          <w:szCs w:val="24"/>
        </w:rPr>
        <w:t>T</w:t>
      </w:r>
      <w:r w:rsidRPr="00A97B30">
        <w:rPr>
          <w:szCs w:val="24"/>
        </w:rPr>
        <w:t xml:space="preserve">el: </w:t>
      </w:r>
      <w:r w:rsidRPr="001B67C9">
        <w:rPr>
          <w:szCs w:val="24"/>
          <w:lang w:val="en-US"/>
        </w:rPr>
        <w:t>01642 771639</w:t>
      </w:r>
      <w:r>
        <w:rPr>
          <w:szCs w:val="24"/>
          <w:lang w:val="en-US"/>
        </w:rPr>
        <w:t xml:space="preserve"> </w:t>
      </w:r>
      <w:r w:rsidRPr="00A97B30">
        <w:rPr>
          <w:szCs w:val="24"/>
          <w:lang w:val="en-US"/>
        </w:rPr>
        <w:t xml:space="preserve">or email </w:t>
      </w:r>
      <w:hyperlink r:id="rId15" w:history="1">
        <w:r w:rsidRPr="00EF7CFB">
          <w:rPr>
            <w:rStyle w:val="Hyperlink"/>
            <w:szCs w:val="24"/>
            <w:lang w:val="en-US"/>
          </w:rPr>
          <w:t>sue.bradley@redcar-cleveland.gov.uk</w:t>
        </w:r>
      </w:hyperlink>
    </w:p>
    <w:p w14:paraId="43BA02C5" w14:textId="77777777" w:rsidR="001B67C9" w:rsidRDefault="001B67C9" w:rsidP="001B67C9">
      <w:pPr>
        <w:rPr>
          <w:lang w:val="en-US"/>
        </w:rPr>
      </w:pPr>
    </w:p>
    <w:p w14:paraId="5C594195" w14:textId="1347727A" w:rsidR="001B67C9" w:rsidRPr="00A97B30" w:rsidRDefault="001B67C9" w:rsidP="001B67C9">
      <w:pPr>
        <w:rPr>
          <w:szCs w:val="24"/>
        </w:rPr>
      </w:pPr>
      <w:r w:rsidRPr="00A97B30">
        <w:rPr>
          <w:szCs w:val="24"/>
        </w:rPr>
        <w:t xml:space="preserve">First published in Forward Plan on </w:t>
      </w:r>
      <w:r>
        <w:rPr>
          <w:szCs w:val="24"/>
        </w:rPr>
        <w:t>6 February 2026</w:t>
      </w:r>
    </w:p>
    <w:p w14:paraId="6735C905" w14:textId="77777777" w:rsidR="001B67C9" w:rsidRPr="000F4734" w:rsidRDefault="001B67C9" w:rsidP="001B67C9">
      <w:pPr>
        <w:rPr>
          <w:szCs w:val="24"/>
        </w:rPr>
      </w:pPr>
    </w:p>
    <w:p w14:paraId="156DA122" w14:textId="77777777" w:rsidR="001B67C9" w:rsidRPr="00A97B30" w:rsidRDefault="001B67C9" w:rsidP="001B67C9">
      <w:pPr>
        <w:rPr>
          <w:b/>
          <w:sz w:val="28"/>
          <w:szCs w:val="28"/>
        </w:rPr>
      </w:pPr>
      <w:r w:rsidRPr="00A97B30">
        <w:rPr>
          <w:b/>
          <w:sz w:val="28"/>
          <w:szCs w:val="28"/>
        </w:rPr>
        <w:t>Following the Making of the decision, the decision form will be published here:</w:t>
      </w:r>
    </w:p>
    <w:p w14:paraId="29CB4070" w14:textId="77777777" w:rsidR="001B67C9" w:rsidRPr="00A97B30" w:rsidRDefault="001B67C9" w:rsidP="001B67C9">
      <w:r w:rsidRPr="00A97B30">
        <w:rPr>
          <w:noProof/>
        </w:rPr>
        <mc:AlternateContent>
          <mc:Choice Requires="wps">
            <w:drawing>
              <wp:anchor distT="0" distB="0" distL="114300" distR="114300" simplePos="0" relativeHeight="251942912" behindDoc="0" locked="0" layoutInCell="1" allowOverlap="1" wp14:anchorId="7692EB92" wp14:editId="7D64311A">
                <wp:simplePos x="0" y="0"/>
                <wp:positionH relativeFrom="page">
                  <wp:posOffset>3000375</wp:posOffset>
                </wp:positionH>
                <wp:positionV relativeFrom="paragraph">
                  <wp:posOffset>99059</wp:posOffset>
                </wp:positionV>
                <wp:extent cx="885825" cy="657225"/>
                <wp:effectExtent l="0" t="0" r="28575" b="28575"/>
                <wp:wrapNone/>
                <wp:docPr id="128250072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5DE87D6B" w14:textId="6033642E" w:rsidR="001B67C9" w:rsidRDefault="00332F3D" w:rsidP="00332F3D">
                            <w:r>
                              <w:object w:dxaOrig="1311" w:dyaOrig="849" w14:anchorId="2E97188C">
                                <v:shape id="_x0000_i1028" type="#_x0000_t75" style="width:76.7pt;height:49.85pt">
                                  <v:imagedata r:id="rId16" o:title=""/>
                                </v:shape>
                                <o:OLEObject Type="Embed" ProgID="Acrobat.Document.DC" ShapeID="_x0000_i1028" DrawAspect="Icon" ObjectID="_1843034171" r:id="rId1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692EB92" id="_x0000_s1029" type="#_x0000_t202" style="position:absolute;margin-left:236.25pt;margin-top:7.8pt;width:69.75pt;height:51.75pt;z-index:25194291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" fillcolor="window" strokeweight=".5pt">
                <v:path arrowok="t"/>
                <v:textbox style="mso-fit-shape-to-text:t">
                  <w:txbxContent>
                    <w:p w14:paraId="5DE87D6B" w14:textId="6033642E" w:rsidR="001B67C9" w:rsidRDefault="00332F3D" w:rsidP="00332F3D">
                      <w:r>
                        <w:object w:dxaOrig="1311" w:dyaOrig="849" w14:anchorId="2E97188C">
                          <v:shape id="_x0000_i1028" type="#_x0000_t75" style="width:76.7pt;height:49.85pt">
                            <v:imagedata r:id="rId18" o:title=""/>
                          </v:shape>
                          <o:OLEObject Type="Embed" ProgID="Acrobat.Document.DC" ShapeID="_x0000_i1028" DrawAspect="Icon" ObjectID="_1842784637" r:id="rId19"/>
                        </w:object>
                      </w:r>
                    </w:p>
                  </w:txbxContent>
                </v:textbox>
                <w10:wrap anchorx="page"/>
              </v:shape>
            </w:pict>
          </mc:Fallback>
        </mc:AlternateContent>
      </w:r>
    </w:p>
    <w:p w14:paraId="7573CD2B" w14:textId="77777777" w:rsidR="001B67C9" w:rsidRPr="00A97B30" w:rsidRDefault="001B67C9" w:rsidP="001B67C9"/>
    <w:p w14:paraId="6EA760AF" w14:textId="77777777" w:rsidR="001B67C9" w:rsidRDefault="001B67C9">
      <w:pPr>
        <w:rPr>
          <w:b/>
          <w:snapToGrid w:val="0"/>
          <w:sz w:val="31"/>
        </w:rPr>
      </w:pPr>
      <w:r>
        <w:rPr>
          <w:b/>
          <w:snapToGrid w:val="0"/>
          <w:sz w:val="31"/>
        </w:rPr>
        <w:br w:type="page"/>
      </w:r>
    </w:p>
    <w:p w14:paraId="75ADB338" w14:textId="01CC5851" w:rsidR="00D7579E" w:rsidRDefault="00D7579E" w:rsidP="00D7579E">
      <w:pPr>
        <w:rPr>
          <w:b/>
          <w:sz w:val="28"/>
          <w:szCs w:val="28"/>
          <w:lang w:val="en-US"/>
        </w:rPr>
      </w:pPr>
      <w:r>
        <w:rPr>
          <w:b/>
          <w:sz w:val="28"/>
        </w:rPr>
        <w:lastRenderedPageBreak/>
        <w:t xml:space="preserve">DECISION: ADD0100 </w:t>
      </w:r>
      <w:r w:rsidRPr="00D7579E">
        <w:rPr>
          <w:b/>
          <w:sz w:val="28"/>
          <w:lang w:val="en-US"/>
        </w:rPr>
        <w:t>South Tees All Age Carers Support Service</w:t>
      </w:r>
    </w:p>
    <w:p w14:paraId="6A4B85F4" w14:textId="77777777" w:rsidR="00D7579E" w:rsidRDefault="00D7579E" w:rsidP="00D7579E">
      <w:pPr>
        <w:rPr>
          <w:b/>
          <w:sz w:val="28"/>
          <w:szCs w:val="28"/>
        </w:rPr>
      </w:pPr>
    </w:p>
    <w:p w14:paraId="23C16EB2" w14:textId="231B52FD" w:rsidR="00D7579E" w:rsidRPr="00A97B30" w:rsidRDefault="00D7579E" w:rsidP="00D7579E">
      <w:pPr>
        <w:rPr>
          <w:b/>
          <w:sz w:val="28"/>
          <w:szCs w:val="28"/>
          <w:lang w:val="en-US"/>
        </w:rPr>
      </w:pPr>
      <w:r w:rsidRPr="00A97B30">
        <w:rPr>
          <w:b/>
          <w:sz w:val="28"/>
          <w:szCs w:val="28"/>
        </w:rPr>
        <w:t xml:space="preserve">Nature of the decision: </w:t>
      </w:r>
    </w:p>
    <w:p w14:paraId="4EC0662D" w14:textId="77777777" w:rsidR="00D7579E" w:rsidRPr="000F4734" w:rsidRDefault="00D7579E" w:rsidP="00D7579E">
      <w:pPr>
        <w:rPr>
          <w:b/>
          <w:szCs w:val="24"/>
        </w:rPr>
      </w:pPr>
    </w:p>
    <w:p w14:paraId="4E134E97" w14:textId="77777777" w:rsidR="00D7579E" w:rsidRPr="00D7579E" w:rsidRDefault="00D7579E" w:rsidP="00D7579E">
      <w:pPr>
        <w:rPr>
          <w:bCs/>
          <w:szCs w:val="24"/>
          <w:lang w:val="en-US"/>
        </w:rPr>
      </w:pPr>
      <w:r w:rsidRPr="00D7579E">
        <w:rPr>
          <w:bCs/>
          <w:szCs w:val="24"/>
          <w:lang w:val="en-US"/>
        </w:rPr>
        <w:t xml:space="preserve">This forward plan entry replaces the previous Forward Plan Reference: ADD0087 due to an amendment to the proposed contract length and contract value.  </w:t>
      </w:r>
    </w:p>
    <w:p w14:paraId="55BADBDC" w14:textId="508759B5" w:rsidR="00D7579E" w:rsidRDefault="00D7579E" w:rsidP="00D7579E">
      <w:pPr>
        <w:rPr>
          <w:bCs/>
          <w:szCs w:val="24"/>
          <w:lang w:val="en-US"/>
        </w:rPr>
      </w:pPr>
      <w:r w:rsidRPr="00D7579E">
        <w:rPr>
          <w:bCs/>
          <w:szCs w:val="24"/>
          <w:lang w:val="en-US"/>
        </w:rPr>
        <w:t>Commence a procurement process in order to award a contract for the South Tees All Age Carers Support Service</w:t>
      </w:r>
      <w:r>
        <w:rPr>
          <w:bCs/>
          <w:szCs w:val="24"/>
          <w:lang w:val="en-US"/>
        </w:rPr>
        <w:t>.</w:t>
      </w:r>
    </w:p>
    <w:p w14:paraId="7673650F" w14:textId="77777777" w:rsidR="00D7579E" w:rsidRPr="00D7579E" w:rsidRDefault="00D7579E" w:rsidP="00D7579E">
      <w:pPr>
        <w:rPr>
          <w:bCs/>
          <w:szCs w:val="24"/>
          <w:lang w:val="en-US"/>
        </w:rPr>
      </w:pPr>
    </w:p>
    <w:p w14:paraId="7C915B10" w14:textId="77777777" w:rsidR="00D7579E" w:rsidRDefault="00D7579E" w:rsidP="00D7579E">
      <w:pPr>
        <w:rPr>
          <w:bCs/>
          <w:szCs w:val="24"/>
          <w:lang w:val="en-US"/>
        </w:rPr>
      </w:pPr>
      <w:r w:rsidRPr="00D7579E">
        <w:rPr>
          <w:bCs/>
          <w:szCs w:val="24"/>
          <w:lang w:val="en-US"/>
        </w:rPr>
        <w:t xml:space="preserve">It is anticipated the contract will start on 1 April 2027 for a period of 4 years plus a 1 x 48-month extension period. </w:t>
      </w:r>
    </w:p>
    <w:p w14:paraId="3F3813CC" w14:textId="77777777" w:rsidR="00D7579E" w:rsidRPr="00D7579E" w:rsidRDefault="00D7579E" w:rsidP="00D7579E">
      <w:pPr>
        <w:rPr>
          <w:bCs/>
          <w:szCs w:val="24"/>
          <w:lang w:val="en-US"/>
        </w:rPr>
      </w:pPr>
    </w:p>
    <w:p w14:paraId="0EF7270F" w14:textId="6F5F7457" w:rsidR="00D7579E" w:rsidRDefault="00D7579E" w:rsidP="00D7579E">
      <w:pPr>
        <w:rPr>
          <w:bCs/>
          <w:szCs w:val="24"/>
          <w:lang w:val="en-US"/>
        </w:rPr>
      </w:pPr>
      <w:r w:rsidRPr="00D7579E">
        <w:rPr>
          <w:bCs/>
          <w:szCs w:val="24"/>
          <w:lang w:val="en-US"/>
        </w:rPr>
        <w:t>The annual contract value for Redcar &amp; Cleveland Borough Council is expected to be in the region of £460,091, totaling £3,680,730 for the full contract period (including the optional extension period)</w:t>
      </w:r>
    </w:p>
    <w:p w14:paraId="1FBC3EE9" w14:textId="77777777" w:rsidR="00D7579E" w:rsidRDefault="00D7579E" w:rsidP="00D7579E">
      <w:pPr>
        <w:rPr>
          <w:b/>
          <w:sz w:val="28"/>
          <w:szCs w:val="28"/>
        </w:rPr>
      </w:pPr>
    </w:p>
    <w:p w14:paraId="3AA21250" w14:textId="77777777" w:rsidR="00D7579E" w:rsidRPr="00A97B30" w:rsidRDefault="00D7579E" w:rsidP="00D7579E">
      <w:pPr>
        <w:rPr>
          <w:b/>
          <w:sz w:val="28"/>
          <w:szCs w:val="28"/>
        </w:rPr>
      </w:pPr>
      <w:r w:rsidRPr="00A97B30">
        <w:rPr>
          <w:b/>
          <w:sz w:val="28"/>
          <w:szCs w:val="28"/>
        </w:rPr>
        <w:t>Who will make the decision?</w:t>
      </w:r>
    </w:p>
    <w:p w14:paraId="76A552D0" w14:textId="77777777" w:rsidR="00D7579E" w:rsidRPr="000F4734" w:rsidRDefault="00D7579E" w:rsidP="00D7579E">
      <w:pPr>
        <w:rPr>
          <w:b/>
          <w:szCs w:val="24"/>
        </w:rPr>
      </w:pPr>
    </w:p>
    <w:p w14:paraId="3F66E7E7" w14:textId="77777777" w:rsidR="00D7579E" w:rsidRPr="00A97B30" w:rsidRDefault="00D7579E" w:rsidP="00D7579E">
      <w:pPr>
        <w:rPr>
          <w:szCs w:val="24"/>
        </w:rPr>
      </w:pPr>
      <w:r w:rsidRPr="00A97B30">
        <w:rPr>
          <w:szCs w:val="24"/>
        </w:rPr>
        <w:t xml:space="preserve">Cabinet Member for </w:t>
      </w:r>
      <w:r>
        <w:rPr>
          <w:szCs w:val="24"/>
        </w:rPr>
        <w:t>Adults</w:t>
      </w:r>
    </w:p>
    <w:p w14:paraId="69DB69F3" w14:textId="77777777" w:rsidR="00D7579E" w:rsidRPr="00A97B30" w:rsidRDefault="00D7579E" w:rsidP="00D7579E">
      <w:pPr>
        <w:rPr>
          <w:szCs w:val="24"/>
        </w:rPr>
      </w:pPr>
    </w:p>
    <w:p w14:paraId="217C71BC" w14:textId="77777777" w:rsidR="00D7579E" w:rsidRPr="00A97B30" w:rsidRDefault="00D7579E" w:rsidP="00D7579E">
      <w:pPr>
        <w:rPr>
          <w:b/>
          <w:sz w:val="28"/>
          <w:szCs w:val="28"/>
        </w:rPr>
      </w:pPr>
      <w:r w:rsidRPr="00A97B30">
        <w:rPr>
          <w:b/>
          <w:sz w:val="28"/>
          <w:szCs w:val="28"/>
        </w:rPr>
        <w:t>When is the decision to be taken?</w:t>
      </w:r>
    </w:p>
    <w:p w14:paraId="3E2406B3" w14:textId="77777777" w:rsidR="00D7579E" w:rsidRPr="000F4734" w:rsidRDefault="00D7579E" w:rsidP="00D7579E">
      <w:pPr>
        <w:rPr>
          <w:b/>
          <w:szCs w:val="24"/>
        </w:rPr>
      </w:pPr>
    </w:p>
    <w:p w14:paraId="0721CCDC" w14:textId="1346CEE5" w:rsidR="00D7579E" w:rsidRPr="00A97B30" w:rsidRDefault="00D7579E" w:rsidP="00D7579E">
      <w:pPr>
        <w:rPr>
          <w:szCs w:val="24"/>
        </w:rPr>
      </w:pPr>
      <w:r>
        <w:rPr>
          <w:szCs w:val="24"/>
        </w:rPr>
        <w:t>April 2026</w:t>
      </w:r>
    </w:p>
    <w:p w14:paraId="36BCC081" w14:textId="77777777" w:rsidR="00D7579E" w:rsidRPr="00A97B30" w:rsidRDefault="00D7579E" w:rsidP="00D7579E">
      <w:pPr>
        <w:rPr>
          <w:sz w:val="28"/>
          <w:szCs w:val="28"/>
        </w:rPr>
      </w:pPr>
    </w:p>
    <w:p w14:paraId="0231F1A1" w14:textId="77777777" w:rsidR="00D7579E" w:rsidRPr="00A97B30" w:rsidRDefault="00D7579E" w:rsidP="00D7579E">
      <w:pPr>
        <w:rPr>
          <w:b/>
          <w:sz w:val="28"/>
          <w:szCs w:val="28"/>
        </w:rPr>
      </w:pPr>
      <w:r w:rsidRPr="00A97B30">
        <w:rPr>
          <w:b/>
          <w:sz w:val="28"/>
          <w:szCs w:val="28"/>
        </w:rPr>
        <w:t>Who will be consulted and how?</w:t>
      </w:r>
    </w:p>
    <w:p w14:paraId="510F5C05" w14:textId="77777777" w:rsidR="00D7579E" w:rsidRPr="000F4734" w:rsidRDefault="00D7579E" w:rsidP="00D7579E">
      <w:pPr>
        <w:rPr>
          <w:b/>
          <w:szCs w:val="24"/>
        </w:rPr>
      </w:pPr>
    </w:p>
    <w:p w14:paraId="01091D62" w14:textId="77777777" w:rsidR="00D7579E" w:rsidRPr="00D7579E" w:rsidRDefault="00D7579E" w:rsidP="00D7579E">
      <w:pPr>
        <w:rPr>
          <w:szCs w:val="24"/>
          <w:lang w:val="en-US"/>
        </w:rPr>
      </w:pPr>
      <w:r w:rsidRPr="00D7579E">
        <w:rPr>
          <w:szCs w:val="24"/>
          <w:lang w:val="en-US"/>
        </w:rPr>
        <w:t>Public / Unpaid Carers</w:t>
      </w:r>
    </w:p>
    <w:p w14:paraId="55B8D898" w14:textId="2C936F41" w:rsidR="00D7579E" w:rsidRPr="00D7579E" w:rsidRDefault="00D7579E" w:rsidP="00D7579E">
      <w:pPr>
        <w:rPr>
          <w:szCs w:val="24"/>
          <w:lang w:val="en-US"/>
        </w:rPr>
      </w:pPr>
      <w:r w:rsidRPr="00D7579E">
        <w:rPr>
          <w:szCs w:val="24"/>
          <w:lang w:val="en-US"/>
        </w:rPr>
        <w:t>Professionals</w:t>
      </w:r>
    </w:p>
    <w:p w14:paraId="2F5A2E91" w14:textId="77777777" w:rsidR="00D7579E" w:rsidRDefault="00D7579E" w:rsidP="00D7579E">
      <w:pPr>
        <w:rPr>
          <w:szCs w:val="24"/>
          <w:lang w:val="en-US"/>
        </w:rPr>
      </w:pPr>
      <w:r w:rsidRPr="00D7579E">
        <w:rPr>
          <w:szCs w:val="24"/>
          <w:lang w:val="en-US"/>
        </w:rPr>
        <w:t xml:space="preserve">Service Providers </w:t>
      </w:r>
    </w:p>
    <w:p w14:paraId="6B7E1229" w14:textId="77777777" w:rsidR="00D7579E" w:rsidRPr="00D7579E" w:rsidRDefault="00D7579E" w:rsidP="00D7579E">
      <w:pPr>
        <w:rPr>
          <w:szCs w:val="24"/>
          <w:lang w:val="en-US"/>
        </w:rPr>
      </w:pPr>
    </w:p>
    <w:p w14:paraId="31B92C78" w14:textId="77777777" w:rsidR="00D7579E" w:rsidRDefault="00D7579E" w:rsidP="00D7579E">
      <w:pPr>
        <w:rPr>
          <w:szCs w:val="24"/>
          <w:lang w:val="en-US"/>
        </w:rPr>
      </w:pPr>
      <w:r w:rsidRPr="00D7579E">
        <w:rPr>
          <w:szCs w:val="24"/>
          <w:lang w:val="en-US"/>
        </w:rPr>
        <w:t>The above will be engaged via various communications channels including online survey and face to face drop in sessions.</w:t>
      </w:r>
    </w:p>
    <w:p w14:paraId="2FAC6520" w14:textId="77777777" w:rsidR="00D7579E" w:rsidRPr="00D7579E" w:rsidRDefault="00D7579E" w:rsidP="00D7579E">
      <w:pPr>
        <w:rPr>
          <w:szCs w:val="24"/>
          <w:lang w:val="en-US"/>
        </w:rPr>
      </w:pPr>
    </w:p>
    <w:p w14:paraId="27EBCF7D" w14:textId="77777777" w:rsidR="00D7579E" w:rsidRPr="00D7579E" w:rsidRDefault="00D7579E" w:rsidP="00D7579E">
      <w:pPr>
        <w:rPr>
          <w:szCs w:val="24"/>
          <w:lang w:val="en-US"/>
        </w:rPr>
      </w:pPr>
      <w:r w:rsidRPr="00D7579E">
        <w:rPr>
          <w:szCs w:val="24"/>
          <w:lang w:val="en-US"/>
        </w:rPr>
        <w:t>Cabinet Member for Adult Services</w:t>
      </w:r>
    </w:p>
    <w:p w14:paraId="1C83A45C" w14:textId="77777777" w:rsidR="00D7579E" w:rsidRPr="00D7579E" w:rsidRDefault="00D7579E" w:rsidP="00D7579E">
      <w:pPr>
        <w:rPr>
          <w:szCs w:val="24"/>
          <w:lang w:val="en-US"/>
        </w:rPr>
      </w:pPr>
      <w:r w:rsidRPr="00D7579E">
        <w:rPr>
          <w:szCs w:val="24"/>
          <w:lang w:val="en-US"/>
        </w:rPr>
        <w:t>Chief Legal Officer</w:t>
      </w:r>
    </w:p>
    <w:p w14:paraId="01452EE0" w14:textId="77777777" w:rsidR="00D7579E" w:rsidRPr="00D7579E" w:rsidRDefault="00D7579E" w:rsidP="00D7579E">
      <w:pPr>
        <w:rPr>
          <w:szCs w:val="24"/>
          <w:lang w:val="en-US"/>
        </w:rPr>
      </w:pPr>
      <w:r w:rsidRPr="00D7579E">
        <w:rPr>
          <w:szCs w:val="24"/>
          <w:lang w:val="en-US"/>
        </w:rPr>
        <w:t>Chief Finance Officer</w:t>
      </w:r>
    </w:p>
    <w:p w14:paraId="5623E57F" w14:textId="77777777" w:rsidR="00D7579E" w:rsidRDefault="00D7579E" w:rsidP="00D7579E">
      <w:pPr>
        <w:rPr>
          <w:szCs w:val="24"/>
          <w:lang w:val="en-US"/>
        </w:rPr>
      </w:pPr>
      <w:r w:rsidRPr="00D7579E">
        <w:rPr>
          <w:szCs w:val="24"/>
          <w:lang w:val="en-US"/>
        </w:rPr>
        <w:t xml:space="preserve">Executive Director for Adults &amp; Communities </w:t>
      </w:r>
    </w:p>
    <w:p w14:paraId="1A9976F4" w14:textId="77777777" w:rsidR="00D7579E" w:rsidRPr="00D7579E" w:rsidRDefault="00D7579E" w:rsidP="00D7579E">
      <w:pPr>
        <w:rPr>
          <w:szCs w:val="24"/>
          <w:lang w:val="en-US"/>
        </w:rPr>
      </w:pPr>
    </w:p>
    <w:p w14:paraId="42370205" w14:textId="3A2813BA" w:rsidR="00D7579E" w:rsidRDefault="00D7579E" w:rsidP="00D7579E">
      <w:pPr>
        <w:rPr>
          <w:szCs w:val="24"/>
          <w:lang w:val="en-US"/>
        </w:rPr>
      </w:pPr>
      <w:r w:rsidRPr="00D7579E">
        <w:rPr>
          <w:szCs w:val="24"/>
          <w:lang w:val="en-US"/>
        </w:rPr>
        <w:t>All of the above will be consulted via approval of the delegated decision.</w:t>
      </w:r>
    </w:p>
    <w:p w14:paraId="07E3A575" w14:textId="77777777" w:rsidR="00D7579E" w:rsidRPr="000F4734" w:rsidRDefault="00D7579E" w:rsidP="00D7579E">
      <w:pPr>
        <w:rPr>
          <w:szCs w:val="24"/>
          <w:lang w:val="en-US"/>
        </w:rPr>
      </w:pPr>
    </w:p>
    <w:p w14:paraId="53555887" w14:textId="77777777" w:rsidR="00D7579E" w:rsidRPr="00A97B30" w:rsidRDefault="00D7579E" w:rsidP="00D7579E">
      <w:pPr>
        <w:rPr>
          <w:b/>
          <w:sz w:val="28"/>
          <w:szCs w:val="28"/>
        </w:rPr>
      </w:pPr>
      <w:r w:rsidRPr="00A97B30">
        <w:rPr>
          <w:b/>
          <w:sz w:val="28"/>
          <w:szCs w:val="28"/>
        </w:rPr>
        <w:t>Supporting documentation:</w:t>
      </w:r>
    </w:p>
    <w:p w14:paraId="0C3208C4" w14:textId="77777777" w:rsidR="00D7579E" w:rsidRPr="000F4734" w:rsidRDefault="00D7579E" w:rsidP="00D7579E">
      <w:pPr>
        <w:rPr>
          <w:b/>
          <w:szCs w:val="24"/>
        </w:rPr>
      </w:pPr>
    </w:p>
    <w:p w14:paraId="7686F2E2" w14:textId="77777777" w:rsidR="00D7579E" w:rsidRDefault="00D7579E" w:rsidP="00D7579E">
      <w:pPr>
        <w:rPr>
          <w:szCs w:val="24"/>
        </w:rPr>
      </w:pPr>
      <w:r w:rsidRPr="00A97B30">
        <w:rPr>
          <w:szCs w:val="24"/>
        </w:rPr>
        <w:t>There are no supporting documents for this decision.</w:t>
      </w:r>
    </w:p>
    <w:p w14:paraId="50664061" w14:textId="77777777" w:rsidR="00D7579E" w:rsidRPr="00A97B30" w:rsidRDefault="00D7579E" w:rsidP="00D7579E">
      <w:pPr>
        <w:rPr>
          <w:szCs w:val="24"/>
        </w:rPr>
      </w:pPr>
    </w:p>
    <w:p w14:paraId="3220C455" w14:textId="77777777" w:rsidR="00D7579E" w:rsidRPr="00A97B30" w:rsidRDefault="00D7579E" w:rsidP="00D7579E">
      <w:pPr>
        <w:rPr>
          <w:szCs w:val="24"/>
        </w:rPr>
      </w:pPr>
    </w:p>
    <w:p w14:paraId="2E18D103" w14:textId="77777777" w:rsidR="00D7579E" w:rsidRPr="00A97B30" w:rsidRDefault="00D7579E" w:rsidP="00D7579E">
      <w:pPr>
        <w:rPr>
          <w:b/>
          <w:sz w:val="28"/>
          <w:szCs w:val="28"/>
        </w:rPr>
      </w:pPr>
      <w:r w:rsidRPr="00A97B30">
        <w:rPr>
          <w:b/>
          <w:sz w:val="28"/>
          <w:szCs w:val="28"/>
        </w:rPr>
        <w:lastRenderedPageBreak/>
        <w:t>How and by when to make representations:</w:t>
      </w:r>
    </w:p>
    <w:p w14:paraId="09173BA8" w14:textId="77777777" w:rsidR="00D7579E" w:rsidRPr="000F4734" w:rsidRDefault="00D7579E" w:rsidP="00D7579E">
      <w:pPr>
        <w:rPr>
          <w:b/>
          <w:szCs w:val="24"/>
        </w:rPr>
      </w:pPr>
    </w:p>
    <w:p w14:paraId="5B584E28" w14:textId="04B9C943" w:rsidR="00D7579E" w:rsidRDefault="00D7579E" w:rsidP="00D7579E">
      <w:pPr>
        <w:rPr>
          <w:szCs w:val="24"/>
        </w:rPr>
      </w:pPr>
      <w:r w:rsidRPr="00A97B30">
        <w:rPr>
          <w:szCs w:val="24"/>
        </w:rPr>
        <w:t xml:space="preserve">Representations should be made to </w:t>
      </w:r>
      <w:r w:rsidRPr="00D7579E">
        <w:rPr>
          <w:szCs w:val="24"/>
          <w:lang w:val="en-US"/>
        </w:rPr>
        <w:t>Nikki Carmichael, Commissioning Officer</w:t>
      </w:r>
      <w:r w:rsidRPr="00D7579E">
        <w:rPr>
          <w:szCs w:val="24"/>
        </w:rPr>
        <w:t xml:space="preserve"> </w:t>
      </w:r>
      <w:r w:rsidRPr="00A97B30">
        <w:rPr>
          <w:szCs w:val="24"/>
        </w:rPr>
        <w:t>before</w:t>
      </w:r>
      <w:r>
        <w:rPr>
          <w:szCs w:val="24"/>
        </w:rPr>
        <w:t xml:space="preserve"> 16 April 2026 </w:t>
      </w:r>
    </w:p>
    <w:p w14:paraId="0AF1FDE8" w14:textId="77777777" w:rsidR="00CB4D73" w:rsidRDefault="00CB4D73" w:rsidP="00D7579E">
      <w:pPr>
        <w:rPr>
          <w:szCs w:val="24"/>
        </w:rPr>
      </w:pPr>
    </w:p>
    <w:p w14:paraId="65BB4239" w14:textId="65AF2381" w:rsidR="00D7579E" w:rsidRDefault="00D7579E" w:rsidP="00D7579E">
      <w:pPr>
        <w:rPr>
          <w:szCs w:val="24"/>
          <w:lang w:val="en-US"/>
        </w:rPr>
      </w:pPr>
      <w:r>
        <w:rPr>
          <w:szCs w:val="24"/>
        </w:rPr>
        <w:t>T</w:t>
      </w:r>
      <w:r w:rsidRPr="00A97B30">
        <w:rPr>
          <w:szCs w:val="24"/>
        </w:rPr>
        <w:t xml:space="preserve">el: </w:t>
      </w:r>
      <w:r w:rsidRPr="00D7579E">
        <w:rPr>
          <w:szCs w:val="24"/>
          <w:lang w:val="en-US"/>
        </w:rPr>
        <w:t>07795305911</w:t>
      </w:r>
      <w:r w:rsidRPr="00A97B30">
        <w:rPr>
          <w:szCs w:val="24"/>
          <w:lang w:val="en-US"/>
        </w:rPr>
        <w:t xml:space="preserve">or email </w:t>
      </w:r>
      <w:r w:rsidRPr="00D7579E">
        <w:rPr>
          <w:lang w:val="en-US"/>
        </w:rPr>
        <w:t>nikki.carmichael@redcar-cleveland.gov.uk</w:t>
      </w:r>
    </w:p>
    <w:p w14:paraId="5BE881E9" w14:textId="77777777" w:rsidR="00D7579E" w:rsidRDefault="00D7579E" w:rsidP="00D7579E">
      <w:pPr>
        <w:rPr>
          <w:lang w:val="en-US"/>
        </w:rPr>
      </w:pPr>
    </w:p>
    <w:p w14:paraId="01CCB57E" w14:textId="148854DB" w:rsidR="00D7579E" w:rsidRPr="00A97B30" w:rsidRDefault="00D7579E" w:rsidP="00D7579E">
      <w:pPr>
        <w:rPr>
          <w:szCs w:val="24"/>
        </w:rPr>
      </w:pPr>
      <w:r w:rsidRPr="00A97B30">
        <w:rPr>
          <w:szCs w:val="24"/>
        </w:rPr>
        <w:t xml:space="preserve">First published in Forward Plan on </w:t>
      </w:r>
      <w:r>
        <w:rPr>
          <w:szCs w:val="24"/>
        </w:rPr>
        <w:t>19 March 2026</w:t>
      </w:r>
    </w:p>
    <w:p w14:paraId="255B6131" w14:textId="77777777" w:rsidR="00D7579E" w:rsidRPr="000F4734" w:rsidRDefault="00D7579E" w:rsidP="00D7579E">
      <w:pPr>
        <w:rPr>
          <w:szCs w:val="24"/>
        </w:rPr>
      </w:pPr>
    </w:p>
    <w:p w14:paraId="3DAC540B" w14:textId="77777777" w:rsidR="00D7579E" w:rsidRPr="00A97B30" w:rsidRDefault="00D7579E" w:rsidP="00D7579E">
      <w:pPr>
        <w:rPr>
          <w:b/>
          <w:sz w:val="28"/>
          <w:szCs w:val="28"/>
        </w:rPr>
      </w:pPr>
      <w:r w:rsidRPr="00A97B30">
        <w:rPr>
          <w:b/>
          <w:sz w:val="28"/>
          <w:szCs w:val="28"/>
        </w:rPr>
        <w:t>Following the Making of the decision, the decision form will be published here:</w:t>
      </w:r>
    </w:p>
    <w:p w14:paraId="1721002B" w14:textId="63F568A3" w:rsidR="00D7579E" w:rsidRDefault="00D7579E" w:rsidP="00D7579E"/>
    <w:p w14:paraId="444F1E97" w14:textId="2B0426F1" w:rsidR="00CB4D73" w:rsidRPr="00A97B30" w:rsidRDefault="00CB4D73" w:rsidP="00D7579E">
      <w:r>
        <w:t>Replaced by ADD010</w:t>
      </w:r>
      <w:r w:rsidR="00F80F5D">
        <w:t>3</w:t>
      </w:r>
    </w:p>
    <w:p w14:paraId="681020C0" w14:textId="77777777" w:rsidR="00D7579E" w:rsidRPr="00A97B30" w:rsidRDefault="00D7579E" w:rsidP="00D7579E"/>
    <w:p w14:paraId="393094A5" w14:textId="77777777" w:rsidR="00D7579E" w:rsidRDefault="00D7579E">
      <w:pPr>
        <w:rPr>
          <w:b/>
          <w:snapToGrid w:val="0"/>
          <w:sz w:val="31"/>
        </w:rPr>
      </w:pPr>
      <w:r>
        <w:rPr>
          <w:b/>
          <w:snapToGrid w:val="0"/>
          <w:sz w:val="31"/>
        </w:rPr>
        <w:br w:type="page"/>
      </w:r>
    </w:p>
    <w:p w14:paraId="60B1068B" w14:textId="3B9D3009" w:rsidR="000B63CC" w:rsidRPr="007F7336" w:rsidRDefault="000B63CC" w:rsidP="000B63CC">
      <w:pPr>
        <w:rPr>
          <w:b/>
          <w:sz w:val="28"/>
        </w:rPr>
      </w:pPr>
      <w:r>
        <w:rPr>
          <w:b/>
          <w:sz w:val="28"/>
        </w:rPr>
        <w:lastRenderedPageBreak/>
        <w:t xml:space="preserve">DECISION: ADD0101 </w:t>
      </w:r>
      <w:r w:rsidRPr="000B63CC">
        <w:rPr>
          <w:b/>
          <w:sz w:val="28"/>
          <w:lang w:val="en-US"/>
        </w:rPr>
        <w:t>Supported Living Schemes x 3</w:t>
      </w:r>
    </w:p>
    <w:p w14:paraId="0254ED93" w14:textId="77777777" w:rsidR="000B63CC" w:rsidRDefault="000B63CC" w:rsidP="000B63CC">
      <w:pPr>
        <w:rPr>
          <w:b/>
          <w:sz w:val="28"/>
          <w:szCs w:val="28"/>
          <w:lang w:val="en-US"/>
        </w:rPr>
      </w:pPr>
    </w:p>
    <w:p w14:paraId="0F2AC32C" w14:textId="77777777" w:rsidR="000B63CC" w:rsidRPr="00A97B30" w:rsidRDefault="000B63CC" w:rsidP="000B63CC">
      <w:pPr>
        <w:rPr>
          <w:b/>
          <w:sz w:val="28"/>
          <w:szCs w:val="28"/>
          <w:lang w:val="en-US"/>
        </w:rPr>
      </w:pPr>
      <w:r w:rsidRPr="00A97B30">
        <w:rPr>
          <w:b/>
          <w:sz w:val="28"/>
          <w:szCs w:val="28"/>
        </w:rPr>
        <w:t xml:space="preserve">Nature of the decision: </w:t>
      </w:r>
    </w:p>
    <w:p w14:paraId="768E2D40" w14:textId="77777777" w:rsidR="000B63CC" w:rsidRPr="000F4734" w:rsidRDefault="000B63CC" w:rsidP="000B63CC">
      <w:pPr>
        <w:rPr>
          <w:b/>
          <w:szCs w:val="24"/>
        </w:rPr>
      </w:pPr>
    </w:p>
    <w:p w14:paraId="31058865" w14:textId="77777777" w:rsidR="000B63CC" w:rsidRPr="000B63CC" w:rsidRDefault="000B63CC" w:rsidP="000B63CC">
      <w:pPr>
        <w:rPr>
          <w:bCs/>
          <w:szCs w:val="24"/>
          <w:lang w:val="en-US"/>
        </w:rPr>
      </w:pPr>
      <w:r w:rsidRPr="000B63CC">
        <w:rPr>
          <w:bCs/>
          <w:szCs w:val="24"/>
          <w:lang w:val="en-US"/>
        </w:rPr>
        <w:t xml:space="preserve">Award of three contracts via call off from the Council's Supported Living Framework for the provision of supported living services as follows:  </w:t>
      </w:r>
    </w:p>
    <w:p w14:paraId="0BFDBDD0" w14:textId="77777777" w:rsidR="000B63CC" w:rsidRDefault="000B63CC" w:rsidP="000B63CC">
      <w:pPr>
        <w:rPr>
          <w:bCs/>
          <w:szCs w:val="24"/>
          <w:lang w:val="en-US"/>
        </w:rPr>
      </w:pPr>
    </w:p>
    <w:p w14:paraId="3C4E55C5" w14:textId="24453D33" w:rsidR="000B63CC" w:rsidRPr="000B63CC" w:rsidRDefault="000B63CC" w:rsidP="000B63CC">
      <w:pPr>
        <w:rPr>
          <w:bCs/>
          <w:szCs w:val="24"/>
          <w:lang w:val="en-US"/>
        </w:rPr>
      </w:pPr>
      <w:r w:rsidRPr="000B63CC">
        <w:rPr>
          <w:bCs/>
          <w:szCs w:val="24"/>
          <w:lang w:val="en-US"/>
        </w:rPr>
        <w:t>6 &amp; 11 Lowestoft Way Supported Living Scheme</w:t>
      </w:r>
      <w:r w:rsidRPr="000B63CC">
        <w:rPr>
          <w:bCs/>
          <w:szCs w:val="24"/>
          <w:lang w:val="en-US"/>
        </w:rPr>
        <w:br/>
        <w:t>Contract Period: 01/11/2026 - 31/10/2028</w:t>
      </w:r>
      <w:r>
        <w:rPr>
          <w:bCs/>
          <w:szCs w:val="24"/>
          <w:lang w:val="en-US"/>
        </w:rPr>
        <w:t xml:space="preserve"> </w:t>
      </w:r>
      <w:r w:rsidRPr="000B63CC">
        <w:rPr>
          <w:bCs/>
          <w:szCs w:val="24"/>
          <w:lang w:val="en-US"/>
        </w:rPr>
        <w:t>Estimated Contract Value: £517K</w:t>
      </w:r>
    </w:p>
    <w:p w14:paraId="3E174219" w14:textId="77777777" w:rsidR="000B63CC" w:rsidRDefault="000B63CC" w:rsidP="000B63CC">
      <w:pPr>
        <w:rPr>
          <w:bCs/>
          <w:szCs w:val="24"/>
          <w:lang w:val="en-US"/>
        </w:rPr>
      </w:pPr>
    </w:p>
    <w:p w14:paraId="243D408F" w14:textId="139601A4" w:rsidR="000B63CC" w:rsidRPr="000B63CC" w:rsidRDefault="000B63CC" w:rsidP="000B63CC">
      <w:pPr>
        <w:rPr>
          <w:bCs/>
          <w:szCs w:val="24"/>
          <w:lang w:val="en-US"/>
        </w:rPr>
      </w:pPr>
      <w:r w:rsidRPr="000B63CC">
        <w:rPr>
          <w:bCs/>
          <w:szCs w:val="24"/>
          <w:lang w:val="en-US"/>
        </w:rPr>
        <w:t>64 Jubilee Road Supported Living Scheme</w:t>
      </w:r>
      <w:r w:rsidRPr="000B63CC">
        <w:rPr>
          <w:bCs/>
          <w:szCs w:val="24"/>
          <w:lang w:val="en-US"/>
        </w:rPr>
        <w:br/>
        <w:t>Contract Period: 01/11/2026 - 31/10/2028</w:t>
      </w:r>
      <w:r>
        <w:rPr>
          <w:bCs/>
          <w:szCs w:val="24"/>
          <w:lang w:val="en-US"/>
        </w:rPr>
        <w:t xml:space="preserve"> </w:t>
      </w:r>
      <w:r w:rsidRPr="000B63CC">
        <w:rPr>
          <w:bCs/>
          <w:szCs w:val="24"/>
          <w:lang w:val="en-US"/>
        </w:rPr>
        <w:t>Estimated Contract Value: £644K</w:t>
      </w:r>
    </w:p>
    <w:p w14:paraId="12736603" w14:textId="77777777" w:rsidR="000B63CC" w:rsidRDefault="000B63CC" w:rsidP="000B63CC">
      <w:pPr>
        <w:rPr>
          <w:bCs/>
          <w:szCs w:val="24"/>
          <w:lang w:val="en-US"/>
        </w:rPr>
      </w:pPr>
    </w:p>
    <w:p w14:paraId="513FA84F" w14:textId="1D4F9E2A" w:rsidR="000B63CC" w:rsidRDefault="000B63CC" w:rsidP="000B63CC">
      <w:pPr>
        <w:rPr>
          <w:bCs/>
          <w:szCs w:val="24"/>
          <w:lang w:val="en-US"/>
        </w:rPr>
      </w:pPr>
      <w:r w:rsidRPr="000B63CC">
        <w:rPr>
          <w:bCs/>
          <w:szCs w:val="24"/>
          <w:lang w:val="en-US"/>
        </w:rPr>
        <w:t>The Willows Supported Living Scheme</w:t>
      </w:r>
      <w:r w:rsidRPr="000B63CC">
        <w:rPr>
          <w:bCs/>
          <w:szCs w:val="24"/>
          <w:lang w:val="en-US"/>
        </w:rPr>
        <w:br/>
        <w:t>Contract Period: 11/11/2026 - 10/11/2028 Estimated Contract Value: £316K</w:t>
      </w:r>
    </w:p>
    <w:p w14:paraId="2ABE78A0" w14:textId="77777777" w:rsidR="000B63CC" w:rsidRDefault="000B63CC" w:rsidP="000B63CC">
      <w:pPr>
        <w:rPr>
          <w:b/>
          <w:sz w:val="28"/>
          <w:szCs w:val="28"/>
        </w:rPr>
      </w:pPr>
    </w:p>
    <w:p w14:paraId="71981C9F" w14:textId="77777777" w:rsidR="000B63CC" w:rsidRDefault="000B63CC" w:rsidP="000B63CC">
      <w:pPr>
        <w:rPr>
          <w:b/>
          <w:sz w:val="28"/>
          <w:szCs w:val="28"/>
        </w:rPr>
      </w:pPr>
    </w:p>
    <w:p w14:paraId="1228BD43" w14:textId="74E4337C" w:rsidR="000B63CC" w:rsidRPr="00A97B30" w:rsidRDefault="000B63CC" w:rsidP="000B63CC">
      <w:pPr>
        <w:rPr>
          <w:b/>
          <w:sz w:val="28"/>
          <w:szCs w:val="28"/>
        </w:rPr>
      </w:pPr>
      <w:r w:rsidRPr="00A97B30">
        <w:rPr>
          <w:b/>
          <w:sz w:val="28"/>
          <w:szCs w:val="28"/>
        </w:rPr>
        <w:t>Who will make the decision?</w:t>
      </w:r>
    </w:p>
    <w:p w14:paraId="3FF16FA8" w14:textId="77777777" w:rsidR="000B63CC" w:rsidRPr="000F4734" w:rsidRDefault="000B63CC" w:rsidP="000B63CC">
      <w:pPr>
        <w:rPr>
          <w:b/>
          <w:szCs w:val="24"/>
        </w:rPr>
      </w:pPr>
    </w:p>
    <w:p w14:paraId="2C556257" w14:textId="77777777" w:rsidR="000B63CC" w:rsidRPr="00A97B30" w:rsidRDefault="000B63CC" w:rsidP="000B63CC">
      <w:pPr>
        <w:rPr>
          <w:szCs w:val="24"/>
        </w:rPr>
      </w:pPr>
      <w:r w:rsidRPr="00A97B30">
        <w:rPr>
          <w:szCs w:val="24"/>
        </w:rPr>
        <w:t xml:space="preserve">Cabinet Member for </w:t>
      </w:r>
      <w:r>
        <w:rPr>
          <w:szCs w:val="24"/>
        </w:rPr>
        <w:t>Adults</w:t>
      </w:r>
    </w:p>
    <w:p w14:paraId="62AA6311" w14:textId="77777777" w:rsidR="000B63CC" w:rsidRPr="00A97B30" w:rsidRDefault="000B63CC" w:rsidP="000B63CC">
      <w:pPr>
        <w:rPr>
          <w:szCs w:val="24"/>
        </w:rPr>
      </w:pPr>
    </w:p>
    <w:p w14:paraId="4E3E0CA7" w14:textId="77777777" w:rsidR="000B63CC" w:rsidRDefault="000B63CC" w:rsidP="000B63CC">
      <w:pPr>
        <w:rPr>
          <w:b/>
          <w:sz w:val="28"/>
          <w:szCs w:val="28"/>
        </w:rPr>
      </w:pPr>
    </w:p>
    <w:p w14:paraId="3DA77D9C" w14:textId="738EF446" w:rsidR="000B63CC" w:rsidRPr="00A97B30" w:rsidRDefault="000B63CC" w:rsidP="000B63CC">
      <w:pPr>
        <w:rPr>
          <w:b/>
          <w:sz w:val="28"/>
          <w:szCs w:val="28"/>
        </w:rPr>
      </w:pPr>
      <w:r w:rsidRPr="00A97B30">
        <w:rPr>
          <w:b/>
          <w:sz w:val="28"/>
          <w:szCs w:val="28"/>
        </w:rPr>
        <w:t>When is the decision to be taken?</w:t>
      </w:r>
    </w:p>
    <w:p w14:paraId="5D8A9BDE" w14:textId="77777777" w:rsidR="000B63CC" w:rsidRPr="000F4734" w:rsidRDefault="000B63CC" w:rsidP="000B63CC">
      <w:pPr>
        <w:rPr>
          <w:b/>
          <w:szCs w:val="24"/>
        </w:rPr>
      </w:pPr>
    </w:p>
    <w:p w14:paraId="298A7774" w14:textId="188864D3" w:rsidR="000B63CC" w:rsidRPr="00A97B30" w:rsidRDefault="000B63CC" w:rsidP="000B63CC">
      <w:pPr>
        <w:rPr>
          <w:szCs w:val="24"/>
        </w:rPr>
      </w:pPr>
      <w:r>
        <w:rPr>
          <w:szCs w:val="24"/>
        </w:rPr>
        <w:t>April 2026</w:t>
      </w:r>
    </w:p>
    <w:p w14:paraId="401574E2" w14:textId="77777777" w:rsidR="000B63CC" w:rsidRPr="00A97B30" w:rsidRDefault="000B63CC" w:rsidP="000B63CC">
      <w:pPr>
        <w:rPr>
          <w:sz w:val="28"/>
          <w:szCs w:val="28"/>
        </w:rPr>
      </w:pPr>
    </w:p>
    <w:p w14:paraId="1231D07B" w14:textId="77777777" w:rsidR="000B63CC" w:rsidRPr="00A97B30" w:rsidRDefault="000B63CC" w:rsidP="000B63CC">
      <w:pPr>
        <w:rPr>
          <w:b/>
          <w:sz w:val="28"/>
          <w:szCs w:val="28"/>
        </w:rPr>
      </w:pPr>
      <w:r w:rsidRPr="00A97B30">
        <w:rPr>
          <w:b/>
          <w:sz w:val="28"/>
          <w:szCs w:val="28"/>
        </w:rPr>
        <w:t>Who will be consulted and how?</w:t>
      </w:r>
    </w:p>
    <w:p w14:paraId="1C17B203" w14:textId="77777777" w:rsidR="000B63CC" w:rsidRPr="000F4734" w:rsidRDefault="000B63CC" w:rsidP="000B63CC">
      <w:pPr>
        <w:rPr>
          <w:b/>
          <w:szCs w:val="24"/>
        </w:rPr>
      </w:pPr>
    </w:p>
    <w:p w14:paraId="5414E0D3" w14:textId="77777777" w:rsidR="000B63CC" w:rsidRDefault="000B63CC" w:rsidP="000B63CC">
      <w:pPr>
        <w:rPr>
          <w:szCs w:val="24"/>
          <w:lang w:val="en-US"/>
        </w:rPr>
      </w:pPr>
      <w:r w:rsidRPr="0012260E">
        <w:rPr>
          <w:szCs w:val="24"/>
          <w:lang w:val="en-US"/>
        </w:rPr>
        <w:t>Cabinet Member</w:t>
      </w:r>
      <w:r>
        <w:rPr>
          <w:szCs w:val="24"/>
          <w:lang w:val="en-US"/>
        </w:rPr>
        <w:t xml:space="preserve"> for Adults</w:t>
      </w:r>
    </w:p>
    <w:p w14:paraId="4001E049" w14:textId="77777777" w:rsidR="000B63CC" w:rsidRDefault="000B63CC" w:rsidP="000B63CC">
      <w:pPr>
        <w:rPr>
          <w:szCs w:val="24"/>
          <w:lang w:val="en-US"/>
        </w:rPr>
      </w:pPr>
      <w:r>
        <w:rPr>
          <w:szCs w:val="24"/>
          <w:lang w:val="en-US"/>
        </w:rPr>
        <w:t>Chief Legal Officer</w:t>
      </w:r>
    </w:p>
    <w:p w14:paraId="23061DFF" w14:textId="77777777" w:rsidR="000B63CC" w:rsidRPr="0012260E" w:rsidRDefault="000B63CC" w:rsidP="000B63CC">
      <w:pPr>
        <w:rPr>
          <w:szCs w:val="24"/>
          <w:lang w:val="en-US"/>
        </w:rPr>
      </w:pPr>
      <w:r>
        <w:rPr>
          <w:szCs w:val="24"/>
          <w:lang w:val="en-US"/>
        </w:rPr>
        <w:t>Chief Finance Officer</w:t>
      </w:r>
    </w:p>
    <w:p w14:paraId="3CB9926F" w14:textId="77777777" w:rsidR="000B63CC" w:rsidRDefault="000B63CC" w:rsidP="000B63CC">
      <w:pPr>
        <w:rPr>
          <w:szCs w:val="24"/>
          <w:lang w:val="en-US"/>
        </w:rPr>
      </w:pPr>
      <w:r>
        <w:rPr>
          <w:szCs w:val="24"/>
          <w:lang w:val="en-US"/>
        </w:rPr>
        <w:t>Executive Director of Adults &amp; Communities</w:t>
      </w:r>
    </w:p>
    <w:p w14:paraId="36337B26" w14:textId="77777777" w:rsidR="000B63CC" w:rsidRDefault="000B63CC" w:rsidP="000B63CC">
      <w:pPr>
        <w:rPr>
          <w:szCs w:val="24"/>
          <w:lang w:val="en-US"/>
        </w:rPr>
      </w:pPr>
    </w:p>
    <w:p w14:paraId="70083DF0" w14:textId="77777777" w:rsidR="000B63CC" w:rsidRDefault="000B63CC" w:rsidP="000B63CC">
      <w:pPr>
        <w:rPr>
          <w:szCs w:val="24"/>
          <w:lang w:val="en-US"/>
        </w:rPr>
      </w:pPr>
      <w:r w:rsidRPr="0012260E">
        <w:rPr>
          <w:szCs w:val="24"/>
          <w:lang w:val="en-US"/>
        </w:rPr>
        <w:t>All of the above will be consulted by approval of delegated decision.</w:t>
      </w:r>
    </w:p>
    <w:p w14:paraId="073D17ED" w14:textId="77777777" w:rsidR="000B63CC" w:rsidRPr="000F4734" w:rsidRDefault="000B63CC" w:rsidP="000B63CC">
      <w:pPr>
        <w:rPr>
          <w:szCs w:val="24"/>
          <w:lang w:val="en-US"/>
        </w:rPr>
      </w:pPr>
    </w:p>
    <w:p w14:paraId="4DCB9CC3" w14:textId="77777777" w:rsidR="000B63CC" w:rsidRPr="00A97B30" w:rsidRDefault="000B63CC" w:rsidP="000B63CC">
      <w:pPr>
        <w:rPr>
          <w:b/>
          <w:sz w:val="28"/>
          <w:szCs w:val="28"/>
        </w:rPr>
      </w:pPr>
      <w:r w:rsidRPr="00A97B30">
        <w:rPr>
          <w:b/>
          <w:sz w:val="28"/>
          <w:szCs w:val="28"/>
        </w:rPr>
        <w:t>Supporting documentation:</w:t>
      </w:r>
    </w:p>
    <w:p w14:paraId="1749D17D" w14:textId="77777777" w:rsidR="000B63CC" w:rsidRPr="000F4734" w:rsidRDefault="000B63CC" w:rsidP="000B63CC">
      <w:pPr>
        <w:rPr>
          <w:b/>
          <w:szCs w:val="24"/>
        </w:rPr>
      </w:pPr>
    </w:p>
    <w:p w14:paraId="05F66A6D" w14:textId="77777777" w:rsidR="000B63CC" w:rsidRPr="00A97B30" w:rsidRDefault="000B63CC" w:rsidP="000B63CC">
      <w:pPr>
        <w:rPr>
          <w:szCs w:val="24"/>
        </w:rPr>
      </w:pPr>
      <w:r w:rsidRPr="00A97B30">
        <w:rPr>
          <w:szCs w:val="24"/>
        </w:rPr>
        <w:t>There are no supporting documents for this decision.</w:t>
      </w:r>
    </w:p>
    <w:p w14:paraId="595D8C0C" w14:textId="77777777" w:rsidR="000B63CC" w:rsidRPr="00A97B30" w:rsidRDefault="000B63CC" w:rsidP="000B63CC">
      <w:pPr>
        <w:rPr>
          <w:szCs w:val="24"/>
        </w:rPr>
      </w:pPr>
    </w:p>
    <w:p w14:paraId="74D287E4" w14:textId="77777777" w:rsidR="000B63CC" w:rsidRPr="00A97B30" w:rsidRDefault="000B63CC" w:rsidP="000B63CC">
      <w:pPr>
        <w:rPr>
          <w:b/>
          <w:sz w:val="28"/>
          <w:szCs w:val="28"/>
        </w:rPr>
      </w:pPr>
      <w:r w:rsidRPr="00A97B30">
        <w:rPr>
          <w:b/>
          <w:sz w:val="28"/>
          <w:szCs w:val="28"/>
        </w:rPr>
        <w:t>How and by when to make representations:</w:t>
      </w:r>
    </w:p>
    <w:p w14:paraId="4BB4265F" w14:textId="77777777" w:rsidR="000B63CC" w:rsidRPr="000F4734" w:rsidRDefault="000B63CC" w:rsidP="000B63CC">
      <w:pPr>
        <w:rPr>
          <w:b/>
          <w:szCs w:val="24"/>
        </w:rPr>
      </w:pPr>
    </w:p>
    <w:p w14:paraId="5930DDC1" w14:textId="2FB3324F" w:rsidR="000B63CC" w:rsidRDefault="000B63CC" w:rsidP="000B63CC">
      <w:pPr>
        <w:rPr>
          <w:szCs w:val="24"/>
        </w:rPr>
      </w:pPr>
      <w:r w:rsidRPr="00A97B30">
        <w:rPr>
          <w:szCs w:val="24"/>
        </w:rPr>
        <w:t xml:space="preserve">Representations should be made to </w:t>
      </w:r>
      <w:r>
        <w:rPr>
          <w:szCs w:val="24"/>
        </w:rPr>
        <w:t xml:space="preserve">Sam Birch </w:t>
      </w:r>
      <w:r w:rsidRPr="00A97B30">
        <w:rPr>
          <w:szCs w:val="24"/>
        </w:rPr>
        <w:t>before</w:t>
      </w:r>
      <w:r>
        <w:rPr>
          <w:szCs w:val="24"/>
        </w:rPr>
        <w:t xml:space="preserve"> 18 May 2026 </w:t>
      </w:r>
    </w:p>
    <w:p w14:paraId="42B82DBF" w14:textId="40EEB610" w:rsidR="000B63CC" w:rsidRDefault="000B63CC" w:rsidP="000B63CC">
      <w:pPr>
        <w:rPr>
          <w:szCs w:val="24"/>
          <w:lang w:val="en-US"/>
        </w:rPr>
      </w:pPr>
      <w:r>
        <w:rPr>
          <w:szCs w:val="24"/>
        </w:rPr>
        <w:t>T</w:t>
      </w:r>
      <w:r w:rsidRPr="00A97B30">
        <w:rPr>
          <w:szCs w:val="24"/>
        </w:rPr>
        <w:t xml:space="preserve">el: </w:t>
      </w:r>
      <w:r w:rsidRPr="001B67C9">
        <w:rPr>
          <w:szCs w:val="24"/>
          <w:lang w:val="en-US"/>
        </w:rPr>
        <w:t>01642 771</w:t>
      </w:r>
      <w:r>
        <w:rPr>
          <w:szCs w:val="24"/>
          <w:lang w:val="en-US"/>
        </w:rPr>
        <w:t xml:space="preserve">556 </w:t>
      </w:r>
      <w:r w:rsidRPr="00A97B30">
        <w:rPr>
          <w:szCs w:val="24"/>
          <w:lang w:val="en-US"/>
        </w:rPr>
        <w:t xml:space="preserve">or email </w:t>
      </w:r>
      <w:r w:rsidRPr="000B63CC">
        <w:t>samantha.birch@redcar-cleveland.gov.uk</w:t>
      </w:r>
    </w:p>
    <w:p w14:paraId="2EBFE329" w14:textId="77777777" w:rsidR="000B63CC" w:rsidRDefault="000B63CC" w:rsidP="000B63CC">
      <w:pPr>
        <w:rPr>
          <w:lang w:val="en-US"/>
        </w:rPr>
      </w:pPr>
    </w:p>
    <w:p w14:paraId="127A6F85" w14:textId="5128E61A" w:rsidR="000B63CC" w:rsidRPr="00A97B30" w:rsidRDefault="000B63CC" w:rsidP="000B63CC">
      <w:pPr>
        <w:rPr>
          <w:szCs w:val="24"/>
        </w:rPr>
      </w:pPr>
      <w:r w:rsidRPr="00A97B30">
        <w:rPr>
          <w:szCs w:val="24"/>
        </w:rPr>
        <w:lastRenderedPageBreak/>
        <w:t xml:space="preserve">First published in Forward Plan on </w:t>
      </w:r>
      <w:r>
        <w:rPr>
          <w:szCs w:val="24"/>
        </w:rPr>
        <w:t>20 April 2026</w:t>
      </w:r>
    </w:p>
    <w:p w14:paraId="7E14E9B3" w14:textId="77777777" w:rsidR="000B63CC" w:rsidRPr="000F4734" w:rsidRDefault="000B63CC" w:rsidP="000B63CC">
      <w:pPr>
        <w:rPr>
          <w:szCs w:val="24"/>
        </w:rPr>
      </w:pPr>
    </w:p>
    <w:p w14:paraId="03567490" w14:textId="77777777" w:rsidR="000B63CC" w:rsidRPr="00A97B30" w:rsidRDefault="000B63CC" w:rsidP="000B63CC">
      <w:pPr>
        <w:rPr>
          <w:b/>
          <w:sz w:val="28"/>
          <w:szCs w:val="28"/>
        </w:rPr>
      </w:pPr>
      <w:r w:rsidRPr="00A97B30">
        <w:rPr>
          <w:b/>
          <w:sz w:val="28"/>
          <w:szCs w:val="28"/>
        </w:rPr>
        <w:t>Following the Making of the decision, the decision form will be published here:</w:t>
      </w:r>
    </w:p>
    <w:p w14:paraId="26C26798" w14:textId="77777777" w:rsidR="000B63CC" w:rsidRPr="00A97B30" w:rsidRDefault="000B63CC" w:rsidP="000B63CC">
      <w:r w:rsidRPr="00A97B30">
        <w:rPr>
          <w:noProof/>
        </w:rPr>
        <mc:AlternateContent>
          <mc:Choice Requires="wps">
            <w:drawing>
              <wp:anchor distT="0" distB="0" distL="114300" distR="114300" simplePos="0" relativeHeight="251979776" behindDoc="0" locked="0" layoutInCell="1" allowOverlap="1" wp14:anchorId="12FB9B32" wp14:editId="6789A1BE">
                <wp:simplePos x="0" y="0"/>
                <wp:positionH relativeFrom="page">
                  <wp:posOffset>3000375</wp:posOffset>
                </wp:positionH>
                <wp:positionV relativeFrom="paragraph">
                  <wp:posOffset>97790</wp:posOffset>
                </wp:positionV>
                <wp:extent cx="638175" cy="609600"/>
                <wp:effectExtent l="0" t="0" r="28575" b="19050"/>
                <wp:wrapNone/>
                <wp:docPr id="155016645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8175" cy="609600"/>
                        </a:xfrm>
                        <a:prstGeom prst="rect">
                          <a:avLst/>
                        </a:prstGeom>
                        <a:solidFill>
                          <a:sysClr val="window" lastClr="FFFFFF"/>
                        </a:solidFill>
                        <a:ln w="6350">
                          <a:solidFill>
                            <a:prstClr val="black"/>
                          </a:solidFill>
                        </a:ln>
                        <a:effectLst/>
                      </wps:spPr>
                      <wps:txbx>
                        <w:txbxContent>
                          <w:p w14:paraId="5874E4A3" w14:textId="2910644A" w:rsidR="000B63CC" w:rsidRDefault="000B63CC" w:rsidP="000B63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B9B32" id="_x0000_s1030" type="#_x0000_t202" style="position:absolute;margin-left:236.25pt;margin-top:7.7pt;width:50.25pt;height:48pt;z-index:25197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" fillcolor="window" strokeweight=".5pt">
                <v:path arrowok="t"/>
                <v:textbox>
                  <w:txbxContent>
                    <w:p w14:paraId="5874E4A3" w14:textId="2910644A" w:rsidR="000B63CC" w:rsidRDefault="000B63CC" w:rsidP="000B63CC"/>
                  </w:txbxContent>
                </v:textbox>
                <w10:wrap anchorx="page"/>
              </v:shape>
            </w:pict>
          </mc:Fallback>
        </mc:AlternateContent>
      </w:r>
    </w:p>
    <w:p w14:paraId="0B0CFD4D" w14:textId="77777777" w:rsidR="000B63CC" w:rsidRPr="00A97B30" w:rsidRDefault="000B63CC" w:rsidP="000B63CC"/>
    <w:p w14:paraId="0C5E269A" w14:textId="77777777" w:rsidR="000B63CC" w:rsidRDefault="000B63CC" w:rsidP="000B63CC">
      <w:pPr>
        <w:rPr>
          <w:b/>
          <w:snapToGrid w:val="0"/>
          <w:sz w:val="31"/>
        </w:rPr>
      </w:pPr>
      <w:r>
        <w:rPr>
          <w:b/>
          <w:snapToGrid w:val="0"/>
          <w:sz w:val="31"/>
        </w:rPr>
        <w:br w:type="page"/>
      </w:r>
    </w:p>
    <w:p w14:paraId="0057C80D" w14:textId="44059E2D" w:rsidR="00121C81" w:rsidRPr="007F7336" w:rsidRDefault="00121C81" w:rsidP="00121C81">
      <w:pPr>
        <w:rPr>
          <w:b/>
          <w:sz w:val="28"/>
        </w:rPr>
      </w:pPr>
      <w:r>
        <w:rPr>
          <w:b/>
          <w:sz w:val="28"/>
        </w:rPr>
        <w:lastRenderedPageBreak/>
        <w:t xml:space="preserve">DECISION: ADD0102 </w:t>
      </w:r>
      <w:r w:rsidRPr="00121C81">
        <w:rPr>
          <w:b/>
          <w:sz w:val="28"/>
          <w:lang w:val="en-US"/>
        </w:rPr>
        <w:t>Community Opportunities Framework</w:t>
      </w:r>
    </w:p>
    <w:p w14:paraId="42A24B21" w14:textId="77777777" w:rsidR="00121C81" w:rsidRDefault="00121C81" w:rsidP="00121C81">
      <w:pPr>
        <w:rPr>
          <w:b/>
          <w:sz w:val="28"/>
          <w:szCs w:val="28"/>
          <w:lang w:val="en-US"/>
        </w:rPr>
      </w:pPr>
    </w:p>
    <w:p w14:paraId="6729087F" w14:textId="77777777" w:rsidR="00121C81" w:rsidRPr="00A97B30" w:rsidRDefault="00121C81" w:rsidP="00121C81">
      <w:pPr>
        <w:rPr>
          <w:b/>
          <w:sz w:val="28"/>
          <w:szCs w:val="28"/>
          <w:lang w:val="en-US"/>
        </w:rPr>
      </w:pPr>
      <w:r w:rsidRPr="00A97B30">
        <w:rPr>
          <w:b/>
          <w:sz w:val="28"/>
          <w:szCs w:val="28"/>
        </w:rPr>
        <w:t xml:space="preserve">Nature of the decision: </w:t>
      </w:r>
    </w:p>
    <w:p w14:paraId="2C37E613" w14:textId="77777777" w:rsidR="00121C81" w:rsidRPr="000F4734" w:rsidRDefault="00121C81" w:rsidP="00121C81">
      <w:pPr>
        <w:rPr>
          <w:b/>
          <w:szCs w:val="24"/>
        </w:rPr>
      </w:pPr>
    </w:p>
    <w:p w14:paraId="0DC9BC1C" w14:textId="77777777" w:rsidR="00121C81" w:rsidRDefault="00121C81" w:rsidP="00121C81">
      <w:pPr>
        <w:rPr>
          <w:bCs/>
          <w:szCs w:val="24"/>
          <w:lang w:val="en-US"/>
        </w:rPr>
      </w:pPr>
      <w:r w:rsidRPr="00121C81">
        <w:rPr>
          <w:bCs/>
          <w:szCs w:val="24"/>
          <w:lang w:val="en-US"/>
        </w:rPr>
        <w:t>Commence a procurement process in order to award a contract for a Framework of providers to deliver community opportunities across the Borough.</w:t>
      </w:r>
    </w:p>
    <w:p w14:paraId="7D356278" w14:textId="77777777" w:rsidR="00121C81" w:rsidRPr="00121C81" w:rsidRDefault="00121C81" w:rsidP="00121C81">
      <w:pPr>
        <w:rPr>
          <w:bCs/>
          <w:szCs w:val="24"/>
          <w:lang w:val="en-US"/>
        </w:rPr>
      </w:pPr>
    </w:p>
    <w:p w14:paraId="0F423C84" w14:textId="620166BD" w:rsidR="00121C81" w:rsidRPr="00121C81" w:rsidRDefault="00121C81" w:rsidP="00121C81">
      <w:pPr>
        <w:rPr>
          <w:bCs/>
          <w:szCs w:val="24"/>
          <w:lang w:val="en-US"/>
        </w:rPr>
      </w:pPr>
      <w:r w:rsidRPr="00121C81">
        <w:rPr>
          <w:bCs/>
          <w:szCs w:val="24"/>
          <w:lang w:val="en-US"/>
        </w:rPr>
        <w:t>The Framework contract is exp</w:t>
      </w:r>
      <w:r>
        <w:rPr>
          <w:bCs/>
          <w:szCs w:val="24"/>
          <w:lang w:val="en-US"/>
        </w:rPr>
        <w:t>e</w:t>
      </w:r>
      <w:r w:rsidRPr="00121C81">
        <w:rPr>
          <w:bCs/>
          <w:szCs w:val="24"/>
          <w:lang w:val="en-US"/>
        </w:rPr>
        <w:t>cted to commence on 1 June 2027 for a period of 4  years with the option to ex</w:t>
      </w:r>
      <w:r>
        <w:rPr>
          <w:bCs/>
          <w:szCs w:val="24"/>
          <w:lang w:val="en-US"/>
        </w:rPr>
        <w:t>t</w:t>
      </w:r>
      <w:r w:rsidRPr="00121C81">
        <w:rPr>
          <w:bCs/>
          <w:szCs w:val="24"/>
          <w:lang w:val="en-US"/>
        </w:rPr>
        <w:t>end for a further 4 year period.</w:t>
      </w:r>
    </w:p>
    <w:p w14:paraId="3F7EEA07" w14:textId="77777777" w:rsidR="00121C81" w:rsidRDefault="00121C81" w:rsidP="00121C81">
      <w:pPr>
        <w:rPr>
          <w:b/>
          <w:sz w:val="28"/>
          <w:szCs w:val="28"/>
        </w:rPr>
      </w:pPr>
    </w:p>
    <w:p w14:paraId="02E4D1C2" w14:textId="77777777" w:rsidR="00121C81" w:rsidRPr="00A97B30" w:rsidRDefault="00121C81" w:rsidP="00121C81">
      <w:pPr>
        <w:rPr>
          <w:b/>
          <w:sz w:val="28"/>
          <w:szCs w:val="28"/>
        </w:rPr>
      </w:pPr>
      <w:r w:rsidRPr="00A97B30">
        <w:rPr>
          <w:b/>
          <w:sz w:val="28"/>
          <w:szCs w:val="28"/>
        </w:rPr>
        <w:t>Who will make the decision?</w:t>
      </w:r>
    </w:p>
    <w:p w14:paraId="1F4FB055" w14:textId="77777777" w:rsidR="00121C81" w:rsidRPr="000F4734" w:rsidRDefault="00121C81" w:rsidP="00121C81">
      <w:pPr>
        <w:rPr>
          <w:b/>
          <w:szCs w:val="24"/>
        </w:rPr>
      </w:pPr>
    </w:p>
    <w:p w14:paraId="4F2C70D7" w14:textId="77777777" w:rsidR="00121C81" w:rsidRPr="00A97B30" w:rsidRDefault="00121C81" w:rsidP="00121C81">
      <w:pPr>
        <w:rPr>
          <w:szCs w:val="24"/>
        </w:rPr>
      </w:pPr>
      <w:r w:rsidRPr="00A97B30">
        <w:rPr>
          <w:szCs w:val="24"/>
        </w:rPr>
        <w:t xml:space="preserve">Cabinet Member for </w:t>
      </w:r>
      <w:r>
        <w:rPr>
          <w:szCs w:val="24"/>
        </w:rPr>
        <w:t>Adults</w:t>
      </w:r>
    </w:p>
    <w:p w14:paraId="76F1CF47" w14:textId="77777777" w:rsidR="00121C81" w:rsidRPr="00A97B30" w:rsidRDefault="00121C81" w:rsidP="00121C81">
      <w:pPr>
        <w:rPr>
          <w:szCs w:val="24"/>
        </w:rPr>
      </w:pPr>
    </w:p>
    <w:p w14:paraId="50591E6B" w14:textId="77777777" w:rsidR="00121C81" w:rsidRPr="00A97B30" w:rsidRDefault="00121C81" w:rsidP="00121C81">
      <w:pPr>
        <w:rPr>
          <w:b/>
          <w:sz w:val="28"/>
          <w:szCs w:val="28"/>
        </w:rPr>
      </w:pPr>
      <w:r w:rsidRPr="00A97B30">
        <w:rPr>
          <w:b/>
          <w:sz w:val="28"/>
          <w:szCs w:val="28"/>
        </w:rPr>
        <w:t>When is the decision to be taken?</w:t>
      </w:r>
    </w:p>
    <w:p w14:paraId="05F0D96C" w14:textId="77777777" w:rsidR="00121C81" w:rsidRPr="000F4734" w:rsidRDefault="00121C81" w:rsidP="00121C81">
      <w:pPr>
        <w:rPr>
          <w:b/>
          <w:szCs w:val="24"/>
        </w:rPr>
      </w:pPr>
    </w:p>
    <w:p w14:paraId="03D1C2F4" w14:textId="17BBD488" w:rsidR="00121C81" w:rsidRPr="00A97B30" w:rsidRDefault="00121C81" w:rsidP="00121C81">
      <w:pPr>
        <w:rPr>
          <w:szCs w:val="24"/>
        </w:rPr>
      </w:pPr>
      <w:r>
        <w:rPr>
          <w:szCs w:val="24"/>
        </w:rPr>
        <w:t>June 2026</w:t>
      </w:r>
    </w:p>
    <w:p w14:paraId="2130BF64" w14:textId="77777777" w:rsidR="00121C81" w:rsidRPr="00A97B30" w:rsidRDefault="00121C81" w:rsidP="00121C81">
      <w:pPr>
        <w:rPr>
          <w:sz w:val="28"/>
          <w:szCs w:val="28"/>
        </w:rPr>
      </w:pPr>
    </w:p>
    <w:p w14:paraId="662B345F" w14:textId="77777777" w:rsidR="00121C81" w:rsidRPr="00A97B30" w:rsidRDefault="00121C81" w:rsidP="00121C81">
      <w:pPr>
        <w:rPr>
          <w:b/>
          <w:sz w:val="28"/>
          <w:szCs w:val="28"/>
        </w:rPr>
      </w:pPr>
      <w:r w:rsidRPr="00A97B30">
        <w:rPr>
          <w:b/>
          <w:sz w:val="28"/>
          <w:szCs w:val="28"/>
        </w:rPr>
        <w:t>Who will be consulted and how?</w:t>
      </w:r>
    </w:p>
    <w:p w14:paraId="22850092" w14:textId="77777777" w:rsidR="00121C81" w:rsidRPr="000F4734" w:rsidRDefault="00121C81" w:rsidP="00121C81">
      <w:pPr>
        <w:rPr>
          <w:b/>
          <w:szCs w:val="24"/>
        </w:rPr>
      </w:pPr>
    </w:p>
    <w:p w14:paraId="6373B5A2" w14:textId="77777777" w:rsidR="00121C81" w:rsidRDefault="00121C81" w:rsidP="00121C81">
      <w:pPr>
        <w:rPr>
          <w:szCs w:val="24"/>
          <w:lang w:val="en-US"/>
        </w:rPr>
      </w:pPr>
      <w:r w:rsidRPr="0012260E">
        <w:rPr>
          <w:szCs w:val="24"/>
          <w:lang w:val="en-US"/>
        </w:rPr>
        <w:t>Cabinet Member</w:t>
      </w:r>
      <w:r>
        <w:rPr>
          <w:szCs w:val="24"/>
          <w:lang w:val="en-US"/>
        </w:rPr>
        <w:t xml:space="preserve"> for Adults</w:t>
      </w:r>
    </w:p>
    <w:p w14:paraId="690BE476" w14:textId="77777777" w:rsidR="00121C81" w:rsidRDefault="00121C81" w:rsidP="00121C81">
      <w:pPr>
        <w:rPr>
          <w:szCs w:val="24"/>
          <w:lang w:val="en-US"/>
        </w:rPr>
      </w:pPr>
      <w:r>
        <w:rPr>
          <w:szCs w:val="24"/>
          <w:lang w:val="en-US"/>
        </w:rPr>
        <w:t>Chief Legal Officer</w:t>
      </w:r>
    </w:p>
    <w:p w14:paraId="08487031" w14:textId="77777777" w:rsidR="00121C81" w:rsidRPr="0012260E" w:rsidRDefault="00121C81" w:rsidP="00121C81">
      <w:pPr>
        <w:rPr>
          <w:szCs w:val="24"/>
          <w:lang w:val="en-US"/>
        </w:rPr>
      </w:pPr>
      <w:r>
        <w:rPr>
          <w:szCs w:val="24"/>
          <w:lang w:val="en-US"/>
        </w:rPr>
        <w:t>Chief Finance Officer</w:t>
      </w:r>
    </w:p>
    <w:p w14:paraId="5E04BBCD" w14:textId="77777777" w:rsidR="00121C81" w:rsidRDefault="00121C81" w:rsidP="00121C81">
      <w:pPr>
        <w:rPr>
          <w:szCs w:val="24"/>
          <w:lang w:val="en-US"/>
        </w:rPr>
      </w:pPr>
      <w:r>
        <w:rPr>
          <w:szCs w:val="24"/>
          <w:lang w:val="en-US"/>
        </w:rPr>
        <w:t>Executive Director of Adults &amp; Communities</w:t>
      </w:r>
    </w:p>
    <w:p w14:paraId="76A5838E" w14:textId="77777777" w:rsidR="00121C81" w:rsidRDefault="00121C81" w:rsidP="00121C81">
      <w:pPr>
        <w:rPr>
          <w:szCs w:val="24"/>
          <w:lang w:val="en-US"/>
        </w:rPr>
      </w:pPr>
    </w:p>
    <w:p w14:paraId="46B4E7DB" w14:textId="77777777" w:rsidR="00121C81" w:rsidRDefault="00121C81" w:rsidP="00121C81">
      <w:pPr>
        <w:rPr>
          <w:szCs w:val="24"/>
          <w:lang w:val="en-US"/>
        </w:rPr>
      </w:pPr>
      <w:r w:rsidRPr="0012260E">
        <w:rPr>
          <w:szCs w:val="24"/>
          <w:lang w:val="en-US"/>
        </w:rPr>
        <w:t>All of the above will be consulted by approval of delegated decision.</w:t>
      </w:r>
    </w:p>
    <w:p w14:paraId="252F8D68" w14:textId="77777777" w:rsidR="00121C81" w:rsidRPr="000F4734" w:rsidRDefault="00121C81" w:rsidP="00121C81">
      <w:pPr>
        <w:rPr>
          <w:szCs w:val="24"/>
          <w:lang w:val="en-US"/>
        </w:rPr>
      </w:pPr>
    </w:p>
    <w:p w14:paraId="2C50A83F" w14:textId="77777777" w:rsidR="00121C81" w:rsidRPr="00A97B30" w:rsidRDefault="00121C81" w:rsidP="00121C81">
      <w:pPr>
        <w:rPr>
          <w:b/>
          <w:sz w:val="28"/>
          <w:szCs w:val="28"/>
        </w:rPr>
      </w:pPr>
      <w:r w:rsidRPr="00A97B30">
        <w:rPr>
          <w:b/>
          <w:sz w:val="28"/>
          <w:szCs w:val="28"/>
        </w:rPr>
        <w:t>Supporting documentation:</w:t>
      </w:r>
    </w:p>
    <w:p w14:paraId="2D534E15" w14:textId="77777777" w:rsidR="00121C81" w:rsidRPr="000F4734" w:rsidRDefault="00121C81" w:rsidP="00121C81">
      <w:pPr>
        <w:rPr>
          <w:b/>
          <w:szCs w:val="24"/>
        </w:rPr>
      </w:pPr>
    </w:p>
    <w:p w14:paraId="6FE74342" w14:textId="77777777" w:rsidR="00121C81" w:rsidRPr="00A97B30" w:rsidRDefault="00121C81" w:rsidP="00121C81">
      <w:pPr>
        <w:rPr>
          <w:szCs w:val="24"/>
        </w:rPr>
      </w:pPr>
      <w:r w:rsidRPr="00A97B30">
        <w:rPr>
          <w:szCs w:val="24"/>
        </w:rPr>
        <w:t>There are no supporting documents for this decision.</w:t>
      </w:r>
    </w:p>
    <w:p w14:paraId="160C2DB2" w14:textId="77777777" w:rsidR="00121C81" w:rsidRPr="00A97B30" w:rsidRDefault="00121C81" w:rsidP="00121C81">
      <w:pPr>
        <w:rPr>
          <w:szCs w:val="24"/>
        </w:rPr>
      </w:pPr>
    </w:p>
    <w:p w14:paraId="6C41BCBC" w14:textId="77777777" w:rsidR="00121C81" w:rsidRPr="00A97B30" w:rsidRDefault="00121C81" w:rsidP="00121C81">
      <w:pPr>
        <w:rPr>
          <w:b/>
          <w:sz w:val="28"/>
          <w:szCs w:val="28"/>
        </w:rPr>
      </w:pPr>
      <w:r w:rsidRPr="00A97B30">
        <w:rPr>
          <w:b/>
          <w:sz w:val="28"/>
          <w:szCs w:val="28"/>
        </w:rPr>
        <w:t>How and by when to make representations:</w:t>
      </w:r>
    </w:p>
    <w:p w14:paraId="30F2658B" w14:textId="77777777" w:rsidR="00121C81" w:rsidRPr="000F4734" w:rsidRDefault="00121C81" w:rsidP="00121C81">
      <w:pPr>
        <w:rPr>
          <w:b/>
          <w:szCs w:val="24"/>
        </w:rPr>
      </w:pPr>
    </w:p>
    <w:p w14:paraId="5E2E590A" w14:textId="1ED238CC" w:rsidR="00121C81" w:rsidRDefault="00121C81" w:rsidP="00121C81">
      <w:pPr>
        <w:rPr>
          <w:szCs w:val="24"/>
        </w:rPr>
      </w:pPr>
      <w:r w:rsidRPr="00A97B30">
        <w:rPr>
          <w:szCs w:val="24"/>
        </w:rPr>
        <w:t xml:space="preserve">Representations should be made to </w:t>
      </w:r>
      <w:r>
        <w:rPr>
          <w:szCs w:val="24"/>
        </w:rPr>
        <w:t xml:space="preserve">Jo Smith </w:t>
      </w:r>
      <w:r w:rsidRPr="00A97B30">
        <w:rPr>
          <w:szCs w:val="24"/>
        </w:rPr>
        <w:t>before</w:t>
      </w:r>
      <w:r>
        <w:rPr>
          <w:szCs w:val="24"/>
        </w:rPr>
        <w:t xml:space="preserve"> 10 June 2026 </w:t>
      </w:r>
    </w:p>
    <w:p w14:paraId="331AC2C7" w14:textId="11D78D4F" w:rsidR="00121C81" w:rsidRDefault="00121C81" w:rsidP="00121C81">
      <w:pPr>
        <w:rPr>
          <w:szCs w:val="24"/>
          <w:lang w:val="en-US"/>
        </w:rPr>
      </w:pPr>
      <w:r>
        <w:rPr>
          <w:szCs w:val="24"/>
        </w:rPr>
        <w:t>T</w:t>
      </w:r>
      <w:r w:rsidRPr="00A97B30">
        <w:rPr>
          <w:szCs w:val="24"/>
        </w:rPr>
        <w:t xml:space="preserve">el: </w:t>
      </w:r>
      <w:r w:rsidRPr="00121C81">
        <w:rPr>
          <w:szCs w:val="24"/>
          <w:lang w:val="en-US"/>
        </w:rPr>
        <w:t>07584703052</w:t>
      </w:r>
      <w:r>
        <w:rPr>
          <w:szCs w:val="24"/>
          <w:lang w:val="en-US"/>
        </w:rPr>
        <w:t xml:space="preserve"> </w:t>
      </w:r>
      <w:r w:rsidRPr="00A97B30">
        <w:rPr>
          <w:szCs w:val="24"/>
          <w:lang w:val="en-US"/>
        </w:rPr>
        <w:t xml:space="preserve">or email </w:t>
      </w:r>
      <w:r w:rsidRPr="00121C81">
        <w:rPr>
          <w:lang w:val="en-US"/>
        </w:rPr>
        <w:t>joanne.smith@redcar-cleveland.gov.uk</w:t>
      </w:r>
    </w:p>
    <w:p w14:paraId="24AF2695" w14:textId="77777777" w:rsidR="00121C81" w:rsidRDefault="00121C81" w:rsidP="00121C81">
      <w:pPr>
        <w:rPr>
          <w:lang w:val="en-US"/>
        </w:rPr>
      </w:pPr>
    </w:p>
    <w:p w14:paraId="6E67F73F" w14:textId="674A1B25" w:rsidR="00121C81" w:rsidRPr="00A97B30" w:rsidRDefault="00121C81" w:rsidP="00121C81">
      <w:pPr>
        <w:rPr>
          <w:szCs w:val="24"/>
        </w:rPr>
      </w:pPr>
      <w:r w:rsidRPr="00A97B30">
        <w:rPr>
          <w:szCs w:val="24"/>
        </w:rPr>
        <w:t xml:space="preserve">First published in Forward Plan on </w:t>
      </w:r>
      <w:r>
        <w:rPr>
          <w:szCs w:val="24"/>
        </w:rPr>
        <w:t>13 May 2026</w:t>
      </w:r>
    </w:p>
    <w:p w14:paraId="258512EA" w14:textId="77777777" w:rsidR="00121C81" w:rsidRPr="000F4734" w:rsidRDefault="00121C81" w:rsidP="00121C81">
      <w:pPr>
        <w:rPr>
          <w:szCs w:val="24"/>
        </w:rPr>
      </w:pPr>
    </w:p>
    <w:p w14:paraId="7D336B8D" w14:textId="77777777" w:rsidR="00121C81" w:rsidRPr="00A97B30" w:rsidRDefault="00121C81" w:rsidP="00121C81">
      <w:pPr>
        <w:rPr>
          <w:b/>
          <w:sz w:val="28"/>
          <w:szCs w:val="28"/>
        </w:rPr>
      </w:pPr>
      <w:r w:rsidRPr="00A97B30">
        <w:rPr>
          <w:b/>
          <w:sz w:val="28"/>
          <w:szCs w:val="28"/>
        </w:rPr>
        <w:t>Following the Making of the decision, the decision form will be published here:</w:t>
      </w:r>
    </w:p>
    <w:p w14:paraId="38B20A8B" w14:textId="77777777" w:rsidR="00121C81" w:rsidRPr="00A97B30" w:rsidRDefault="00121C81" w:rsidP="00121C81">
      <w:r w:rsidRPr="00A97B30">
        <w:rPr>
          <w:noProof/>
        </w:rPr>
        <mc:AlternateContent>
          <mc:Choice Requires="wps">
            <w:drawing>
              <wp:anchor distT="0" distB="0" distL="114300" distR="114300" simplePos="0" relativeHeight="251992064" behindDoc="0" locked="0" layoutInCell="1" allowOverlap="1" wp14:anchorId="119E84E3" wp14:editId="095CB5E9">
                <wp:simplePos x="0" y="0"/>
                <wp:positionH relativeFrom="page">
                  <wp:posOffset>3000375</wp:posOffset>
                </wp:positionH>
                <wp:positionV relativeFrom="paragraph">
                  <wp:posOffset>97790</wp:posOffset>
                </wp:positionV>
                <wp:extent cx="638175" cy="609600"/>
                <wp:effectExtent l="0" t="0" r="28575" b="19050"/>
                <wp:wrapNone/>
                <wp:docPr id="3482500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8175" cy="609600"/>
                        </a:xfrm>
                        <a:prstGeom prst="rect">
                          <a:avLst/>
                        </a:prstGeom>
                        <a:solidFill>
                          <a:sysClr val="window" lastClr="FFFFFF"/>
                        </a:solidFill>
                        <a:ln w="6350">
                          <a:solidFill>
                            <a:prstClr val="black"/>
                          </a:solidFill>
                        </a:ln>
                        <a:effectLst/>
                      </wps:spPr>
                      <wps:txbx>
                        <w:txbxContent>
                          <w:p w14:paraId="25608673" w14:textId="77777777" w:rsidR="00121C81" w:rsidRDefault="00121C81" w:rsidP="00121C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E84E3" id="_x0000_s1031" type="#_x0000_t202" style="position:absolute;margin-left:236.25pt;margin-top:7.7pt;width:50.25pt;height:48pt;z-index:251992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" fillcolor="window" strokeweight=".5pt">
                <v:path arrowok="t"/>
                <v:textbox>
                  <w:txbxContent>
                    <w:p w14:paraId="25608673" w14:textId="77777777" w:rsidR="00121C81" w:rsidRDefault="00121C81" w:rsidP="00121C81"/>
                  </w:txbxContent>
                </v:textbox>
                <w10:wrap anchorx="page"/>
              </v:shape>
            </w:pict>
          </mc:Fallback>
        </mc:AlternateContent>
      </w:r>
    </w:p>
    <w:p w14:paraId="214B35F6" w14:textId="77777777" w:rsidR="00121C81" w:rsidRPr="00A97B30" w:rsidRDefault="00121C81" w:rsidP="00121C81"/>
    <w:p w14:paraId="5D61F26F" w14:textId="77777777" w:rsidR="00121C81" w:rsidRDefault="00121C81" w:rsidP="00121C81">
      <w:pPr>
        <w:rPr>
          <w:b/>
          <w:snapToGrid w:val="0"/>
          <w:sz w:val="31"/>
        </w:rPr>
      </w:pPr>
      <w:r>
        <w:rPr>
          <w:b/>
          <w:snapToGrid w:val="0"/>
          <w:sz w:val="31"/>
        </w:rPr>
        <w:br w:type="page"/>
      </w:r>
    </w:p>
    <w:p w14:paraId="09C2981B" w14:textId="7BE9523A" w:rsidR="00F80F5D" w:rsidRPr="007F7336" w:rsidRDefault="00F80F5D" w:rsidP="00F80F5D">
      <w:pPr>
        <w:rPr>
          <w:b/>
          <w:sz w:val="28"/>
        </w:rPr>
      </w:pPr>
      <w:r>
        <w:rPr>
          <w:b/>
          <w:sz w:val="28"/>
        </w:rPr>
        <w:lastRenderedPageBreak/>
        <w:t xml:space="preserve">DECISION: ADD0103 </w:t>
      </w:r>
      <w:r w:rsidRPr="00F80F5D">
        <w:rPr>
          <w:b/>
          <w:sz w:val="28"/>
          <w:lang w:val="en-US"/>
        </w:rPr>
        <w:t>South Tees All Age Carers Support Service</w:t>
      </w:r>
    </w:p>
    <w:p w14:paraId="0951FEDB" w14:textId="77777777" w:rsidR="00F80F5D" w:rsidRDefault="00F80F5D" w:rsidP="00F80F5D">
      <w:pPr>
        <w:rPr>
          <w:b/>
          <w:sz w:val="28"/>
          <w:szCs w:val="28"/>
          <w:lang w:val="en-US"/>
        </w:rPr>
      </w:pPr>
    </w:p>
    <w:p w14:paraId="29AAD022" w14:textId="77777777" w:rsidR="00F80F5D" w:rsidRPr="00A97B30" w:rsidRDefault="00F80F5D" w:rsidP="00F80F5D">
      <w:pPr>
        <w:rPr>
          <w:b/>
          <w:sz w:val="28"/>
          <w:szCs w:val="28"/>
          <w:lang w:val="en-US"/>
        </w:rPr>
      </w:pPr>
      <w:r w:rsidRPr="00A97B30">
        <w:rPr>
          <w:b/>
          <w:sz w:val="28"/>
          <w:szCs w:val="28"/>
        </w:rPr>
        <w:t xml:space="preserve">Nature of the decision: </w:t>
      </w:r>
    </w:p>
    <w:p w14:paraId="18FF6126" w14:textId="77777777" w:rsidR="00F80F5D" w:rsidRPr="000F4734" w:rsidRDefault="00F80F5D" w:rsidP="00F80F5D">
      <w:pPr>
        <w:rPr>
          <w:b/>
          <w:szCs w:val="24"/>
        </w:rPr>
      </w:pPr>
    </w:p>
    <w:p w14:paraId="73DA35BC" w14:textId="77777777" w:rsidR="00F80F5D" w:rsidRDefault="00F80F5D" w:rsidP="00F80F5D">
      <w:pPr>
        <w:rPr>
          <w:bCs/>
          <w:szCs w:val="24"/>
          <w:lang w:val="en-US"/>
        </w:rPr>
      </w:pPr>
      <w:r w:rsidRPr="00F80F5D">
        <w:rPr>
          <w:bCs/>
          <w:szCs w:val="24"/>
          <w:lang w:val="en-US"/>
        </w:rPr>
        <w:t>This forward plan entry replaces the previous Forward Plan Reference: ADD0087 due to Middlesbrough Council now being named on the procurement.</w:t>
      </w:r>
    </w:p>
    <w:p w14:paraId="3B782D39" w14:textId="77777777" w:rsidR="00F80F5D" w:rsidRPr="00F80F5D" w:rsidRDefault="00F80F5D" w:rsidP="00F80F5D">
      <w:pPr>
        <w:rPr>
          <w:bCs/>
          <w:szCs w:val="24"/>
          <w:lang w:val="en-US"/>
        </w:rPr>
      </w:pPr>
    </w:p>
    <w:p w14:paraId="154C7153" w14:textId="77777777" w:rsidR="00F80F5D" w:rsidRDefault="00F80F5D" w:rsidP="00F80F5D">
      <w:pPr>
        <w:rPr>
          <w:bCs/>
          <w:szCs w:val="24"/>
          <w:lang w:val="en-US"/>
        </w:rPr>
      </w:pPr>
      <w:r w:rsidRPr="00F80F5D">
        <w:rPr>
          <w:bCs/>
          <w:szCs w:val="24"/>
          <w:lang w:val="en-US"/>
        </w:rPr>
        <w:t>Commence a procurement process in order to award a contract for the South Tees All Age Carers Support Service.  The service will be jointly commissioned between Redcar and Cleveland and Middlesbrough Council with the process being led by Redcar &amp; Cleveland.</w:t>
      </w:r>
    </w:p>
    <w:p w14:paraId="0B57480C" w14:textId="77777777" w:rsidR="009A2CDE" w:rsidRPr="00F80F5D" w:rsidRDefault="009A2CDE" w:rsidP="00F80F5D">
      <w:pPr>
        <w:rPr>
          <w:bCs/>
          <w:szCs w:val="24"/>
          <w:lang w:val="en-US"/>
        </w:rPr>
      </w:pPr>
    </w:p>
    <w:p w14:paraId="61DC4DF9" w14:textId="30A432BA" w:rsidR="00F80F5D" w:rsidRDefault="00F80F5D" w:rsidP="00F80F5D">
      <w:pPr>
        <w:rPr>
          <w:bCs/>
          <w:szCs w:val="24"/>
          <w:lang w:val="en-US"/>
        </w:rPr>
      </w:pPr>
      <w:r w:rsidRPr="00F80F5D">
        <w:rPr>
          <w:bCs/>
          <w:szCs w:val="24"/>
          <w:lang w:val="en-US"/>
        </w:rPr>
        <w:t>It is anticipated the contract will start in 2027 for a period of 4 years plus a 1 x 48-month extension period.</w:t>
      </w:r>
    </w:p>
    <w:p w14:paraId="24E69AD5" w14:textId="77777777" w:rsidR="009A2CDE" w:rsidRDefault="009A2CDE" w:rsidP="00F80F5D">
      <w:pPr>
        <w:rPr>
          <w:b/>
          <w:sz w:val="28"/>
          <w:szCs w:val="28"/>
        </w:rPr>
      </w:pPr>
    </w:p>
    <w:p w14:paraId="5BA836A0" w14:textId="77777777" w:rsidR="00F80F5D" w:rsidRPr="00A97B30" w:rsidRDefault="00F80F5D" w:rsidP="00F80F5D">
      <w:pPr>
        <w:rPr>
          <w:b/>
          <w:sz w:val="28"/>
          <w:szCs w:val="28"/>
        </w:rPr>
      </w:pPr>
      <w:r w:rsidRPr="00A97B30">
        <w:rPr>
          <w:b/>
          <w:sz w:val="28"/>
          <w:szCs w:val="28"/>
        </w:rPr>
        <w:t>Who will make the decision?</w:t>
      </w:r>
    </w:p>
    <w:p w14:paraId="5F448AEA" w14:textId="77777777" w:rsidR="00F80F5D" w:rsidRPr="000F4734" w:rsidRDefault="00F80F5D" w:rsidP="00F80F5D">
      <w:pPr>
        <w:rPr>
          <w:b/>
          <w:szCs w:val="24"/>
        </w:rPr>
      </w:pPr>
    </w:p>
    <w:p w14:paraId="63921756" w14:textId="77777777" w:rsidR="00F80F5D" w:rsidRPr="00A97B30" w:rsidRDefault="00F80F5D" w:rsidP="00F80F5D">
      <w:pPr>
        <w:rPr>
          <w:szCs w:val="24"/>
        </w:rPr>
      </w:pPr>
      <w:r w:rsidRPr="00A97B30">
        <w:rPr>
          <w:szCs w:val="24"/>
        </w:rPr>
        <w:t xml:space="preserve">Cabinet Member for </w:t>
      </w:r>
      <w:r>
        <w:rPr>
          <w:szCs w:val="24"/>
        </w:rPr>
        <w:t>Adults</w:t>
      </w:r>
    </w:p>
    <w:p w14:paraId="76962065" w14:textId="77777777" w:rsidR="00F80F5D" w:rsidRPr="00A97B30" w:rsidRDefault="00F80F5D" w:rsidP="00F80F5D">
      <w:pPr>
        <w:rPr>
          <w:szCs w:val="24"/>
        </w:rPr>
      </w:pPr>
    </w:p>
    <w:p w14:paraId="7865C0F1" w14:textId="77777777" w:rsidR="00F80F5D" w:rsidRPr="00A97B30" w:rsidRDefault="00F80F5D" w:rsidP="00F80F5D">
      <w:pPr>
        <w:rPr>
          <w:b/>
          <w:sz w:val="28"/>
          <w:szCs w:val="28"/>
        </w:rPr>
      </w:pPr>
      <w:r w:rsidRPr="00A97B30">
        <w:rPr>
          <w:b/>
          <w:sz w:val="28"/>
          <w:szCs w:val="28"/>
        </w:rPr>
        <w:t>When is the decision to be taken?</w:t>
      </w:r>
    </w:p>
    <w:p w14:paraId="72A7E04C" w14:textId="77777777" w:rsidR="00F80F5D" w:rsidRPr="000F4734" w:rsidRDefault="00F80F5D" w:rsidP="00F80F5D">
      <w:pPr>
        <w:rPr>
          <w:b/>
          <w:szCs w:val="24"/>
        </w:rPr>
      </w:pPr>
    </w:p>
    <w:p w14:paraId="2D54C277" w14:textId="77777777" w:rsidR="00F80F5D" w:rsidRPr="00A97B30" w:rsidRDefault="00F80F5D" w:rsidP="00F80F5D">
      <w:pPr>
        <w:rPr>
          <w:szCs w:val="24"/>
        </w:rPr>
      </w:pPr>
      <w:r>
        <w:rPr>
          <w:szCs w:val="24"/>
        </w:rPr>
        <w:t>June 2026</w:t>
      </w:r>
    </w:p>
    <w:p w14:paraId="27B516A4" w14:textId="77777777" w:rsidR="00F80F5D" w:rsidRPr="00A97B30" w:rsidRDefault="00F80F5D" w:rsidP="00F80F5D">
      <w:pPr>
        <w:rPr>
          <w:sz w:val="28"/>
          <w:szCs w:val="28"/>
        </w:rPr>
      </w:pPr>
    </w:p>
    <w:p w14:paraId="69324906" w14:textId="77777777" w:rsidR="00F80F5D" w:rsidRPr="00A97B30" w:rsidRDefault="00F80F5D" w:rsidP="00F80F5D">
      <w:pPr>
        <w:rPr>
          <w:b/>
          <w:sz w:val="28"/>
          <w:szCs w:val="28"/>
        </w:rPr>
      </w:pPr>
      <w:r w:rsidRPr="00A97B30">
        <w:rPr>
          <w:b/>
          <w:sz w:val="28"/>
          <w:szCs w:val="28"/>
        </w:rPr>
        <w:t>Who will be consulted and how?</w:t>
      </w:r>
    </w:p>
    <w:p w14:paraId="492854E7" w14:textId="77777777" w:rsidR="00F80F5D" w:rsidRPr="000F4734" w:rsidRDefault="00F80F5D" w:rsidP="00F80F5D">
      <w:pPr>
        <w:rPr>
          <w:b/>
          <w:szCs w:val="24"/>
        </w:rPr>
      </w:pPr>
    </w:p>
    <w:p w14:paraId="6DC8209B" w14:textId="77777777" w:rsidR="009A2CDE" w:rsidRPr="009A2CDE" w:rsidRDefault="009A2CDE" w:rsidP="009A2CDE">
      <w:pPr>
        <w:rPr>
          <w:szCs w:val="24"/>
          <w:lang w:val="en-US"/>
        </w:rPr>
      </w:pPr>
      <w:r w:rsidRPr="009A2CDE">
        <w:rPr>
          <w:szCs w:val="24"/>
          <w:lang w:val="en-US"/>
        </w:rPr>
        <w:t>Public / Unpaid Carers</w:t>
      </w:r>
    </w:p>
    <w:p w14:paraId="3197BEDD" w14:textId="5AB62006" w:rsidR="009A2CDE" w:rsidRPr="009A2CDE" w:rsidRDefault="009A2CDE" w:rsidP="009A2CDE">
      <w:pPr>
        <w:rPr>
          <w:szCs w:val="24"/>
          <w:lang w:val="en-US"/>
        </w:rPr>
      </w:pPr>
      <w:r w:rsidRPr="009A2CDE">
        <w:rPr>
          <w:szCs w:val="24"/>
          <w:lang w:val="en-US"/>
        </w:rPr>
        <w:t>Professionals</w:t>
      </w:r>
    </w:p>
    <w:p w14:paraId="2581F522" w14:textId="77777777" w:rsidR="009A2CDE" w:rsidRPr="009A2CDE" w:rsidRDefault="009A2CDE" w:rsidP="009A2CDE">
      <w:pPr>
        <w:rPr>
          <w:szCs w:val="24"/>
          <w:lang w:val="en-US"/>
        </w:rPr>
      </w:pPr>
      <w:r w:rsidRPr="009A2CDE">
        <w:rPr>
          <w:szCs w:val="24"/>
          <w:lang w:val="en-US"/>
        </w:rPr>
        <w:t xml:space="preserve">Service Providers </w:t>
      </w:r>
    </w:p>
    <w:p w14:paraId="05A5F2D2" w14:textId="77777777" w:rsidR="009A2CDE" w:rsidRPr="009A2CDE" w:rsidRDefault="009A2CDE" w:rsidP="009A2CDE">
      <w:pPr>
        <w:rPr>
          <w:szCs w:val="24"/>
          <w:lang w:val="en-US"/>
        </w:rPr>
      </w:pPr>
      <w:r w:rsidRPr="009A2CDE">
        <w:rPr>
          <w:szCs w:val="24"/>
          <w:lang w:val="en-US"/>
        </w:rPr>
        <w:t>The above will be engaged via various communications channels including online survey and face to face drop in sessions.</w:t>
      </w:r>
    </w:p>
    <w:p w14:paraId="4A61111E" w14:textId="77777777" w:rsidR="009A2CDE" w:rsidRPr="009A2CDE" w:rsidRDefault="009A2CDE" w:rsidP="009A2CDE">
      <w:pPr>
        <w:rPr>
          <w:szCs w:val="24"/>
          <w:lang w:val="en-US"/>
        </w:rPr>
      </w:pPr>
      <w:r w:rsidRPr="009A2CDE">
        <w:rPr>
          <w:szCs w:val="24"/>
          <w:lang w:val="en-US"/>
        </w:rPr>
        <w:t>Cabinet Member for Adult Services</w:t>
      </w:r>
    </w:p>
    <w:p w14:paraId="08DA99E6" w14:textId="77777777" w:rsidR="009A2CDE" w:rsidRPr="009A2CDE" w:rsidRDefault="009A2CDE" w:rsidP="009A2CDE">
      <w:pPr>
        <w:rPr>
          <w:szCs w:val="24"/>
          <w:lang w:val="en-US"/>
        </w:rPr>
      </w:pPr>
      <w:r w:rsidRPr="009A2CDE">
        <w:rPr>
          <w:szCs w:val="24"/>
          <w:lang w:val="en-US"/>
        </w:rPr>
        <w:t>Chief Legal Officer</w:t>
      </w:r>
    </w:p>
    <w:p w14:paraId="454EB28B" w14:textId="77777777" w:rsidR="009A2CDE" w:rsidRPr="009A2CDE" w:rsidRDefault="009A2CDE" w:rsidP="009A2CDE">
      <w:pPr>
        <w:rPr>
          <w:szCs w:val="24"/>
          <w:lang w:val="en-US"/>
        </w:rPr>
      </w:pPr>
      <w:r w:rsidRPr="009A2CDE">
        <w:rPr>
          <w:szCs w:val="24"/>
          <w:lang w:val="en-US"/>
        </w:rPr>
        <w:t>Chief Finance Officer</w:t>
      </w:r>
    </w:p>
    <w:p w14:paraId="77245BDB" w14:textId="77777777" w:rsidR="009A2CDE" w:rsidRDefault="009A2CDE" w:rsidP="009A2CDE">
      <w:pPr>
        <w:rPr>
          <w:szCs w:val="24"/>
          <w:lang w:val="en-US"/>
        </w:rPr>
      </w:pPr>
      <w:r w:rsidRPr="009A2CDE">
        <w:rPr>
          <w:szCs w:val="24"/>
          <w:lang w:val="en-US"/>
        </w:rPr>
        <w:t xml:space="preserve">Executive Director for Adults &amp; Communities </w:t>
      </w:r>
    </w:p>
    <w:p w14:paraId="0C4D4F89" w14:textId="77777777" w:rsidR="009A2CDE" w:rsidRPr="009A2CDE" w:rsidRDefault="009A2CDE" w:rsidP="009A2CDE">
      <w:pPr>
        <w:rPr>
          <w:szCs w:val="24"/>
          <w:lang w:val="en-US"/>
        </w:rPr>
      </w:pPr>
    </w:p>
    <w:p w14:paraId="40059584" w14:textId="48E4C6D6" w:rsidR="00F80F5D" w:rsidRDefault="009A2CDE" w:rsidP="009A2CDE">
      <w:pPr>
        <w:rPr>
          <w:szCs w:val="24"/>
          <w:lang w:val="en-US"/>
        </w:rPr>
      </w:pPr>
      <w:r w:rsidRPr="009A2CDE">
        <w:rPr>
          <w:szCs w:val="24"/>
          <w:lang w:val="en-US"/>
        </w:rPr>
        <w:t>All of the above will be consulted via approval of the delegated decision.</w:t>
      </w:r>
    </w:p>
    <w:p w14:paraId="14E7966B" w14:textId="77777777" w:rsidR="009A2CDE" w:rsidRPr="000F4734" w:rsidRDefault="009A2CDE" w:rsidP="009A2CDE">
      <w:pPr>
        <w:rPr>
          <w:szCs w:val="24"/>
          <w:lang w:val="en-US"/>
        </w:rPr>
      </w:pPr>
    </w:p>
    <w:p w14:paraId="3145B1B6" w14:textId="77777777" w:rsidR="00F80F5D" w:rsidRPr="00A97B30" w:rsidRDefault="00F80F5D" w:rsidP="00F80F5D">
      <w:pPr>
        <w:rPr>
          <w:b/>
          <w:sz w:val="28"/>
          <w:szCs w:val="28"/>
        </w:rPr>
      </w:pPr>
      <w:r w:rsidRPr="00A97B30">
        <w:rPr>
          <w:b/>
          <w:sz w:val="28"/>
          <w:szCs w:val="28"/>
        </w:rPr>
        <w:t>Supporting documentation:</w:t>
      </w:r>
    </w:p>
    <w:p w14:paraId="59BF54E7" w14:textId="77777777" w:rsidR="00F80F5D" w:rsidRPr="000F4734" w:rsidRDefault="00F80F5D" w:rsidP="00F80F5D">
      <w:pPr>
        <w:rPr>
          <w:b/>
          <w:szCs w:val="24"/>
        </w:rPr>
      </w:pPr>
    </w:p>
    <w:p w14:paraId="1C290E31" w14:textId="77777777" w:rsidR="00F80F5D" w:rsidRPr="00A97B30" w:rsidRDefault="00F80F5D" w:rsidP="00F80F5D">
      <w:pPr>
        <w:rPr>
          <w:szCs w:val="24"/>
        </w:rPr>
      </w:pPr>
      <w:r w:rsidRPr="00A97B30">
        <w:rPr>
          <w:szCs w:val="24"/>
        </w:rPr>
        <w:t>There are no supporting documents for this decision.</w:t>
      </w:r>
    </w:p>
    <w:p w14:paraId="6E123355" w14:textId="77777777" w:rsidR="00F80F5D" w:rsidRPr="00A97B30" w:rsidRDefault="00F80F5D" w:rsidP="00F80F5D">
      <w:pPr>
        <w:rPr>
          <w:szCs w:val="24"/>
        </w:rPr>
      </w:pPr>
    </w:p>
    <w:p w14:paraId="4B48334C" w14:textId="77777777" w:rsidR="00F80F5D" w:rsidRPr="00A97B30" w:rsidRDefault="00F80F5D" w:rsidP="00F80F5D">
      <w:pPr>
        <w:rPr>
          <w:b/>
          <w:sz w:val="28"/>
          <w:szCs w:val="28"/>
        </w:rPr>
      </w:pPr>
      <w:r w:rsidRPr="00A97B30">
        <w:rPr>
          <w:b/>
          <w:sz w:val="28"/>
          <w:szCs w:val="28"/>
        </w:rPr>
        <w:t>How and by when to make representations:</w:t>
      </w:r>
    </w:p>
    <w:p w14:paraId="2BE4C859" w14:textId="77777777" w:rsidR="00F80F5D" w:rsidRPr="000F4734" w:rsidRDefault="00F80F5D" w:rsidP="00F80F5D">
      <w:pPr>
        <w:rPr>
          <w:b/>
          <w:szCs w:val="24"/>
        </w:rPr>
      </w:pPr>
    </w:p>
    <w:p w14:paraId="02E6BABA" w14:textId="7E486C23" w:rsidR="00F80F5D" w:rsidRDefault="00F80F5D" w:rsidP="00F80F5D">
      <w:pPr>
        <w:rPr>
          <w:szCs w:val="24"/>
        </w:rPr>
      </w:pPr>
      <w:r w:rsidRPr="00A97B30">
        <w:rPr>
          <w:szCs w:val="24"/>
        </w:rPr>
        <w:t xml:space="preserve">Representations should be made to </w:t>
      </w:r>
      <w:r w:rsidR="009A2CDE">
        <w:rPr>
          <w:szCs w:val="24"/>
        </w:rPr>
        <w:t>Nikki Carmichael</w:t>
      </w:r>
      <w:r>
        <w:rPr>
          <w:szCs w:val="24"/>
        </w:rPr>
        <w:t xml:space="preserve"> </w:t>
      </w:r>
      <w:r w:rsidRPr="00A97B30">
        <w:rPr>
          <w:szCs w:val="24"/>
        </w:rPr>
        <w:t>before</w:t>
      </w:r>
      <w:r>
        <w:rPr>
          <w:szCs w:val="24"/>
        </w:rPr>
        <w:t xml:space="preserve"> 10 June 2026 </w:t>
      </w:r>
    </w:p>
    <w:p w14:paraId="658D99A8" w14:textId="77777777" w:rsidR="009A2CDE" w:rsidRPr="009A2CDE" w:rsidRDefault="00F80F5D" w:rsidP="009A2CDE">
      <w:pPr>
        <w:rPr>
          <w:lang w:val="en-US"/>
        </w:rPr>
      </w:pPr>
      <w:r>
        <w:rPr>
          <w:szCs w:val="24"/>
        </w:rPr>
        <w:t>T</w:t>
      </w:r>
      <w:r w:rsidRPr="00A97B30">
        <w:rPr>
          <w:szCs w:val="24"/>
        </w:rPr>
        <w:t xml:space="preserve">el: </w:t>
      </w:r>
      <w:r w:rsidR="009A2CDE" w:rsidRPr="009A2CDE">
        <w:rPr>
          <w:szCs w:val="24"/>
          <w:lang w:val="en-US"/>
        </w:rPr>
        <w:t>07795305911</w:t>
      </w:r>
      <w:r>
        <w:rPr>
          <w:szCs w:val="24"/>
          <w:lang w:val="en-US"/>
        </w:rPr>
        <w:t xml:space="preserve"> </w:t>
      </w:r>
      <w:r w:rsidRPr="00A97B30">
        <w:rPr>
          <w:szCs w:val="24"/>
          <w:lang w:val="en-US"/>
        </w:rPr>
        <w:t xml:space="preserve">or email </w:t>
      </w:r>
      <w:r w:rsidR="009A2CDE" w:rsidRPr="009A2CDE">
        <w:rPr>
          <w:lang w:val="en-US"/>
        </w:rPr>
        <w:t>nikki.carmichael@redcar-cleveland.gov.uk</w:t>
      </w:r>
      <w:r w:rsidR="009A2CDE" w:rsidRPr="009A2CDE">
        <w:rPr>
          <w:lang w:val="en-US"/>
        </w:rPr>
        <w:t> </w:t>
      </w:r>
      <w:r w:rsidR="009A2CDE" w:rsidRPr="009A2CDE">
        <w:rPr>
          <w:lang w:val="en-US"/>
        </w:rPr>
        <w:t> </w:t>
      </w:r>
      <w:r w:rsidR="009A2CDE" w:rsidRPr="009A2CDE">
        <w:rPr>
          <w:lang w:val="en-US"/>
        </w:rPr>
        <w:t> </w:t>
      </w:r>
    </w:p>
    <w:p w14:paraId="6896347B" w14:textId="044CAB4F" w:rsidR="00F80F5D" w:rsidRDefault="00F80F5D" w:rsidP="00F80F5D">
      <w:pPr>
        <w:rPr>
          <w:szCs w:val="24"/>
          <w:lang w:val="en-US"/>
        </w:rPr>
      </w:pPr>
    </w:p>
    <w:p w14:paraId="65683464" w14:textId="77777777" w:rsidR="00F80F5D" w:rsidRDefault="00F80F5D" w:rsidP="00F80F5D">
      <w:pPr>
        <w:rPr>
          <w:lang w:val="en-US"/>
        </w:rPr>
      </w:pPr>
    </w:p>
    <w:p w14:paraId="69AECBC6" w14:textId="77777777" w:rsidR="00F80F5D" w:rsidRPr="00A97B30" w:rsidRDefault="00F80F5D" w:rsidP="00F80F5D">
      <w:pPr>
        <w:rPr>
          <w:szCs w:val="24"/>
        </w:rPr>
      </w:pPr>
      <w:r w:rsidRPr="00A97B30">
        <w:rPr>
          <w:szCs w:val="24"/>
        </w:rPr>
        <w:t xml:space="preserve">First published in Forward Plan on </w:t>
      </w:r>
      <w:r>
        <w:rPr>
          <w:szCs w:val="24"/>
        </w:rPr>
        <w:t>13 May 2026</w:t>
      </w:r>
    </w:p>
    <w:p w14:paraId="71CC56E6" w14:textId="77777777" w:rsidR="00F80F5D" w:rsidRPr="000F4734" w:rsidRDefault="00F80F5D" w:rsidP="00F80F5D">
      <w:pPr>
        <w:rPr>
          <w:szCs w:val="24"/>
        </w:rPr>
      </w:pPr>
    </w:p>
    <w:p w14:paraId="472EABF1" w14:textId="77777777" w:rsidR="00F80F5D" w:rsidRPr="00A97B30" w:rsidRDefault="00F80F5D" w:rsidP="00F80F5D">
      <w:pPr>
        <w:rPr>
          <w:b/>
          <w:sz w:val="28"/>
          <w:szCs w:val="28"/>
        </w:rPr>
      </w:pPr>
      <w:r w:rsidRPr="00A97B30">
        <w:rPr>
          <w:b/>
          <w:sz w:val="28"/>
          <w:szCs w:val="28"/>
        </w:rPr>
        <w:t>Following the Making of the decision, the decision form will be published here:</w:t>
      </w:r>
    </w:p>
    <w:p w14:paraId="64871617" w14:textId="77777777" w:rsidR="00F80F5D" w:rsidRPr="00A97B30" w:rsidRDefault="00F80F5D" w:rsidP="00F80F5D">
      <w:r w:rsidRPr="00A97B30">
        <w:rPr>
          <w:noProof/>
        </w:rPr>
        <mc:AlternateContent>
          <mc:Choice Requires="wps">
            <w:drawing>
              <wp:anchor distT="0" distB="0" distL="114300" distR="114300" simplePos="0" relativeHeight="251994112" behindDoc="0" locked="0" layoutInCell="1" allowOverlap="1" wp14:anchorId="6D898ABD" wp14:editId="509C74DD">
                <wp:simplePos x="0" y="0"/>
                <wp:positionH relativeFrom="page">
                  <wp:posOffset>3000375</wp:posOffset>
                </wp:positionH>
                <wp:positionV relativeFrom="paragraph">
                  <wp:posOffset>97790</wp:posOffset>
                </wp:positionV>
                <wp:extent cx="638175" cy="609600"/>
                <wp:effectExtent l="0" t="0" r="28575" b="19050"/>
                <wp:wrapNone/>
                <wp:docPr id="29297232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8175" cy="609600"/>
                        </a:xfrm>
                        <a:prstGeom prst="rect">
                          <a:avLst/>
                        </a:prstGeom>
                        <a:solidFill>
                          <a:sysClr val="window" lastClr="FFFFFF"/>
                        </a:solidFill>
                        <a:ln w="6350">
                          <a:solidFill>
                            <a:prstClr val="black"/>
                          </a:solidFill>
                        </a:ln>
                        <a:effectLst/>
                      </wps:spPr>
                      <wps:txbx>
                        <w:txbxContent>
                          <w:p w14:paraId="23799129" w14:textId="77777777" w:rsidR="00F80F5D" w:rsidRDefault="00F80F5D" w:rsidP="00F80F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98ABD" id="_x0000_s1032" type="#_x0000_t202" style="position:absolute;margin-left:236.25pt;margin-top:7.7pt;width:50.25pt;height:48pt;z-index:251994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" fillcolor="window" strokeweight=".5pt">
                <v:path arrowok="t"/>
                <v:textbox>
                  <w:txbxContent>
                    <w:p w14:paraId="23799129" w14:textId="77777777" w:rsidR="00F80F5D" w:rsidRDefault="00F80F5D" w:rsidP="00F80F5D"/>
                  </w:txbxContent>
                </v:textbox>
                <w10:wrap anchorx="page"/>
              </v:shape>
            </w:pict>
          </mc:Fallback>
        </mc:AlternateContent>
      </w:r>
    </w:p>
    <w:p w14:paraId="2D674C85" w14:textId="77777777" w:rsidR="00F80F5D" w:rsidRPr="00A97B30" w:rsidRDefault="00F80F5D" w:rsidP="00F80F5D"/>
    <w:p w14:paraId="6EEF4DD3" w14:textId="77777777" w:rsidR="00F80F5D" w:rsidRDefault="00F80F5D" w:rsidP="00F80F5D">
      <w:pPr>
        <w:rPr>
          <w:b/>
          <w:snapToGrid w:val="0"/>
          <w:sz w:val="31"/>
        </w:rPr>
      </w:pPr>
      <w:r>
        <w:rPr>
          <w:b/>
          <w:snapToGrid w:val="0"/>
          <w:sz w:val="31"/>
        </w:rPr>
        <w:br w:type="page"/>
      </w:r>
    </w:p>
    <w:p w14:paraId="66EEEA8E" w14:textId="77777777" w:rsidR="005A3EF7" w:rsidRDefault="005A3EF7" w:rsidP="005A3EF7">
      <w:pPr>
        <w:rPr>
          <w:b/>
          <w:sz w:val="28"/>
          <w:lang w:val="en-US"/>
        </w:rPr>
      </w:pPr>
      <w:r>
        <w:rPr>
          <w:b/>
          <w:sz w:val="28"/>
        </w:rPr>
        <w:lastRenderedPageBreak/>
        <w:t xml:space="preserve">DECISION: ADD0104 </w:t>
      </w:r>
      <w:r w:rsidRPr="005A3EF7">
        <w:rPr>
          <w:b/>
          <w:sz w:val="28"/>
          <w:lang w:val="en-US"/>
        </w:rPr>
        <w:t xml:space="preserve">Tees Advocacy Framework </w:t>
      </w:r>
    </w:p>
    <w:p w14:paraId="5652C9A2" w14:textId="77777777" w:rsidR="005A3EF7" w:rsidRDefault="005A3EF7" w:rsidP="005A3EF7">
      <w:pPr>
        <w:rPr>
          <w:b/>
          <w:sz w:val="28"/>
          <w:lang w:val="en-US"/>
        </w:rPr>
      </w:pPr>
    </w:p>
    <w:p w14:paraId="7BA14072" w14:textId="76A941EB" w:rsidR="005A3EF7" w:rsidRPr="00A97B30" w:rsidRDefault="005A3EF7" w:rsidP="005A3EF7">
      <w:pPr>
        <w:rPr>
          <w:b/>
          <w:sz w:val="28"/>
          <w:szCs w:val="28"/>
          <w:lang w:val="en-US"/>
        </w:rPr>
      </w:pPr>
      <w:r w:rsidRPr="00A97B30">
        <w:rPr>
          <w:b/>
          <w:sz w:val="28"/>
          <w:szCs w:val="28"/>
        </w:rPr>
        <w:t xml:space="preserve">Nature of the decision: </w:t>
      </w:r>
    </w:p>
    <w:p w14:paraId="743252C4" w14:textId="77777777" w:rsidR="005A3EF7" w:rsidRPr="000F4734" w:rsidRDefault="005A3EF7" w:rsidP="005A3EF7">
      <w:pPr>
        <w:rPr>
          <w:b/>
          <w:szCs w:val="24"/>
        </w:rPr>
      </w:pPr>
    </w:p>
    <w:p w14:paraId="065188C4" w14:textId="35E534C8" w:rsidR="005A3EF7" w:rsidRDefault="005A3EF7" w:rsidP="005A3EF7">
      <w:pPr>
        <w:rPr>
          <w:bCs/>
          <w:szCs w:val="24"/>
          <w:lang w:val="en-US"/>
        </w:rPr>
      </w:pPr>
      <w:r w:rsidRPr="005A3EF7">
        <w:rPr>
          <w:bCs/>
          <w:szCs w:val="24"/>
          <w:lang w:val="en-US"/>
        </w:rPr>
        <w:t>We request permission to extend the existing Tees Advocacy Service contract until 30</w:t>
      </w:r>
      <w:r w:rsidRPr="005A3EF7">
        <w:rPr>
          <w:bCs/>
          <w:szCs w:val="24"/>
          <w:vertAlign w:val="superscript"/>
          <w:lang w:val="en-US"/>
        </w:rPr>
        <w:t>th</w:t>
      </w:r>
      <w:r w:rsidRPr="005A3EF7">
        <w:rPr>
          <w:bCs/>
          <w:szCs w:val="24"/>
          <w:lang w:val="en-US"/>
        </w:rPr>
        <w:t xml:space="preserve"> April 2027. The extension is available under the current contract.</w:t>
      </w:r>
    </w:p>
    <w:p w14:paraId="485088F9" w14:textId="77777777" w:rsidR="005A3EF7" w:rsidRDefault="005A3EF7" w:rsidP="005A3EF7">
      <w:pPr>
        <w:rPr>
          <w:bCs/>
          <w:szCs w:val="24"/>
          <w:lang w:val="en-US"/>
        </w:rPr>
      </w:pPr>
    </w:p>
    <w:p w14:paraId="00F87969" w14:textId="77777777" w:rsidR="005A3EF7" w:rsidRPr="00A97B30" w:rsidRDefault="005A3EF7" w:rsidP="005A3EF7">
      <w:pPr>
        <w:rPr>
          <w:b/>
          <w:sz w:val="28"/>
          <w:szCs w:val="28"/>
        </w:rPr>
      </w:pPr>
      <w:r w:rsidRPr="00A97B30">
        <w:rPr>
          <w:b/>
          <w:sz w:val="28"/>
          <w:szCs w:val="28"/>
        </w:rPr>
        <w:t>Who will make the decision?</w:t>
      </w:r>
    </w:p>
    <w:p w14:paraId="57565915" w14:textId="77777777" w:rsidR="005A3EF7" w:rsidRPr="000F4734" w:rsidRDefault="005A3EF7" w:rsidP="005A3EF7">
      <w:pPr>
        <w:rPr>
          <w:b/>
          <w:szCs w:val="24"/>
        </w:rPr>
      </w:pPr>
    </w:p>
    <w:p w14:paraId="26A44D5A" w14:textId="77777777" w:rsidR="005A3EF7" w:rsidRPr="00A97B30" w:rsidRDefault="005A3EF7" w:rsidP="005A3EF7">
      <w:pPr>
        <w:rPr>
          <w:szCs w:val="24"/>
        </w:rPr>
      </w:pPr>
      <w:r w:rsidRPr="00A97B30">
        <w:rPr>
          <w:szCs w:val="24"/>
        </w:rPr>
        <w:t xml:space="preserve">Cabinet Member for </w:t>
      </w:r>
      <w:r>
        <w:rPr>
          <w:szCs w:val="24"/>
        </w:rPr>
        <w:t>Adults</w:t>
      </w:r>
    </w:p>
    <w:p w14:paraId="08384905" w14:textId="77777777" w:rsidR="005A3EF7" w:rsidRPr="00A97B30" w:rsidRDefault="005A3EF7" w:rsidP="005A3EF7">
      <w:pPr>
        <w:rPr>
          <w:szCs w:val="24"/>
        </w:rPr>
      </w:pPr>
    </w:p>
    <w:p w14:paraId="7255F7B1" w14:textId="77777777" w:rsidR="005A3EF7" w:rsidRPr="00A97B30" w:rsidRDefault="005A3EF7" w:rsidP="005A3EF7">
      <w:pPr>
        <w:rPr>
          <w:b/>
          <w:sz w:val="28"/>
          <w:szCs w:val="28"/>
        </w:rPr>
      </w:pPr>
      <w:r w:rsidRPr="00A97B30">
        <w:rPr>
          <w:b/>
          <w:sz w:val="28"/>
          <w:szCs w:val="28"/>
        </w:rPr>
        <w:t>When is the decision to be taken?</w:t>
      </w:r>
    </w:p>
    <w:p w14:paraId="670C27F3" w14:textId="77777777" w:rsidR="005A3EF7" w:rsidRPr="000F4734" w:rsidRDefault="005A3EF7" w:rsidP="005A3EF7">
      <w:pPr>
        <w:rPr>
          <w:b/>
          <w:szCs w:val="24"/>
        </w:rPr>
      </w:pPr>
    </w:p>
    <w:p w14:paraId="58658FC9" w14:textId="77777777" w:rsidR="005A3EF7" w:rsidRPr="00A97B30" w:rsidRDefault="005A3EF7" w:rsidP="005A3EF7">
      <w:pPr>
        <w:rPr>
          <w:szCs w:val="24"/>
        </w:rPr>
      </w:pPr>
      <w:r>
        <w:rPr>
          <w:szCs w:val="24"/>
        </w:rPr>
        <w:t>June 2026</w:t>
      </w:r>
    </w:p>
    <w:p w14:paraId="4B49EB2F" w14:textId="77777777" w:rsidR="005A3EF7" w:rsidRPr="00A97B30" w:rsidRDefault="005A3EF7" w:rsidP="005A3EF7">
      <w:pPr>
        <w:rPr>
          <w:sz w:val="28"/>
          <w:szCs w:val="28"/>
        </w:rPr>
      </w:pPr>
    </w:p>
    <w:p w14:paraId="6DD049C1" w14:textId="77777777" w:rsidR="005A3EF7" w:rsidRPr="00A97B30" w:rsidRDefault="005A3EF7" w:rsidP="005A3EF7">
      <w:pPr>
        <w:rPr>
          <w:b/>
          <w:sz w:val="28"/>
          <w:szCs w:val="28"/>
        </w:rPr>
      </w:pPr>
      <w:r w:rsidRPr="00A97B30">
        <w:rPr>
          <w:b/>
          <w:sz w:val="28"/>
          <w:szCs w:val="28"/>
        </w:rPr>
        <w:t>Who will be consulted and how?</w:t>
      </w:r>
    </w:p>
    <w:p w14:paraId="6AAA6F97" w14:textId="77777777" w:rsidR="005A3EF7" w:rsidRPr="000F4734" w:rsidRDefault="005A3EF7" w:rsidP="005A3EF7">
      <w:pPr>
        <w:rPr>
          <w:b/>
          <w:szCs w:val="24"/>
        </w:rPr>
      </w:pPr>
    </w:p>
    <w:p w14:paraId="2787E513" w14:textId="77777777" w:rsidR="005A3EF7" w:rsidRDefault="005A3EF7" w:rsidP="005A3EF7">
      <w:pPr>
        <w:rPr>
          <w:szCs w:val="24"/>
          <w:lang w:val="en-US"/>
        </w:rPr>
      </w:pPr>
      <w:r w:rsidRPr="0012260E">
        <w:rPr>
          <w:szCs w:val="24"/>
          <w:lang w:val="en-US"/>
        </w:rPr>
        <w:t>Cabinet Member</w:t>
      </w:r>
      <w:r>
        <w:rPr>
          <w:szCs w:val="24"/>
          <w:lang w:val="en-US"/>
        </w:rPr>
        <w:t xml:space="preserve"> for Adults</w:t>
      </w:r>
    </w:p>
    <w:p w14:paraId="236BCEFD" w14:textId="77777777" w:rsidR="005A3EF7" w:rsidRDefault="005A3EF7" w:rsidP="005A3EF7">
      <w:pPr>
        <w:rPr>
          <w:szCs w:val="24"/>
          <w:lang w:val="en-US"/>
        </w:rPr>
      </w:pPr>
      <w:r>
        <w:rPr>
          <w:szCs w:val="24"/>
          <w:lang w:val="en-US"/>
        </w:rPr>
        <w:t>Chief Legal Officer</w:t>
      </w:r>
    </w:p>
    <w:p w14:paraId="79F08584" w14:textId="77777777" w:rsidR="005A3EF7" w:rsidRPr="0012260E" w:rsidRDefault="005A3EF7" w:rsidP="005A3EF7">
      <w:pPr>
        <w:rPr>
          <w:szCs w:val="24"/>
          <w:lang w:val="en-US"/>
        </w:rPr>
      </w:pPr>
      <w:r>
        <w:rPr>
          <w:szCs w:val="24"/>
          <w:lang w:val="en-US"/>
        </w:rPr>
        <w:t>Chief Finance Officer</w:t>
      </w:r>
    </w:p>
    <w:p w14:paraId="1B3F0F58" w14:textId="77777777" w:rsidR="005A3EF7" w:rsidRDefault="005A3EF7" w:rsidP="005A3EF7">
      <w:pPr>
        <w:rPr>
          <w:szCs w:val="24"/>
          <w:lang w:val="en-US"/>
        </w:rPr>
      </w:pPr>
      <w:r>
        <w:rPr>
          <w:szCs w:val="24"/>
          <w:lang w:val="en-US"/>
        </w:rPr>
        <w:t>Executive Director of Adults &amp; Communities</w:t>
      </w:r>
    </w:p>
    <w:p w14:paraId="5D3C5625" w14:textId="77777777" w:rsidR="005A3EF7" w:rsidRDefault="005A3EF7" w:rsidP="005A3EF7">
      <w:pPr>
        <w:rPr>
          <w:szCs w:val="24"/>
          <w:lang w:val="en-US"/>
        </w:rPr>
      </w:pPr>
    </w:p>
    <w:p w14:paraId="6EC1A59A" w14:textId="77777777" w:rsidR="005A3EF7" w:rsidRDefault="005A3EF7" w:rsidP="005A3EF7">
      <w:pPr>
        <w:rPr>
          <w:szCs w:val="24"/>
          <w:lang w:val="en-US"/>
        </w:rPr>
      </w:pPr>
      <w:r w:rsidRPr="0012260E">
        <w:rPr>
          <w:szCs w:val="24"/>
          <w:lang w:val="en-US"/>
        </w:rPr>
        <w:t>All of the above will be consulted by approval of delegated decision.</w:t>
      </w:r>
    </w:p>
    <w:p w14:paraId="15FAEED2" w14:textId="77777777" w:rsidR="005A3EF7" w:rsidRPr="000F4734" w:rsidRDefault="005A3EF7" w:rsidP="005A3EF7">
      <w:pPr>
        <w:rPr>
          <w:szCs w:val="24"/>
          <w:lang w:val="en-US"/>
        </w:rPr>
      </w:pPr>
    </w:p>
    <w:p w14:paraId="56A8BB17" w14:textId="77777777" w:rsidR="005A3EF7" w:rsidRPr="00A97B30" w:rsidRDefault="005A3EF7" w:rsidP="005A3EF7">
      <w:pPr>
        <w:rPr>
          <w:b/>
          <w:sz w:val="28"/>
          <w:szCs w:val="28"/>
        </w:rPr>
      </w:pPr>
      <w:r w:rsidRPr="00A97B30">
        <w:rPr>
          <w:b/>
          <w:sz w:val="28"/>
          <w:szCs w:val="28"/>
        </w:rPr>
        <w:t>Supporting documentation:</w:t>
      </w:r>
    </w:p>
    <w:p w14:paraId="221E422A" w14:textId="77777777" w:rsidR="005A3EF7" w:rsidRPr="000F4734" w:rsidRDefault="005A3EF7" w:rsidP="005A3EF7">
      <w:pPr>
        <w:rPr>
          <w:b/>
          <w:szCs w:val="24"/>
        </w:rPr>
      </w:pPr>
    </w:p>
    <w:p w14:paraId="7DDD12CE" w14:textId="77777777" w:rsidR="005A3EF7" w:rsidRPr="00A97B30" w:rsidRDefault="005A3EF7" w:rsidP="005A3EF7">
      <w:pPr>
        <w:rPr>
          <w:szCs w:val="24"/>
        </w:rPr>
      </w:pPr>
      <w:r w:rsidRPr="00A97B30">
        <w:rPr>
          <w:szCs w:val="24"/>
        </w:rPr>
        <w:t>There are no supporting documents for this decision.</w:t>
      </w:r>
    </w:p>
    <w:p w14:paraId="252768F7" w14:textId="77777777" w:rsidR="005A3EF7" w:rsidRPr="00A97B30" w:rsidRDefault="005A3EF7" w:rsidP="005A3EF7">
      <w:pPr>
        <w:rPr>
          <w:szCs w:val="24"/>
        </w:rPr>
      </w:pPr>
    </w:p>
    <w:p w14:paraId="73F29695" w14:textId="77777777" w:rsidR="005A3EF7" w:rsidRPr="00A97B30" w:rsidRDefault="005A3EF7" w:rsidP="005A3EF7">
      <w:pPr>
        <w:rPr>
          <w:b/>
          <w:sz w:val="28"/>
          <w:szCs w:val="28"/>
        </w:rPr>
      </w:pPr>
      <w:r w:rsidRPr="00A97B30">
        <w:rPr>
          <w:b/>
          <w:sz w:val="28"/>
          <w:szCs w:val="28"/>
        </w:rPr>
        <w:t>How and by when to make representations:</w:t>
      </w:r>
    </w:p>
    <w:p w14:paraId="3C87BD94" w14:textId="77777777" w:rsidR="005A3EF7" w:rsidRPr="000F4734" w:rsidRDefault="005A3EF7" w:rsidP="005A3EF7">
      <w:pPr>
        <w:rPr>
          <w:b/>
          <w:szCs w:val="24"/>
        </w:rPr>
      </w:pPr>
    </w:p>
    <w:p w14:paraId="6BFF595B" w14:textId="0428AC99" w:rsidR="005A3EF7" w:rsidRDefault="005A3EF7" w:rsidP="005A3EF7">
      <w:pPr>
        <w:rPr>
          <w:szCs w:val="24"/>
        </w:rPr>
      </w:pPr>
      <w:r w:rsidRPr="00A97B30">
        <w:rPr>
          <w:szCs w:val="24"/>
        </w:rPr>
        <w:t xml:space="preserve">Representations should be made to </w:t>
      </w:r>
      <w:r>
        <w:rPr>
          <w:szCs w:val="24"/>
        </w:rPr>
        <w:t xml:space="preserve">Debbie Duncan </w:t>
      </w:r>
      <w:r w:rsidRPr="00A97B30">
        <w:rPr>
          <w:szCs w:val="24"/>
        </w:rPr>
        <w:t>before</w:t>
      </w:r>
      <w:r>
        <w:rPr>
          <w:szCs w:val="24"/>
        </w:rPr>
        <w:t xml:space="preserve"> 12 June 2026 </w:t>
      </w:r>
    </w:p>
    <w:p w14:paraId="67019EA3" w14:textId="36EBFA79" w:rsidR="005A3EF7" w:rsidRDefault="005A3EF7" w:rsidP="005A3EF7">
      <w:pPr>
        <w:rPr>
          <w:szCs w:val="24"/>
          <w:lang w:val="en-US"/>
        </w:rPr>
      </w:pPr>
      <w:r>
        <w:rPr>
          <w:szCs w:val="24"/>
        </w:rPr>
        <w:t>T</w:t>
      </w:r>
      <w:r w:rsidRPr="00A97B30">
        <w:rPr>
          <w:szCs w:val="24"/>
        </w:rPr>
        <w:t xml:space="preserve">el: </w:t>
      </w:r>
      <w:r w:rsidRPr="005A3EF7">
        <w:rPr>
          <w:szCs w:val="24"/>
          <w:lang w:val="en-US"/>
        </w:rPr>
        <w:t>01642 771640</w:t>
      </w:r>
      <w:r>
        <w:rPr>
          <w:szCs w:val="24"/>
          <w:lang w:val="en-US"/>
        </w:rPr>
        <w:t xml:space="preserve"> </w:t>
      </w:r>
      <w:r w:rsidRPr="00A97B30">
        <w:rPr>
          <w:szCs w:val="24"/>
          <w:lang w:val="en-US"/>
        </w:rPr>
        <w:t xml:space="preserve">or email </w:t>
      </w:r>
      <w:r w:rsidRPr="005A3EF7">
        <w:rPr>
          <w:szCs w:val="24"/>
          <w:lang w:val="en-US"/>
        </w:rPr>
        <w:t>debbie.duncan@redcar-cleveland.gov.uk</w:t>
      </w:r>
    </w:p>
    <w:p w14:paraId="442FCAE0" w14:textId="77777777" w:rsidR="005A3EF7" w:rsidRDefault="005A3EF7" w:rsidP="005A3EF7">
      <w:pPr>
        <w:rPr>
          <w:lang w:val="en-US"/>
        </w:rPr>
      </w:pPr>
    </w:p>
    <w:p w14:paraId="7886D048" w14:textId="2BC235E6" w:rsidR="005A3EF7" w:rsidRPr="00A97B30" w:rsidRDefault="005A3EF7" w:rsidP="005A3EF7">
      <w:pPr>
        <w:rPr>
          <w:szCs w:val="24"/>
        </w:rPr>
      </w:pPr>
      <w:r w:rsidRPr="00A97B30">
        <w:rPr>
          <w:szCs w:val="24"/>
        </w:rPr>
        <w:t xml:space="preserve">First published in Forward Plan on </w:t>
      </w:r>
      <w:r>
        <w:rPr>
          <w:szCs w:val="24"/>
        </w:rPr>
        <w:t>15 May 2026</w:t>
      </w:r>
    </w:p>
    <w:p w14:paraId="66F16359" w14:textId="77777777" w:rsidR="005A3EF7" w:rsidRPr="000F4734" w:rsidRDefault="005A3EF7" w:rsidP="005A3EF7">
      <w:pPr>
        <w:rPr>
          <w:szCs w:val="24"/>
        </w:rPr>
      </w:pPr>
    </w:p>
    <w:p w14:paraId="557D3DA6" w14:textId="77777777" w:rsidR="005A3EF7" w:rsidRPr="00A97B30" w:rsidRDefault="005A3EF7" w:rsidP="005A3EF7">
      <w:pPr>
        <w:rPr>
          <w:b/>
          <w:sz w:val="28"/>
          <w:szCs w:val="28"/>
        </w:rPr>
      </w:pPr>
      <w:r w:rsidRPr="00A97B30">
        <w:rPr>
          <w:b/>
          <w:sz w:val="28"/>
          <w:szCs w:val="28"/>
        </w:rPr>
        <w:t>Following the Making of the decision, the decision form will be published here:</w:t>
      </w:r>
    </w:p>
    <w:p w14:paraId="40B2EDDC" w14:textId="77777777" w:rsidR="005A3EF7" w:rsidRPr="00A97B30" w:rsidRDefault="005A3EF7" w:rsidP="005A3EF7">
      <w:r w:rsidRPr="00A97B30">
        <w:rPr>
          <w:noProof/>
        </w:rPr>
        <mc:AlternateContent>
          <mc:Choice Requires="wps">
            <w:drawing>
              <wp:anchor distT="0" distB="0" distL="114300" distR="114300" simplePos="0" relativeHeight="251996160" behindDoc="0" locked="0" layoutInCell="1" allowOverlap="1" wp14:anchorId="26406052" wp14:editId="0EBBF0C0">
                <wp:simplePos x="0" y="0"/>
                <wp:positionH relativeFrom="page">
                  <wp:posOffset>3000375</wp:posOffset>
                </wp:positionH>
                <wp:positionV relativeFrom="paragraph">
                  <wp:posOffset>97790</wp:posOffset>
                </wp:positionV>
                <wp:extent cx="638175" cy="609600"/>
                <wp:effectExtent l="0" t="0" r="28575" b="19050"/>
                <wp:wrapNone/>
                <wp:docPr id="187717949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8175" cy="609600"/>
                        </a:xfrm>
                        <a:prstGeom prst="rect">
                          <a:avLst/>
                        </a:prstGeom>
                        <a:solidFill>
                          <a:sysClr val="window" lastClr="FFFFFF"/>
                        </a:solidFill>
                        <a:ln w="6350">
                          <a:solidFill>
                            <a:prstClr val="black"/>
                          </a:solidFill>
                        </a:ln>
                        <a:effectLst/>
                      </wps:spPr>
                      <wps:txbx>
                        <w:txbxContent>
                          <w:p w14:paraId="0029BE58" w14:textId="77777777" w:rsidR="005A3EF7" w:rsidRDefault="005A3EF7" w:rsidP="005A3E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06052" id="_x0000_s1033" type="#_x0000_t202" style="position:absolute;margin-left:236.25pt;margin-top:7.7pt;width:50.25pt;height:48pt;z-index:25199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" fillcolor="window" strokeweight=".5pt">
                <v:path arrowok="t"/>
                <v:textbox>
                  <w:txbxContent>
                    <w:p w14:paraId="0029BE58" w14:textId="77777777" w:rsidR="005A3EF7" w:rsidRDefault="005A3EF7" w:rsidP="005A3EF7"/>
                  </w:txbxContent>
                </v:textbox>
                <w10:wrap anchorx="page"/>
              </v:shape>
            </w:pict>
          </mc:Fallback>
        </mc:AlternateContent>
      </w:r>
    </w:p>
    <w:p w14:paraId="2B5BE19F" w14:textId="77777777" w:rsidR="005A3EF7" w:rsidRPr="00A97B30" w:rsidRDefault="005A3EF7" w:rsidP="005A3EF7"/>
    <w:p w14:paraId="7EEB5C49" w14:textId="77777777" w:rsidR="005A3EF7" w:rsidRDefault="005A3EF7" w:rsidP="005A3EF7">
      <w:pPr>
        <w:rPr>
          <w:b/>
          <w:snapToGrid w:val="0"/>
          <w:sz w:val="31"/>
        </w:rPr>
      </w:pPr>
      <w:r>
        <w:rPr>
          <w:b/>
          <w:snapToGrid w:val="0"/>
          <w:sz w:val="31"/>
        </w:rPr>
        <w:br w:type="page"/>
      </w:r>
    </w:p>
    <w:p w14:paraId="5EC1D16F" w14:textId="037E4A80" w:rsidR="00FB1E4C" w:rsidRDefault="00046B8C" w:rsidP="006C26AD">
      <w:pPr>
        <w:rPr>
          <w:b/>
          <w:snapToGrid w:val="0"/>
          <w:sz w:val="31"/>
        </w:rPr>
      </w:pPr>
      <w:r>
        <w:rPr>
          <w:b/>
          <w:snapToGrid w:val="0"/>
          <w:sz w:val="31"/>
        </w:rPr>
        <w:lastRenderedPageBreak/>
        <w:t>P</w:t>
      </w:r>
      <w:r w:rsidR="00FB1E4C">
        <w:rPr>
          <w:b/>
          <w:snapToGrid w:val="0"/>
          <w:sz w:val="31"/>
        </w:rPr>
        <w:t xml:space="preserve">ART TWO – </w:t>
      </w:r>
      <w:bookmarkStart w:id="4" w:name="Children"/>
      <w:r w:rsidR="0072403F">
        <w:rPr>
          <w:b/>
          <w:snapToGrid w:val="0"/>
          <w:sz w:val="31"/>
        </w:rPr>
        <w:t>CHILDREN AND FAMILIES DIRECTORATE</w:t>
      </w:r>
      <w:bookmarkEnd w:id="4"/>
    </w:p>
    <w:p w14:paraId="4C8C89C2" w14:textId="77777777" w:rsidR="00FB1E4C" w:rsidRDefault="00FB1E4C">
      <w:pPr>
        <w:rPr>
          <w:b/>
          <w:snapToGrid w:val="0"/>
          <w:sz w:val="31"/>
        </w:rPr>
      </w:pPr>
    </w:p>
    <w:p w14:paraId="6C973344" w14:textId="77777777" w:rsidR="006D2088" w:rsidRDefault="00FB1E4C" w:rsidP="006D2088">
      <w:pPr>
        <w:rPr>
          <w:b/>
          <w:sz w:val="28"/>
        </w:rPr>
      </w:pPr>
      <w:r>
        <w:rPr>
          <w:b/>
          <w:snapToGrid w:val="0"/>
          <w:sz w:val="31"/>
        </w:rPr>
        <w:t>A. SCHEDULE OF KEY DECISIONS</w:t>
      </w:r>
      <w:bookmarkStart w:id="5" w:name="_Hlk214369280"/>
      <w:r w:rsidR="006D2088" w:rsidRPr="006D2088">
        <w:rPr>
          <w:b/>
          <w:sz w:val="28"/>
        </w:rPr>
        <w:t xml:space="preserve"> </w:t>
      </w:r>
    </w:p>
    <w:p w14:paraId="4AB42F27" w14:textId="77777777" w:rsidR="006D2088" w:rsidRDefault="006D2088" w:rsidP="006D2088">
      <w:pPr>
        <w:rPr>
          <w:b/>
          <w:sz w:val="28"/>
        </w:rPr>
      </w:pPr>
    </w:p>
    <w:p w14:paraId="272C7A79" w14:textId="2C18B3BD" w:rsidR="006D2088" w:rsidRDefault="006D2088" w:rsidP="006D2088">
      <w:pPr>
        <w:rPr>
          <w:b/>
          <w:sz w:val="28"/>
          <w:szCs w:val="28"/>
          <w:lang w:val="en-US"/>
        </w:rPr>
      </w:pPr>
      <w:r>
        <w:rPr>
          <w:b/>
          <w:sz w:val="28"/>
        </w:rPr>
        <w:t>DECISION: C</w:t>
      </w:r>
      <w:r w:rsidRPr="006B4381">
        <w:rPr>
          <w:b/>
          <w:sz w:val="28"/>
        </w:rPr>
        <w:t>DD00</w:t>
      </w:r>
      <w:r>
        <w:rPr>
          <w:b/>
          <w:sz w:val="28"/>
        </w:rPr>
        <w:t>72</w:t>
      </w:r>
    </w:p>
    <w:p w14:paraId="70634746" w14:textId="77777777" w:rsidR="006D2088" w:rsidRDefault="006D2088" w:rsidP="006D2088">
      <w:pPr>
        <w:rPr>
          <w:b/>
          <w:sz w:val="28"/>
        </w:rPr>
      </w:pPr>
    </w:p>
    <w:p w14:paraId="2BB24809" w14:textId="77777777" w:rsidR="006D2088" w:rsidRPr="009F4D27" w:rsidRDefault="006D2088" w:rsidP="006D2088">
      <w:pPr>
        <w:rPr>
          <w:b/>
          <w:sz w:val="28"/>
        </w:rPr>
      </w:pPr>
      <w:r>
        <w:rPr>
          <w:b/>
          <w:sz w:val="28"/>
        </w:rPr>
        <w:t xml:space="preserve">Nature of the decision: </w:t>
      </w:r>
      <w:r w:rsidRPr="00335589">
        <w:rPr>
          <w:b/>
          <w:bCs/>
          <w:sz w:val="28"/>
          <w:szCs w:val="28"/>
          <w:lang w:val="en-US"/>
        </w:rPr>
        <w:t>Tyne Tees Independent Fostering Services Flexible Procurement Agreement - 2</w:t>
      </w:r>
      <w:r w:rsidRPr="00335589">
        <w:rPr>
          <w:b/>
          <w:bCs/>
          <w:sz w:val="28"/>
          <w:szCs w:val="28"/>
          <w:vertAlign w:val="superscript"/>
          <w:lang w:val="en-US"/>
        </w:rPr>
        <w:t>nd</w:t>
      </w:r>
      <w:r w:rsidRPr="00335589">
        <w:rPr>
          <w:b/>
          <w:bCs/>
          <w:sz w:val="28"/>
          <w:szCs w:val="28"/>
          <w:lang w:val="en-US"/>
        </w:rPr>
        <w:t xml:space="preserve"> Extension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r w:rsidRPr="00406CD8">
        <w:rPr>
          <w:b/>
          <w:bCs/>
          <w:sz w:val="28"/>
          <w:szCs w:val="28"/>
          <w:lang w:val="en-US"/>
        </w:rPr>
        <w:t> </w:t>
      </w:r>
    </w:p>
    <w:p w14:paraId="718241A1" w14:textId="77777777" w:rsidR="006D2088" w:rsidRDefault="006D2088" w:rsidP="006D2088">
      <w:pPr>
        <w:rPr>
          <w:b/>
          <w:sz w:val="28"/>
        </w:rPr>
      </w:pPr>
    </w:p>
    <w:p w14:paraId="2D1CBED1" w14:textId="77777777" w:rsidR="006D2088" w:rsidRDefault="006D2088" w:rsidP="006D2088">
      <w:pPr>
        <w:rPr>
          <w:lang w:val="en-US"/>
        </w:rPr>
      </w:pPr>
      <w:r w:rsidRPr="008868EE">
        <w:rPr>
          <w:lang w:val="en-US"/>
        </w:rPr>
        <w:t>Redcar and Cleveland Council as lead authority of the Tyne Tees Independent Foster Care Services framework.</w:t>
      </w:r>
      <w:r>
        <w:rPr>
          <w:lang w:val="en-US"/>
        </w:rPr>
        <w:t xml:space="preserve"> </w:t>
      </w:r>
      <w:r w:rsidRPr="008868EE">
        <w:rPr>
          <w:lang w:val="en-US"/>
        </w:rPr>
        <w:t>On behalf of the 12 North East Local Authorities - Approval is required to enter into the 2nd optional extension phase of the agreement from 1st July 2026 until 30</w:t>
      </w:r>
      <w:r w:rsidRPr="008868EE">
        <w:rPr>
          <w:vertAlign w:val="superscript"/>
          <w:lang w:val="en-US"/>
        </w:rPr>
        <w:t>th</w:t>
      </w:r>
      <w:r w:rsidRPr="008868EE">
        <w:rPr>
          <w:lang w:val="en-US"/>
        </w:rPr>
        <w:t xml:space="preserve"> June 2027. The Flexible Procurement Agreement allows for new providers to bid in</w:t>
      </w:r>
      <w:r>
        <w:rPr>
          <w:lang w:val="en-US"/>
        </w:rPr>
        <w:t xml:space="preserve"> </w:t>
      </w:r>
      <w:r w:rsidRPr="008868EE">
        <w:rPr>
          <w:lang w:val="en-US"/>
        </w:rPr>
        <w:t>openings throughout the lifetime of the contract. Approval is also being sought to award contracts to successful bidders throughout the duration of the contract period</w:t>
      </w:r>
      <w:r>
        <w:rPr>
          <w:lang w:val="en-US"/>
        </w:rPr>
        <w:t>.</w:t>
      </w:r>
    </w:p>
    <w:p w14:paraId="42D11F2F" w14:textId="77777777" w:rsidR="006D2088" w:rsidRDefault="006D2088" w:rsidP="006D2088">
      <w:pPr>
        <w:rPr>
          <w:lang w:val="en-US"/>
        </w:rPr>
      </w:pPr>
    </w:p>
    <w:p w14:paraId="6BA61DF2" w14:textId="77777777" w:rsidR="006D2088" w:rsidRDefault="006D2088" w:rsidP="006D2088">
      <w:pPr>
        <w:rPr>
          <w:b/>
          <w:sz w:val="28"/>
        </w:rPr>
      </w:pPr>
      <w:r>
        <w:rPr>
          <w:b/>
          <w:sz w:val="28"/>
        </w:rPr>
        <w:t>Who will make the decision?</w:t>
      </w:r>
    </w:p>
    <w:p w14:paraId="5ED7BEE1" w14:textId="77777777" w:rsidR="006D2088" w:rsidRDefault="006D2088" w:rsidP="006D2088">
      <w:pPr>
        <w:rPr>
          <w:b/>
          <w:sz w:val="28"/>
        </w:rPr>
      </w:pPr>
    </w:p>
    <w:p w14:paraId="15C2A238" w14:textId="77777777" w:rsidR="006D2088" w:rsidRDefault="006D2088" w:rsidP="006D2088">
      <w:r>
        <w:t>Cabinet Member for Children and Families</w:t>
      </w:r>
    </w:p>
    <w:p w14:paraId="66D60812" w14:textId="77777777" w:rsidR="006D2088" w:rsidRDefault="006D2088" w:rsidP="006D2088"/>
    <w:p w14:paraId="3C00908D" w14:textId="77777777" w:rsidR="006D2088" w:rsidRDefault="006D2088" w:rsidP="006D2088">
      <w:pPr>
        <w:rPr>
          <w:b/>
          <w:sz w:val="28"/>
        </w:rPr>
      </w:pPr>
      <w:r>
        <w:rPr>
          <w:b/>
          <w:sz w:val="28"/>
        </w:rPr>
        <w:t>When is the decision to be taken?</w:t>
      </w:r>
    </w:p>
    <w:p w14:paraId="7CB64E48" w14:textId="77777777" w:rsidR="006D2088" w:rsidRDefault="006D2088" w:rsidP="006D2088">
      <w:pPr>
        <w:rPr>
          <w:b/>
          <w:sz w:val="28"/>
        </w:rPr>
      </w:pPr>
    </w:p>
    <w:p w14:paraId="78E610EC" w14:textId="77777777" w:rsidR="006D2088" w:rsidRDefault="006D2088" w:rsidP="006D2088">
      <w:r>
        <w:t>December 2025</w:t>
      </w:r>
    </w:p>
    <w:p w14:paraId="2D2415D0" w14:textId="77777777" w:rsidR="006D2088" w:rsidRDefault="006D2088" w:rsidP="006D2088"/>
    <w:p w14:paraId="5C658B93" w14:textId="77777777" w:rsidR="006D2088" w:rsidRDefault="006D2088" w:rsidP="006D2088">
      <w:pPr>
        <w:rPr>
          <w:b/>
          <w:sz w:val="28"/>
        </w:rPr>
      </w:pPr>
      <w:r>
        <w:rPr>
          <w:b/>
          <w:sz w:val="28"/>
        </w:rPr>
        <w:t>Who will be consulted and how?</w:t>
      </w:r>
    </w:p>
    <w:p w14:paraId="3EA87D64" w14:textId="77777777" w:rsidR="006D2088" w:rsidRDefault="006D2088" w:rsidP="006D2088">
      <w:pPr>
        <w:rPr>
          <w:b/>
          <w:sz w:val="28"/>
        </w:rPr>
      </w:pPr>
    </w:p>
    <w:p w14:paraId="60DF29E3" w14:textId="77777777" w:rsidR="006D2088" w:rsidRPr="00406CD8" w:rsidRDefault="006D2088" w:rsidP="006D2088">
      <w:pPr>
        <w:rPr>
          <w:noProof/>
          <w:lang w:val="en-US"/>
        </w:rPr>
      </w:pPr>
      <w:r w:rsidRPr="00406CD8">
        <w:rPr>
          <w:noProof/>
          <w:lang w:val="en-US"/>
        </w:rPr>
        <w:t xml:space="preserve">Cabinet Member for Children and Families </w:t>
      </w:r>
    </w:p>
    <w:p w14:paraId="6C56CB05" w14:textId="77777777" w:rsidR="006D2088" w:rsidRPr="00406CD8" w:rsidRDefault="006D2088" w:rsidP="006D2088">
      <w:pPr>
        <w:rPr>
          <w:noProof/>
          <w:lang w:val="en-US"/>
        </w:rPr>
      </w:pPr>
      <w:r w:rsidRPr="00406CD8">
        <w:rPr>
          <w:noProof/>
          <w:lang w:val="en-US"/>
        </w:rPr>
        <w:t>Chief Finance Officer</w:t>
      </w:r>
    </w:p>
    <w:p w14:paraId="58B76BB0" w14:textId="77777777" w:rsidR="006D2088" w:rsidRPr="00406CD8" w:rsidRDefault="006D2088" w:rsidP="006D2088">
      <w:pPr>
        <w:rPr>
          <w:noProof/>
          <w:lang w:val="en-US"/>
        </w:rPr>
      </w:pPr>
      <w:r w:rsidRPr="00406CD8">
        <w:rPr>
          <w:noProof/>
          <w:lang w:val="en-US"/>
        </w:rPr>
        <w:t>Chief Legal Officer</w:t>
      </w:r>
    </w:p>
    <w:p w14:paraId="0FAB15EF" w14:textId="77777777" w:rsidR="006D2088" w:rsidRDefault="006D2088" w:rsidP="006D2088">
      <w:pPr>
        <w:rPr>
          <w:noProof/>
          <w:lang w:val="en-US"/>
        </w:rPr>
      </w:pPr>
      <w:r>
        <w:rPr>
          <w:noProof/>
          <w:lang w:val="en-US"/>
        </w:rPr>
        <w:t xml:space="preserve">Executive </w:t>
      </w:r>
      <w:r w:rsidRPr="00406CD8">
        <w:rPr>
          <w:noProof/>
          <w:lang w:val="en-US"/>
        </w:rPr>
        <w:t>Director for Children and Families</w:t>
      </w:r>
    </w:p>
    <w:p w14:paraId="317520E1" w14:textId="77777777" w:rsidR="006D2088" w:rsidRPr="00406CD8" w:rsidRDefault="006D2088" w:rsidP="006D2088">
      <w:pPr>
        <w:rPr>
          <w:noProof/>
          <w:lang w:val="en-US"/>
        </w:rPr>
      </w:pPr>
    </w:p>
    <w:p w14:paraId="757B3446" w14:textId="77777777" w:rsidR="006D2088" w:rsidRDefault="006D2088" w:rsidP="006D2088">
      <w:pPr>
        <w:rPr>
          <w:noProof/>
          <w:lang w:val="en-US"/>
        </w:rPr>
      </w:pPr>
      <w:r w:rsidRPr="00406CD8">
        <w:rPr>
          <w:noProof/>
          <w:lang w:val="en-US"/>
        </w:rPr>
        <w:t>All of the above will be consulted via approval of the delegated decision.</w:t>
      </w:r>
    </w:p>
    <w:p w14:paraId="129147C9" w14:textId="77777777" w:rsidR="006D2088" w:rsidRDefault="006D2088" w:rsidP="006D2088"/>
    <w:p w14:paraId="6A7BA24A" w14:textId="77777777" w:rsidR="006D2088" w:rsidRDefault="006D2088" w:rsidP="006D2088">
      <w:pPr>
        <w:rPr>
          <w:b/>
          <w:sz w:val="28"/>
        </w:rPr>
      </w:pPr>
      <w:r>
        <w:rPr>
          <w:b/>
          <w:sz w:val="28"/>
        </w:rPr>
        <w:t>Supporting documentation:</w:t>
      </w:r>
    </w:p>
    <w:p w14:paraId="240DDA89" w14:textId="77777777" w:rsidR="006D2088" w:rsidRDefault="006D2088" w:rsidP="006D2088">
      <w:pPr>
        <w:rPr>
          <w:b/>
          <w:sz w:val="28"/>
        </w:rPr>
      </w:pPr>
    </w:p>
    <w:p w14:paraId="42857197" w14:textId="77777777" w:rsidR="006D2088" w:rsidRDefault="006D2088" w:rsidP="006D2088">
      <w:r>
        <w:t>There are no supporting documents for this decision.</w:t>
      </w:r>
    </w:p>
    <w:p w14:paraId="14639410" w14:textId="77777777" w:rsidR="006D2088" w:rsidRDefault="006D2088" w:rsidP="006D2088"/>
    <w:p w14:paraId="4B33D3FF" w14:textId="77777777" w:rsidR="006D2088" w:rsidRDefault="006D2088" w:rsidP="006D2088">
      <w:pPr>
        <w:rPr>
          <w:b/>
          <w:sz w:val="28"/>
        </w:rPr>
      </w:pPr>
      <w:r>
        <w:rPr>
          <w:b/>
          <w:sz w:val="28"/>
        </w:rPr>
        <w:t>How and by when to make representations:</w:t>
      </w:r>
    </w:p>
    <w:p w14:paraId="1E58C198" w14:textId="77777777" w:rsidR="006D2088" w:rsidRDefault="006D2088" w:rsidP="006D2088">
      <w:pPr>
        <w:rPr>
          <w:b/>
          <w:sz w:val="28"/>
        </w:rPr>
      </w:pPr>
    </w:p>
    <w:p w14:paraId="4E07A388" w14:textId="77777777" w:rsidR="006D2088" w:rsidRDefault="006D2088" w:rsidP="006D2088">
      <w:r>
        <w:t>Representations should be made to Emma Bainbridge before 16 December 2025.</w:t>
      </w:r>
    </w:p>
    <w:p w14:paraId="161984E8" w14:textId="77777777" w:rsidR="006D2088" w:rsidRDefault="006D2088" w:rsidP="006D2088">
      <w:pPr>
        <w:rPr>
          <w:lang w:val="en-US"/>
        </w:rPr>
      </w:pPr>
      <w:r>
        <w:t xml:space="preserve">Tel: </w:t>
      </w:r>
      <w:r w:rsidRPr="004F7A9D">
        <w:t xml:space="preserve">01642 </w:t>
      </w:r>
      <w:r>
        <w:t xml:space="preserve">444156 </w:t>
      </w:r>
      <w:r>
        <w:rPr>
          <w:noProof/>
          <w:lang w:val="en-US"/>
        </w:rPr>
        <w:t xml:space="preserve">or email </w:t>
      </w:r>
      <w:r w:rsidRPr="00335589">
        <w:rPr>
          <w:noProof/>
          <w:lang w:val="en-US"/>
        </w:rPr>
        <w:t>emma.bainbridge@redcar-cleveland.gov.uk</w:t>
      </w:r>
    </w:p>
    <w:p w14:paraId="6C0C6C5B" w14:textId="77777777" w:rsidR="006D2088" w:rsidRDefault="006D2088" w:rsidP="006D2088"/>
    <w:p w14:paraId="33A5C21D" w14:textId="77777777" w:rsidR="006D2088" w:rsidRDefault="006D2088" w:rsidP="006D2088">
      <w:r>
        <w:lastRenderedPageBreak/>
        <w:t>First published in Forward Plan on 18 November 2025</w:t>
      </w:r>
    </w:p>
    <w:p w14:paraId="7914B177" w14:textId="77777777" w:rsidR="006D2088" w:rsidRDefault="006D2088" w:rsidP="006D2088"/>
    <w:p w14:paraId="29E927C1" w14:textId="77777777" w:rsidR="006D2088" w:rsidRPr="008254C1" w:rsidRDefault="006D2088" w:rsidP="006D2088">
      <w:pPr>
        <w:rPr>
          <w:b/>
          <w:sz w:val="28"/>
          <w:szCs w:val="28"/>
        </w:rPr>
      </w:pPr>
      <w:r w:rsidRPr="008254C1">
        <w:rPr>
          <w:b/>
          <w:sz w:val="28"/>
          <w:szCs w:val="28"/>
        </w:rPr>
        <w:t>Following the Making of the decision, the decision form will be published here:</w:t>
      </w:r>
    </w:p>
    <w:p w14:paraId="70A6E4F6" w14:textId="77777777" w:rsidR="006D2088" w:rsidRDefault="006D2088" w:rsidP="006D2088">
      <w:r>
        <w:rPr>
          <w:noProof/>
        </w:rPr>
        <mc:AlternateContent>
          <mc:Choice Requires="wps">
            <w:drawing>
              <wp:anchor distT="0" distB="0" distL="114300" distR="114300" simplePos="0" relativeHeight="251981824" behindDoc="0" locked="0" layoutInCell="1" allowOverlap="1" wp14:anchorId="26D5B219" wp14:editId="6F1E2FA9">
                <wp:simplePos x="0" y="0"/>
                <wp:positionH relativeFrom="page">
                  <wp:posOffset>2794611</wp:posOffset>
                </wp:positionH>
                <wp:positionV relativeFrom="paragraph">
                  <wp:posOffset>10256</wp:posOffset>
                </wp:positionV>
                <wp:extent cx="940280" cy="595222"/>
                <wp:effectExtent l="0" t="0" r="12700" b="14605"/>
                <wp:wrapNone/>
                <wp:docPr id="21377769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280" cy="595222"/>
                        </a:xfrm>
                        <a:prstGeom prst="rect">
                          <a:avLst/>
                        </a:prstGeom>
                        <a:solidFill>
                          <a:sysClr val="window" lastClr="FFFFFF"/>
                        </a:solidFill>
                        <a:ln w="6350">
                          <a:solidFill>
                            <a:prstClr val="black"/>
                          </a:solidFill>
                        </a:ln>
                        <a:effectLst/>
                      </wps:spPr>
                      <wps:txbx>
                        <w:txbxContent>
                          <w:p w14:paraId="0C93ECBA" w14:textId="11C70DA4" w:rsidR="006D2088" w:rsidRDefault="003407B6" w:rsidP="006D2088">
                            <w:r>
                              <w:object w:dxaOrig="1508" w:dyaOrig="983" w14:anchorId="7621E893">
                                <v:shape id="_x0000_i1030" type="#_x0000_t75" style="width:75.4pt;height:49.15pt">
                                  <v:imagedata r:id="rId20" o:title=""/>
                                </v:shape>
                                <o:OLEObject Type="Embed" ProgID="Acrobat.Document.DC" ShapeID="_x0000_i1030" DrawAspect="Icon" ObjectID="_1843034172" r:id="rId2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D5B219" id="_x0000_s1034" type="#_x0000_t202" style="position:absolute;margin-left:220.05pt;margin-top:.8pt;width:74.05pt;height:46.85pt;z-index:2519818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" fillcolor="window" strokeweight=".5pt">
                <v:path arrowok="t"/>
                <v:textbox style="mso-fit-shape-to-text:t">
                  <w:txbxContent>
                    <w:p w14:paraId="0C93ECBA" w14:textId="11C70DA4" w:rsidR="006D2088" w:rsidRDefault="003407B6" w:rsidP="006D2088">
                      <w:r>
                        <w:object w:dxaOrig="1508" w:dyaOrig="983" w14:anchorId="7621E893">
                          <v:shape id="_x0000_i1030" type="#_x0000_t75" style="width:75.4pt;height:49.15pt">
                            <v:imagedata r:id="rId22" o:title=""/>
                          </v:shape>
                          <o:OLEObject Type="Embed" ProgID="Acrobat.Document.DC" ShapeID="_x0000_i1030" DrawAspect="Icon" ObjectID="_1842784638" r:id="rId23"/>
                        </w:object>
                      </w:r>
                    </w:p>
                  </w:txbxContent>
                </v:textbox>
                <w10:wrap anchorx="page"/>
              </v:shape>
            </w:pict>
          </mc:Fallback>
        </mc:AlternateContent>
      </w:r>
    </w:p>
    <w:bookmarkEnd w:id="5"/>
    <w:p w14:paraId="468DA9AC" w14:textId="4DAAA701" w:rsidR="00FB1E4C" w:rsidRDefault="00FB1E4C">
      <w:pPr>
        <w:rPr>
          <w:b/>
          <w:snapToGrid w:val="0"/>
          <w:sz w:val="31"/>
        </w:rPr>
      </w:pPr>
    </w:p>
    <w:p w14:paraId="1379F704" w14:textId="77777777" w:rsidR="006D2088" w:rsidRDefault="006D2088">
      <w:pPr>
        <w:rPr>
          <w:b/>
          <w:snapToGrid w:val="0"/>
          <w:sz w:val="31"/>
        </w:rPr>
      </w:pPr>
    </w:p>
    <w:p w14:paraId="08BB5801" w14:textId="77777777" w:rsidR="006D2088" w:rsidRDefault="006D2088">
      <w:pPr>
        <w:rPr>
          <w:b/>
          <w:snapToGrid w:val="0"/>
          <w:sz w:val="31"/>
        </w:rPr>
      </w:pPr>
    </w:p>
    <w:p w14:paraId="2C87FAF9" w14:textId="77777777" w:rsidR="006D2088" w:rsidRDefault="006D2088">
      <w:pPr>
        <w:rPr>
          <w:b/>
          <w:snapToGrid w:val="0"/>
          <w:sz w:val="31"/>
        </w:rPr>
      </w:pPr>
    </w:p>
    <w:p w14:paraId="4E44A865" w14:textId="77777777" w:rsidR="006D2088" w:rsidRDefault="006D2088">
      <w:pPr>
        <w:rPr>
          <w:b/>
          <w:snapToGrid w:val="0"/>
          <w:sz w:val="31"/>
        </w:rPr>
      </w:pPr>
    </w:p>
    <w:p w14:paraId="170E2DCE" w14:textId="77777777" w:rsidR="006D2088" w:rsidRDefault="006D2088">
      <w:pPr>
        <w:rPr>
          <w:b/>
          <w:snapToGrid w:val="0"/>
          <w:sz w:val="31"/>
        </w:rPr>
      </w:pPr>
    </w:p>
    <w:p w14:paraId="194047B7" w14:textId="77777777" w:rsidR="006D2088" w:rsidRDefault="006D2088">
      <w:pPr>
        <w:rPr>
          <w:b/>
          <w:snapToGrid w:val="0"/>
          <w:sz w:val="31"/>
        </w:rPr>
      </w:pPr>
    </w:p>
    <w:p w14:paraId="30976FC7" w14:textId="77777777" w:rsidR="006D2088" w:rsidRDefault="006D2088">
      <w:pPr>
        <w:rPr>
          <w:b/>
          <w:snapToGrid w:val="0"/>
          <w:sz w:val="31"/>
        </w:rPr>
      </w:pPr>
    </w:p>
    <w:p w14:paraId="11E86490" w14:textId="77777777" w:rsidR="006D2088" w:rsidRDefault="006D2088">
      <w:pPr>
        <w:rPr>
          <w:b/>
          <w:snapToGrid w:val="0"/>
          <w:sz w:val="31"/>
        </w:rPr>
      </w:pPr>
    </w:p>
    <w:p w14:paraId="4D8CC25C" w14:textId="77777777" w:rsidR="006D2088" w:rsidRDefault="006D2088">
      <w:pPr>
        <w:rPr>
          <w:b/>
          <w:snapToGrid w:val="0"/>
          <w:sz w:val="31"/>
        </w:rPr>
      </w:pPr>
    </w:p>
    <w:p w14:paraId="76A88E82" w14:textId="77777777" w:rsidR="006D2088" w:rsidRDefault="006D2088">
      <w:pPr>
        <w:rPr>
          <w:b/>
          <w:snapToGrid w:val="0"/>
          <w:sz w:val="31"/>
        </w:rPr>
      </w:pPr>
    </w:p>
    <w:p w14:paraId="514EA944" w14:textId="77777777" w:rsidR="006D2088" w:rsidRDefault="006D2088">
      <w:pPr>
        <w:rPr>
          <w:b/>
          <w:snapToGrid w:val="0"/>
          <w:sz w:val="31"/>
        </w:rPr>
      </w:pPr>
    </w:p>
    <w:p w14:paraId="5D9B23A4" w14:textId="77777777" w:rsidR="006D2088" w:rsidRDefault="006D2088">
      <w:pPr>
        <w:rPr>
          <w:b/>
          <w:snapToGrid w:val="0"/>
          <w:sz w:val="31"/>
        </w:rPr>
      </w:pPr>
    </w:p>
    <w:p w14:paraId="2E7FA0E4" w14:textId="77777777" w:rsidR="006D2088" w:rsidRDefault="006D2088">
      <w:pPr>
        <w:rPr>
          <w:b/>
          <w:snapToGrid w:val="0"/>
          <w:sz w:val="31"/>
        </w:rPr>
      </w:pPr>
    </w:p>
    <w:p w14:paraId="118C2145" w14:textId="77777777" w:rsidR="006D2088" w:rsidRDefault="006D2088">
      <w:pPr>
        <w:rPr>
          <w:b/>
          <w:snapToGrid w:val="0"/>
          <w:sz w:val="31"/>
        </w:rPr>
      </w:pPr>
    </w:p>
    <w:p w14:paraId="39B261E8" w14:textId="77777777" w:rsidR="006D2088" w:rsidRDefault="006D2088">
      <w:pPr>
        <w:rPr>
          <w:b/>
          <w:snapToGrid w:val="0"/>
          <w:sz w:val="31"/>
        </w:rPr>
      </w:pPr>
    </w:p>
    <w:p w14:paraId="6C48F13D" w14:textId="77777777" w:rsidR="006D2088" w:rsidRDefault="006D2088">
      <w:pPr>
        <w:rPr>
          <w:b/>
          <w:snapToGrid w:val="0"/>
          <w:sz w:val="31"/>
        </w:rPr>
      </w:pPr>
    </w:p>
    <w:p w14:paraId="688ADBB9" w14:textId="77777777" w:rsidR="006D2088" w:rsidRDefault="006D2088">
      <w:pPr>
        <w:rPr>
          <w:b/>
          <w:snapToGrid w:val="0"/>
          <w:sz w:val="31"/>
        </w:rPr>
      </w:pPr>
    </w:p>
    <w:p w14:paraId="56BF3CD3" w14:textId="77777777" w:rsidR="00263F99" w:rsidRDefault="00263F99">
      <w:pPr>
        <w:rPr>
          <w:snapToGrid w:val="0"/>
        </w:rPr>
      </w:pPr>
    </w:p>
    <w:p w14:paraId="7D0DCF9F" w14:textId="77777777" w:rsidR="006D2088" w:rsidRDefault="006D2088" w:rsidP="00354F1D">
      <w:pPr>
        <w:rPr>
          <w:b/>
          <w:sz w:val="28"/>
        </w:rPr>
      </w:pPr>
      <w:bookmarkStart w:id="6" w:name="_Hlk189733507"/>
    </w:p>
    <w:p w14:paraId="4197A32A" w14:textId="77777777" w:rsidR="006D2088" w:rsidRDefault="006D2088" w:rsidP="00354F1D">
      <w:pPr>
        <w:rPr>
          <w:b/>
          <w:sz w:val="28"/>
        </w:rPr>
      </w:pPr>
    </w:p>
    <w:p w14:paraId="59141AD0" w14:textId="77777777" w:rsidR="006D2088" w:rsidRDefault="006D2088" w:rsidP="00354F1D">
      <w:pPr>
        <w:rPr>
          <w:b/>
          <w:sz w:val="28"/>
        </w:rPr>
      </w:pPr>
    </w:p>
    <w:p w14:paraId="33002300" w14:textId="77777777" w:rsidR="006D2088" w:rsidRDefault="006D2088" w:rsidP="00354F1D">
      <w:pPr>
        <w:rPr>
          <w:b/>
          <w:sz w:val="28"/>
        </w:rPr>
      </w:pPr>
    </w:p>
    <w:p w14:paraId="19DACFF4" w14:textId="77777777" w:rsidR="006D2088" w:rsidRDefault="006D2088" w:rsidP="00354F1D">
      <w:pPr>
        <w:rPr>
          <w:b/>
          <w:sz w:val="28"/>
        </w:rPr>
      </w:pPr>
    </w:p>
    <w:p w14:paraId="13ABD736" w14:textId="77777777" w:rsidR="006D2088" w:rsidRDefault="006D2088" w:rsidP="00354F1D">
      <w:pPr>
        <w:rPr>
          <w:b/>
          <w:sz w:val="28"/>
        </w:rPr>
      </w:pPr>
    </w:p>
    <w:p w14:paraId="442CCCF0" w14:textId="77777777" w:rsidR="006D2088" w:rsidRDefault="006D2088" w:rsidP="00354F1D">
      <w:pPr>
        <w:rPr>
          <w:b/>
          <w:sz w:val="28"/>
        </w:rPr>
      </w:pPr>
    </w:p>
    <w:p w14:paraId="07FCBE34" w14:textId="77777777" w:rsidR="006D2088" w:rsidRDefault="006D2088" w:rsidP="00354F1D">
      <w:pPr>
        <w:rPr>
          <w:b/>
          <w:sz w:val="28"/>
        </w:rPr>
      </w:pPr>
    </w:p>
    <w:p w14:paraId="1AC169CA" w14:textId="77777777" w:rsidR="006D2088" w:rsidRDefault="006D2088" w:rsidP="00354F1D">
      <w:pPr>
        <w:rPr>
          <w:b/>
          <w:sz w:val="28"/>
        </w:rPr>
      </w:pPr>
    </w:p>
    <w:p w14:paraId="015E6B8B" w14:textId="77777777" w:rsidR="006D2088" w:rsidRDefault="006D2088" w:rsidP="00354F1D">
      <w:pPr>
        <w:rPr>
          <w:b/>
          <w:sz w:val="28"/>
        </w:rPr>
      </w:pPr>
    </w:p>
    <w:p w14:paraId="0AF04E23" w14:textId="77777777" w:rsidR="006D2088" w:rsidRDefault="006D2088" w:rsidP="00354F1D">
      <w:pPr>
        <w:rPr>
          <w:b/>
          <w:sz w:val="28"/>
        </w:rPr>
      </w:pPr>
    </w:p>
    <w:p w14:paraId="4DFD5392" w14:textId="77777777" w:rsidR="006D2088" w:rsidRDefault="006D2088" w:rsidP="00354F1D">
      <w:pPr>
        <w:rPr>
          <w:b/>
          <w:sz w:val="28"/>
        </w:rPr>
      </w:pPr>
    </w:p>
    <w:p w14:paraId="0A240A8E" w14:textId="3FF2503F" w:rsidR="00354F1D" w:rsidRDefault="00354F1D" w:rsidP="00354F1D">
      <w:pPr>
        <w:rPr>
          <w:b/>
          <w:sz w:val="28"/>
          <w:lang w:val="en-US"/>
        </w:rPr>
      </w:pPr>
      <w:r>
        <w:rPr>
          <w:b/>
          <w:sz w:val="28"/>
        </w:rPr>
        <w:lastRenderedPageBreak/>
        <w:t xml:space="preserve">DECISION: CDD0075 </w:t>
      </w:r>
      <w:r w:rsidRPr="00354F1D">
        <w:rPr>
          <w:b/>
          <w:sz w:val="28"/>
          <w:lang w:val="en-US"/>
        </w:rPr>
        <w:t>Undertake Highway and Public Realm Works in support of the delivery of a new SEN Free School - River Tees Grangetown</w:t>
      </w:r>
    </w:p>
    <w:p w14:paraId="532CDC60" w14:textId="77777777" w:rsidR="00354F1D" w:rsidRDefault="00354F1D" w:rsidP="00354F1D">
      <w:pPr>
        <w:rPr>
          <w:b/>
          <w:sz w:val="28"/>
          <w:szCs w:val="28"/>
          <w:lang w:val="en-US"/>
        </w:rPr>
      </w:pPr>
    </w:p>
    <w:p w14:paraId="23B58E4E" w14:textId="77777777" w:rsidR="00354F1D" w:rsidRPr="00A97B30" w:rsidRDefault="00354F1D" w:rsidP="00354F1D">
      <w:pPr>
        <w:rPr>
          <w:b/>
          <w:sz w:val="28"/>
          <w:szCs w:val="28"/>
          <w:lang w:val="en-US"/>
        </w:rPr>
      </w:pPr>
      <w:r w:rsidRPr="00A97B30">
        <w:rPr>
          <w:b/>
          <w:sz w:val="28"/>
          <w:szCs w:val="28"/>
        </w:rPr>
        <w:t xml:space="preserve">Nature of the decision: </w:t>
      </w:r>
    </w:p>
    <w:p w14:paraId="0720F9F7" w14:textId="77777777" w:rsidR="00354F1D" w:rsidRPr="000F4734" w:rsidRDefault="00354F1D" w:rsidP="00354F1D">
      <w:pPr>
        <w:rPr>
          <w:b/>
          <w:szCs w:val="24"/>
        </w:rPr>
      </w:pPr>
    </w:p>
    <w:p w14:paraId="7BA31791" w14:textId="77777777" w:rsidR="00354F1D" w:rsidRDefault="00354F1D" w:rsidP="00354F1D">
      <w:pPr>
        <w:rPr>
          <w:b/>
          <w:sz w:val="28"/>
          <w:szCs w:val="28"/>
        </w:rPr>
      </w:pPr>
      <w:r w:rsidRPr="00354F1D">
        <w:rPr>
          <w:bCs/>
          <w:szCs w:val="24"/>
          <w:lang w:val="en-US"/>
        </w:rPr>
        <w:t>To agree to the implem</w:t>
      </w:r>
      <w:r>
        <w:rPr>
          <w:bCs/>
          <w:szCs w:val="24"/>
          <w:lang w:val="en-US"/>
        </w:rPr>
        <w:t>en</w:t>
      </w:r>
      <w:r w:rsidRPr="00354F1D">
        <w:rPr>
          <w:bCs/>
          <w:szCs w:val="24"/>
          <w:lang w:val="en-US"/>
        </w:rPr>
        <w:t>tation of highway and public realm works agreed with the DFE and the other partner Local Authorities for essential works to enable the new school development. The Council's Transport, Engineering and Highways team will deliver the works, with appointments following the Contract Procedure Rules. The project budget is £443,000 with funding from partner Local Authorities.</w:t>
      </w:r>
    </w:p>
    <w:p w14:paraId="424A703B" w14:textId="77777777" w:rsidR="00354F1D" w:rsidRDefault="00354F1D" w:rsidP="00354F1D">
      <w:pPr>
        <w:rPr>
          <w:b/>
          <w:sz w:val="28"/>
          <w:szCs w:val="28"/>
        </w:rPr>
      </w:pPr>
    </w:p>
    <w:p w14:paraId="6A053D11" w14:textId="3ACC14E5" w:rsidR="00354F1D" w:rsidRPr="00A97B30" w:rsidRDefault="00354F1D" w:rsidP="00354F1D">
      <w:pPr>
        <w:rPr>
          <w:b/>
          <w:sz w:val="28"/>
          <w:szCs w:val="28"/>
        </w:rPr>
      </w:pPr>
      <w:r w:rsidRPr="00A97B30">
        <w:rPr>
          <w:b/>
          <w:sz w:val="28"/>
          <w:szCs w:val="28"/>
        </w:rPr>
        <w:t>Who will make the decision?</w:t>
      </w:r>
    </w:p>
    <w:p w14:paraId="6604A03F" w14:textId="77777777" w:rsidR="00354F1D" w:rsidRPr="000F4734" w:rsidRDefault="00354F1D" w:rsidP="00354F1D">
      <w:pPr>
        <w:rPr>
          <w:b/>
          <w:szCs w:val="24"/>
        </w:rPr>
      </w:pPr>
    </w:p>
    <w:p w14:paraId="5A848061" w14:textId="7F68E19E" w:rsidR="00354F1D" w:rsidRPr="00A97B30" w:rsidRDefault="00354F1D" w:rsidP="00354F1D">
      <w:pPr>
        <w:rPr>
          <w:szCs w:val="24"/>
        </w:rPr>
      </w:pPr>
      <w:r w:rsidRPr="00A97B30">
        <w:rPr>
          <w:szCs w:val="24"/>
        </w:rPr>
        <w:t xml:space="preserve">Cabinet Member for </w:t>
      </w:r>
      <w:r>
        <w:rPr>
          <w:szCs w:val="24"/>
        </w:rPr>
        <w:t>Children</w:t>
      </w:r>
    </w:p>
    <w:p w14:paraId="283DEDDE" w14:textId="77777777" w:rsidR="00354F1D" w:rsidRPr="00A97B30" w:rsidRDefault="00354F1D" w:rsidP="00354F1D">
      <w:pPr>
        <w:rPr>
          <w:szCs w:val="24"/>
        </w:rPr>
      </w:pPr>
    </w:p>
    <w:p w14:paraId="6ADB3550" w14:textId="77777777" w:rsidR="00354F1D" w:rsidRPr="00A97B30" w:rsidRDefault="00354F1D" w:rsidP="00354F1D">
      <w:pPr>
        <w:rPr>
          <w:b/>
          <w:sz w:val="28"/>
          <w:szCs w:val="28"/>
        </w:rPr>
      </w:pPr>
      <w:r w:rsidRPr="00A97B30">
        <w:rPr>
          <w:b/>
          <w:sz w:val="28"/>
          <w:szCs w:val="28"/>
        </w:rPr>
        <w:t>When is the decision to be taken?</w:t>
      </w:r>
    </w:p>
    <w:p w14:paraId="76992BD4" w14:textId="77777777" w:rsidR="00354F1D" w:rsidRPr="000F4734" w:rsidRDefault="00354F1D" w:rsidP="00354F1D">
      <w:pPr>
        <w:rPr>
          <w:b/>
          <w:szCs w:val="24"/>
        </w:rPr>
      </w:pPr>
    </w:p>
    <w:p w14:paraId="6D336843" w14:textId="03DED16C" w:rsidR="00354F1D" w:rsidRPr="00A97B30" w:rsidRDefault="00354F1D" w:rsidP="00354F1D">
      <w:pPr>
        <w:rPr>
          <w:szCs w:val="24"/>
        </w:rPr>
      </w:pPr>
      <w:r>
        <w:rPr>
          <w:szCs w:val="24"/>
        </w:rPr>
        <w:t>March 2026</w:t>
      </w:r>
    </w:p>
    <w:p w14:paraId="6833C31B" w14:textId="77777777" w:rsidR="00354F1D" w:rsidRPr="00A97B30" w:rsidRDefault="00354F1D" w:rsidP="00354F1D">
      <w:pPr>
        <w:rPr>
          <w:sz w:val="28"/>
          <w:szCs w:val="28"/>
        </w:rPr>
      </w:pPr>
    </w:p>
    <w:p w14:paraId="24D0CAE3" w14:textId="77777777" w:rsidR="00354F1D" w:rsidRPr="00A97B30" w:rsidRDefault="00354F1D" w:rsidP="00354F1D">
      <w:pPr>
        <w:rPr>
          <w:b/>
          <w:sz w:val="28"/>
          <w:szCs w:val="28"/>
        </w:rPr>
      </w:pPr>
      <w:r w:rsidRPr="00A97B30">
        <w:rPr>
          <w:b/>
          <w:sz w:val="28"/>
          <w:szCs w:val="28"/>
        </w:rPr>
        <w:t>Who will be consulted and how?</w:t>
      </w:r>
    </w:p>
    <w:p w14:paraId="79042567" w14:textId="77777777" w:rsidR="00354F1D" w:rsidRPr="000F4734" w:rsidRDefault="00354F1D" w:rsidP="00354F1D">
      <w:pPr>
        <w:rPr>
          <w:b/>
          <w:szCs w:val="24"/>
        </w:rPr>
      </w:pPr>
    </w:p>
    <w:p w14:paraId="046D4203" w14:textId="033A84D4" w:rsidR="00354F1D" w:rsidRDefault="00354F1D" w:rsidP="00354F1D">
      <w:pPr>
        <w:rPr>
          <w:szCs w:val="24"/>
          <w:lang w:val="en-US"/>
        </w:rPr>
      </w:pPr>
      <w:r w:rsidRPr="00354F1D">
        <w:rPr>
          <w:szCs w:val="24"/>
          <w:lang w:val="en-US"/>
        </w:rPr>
        <w:t>Directorate leads and rel</w:t>
      </w:r>
      <w:r>
        <w:rPr>
          <w:szCs w:val="24"/>
          <w:lang w:val="en-US"/>
        </w:rPr>
        <w:t>e</w:t>
      </w:r>
      <w:r w:rsidRPr="00354F1D">
        <w:rPr>
          <w:szCs w:val="24"/>
          <w:lang w:val="en-US"/>
        </w:rPr>
        <w:t>vant officers</w:t>
      </w:r>
      <w:r>
        <w:rPr>
          <w:szCs w:val="24"/>
          <w:lang w:val="en-US"/>
        </w:rPr>
        <w:t xml:space="preserve"> by</w:t>
      </w:r>
      <w:r w:rsidRPr="00354F1D">
        <w:rPr>
          <w:szCs w:val="24"/>
          <w:lang w:val="en-US"/>
        </w:rPr>
        <w:t xml:space="preserve"> Briefing Note</w:t>
      </w:r>
      <w:r>
        <w:rPr>
          <w:szCs w:val="24"/>
          <w:lang w:val="en-US"/>
        </w:rPr>
        <w:t>s</w:t>
      </w:r>
    </w:p>
    <w:p w14:paraId="4C65F07B" w14:textId="77777777" w:rsidR="00354F1D" w:rsidRPr="000F4734" w:rsidRDefault="00354F1D" w:rsidP="00354F1D">
      <w:pPr>
        <w:rPr>
          <w:szCs w:val="24"/>
          <w:lang w:val="en-US"/>
        </w:rPr>
      </w:pPr>
    </w:p>
    <w:p w14:paraId="6E8A0FC7" w14:textId="77777777" w:rsidR="00354F1D" w:rsidRPr="00A97B30" w:rsidRDefault="00354F1D" w:rsidP="00354F1D">
      <w:pPr>
        <w:rPr>
          <w:b/>
          <w:sz w:val="28"/>
          <w:szCs w:val="28"/>
        </w:rPr>
      </w:pPr>
      <w:r w:rsidRPr="00A97B30">
        <w:rPr>
          <w:b/>
          <w:sz w:val="28"/>
          <w:szCs w:val="28"/>
        </w:rPr>
        <w:t>Supporting documentation:</w:t>
      </w:r>
    </w:p>
    <w:p w14:paraId="418C4951" w14:textId="77777777" w:rsidR="00354F1D" w:rsidRPr="000F4734" w:rsidRDefault="00354F1D" w:rsidP="00354F1D">
      <w:pPr>
        <w:rPr>
          <w:b/>
          <w:szCs w:val="24"/>
        </w:rPr>
      </w:pPr>
    </w:p>
    <w:p w14:paraId="3DE5845D" w14:textId="77777777" w:rsidR="00354F1D" w:rsidRPr="00A97B30" w:rsidRDefault="00354F1D" w:rsidP="00354F1D">
      <w:pPr>
        <w:rPr>
          <w:szCs w:val="24"/>
        </w:rPr>
      </w:pPr>
      <w:r w:rsidRPr="00A97B30">
        <w:rPr>
          <w:szCs w:val="24"/>
        </w:rPr>
        <w:t>There are no supporting documents for this decision.</w:t>
      </w:r>
    </w:p>
    <w:p w14:paraId="2913B8C1" w14:textId="77777777" w:rsidR="00354F1D" w:rsidRPr="00A97B30" w:rsidRDefault="00354F1D" w:rsidP="00354F1D">
      <w:pPr>
        <w:rPr>
          <w:szCs w:val="24"/>
        </w:rPr>
      </w:pPr>
    </w:p>
    <w:p w14:paraId="74A39D33" w14:textId="77777777" w:rsidR="00354F1D" w:rsidRPr="00A97B30" w:rsidRDefault="00354F1D" w:rsidP="00354F1D">
      <w:pPr>
        <w:rPr>
          <w:b/>
          <w:sz w:val="28"/>
          <w:szCs w:val="28"/>
        </w:rPr>
      </w:pPr>
      <w:r w:rsidRPr="00A97B30">
        <w:rPr>
          <w:b/>
          <w:sz w:val="28"/>
          <w:szCs w:val="28"/>
        </w:rPr>
        <w:t>How and by when to make representations:</w:t>
      </w:r>
    </w:p>
    <w:p w14:paraId="43D2AC9B" w14:textId="77777777" w:rsidR="00354F1D" w:rsidRPr="000F4734" w:rsidRDefault="00354F1D" w:rsidP="00354F1D">
      <w:pPr>
        <w:rPr>
          <w:b/>
          <w:szCs w:val="24"/>
        </w:rPr>
      </w:pPr>
    </w:p>
    <w:p w14:paraId="0434928D" w14:textId="167AEE12" w:rsidR="00354F1D" w:rsidRDefault="00354F1D" w:rsidP="00354F1D">
      <w:pPr>
        <w:rPr>
          <w:szCs w:val="24"/>
        </w:rPr>
      </w:pPr>
      <w:r w:rsidRPr="00A97B30">
        <w:rPr>
          <w:szCs w:val="24"/>
        </w:rPr>
        <w:t xml:space="preserve">Representations should be made to </w:t>
      </w:r>
      <w:r>
        <w:rPr>
          <w:szCs w:val="24"/>
        </w:rPr>
        <w:t xml:space="preserve">Ian Dunn </w:t>
      </w:r>
      <w:r w:rsidRPr="00A97B30">
        <w:rPr>
          <w:szCs w:val="24"/>
        </w:rPr>
        <w:t>before</w:t>
      </w:r>
      <w:r>
        <w:rPr>
          <w:szCs w:val="24"/>
        </w:rPr>
        <w:t xml:space="preserve"> 25 February 2026 </w:t>
      </w:r>
    </w:p>
    <w:p w14:paraId="6FE6CF56" w14:textId="0C5F9125" w:rsidR="00354F1D" w:rsidRDefault="00354F1D" w:rsidP="00354F1D">
      <w:r>
        <w:rPr>
          <w:szCs w:val="24"/>
        </w:rPr>
        <w:t>T</w:t>
      </w:r>
      <w:r w:rsidRPr="00A97B30">
        <w:rPr>
          <w:szCs w:val="24"/>
        </w:rPr>
        <w:t xml:space="preserve">el: </w:t>
      </w:r>
      <w:r w:rsidRPr="00354F1D">
        <w:rPr>
          <w:szCs w:val="24"/>
          <w:lang w:val="en-US"/>
        </w:rPr>
        <w:t>01642 771162</w:t>
      </w:r>
      <w:r>
        <w:rPr>
          <w:szCs w:val="24"/>
          <w:lang w:val="en-US"/>
        </w:rPr>
        <w:t xml:space="preserve"> </w:t>
      </w:r>
      <w:r w:rsidRPr="00A97B30">
        <w:rPr>
          <w:szCs w:val="24"/>
          <w:lang w:val="en-US"/>
        </w:rPr>
        <w:t xml:space="preserve">or email </w:t>
      </w:r>
      <w:r w:rsidRPr="00354F1D">
        <w:rPr>
          <w:szCs w:val="24"/>
          <w:lang w:val="en-US"/>
        </w:rPr>
        <w:t>ian.dunn@redcar-cleveland.gov.uk</w:t>
      </w:r>
    </w:p>
    <w:p w14:paraId="04AD0537" w14:textId="77777777" w:rsidR="00354F1D" w:rsidRDefault="00354F1D" w:rsidP="00354F1D">
      <w:pPr>
        <w:rPr>
          <w:lang w:val="en-US"/>
        </w:rPr>
      </w:pPr>
    </w:p>
    <w:p w14:paraId="7CADC2E7" w14:textId="62AAA397" w:rsidR="00354F1D" w:rsidRPr="00A97B30" w:rsidRDefault="00354F1D" w:rsidP="00354F1D">
      <w:pPr>
        <w:rPr>
          <w:szCs w:val="24"/>
        </w:rPr>
      </w:pPr>
      <w:r w:rsidRPr="00A97B30">
        <w:rPr>
          <w:szCs w:val="24"/>
        </w:rPr>
        <w:t xml:space="preserve">First published in Forward Plan on </w:t>
      </w:r>
      <w:r>
        <w:rPr>
          <w:szCs w:val="24"/>
        </w:rPr>
        <w:t>28 January 2026</w:t>
      </w:r>
    </w:p>
    <w:p w14:paraId="311B1367" w14:textId="77777777" w:rsidR="00354F1D" w:rsidRPr="000F4734" w:rsidRDefault="00354F1D" w:rsidP="00354F1D">
      <w:pPr>
        <w:rPr>
          <w:szCs w:val="24"/>
        </w:rPr>
      </w:pPr>
    </w:p>
    <w:p w14:paraId="76C41714" w14:textId="77777777" w:rsidR="00354F1D" w:rsidRPr="00A97B30" w:rsidRDefault="00354F1D" w:rsidP="00354F1D">
      <w:pPr>
        <w:rPr>
          <w:b/>
          <w:sz w:val="28"/>
          <w:szCs w:val="28"/>
        </w:rPr>
      </w:pPr>
      <w:r w:rsidRPr="00A97B30">
        <w:rPr>
          <w:b/>
          <w:sz w:val="28"/>
          <w:szCs w:val="28"/>
        </w:rPr>
        <w:t>Following the Making of the decision, the decision form will be published here:</w:t>
      </w:r>
    </w:p>
    <w:p w14:paraId="5BB6511A" w14:textId="77777777" w:rsidR="00354F1D" w:rsidRPr="00A97B30" w:rsidRDefault="00354F1D" w:rsidP="00354F1D">
      <w:r w:rsidRPr="00A97B30">
        <w:rPr>
          <w:noProof/>
        </w:rPr>
        <mc:AlternateContent>
          <mc:Choice Requires="wps">
            <w:drawing>
              <wp:anchor distT="0" distB="0" distL="114300" distR="114300" simplePos="0" relativeHeight="251934720" behindDoc="0" locked="0" layoutInCell="1" allowOverlap="1" wp14:anchorId="77F8387F" wp14:editId="089C6A88">
                <wp:simplePos x="0" y="0"/>
                <wp:positionH relativeFrom="page">
                  <wp:posOffset>3000375</wp:posOffset>
                </wp:positionH>
                <wp:positionV relativeFrom="paragraph">
                  <wp:posOffset>99059</wp:posOffset>
                </wp:positionV>
                <wp:extent cx="885825" cy="657225"/>
                <wp:effectExtent l="0" t="0" r="28575" b="28575"/>
                <wp:wrapNone/>
                <wp:docPr id="17189266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54A281B4" w14:textId="77777777" w:rsidR="00354F1D" w:rsidRDefault="00354F1D" w:rsidP="00354F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8387F" id="_x0000_s1035" type="#_x0000_t202" style="position:absolute;margin-left:236.25pt;margin-top:7.8pt;width:69.75pt;height:51.75pt;z-index:251934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" fillcolor="window" strokeweight=".5pt">
                <v:path arrowok="t"/>
                <v:textbox>
                  <w:txbxContent>
                    <w:p w14:paraId="54A281B4" w14:textId="77777777" w:rsidR="00354F1D" w:rsidRDefault="00354F1D" w:rsidP="00354F1D"/>
                  </w:txbxContent>
                </v:textbox>
                <w10:wrap anchorx="page"/>
              </v:shape>
            </w:pict>
          </mc:Fallback>
        </mc:AlternateContent>
      </w:r>
    </w:p>
    <w:p w14:paraId="7C522F94" w14:textId="77777777" w:rsidR="00354F1D" w:rsidRDefault="00354F1D" w:rsidP="00354F1D"/>
    <w:p w14:paraId="06B86E22" w14:textId="77777777" w:rsidR="006D2088" w:rsidRDefault="006D2088" w:rsidP="00354F1D"/>
    <w:p w14:paraId="3D1A6115" w14:textId="77777777" w:rsidR="006D2088" w:rsidRDefault="006D2088" w:rsidP="00354F1D"/>
    <w:p w14:paraId="27F56CE5" w14:textId="77777777" w:rsidR="006D2088" w:rsidRDefault="006D2088" w:rsidP="00354F1D"/>
    <w:p w14:paraId="40FDF2C4" w14:textId="77777777" w:rsidR="006D2088" w:rsidRPr="00A97B30" w:rsidRDefault="006D2088" w:rsidP="00354F1D"/>
    <w:bookmarkEnd w:id="6"/>
    <w:p w14:paraId="723E49C7" w14:textId="5C58B34B" w:rsidR="00283EC9" w:rsidRDefault="00283EC9" w:rsidP="00283EC9">
      <w:pPr>
        <w:rPr>
          <w:b/>
          <w:sz w:val="28"/>
          <w:lang w:val="en-US"/>
        </w:rPr>
      </w:pPr>
      <w:r>
        <w:rPr>
          <w:b/>
          <w:sz w:val="28"/>
        </w:rPr>
        <w:lastRenderedPageBreak/>
        <w:t xml:space="preserve">DECISION: CDD0076 </w:t>
      </w:r>
      <w:r w:rsidRPr="00283EC9">
        <w:rPr>
          <w:b/>
          <w:sz w:val="28"/>
          <w:lang w:val="en-US"/>
        </w:rPr>
        <w:t>Accommodation and Support Services for Children in our Care and Care Leavers</w:t>
      </w:r>
    </w:p>
    <w:p w14:paraId="5AA15279" w14:textId="77777777" w:rsidR="00283EC9" w:rsidRDefault="00283EC9" w:rsidP="00283EC9">
      <w:pPr>
        <w:rPr>
          <w:b/>
          <w:sz w:val="28"/>
          <w:szCs w:val="28"/>
          <w:lang w:val="en-US"/>
        </w:rPr>
      </w:pPr>
    </w:p>
    <w:p w14:paraId="79E5DD78" w14:textId="77777777" w:rsidR="00283EC9" w:rsidRPr="00A97B30" w:rsidRDefault="00283EC9" w:rsidP="00283EC9">
      <w:pPr>
        <w:rPr>
          <w:b/>
          <w:sz w:val="28"/>
          <w:szCs w:val="28"/>
          <w:lang w:val="en-US"/>
        </w:rPr>
      </w:pPr>
      <w:r w:rsidRPr="00A97B30">
        <w:rPr>
          <w:b/>
          <w:sz w:val="28"/>
          <w:szCs w:val="28"/>
        </w:rPr>
        <w:t xml:space="preserve">Nature of the decision: </w:t>
      </w:r>
    </w:p>
    <w:p w14:paraId="026E4BEB" w14:textId="77777777" w:rsidR="00283EC9" w:rsidRPr="000F4734" w:rsidRDefault="00283EC9" w:rsidP="00283EC9">
      <w:pPr>
        <w:rPr>
          <w:b/>
          <w:szCs w:val="24"/>
        </w:rPr>
      </w:pPr>
    </w:p>
    <w:p w14:paraId="5C632BA5" w14:textId="2DF47AB1" w:rsidR="00283EC9" w:rsidRDefault="00283EC9" w:rsidP="00283EC9">
      <w:pPr>
        <w:rPr>
          <w:b/>
          <w:sz w:val="28"/>
          <w:szCs w:val="28"/>
        </w:rPr>
      </w:pPr>
      <w:r w:rsidRPr="00283EC9">
        <w:rPr>
          <w:bCs/>
          <w:szCs w:val="24"/>
          <w:lang w:val="en-US"/>
        </w:rPr>
        <w:t>Approval is required to enter into an agreement with external providers for the delivery of accommodation and support services. This includes Residential Children</w:t>
      </w:r>
      <w:r>
        <w:rPr>
          <w:bCs/>
          <w:szCs w:val="24"/>
          <w:lang w:val="en-US"/>
        </w:rPr>
        <w:t>’</w:t>
      </w:r>
      <w:r w:rsidRPr="00283EC9">
        <w:rPr>
          <w:bCs/>
          <w:szCs w:val="24"/>
          <w:lang w:val="en-US"/>
        </w:rPr>
        <w:t>s Homes, Independent Fostering Agencies, Supported Accom</w:t>
      </w:r>
      <w:r w:rsidR="009509E7">
        <w:rPr>
          <w:bCs/>
          <w:szCs w:val="24"/>
          <w:lang w:val="en-US"/>
        </w:rPr>
        <w:t>m</w:t>
      </w:r>
      <w:r w:rsidRPr="00283EC9">
        <w:rPr>
          <w:bCs/>
          <w:szCs w:val="24"/>
          <w:lang w:val="en-US"/>
        </w:rPr>
        <w:t>odations provision and Support Staffing agencies</w:t>
      </w:r>
    </w:p>
    <w:p w14:paraId="638E3867" w14:textId="77777777" w:rsidR="00283EC9" w:rsidRDefault="00283EC9" w:rsidP="00283EC9">
      <w:pPr>
        <w:rPr>
          <w:b/>
          <w:sz w:val="28"/>
          <w:szCs w:val="28"/>
        </w:rPr>
      </w:pPr>
    </w:p>
    <w:p w14:paraId="6216A1A1" w14:textId="77777777" w:rsidR="00283EC9" w:rsidRPr="00A97B30" w:rsidRDefault="00283EC9" w:rsidP="00283EC9">
      <w:pPr>
        <w:rPr>
          <w:b/>
          <w:sz w:val="28"/>
          <w:szCs w:val="28"/>
        </w:rPr>
      </w:pPr>
      <w:r w:rsidRPr="00A97B30">
        <w:rPr>
          <w:b/>
          <w:sz w:val="28"/>
          <w:szCs w:val="28"/>
        </w:rPr>
        <w:t>Who will make the decision?</w:t>
      </w:r>
    </w:p>
    <w:p w14:paraId="19439201" w14:textId="77777777" w:rsidR="00283EC9" w:rsidRPr="000F4734" w:rsidRDefault="00283EC9" w:rsidP="00283EC9">
      <w:pPr>
        <w:rPr>
          <w:b/>
          <w:szCs w:val="24"/>
        </w:rPr>
      </w:pPr>
    </w:p>
    <w:p w14:paraId="5044F526" w14:textId="68A13761" w:rsidR="00283EC9" w:rsidRPr="00A97B30" w:rsidRDefault="00283EC9" w:rsidP="00283EC9">
      <w:pPr>
        <w:rPr>
          <w:szCs w:val="24"/>
        </w:rPr>
      </w:pPr>
      <w:r w:rsidRPr="00A97B30">
        <w:rPr>
          <w:szCs w:val="24"/>
        </w:rPr>
        <w:t xml:space="preserve">Cabinet Member for </w:t>
      </w:r>
      <w:r>
        <w:rPr>
          <w:szCs w:val="24"/>
        </w:rPr>
        <w:t>Children &amp; Families</w:t>
      </w:r>
    </w:p>
    <w:p w14:paraId="007D82E8" w14:textId="77777777" w:rsidR="00283EC9" w:rsidRPr="00A97B30" w:rsidRDefault="00283EC9" w:rsidP="00283EC9">
      <w:pPr>
        <w:rPr>
          <w:szCs w:val="24"/>
        </w:rPr>
      </w:pPr>
    </w:p>
    <w:p w14:paraId="6A13B86C" w14:textId="77777777" w:rsidR="00283EC9" w:rsidRPr="00A97B30" w:rsidRDefault="00283EC9" w:rsidP="00283EC9">
      <w:pPr>
        <w:rPr>
          <w:b/>
          <w:sz w:val="28"/>
          <w:szCs w:val="28"/>
        </w:rPr>
      </w:pPr>
      <w:r w:rsidRPr="00A97B30">
        <w:rPr>
          <w:b/>
          <w:sz w:val="28"/>
          <w:szCs w:val="28"/>
        </w:rPr>
        <w:t>When is the decision to be taken?</w:t>
      </w:r>
    </w:p>
    <w:p w14:paraId="119705A5" w14:textId="77777777" w:rsidR="00283EC9" w:rsidRPr="000F4734" w:rsidRDefault="00283EC9" w:rsidP="00283EC9">
      <w:pPr>
        <w:rPr>
          <w:b/>
          <w:szCs w:val="24"/>
        </w:rPr>
      </w:pPr>
    </w:p>
    <w:p w14:paraId="69C033ED" w14:textId="77777777" w:rsidR="00283EC9" w:rsidRPr="00A97B30" w:rsidRDefault="00283EC9" w:rsidP="00283EC9">
      <w:pPr>
        <w:rPr>
          <w:szCs w:val="24"/>
        </w:rPr>
      </w:pPr>
      <w:r>
        <w:rPr>
          <w:szCs w:val="24"/>
        </w:rPr>
        <w:t>March 2026</w:t>
      </w:r>
    </w:p>
    <w:p w14:paraId="0D94F2A7" w14:textId="77777777" w:rsidR="00283EC9" w:rsidRPr="00A97B30" w:rsidRDefault="00283EC9" w:rsidP="00283EC9">
      <w:pPr>
        <w:rPr>
          <w:sz w:val="28"/>
          <w:szCs w:val="28"/>
        </w:rPr>
      </w:pPr>
    </w:p>
    <w:p w14:paraId="262DA532" w14:textId="77777777" w:rsidR="00283EC9" w:rsidRPr="00A97B30" w:rsidRDefault="00283EC9" w:rsidP="00283EC9">
      <w:pPr>
        <w:rPr>
          <w:b/>
          <w:sz w:val="28"/>
          <w:szCs w:val="28"/>
        </w:rPr>
      </w:pPr>
      <w:r w:rsidRPr="00A97B30">
        <w:rPr>
          <w:b/>
          <w:sz w:val="28"/>
          <w:szCs w:val="28"/>
        </w:rPr>
        <w:t>Who will be consulted and how?</w:t>
      </w:r>
    </w:p>
    <w:p w14:paraId="40272F4E" w14:textId="77777777" w:rsidR="00283EC9" w:rsidRPr="000F4734" w:rsidRDefault="00283EC9" w:rsidP="00283EC9">
      <w:pPr>
        <w:rPr>
          <w:b/>
          <w:szCs w:val="24"/>
        </w:rPr>
      </w:pPr>
    </w:p>
    <w:p w14:paraId="4C18D63A" w14:textId="77777777" w:rsidR="00283EC9" w:rsidRPr="00283EC9" w:rsidRDefault="00283EC9" w:rsidP="00283EC9">
      <w:pPr>
        <w:rPr>
          <w:szCs w:val="24"/>
          <w:lang w:val="en-US"/>
        </w:rPr>
      </w:pPr>
      <w:r w:rsidRPr="00283EC9">
        <w:rPr>
          <w:szCs w:val="24"/>
          <w:lang w:val="en-US"/>
        </w:rPr>
        <w:t xml:space="preserve">Cabinet Member for Children and Families </w:t>
      </w:r>
    </w:p>
    <w:p w14:paraId="6FDF5F03" w14:textId="77777777" w:rsidR="00283EC9" w:rsidRPr="00283EC9" w:rsidRDefault="00283EC9" w:rsidP="00283EC9">
      <w:pPr>
        <w:rPr>
          <w:szCs w:val="24"/>
          <w:lang w:val="en-US"/>
        </w:rPr>
      </w:pPr>
      <w:r w:rsidRPr="00283EC9">
        <w:rPr>
          <w:szCs w:val="24"/>
          <w:lang w:val="en-US"/>
        </w:rPr>
        <w:t xml:space="preserve">Executive Director for Children and Families </w:t>
      </w:r>
    </w:p>
    <w:p w14:paraId="674CDE2A" w14:textId="77777777" w:rsidR="00283EC9" w:rsidRPr="00283EC9" w:rsidRDefault="00283EC9" w:rsidP="00283EC9">
      <w:pPr>
        <w:rPr>
          <w:szCs w:val="24"/>
          <w:lang w:val="en-US"/>
        </w:rPr>
      </w:pPr>
      <w:r w:rsidRPr="00283EC9">
        <w:rPr>
          <w:szCs w:val="24"/>
          <w:lang w:val="en-US"/>
        </w:rPr>
        <w:t>Chief Financial Officer</w:t>
      </w:r>
    </w:p>
    <w:p w14:paraId="0AF3D6A4" w14:textId="77777777" w:rsidR="00283EC9" w:rsidRPr="00283EC9" w:rsidRDefault="00283EC9" w:rsidP="00283EC9">
      <w:pPr>
        <w:rPr>
          <w:szCs w:val="24"/>
          <w:lang w:val="en-US"/>
        </w:rPr>
      </w:pPr>
      <w:r w:rsidRPr="00283EC9">
        <w:rPr>
          <w:szCs w:val="24"/>
          <w:lang w:val="en-US"/>
        </w:rPr>
        <w:t>Chief Legal Officer</w:t>
      </w:r>
    </w:p>
    <w:p w14:paraId="71F9BB29" w14:textId="477DFBD6" w:rsidR="00283EC9" w:rsidRPr="000F4734" w:rsidRDefault="00283EC9" w:rsidP="00283EC9">
      <w:pPr>
        <w:rPr>
          <w:szCs w:val="24"/>
          <w:lang w:val="en-US"/>
        </w:rPr>
      </w:pPr>
      <w:r w:rsidRPr="00283EC9">
        <w:rPr>
          <w:szCs w:val="24"/>
          <w:lang w:val="en-US"/>
        </w:rPr>
        <w:t>The above will be consulted via approval of delegated decision.</w:t>
      </w:r>
    </w:p>
    <w:p w14:paraId="6C75BBEE" w14:textId="77777777" w:rsidR="00283EC9" w:rsidRDefault="00283EC9" w:rsidP="00283EC9">
      <w:pPr>
        <w:rPr>
          <w:b/>
          <w:sz w:val="28"/>
          <w:szCs w:val="28"/>
        </w:rPr>
      </w:pPr>
    </w:p>
    <w:p w14:paraId="148DFB13" w14:textId="111EFA51" w:rsidR="00283EC9" w:rsidRPr="00A97B30" w:rsidRDefault="00283EC9" w:rsidP="00283EC9">
      <w:pPr>
        <w:rPr>
          <w:b/>
          <w:sz w:val="28"/>
          <w:szCs w:val="28"/>
        </w:rPr>
      </w:pPr>
      <w:r w:rsidRPr="00A97B30">
        <w:rPr>
          <w:b/>
          <w:sz w:val="28"/>
          <w:szCs w:val="28"/>
        </w:rPr>
        <w:t>Supporting documentation:</w:t>
      </w:r>
    </w:p>
    <w:p w14:paraId="25E5C007" w14:textId="77777777" w:rsidR="00283EC9" w:rsidRPr="000F4734" w:rsidRDefault="00283EC9" w:rsidP="00283EC9">
      <w:pPr>
        <w:rPr>
          <w:b/>
          <w:szCs w:val="24"/>
        </w:rPr>
      </w:pPr>
    </w:p>
    <w:p w14:paraId="7A0481E4" w14:textId="77777777" w:rsidR="00283EC9" w:rsidRPr="00A97B30" w:rsidRDefault="00283EC9" w:rsidP="00283EC9">
      <w:pPr>
        <w:rPr>
          <w:szCs w:val="24"/>
        </w:rPr>
      </w:pPr>
      <w:r w:rsidRPr="00A97B30">
        <w:rPr>
          <w:szCs w:val="24"/>
        </w:rPr>
        <w:t>There are no supporting documents for this decision.</w:t>
      </w:r>
    </w:p>
    <w:p w14:paraId="19F7EE42" w14:textId="77777777" w:rsidR="00283EC9" w:rsidRPr="00A97B30" w:rsidRDefault="00283EC9" w:rsidP="00283EC9">
      <w:pPr>
        <w:rPr>
          <w:szCs w:val="24"/>
        </w:rPr>
      </w:pPr>
    </w:p>
    <w:p w14:paraId="577C1924" w14:textId="77777777" w:rsidR="00283EC9" w:rsidRPr="00A97B30" w:rsidRDefault="00283EC9" w:rsidP="00283EC9">
      <w:pPr>
        <w:rPr>
          <w:b/>
          <w:sz w:val="28"/>
          <w:szCs w:val="28"/>
        </w:rPr>
      </w:pPr>
      <w:r w:rsidRPr="00A97B30">
        <w:rPr>
          <w:b/>
          <w:sz w:val="28"/>
          <w:szCs w:val="28"/>
        </w:rPr>
        <w:t>How and by when to make representations:</w:t>
      </w:r>
    </w:p>
    <w:p w14:paraId="4EDD58A3" w14:textId="77777777" w:rsidR="00283EC9" w:rsidRPr="000F4734" w:rsidRDefault="00283EC9" w:rsidP="00283EC9">
      <w:pPr>
        <w:rPr>
          <w:b/>
          <w:szCs w:val="24"/>
        </w:rPr>
      </w:pPr>
    </w:p>
    <w:p w14:paraId="1C9E47E6" w14:textId="0E109D2A" w:rsidR="00283EC9" w:rsidRDefault="00283EC9" w:rsidP="00283EC9">
      <w:pPr>
        <w:rPr>
          <w:szCs w:val="24"/>
        </w:rPr>
      </w:pPr>
      <w:r w:rsidRPr="00A97B30">
        <w:rPr>
          <w:szCs w:val="24"/>
        </w:rPr>
        <w:t xml:space="preserve">Representations should be made to </w:t>
      </w:r>
      <w:r>
        <w:rPr>
          <w:szCs w:val="24"/>
        </w:rPr>
        <w:t>Emma Bainbridge be</w:t>
      </w:r>
      <w:r w:rsidRPr="00A97B30">
        <w:rPr>
          <w:szCs w:val="24"/>
        </w:rPr>
        <w:t>fore</w:t>
      </w:r>
      <w:r>
        <w:rPr>
          <w:szCs w:val="24"/>
        </w:rPr>
        <w:t xml:space="preserve"> 2 March 2026 </w:t>
      </w:r>
    </w:p>
    <w:p w14:paraId="7F38FE7E" w14:textId="67559AA4" w:rsidR="00283EC9" w:rsidRDefault="00283EC9" w:rsidP="00283EC9">
      <w:r>
        <w:rPr>
          <w:szCs w:val="24"/>
        </w:rPr>
        <w:t>T</w:t>
      </w:r>
      <w:r w:rsidRPr="00A97B30">
        <w:rPr>
          <w:szCs w:val="24"/>
        </w:rPr>
        <w:t xml:space="preserve">el: </w:t>
      </w:r>
      <w:r w:rsidRPr="00354F1D">
        <w:rPr>
          <w:szCs w:val="24"/>
          <w:lang w:val="en-US"/>
        </w:rPr>
        <w:t xml:space="preserve">01642 </w:t>
      </w:r>
      <w:r>
        <w:rPr>
          <w:szCs w:val="24"/>
          <w:lang w:val="en-US"/>
        </w:rPr>
        <w:t xml:space="preserve">444156 </w:t>
      </w:r>
      <w:r w:rsidRPr="00A97B30">
        <w:rPr>
          <w:szCs w:val="24"/>
          <w:lang w:val="en-US"/>
        </w:rPr>
        <w:t xml:space="preserve">or </w:t>
      </w:r>
      <w:r w:rsidRPr="00354F1D">
        <w:rPr>
          <w:szCs w:val="24"/>
          <w:lang w:val="en-US"/>
        </w:rPr>
        <w:t>@</w:t>
      </w:r>
      <w:r w:rsidRPr="00283EC9">
        <w:rPr>
          <w:szCs w:val="24"/>
          <w:lang w:val="en-US"/>
        </w:rPr>
        <w:t xml:space="preserve"> </w:t>
      </w:r>
      <w:r w:rsidRPr="00A97B30">
        <w:rPr>
          <w:szCs w:val="24"/>
          <w:lang w:val="en-US"/>
        </w:rPr>
        <w:t xml:space="preserve">email </w:t>
      </w:r>
      <w:r w:rsidRPr="00283EC9">
        <w:rPr>
          <w:szCs w:val="24"/>
          <w:lang w:val="en-US"/>
        </w:rPr>
        <w:t>emma.bainbridge@redcar-cleveland.gov.uk</w:t>
      </w:r>
    </w:p>
    <w:p w14:paraId="488833F7" w14:textId="77777777" w:rsidR="00283EC9" w:rsidRDefault="00283EC9" w:rsidP="00283EC9">
      <w:pPr>
        <w:rPr>
          <w:lang w:val="en-US"/>
        </w:rPr>
      </w:pPr>
    </w:p>
    <w:p w14:paraId="2C3E5EE0" w14:textId="22DEEF5D" w:rsidR="00283EC9" w:rsidRPr="00A97B30" w:rsidRDefault="00283EC9" w:rsidP="00283EC9">
      <w:pPr>
        <w:rPr>
          <w:szCs w:val="24"/>
        </w:rPr>
      </w:pPr>
      <w:r w:rsidRPr="00A97B30">
        <w:rPr>
          <w:szCs w:val="24"/>
        </w:rPr>
        <w:t xml:space="preserve">First published in Forward Plan on </w:t>
      </w:r>
      <w:r>
        <w:rPr>
          <w:szCs w:val="24"/>
        </w:rPr>
        <w:t>2 March 2026</w:t>
      </w:r>
    </w:p>
    <w:p w14:paraId="6FCA9089" w14:textId="77777777" w:rsidR="00283EC9" w:rsidRPr="000F4734" w:rsidRDefault="00283EC9" w:rsidP="00283EC9">
      <w:pPr>
        <w:rPr>
          <w:szCs w:val="24"/>
        </w:rPr>
      </w:pPr>
    </w:p>
    <w:p w14:paraId="4917DDD1" w14:textId="77777777" w:rsidR="00283EC9" w:rsidRPr="00A97B30" w:rsidRDefault="00283EC9" w:rsidP="00283EC9">
      <w:pPr>
        <w:rPr>
          <w:b/>
          <w:sz w:val="28"/>
          <w:szCs w:val="28"/>
        </w:rPr>
      </w:pPr>
      <w:r w:rsidRPr="00A97B30">
        <w:rPr>
          <w:b/>
          <w:sz w:val="28"/>
          <w:szCs w:val="28"/>
        </w:rPr>
        <w:t>Following the Making of the decision, the decision form will be published here:</w:t>
      </w:r>
    </w:p>
    <w:p w14:paraId="33A5731E" w14:textId="36787960" w:rsidR="00283EC9" w:rsidRPr="00A97B30" w:rsidRDefault="00283EC9" w:rsidP="00283EC9"/>
    <w:p w14:paraId="6D3E17B8" w14:textId="46D51FA8" w:rsidR="00283EC9" w:rsidRPr="00A97B30" w:rsidRDefault="00FA5FAB" w:rsidP="00283EC9">
      <w:r w:rsidRPr="00A97B30">
        <w:rPr>
          <w:noProof/>
        </w:rPr>
        <mc:AlternateContent>
          <mc:Choice Requires="wps">
            <w:drawing>
              <wp:anchor distT="0" distB="0" distL="114300" distR="114300" simplePos="0" relativeHeight="251940864" behindDoc="0" locked="0" layoutInCell="1" allowOverlap="1" wp14:anchorId="0220D52D" wp14:editId="1EA5E0B1">
                <wp:simplePos x="0" y="0"/>
                <wp:positionH relativeFrom="margin">
                  <wp:posOffset>1695450</wp:posOffset>
                </wp:positionH>
                <wp:positionV relativeFrom="paragraph">
                  <wp:posOffset>58420</wp:posOffset>
                </wp:positionV>
                <wp:extent cx="3124200" cy="657225"/>
                <wp:effectExtent l="0" t="0" r="19050" b="12065"/>
                <wp:wrapNone/>
                <wp:docPr id="184525697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24200" cy="657225"/>
                        </a:xfrm>
                        <a:prstGeom prst="rect">
                          <a:avLst/>
                        </a:prstGeom>
                        <a:solidFill>
                          <a:sysClr val="window" lastClr="FFFFFF"/>
                        </a:solidFill>
                        <a:ln w="6350">
                          <a:solidFill>
                            <a:prstClr val="black"/>
                          </a:solidFill>
                        </a:ln>
                        <a:effectLst/>
                      </wps:spPr>
                      <wps:txbx>
                        <w:txbxContent>
                          <w:p w14:paraId="51E8CA4C" w14:textId="1F915F60" w:rsidR="00283EC9" w:rsidRDefault="00EC3662" w:rsidP="00FA5FAB">
                            <w:r>
                              <w:object w:dxaOrig="1508" w:dyaOrig="983" w14:anchorId="65B2E4A8">
                                <v:shape id="_x0000_i1032" type="#_x0000_t75" style="width:75.4pt;height:49.15pt">
                                  <v:imagedata r:id="rId24" o:title=""/>
                                </v:shape>
                                <o:OLEObject Type="Embed" ProgID="Acrobat.Document.DC" ShapeID="_x0000_i1032" DrawAspect="Icon" ObjectID="_1843034173" r:id="rId25"/>
                              </w:object>
                            </w:r>
                            <w:r w:rsidR="00FA5FAB">
                              <w:object w:dxaOrig="1508" w:dyaOrig="983" w14:anchorId="511FC0E9">
                                <v:shape id="_x0000_i1034" type="#_x0000_t75" style="width:75.4pt;height:49.15pt">
                                  <v:imagedata r:id="rId26" o:title=""/>
                                </v:shape>
                                <o:OLEObject Type="Embed" ProgID="Acrobat.Document.DC" ShapeID="_x0000_i1034" DrawAspect="Icon" ObjectID="_1843034174" r:id="rId27"/>
                              </w:object>
                            </w:r>
                            <w:r w:rsidR="008D2335">
                              <w:object w:dxaOrig="1311" w:dyaOrig="849" w14:anchorId="2704A963">
                                <v:shape id="_x0000_i1036" type="#_x0000_t75" style="width:76.7pt;height:49.85pt">
                                  <v:imagedata r:id="rId28" o:title=""/>
                                </v:shape>
                                <o:OLEObject Type="Embed" ProgID="Acrobat.Document.DC" ShapeID="_x0000_i1036" DrawAspect="Icon" ObjectID="_1843034175" r:id="rId2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20D52D" id="_x0000_s1036" type="#_x0000_t202" style="position:absolute;margin-left:133.5pt;margin-top:4.6pt;width:246pt;height:51.75pt;z-index:25194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" fillcolor="window" strokeweight=".5pt">
                <v:path arrowok="t"/>
                <v:textbox style="mso-fit-shape-to-text:t">
                  <w:txbxContent>
                    <w:p w14:paraId="51E8CA4C" w14:textId="1F915F60" w:rsidR="00283EC9" w:rsidRDefault="00EC3662" w:rsidP="00FA5FAB">
                      <w:r>
                        <w:object w:dxaOrig="1508" w:dyaOrig="983" w14:anchorId="65B2E4A8">
                          <v:shape id="_x0000_i1032" type="#_x0000_t75" style="width:75.4pt;height:49.15pt">
                            <v:imagedata r:id="rId30" o:title=""/>
                          </v:shape>
                          <o:OLEObject Type="Embed" ProgID="Acrobat.Document.DC" ShapeID="_x0000_i1032" DrawAspect="Icon" ObjectID="_1842784639" r:id="rId31"/>
                        </w:object>
                      </w:r>
                      <w:r w:rsidR="00FA5FAB">
                        <w:object w:dxaOrig="1508" w:dyaOrig="983" w14:anchorId="511FC0E9">
                          <v:shape id="_x0000_i1034" type="#_x0000_t75" style="width:75.4pt;height:49.15pt">
                            <v:imagedata r:id="rId32" o:title=""/>
                          </v:shape>
                          <o:OLEObject Type="Embed" ProgID="Acrobat.Document.DC" ShapeID="_x0000_i1034" DrawAspect="Icon" ObjectID="_1842784640" r:id="rId33"/>
                        </w:object>
                      </w:r>
                      <w:r w:rsidR="008D2335">
                        <w:object w:dxaOrig="1311" w:dyaOrig="849" w14:anchorId="2704A963">
                          <v:shape id="_x0000_i1036" type="#_x0000_t75" style="width:76.7pt;height:49.85pt">
                            <v:imagedata r:id="rId34" o:title=""/>
                          </v:shape>
                          <o:OLEObject Type="Embed" ProgID="Acrobat.Document.DC" ShapeID="_x0000_i1036" DrawAspect="Icon" ObjectID="_1842784641" r:id="rId35"/>
                        </w:object>
                      </w:r>
                    </w:p>
                  </w:txbxContent>
                </v:textbox>
                <w10:wrap anchorx="margin"/>
              </v:shape>
            </w:pict>
          </mc:Fallback>
        </mc:AlternateContent>
      </w:r>
    </w:p>
    <w:p w14:paraId="3B86C700" w14:textId="77777777" w:rsidR="00283EC9" w:rsidRDefault="00283EC9">
      <w:pPr>
        <w:rPr>
          <w:b/>
          <w:snapToGrid w:val="0"/>
          <w:sz w:val="31"/>
        </w:rPr>
      </w:pPr>
      <w:r>
        <w:rPr>
          <w:b/>
          <w:snapToGrid w:val="0"/>
          <w:sz w:val="31"/>
        </w:rPr>
        <w:br w:type="page"/>
      </w:r>
    </w:p>
    <w:p w14:paraId="1846FE25" w14:textId="77777777" w:rsidR="002E4A40" w:rsidRPr="002E4A40" w:rsidRDefault="00EA6AEA" w:rsidP="002E4A40">
      <w:pPr>
        <w:rPr>
          <w:b/>
          <w:sz w:val="28"/>
        </w:rPr>
      </w:pPr>
      <w:r>
        <w:rPr>
          <w:b/>
          <w:sz w:val="28"/>
        </w:rPr>
        <w:lastRenderedPageBreak/>
        <w:t xml:space="preserve">DECISION: </w:t>
      </w:r>
      <w:r w:rsidR="004209FE">
        <w:rPr>
          <w:b/>
          <w:sz w:val="28"/>
        </w:rPr>
        <w:t>C</w:t>
      </w:r>
      <w:r>
        <w:rPr>
          <w:b/>
          <w:sz w:val="28"/>
        </w:rPr>
        <w:t>DD0077</w:t>
      </w:r>
      <w:r w:rsidR="002E4A40">
        <w:rPr>
          <w:b/>
          <w:sz w:val="28"/>
        </w:rPr>
        <w:t xml:space="preserve"> </w:t>
      </w:r>
      <w:r w:rsidR="002E4A40" w:rsidRPr="002E4A40">
        <w:rPr>
          <w:b/>
          <w:sz w:val="28"/>
          <w:lang w:val="en-US"/>
        </w:rPr>
        <w:t>Family Action Perinatal Support Service</w:t>
      </w:r>
    </w:p>
    <w:p w14:paraId="583D997F" w14:textId="77777777" w:rsidR="00EA6AEA" w:rsidRDefault="00EA6AEA" w:rsidP="00EA6AEA">
      <w:pPr>
        <w:rPr>
          <w:b/>
          <w:sz w:val="28"/>
        </w:rPr>
      </w:pPr>
    </w:p>
    <w:p w14:paraId="4E3688E2" w14:textId="07039FE8" w:rsidR="00EA6AEA" w:rsidRPr="003F3AA8" w:rsidRDefault="00EA6AEA" w:rsidP="00EA6AEA">
      <w:pPr>
        <w:rPr>
          <w:b/>
          <w:sz w:val="28"/>
          <w:szCs w:val="28"/>
        </w:rPr>
      </w:pPr>
      <w:r w:rsidRPr="00A97B30">
        <w:rPr>
          <w:b/>
          <w:sz w:val="28"/>
          <w:szCs w:val="28"/>
        </w:rPr>
        <w:t xml:space="preserve">Nature of the decision: </w:t>
      </w:r>
    </w:p>
    <w:p w14:paraId="1D2E2796" w14:textId="77777777" w:rsidR="00EA6AEA" w:rsidRPr="00A97B30" w:rsidRDefault="00EA6AEA" w:rsidP="00EA6AEA">
      <w:pPr>
        <w:rPr>
          <w:b/>
          <w:sz w:val="28"/>
          <w:szCs w:val="28"/>
        </w:rPr>
      </w:pPr>
    </w:p>
    <w:p w14:paraId="467DBEF2" w14:textId="34642FFA" w:rsidR="00EA6AEA" w:rsidRDefault="009509E7" w:rsidP="00EA6AEA">
      <w:pPr>
        <w:rPr>
          <w:szCs w:val="24"/>
          <w:lang w:val="en-US"/>
        </w:rPr>
      </w:pPr>
      <w:r w:rsidRPr="009509E7">
        <w:rPr>
          <w:szCs w:val="24"/>
          <w:lang w:val="en-US"/>
        </w:rPr>
        <w:t>To award a contract for Family Action Perinatal Support Service. Perinatal Support Service is targeted at families where parents are diagnosed with, or identified as being at risk of, low to medium-level mental health issues, including anxiety and depression.</w:t>
      </w:r>
    </w:p>
    <w:p w14:paraId="5EC10548" w14:textId="77777777" w:rsidR="009509E7" w:rsidRPr="00A97B30" w:rsidRDefault="009509E7" w:rsidP="00EA6AEA">
      <w:pPr>
        <w:rPr>
          <w:sz w:val="28"/>
          <w:szCs w:val="28"/>
          <w:lang w:val="en-US"/>
        </w:rPr>
      </w:pPr>
    </w:p>
    <w:p w14:paraId="611317FD" w14:textId="77777777" w:rsidR="00EA6AEA" w:rsidRPr="00A97B30" w:rsidRDefault="00EA6AEA" w:rsidP="00EA6AEA">
      <w:pPr>
        <w:rPr>
          <w:b/>
          <w:sz w:val="28"/>
          <w:szCs w:val="28"/>
        </w:rPr>
      </w:pPr>
      <w:r w:rsidRPr="00A97B30">
        <w:rPr>
          <w:b/>
          <w:sz w:val="28"/>
          <w:szCs w:val="28"/>
        </w:rPr>
        <w:t>Who will make the decision?</w:t>
      </w:r>
    </w:p>
    <w:p w14:paraId="348C2917" w14:textId="77777777" w:rsidR="00EA6AEA" w:rsidRPr="00A97B30" w:rsidRDefault="00EA6AEA" w:rsidP="00EA6AEA">
      <w:pPr>
        <w:rPr>
          <w:b/>
          <w:sz w:val="28"/>
          <w:szCs w:val="28"/>
        </w:rPr>
      </w:pPr>
    </w:p>
    <w:p w14:paraId="00112B94" w14:textId="2B90E26C" w:rsidR="00EA6AEA" w:rsidRDefault="009509E7" w:rsidP="00EA6AEA">
      <w:pPr>
        <w:rPr>
          <w:szCs w:val="24"/>
        </w:rPr>
      </w:pPr>
      <w:r w:rsidRPr="009509E7">
        <w:rPr>
          <w:szCs w:val="24"/>
        </w:rPr>
        <w:t>Cabinet Member for Children &amp; Families</w:t>
      </w:r>
    </w:p>
    <w:p w14:paraId="2DC18689" w14:textId="77777777" w:rsidR="00EA6AEA" w:rsidRPr="00A97B30" w:rsidRDefault="00EA6AEA" w:rsidP="00EA6AEA">
      <w:pPr>
        <w:rPr>
          <w:szCs w:val="24"/>
        </w:rPr>
      </w:pPr>
    </w:p>
    <w:p w14:paraId="74531155" w14:textId="77777777" w:rsidR="00EA6AEA" w:rsidRPr="00A97B30" w:rsidRDefault="00EA6AEA" w:rsidP="00EA6AEA">
      <w:pPr>
        <w:rPr>
          <w:b/>
          <w:sz w:val="28"/>
          <w:szCs w:val="28"/>
        </w:rPr>
      </w:pPr>
      <w:r w:rsidRPr="00A97B30">
        <w:rPr>
          <w:b/>
          <w:sz w:val="28"/>
          <w:szCs w:val="28"/>
        </w:rPr>
        <w:t>When is the decision to be taken?</w:t>
      </w:r>
    </w:p>
    <w:p w14:paraId="31CCD002" w14:textId="77777777" w:rsidR="00EA6AEA" w:rsidRPr="00A97B30" w:rsidRDefault="00EA6AEA" w:rsidP="00EA6AEA">
      <w:pPr>
        <w:rPr>
          <w:b/>
          <w:sz w:val="28"/>
          <w:szCs w:val="28"/>
        </w:rPr>
      </w:pPr>
    </w:p>
    <w:p w14:paraId="1954A662" w14:textId="48C5F350" w:rsidR="00EA6AEA" w:rsidRPr="00A97B30" w:rsidRDefault="009509E7" w:rsidP="00EA6AEA">
      <w:pPr>
        <w:rPr>
          <w:szCs w:val="24"/>
        </w:rPr>
      </w:pPr>
      <w:r>
        <w:rPr>
          <w:szCs w:val="24"/>
        </w:rPr>
        <w:t>March 2026</w:t>
      </w:r>
    </w:p>
    <w:p w14:paraId="5F7FC648" w14:textId="77777777" w:rsidR="00EA6AEA" w:rsidRPr="00A97B30" w:rsidRDefault="00EA6AEA" w:rsidP="00EA6AEA">
      <w:pPr>
        <w:rPr>
          <w:sz w:val="28"/>
          <w:szCs w:val="28"/>
        </w:rPr>
      </w:pPr>
    </w:p>
    <w:p w14:paraId="43E69957" w14:textId="77777777" w:rsidR="00EA6AEA" w:rsidRPr="00A97B30" w:rsidRDefault="00EA6AEA" w:rsidP="00EA6AEA">
      <w:pPr>
        <w:rPr>
          <w:b/>
          <w:sz w:val="28"/>
          <w:szCs w:val="28"/>
        </w:rPr>
      </w:pPr>
      <w:r w:rsidRPr="00A97B30">
        <w:rPr>
          <w:b/>
          <w:sz w:val="28"/>
          <w:szCs w:val="28"/>
        </w:rPr>
        <w:t>Who will be consulted and how?</w:t>
      </w:r>
    </w:p>
    <w:p w14:paraId="009568A4" w14:textId="77777777" w:rsidR="00EA6AEA" w:rsidRPr="00A97B30" w:rsidRDefault="00EA6AEA" w:rsidP="00EA6AEA">
      <w:pPr>
        <w:rPr>
          <w:b/>
          <w:sz w:val="28"/>
          <w:szCs w:val="28"/>
        </w:rPr>
      </w:pPr>
    </w:p>
    <w:p w14:paraId="6705E0AA" w14:textId="77777777" w:rsidR="009509E7" w:rsidRPr="009509E7" w:rsidRDefault="009509E7" w:rsidP="009509E7">
      <w:pPr>
        <w:rPr>
          <w:szCs w:val="24"/>
          <w:lang w:val="en-US"/>
        </w:rPr>
      </w:pPr>
      <w:r w:rsidRPr="009509E7">
        <w:rPr>
          <w:szCs w:val="24"/>
          <w:lang w:val="en-US"/>
        </w:rPr>
        <w:t xml:space="preserve">Cabinet Member for Children and Families </w:t>
      </w:r>
    </w:p>
    <w:p w14:paraId="6788C26E" w14:textId="77777777" w:rsidR="009509E7" w:rsidRPr="009509E7" w:rsidRDefault="009509E7" w:rsidP="009509E7">
      <w:pPr>
        <w:rPr>
          <w:szCs w:val="24"/>
          <w:lang w:val="en-US"/>
        </w:rPr>
      </w:pPr>
      <w:r w:rsidRPr="009509E7">
        <w:rPr>
          <w:szCs w:val="24"/>
          <w:lang w:val="en-US"/>
        </w:rPr>
        <w:t xml:space="preserve">Executive Director for Children and Families </w:t>
      </w:r>
    </w:p>
    <w:p w14:paraId="0497ECA7" w14:textId="77777777" w:rsidR="009509E7" w:rsidRPr="009509E7" w:rsidRDefault="009509E7" w:rsidP="009509E7">
      <w:pPr>
        <w:rPr>
          <w:szCs w:val="24"/>
          <w:lang w:val="en-US"/>
        </w:rPr>
      </w:pPr>
      <w:r w:rsidRPr="009509E7">
        <w:rPr>
          <w:szCs w:val="24"/>
          <w:lang w:val="en-US"/>
        </w:rPr>
        <w:t>Chief Financial Officer</w:t>
      </w:r>
    </w:p>
    <w:p w14:paraId="535E6B5A" w14:textId="77777777" w:rsidR="009509E7" w:rsidRDefault="009509E7" w:rsidP="009509E7">
      <w:pPr>
        <w:rPr>
          <w:szCs w:val="24"/>
          <w:lang w:val="en-US"/>
        </w:rPr>
      </w:pPr>
      <w:r w:rsidRPr="009509E7">
        <w:rPr>
          <w:szCs w:val="24"/>
          <w:lang w:val="en-US"/>
        </w:rPr>
        <w:t>Chief Legal Officer</w:t>
      </w:r>
    </w:p>
    <w:p w14:paraId="69BE06CE" w14:textId="77777777" w:rsidR="009509E7" w:rsidRPr="009509E7" w:rsidRDefault="009509E7" w:rsidP="009509E7">
      <w:pPr>
        <w:rPr>
          <w:szCs w:val="24"/>
          <w:lang w:val="en-US"/>
        </w:rPr>
      </w:pPr>
    </w:p>
    <w:p w14:paraId="68494DBC" w14:textId="77777777" w:rsidR="009509E7" w:rsidRPr="009509E7" w:rsidRDefault="009509E7" w:rsidP="009509E7">
      <w:pPr>
        <w:rPr>
          <w:szCs w:val="24"/>
          <w:lang w:val="en-US"/>
        </w:rPr>
      </w:pPr>
      <w:r w:rsidRPr="009509E7">
        <w:rPr>
          <w:szCs w:val="24"/>
          <w:lang w:val="en-US"/>
        </w:rPr>
        <w:t>The above will be consulted via approval of delegated decision.</w:t>
      </w:r>
    </w:p>
    <w:p w14:paraId="203444CF" w14:textId="77777777" w:rsidR="00EA6AEA" w:rsidRDefault="00EA6AEA" w:rsidP="00EA6AEA">
      <w:pPr>
        <w:rPr>
          <w:b/>
          <w:sz w:val="28"/>
          <w:szCs w:val="28"/>
        </w:rPr>
      </w:pPr>
    </w:p>
    <w:p w14:paraId="10408C5F" w14:textId="77777777" w:rsidR="00EA6AEA" w:rsidRPr="00A97B30" w:rsidRDefault="00EA6AEA" w:rsidP="00EA6AEA">
      <w:pPr>
        <w:rPr>
          <w:b/>
          <w:sz w:val="28"/>
          <w:szCs w:val="28"/>
        </w:rPr>
      </w:pPr>
      <w:r w:rsidRPr="00A97B30">
        <w:rPr>
          <w:b/>
          <w:sz w:val="28"/>
          <w:szCs w:val="28"/>
        </w:rPr>
        <w:t>Supporting documentation:</w:t>
      </w:r>
    </w:p>
    <w:p w14:paraId="1755E3D1" w14:textId="77777777" w:rsidR="00EA6AEA" w:rsidRPr="00A97B30" w:rsidRDefault="00EA6AEA" w:rsidP="00EA6AEA">
      <w:pPr>
        <w:rPr>
          <w:b/>
          <w:sz w:val="28"/>
          <w:szCs w:val="28"/>
        </w:rPr>
      </w:pPr>
    </w:p>
    <w:p w14:paraId="55119175" w14:textId="77777777" w:rsidR="00EA6AEA" w:rsidRPr="00A97B30" w:rsidRDefault="00EA6AEA" w:rsidP="00EA6AEA">
      <w:pPr>
        <w:rPr>
          <w:szCs w:val="24"/>
        </w:rPr>
      </w:pPr>
      <w:r w:rsidRPr="00A97B30">
        <w:rPr>
          <w:szCs w:val="24"/>
        </w:rPr>
        <w:t>There are no supporting documents for this decision.</w:t>
      </w:r>
    </w:p>
    <w:p w14:paraId="1E0608C0" w14:textId="77777777" w:rsidR="00EA6AEA" w:rsidRPr="00A97B30" w:rsidRDefault="00EA6AEA" w:rsidP="00EA6AEA">
      <w:pPr>
        <w:rPr>
          <w:szCs w:val="24"/>
        </w:rPr>
      </w:pPr>
    </w:p>
    <w:p w14:paraId="688A8005" w14:textId="77777777" w:rsidR="00EA6AEA" w:rsidRPr="00A97B30" w:rsidRDefault="00EA6AEA" w:rsidP="00EA6AEA">
      <w:pPr>
        <w:rPr>
          <w:b/>
          <w:sz w:val="28"/>
          <w:szCs w:val="28"/>
        </w:rPr>
      </w:pPr>
      <w:r w:rsidRPr="00A97B30">
        <w:rPr>
          <w:b/>
          <w:sz w:val="28"/>
          <w:szCs w:val="28"/>
        </w:rPr>
        <w:t>How and by when to make representations:</w:t>
      </w:r>
    </w:p>
    <w:p w14:paraId="245E2A97" w14:textId="77777777" w:rsidR="00EA6AEA" w:rsidRPr="00A97B30" w:rsidRDefault="00EA6AEA" w:rsidP="00EA6AEA">
      <w:pPr>
        <w:rPr>
          <w:b/>
          <w:sz w:val="28"/>
          <w:szCs w:val="28"/>
        </w:rPr>
      </w:pPr>
    </w:p>
    <w:p w14:paraId="4B94B67A" w14:textId="6513ADC0" w:rsidR="00EA6AEA" w:rsidRDefault="00EA6AEA" w:rsidP="00EA6AEA">
      <w:pPr>
        <w:rPr>
          <w:lang w:val="en-US"/>
        </w:rPr>
      </w:pPr>
      <w:r w:rsidRPr="00A97B30">
        <w:rPr>
          <w:szCs w:val="24"/>
        </w:rPr>
        <w:t xml:space="preserve">Representations should be made to </w:t>
      </w:r>
      <w:r w:rsidR="009509E7">
        <w:rPr>
          <w:szCs w:val="24"/>
        </w:rPr>
        <w:t>Kellie Gorman</w:t>
      </w:r>
      <w:r>
        <w:rPr>
          <w:szCs w:val="24"/>
          <w:lang w:val="en-US"/>
        </w:rPr>
        <w:t xml:space="preserve"> </w:t>
      </w:r>
      <w:r w:rsidRPr="00A97B30">
        <w:rPr>
          <w:szCs w:val="24"/>
        </w:rPr>
        <w:t xml:space="preserve">before </w:t>
      </w:r>
      <w:r>
        <w:rPr>
          <w:szCs w:val="24"/>
        </w:rPr>
        <w:t xml:space="preserve">17 </w:t>
      </w:r>
      <w:r w:rsidR="009509E7">
        <w:rPr>
          <w:szCs w:val="24"/>
        </w:rPr>
        <w:t>March</w:t>
      </w:r>
      <w:r>
        <w:rPr>
          <w:szCs w:val="24"/>
        </w:rPr>
        <w:t xml:space="preserve"> 202</w:t>
      </w:r>
      <w:r w:rsidR="009509E7">
        <w:rPr>
          <w:szCs w:val="24"/>
        </w:rPr>
        <w:t>6</w:t>
      </w:r>
      <w:r w:rsidRPr="00A97B30">
        <w:rPr>
          <w:szCs w:val="24"/>
        </w:rPr>
        <w:t>.</w:t>
      </w:r>
      <w:r>
        <w:rPr>
          <w:szCs w:val="24"/>
        </w:rPr>
        <w:t xml:space="preserve">  </w:t>
      </w:r>
      <w:r w:rsidRPr="00A97B30">
        <w:rPr>
          <w:szCs w:val="24"/>
        </w:rPr>
        <w:t xml:space="preserve">Tel: </w:t>
      </w:r>
      <w:r w:rsidR="009509E7" w:rsidRPr="009509E7">
        <w:rPr>
          <w:szCs w:val="24"/>
          <w:lang w:val="en-US"/>
        </w:rPr>
        <w:t>01642 444132</w:t>
      </w:r>
      <w:r w:rsidR="009509E7">
        <w:rPr>
          <w:szCs w:val="24"/>
          <w:lang w:val="en-US"/>
        </w:rPr>
        <w:t xml:space="preserve"> </w:t>
      </w:r>
      <w:r w:rsidRPr="00A97B30">
        <w:rPr>
          <w:szCs w:val="24"/>
          <w:lang w:val="en-US"/>
        </w:rPr>
        <w:t xml:space="preserve">or email </w:t>
      </w:r>
      <w:r w:rsidR="009509E7" w:rsidRPr="009509E7">
        <w:rPr>
          <w:szCs w:val="24"/>
          <w:lang w:val="en-US"/>
        </w:rPr>
        <w:t>kellie.gorman@redcar-cleveland.gov.uk</w:t>
      </w:r>
    </w:p>
    <w:p w14:paraId="23293512" w14:textId="77777777" w:rsidR="00EA6AEA" w:rsidRPr="00A97B30" w:rsidRDefault="00EA6AEA" w:rsidP="00EA6AEA">
      <w:pPr>
        <w:rPr>
          <w:szCs w:val="24"/>
        </w:rPr>
      </w:pPr>
    </w:p>
    <w:p w14:paraId="7EE5C9B4" w14:textId="3542805C" w:rsidR="00EA6AEA" w:rsidRPr="00A97B30" w:rsidRDefault="00EA6AEA" w:rsidP="00EA6AEA">
      <w:pPr>
        <w:rPr>
          <w:szCs w:val="24"/>
        </w:rPr>
      </w:pPr>
      <w:r w:rsidRPr="00A97B30">
        <w:rPr>
          <w:szCs w:val="24"/>
        </w:rPr>
        <w:t xml:space="preserve">First published in Forward Plan on </w:t>
      </w:r>
      <w:r>
        <w:rPr>
          <w:szCs w:val="24"/>
        </w:rPr>
        <w:t>1</w:t>
      </w:r>
      <w:r w:rsidR="009509E7">
        <w:rPr>
          <w:szCs w:val="24"/>
        </w:rPr>
        <w:t>7 February 2026</w:t>
      </w:r>
    </w:p>
    <w:p w14:paraId="5077FA3F" w14:textId="77777777" w:rsidR="00EA6AEA" w:rsidRPr="00A97B30" w:rsidRDefault="00EA6AEA" w:rsidP="00EA6AEA">
      <w:pPr>
        <w:rPr>
          <w:sz w:val="28"/>
          <w:szCs w:val="28"/>
        </w:rPr>
      </w:pPr>
    </w:p>
    <w:p w14:paraId="25C82678" w14:textId="77777777" w:rsidR="00EA6AEA" w:rsidRPr="00A97B30" w:rsidRDefault="00EA6AEA" w:rsidP="00EA6AEA">
      <w:pPr>
        <w:rPr>
          <w:b/>
          <w:sz w:val="28"/>
          <w:szCs w:val="28"/>
        </w:rPr>
      </w:pPr>
      <w:r w:rsidRPr="00A97B30">
        <w:rPr>
          <w:b/>
          <w:sz w:val="28"/>
          <w:szCs w:val="28"/>
        </w:rPr>
        <w:t>Following the Making of the decision, the decision form will be published here:</w:t>
      </w:r>
    </w:p>
    <w:p w14:paraId="0A788C6F" w14:textId="77777777" w:rsidR="00EA6AEA" w:rsidRPr="00A97B30" w:rsidRDefault="00EA6AEA" w:rsidP="00EA6AEA">
      <w:r w:rsidRPr="00A97B30">
        <w:rPr>
          <w:noProof/>
        </w:rPr>
        <mc:AlternateContent>
          <mc:Choice Requires="wps">
            <w:drawing>
              <wp:anchor distT="0" distB="0" distL="114300" distR="114300" simplePos="0" relativeHeight="251947008" behindDoc="0" locked="0" layoutInCell="1" allowOverlap="1" wp14:anchorId="3E2FF685" wp14:editId="1B419E9B">
                <wp:simplePos x="0" y="0"/>
                <wp:positionH relativeFrom="page">
                  <wp:posOffset>3000375</wp:posOffset>
                </wp:positionH>
                <wp:positionV relativeFrom="paragraph">
                  <wp:posOffset>106044</wp:posOffset>
                </wp:positionV>
                <wp:extent cx="733425" cy="600075"/>
                <wp:effectExtent l="0" t="0" r="28575" b="28575"/>
                <wp:wrapNone/>
                <wp:docPr id="95004422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00075"/>
                        </a:xfrm>
                        <a:prstGeom prst="rect">
                          <a:avLst/>
                        </a:prstGeom>
                        <a:solidFill>
                          <a:sysClr val="window" lastClr="FFFFFF"/>
                        </a:solidFill>
                        <a:ln w="6350">
                          <a:solidFill>
                            <a:prstClr val="black"/>
                          </a:solidFill>
                        </a:ln>
                        <a:effectLst/>
                      </wps:spPr>
                      <wps:txbx>
                        <w:txbxContent>
                          <w:p w14:paraId="5E545E01" w14:textId="3B4A0D5B" w:rsidR="00EA6AEA" w:rsidRDefault="002364EA" w:rsidP="002364EA">
                            <w:r>
                              <w:object w:dxaOrig="1508" w:dyaOrig="983" w14:anchorId="22EF2F88">
                                <v:shape id="_x0000_i1038" type="#_x0000_t75" style="width:75.4pt;height:49.15pt">
                                  <v:imagedata r:id="rId36" o:title=""/>
                                </v:shape>
                                <o:OLEObject Type="Embed" ProgID="Acrobat.Document.DC" ShapeID="_x0000_i1038" DrawAspect="Icon" ObjectID="_1843034176" r:id="rId3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2FF685" id="_x0000_s1037" type="#_x0000_t202" style="position:absolute;margin-left:236.25pt;margin-top:8.35pt;width:57.75pt;height:47.25pt;z-index:25194700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" fillcolor="window" strokeweight=".5pt">
                <v:path arrowok="t"/>
                <v:textbox style="mso-fit-shape-to-text:t">
                  <w:txbxContent>
                    <w:p w14:paraId="5E545E01" w14:textId="3B4A0D5B" w:rsidR="00EA6AEA" w:rsidRDefault="002364EA" w:rsidP="002364EA">
                      <w:r>
                        <w:object w:dxaOrig="1508" w:dyaOrig="983" w14:anchorId="22EF2F88">
                          <v:shape id="_x0000_i1038" type="#_x0000_t75" style="width:75.4pt;height:49.15pt">
                            <v:imagedata r:id="rId38" o:title=""/>
                          </v:shape>
                          <o:OLEObject Type="Embed" ProgID="Acrobat.Document.DC" ShapeID="_x0000_i1038" DrawAspect="Icon" ObjectID="_1842784642" r:id="rId39"/>
                        </w:object>
                      </w:r>
                    </w:p>
                  </w:txbxContent>
                </v:textbox>
                <w10:wrap anchorx="page"/>
              </v:shape>
            </w:pict>
          </mc:Fallback>
        </mc:AlternateContent>
      </w:r>
    </w:p>
    <w:p w14:paraId="4DB032B3" w14:textId="77777777" w:rsidR="00EA6AEA" w:rsidRPr="00A97B30" w:rsidRDefault="00EA6AEA" w:rsidP="00EA6AEA"/>
    <w:p w14:paraId="7B95D597" w14:textId="77777777" w:rsidR="00EA6AEA" w:rsidRDefault="00EA6AEA" w:rsidP="00EA6AEA">
      <w:pPr>
        <w:rPr>
          <w:b/>
          <w:snapToGrid w:val="0"/>
          <w:sz w:val="31"/>
        </w:rPr>
      </w:pPr>
      <w:r>
        <w:rPr>
          <w:b/>
          <w:snapToGrid w:val="0"/>
          <w:sz w:val="31"/>
        </w:rPr>
        <w:br w:type="page"/>
      </w:r>
    </w:p>
    <w:p w14:paraId="392535F3" w14:textId="3513BC38" w:rsidR="008219D1" w:rsidRDefault="008219D1" w:rsidP="008219D1">
      <w:pPr>
        <w:rPr>
          <w:b/>
          <w:sz w:val="28"/>
          <w:szCs w:val="28"/>
          <w:lang w:val="en-US"/>
        </w:rPr>
      </w:pPr>
      <w:r>
        <w:rPr>
          <w:b/>
          <w:sz w:val="28"/>
        </w:rPr>
        <w:lastRenderedPageBreak/>
        <w:t>DECISION: CDD0078</w:t>
      </w:r>
      <w:r w:rsidR="002E4A40">
        <w:rPr>
          <w:b/>
          <w:sz w:val="28"/>
        </w:rPr>
        <w:t xml:space="preserve"> </w:t>
      </w:r>
      <w:r w:rsidR="002E4A40" w:rsidRPr="002E4A40">
        <w:rPr>
          <w:b/>
          <w:sz w:val="28"/>
          <w:lang w:val="en-US"/>
        </w:rPr>
        <w:t>Early Help Midwifery Service</w:t>
      </w:r>
    </w:p>
    <w:p w14:paraId="63938544" w14:textId="77777777" w:rsidR="008219D1" w:rsidRDefault="008219D1" w:rsidP="008219D1">
      <w:pPr>
        <w:rPr>
          <w:b/>
          <w:sz w:val="28"/>
        </w:rPr>
      </w:pPr>
    </w:p>
    <w:p w14:paraId="2D6C6150" w14:textId="21D0924F" w:rsidR="008219D1" w:rsidRPr="003F3AA8" w:rsidRDefault="008219D1" w:rsidP="008219D1">
      <w:pPr>
        <w:rPr>
          <w:b/>
          <w:sz w:val="28"/>
          <w:szCs w:val="28"/>
        </w:rPr>
      </w:pPr>
      <w:r w:rsidRPr="00A97B30">
        <w:rPr>
          <w:b/>
          <w:sz w:val="28"/>
          <w:szCs w:val="28"/>
        </w:rPr>
        <w:t xml:space="preserve">Nature of the decision: </w:t>
      </w:r>
    </w:p>
    <w:p w14:paraId="31DE0B36" w14:textId="77777777" w:rsidR="008219D1" w:rsidRPr="00A97B30" w:rsidRDefault="008219D1" w:rsidP="008219D1">
      <w:pPr>
        <w:rPr>
          <w:b/>
          <w:sz w:val="28"/>
          <w:szCs w:val="28"/>
        </w:rPr>
      </w:pPr>
    </w:p>
    <w:p w14:paraId="5654BCED" w14:textId="4ACAFD56" w:rsidR="008219D1" w:rsidRDefault="008219D1" w:rsidP="008219D1">
      <w:pPr>
        <w:rPr>
          <w:szCs w:val="24"/>
          <w:lang w:val="en-US"/>
        </w:rPr>
      </w:pPr>
      <w:r w:rsidRPr="008219D1">
        <w:rPr>
          <w:szCs w:val="24"/>
          <w:lang w:val="en-US"/>
        </w:rPr>
        <w:t>To enter into a S76 partnership agreement with health for specialist Midwifery &amp; SALT services across Redcar and Cleveland to meet the requirements of the Start for Life programme and associated funding.</w:t>
      </w:r>
    </w:p>
    <w:p w14:paraId="3499A098" w14:textId="77777777" w:rsidR="008219D1" w:rsidRPr="00A97B30" w:rsidRDefault="008219D1" w:rsidP="008219D1">
      <w:pPr>
        <w:rPr>
          <w:sz w:val="28"/>
          <w:szCs w:val="28"/>
          <w:lang w:val="en-US"/>
        </w:rPr>
      </w:pPr>
    </w:p>
    <w:p w14:paraId="0BE0BF98" w14:textId="77777777" w:rsidR="008219D1" w:rsidRPr="00A97B30" w:rsidRDefault="008219D1" w:rsidP="008219D1">
      <w:pPr>
        <w:rPr>
          <w:b/>
          <w:sz w:val="28"/>
          <w:szCs w:val="28"/>
        </w:rPr>
      </w:pPr>
      <w:r w:rsidRPr="00A97B30">
        <w:rPr>
          <w:b/>
          <w:sz w:val="28"/>
          <w:szCs w:val="28"/>
        </w:rPr>
        <w:t>Who will make the decision?</w:t>
      </w:r>
    </w:p>
    <w:p w14:paraId="4822E87C" w14:textId="77777777" w:rsidR="008219D1" w:rsidRPr="00A97B30" w:rsidRDefault="008219D1" w:rsidP="008219D1">
      <w:pPr>
        <w:rPr>
          <w:b/>
          <w:sz w:val="28"/>
          <w:szCs w:val="28"/>
        </w:rPr>
      </w:pPr>
    </w:p>
    <w:p w14:paraId="7E3DB4B6" w14:textId="77777777" w:rsidR="008219D1" w:rsidRDefault="008219D1" w:rsidP="008219D1">
      <w:pPr>
        <w:rPr>
          <w:szCs w:val="24"/>
        </w:rPr>
      </w:pPr>
      <w:r w:rsidRPr="009509E7">
        <w:rPr>
          <w:szCs w:val="24"/>
        </w:rPr>
        <w:t>Cabinet Member for Children &amp; Families</w:t>
      </w:r>
    </w:p>
    <w:p w14:paraId="204A97E4" w14:textId="77777777" w:rsidR="008219D1" w:rsidRPr="00A97B30" w:rsidRDefault="008219D1" w:rsidP="008219D1">
      <w:pPr>
        <w:rPr>
          <w:szCs w:val="24"/>
        </w:rPr>
      </w:pPr>
    </w:p>
    <w:p w14:paraId="68B1BD59" w14:textId="77777777" w:rsidR="008219D1" w:rsidRPr="00A97B30" w:rsidRDefault="008219D1" w:rsidP="008219D1">
      <w:pPr>
        <w:rPr>
          <w:b/>
          <w:sz w:val="28"/>
          <w:szCs w:val="28"/>
        </w:rPr>
      </w:pPr>
      <w:r w:rsidRPr="00A97B30">
        <w:rPr>
          <w:b/>
          <w:sz w:val="28"/>
          <w:szCs w:val="28"/>
        </w:rPr>
        <w:t>When is the decision to be taken?</w:t>
      </w:r>
    </w:p>
    <w:p w14:paraId="05B9F007" w14:textId="77777777" w:rsidR="008219D1" w:rsidRPr="00A97B30" w:rsidRDefault="008219D1" w:rsidP="008219D1">
      <w:pPr>
        <w:rPr>
          <w:b/>
          <w:sz w:val="28"/>
          <w:szCs w:val="28"/>
        </w:rPr>
      </w:pPr>
    </w:p>
    <w:p w14:paraId="4939F736" w14:textId="77777777" w:rsidR="008219D1" w:rsidRPr="00A97B30" w:rsidRDefault="008219D1" w:rsidP="008219D1">
      <w:pPr>
        <w:rPr>
          <w:szCs w:val="24"/>
        </w:rPr>
      </w:pPr>
      <w:r>
        <w:rPr>
          <w:szCs w:val="24"/>
        </w:rPr>
        <w:t>March 2026</w:t>
      </w:r>
    </w:p>
    <w:p w14:paraId="4FCDB513" w14:textId="77777777" w:rsidR="008219D1" w:rsidRPr="00A97B30" w:rsidRDefault="008219D1" w:rsidP="008219D1">
      <w:pPr>
        <w:rPr>
          <w:sz w:val="28"/>
          <w:szCs w:val="28"/>
        </w:rPr>
      </w:pPr>
    </w:p>
    <w:p w14:paraId="21A8674E" w14:textId="77777777" w:rsidR="008219D1" w:rsidRPr="00A97B30" w:rsidRDefault="008219D1" w:rsidP="008219D1">
      <w:pPr>
        <w:rPr>
          <w:b/>
          <w:sz w:val="28"/>
          <w:szCs w:val="28"/>
        </w:rPr>
      </w:pPr>
      <w:r w:rsidRPr="00A97B30">
        <w:rPr>
          <w:b/>
          <w:sz w:val="28"/>
          <w:szCs w:val="28"/>
        </w:rPr>
        <w:t>Who will be consulted and how?</w:t>
      </w:r>
    </w:p>
    <w:p w14:paraId="548FE72A" w14:textId="77777777" w:rsidR="008219D1" w:rsidRPr="00A97B30" w:rsidRDefault="008219D1" w:rsidP="008219D1">
      <w:pPr>
        <w:rPr>
          <w:b/>
          <w:sz w:val="28"/>
          <w:szCs w:val="28"/>
        </w:rPr>
      </w:pPr>
    </w:p>
    <w:p w14:paraId="2FA40934" w14:textId="77777777" w:rsidR="008219D1" w:rsidRPr="009509E7" w:rsidRDefault="008219D1" w:rsidP="008219D1">
      <w:pPr>
        <w:rPr>
          <w:szCs w:val="24"/>
          <w:lang w:val="en-US"/>
        </w:rPr>
      </w:pPr>
      <w:r w:rsidRPr="009509E7">
        <w:rPr>
          <w:szCs w:val="24"/>
          <w:lang w:val="en-US"/>
        </w:rPr>
        <w:t xml:space="preserve">Cabinet Member for Children and Families </w:t>
      </w:r>
    </w:p>
    <w:p w14:paraId="4301ECA7" w14:textId="77777777" w:rsidR="008219D1" w:rsidRPr="009509E7" w:rsidRDefault="008219D1" w:rsidP="008219D1">
      <w:pPr>
        <w:rPr>
          <w:szCs w:val="24"/>
          <w:lang w:val="en-US"/>
        </w:rPr>
      </w:pPr>
      <w:r w:rsidRPr="009509E7">
        <w:rPr>
          <w:szCs w:val="24"/>
          <w:lang w:val="en-US"/>
        </w:rPr>
        <w:t xml:space="preserve">Executive Director for Children and Families </w:t>
      </w:r>
    </w:p>
    <w:p w14:paraId="3BE09790" w14:textId="77777777" w:rsidR="008219D1" w:rsidRPr="009509E7" w:rsidRDefault="008219D1" w:rsidP="008219D1">
      <w:pPr>
        <w:rPr>
          <w:szCs w:val="24"/>
          <w:lang w:val="en-US"/>
        </w:rPr>
      </w:pPr>
      <w:r w:rsidRPr="009509E7">
        <w:rPr>
          <w:szCs w:val="24"/>
          <w:lang w:val="en-US"/>
        </w:rPr>
        <w:t>Chief Financial Officer</w:t>
      </w:r>
    </w:p>
    <w:p w14:paraId="3223416F" w14:textId="77777777" w:rsidR="008219D1" w:rsidRDefault="008219D1" w:rsidP="008219D1">
      <w:pPr>
        <w:rPr>
          <w:szCs w:val="24"/>
          <w:lang w:val="en-US"/>
        </w:rPr>
      </w:pPr>
      <w:r w:rsidRPr="009509E7">
        <w:rPr>
          <w:szCs w:val="24"/>
          <w:lang w:val="en-US"/>
        </w:rPr>
        <w:t>Chief Legal Officer</w:t>
      </w:r>
    </w:p>
    <w:p w14:paraId="0D921C2A" w14:textId="77777777" w:rsidR="008219D1" w:rsidRPr="009509E7" w:rsidRDefault="008219D1" w:rsidP="008219D1">
      <w:pPr>
        <w:rPr>
          <w:szCs w:val="24"/>
          <w:lang w:val="en-US"/>
        </w:rPr>
      </w:pPr>
    </w:p>
    <w:p w14:paraId="394F2CC2" w14:textId="77777777" w:rsidR="008219D1" w:rsidRPr="009509E7" w:rsidRDefault="008219D1" w:rsidP="008219D1">
      <w:pPr>
        <w:rPr>
          <w:szCs w:val="24"/>
          <w:lang w:val="en-US"/>
        </w:rPr>
      </w:pPr>
      <w:r w:rsidRPr="009509E7">
        <w:rPr>
          <w:szCs w:val="24"/>
          <w:lang w:val="en-US"/>
        </w:rPr>
        <w:t>The above will be consulted via approval of delegated decision.</w:t>
      </w:r>
    </w:p>
    <w:p w14:paraId="2D74DC7A" w14:textId="77777777" w:rsidR="008219D1" w:rsidRDefault="008219D1" w:rsidP="008219D1">
      <w:pPr>
        <w:rPr>
          <w:b/>
          <w:sz w:val="28"/>
          <w:szCs w:val="28"/>
        </w:rPr>
      </w:pPr>
    </w:p>
    <w:p w14:paraId="773B1187" w14:textId="77777777" w:rsidR="008219D1" w:rsidRPr="00A97B30" w:rsidRDefault="008219D1" w:rsidP="008219D1">
      <w:pPr>
        <w:rPr>
          <w:b/>
          <w:sz w:val="28"/>
          <w:szCs w:val="28"/>
        </w:rPr>
      </w:pPr>
      <w:r w:rsidRPr="00A97B30">
        <w:rPr>
          <w:b/>
          <w:sz w:val="28"/>
          <w:szCs w:val="28"/>
        </w:rPr>
        <w:t>Supporting documentation:</w:t>
      </w:r>
    </w:p>
    <w:p w14:paraId="301C66BF" w14:textId="77777777" w:rsidR="008219D1" w:rsidRPr="00A97B30" w:rsidRDefault="008219D1" w:rsidP="008219D1">
      <w:pPr>
        <w:rPr>
          <w:b/>
          <w:sz w:val="28"/>
          <w:szCs w:val="28"/>
        </w:rPr>
      </w:pPr>
    </w:p>
    <w:p w14:paraId="4C9E8D38" w14:textId="77777777" w:rsidR="008219D1" w:rsidRPr="00A97B30" w:rsidRDefault="008219D1" w:rsidP="008219D1">
      <w:pPr>
        <w:rPr>
          <w:szCs w:val="24"/>
        </w:rPr>
      </w:pPr>
      <w:r w:rsidRPr="00A97B30">
        <w:rPr>
          <w:szCs w:val="24"/>
        </w:rPr>
        <w:t>There are no supporting documents for this decision.</w:t>
      </w:r>
    </w:p>
    <w:p w14:paraId="799C8365" w14:textId="77777777" w:rsidR="008219D1" w:rsidRPr="00A97B30" w:rsidRDefault="008219D1" w:rsidP="008219D1">
      <w:pPr>
        <w:rPr>
          <w:szCs w:val="24"/>
        </w:rPr>
      </w:pPr>
    </w:p>
    <w:p w14:paraId="0469A2AB" w14:textId="77777777" w:rsidR="008219D1" w:rsidRPr="00A97B30" w:rsidRDefault="008219D1" w:rsidP="008219D1">
      <w:pPr>
        <w:rPr>
          <w:b/>
          <w:sz w:val="28"/>
          <w:szCs w:val="28"/>
        </w:rPr>
      </w:pPr>
      <w:r w:rsidRPr="00A97B30">
        <w:rPr>
          <w:b/>
          <w:sz w:val="28"/>
          <w:szCs w:val="28"/>
        </w:rPr>
        <w:t>How and by when to make representations:</w:t>
      </w:r>
    </w:p>
    <w:p w14:paraId="63924007" w14:textId="77777777" w:rsidR="008219D1" w:rsidRPr="00A97B30" w:rsidRDefault="008219D1" w:rsidP="008219D1">
      <w:pPr>
        <w:rPr>
          <w:b/>
          <w:sz w:val="28"/>
          <w:szCs w:val="28"/>
        </w:rPr>
      </w:pPr>
    </w:p>
    <w:p w14:paraId="7CAF3870" w14:textId="15C219BB" w:rsidR="008219D1" w:rsidRDefault="008219D1" w:rsidP="008219D1">
      <w:pPr>
        <w:rPr>
          <w:lang w:val="en-US"/>
        </w:rPr>
      </w:pPr>
      <w:r w:rsidRPr="00A97B30">
        <w:rPr>
          <w:szCs w:val="24"/>
        </w:rPr>
        <w:t xml:space="preserve">Representations should be made to </w:t>
      </w:r>
      <w:r>
        <w:rPr>
          <w:szCs w:val="24"/>
        </w:rPr>
        <w:t>Kellie Gorman</w:t>
      </w:r>
      <w:r>
        <w:rPr>
          <w:szCs w:val="24"/>
          <w:lang w:val="en-US"/>
        </w:rPr>
        <w:t xml:space="preserve"> </w:t>
      </w:r>
      <w:r w:rsidRPr="00A97B30">
        <w:rPr>
          <w:szCs w:val="24"/>
        </w:rPr>
        <w:t xml:space="preserve">before </w:t>
      </w:r>
      <w:r>
        <w:rPr>
          <w:szCs w:val="24"/>
        </w:rPr>
        <w:t>9 April 2026</w:t>
      </w:r>
      <w:r w:rsidRPr="00A97B30">
        <w:rPr>
          <w:szCs w:val="24"/>
        </w:rPr>
        <w:t>.</w:t>
      </w:r>
      <w:r>
        <w:rPr>
          <w:szCs w:val="24"/>
        </w:rPr>
        <w:t xml:space="preserve">  </w:t>
      </w:r>
      <w:r w:rsidRPr="00A97B30">
        <w:rPr>
          <w:szCs w:val="24"/>
        </w:rPr>
        <w:t xml:space="preserve">Tel: </w:t>
      </w:r>
      <w:r w:rsidRPr="009509E7">
        <w:rPr>
          <w:szCs w:val="24"/>
          <w:lang w:val="en-US"/>
        </w:rPr>
        <w:t>01642 444132</w:t>
      </w:r>
      <w:r>
        <w:rPr>
          <w:szCs w:val="24"/>
          <w:lang w:val="en-US"/>
        </w:rPr>
        <w:t xml:space="preserve"> </w:t>
      </w:r>
      <w:r w:rsidRPr="00A97B30">
        <w:rPr>
          <w:szCs w:val="24"/>
          <w:lang w:val="en-US"/>
        </w:rPr>
        <w:t xml:space="preserve">or email </w:t>
      </w:r>
      <w:r w:rsidRPr="009509E7">
        <w:rPr>
          <w:szCs w:val="24"/>
          <w:lang w:val="en-US"/>
        </w:rPr>
        <w:t>kellie.gorman@redcar-cleveland.gov.uk</w:t>
      </w:r>
    </w:p>
    <w:p w14:paraId="6915101B" w14:textId="77777777" w:rsidR="008219D1" w:rsidRPr="00A97B30" w:rsidRDefault="008219D1" w:rsidP="008219D1">
      <w:pPr>
        <w:rPr>
          <w:szCs w:val="24"/>
        </w:rPr>
      </w:pPr>
    </w:p>
    <w:p w14:paraId="6817B98B" w14:textId="2CB6EDCB" w:rsidR="008219D1" w:rsidRPr="00A97B30" w:rsidRDefault="008219D1" w:rsidP="008219D1">
      <w:pPr>
        <w:rPr>
          <w:szCs w:val="24"/>
        </w:rPr>
      </w:pPr>
      <w:r w:rsidRPr="00A97B30">
        <w:rPr>
          <w:szCs w:val="24"/>
        </w:rPr>
        <w:t xml:space="preserve">First published in Forward Plan on </w:t>
      </w:r>
      <w:r>
        <w:rPr>
          <w:szCs w:val="24"/>
        </w:rPr>
        <w:t>12 March 2026</w:t>
      </w:r>
    </w:p>
    <w:p w14:paraId="7135EC40" w14:textId="77777777" w:rsidR="008219D1" w:rsidRPr="00A97B30" w:rsidRDefault="008219D1" w:rsidP="008219D1">
      <w:pPr>
        <w:rPr>
          <w:sz w:val="28"/>
          <w:szCs w:val="28"/>
        </w:rPr>
      </w:pPr>
    </w:p>
    <w:p w14:paraId="3CB53C86" w14:textId="77777777" w:rsidR="008219D1" w:rsidRPr="00A97B30" w:rsidRDefault="008219D1" w:rsidP="008219D1">
      <w:pPr>
        <w:rPr>
          <w:b/>
          <w:sz w:val="28"/>
          <w:szCs w:val="28"/>
        </w:rPr>
      </w:pPr>
      <w:r w:rsidRPr="00A97B30">
        <w:rPr>
          <w:b/>
          <w:sz w:val="28"/>
          <w:szCs w:val="28"/>
        </w:rPr>
        <w:t>Following the Making of the decision, the decision form will be published here:</w:t>
      </w:r>
    </w:p>
    <w:p w14:paraId="0FDFC277" w14:textId="77777777" w:rsidR="008219D1" w:rsidRPr="00A97B30" w:rsidRDefault="008219D1" w:rsidP="008219D1">
      <w:r w:rsidRPr="00A97B30">
        <w:rPr>
          <w:noProof/>
        </w:rPr>
        <mc:AlternateContent>
          <mc:Choice Requires="wps">
            <w:drawing>
              <wp:anchor distT="0" distB="0" distL="114300" distR="114300" simplePos="0" relativeHeight="251951104" behindDoc="0" locked="0" layoutInCell="1" allowOverlap="1" wp14:anchorId="447BFDB1" wp14:editId="63C04564">
                <wp:simplePos x="0" y="0"/>
                <wp:positionH relativeFrom="page">
                  <wp:posOffset>3000375</wp:posOffset>
                </wp:positionH>
                <wp:positionV relativeFrom="paragraph">
                  <wp:posOffset>106044</wp:posOffset>
                </wp:positionV>
                <wp:extent cx="733425" cy="600075"/>
                <wp:effectExtent l="0" t="0" r="28575" b="28575"/>
                <wp:wrapNone/>
                <wp:docPr id="133339854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00075"/>
                        </a:xfrm>
                        <a:prstGeom prst="rect">
                          <a:avLst/>
                        </a:prstGeom>
                        <a:solidFill>
                          <a:sysClr val="window" lastClr="FFFFFF"/>
                        </a:solidFill>
                        <a:ln w="6350">
                          <a:solidFill>
                            <a:prstClr val="black"/>
                          </a:solidFill>
                        </a:ln>
                        <a:effectLst/>
                      </wps:spPr>
                      <wps:txbx>
                        <w:txbxContent>
                          <w:p w14:paraId="32F92F7E" w14:textId="77777777" w:rsidR="008219D1" w:rsidRDefault="008219D1" w:rsidP="008219D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BFDB1" id="_x0000_s1038" type="#_x0000_t202" style="position:absolute;margin-left:236.25pt;margin-top:8.35pt;width:57.75pt;height:47.25pt;z-index:25195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" fillcolor="window" strokeweight=".5pt">
                <v:path arrowok="t"/>
                <v:textbox>
                  <w:txbxContent>
                    <w:p w14:paraId="32F92F7E" w14:textId="77777777" w:rsidR="008219D1" w:rsidRDefault="008219D1" w:rsidP="008219D1"/>
                  </w:txbxContent>
                </v:textbox>
                <w10:wrap anchorx="page"/>
              </v:shape>
            </w:pict>
          </mc:Fallback>
        </mc:AlternateContent>
      </w:r>
    </w:p>
    <w:p w14:paraId="16340448" w14:textId="77777777" w:rsidR="008219D1" w:rsidRPr="00A97B30" w:rsidRDefault="008219D1" w:rsidP="008219D1"/>
    <w:p w14:paraId="649508B5" w14:textId="77777777" w:rsidR="008219D1" w:rsidRDefault="008219D1" w:rsidP="008219D1">
      <w:pPr>
        <w:rPr>
          <w:b/>
          <w:snapToGrid w:val="0"/>
          <w:sz w:val="31"/>
        </w:rPr>
      </w:pPr>
      <w:r>
        <w:rPr>
          <w:b/>
          <w:snapToGrid w:val="0"/>
          <w:sz w:val="31"/>
        </w:rPr>
        <w:br w:type="page"/>
      </w:r>
    </w:p>
    <w:p w14:paraId="506D4B08" w14:textId="4A37AF43" w:rsidR="009B6974" w:rsidRDefault="009B6974" w:rsidP="009B6974">
      <w:pPr>
        <w:rPr>
          <w:b/>
          <w:sz w:val="28"/>
          <w:szCs w:val="28"/>
          <w:lang w:val="en-US"/>
        </w:rPr>
      </w:pPr>
      <w:r>
        <w:rPr>
          <w:b/>
          <w:sz w:val="28"/>
        </w:rPr>
        <w:lastRenderedPageBreak/>
        <w:t>DECISION: CDD0079</w:t>
      </w:r>
      <w:r w:rsidR="002E4A40">
        <w:rPr>
          <w:b/>
          <w:sz w:val="28"/>
        </w:rPr>
        <w:t xml:space="preserve"> </w:t>
      </w:r>
      <w:r w:rsidR="002E4A40" w:rsidRPr="002E4A40">
        <w:rPr>
          <w:b/>
          <w:sz w:val="28"/>
          <w:lang w:val="en-US"/>
        </w:rPr>
        <w:t>High Needs Funding Education for 0 - 16 provision and Post 16 provision for young people with SEND</w:t>
      </w:r>
    </w:p>
    <w:p w14:paraId="0BE45A36" w14:textId="77777777" w:rsidR="009B6974" w:rsidRDefault="009B6974" w:rsidP="009B6974">
      <w:pPr>
        <w:rPr>
          <w:b/>
          <w:sz w:val="28"/>
        </w:rPr>
      </w:pPr>
    </w:p>
    <w:p w14:paraId="1996DDBD" w14:textId="4B72DF57" w:rsidR="009B6974" w:rsidRDefault="009B6974" w:rsidP="009B6974">
      <w:pPr>
        <w:rPr>
          <w:b/>
          <w:sz w:val="28"/>
          <w:szCs w:val="28"/>
          <w:lang w:val="en-US"/>
        </w:rPr>
      </w:pPr>
      <w:r w:rsidRPr="00A97B30">
        <w:rPr>
          <w:b/>
          <w:sz w:val="28"/>
          <w:szCs w:val="28"/>
        </w:rPr>
        <w:t xml:space="preserve">Nature of the decision: </w:t>
      </w:r>
      <w:r w:rsidRPr="009B6974">
        <w:rPr>
          <w:b/>
          <w:sz w:val="28"/>
          <w:szCs w:val="28"/>
          <w:lang w:val="en-US"/>
        </w:rPr>
        <w:t> </w:t>
      </w:r>
      <w:r w:rsidRPr="009B6974">
        <w:rPr>
          <w:b/>
          <w:sz w:val="28"/>
          <w:szCs w:val="28"/>
          <w:lang w:val="en-US"/>
        </w:rPr>
        <w:t> </w:t>
      </w:r>
      <w:r w:rsidRPr="009B6974">
        <w:rPr>
          <w:b/>
          <w:sz w:val="28"/>
          <w:szCs w:val="28"/>
          <w:lang w:val="en-US"/>
        </w:rPr>
        <w:t> </w:t>
      </w:r>
      <w:r w:rsidRPr="009B6974">
        <w:rPr>
          <w:b/>
          <w:sz w:val="28"/>
          <w:szCs w:val="28"/>
          <w:lang w:val="en-US"/>
        </w:rPr>
        <w:t> </w:t>
      </w:r>
      <w:r w:rsidRPr="009B6974">
        <w:rPr>
          <w:b/>
          <w:sz w:val="28"/>
          <w:szCs w:val="28"/>
          <w:lang w:val="en-US"/>
        </w:rPr>
        <w:t> </w:t>
      </w:r>
    </w:p>
    <w:p w14:paraId="362ABC13" w14:textId="77777777" w:rsidR="009B6974" w:rsidRPr="00A97B30" w:rsidRDefault="009B6974" w:rsidP="009B6974">
      <w:pPr>
        <w:rPr>
          <w:b/>
          <w:sz w:val="28"/>
          <w:szCs w:val="28"/>
        </w:rPr>
      </w:pPr>
    </w:p>
    <w:p w14:paraId="6ED25CD8" w14:textId="02D2A2AD" w:rsidR="009B6974" w:rsidRDefault="009B6974" w:rsidP="009B6974">
      <w:pPr>
        <w:rPr>
          <w:szCs w:val="24"/>
          <w:lang w:val="en-US"/>
        </w:rPr>
      </w:pPr>
      <w:r w:rsidRPr="009B6974">
        <w:rPr>
          <w:szCs w:val="24"/>
          <w:lang w:val="en-US"/>
        </w:rPr>
        <w:t>To provide pre and post 16 education provision for children and young people with SEND.</w:t>
      </w:r>
    </w:p>
    <w:p w14:paraId="4DBF0E01" w14:textId="77777777" w:rsidR="009B6974" w:rsidRPr="00A97B30" w:rsidRDefault="009B6974" w:rsidP="009B6974">
      <w:pPr>
        <w:rPr>
          <w:sz w:val="28"/>
          <w:szCs w:val="28"/>
          <w:lang w:val="en-US"/>
        </w:rPr>
      </w:pPr>
    </w:p>
    <w:p w14:paraId="1740C9C6" w14:textId="77777777" w:rsidR="009B6974" w:rsidRPr="00A97B30" w:rsidRDefault="009B6974" w:rsidP="009B6974">
      <w:pPr>
        <w:rPr>
          <w:b/>
          <w:sz w:val="28"/>
          <w:szCs w:val="28"/>
        </w:rPr>
      </w:pPr>
      <w:r w:rsidRPr="00A97B30">
        <w:rPr>
          <w:b/>
          <w:sz w:val="28"/>
          <w:szCs w:val="28"/>
        </w:rPr>
        <w:t>Who will make the decision?</w:t>
      </w:r>
    </w:p>
    <w:p w14:paraId="2B897BC9" w14:textId="77777777" w:rsidR="009B6974" w:rsidRPr="00A97B30" w:rsidRDefault="009B6974" w:rsidP="009B6974">
      <w:pPr>
        <w:rPr>
          <w:b/>
          <w:sz w:val="28"/>
          <w:szCs w:val="28"/>
        </w:rPr>
      </w:pPr>
    </w:p>
    <w:p w14:paraId="545E931A" w14:textId="77777777" w:rsidR="009B6974" w:rsidRDefault="009B6974" w:rsidP="009B6974">
      <w:pPr>
        <w:rPr>
          <w:szCs w:val="24"/>
        </w:rPr>
      </w:pPr>
      <w:r w:rsidRPr="009509E7">
        <w:rPr>
          <w:szCs w:val="24"/>
        </w:rPr>
        <w:t>Cabinet Member for Children &amp; Families</w:t>
      </w:r>
    </w:p>
    <w:p w14:paraId="4B3E386B" w14:textId="77777777" w:rsidR="009B6974" w:rsidRPr="00A97B30" w:rsidRDefault="009B6974" w:rsidP="009B6974">
      <w:pPr>
        <w:rPr>
          <w:szCs w:val="24"/>
        </w:rPr>
      </w:pPr>
    </w:p>
    <w:p w14:paraId="2D0730E5" w14:textId="77777777" w:rsidR="009B6974" w:rsidRPr="00A97B30" w:rsidRDefault="009B6974" w:rsidP="009B6974">
      <w:pPr>
        <w:rPr>
          <w:b/>
          <w:sz w:val="28"/>
          <w:szCs w:val="28"/>
        </w:rPr>
      </w:pPr>
      <w:r w:rsidRPr="00A97B30">
        <w:rPr>
          <w:b/>
          <w:sz w:val="28"/>
          <w:szCs w:val="28"/>
        </w:rPr>
        <w:t>When is the decision to be taken?</w:t>
      </w:r>
    </w:p>
    <w:p w14:paraId="07EB9ABC" w14:textId="77777777" w:rsidR="009B6974" w:rsidRPr="00A97B30" w:rsidRDefault="009B6974" w:rsidP="009B6974">
      <w:pPr>
        <w:rPr>
          <w:b/>
          <w:sz w:val="28"/>
          <w:szCs w:val="28"/>
        </w:rPr>
      </w:pPr>
    </w:p>
    <w:p w14:paraId="749BD418" w14:textId="77777777" w:rsidR="009B6974" w:rsidRPr="00A97B30" w:rsidRDefault="009B6974" w:rsidP="009B6974">
      <w:pPr>
        <w:rPr>
          <w:szCs w:val="24"/>
        </w:rPr>
      </w:pPr>
      <w:r>
        <w:rPr>
          <w:szCs w:val="24"/>
        </w:rPr>
        <w:t>March 2026</w:t>
      </w:r>
    </w:p>
    <w:p w14:paraId="19248698" w14:textId="77777777" w:rsidR="009B6974" w:rsidRPr="00A97B30" w:rsidRDefault="009B6974" w:rsidP="009B6974">
      <w:pPr>
        <w:rPr>
          <w:sz w:val="28"/>
          <w:szCs w:val="28"/>
        </w:rPr>
      </w:pPr>
    </w:p>
    <w:p w14:paraId="294C4206" w14:textId="77777777" w:rsidR="009B6974" w:rsidRPr="00A97B30" w:rsidRDefault="009B6974" w:rsidP="009B6974">
      <w:pPr>
        <w:rPr>
          <w:b/>
          <w:sz w:val="28"/>
          <w:szCs w:val="28"/>
        </w:rPr>
      </w:pPr>
      <w:r w:rsidRPr="00A97B30">
        <w:rPr>
          <w:b/>
          <w:sz w:val="28"/>
          <w:szCs w:val="28"/>
        </w:rPr>
        <w:t>Who will be consulted and how?</w:t>
      </w:r>
    </w:p>
    <w:p w14:paraId="6D8D9A9F" w14:textId="77777777" w:rsidR="009B6974" w:rsidRPr="00A97B30" w:rsidRDefault="009B6974" w:rsidP="009B6974">
      <w:pPr>
        <w:rPr>
          <w:b/>
          <w:sz w:val="28"/>
          <w:szCs w:val="28"/>
        </w:rPr>
      </w:pPr>
    </w:p>
    <w:p w14:paraId="6C71B9AC" w14:textId="77777777" w:rsidR="009B6974" w:rsidRPr="009509E7" w:rsidRDefault="009B6974" w:rsidP="009B6974">
      <w:pPr>
        <w:rPr>
          <w:szCs w:val="24"/>
          <w:lang w:val="en-US"/>
        </w:rPr>
      </w:pPr>
      <w:r w:rsidRPr="009509E7">
        <w:rPr>
          <w:szCs w:val="24"/>
          <w:lang w:val="en-US"/>
        </w:rPr>
        <w:t xml:space="preserve">Cabinet Member for Children and Families </w:t>
      </w:r>
    </w:p>
    <w:p w14:paraId="61ECFBAF" w14:textId="77777777" w:rsidR="009B6974" w:rsidRPr="009509E7" w:rsidRDefault="009B6974" w:rsidP="009B6974">
      <w:pPr>
        <w:rPr>
          <w:szCs w:val="24"/>
          <w:lang w:val="en-US"/>
        </w:rPr>
      </w:pPr>
      <w:r w:rsidRPr="009509E7">
        <w:rPr>
          <w:szCs w:val="24"/>
          <w:lang w:val="en-US"/>
        </w:rPr>
        <w:t xml:space="preserve">Executive Director for Children and Families </w:t>
      </w:r>
    </w:p>
    <w:p w14:paraId="5B8060AF" w14:textId="77777777" w:rsidR="009B6974" w:rsidRPr="009509E7" w:rsidRDefault="009B6974" w:rsidP="009B6974">
      <w:pPr>
        <w:rPr>
          <w:szCs w:val="24"/>
          <w:lang w:val="en-US"/>
        </w:rPr>
      </w:pPr>
      <w:r w:rsidRPr="009509E7">
        <w:rPr>
          <w:szCs w:val="24"/>
          <w:lang w:val="en-US"/>
        </w:rPr>
        <w:t>Chief Financial Officer</w:t>
      </w:r>
    </w:p>
    <w:p w14:paraId="6709F9EE" w14:textId="77777777" w:rsidR="009B6974" w:rsidRDefault="009B6974" w:rsidP="009B6974">
      <w:pPr>
        <w:rPr>
          <w:szCs w:val="24"/>
          <w:lang w:val="en-US"/>
        </w:rPr>
      </w:pPr>
      <w:r w:rsidRPr="009509E7">
        <w:rPr>
          <w:szCs w:val="24"/>
          <w:lang w:val="en-US"/>
        </w:rPr>
        <w:t>Chief Legal Officer</w:t>
      </w:r>
    </w:p>
    <w:p w14:paraId="04C60FEF" w14:textId="77777777" w:rsidR="009B6974" w:rsidRPr="009509E7" w:rsidRDefault="009B6974" w:rsidP="009B6974">
      <w:pPr>
        <w:rPr>
          <w:szCs w:val="24"/>
          <w:lang w:val="en-US"/>
        </w:rPr>
      </w:pPr>
    </w:p>
    <w:p w14:paraId="3D5DE997" w14:textId="77777777" w:rsidR="009B6974" w:rsidRPr="009509E7" w:rsidRDefault="009B6974" w:rsidP="009B6974">
      <w:pPr>
        <w:rPr>
          <w:szCs w:val="24"/>
          <w:lang w:val="en-US"/>
        </w:rPr>
      </w:pPr>
      <w:r w:rsidRPr="009509E7">
        <w:rPr>
          <w:szCs w:val="24"/>
          <w:lang w:val="en-US"/>
        </w:rPr>
        <w:t>The above will be consulted via approval of delegated decision.</w:t>
      </w:r>
    </w:p>
    <w:p w14:paraId="56D70E4F" w14:textId="77777777" w:rsidR="009B6974" w:rsidRDefault="009B6974" w:rsidP="009B6974">
      <w:pPr>
        <w:rPr>
          <w:b/>
          <w:sz w:val="28"/>
          <w:szCs w:val="28"/>
        </w:rPr>
      </w:pPr>
    </w:p>
    <w:p w14:paraId="134CDF58" w14:textId="77777777" w:rsidR="009B6974" w:rsidRPr="00A97B30" w:rsidRDefault="009B6974" w:rsidP="009B6974">
      <w:pPr>
        <w:rPr>
          <w:b/>
          <w:sz w:val="28"/>
          <w:szCs w:val="28"/>
        </w:rPr>
      </w:pPr>
      <w:r w:rsidRPr="00A97B30">
        <w:rPr>
          <w:b/>
          <w:sz w:val="28"/>
          <w:szCs w:val="28"/>
        </w:rPr>
        <w:t>Supporting documentation:</w:t>
      </w:r>
    </w:p>
    <w:p w14:paraId="0720E300" w14:textId="77777777" w:rsidR="009B6974" w:rsidRPr="00A97B30" w:rsidRDefault="009B6974" w:rsidP="009B6974">
      <w:pPr>
        <w:rPr>
          <w:b/>
          <w:sz w:val="28"/>
          <w:szCs w:val="28"/>
        </w:rPr>
      </w:pPr>
    </w:p>
    <w:p w14:paraId="13B13B0A" w14:textId="77777777" w:rsidR="009B6974" w:rsidRPr="00A97B30" w:rsidRDefault="009B6974" w:rsidP="009B6974">
      <w:pPr>
        <w:rPr>
          <w:szCs w:val="24"/>
        </w:rPr>
      </w:pPr>
      <w:r w:rsidRPr="00A97B30">
        <w:rPr>
          <w:szCs w:val="24"/>
        </w:rPr>
        <w:t>There are no supporting documents for this decision.</w:t>
      </w:r>
    </w:p>
    <w:p w14:paraId="11329F6A" w14:textId="77777777" w:rsidR="009B6974" w:rsidRPr="00A97B30" w:rsidRDefault="009B6974" w:rsidP="009B6974">
      <w:pPr>
        <w:rPr>
          <w:szCs w:val="24"/>
        </w:rPr>
      </w:pPr>
    </w:p>
    <w:p w14:paraId="5E1A627F" w14:textId="77777777" w:rsidR="009B6974" w:rsidRPr="00A97B30" w:rsidRDefault="009B6974" w:rsidP="009B6974">
      <w:pPr>
        <w:rPr>
          <w:b/>
          <w:sz w:val="28"/>
          <w:szCs w:val="28"/>
        </w:rPr>
      </w:pPr>
      <w:r w:rsidRPr="00A97B30">
        <w:rPr>
          <w:b/>
          <w:sz w:val="28"/>
          <w:szCs w:val="28"/>
        </w:rPr>
        <w:t>How and by when to make representations:</w:t>
      </w:r>
    </w:p>
    <w:p w14:paraId="35419CCC" w14:textId="77777777" w:rsidR="009B6974" w:rsidRPr="00A97B30" w:rsidRDefault="009B6974" w:rsidP="009B6974">
      <w:pPr>
        <w:rPr>
          <w:b/>
          <w:sz w:val="28"/>
          <w:szCs w:val="28"/>
        </w:rPr>
      </w:pPr>
    </w:p>
    <w:p w14:paraId="3128FED9" w14:textId="49981652" w:rsidR="009B6974" w:rsidRDefault="009B6974" w:rsidP="009B6974">
      <w:pPr>
        <w:rPr>
          <w:lang w:val="en-US"/>
        </w:rPr>
      </w:pPr>
      <w:r w:rsidRPr="00A97B30">
        <w:rPr>
          <w:szCs w:val="24"/>
        </w:rPr>
        <w:t xml:space="preserve">Representations should be made to </w:t>
      </w:r>
      <w:r>
        <w:rPr>
          <w:szCs w:val="24"/>
        </w:rPr>
        <w:t>Kellie Gorman</w:t>
      </w:r>
      <w:r>
        <w:rPr>
          <w:szCs w:val="24"/>
          <w:lang w:val="en-US"/>
        </w:rPr>
        <w:t xml:space="preserve"> </w:t>
      </w:r>
      <w:r w:rsidRPr="00A97B30">
        <w:rPr>
          <w:szCs w:val="24"/>
        </w:rPr>
        <w:t xml:space="preserve">before </w:t>
      </w:r>
      <w:r>
        <w:rPr>
          <w:szCs w:val="24"/>
        </w:rPr>
        <w:t>16 April 2026</w:t>
      </w:r>
      <w:r w:rsidRPr="00A97B30">
        <w:rPr>
          <w:szCs w:val="24"/>
        </w:rPr>
        <w:t>.</w:t>
      </w:r>
      <w:r>
        <w:rPr>
          <w:szCs w:val="24"/>
        </w:rPr>
        <w:t xml:space="preserve">  </w:t>
      </w:r>
      <w:r w:rsidRPr="00A97B30">
        <w:rPr>
          <w:szCs w:val="24"/>
        </w:rPr>
        <w:t xml:space="preserve">Tel: </w:t>
      </w:r>
      <w:r w:rsidRPr="009509E7">
        <w:rPr>
          <w:szCs w:val="24"/>
          <w:lang w:val="en-US"/>
        </w:rPr>
        <w:t>01642 444132</w:t>
      </w:r>
      <w:r>
        <w:rPr>
          <w:szCs w:val="24"/>
          <w:lang w:val="en-US"/>
        </w:rPr>
        <w:t xml:space="preserve"> </w:t>
      </w:r>
      <w:r w:rsidRPr="00A97B30">
        <w:rPr>
          <w:szCs w:val="24"/>
          <w:lang w:val="en-US"/>
        </w:rPr>
        <w:t xml:space="preserve">or email </w:t>
      </w:r>
      <w:r w:rsidRPr="009509E7">
        <w:rPr>
          <w:szCs w:val="24"/>
          <w:lang w:val="en-US"/>
        </w:rPr>
        <w:t>kellie.gorman@redcar-cleveland.gov.uk</w:t>
      </w:r>
    </w:p>
    <w:p w14:paraId="0CC5A247" w14:textId="77777777" w:rsidR="009B6974" w:rsidRPr="00A97B30" w:rsidRDefault="009B6974" w:rsidP="009B6974">
      <w:pPr>
        <w:rPr>
          <w:szCs w:val="24"/>
        </w:rPr>
      </w:pPr>
    </w:p>
    <w:p w14:paraId="14EF304C" w14:textId="3D87DFA7" w:rsidR="009B6974" w:rsidRPr="00A97B30" w:rsidRDefault="009B6974" w:rsidP="009B6974">
      <w:pPr>
        <w:rPr>
          <w:szCs w:val="24"/>
        </w:rPr>
      </w:pPr>
      <w:r w:rsidRPr="00A97B30">
        <w:rPr>
          <w:szCs w:val="24"/>
        </w:rPr>
        <w:t xml:space="preserve">First published in Forward Plan on </w:t>
      </w:r>
      <w:r>
        <w:rPr>
          <w:szCs w:val="24"/>
        </w:rPr>
        <w:t>19 March 2026</w:t>
      </w:r>
    </w:p>
    <w:p w14:paraId="371C976C" w14:textId="77777777" w:rsidR="009B6974" w:rsidRPr="00A97B30" w:rsidRDefault="009B6974" w:rsidP="009B6974">
      <w:pPr>
        <w:rPr>
          <w:sz w:val="28"/>
          <w:szCs w:val="28"/>
        </w:rPr>
      </w:pPr>
    </w:p>
    <w:p w14:paraId="5EE9CC78" w14:textId="77777777" w:rsidR="009B6974" w:rsidRPr="00A97B30" w:rsidRDefault="009B6974" w:rsidP="009B6974">
      <w:pPr>
        <w:rPr>
          <w:b/>
          <w:sz w:val="28"/>
          <w:szCs w:val="28"/>
        </w:rPr>
      </w:pPr>
      <w:r w:rsidRPr="00A97B30">
        <w:rPr>
          <w:b/>
          <w:sz w:val="28"/>
          <w:szCs w:val="28"/>
        </w:rPr>
        <w:t>Following the Making of the decision, the decision form will be published here:</w:t>
      </w:r>
    </w:p>
    <w:p w14:paraId="4A560750" w14:textId="77777777" w:rsidR="009B6974" w:rsidRPr="00A97B30" w:rsidRDefault="009B6974" w:rsidP="009B6974">
      <w:r w:rsidRPr="00A97B30">
        <w:rPr>
          <w:noProof/>
        </w:rPr>
        <mc:AlternateContent>
          <mc:Choice Requires="wps">
            <w:drawing>
              <wp:anchor distT="0" distB="0" distL="114300" distR="114300" simplePos="0" relativeHeight="251959296" behindDoc="0" locked="0" layoutInCell="1" allowOverlap="1" wp14:anchorId="640225F9" wp14:editId="4177BB11">
                <wp:simplePos x="0" y="0"/>
                <wp:positionH relativeFrom="page">
                  <wp:posOffset>3000375</wp:posOffset>
                </wp:positionH>
                <wp:positionV relativeFrom="paragraph">
                  <wp:posOffset>106044</wp:posOffset>
                </wp:positionV>
                <wp:extent cx="733425" cy="600075"/>
                <wp:effectExtent l="0" t="0" r="28575" b="28575"/>
                <wp:wrapNone/>
                <wp:docPr id="127483237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00075"/>
                        </a:xfrm>
                        <a:prstGeom prst="rect">
                          <a:avLst/>
                        </a:prstGeom>
                        <a:solidFill>
                          <a:sysClr val="window" lastClr="FFFFFF"/>
                        </a:solidFill>
                        <a:ln w="6350">
                          <a:solidFill>
                            <a:prstClr val="black"/>
                          </a:solidFill>
                        </a:ln>
                        <a:effectLst/>
                      </wps:spPr>
                      <wps:txbx>
                        <w:txbxContent>
                          <w:p w14:paraId="50E30DA2" w14:textId="3E54A2FD" w:rsidR="009B6974" w:rsidRDefault="00AE5061" w:rsidP="00AE5061">
                            <w:r>
                              <w:object w:dxaOrig="1508" w:dyaOrig="983" w14:anchorId="4FFD9CB3">
                                <v:shape id="_x0000_i1040" type="#_x0000_t75" style="width:75.4pt;height:49.15pt">
                                  <v:imagedata r:id="rId40" o:title=""/>
                                </v:shape>
                                <o:OLEObject Type="Embed" ProgID="Acrobat.Document.DC" ShapeID="_x0000_i1040" DrawAspect="Icon" ObjectID="_1843034177" r:id="rId4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40225F9" id="_x0000_s1039" type="#_x0000_t202" style="position:absolute;margin-left:236.25pt;margin-top:8.35pt;width:57.75pt;height:47.25pt;z-index:25195929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" fillcolor="window" strokeweight=".5pt">
                <v:path arrowok="t"/>
                <v:textbox style="mso-fit-shape-to-text:t">
                  <w:txbxContent>
                    <w:p w14:paraId="50E30DA2" w14:textId="3E54A2FD" w:rsidR="009B6974" w:rsidRDefault="00AE5061" w:rsidP="00AE5061">
                      <w:r>
                        <w:object w:dxaOrig="1508" w:dyaOrig="983" w14:anchorId="4FFD9CB3">
                          <v:shape id="_x0000_i1040" type="#_x0000_t75" style="width:75.4pt;height:49.15pt">
                            <v:imagedata r:id="rId42" o:title=""/>
                          </v:shape>
                          <o:OLEObject Type="Embed" ProgID="Acrobat.Document.DC" ShapeID="_x0000_i1040" DrawAspect="Icon" ObjectID="_1842784643" r:id="rId43"/>
                        </w:object>
                      </w:r>
                    </w:p>
                  </w:txbxContent>
                </v:textbox>
                <w10:wrap anchorx="page"/>
              </v:shape>
            </w:pict>
          </mc:Fallback>
        </mc:AlternateContent>
      </w:r>
    </w:p>
    <w:p w14:paraId="61635B3B" w14:textId="77777777" w:rsidR="009B6974" w:rsidRPr="00A97B30" w:rsidRDefault="009B6974" w:rsidP="009B6974"/>
    <w:p w14:paraId="3BAFD81A" w14:textId="77777777" w:rsidR="009B6974" w:rsidRDefault="009B6974" w:rsidP="009B6974">
      <w:pPr>
        <w:rPr>
          <w:b/>
          <w:snapToGrid w:val="0"/>
          <w:sz w:val="31"/>
        </w:rPr>
      </w:pPr>
      <w:r>
        <w:rPr>
          <w:b/>
          <w:snapToGrid w:val="0"/>
          <w:sz w:val="31"/>
        </w:rPr>
        <w:br w:type="page"/>
      </w:r>
    </w:p>
    <w:p w14:paraId="19F92248" w14:textId="1D3D6F13" w:rsidR="002E4A40" w:rsidRDefault="002E4A40" w:rsidP="002E4A40">
      <w:pPr>
        <w:rPr>
          <w:b/>
          <w:sz w:val="28"/>
          <w:szCs w:val="28"/>
          <w:lang w:val="en-US"/>
        </w:rPr>
      </w:pPr>
      <w:r>
        <w:rPr>
          <w:b/>
          <w:sz w:val="28"/>
        </w:rPr>
        <w:lastRenderedPageBreak/>
        <w:t xml:space="preserve">DECISION: CDD0080 </w:t>
      </w:r>
      <w:r w:rsidRPr="002E4A40">
        <w:rPr>
          <w:b/>
          <w:sz w:val="28"/>
          <w:lang w:val="en-US"/>
        </w:rPr>
        <w:t>Outwood Alternative Provision Eston</w:t>
      </w:r>
      <w:r w:rsidRPr="002E4A40">
        <w:rPr>
          <w:b/>
          <w:sz w:val="28"/>
          <w:lang w:val="en-US"/>
        </w:rPr>
        <w:t> </w:t>
      </w:r>
      <w:r w:rsidRPr="002E4A40">
        <w:rPr>
          <w:b/>
          <w:sz w:val="28"/>
          <w:lang w:val="en-US"/>
        </w:rPr>
        <w:t> </w:t>
      </w:r>
      <w:r w:rsidRPr="002E4A40">
        <w:rPr>
          <w:b/>
          <w:sz w:val="28"/>
          <w:lang w:val="en-US"/>
        </w:rPr>
        <w:t> </w:t>
      </w:r>
      <w:r w:rsidRPr="002E4A40">
        <w:rPr>
          <w:b/>
          <w:sz w:val="28"/>
          <w:lang w:val="en-US"/>
        </w:rPr>
        <w:t> </w:t>
      </w:r>
      <w:r w:rsidRPr="002E4A40">
        <w:rPr>
          <w:b/>
          <w:sz w:val="28"/>
          <w:lang w:val="en-US"/>
        </w:rPr>
        <w:t> </w:t>
      </w:r>
    </w:p>
    <w:p w14:paraId="05A4F6A8" w14:textId="77777777" w:rsidR="002E4A40" w:rsidRDefault="002E4A40" w:rsidP="002E4A40">
      <w:pPr>
        <w:rPr>
          <w:b/>
          <w:sz w:val="28"/>
        </w:rPr>
      </w:pPr>
    </w:p>
    <w:p w14:paraId="24973DFC" w14:textId="6889D89A" w:rsidR="002E4A40" w:rsidRDefault="002E4A40" w:rsidP="002E4A40">
      <w:pPr>
        <w:rPr>
          <w:b/>
          <w:sz w:val="28"/>
          <w:szCs w:val="28"/>
          <w:lang w:val="en-US"/>
        </w:rPr>
      </w:pPr>
      <w:r w:rsidRPr="00A97B30">
        <w:rPr>
          <w:b/>
          <w:sz w:val="28"/>
          <w:szCs w:val="28"/>
        </w:rPr>
        <w:t xml:space="preserve">Nature of the decision: </w:t>
      </w:r>
    </w:p>
    <w:p w14:paraId="5931B3CD" w14:textId="77777777" w:rsidR="002E4A40" w:rsidRPr="00A97B30" w:rsidRDefault="002E4A40" w:rsidP="002E4A40">
      <w:pPr>
        <w:rPr>
          <w:b/>
          <w:sz w:val="28"/>
          <w:szCs w:val="28"/>
        </w:rPr>
      </w:pPr>
    </w:p>
    <w:p w14:paraId="62CBB5B5" w14:textId="787B2F9E" w:rsidR="002E4A40" w:rsidRDefault="002E4A40" w:rsidP="002E4A40">
      <w:pPr>
        <w:rPr>
          <w:szCs w:val="24"/>
          <w:lang w:val="en-US"/>
        </w:rPr>
      </w:pPr>
      <w:r w:rsidRPr="002E4A40">
        <w:rPr>
          <w:szCs w:val="24"/>
          <w:lang w:val="en-US"/>
        </w:rPr>
        <w:t>Outwood Alternative Provision Eston will provide suitable education for permanently excluded children and for other children who – because of illness or other reasons – would not receive suitable education, without such arrangements being made.</w:t>
      </w:r>
    </w:p>
    <w:p w14:paraId="3C06D2B8" w14:textId="77777777" w:rsidR="002E4A40" w:rsidRPr="00A97B30" w:rsidRDefault="002E4A40" w:rsidP="002E4A40">
      <w:pPr>
        <w:rPr>
          <w:sz w:val="28"/>
          <w:szCs w:val="28"/>
          <w:lang w:val="en-US"/>
        </w:rPr>
      </w:pPr>
    </w:p>
    <w:p w14:paraId="6CCEC13F" w14:textId="77777777" w:rsidR="002E4A40" w:rsidRPr="00A97B30" w:rsidRDefault="002E4A40" w:rsidP="002E4A40">
      <w:pPr>
        <w:rPr>
          <w:b/>
          <w:sz w:val="28"/>
          <w:szCs w:val="28"/>
        </w:rPr>
      </w:pPr>
      <w:r w:rsidRPr="00A97B30">
        <w:rPr>
          <w:b/>
          <w:sz w:val="28"/>
          <w:szCs w:val="28"/>
        </w:rPr>
        <w:t>Who will make the decision?</w:t>
      </w:r>
    </w:p>
    <w:p w14:paraId="52D87703" w14:textId="77777777" w:rsidR="002E4A40" w:rsidRPr="00A97B30" w:rsidRDefault="002E4A40" w:rsidP="002E4A40">
      <w:pPr>
        <w:rPr>
          <w:b/>
          <w:sz w:val="28"/>
          <w:szCs w:val="28"/>
        </w:rPr>
      </w:pPr>
    </w:p>
    <w:p w14:paraId="555A81EF" w14:textId="77777777" w:rsidR="002E4A40" w:rsidRDefault="002E4A40" w:rsidP="002E4A40">
      <w:pPr>
        <w:rPr>
          <w:szCs w:val="24"/>
        </w:rPr>
      </w:pPr>
      <w:r w:rsidRPr="009509E7">
        <w:rPr>
          <w:szCs w:val="24"/>
        </w:rPr>
        <w:t>Cabinet Member for Children &amp; Families</w:t>
      </w:r>
    </w:p>
    <w:p w14:paraId="0C37917B" w14:textId="77777777" w:rsidR="002E4A40" w:rsidRPr="00A97B30" w:rsidRDefault="002E4A40" w:rsidP="002E4A40">
      <w:pPr>
        <w:rPr>
          <w:szCs w:val="24"/>
        </w:rPr>
      </w:pPr>
    </w:p>
    <w:p w14:paraId="4AD4E57D" w14:textId="77777777" w:rsidR="002E4A40" w:rsidRPr="00A97B30" w:rsidRDefault="002E4A40" w:rsidP="002E4A40">
      <w:pPr>
        <w:rPr>
          <w:b/>
          <w:sz w:val="28"/>
          <w:szCs w:val="28"/>
        </w:rPr>
      </w:pPr>
      <w:r w:rsidRPr="00A97B30">
        <w:rPr>
          <w:b/>
          <w:sz w:val="28"/>
          <w:szCs w:val="28"/>
        </w:rPr>
        <w:t>When is the decision to be taken?</w:t>
      </w:r>
    </w:p>
    <w:p w14:paraId="6474C306" w14:textId="77777777" w:rsidR="002E4A40" w:rsidRPr="00A97B30" w:rsidRDefault="002E4A40" w:rsidP="002E4A40">
      <w:pPr>
        <w:rPr>
          <w:b/>
          <w:sz w:val="28"/>
          <w:szCs w:val="28"/>
        </w:rPr>
      </w:pPr>
    </w:p>
    <w:p w14:paraId="6E6ABC7B" w14:textId="1A96D866" w:rsidR="002E4A40" w:rsidRPr="00A97B30" w:rsidRDefault="002E4A40" w:rsidP="002E4A40">
      <w:pPr>
        <w:rPr>
          <w:szCs w:val="24"/>
        </w:rPr>
      </w:pPr>
      <w:r>
        <w:rPr>
          <w:szCs w:val="24"/>
        </w:rPr>
        <w:t>April 2026</w:t>
      </w:r>
    </w:p>
    <w:p w14:paraId="0FCDABD4" w14:textId="77777777" w:rsidR="002E4A40" w:rsidRPr="00A97B30" w:rsidRDefault="002E4A40" w:rsidP="002E4A40">
      <w:pPr>
        <w:rPr>
          <w:sz w:val="28"/>
          <w:szCs w:val="28"/>
        </w:rPr>
      </w:pPr>
    </w:p>
    <w:p w14:paraId="6045A248" w14:textId="77777777" w:rsidR="002E4A40" w:rsidRPr="00A97B30" w:rsidRDefault="002E4A40" w:rsidP="002E4A40">
      <w:pPr>
        <w:rPr>
          <w:b/>
          <w:sz w:val="28"/>
          <w:szCs w:val="28"/>
        </w:rPr>
      </w:pPr>
      <w:r w:rsidRPr="00A97B30">
        <w:rPr>
          <w:b/>
          <w:sz w:val="28"/>
          <w:szCs w:val="28"/>
        </w:rPr>
        <w:t>Who will be consulted and how?</w:t>
      </w:r>
    </w:p>
    <w:p w14:paraId="6A6F7BD2" w14:textId="77777777" w:rsidR="002E4A40" w:rsidRPr="00A97B30" w:rsidRDefault="002E4A40" w:rsidP="002E4A40">
      <w:pPr>
        <w:rPr>
          <w:b/>
          <w:sz w:val="28"/>
          <w:szCs w:val="28"/>
        </w:rPr>
      </w:pPr>
    </w:p>
    <w:p w14:paraId="51EE150F" w14:textId="77777777" w:rsidR="002E4A40" w:rsidRPr="009509E7" w:rsidRDefault="002E4A40" w:rsidP="002E4A40">
      <w:pPr>
        <w:rPr>
          <w:szCs w:val="24"/>
          <w:lang w:val="en-US"/>
        </w:rPr>
      </w:pPr>
      <w:r w:rsidRPr="009509E7">
        <w:rPr>
          <w:szCs w:val="24"/>
          <w:lang w:val="en-US"/>
        </w:rPr>
        <w:t xml:space="preserve">Cabinet Member for Children and Families </w:t>
      </w:r>
    </w:p>
    <w:p w14:paraId="35AABE43" w14:textId="77777777" w:rsidR="002E4A40" w:rsidRPr="009509E7" w:rsidRDefault="002E4A40" w:rsidP="002E4A40">
      <w:pPr>
        <w:rPr>
          <w:szCs w:val="24"/>
          <w:lang w:val="en-US"/>
        </w:rPr>
      </w:pPr>
      <w:r w:rsidRPr="009509E7">
        <w:rPr>
          <w:szCs w:val="24"/>
          <w:lang w:val="en-US"/>
        </w:rPr>
        <w:t xml:space="preserve">Executive Director for Children and Families </w:t>
      </w:r>
    </w:p>
    <w:p w14:paraId="7251D3B3" w14:textId="77777777" w:rsidR="002E4A40" w:rsidRPr="009509E7" w:rsidRDefault="002E4A40" w:rsidP="002E4A40">
      <w:pPr>
        <w:rPr>
          <w:szCs w:val="24"/>
          <w:lang w:val="en-US"/>
        </w:rPr>
      </w:pPr>
      <w:r w:rsidRPr="009509E7">
        <w:rPr>
          <w:szCs w:val="24"/>
          <w:lang w:val="en-US"/>
        </w:rPr>
        <w:t>Chief Financial Officer</w:t>
      </w:r>
    </w:p>
    <w:p w14:paraId="48335F2E" w14:textId="77777777" w:rsidR="002E4A40" w:rsidRDefault="002E4A40" w:rsidP="002E4A40">
      <w:pPr>
        <w:rPr>
          <w:szCs w:val="24"/>
          <w:lang w:val="en-US"/>
        </w:rPr>
      </w:pPr>
      <w:r w:rsidRPr="009509E7">
        <w:rPr>
          <w:szCs w:val="24"/>
          <w:lang w:val="en-US"/>
        </w:rPr>
        <w:t>Chief Legal Officer</w:t>
      </w:r>
    </w:p>
    <w:p w14:paraId="75D749F0" w14:textId="77777777" w:rsidR="002E4A40" w:rsidRPr="009509E7" w:rsidRDefault="002E4A40" w:rsidP="002E4A40">
      <w:pPr>
        <w:rPr>
          <w:szCs w:val="24"/>
          <w:lang w:val="en-US"/>
        </w:rPr>
      </w:pPr>
    </w:p>
    <w:p w14:paraId="5F3C8169" w14:textId="77777777" w:rsidR="002E4A40" w:rsidRPr="009509E7" w:rsidRDefault="002E4A40" w:rsidP="002E4A40">
      <w:pPr>
        <w:rPr>
          <w:szCs w:val="24"/>
          <w:lang w:val="en-US"/>
        </w:rPr>
      </w:pPr>
      <w:r w:rsidRPr="009509E7">
        <w:rPr>
          <w:szCs w:val="24"/>
          <w:lang w:val="en-US"/>
        </w:rPr>
        <w:t>The above will be consulted via approval of delegated decision.</w:t>
      </w:r>
    </w:p>
    <w:p w14:paraId="2F3D717D" w14:textId="77777777" w:rsidR="002E4A40" w:rsidRDefault="002E4A40" w:rsidP="002E4A40">
      <w:pPr>
        <w:rPr>
          <w:b/>
          <w:sz w:val="28"/>
          <w:szCs w:val="28"/>
        </w:rPr>
      </w:pPr>
    </w:p>
    <w:p w14:paraId="633781CE" w14:textId="77777777" w:rsidR="002E4A40" w:rsidRPr="00A97B30" w:rsidRDefault="002E4A40" w:rsidP="002E4A40">
      <w:pPr>
        <w:rPr>
          <w:b/>
          <w:sz w:val="28"/>
          <w:szCs w:val="28"/>
        </w:rPr>
      </w:pPr>
      <w:r w:rsidRPr="00A97B30">
        <w:rPr>
          <w:b/>
          <w:sz w:val="28"/>
          <w:szCs w:val="28"/>
        </w:rPr>
        <w:t>Supporting documentation:</w:t>
      </w:r>
    </w:p>
    <w:p w14:paraId="637B9AEB" w14:textId="77777777" w:rsidR="002E4A40" w:rsidRPr="00A97B30" w:rsidRDefault="002E4A40" w:rsidP="002E4A40">
      <w:pPr>
        <w:rPr>
          <w:b/>
          <w:sz w:val="28"/>
          <w:szCs w:val="28"/>
        </w:rPr>
      </w:pPr>
    </w:p>
    <w:p w14:paraId="17F31678" w14:textId="77777777" w:rsidR="002E4A40" w:rsidRPr="00A97B30" w:rsidRDefault="002E4A40" w:rsidP="002E4A40">
      <w:pPr>
        <w:rPr>
          <w:szCs w:val="24"/>
        </w:rPr>
      </w:pPr>
      <w:r w:rsidRPr="00A97B30">
        <w:rPr>
          <w:szCs w:val="24"/>
        </w:rPr>
        <w:t>There are no supporting documents for this decision.</w:t>
      </w:r>
    </w:p>
    <w:p w14:paraId="63B1BF0D" w14:textId="77777777" w:rsidR="002E4A40" w:rsidRPr="00A97B30" w:rsidRDefault="002E4A40" w:rsidP="002E4A40">
      <w:pPr>
        <w:rPr>
          <w:szCs w:val="24"/>
        </w:rPr>
      </w:pPr>
    </w:p>
    <w:p w14:paraId="34FB3E2C" w14:textId="77777777" w:rsidR="002E4A40" w:rsidRPr="00A97B30" w:rsidRDefault="002E4A40" w:rsidP="002E4A40">
      <w:pPr>
        <w:rPr>
          <w:b/>
          <w:sz w:val="28"/>
          <w:szCs w:val="28"/>
        </w:rPr>
      </w:pPr>
      <w:r w:rsidRPr="00A97B30">
        <w:rPr>
          <w:b/>
          <w:sz w:val="28"/>
          <w:szCs w:val="28"/>
        </w:rPr>
        <w:t>How and by when to make representations:</w:t>
      </w:r>
    </w:p>
    <w:p w14:paraId="258CFFC5" w14:textId="77777777" w:rsidR="002E4A40" w:rsidRPr="00A97B30" w:rsidRDefault="002E4A40" w:rsidP="002E4A40">
      <w:pPr>
        <w:rPr>
          <w:b/>
          <w:sz w:val="28"/>
          <w:szCs w:val="28"/>
        </w:rPr>
      </w:pPr>
    </w:p>
    <w:p w14:paraId="2D3CDD9E" w14:textId="77777777" w:rsidR="002E4A40" w:rsidRDefault="002E4A40" w:rsidP="002E4A40">
      <w:pPr>
        <w:rPr>
          <w:lang w:val="en-US"/>
        </w:rPr>
      </w:pPr>
      <w:r w:rsidRPr="00A97B30">
        <w:rPr>
          <w:szCs w:val="24"/>
        </w:rPr>
        <w:t xml:space="preserve">Representations should be made to </w:t>
      </w:r>
      <w:r>
        <w:rPr>
          <w:szCs w:val="24"/>
        </w:rPr>
        <w:t>Kellie Gorman</w:t>
      </w:r>
      <w:r>
        <w:rPr>
          <w:szCs w:val="24"/>
          <w:lang w:val="en-US"/>
        </w:rPr>
        <w:t xml:space="preserve"> </w:t>
      </w:r>
      <w:r w:rsidRPr="00A97B30">
        <w:rPr>
          <w:szCs w:val="24"/>
        </w:rPr>
        <w:t xml:space="preserve">before </w:t>
      </w:r>
      <w:r>
        <w:rPr>
          <w:szCs w:val="24"/>
        </w:rPr>
        <w:t>16 April 2026</w:t>
      </w:r>
      <w:r w:rsidRPr="00A97B30">
        <w:rPr>
          <w:szCs w:val="24"/>
        </w:rPr>
        <w:t>.</w:t>
      </w:r>
      <w:r>
        <w:rPr>
          <w:szCs w:val="24"/>
        </w:rPr>
        <w:t xml:space="preserve">  </w:t>
      </w:r>
      <w:r w:rsidRPr="00A97B30">
        <w:rPr>
          <w:szCs w:val="24"/>
        </w:rPr>
        <w:t xml:space="preserve">Tel: </w:t>
      </w:r>
      <w:r w:rsidRPr="009509E7">
        <w:rPr>
          <w:szCs w:val="24"/>
          <w:lang w:val="en-US"/>
        </w:rPr>
        <w:t>01642 444132</w:t>
      </w:r>
      <w:r>
        <w:rPr>
          <w:szCs w:val="24"/>
          <w:lang w:val="en-US"/>
        </w:rPr>
        <w:t xml:space="preserve"> </w:t>
      </w:r>
      <w:r w:rsidRPr="00A97B30">
        <w:rPr>
          <w:szCs w:val="24"/>
          <w:lang w:val="en-US"/>
        </w:rPr>
        <w:t xml:space="preserve">or email </w:t>
      </w:r>
      <w:r w:rsidRPr="009509E7">
        <w:rPr>
          <w:szCs w:val="24"/>
          <w:lang w:val="en-US"/>
        </w:rPr>
        <w:t>kellie.gorman@redcar-cleveland.gov.uk</w:t>
      </w:r>
    </w:p>
    <w:p w14:paraId="130EC0F5" w14:textId="77777777" w:rsidR="002E4A40" w:rsidRPr="00A97B30" w:rsidRDefault="002E4A40" w:rsidP="002E4A40">
      <w:pPr>
        <w:rPr>
          <w:szCs w:val="24"/>
        </w:rPr>
      </w:pPr>
    </w:p>
    <w:p w14:paraId="380D2037" w14:textId="77777777" w:rsidR="002E4A40" w:rsidRPr="00A97B30" w:rsidRDefault="002E4A40" w:rsidP="002E4A40">
      <w:pPr>
        <w:rPr>
          <w:szCs w:val="24"/>
        </w:rPr>
      </w:pPr>
      <w:r w:rsidRPr="00A97B30">
        <w:rPr>
          <w:szCs w:val="24"/>
        </w:rPr>
        <w:t xml:space="preserve">First published in Forward Plan on </w:t>
      </w:r>
      <w:r>
        <w:rPr>
          <w:szCs w:val="24"/>
        </w:rPr>
        <w:t>19 March 2026</w:t>
      </w:r>
    </w:p>
    <w:p w14:paraId="6A99B412" w14:textId="77777777" w:rsidR="002E4A40" w:rsidRPr="00A97B30" w:rsidRDefault="002E4A40" w:rsidP="002E4A40">
      <w:pPr>
        <w:rPr>
          <w:sz w:val="28"/>
          <w:szCs w:val="28"/>
        </w:rPr>
      </w:pPr>
    </w:p>
    <w:p w14:paraId="259E0B6E" w14:textId="77777777" w:rsidR="002E4A40" w:rsidRPr="00A97B30" w:rsidRDefault="002E4A40" w:rsidP="002E4A40">
      <w:pPr>
        <w:rPr>
          <w:b/>
          <w:sz w:val="28"/>
          <w:szCs w:val="28"/>
        </w:rPr>
      </w:pPr>
      <w:r w:rsidRPr="00A97B30">
        <w:rPr>
          <w:b/>
          <w:sz w:val="28"/>
          <w:szCs w:val="28"/>
        </w:rPr>
        <w:t>Following the Making of the decision, the decision form will be published here:</w:t>
      </w:r>
    </w:p>
    <w:p w14:paraId="3B293C39" w14:textId="77777777" w:rsidR="002E4A40" w:rsidRPr="00A97B30" w:rsidRDefault="002E4A40" w:rsidP="002E4A40">
      <w:r w:rsidRPr="00A97B30">
        <w:rPr>
          <w:noProof/>
        </w:rPr>
        <mc:AlternateContent>
          <mc:Choice Requires="wps">
            <w:drawing>
              <wp:anchor distT="0" distB="0" distL="114300" distR="114300" simplePos="0" relativeHeight="251961344" behindDoc="0" locked="0" layoutInCell="1" allowOverlap="1" wp14:anchorId="0F6C491A" wp14:editId="483D1408">
                <wp:simplePos x="0" y="0"/>
                <wp:positionH relativeFrom="page">
                  <wp:posOffset>3000375</wp:posOffset>
                </wp:positionH>
                <wp:positionV relativeFrom="paragraph">
                  <wp:posOffset>106044</wp:posOffset>
                </wp:positionV>
                <wp:extent cx="733425" cy="600075"/>
                <wp:effectExtent l="0" t="0" r="28575" b="28575"/>
                <wp:wrapNone/>
                <wp:docPr id="49824328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00075"/>
                        </a:xfrm>
                        <a:prstGeom prst="rect">
                          <a:avLst/>
                        </a:prstGeom>
                        <a:solidFill>
                          <a:sysClr val="window" lastClr="FFFFFF"/>
                        </a:solidFill>
                        <a:ln w="6350">
                          <a:solidFill>
                            <a:prstClr val="black"/>
                          </a:solidFill>
                        </a:ln>
                        <a:effectLst/>
                      </wps:spPr>
                      <wps:txbx>
                        <w:txbxContent>
                          <w:p w14:paraId="61C0FD7B" w14:textId="2B7158D9" w:rsidR="002E4A40" w:rsidRDefault="002773EF" w:rsidP="002773EF">
                            <w:r>
                              <w:object w:dxaOrig="1508" w:dyaOrig="983" w14:anchorId="366A4B78">
                                <v:shape id="_x0000_i1042" type="#_x0000_t75" style="width:75.4pt;height:49.15pt">
                                  <v:imagedata r:id="rId44" o:title=""/>
                                </v:shape>
                                <o:OLEObject Type="Embed" ProgID="Acrobat.Document.DC" ShapeID="_x0000_i1042" DrawAspect="Icon" ObjectID="_1843034178" r:id="rId4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6C491A" id="_x0000_s1040" type="#_x0000_t202" style="position:absolute;margin-left:236.25pt;margin-top:8.35pt;width:57.75pt;height:47.25pt;z-index:25196134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" fillcolor="window" strokeweight=".5pt">
                <v:path arrowok="t"/>
                <v:textbox style="mso-fit-shape-to-text:t">
                  <w:txbxContent>
                    <w:p w14:paraId="61C0FD7B" w14:textId="2B7158D9" w:rsidR="002E4A40" w:rsidRDefault="002773EF" w:rsidP="002773EF">
                      <w:r>
                        <w:object w:dxaOrig="1508" w:dyaOrig="983" w14:anchorId="366A4B78">
                          <v:shape id="_x0000_i1042" type="#_x0000_t75" style="width:75.4pt;height:49.15pt">
                            <v:imagedata r:id="rId46" o:title=""/>
                          </v:shape>
                          <o:OLEObject Type="Embed" ProgID="Acrobat.Document.DC" ShapeID="_x0000_i1042" DrawAspect="Icon" ObjectID="_1842784644" r:id="rId47"/>
                        </w:object>
                      </w:r>
                    </w:p>
                  </w:txbxContent>
                </v:textbox>
                <w10:wrap anchorx="page"/>
              </v:shape>
            </w:pict>
          </mc:Fallback>
        </mc:AlternateContent>
      </w:r>
    </w:p>
    <w:p w14:paraId="37F83890" w14:textId="77777777" w:rsidR="002E4A40" w:rsidRPr="00A97B30" w:rsidRDefault="002E4A40" w:rsidP="002E4A40"/>
    <w:p w14:paraId="489ECEB1" w14:textId="77777777" w:rsidR="002E4A40" w:rsidRDefault="002E4A40" w:rsidP="002E4A40">
      <w:pPr>
        <w:rPr>
          <w:b/>
          <w:snapToGrid w:val="0"/>
          <w:sz w:val="31"/>
        </w:rPr>
      </w:pPr>
      <w:r>
        <w:rPr>
          <w:b/>
          <w:snapToGrid w:val="0"/>
          <w:sz w:val="31"/>
        </w:rPr>
        <w:br w:type="page"/>
      </w:r>
    </w:p>
    <w:p w14:paraId="3EEC836E" w14:textId="5F827E55" w:rsidR="00434EDA" w:rsidRDefault="00434EDA" w:rsidP="00434EDA">
      <w:pPr>
        <w:rPr>
          <w:b/>
          <w:sz w:val="28"/>
          <w:szCs w:val="28"/>
          <w:lang w:val="en-US"/>
        </w:rPr>
      </w:pPr>
      <w:r>
        <w:rPr>
          <w:b/>
          <w:sz w:val="28"/>
        </w:rPr>
        <w:lastRenderedPageBreak/>
        <w:t xml:space="preserve">DECISION: CDD0081 </w:t>
      </w:r>
      <w:r w:rsidRPr="001D757E">
        <w:rPr>
          <w:lang w:val="en-US"/>
        </w:rPr>
        <w:t>Pre and Post 16 provision for young people with SEND in Independent S</w:t>
      </w:r>
      <w:r>
        <w:rPr>
          <w:lang w:val="en-US"/>
        </w:rPr>
        <w:t>chools</w:t>
      </w:r>
      <w:r w:rsidRPr="001D757E">
        <w:rPr>
          <w:lang w:val="en-US"/>
        </w:rPr>
        <w:t xml:space="preserve"> (High Needs Funded) </w:t>
      </w:r>
      <w:r w:rsidRPr="002E4A40">
        <w:rPr>
          <w:b/>
          <w:sz w:val="28"/>
          <w:lang w:val="en-US"/>
        </w:rPr>
        <w:t> </w:t>
      </w:r>
      <w:r w:rsidRPr="002E4A40">
        <w:rPr>
          <w:b/>
          <w:sz w:val="28"/>
          <w:lang w:val="en-US"/>
        </w:rPr>
        <w:t> </w:t>
      </w:r>
      <w:r w:rsidRPr="002E4A40">
        <w:rPr>
          <w:b/>
          <w:sz w:val="28"/>
          <w:lang w:val="en-US"/>
        </w:rPr>
        <w:t> </w:t>
      </w:r>
      <w:r w:rsidRPr="002E4A40">
        <w:rPr>
          <w:b/>
          <w:sz w:val="28"/>
          <w:lang w:val="en-US"/>
        </w:rPr>
        <w:t> </w:t>
      </w:r>
      <w:r w:rsidRPr="002E4A40">
        <w:rPr>
          <w:b/>
          <w:sz w:val="28"/>
          <w:lang w:val="en-US"/>
        </w:rPr>
        <w:t> </w:t>
      </w:r>
    </w:p>
    <w:p w14:paraId="127ADB92" w14:textId="77777777" w:rsidR="00434EDA" w:rsidRDefault="00434EDA" w:rsidP="00434EDA">
      <w:pPr>
        <w:rPr>
          <w:b/>
          <w:sz w:val="28"/>
        </w:rPr>
      </w:pPr>
    </w:p>
    <w:p w14:paraId="0E4623E5" w14:textId="77777777" w:rsidR="00434EDA" w:rsidRDefault="00434EDA" w:rsidP="00434EDA">
      <w:pPr>
        <w:rPr>
          <w:b/>
          <w:sz w:val="28"/>
          <w:szCs w:val="28"/>
        </w:rPr>
      </w:pPr>
      <w:r w:rsidRPr="00A97B30">
        <w:rPr>
          <w:b/>
          <w:sz w:val="28"/>
          <w:szCs w:val="28"/>
        </w:rPr>
        <w:t xml:space="preserve">Nature of the decision: </w:t>
      </w:r>
    </w:p>
    <w:p w14:paraId="15D3105B" w14:textId="77777777" w:rsidR="00434EDA" w:rsidRDefault="00434EDA" w:rsidP="00434EDA">
      <w:pPr>
        <w:rPr>
          <w:b/>
          <w:sz w:val="28"/>
          <w:szCs w:val="28"/>
          <w:lang w:val="en-US"/>
        </w:rPr>
      </w:pPr>
    </w:p>
    <w:p w14:paraId="33DBAFFB" w14:textId="5F6A7B7B" w:rsidR="00434EDA" w:rsidRPr="00A97B30" w:rsidRDefault="00434EDA" w:rsidP="00434EDA">
      <w:pPr>
        <w:rPr>
          <w:b/>
          <w:sz w:val="28"/>
          <w:szCs w:val="28"/>
        </w:rPr>
      </w:pPr>
      <w:r>
        <w:rPr>
          <w:lang w:val="en-US"/>
        </w:rPr>
        <w:t>T</w:t>
      </w:r>
      <w:r w:rsidRPr="001D757E">
        <w:rPr>
          <w:lang w:val="en-US"/>
        </w:rPr>
        <w:t>o enter into agreements with independent schools and colleges identified as meeting the assessed needs of the Young People requiring additional support</w:t>
      </w:r>
      <w:r>
        <w:rPr>
          <w:lang w:val="en-US"/>
        </w:rPr>
        <w:t>.</w:t>
      </w:r>
    </w:p>
    <w:p w14:paraId="6F949E31" w14:textId="77777777" w:rsidR="00434EDA" w:rsidRPr="00A97B30" w:rsidRDefault="00434EDA" w:rsidP="00434EDA">
      <w:pPr>
        <w:rPr>
          <w:sz w:val="28"/>
          <w:szCs w:val="28"/>
          <w:lang w:val="en-US"/>
        </w:rPr>
      </w:pPr>
    </w:p>
    <w:p w14:paraId="33859E4F" w14:textId="77777777" w:rsidR="00434EDA" w:rsidRPr="00A97B30" w:rsidRDefault="00434EDA" w:rsidP="00434EDA">
      <w:pPr>
        <w:rPr>
          <w:b/>
          <w:sz w:val="28"/>
          <w:szCs w:val="28"/>
        </w:rPr>
      </w:pPr>
      <w:r w:rsidRPr="00A97B30">
        <w:rPr>
          <w:b/>
          <w:sz w:val="28"/>
          <w:szCs w:val="28"/>
        </w:rPr>
        <w:t>Who will make the decision?</w:t>
      </w:r>
    </w:p>
    <w:p w14:paraId="281714BE" w14:textId="77777777" w:rsidR="00434EDA" w:rsidRPr="00A97B30" w:rsidRDefault="00434EDA" w:rsidP="00434EDA">
      <w:pPr>
        <w:rPr>
          <w:b/>
          <w:sz w:val="28"/>
          <w:szCs w:val="28"/>
        </w:rPr>
      </w:pPr>
    </w:p>
    <w:p w14:paraId="188380E9" w14:textId="77777777" w:rsidR="00434EDA" w:rsidRDefault="00434EDA" w:rsidP="00434EDA">
      <w:pPr>
        <w:rPr>
          <w:szCs w:val="24"/>
        </w:rPr>
      </w:pPr>
      <w:r w:rsidRPr="009509E7">
        <w:rPr>
          <w:szCs w:val="24"/>
        </w:rPr>
        <w:t>Cabinet Member for Children &amp; Families</w:t>
      </w:r>
    </w:p>
    <w:p w14:paraId="07F533DA" w14:textId="77777777" w:rsidR="00434EDA" w:rsidRPr="00A97B30" w:rsidRDefault="00434EDA" w:rsidP="00434EDA">
      <w:pPr>
        <w:rPr>
          <w:szCs w:val="24"/>
        </w:rPr>
      </w:pPr>
    </w:p>
    <w:p w14:paraId="64D2F76D" w14:textId="77777777" w:rsidR="00434EDA" w:rsidRPr="00A97B30" w:rsidRDefault="00434EDA" w:rsidP="00434EDA">
      <w:pPr>
        <w:rPr>
          <w:b/>
          <w:sz w:val="28"/>
          <w:szCs w:val="28"/>
        </w:rPr>
      </w:pPr>
      <w:r w:rsidRPr="00A97B30">
        <w:rPr>
          <w:b/>
          <w:sz w:val="28"/>
          <w:szCs w:val="28"/>
        </w:rPr>
        <w:t>When is the decision to be taken?</w:t>
      </w:r>
    </w:p>
    <w:p w14:paraId="0C6B0A82" w14:textId="77777777" w:rsidR="00434EDA" w:rsidRPr="00A97B30" w:rsidRDefault="00434EDA" w:rsidP="00434EDA">
      <w:pPr>
        <w:rPr>
          <w:b/>
          <w:sz w:val="28"/>
          <w:szCs w:val="28"/>
        </w:rPr>
      </w:pPr>
    </w:p>
    <w:p w14:paraId="017EE503" w14:textId="77777777" w:rsidR="00434EDA" w:rsidRPr="00A97B30" w:rsidRDefault="00434EDA" w:rsidP="00434EDA">
      <w:pPr>
        <w:rPr>
          <w:szCs w:val="24"/>
        </w:rPr>
      </w:pPr>
      <w:r>
        <w:rPr>
          <w:szCs w:val="24"/>
        </w:rPr>
        <w:t>April 2026</w:t>
      </w:r>
    </w:p>
    <w:p w14:paraId="7C245803" w14:textId="77777777" w:rsidR="00434EDA" w:rsidRPr="00A97B30" w:rsidRDefault="00434EDA" w:rsidP="00434EDA">
      <w:pPr>
        <w:rPr>
          <w:sz w:val="28"/>
          <w:szCs w:val="28"/>
        </w:rPr>
      </w:pPr>
    </w:p>
    <w:p w14:paraId="19516693" w14:textId="77777777" w:rsidR="00434EDA" w:rsidRPr="00A97B30" w:rsidRDefault="00434EDA" w:rsidP="00434EDA">
      <w:pPr>
        <w:rPr>
          <w:b/>
          <w:sz w:val="28"/>
          <w:szCs w:val="28"/>
        </w:rPr>
      </w:pPr>
      <w:r w:rsidRPr="00A97B30">
        <w:rPr>
          <w:b/>
          <w:sz w:val="28"/>
          <w:szCs w:val="28"/>
        </w:rPr>
        <w:t>Who will be consulted and how?</w:t>
      </w:r>
    </w:p>
    <w:p w14:paraId="62D8E19A" w14:textId="77777777" w:rsidR="00434EDA" w:rsidRPr="00A97B30" w:rsidRDefault="00434EDA" w:rsidP="00434EDA">
      <w:pPr>
        <w:rPr>
          <w:b/>
          <w:sz w:val="28"/>
          <w:szCs w:val="28"/>
        </w:rPr>
      </w:pPr>
    </w:p>
    <w:p w14:paraId="5F048B0B" w14:textId="77777777" w:rsidR="00434EDA" w:rsidRPr="006C6A9E" w:rsidRDefault="00434EDA" w:rsidP="00434EDA">
      <w:pPr>
        <w:rPr>
          <w:noProof/>
          <w:lang w:val="en-US"/>
        </w:rPr>
      </w:pPr>
      <w:r w:rsidRPr="006C6A9E">
        <w:rPr>
          <w:noProof/>
          <w:lang w:val="en-US"/>
        </w:rPr>
        <w:t>Cabinet Member for</w:t>
      </w:r>
      <w:r>
        <w:rPr>
          <w:noProof/>
          <w:lang w:val="en-US"/>
        </w:rPr>
        <w:t xml:space="preserve"> Children and Families</w:t>
      </w:r>
      <w:r w:rsidRPr="006C6A9E">
        <w:rPr>
          <w:noProof/>
          <w:lang w:val="en-US"/>
        </w:rPr>
        <w:t xml:space="preserve"> </w:t>
      </w:r>
    </w:p>
    <w:p w14:paraId="4C56FD09" w14:textId="77777777" w:rsidR="00434EDA" w:rsidRPr="006C6A9E" w:rsidRDefault="00434EDA" w:rsidP="00434EDA">
      <w:pPr>
        <w:rPr>
          <w:noProof/>
          <w:lang w:val="en-US"/>
        </w:rPr>
      </w:pPr>
      <w:r w:rsidRPr="006C6A9E">
        <w:rPr>
          <w:noProof/>
          <w:lang w:val="en-US"/>
        </w:rPr>
        <w:t>Chief Finance Officer</w:t>
      </w:r>
    </w:p>
    <w:p w14:paraId="40362C85" w14:textId="77777777" w:rsidR="00434EDA" w:rsidRPr="006C6A9E" w:rsidRDefault="00434EDA" w:rsidP="00434EDA">
      <w:pPr>
        <w:rPr>
          <w:noProof/>
          <w:lang w:val="en-US"/>
        </w:rPr>
      </w:pPr>
      <w:r w:rsidRPr="006C6A9E">
        <w:rPr>
          <w:noProof/>
          <w:lang w:val="en-US"/>
        </w:rPr>
        <w:t>Chief Legal Officer</w:t>
      </w:r>
    </w:p>
    <w:p w14:paraId="7956B385" w14:textId="77777777" w:rsidR="00434EDA" w:rsidRDefault="00434EDA" w:rsidP="00434EDA">
      <w:pPr>
        <w:rPr>
          <w:noProof/>
          <w:lang w:val="en-US"/>
        </w:rPr>
      </w:pPr>
      <w:r w:rsidRPr="006C6A9E">
        <w:rPr>
          <w:noProof/>
          <w:lang w:val="en-US"/>
        </w:rPr>
        <w:t xml:space="preserve">Corporate Director for </w:t>
      </w:r>
      <w:r>
        <w:rPr>
          <w:noProof/>
          <w:lang w:val="en-US"/>
        </w:rPr>
        <w:t>Children and Families</w:t>
      </w:r>
    </w:p>
    <w:p w14:paraId="7C5BEAB8" w14:textId="77777777" w:rsidR="00434EDA" w:rsidRPr="006C6A9E" w:rsidRDefault="00434EDA" w:rsidP="00434EDA">
      <w:pPr>
        <w:rPr>
          <w:noProof/>
          <w:lang w:val="en-US"/>
        </w:rPr>
      </w:pPr>
    </w:p>
    <w:p w14:paraId="05B16962" w14:textId="0E31E0EB" w:rsidR="00434EDA" w:rsidRDefault="00434EDA" w:rsidP="00434EDA">
      <w:pPr>
        <w:rPr>
          <w:noProof/>
          <w:lang w:val="en-US"/>
        </w:rPr>
      </w:pPr>
      <w:r w:rsidRPr="006C6A9E">
        <w:rPr>
          <w:noProof/>
          <w:lang w:val="en-US"/>
        </w:rPr>
        <w:t>All of the above will be consulted via approval of the delegated decision</w:t>
      </w:r>
      <w:r>
        <w:rPr>
          <w:noProof/>
          <w:lang w:val="en-US"/>
        </w:rPr>
        <w:t>.</w:t>
      </w:r>
    </w:p>
    <w:p w14:paraId="1650EAAD" w14:textId="77777777" w:rsidR="00434EDA" w:rsidRDefault="00434EDA" w:rsidP="00434EDA">
      <w:pPr>
        <w:rPr>
          <w:b/>
          <w:sz w:val="28"/>
          <w:szCs w:val="28"/>
        </w:rPr>
      </w:pPr>
    </w:p>
    <w:p w14:paraId="02247B6B" w14:textId="77777777" w:rsidR="00434EDA" w:rsidRPr="00A97B30" w:rsidRDefault="00434EDA" w:rsidP="00434EDA">
      <w:pPr>
        <w:rPr>
          <w:b/>
          <w:sz w:val="28"/>
          <w:szCs w:val="28"/>
        </w:rPr>
      </w:pPr>
      <w:r w:rsidRPr="00A97B30">
        <w:rPr>
          <w:b/>
          <w:sz w:val="28"/>
          <w:szCs w:val="28"/>
        </w:rPr>
        <w:t>Supporting documentation:</w:t>
      </w:r>
    </w:p>
    <w:p w14:paraId="4C9F6ECB" w14:textId="77777777" w:rsidR="00434EDA" w:rsidRPr="00A97B30" w:rsidRDefault="00434EDA" w:rsidP="00434EDA">
      <w:pPr>
        <w:rPr>
          <w:b/>
          <w:sz w:val="28"/>
          <w:szCs w:val="28"/>
        </w:rPr>
      </w:pPr>
    </w:p>
    <w:p w14:paraId="1B6A410F" w14:textId="77777777" w:rsidR="00434EDA" w:rsidRPr="00A97B30" w:rsidRDefault="00434EDA" w:rsidP="00434EDA">
      <w:pPr>
        <w:rPr>
          <w:szCs w:val="24"/>
        </w:rPr>
      </w:pPr>
      <w:r w:rsidRPr="00A97B30">
        <w:rPr>
          <w:szCs w:val="24"/>
        </w:rPr>
        <w:t>There are no supporting documents for this decision.</w:t>
      </w:r>
    </w:p>
    <w:p w14:paraId="564EA8BA" w14:textId="77777777" w:rsidR="00434EDA" w:rsidRPr="00A97B30" w:rsidRDefault="00434EDA" w:rsidP="00434EDA">
      <w:pPr>
        <w:rPr>
          <w:szCs w:val="24"/>
        </w:rPr>
      </w:pPr>
    </w:p>
    <w:p w14:paraId="22ABBDF7" w14:textId="77777777" w:rsidR="00434EDA" w:rsidRPr="00A97B30" w:rsidRDefault="00434EDA" w:rsidP="00434EDA">
      <w:pPr>
        <w:rPr>
          <w:b/>
          <w:sz w:val="28"/>
          <w:szCs w:val="28"/>
        </w:rPr>
      </w:pPr>
      <w:r w:rsidRPr="00A97B30">
        <w:rPr>
          <w:b/>
          <w:sz w:val="28"/>
          <w:szCs w:val="28"/>
        </w:rPr>
        <w:t>How and by when to make representations:</w:t>
      </w:r>
    </w:p>
    <w:p w14:paraId="31A370C4" w14:textId="77777777" w:rsidR="00434EDA" w:rsidRPr="00A97B30" w:rsidRDefault="00434EDA" w:rsidP="00434EDA">
      <w:pPr>
        <w:rPr>
          <w:b/>
          <w:sz w:val="28"/>
          <w:szCs w:val="28"/>
        </w:rPr>
      </w:pPr>
    </w:p>
    <w:p w14:paraId="6629E658" w14:textId="0D504EA3" w:rsidR="00434EDA" w:rsidRDefault="00434EDA" w:rsidP="00434EDA">
      <w:pPr>
        <w:rPr>
          <w:lang w:val="en-US"/>
        </w:rPr>
      </w:pPr>
      <w:r w:rsidRPr="00A97B30">
        <w:rPr>
          <w:szCs w:val="24"/>
        </w:rPr>
        <w:t xml:space="preserve">Representations should be made to </w:t>
      </w:r>
      <w:r>
        <w:rPr>
          <w:szCs w:val="24"/>
        </w:rPr>
        <w:t>Kellie Gorman</w:t>
      </w:r>
      <w:r>
        <w:rPr>
          <w:szCs w:val="24"/>
          <w:lang w:val="en-US"/>
        </w:rPr>
        <w:t xml:space="preserve"> </w:t>
      </w:r>
      <w:r w:rsidRPr="00A97B30">
        <w:rPr>
          <w:szCs w:val="24"/>
        </w:rPr>
        <w:t xml:space="preserve">before </w:t>
      </w:r>
      <w:r>
        <w:rPr>
          <w:szCs w:val="24"/>
        </w:rPr>
        <w:t>17 April 2026</w:t>
      </w:r>
      <w:r w:rsidRPr="00A97B30">
        <w:rPr>
          <w:szCs w:val="24"/>
        </w:rPr>
        <w:t>.</w:t>
      </w:r>
      <w:r>
        <w:rPr>
          <w:szCs w:val="24"/>
        </w:rPr>
        <w:t xml:space="preserve">  </w:t>
      </w:r>
      <w:r w:rsidRPr="00A97B30">
        <w:rPr>
          <w:szCs w:val="24"/>
        </w:rPr>
        <w:t xml:space="preserve">Tel: </w:t>
      </w:r>
      <w:r w:rsidRPr="009509E7">
        <w:rPr>
          <w:szCs w:val="24"/>
          <w:lang w:val="en-US"/>
        </w:rPr>
        <w:t>01642 444132</w:t>
      </w:r>
      <w:r>
        <w:rPr>
          <w:szCs w:val="24"/>
          <w:lang w:val="en-US"/>
        </w:rPr>
        <w:t xml:space="preserve"> </w:t>
      </w:r>
      <w:r w:rsidRPr="00A97B30">
        <w:rPr>
          <w:szCs w:val="24"/>
          <w:lang w:val="en-US"/>
        </w:rPr>
        <w:t xml:space="preserve">or email </w:t>
      </w:r>
      <w:r w:rsidRPr="009509E7">
        <w:rPr>
          <w:szCs w:val="24"/>
          <w:lang w:val="en-US"/>
        </w:rPr>
        <w:t>kellie.gorman@redcar-cleveland.gov.uk</w:t>
      </w:r>
    </w:p>
    <w:p w14:paraId="7076A152" w14:textId="77777777" w:rsidR="00434EDA" w:rsidRPr="00A97B30" w:rsidRDefault="00434EDA" w:rsidP="00434EDA">
      <w:pPr>
        <w:rPr>
          <w:szCs w:val="24"/>
        </w:rPr>
      </w:pPr>
    </w:p>
    <w:p w14:paraId="1217C173" w14:textId="400AD84D" w:rsidR="00434EDA" w:rsidRPr="00A97B30" w:rsidRDefault="00434EDA" w:rsidP="00434EDA">
      <w:pPr>
        <w:rPr>
          <w:szCs w:val="24"/>
        </w:rPr>
      </w:pPr>
      <w:r w:rsidRPr="00A97B30">
        <w:rPr>
          <w:szCs w:val="24"/>
        </w:rPr>
        <w:t xml:space="preserve">First published in Forward Plan on </w:t>
      </w:r>
      <w:r>
        <w:rPr>
          <w:szCs w:val="24"/>
        </w:rPr>
        <w:t>20 March 2026</w:t>
      </w:r>
    </w:p>
    <w:p w14:paraId="34651997" w14:textId="77777777" w:rsidR="00434EDA" w:rsidRPr="00A97B30" w:rsidRDefault="00434EDA" w:rsidP="00434EDA">
      <w:pPr>
        <w:rPr>
          <w:sz w:val="28"/>
          <w:szCs w:val="28"/>
        </w:rPr>
      </w:pPr>
    </w:p>
    <w:p w14:paraId="25939444" w14:textId="77777777" w:rsidR="00434EDA" w:rsidRPr="00A97B30" w:rsidRDefault="00434EDA" w:rsidP="00434EDA">
      <w:pPr>
        <w:rPr>
          <w:b/>
          <w:sz w:val="28"/>
          <w:szCs w:val="28"/>
        </w:rPr>
      </w:pPr>
      <w:r w:rsidRPr="00A97B30">
        <w:rPr>
          <w:b/>
          <w:sz w:val="28"/>
          <w:szCs w:val="28"/>
        </w:rPr>
        <w:t>Following the Making of the decision, the decision form will be published here:</w:t>
      </w:r>
    </w:p>
    <w:p w14:paraId="29ABC973" w14:textId="77777777" w:rsidR="00434EDA" w:rsidRPr="00A97B30" w:rsidRDefault="00434EDA" w:rsidP="00434EDA">
      <w:r w:rsidRPr="00A97B30">
        <w:rPr>
          <w:noProof/>
        </w:rPr>
        <mc:AlternateContent>
          <mc:Choice Requires="wps">
            <w:drawing>
              <wp:anchor distT="0" distB="0" distL="114300" distR="114300" simplePos="0" relativeHeight="251963392" behindDoc="0" locked="0" layoutInCell="1" allowOverlap="1" wp14:anchorId="40308E87" wp14:editId="28884381">
                <wp:simplePos x="0" y="0"/>
                <wp:positionH relativeFrom="page">
                  <wp:posOffset>3000375</wp:posOffset>
                </wp:positionH>
                <wp:positionV relativeFrom="paragraph">
                  <wp:posOffset>109855</wp:posOffset>
                </wp:positionV>
                <wp:extent cx="1209675" cy="723900"/>
                <wp:effectExtent l="0" t="0" r="28575" b="19050"/>
                <wp:wrapNone/>
                <wp:docPr id="174020524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9675" cy="723900"/>
                        </a:xfrm>
                        <a:prstGeom prst="rect">
                          <a:avLst/>
                        </a:prstGeom>
                        <a:solidFill>
                          <a:sysClr val="window" lastClr="FFFFFF"/>
                        </a:solidFill>
                        <a:ln w="6350">
                          <a:solidFill>
                            <a:prstClr val="black"/>
                          </a:solidFill>
                        </a:ln>
                        <a:effectLst/>
                      </wps:spPr>
                      <wps:txbx>
                        <w:txbxContent>
                          <w:p w14:paraId="0ADFFF7B" w14:textId="7B640ED8" w:rsidR="00434EDA" w:rsidRDefault="003407B6" w:rsidP="00434EDA">
                            <w:r>
                              <w:object w:dxaOrig="1508" w:dyaOrig="983" w14:anchorId="1446CE46">
                                <v:shape id="_x0000_i1044" type="#_x0000_t75" style="width:75.4pt;height:49.15pt">
                                  <v:imagedata r:id="rId48" o:title=""/>
                                </v:shape>
                                <o:OLEObject Type="Embed" ProgID="Acrobat.Document.DC" ShapeID="_x0000_i1044" DrawAspect="Icon" ObjectID="_1843034179" r:id="rId4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08E87" id="_x0000_s1041" type="#_x0000_t202" style="position:absolute;margin-left:236.25pt;margin-top:8.65pt;width:95.25pt;height:57pt;z-index:25196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" fillcolor="window" strokeweight=".5pt">
                <v:path arrowok="t"/>
                <v:textbox>
                  <w:txbxContent>
                    <w:p w14:paraId="0ADFFF7B" w14:textId="7B640ED8" w:rsidR="00434EDA" w:rsidRDefault="003407B6" w:rsidP="00434EDA">
                      <w:r>
                        <w:object w:dxaOrig="1508" w:dyaOrig="983" w14:anchorId="1446CE46">
                          <v:shape id="_x0000_i1044" type="#_x0000_t75" style="width:75.4pt;height:49.15pt">
                            <v:imagedata r:id="rId50" o:title=""/>
                          </v:shape>
                          <o:OLEObject Type="Embed" ProgID="Acrobat.Document.DC" ShapeID="_x0000_i1044" DrawAspect="Icon" ObjectID="_1842784645" r:id="rId51"/>
                        </w:object>
                      </w:r>
                    </w:p>
                  </w:txbxContent>
                </v:textbox>
                <w10:wrap anchorx="page"/>
              </v:shape>
            </w:pict>
          </mc:Fallback>
        </mc:AlternateContent>
      </w:r>
    </w:p>
    <w:p w14:paraId="3E5C04F6" w14:textId="77777777" w:rsidR="00434EDA" w:rsidRPr="00A97B30" w:rsidRDefault="00434EDA" w:rsidP="00434EDA"/>
    <w:p w14:paraId="6B373671" w14:textId="77777777" w:rsidR="00434EDA" w:rsidRDefault="00434EDA" w:rsidP="00434EDA">
      <w:pPr>
        <w:rPr>
          <w:b/>
          <w:snapToGrid w:val="0"/>
          <w:sz w:val="31"/>
        </w:rPr>
      </w:pPr>
      <w:r>
        <w:rPr>
          <w:b/>
          <w:snapToGrid w:val="0"/>
          <w:sz w:val="31"/>
        </w:rPr>
        <w:br w:type="page"/>
      </w:r>
    </w:p>
    <w:p w14:paraId="047857DB" w14:textId="21C7570D" w:rsidR="00FA7078" w:rsidRDefault="00FA7078" w:rsidP="00FA7078">
      <w:pPr>
        <w:rPr>
          <w:b/>
          <w:sz w:val="28"/>
          <w:szCs w:val="28"/>
          <w:lang w:val="en-US"/>
        </w:rPr>
      </w:pPr>
      <w:r>
        <w:rPr>
          <w:b/>
          <w:sz w:val="28"/>
        </w:rPr>
        <w:lastRenderedPageBreak/>
        <w:t xml:space="preserve">DECISION: CDD0082 </w:t>
      </w:r>
      <w:r w:rsidRPr="00FA7078">
        <w:rPr>
          <w:lang w:val="en-US"/>
        </w:rPr>
        <w:t xml:space="preserve">South Tees SENDIAS Service     </w:t>
      </w:r>
      <w:r w:rsidRPr="002E4A40">
        <w:rPr>
          <w:b/>
          <w:sz w:val="28"/>
          <w:lang w:val="en-US"/>
        </w:rPr>
        <w:t> </w:t>
      </w:r>
      <w:r w:rsidRPr="002E4A40">
        <w:rPr>
          <w:b/>
          <w:sz w:val="28"/>
          <w:lang w:val="en-US"/>
        </w:rPr>
        <w:t> </w:t>
      </w:r>
      <w:r w:rsidRPr="002E4A40">
        <w:rPr>
          <w:b/>
          <w:sz w:val="28"/>
          <w:lang w:val="en-US"/>
        </w:rPr>
        <w:t> </w:t>
      </w:r>
      <w:r w:rsidRPr="002E4A40">
        <w:rPr>
          <w:b/>
          <w:sz w:val="28"/>
          <w:lang w:val="en-US"/>
        </w:rPr>
        <w:t> </w:t>
      </w:r>
      <w:r w:rsidRPr="002E4A40">
        <w:rPr>
          <w:b/>
          <w:sz w:val="28"/>
          <w:lang w:val="en-US"/>
        </w:rPr>
        <w:t> </w:t>
      </w:r>
    </w:p>
    <w:p w14:paraId="17CF238F" w14:textId="77777777" w:rsidR="00FA7078" w:rsidRDefault="00FA7078" w:rsidP="00FA7078">
      <w:pPr>
        <w:rPr>
          <w:b/>
          <w:sz w:val="28"/>
        </w:rPr>
      </w:pPr>
    </w:p>
    <w:p w14:paraId="0093E4DE" w14:textId="77777777" w:rsidR="00FA7078" w:rsidRDefault="00FA7078" w:rsidP="00FA7078">
      <w:pPr>
        <w:rPr>
          <w:b/>
          <w:sz w:val="28"/>
          <w:szCs w:val="28"/>
        </w:rPr>
      </w:pPr>
      <w:r w:rsidRPr="00A97B30">
        <w:rPr>
          <w:b/>
          <w:sz w:val="28"/>
          <w:szCs w:val="28"/>
        </w:rPr>
        <w:t xml:space="preserve">Nature of the decision: </w:t>
      </w:r>
    </w:p>
    <w:p w14:paraId="44BFC9CD" w14:textId="77777777" w:rsidR="00FA7078" w:rsidRDefault="00FA7078" w:rsidP="00FA7078">
      <w:pPr>
        <w:rPr>
          <w:b/>
          <w:sz w:val="28"/>
          <w:szCs w:val="28"/>
          <w:lang w:val="en-US"/>
        </w:rPr>
      </w:pPr>
    </w:p>
    <w:p w14:paraId="7B78AAD9" w14:textId="77661B66" w:rsidR="00FA7078" w:rsidRPr="00FA7078" w:rsidRDefault="00FA7078" w:rsidP="00FA7078">
      <w:pPr>
        <w:rPr>
          <w:szCs w:val="24"/>
          <w:lang w:val="en-US"/>
        </w:rPr>
      </w:pPr>
      <w:r w:rsidRPr="00FA7078">
        <w:rPr>
          <w:szCs w:val="24"/>
          <w:lang w:val="en-US"/>
        </w:rPr>
        <w:t>To provide a Special Educational Needs and Disabilities Information, Advice and Support Service (SENDIASS) for children and young people who have a special educational need and/or disability and for their parents / carers.</w:t>
      </w:r>
    </w:p>
    <w:p w14:paraId="692B9D50" w14:textId="77777777" w:rsidR="00FA7078" w:rsidRPr="00A97B30" w:rsidRDefault="00FA7078" w:rsidP="00FA7078">
      <w:pPr>
        <w:rPr>
          <w:sz w:val="28"/>
          <w:szCs w:val="28"/>
          <w:lang w:val="en-US"/>
        </w:rPr>
      </w:pPr>
    </w:p>
    <w:p w14:paraId="5F3F4E27" w14:textId="77777777" w:rsidR="00FA7078" w:rsidRPr="00A97B30" w:rsidRDefault="00FA7078" w:rsidP="00FA7078">
      <w:pPr>
        <w:rPr>
          <w:b/>
          <w:sz w:val="28"/>
          <w:szCs w:val="28"/>
        </w:rPr>
      </w:pPr>
      <w:r w:rsidRPr="00A97B30">
        <w:rPr>
          <w:b/>
          <w:sz w:val="28"/>
          <w:szCs w:val="28"/>
        </w:rPr>
        <w:t>Who will make the decision?</w:t>
      </w:r>
    </w:p>
    <w:p w14:paraId="1AA609CF" w14:textId="77777777" w:rsidR="00FA7078" w:rsidRPr="00A97B30" w:rsidRDefault="00FA7078" w:rsidP="00FA7078">
      <w:pPr>
        <w:rPr>
          <w:b/>
          <w:sz w:val="28"/>
          <w:szCs w:val="28"/>
        </w:rPr>
      </w:pPr>
    </w:p>
    <w:p w14:paraId="6ED3034B" w14:textId="77777777" w:rsidR="00FA7078" w:rsidRDefault="00FA7078" w:rsidP="00FA7078">
      <w:pPr>
        <w:rPr>
          <w:szCs w:val="24"/>
        </w:rPr>
      </w:pPr>
      <w:r w:rsidRPr="009509E7">
        <w:rPr>
          <w:szCs w:val="24"/>
        </w:rPr>
        <w:t>Cabinet Member for Children &amp; Families</w:t>
      </w:r>
    </w:p>
    <w:p w14:paraId="30323DD2" w14:textId="77777777" w:rsidR="00FA7078" w:rsidRPr="00A97B30" w:rsidRDefault="00FA7078" w:rsidP="00FA7078">
      <w:pPr>
        <w:rPr>
          <w:szCs w:val="24"/>
        </w:rPr>
      </w:pPr>
    </w:p>
    <w:p w14:paraId="127A7895" w14:textId="77777777" w:rsidR="00FA7078" w:rsidRPr="00A97B30" w:rsidRDefault="00FA7078" w:rsidP="00FA7078">
      <w:pPr>
        <w:rPr>
          <w:b/>
          <w:sz w:val="28"/>
          <w:szCs w:val="28"/>
        </w:rPr>
      </w:pPr>
      <w:r w:rsidRPr="00A97B30">
        <w:rPr>
          <w:b/>
          <w:sz w:val="28"/>
          <w:szCs w:val="28"/>
        </w:rPr>
        <w:t>When is the decision to be taken?</w:t>
      </w:r>
    </w:p>
    <w:p w14:paraId="7F70B70E" w14:textId="77777777" w:rsidR="00FA7078" w:rsidRPr="00A97B30" w:rsidRDefault="00FA7078" w:rsidP="00FA7078">
      <w:pPr>
        <w:rPr>
          <w:b/>
          <w:sz w:val="28"/>
          <w:szCs w:val="28"/>
        </w:rPr>
      </w:pPr>
    </w:p>
    <w:p w14:paraId="222B8681" w14:textId="0A7D7497" w:rsidR="00FA7078" w:rsidRPr="00A97B30" w:rsidRDefault="00FA7078" w:rsidP="00FA7078">
      <w:pPr>
        <w:rPr>
          <w:szCs w:val="24"/>
        </w:rPr>
      </w:pPr>
      <w:r>
        <w:rPr>
          <w:szCs w:val="24"/>
        </w:rPr>
        <w:t>March 2026</w:t>
      </w:r>
    </w:p>
    <w:p w14:paraId="7AD3C46C" w14:textId="77777777" w:rsidR="00FA7078" w:rsidRPr="00A97B30" w:rsidRDefault="00FA7078" w:rsidP="00FA7078">
      <w:pPr>
        <w:rPr>
          <w:sz w:val="28"/>
          <w:szCs w:val="28"/>
        </w:rPr>
      </w:pPr>
    </w:p>
    <w:p w14:paraId="292360F7" w14:textId="77777777" w:rsidR="00FA7078" w:rsidRPr="00A97B30" w:rsidRDefault="00FA7078" w:rsidP="00FA7078">
      <w:pPr>
        <w:rPr>
          <w:b/>
          <w:sz w:val="28"/>
          <w:szCs w:val="28"/>
        </w:rPr>
      </w:pPr>
      <w:r w:rsidRPr="00A97B30">
        <w:rPr>
          <w:b/>
          <w:sz w:val="28"/>
          <w:szCs w:val="28"/>
        </w:rPr>
        <w:t>Who will be consulted and how?</w:t>
      </w:r>
    </w:p>
    <w:p w14:paraId="4D4BB5C7" w14:textId="77777777" w:rsidR="00FA7078" w:rsidRPr="00A97B30" w:rsidRDefault="00FA7078" w:rsidP="00FA7078">
      <w:pPr>
        <w:rPr>
          <w:b/>
          <w:sz w:val="28"/>
          <w:szCs w:val="28"/>
        </w:rPr>
      </w:pPr>
    </w:p>
    <w:p w14:paraId="6C896929" w14:textId="77777777" w:rsidR="00FA7078" w:rsidRPr="006C6A9E" w:rsidRDefault="00FA7078" w:rsidP="00FA7078">
      <w:pPr>
        <w:rPr>
          <w:noProof/>
          <w:lang w:val="en-US"/>
        </w:rPr>
      </w:pPr>
      <w:r w:rsidRPr="006C6A9E">
        <w:rPr>
          <w:noProof/>
          <w:lang w:val="en-US"/>
        </w:rPr>
        <w:t>Cabinet Member for</w:t>
      </w:r>
      <w:r>
        <w:rPr>
          <w:noProof/>
          <w:lang w:val="en-US"/>
        </w:rPr>
        <w:t xml:space="preserve"> Children and Families</w:t>
      </w:r>
      <w:r w:rsidRPr="006C6A9E">
        <w:rPr>
          <w:noProof/>
          <w:lang w:val="en-US"/>
        </w:rPr>
        <w:t xml:space="preserve"> </w:t>
      </w:r>
    </w:p>
    <w:p w14:paraId="6E9429E0" w14:textId="77777777" w:rsidR="00FA7078" w:rsidRPr="006C6A9E" w:rsidRDefault="00FA7078" w:rsidP="00FA7078">
      <w:pPr>
        <w:rPr>
          <w:noProof/>
          <w:lang w:val="en-US"/>
        </w:rPr>
      </w:pPr>
      <w:r w:rsidRPr="006C6A9E">
        <w:rPr>
          <w:noProof/>
          <w:lang w:val="en-US"/>
        </w:rPr>
        <w:t>Chief Finance Officer</w:t>
      </w:r>
    </w:p>
    <w:p w14:paraId="45176A70" w14:textId="77777777" w:rsidR="00FA7078" w:rsidRPr="006C6A9E" w:rsidRDefault="00FA7078" w:rsidP="00FA7078">
      <w:pPr>
        <w:rPr>
          <w:noProof/>
          <w:lang w:val="en-US"/>
        </w:rPr>
      </w:pPr>
      <w:r w:rsidRPr="006C6A9E">
        <w:rPr>
          <w:noProof/>
          <w:lang w:val="en-US"/>
        </w:rPr>
        <w:t>Chief Legal Officer</w:t>
      </w:r>
    </w:p>
    <w:p w14:paraId="2E5B3277" w14:textId="77777777" w:rsidR="00FA7078" w:rsidRDefault="00FA7078" w:rsidP="00FA7078">
      <w:pPr>
        <w:rPr>
          <w:noProof/>
          <w:lang w:val="en-US"/>
        </w:rPr>
      </w:pPr>
      <w:r w:rsidRPr="006C6A9E">
        <w:rPr>
          <w:noProof/>
          <w:lang w:val="en-US"/>
        </w:rPr>
        <w:t xml:space="preserve">Corporate Director for </w:t>
      </w:r>
      <w:r>
        <w:rPr>
          <w:noProof/>
          <w:lang w:val="en-US"/>
        </w:rPr>
        <w:t>Children and Families</w:t>
      </w:r>
    </w:p>
    <w:p w14:paraId="7BABC8A8" w14:textId="77777777" w:rsidR="00FA7078" w:rsidRPr="006C6A9E" w:rsidRDefault="00FA7078" w:rsidP="00FA7078">
      <w:pPr>
        <w:rPr>
          <w:noProof/>
          <w:lang w:val="en-US"/>
        </w:rPr>
      </w:pPr>
    </w:p>
    <w:p w14:paraId="083DD589" w14:textId="77777777" w:rsidR="00FA7078" w:rsidRDefault="00FA7078" w:rsidP="00FA7078">
      <w:pPr>
        <w:rPr>
          <w:noProof/>
          <w:lang w:val="en-US"/>
        </w:rPr>
      </w:pPr>
      <w:r w:rsidRPr="006C6A9E">
        <w:rPr>
          <w:noProof/>
          <w:lang w:val="en-US"/>
        </w:rPr>
        <w:t>All of the above will be consulted via approval of the delegated decision</w:t>
      </w:r>
      <w:r>
        <w:rPr>
          <w:noProof/>
          <w:lang w:val="en-US"/>
        </w:rPr>
        <w:t>.</w:t>
      </w:r>
    </w:p>
    <w:p w14:paraId="4735B007" w14:textId="77777777" w:rsidR="00FA7078" w:rsidRDefault="00FA7078" w:rsidP="00FA7078">
      <w:pPr>
        <w:rPr>
          <w:b/>
          <w:sz w:val="28"/>
          <w:szCs w:val="28"/>
        </w:rPr>
      </w:pPr>
    </w:p>
    <w:p w14:paraId="71AECC6A" w14:textId="77777777" w:rsidR="00FA7078" w:rsidRPr="00A97B30" w:rsidRDefault="00FA7078" w:rsidP="00FA7078">
      <w:pPr>
        <w:rPr>
          <w:b/>
          <w:sz w:val="28"/>
          <w:szCs w:val="28"/>
        </w:rPr>
      </w:pPr>
      <w:r w:rsidRPr="00A97B30">
        <w:rPr>
          <w:b/>
          <w:sz w:val="28"/>
          <w:szCs w:val="28"/>
        </w:rPr>
        <w:t>Supporting documentation:</w:t>
      </w:r>
    </w:p>
    <w:p w14:paraId="59E4F079" w14:textId="77777777" w:rsidR="00FA7078" w:rsidRPr="00A97B30" w:rsidRDefault="00FA7078" w:rsidP="00FA7078">
      <w:pPr>
        <w:rPr>
          <w:b/>
          <w:sz w:val="28"/>
          <w:szCs w:val="28"/>
        </w:rPr>
      </w:pPr>
    </w:p>
    <w:p w14:paraId="3EEA3670" w14:textId="77777777" w:rsidR="00FA7078" w:rsidRPr="00A97B30" w:rsidRDefault="00FA7078" w:rsidP="00FA7078">
      <w:pPr>
        <w:rPr>
          <w:szCs w:val="24"/>
        </w:rPr>
      </w:pPr>
      <w:r w:rsidRPr="00A97B30">
        <w:rPr>
          <w:szCs w:val="24"/>
        </w:rPr>
        <w:t>There are no supporting documents for this decision.</w:t>
      </w:r>
    </w:p>
    <w:p w14:paraId="3A37306B" w14:textId="77777777" w:rsidR="00FA7078" w:rsidRPr="00A97B30" w:rsidRDefault="00FA7078" w:rsidP="00FA7078">
      <w:pPr>
        <w:rPr>
          <w:szCs w:val="24"/>
        </w:rPr>
      </w:pPr>
    </w:p>
    <w:p w14:paraId="72494884" w14:textId="77777777" w:rsidR="00FA7078" w:rsidRPr="00A97B30" w:rsidRDefault="00FA7078" w:rsidP="00FA7078">
      <w:pPr>
        <w:rPr>
          <w:b/>
          <w:sz w:val="28"/>
          <w:szCs w:val="28"/>
        </w:rPr>
      </w:pPr>
      <w:r w:rsidRPr="00A97B30">
        <w:rPr>
          <w:b/>
          <w:sz w:val="28"/>
          <w:szCs w:val="28"/>
        </w:rPr>
        <w:t>How and by when to make representations:</w:t>
      </w:r>
    </w:p>
    <w:p w14:paraId="006FF362" w14:textId="77777777" w:rsidR="00FA7078" w:rsidRPr="00A97B30" w:rsidRDefault="00FA7078" w:rsidP="00FA7078">
      <w:pPr>
        <w:rPr>
          <w:b/>
          <w:sz w:val="28"/>
          <w:szCs w:val="28"/>
        </w:rPr>
      </w:pPr>
    </w:p>
    <w:p w14:paraId="61D89ACA" w14:textId="602C4B0C" w:rsidR="00FA7078" w:rsidRDefault="00FA7078" w:rsidP="00FA7078">
      <w:pPr>
        <w:rPr>
          <w:lang w:val="en-US"/>
        </w:rPr>
      </w:pPr>
      <w:r w:rsidRPr="00A97B30">
        <w:rPr>
          <w:szCs w:val="24"/>
        </w:rPr>
        <w:t xml:space="preserve">Representations should be made to </w:t>
      </w:r>
      <w:r>
        <w:rPr>
          <w:szCs w:val="24"/>
        </w:rPr>
        <w:t>Kellie Gorman</w:t>
      </w:r>
      <w:r>
        <w:rPr>
          <w:szCs w:val="24"/>
          <w:lang w:val="en-US"/>
        </w:rPr>
        <w:t xml:space="preserve"> </w:t>
      </w:r>
      <w:r w:rsidRPr="00A97B30">
        <w:rPr>
          <w:szCs w:val="24"/>
        </w:rPr>
        <w:t xml:space="preserve">before </w:t>
      </w:r>
      <w:r>
        <w:rPr>
          <w:szCs w:val="24"/>
        </w:rPr>
        <w:t>24 April 2026</w:t>
      </w:r>
      <w:r w:rsidRPr="00A97B30">
        <w:rPr>
          <w:szCs w:val="24"/>
        </w:rPr>
        <w:t>.</w:t>
      </w:r>
      <w:r>
        <w:rPr>
          <w:szCs w:val="24"/>
        </w:rPr>
        <w:t xml:space="preserve">  </w:t>
      </w:r>
      <w:r w:rsidRPr="00A97B30">
        <w:rPr>
          <w:szCs w:val="24"/>
        </w:rPr>
        <w:t xml:space="preserve">Tel: </w:t>
      </w:r>
      <w:r w:rsidRPr="009509E7">
        <w:rPr>
          <w:szCs w:val="24"/>
          <w:lang w:val="en-US"/>
        </w:rPr>
        <w:t>01642 444132</w:t>
      </w:r>
      <w:r>
        <w:rPr>
          <w:szCs w:val="24"/>
          <w:lang w:val="en-US"/>
        </w:rPr>
        <w:t xml:space="preserve"> </w:t>
      </w:r>
      <w:r w:rsidRPr="00A97B30">
        <w:rPr>
          <w:szCs w:val="24"/>
          <w:lang w:val="en-US"/>
        </w:rPr>
        <w:t xml:space="preserve">or email </w:t>
      </w:r>
      <w:r w:rsidRPr="009509E7">
        <w:rPr>
          <w:szCs w:val="24"/>
          <w:lang w:val="en-US"/>
        </w:rPr>
        <w:t>kellie.gorman@redcar-cleveland.gov.uk</w:t>
      </w:r>
    </w:p>
    <w:p w14:paraId="4DB72D52" w14:textId="77777777" w:rsidR="00FA7078" w:rsidRPr="00A97B30" w:rsidRDefault="00FA7078" w:rsidP="00FA7078">
      <w:pPr>
        <w:rPr>
          <w:szCs w:val="24"/>
        </w:rPr>
      </w:pPr>
    </w:p>
    <w:p w14:paraId="07528459" w14:textId="496F8D55" w:rsidR="00FA7078" w:rsidRPr="00A97B30" w:rsidRDefault="00FA7078" w:rsidP="00FA7078">
      <w:pPr>
        <w:rPr>
          <w:szCs w:val="24"/>
        </w:rPr>
      </w:pPr>
      <w:r w:rsidRPr="00A97B30">
        <w:rPr>
          <w:szCs w:val="24"/>
        </w:rPr>
        <w:t xml:space="preserve">First published in Forward Plan on </w:t>
      </w:r>
      <w:r>
        <w:rPr>
          <w:szCs w:val="24"/>
        </w:rPr>
        <w:t>27 March 2026</w:t>
      </w:r>
    </w:p>
    <w:p w14:paraId="03AC10D8" w14:textId="77777777" w:rsidR="00FA7078" w:rsidRPr="00A97B30" w:rsidRDefault="00FA7078" w:rsidP="00FA7078">
      <w:pPr>
        <w:rPr>
          <w:sz w:val="28"/>
          <w:szCs w:val="28"/>
        </w:rPr>
      </w:pPr>
    </w:p>
    <w:p w14:paraId="7B0EDF05" w14:textId="77777777" w:rsidR="00FA7078" w:rsidRPr="00A97B30" w:rsidRDefault="00FA7078" w:rsidP="00FA7078">
      <w:pPr>
        <w:rPr>
          <w:b/>
          <w:sz w:val="28"/>
          <w:szCs w:val="28"/>
        </w:rPr>
      </w:pPr>
      <w:r w:rsidRPr="00A97B30">
        <w:rPr>
          <w:b/>
          <w:sz w:val="28"/>
          <w:szCs w:val="28"/>
        </w:rPr>
        <w:t>Following the Making of the decision, the decision form will be published here:</w:t>
      </w:r>
    </w:p>
    <w:p w14:paraId="048EB7A2" w14:textId="77777777" w:rsidR="00FA7078" w:rsidRPr="00A97B30" w:rsidRDefault="00FA7078" w:rsidP="00FA7078">
      <w:r w:rsidRPr="00A97B30">
        <w:rPr>
          <w:noProof/>
        </w:rPr>
        <mc:AlternateContent>
          <mc:Choice Requires="wps">
            <w:drawing>
              <wp:anchor distT="0" distB="0" distL="114300" distR="114300" simplePos="0" relativeHeight="251967488" behindDoc="0" locked="0" layoutInCell="1" allowOverlap="1" wp14:anchorId="6768BDEA" wp14:editId="384AB8B6">
                <wp:simplePos x="0" y="0"/>
                <wp:positionH relativeFrom="page">
                  <wp:posOffset>3000375</wp:posOffset>
                </wp:positionH>
                <wp:positionV relativeFrom="paragraph">
                  <wp:posOffset>106044</wp:posOffset>
                </wp:positionV>
                <wp:extent cx="733425" cy="600075"/>
                <wp:effectExtent l="0" t="0" r="28575" b="28575"/>
                <wp:wrapNone/>
                <wp:docPr id="103341982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00075"/>
                        </a:xfrm>
                        <a:prstGeom prst="rect">
                          <a:avLst/>
                        </a:prstGeom>
                        <a:solidFill>
                          <a:sysClr val="window" lastClr="FFFFFF"/>
                        </a:solidFill>
                        <a:ln w="6350">
                          <a:solidFill>
                            <a:prstClr val="black"/>
                          </a:solidFill>
                        </a:ln>
                        <a:effectLst/>
                      </wps:spPr>
                      <wps:txbx>
                        <w:txbxContent>
                          <w:p w14:paraId="3C7B0776" w14:textId="5072A8DD" w:rsidR="00FA7078" w:rsidRDefault="00F37F6C" w:rsidP="00F37F6C">
                            <w:r>
                              <w:object w:dxaOrig="1311" w:dyaOrig="849" w14:anchorId="59C512B5">
                                <v:shape id="_x0000_i1046" type="#_x0000_t75" style="width:76.7pt;height:49.85pt">
                                  <v:imagedata r:id="rId52" o:title=""/>
                                </v:shape>
                                <o:OLEObject Type="Embed" ProgID="Acrobat.Document.DC" ShapeID="_x0000_i1046" DrawAspect="Icon" ObjectID="_1843034180" r:id="rId5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68BDEA" id="_x0000_s1042" type="#_x0000_t202" style="position:absolute;margin-left:236.25pt;margin-top:8.35pt;width:57.75pt;height:47.25pt;z-index:25196748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" fillcolor="window" strokeweight=".5pt">
                <v:path arrowok="t"/>
                <v:textbox style="mso-fit-shape-to-text:t">
                  <w:txbxContent>
                    <w:p w14:paraId="3C7B0776" w14:textId="5072A8DD" w:rsidR="00FA7078" w:rsidRDefault="00F37F6C" w:rsidP="00F37F6C">
                      <w:r>
                        <w:object w:dxaOrig="1311" w:dyaOrig="849" w14:anchorId="59C512B5">
                          <v:shape id="_x0000_i1046" type="#_x0000_t75" style="width:76.7pt;height:49.85pt">
                            <v:imagedata r:id="rId54" o:title=""/>
                          </v:shape>
                          <o:OLEObject Type="Embed" ProgID="Acrobat.Document.DC" ShapeID="_x0000_i1046" DrawAspect="Icon" ObjectID="_1842784646" r:id="rId55"/>
                        </w:object>
                      </w:r>
                    </w:p>
                  </w:txbxContent>
                </v:textbox>
                <w10:wrap anchorx="page"/>
              </v:shape>
            </w:pict>
          </mc:Fallback>
        </mc:AlternateContent>
      </w:r>
    </w:p>
    <w:p w14:paraId="72277C38" w14:textId="77777777" w:rsidR="00FA7078" w:rsidRPr="00A97B30" w:rsidRDefault="00FA7078" w:rsidP="00FA7078"/>
    <w:p w14:paraId="6FD55D49" w14:textId="77777777" w:rsidR="00FA7078" w:rsidRDefault="00FA7078" w:rsidP="00FA7078">
      <w:pPr>
        <w:rPr>
          <w:b/>
          <w:snapToGrid w:val="0"/>
          <w:sz w:val="31"/>
        </w:rPr>
      </w:pPr>
      <w:r>
        <w:rPr>
          <w:b/>
          <w:snapToGrid w:val="0"/>
          <w:sz w:val="31"/>
        </w:rPr>
        <w:br w:type="page"/>
      </w:r>
    </w:p>
    <w:p w14:paraId="53CB4E3D" w14:textId="3F35ED0A" w:rsidR="003B01B3" w:rsidRDefault="003B01B3" w:rsidP="003B01B3">
      <w:pPr>
        <w:rPr>
          <w:b/>
          <w:sz w:val="28"/>
          <w:szCs w:val="28"/>
          <w:lang w:val="en-US"/>
        </w:rPr>
      </w:pPr>
      <w:r>
        <w:rPr>
          <w:b/>
          <w:sz w:val="28"/>
        </w:rPr>
        <w:lastRenderedPageBreak/>
        <w:t xml:space="preserve">DECISION: CDD0083 </w:t>
      </w:r>
      <w:r w:rsidRPr="002261B0">
        <w:rPr>
          <w:b/>
          <w:bCs/>
          <w:sz w:val="28"/>
          <w:szCs w:val="22"/>
          <w:lang w:val="en-US"/>
        </w:rPr>
        <w:t>Additionally Resourced Provision for SEND at Outwood Academy Bydales</w:t>
      </w:r>
      <w:r w:rsidRPr="002261B0">
        <w:rPr>
          <w:b/>
          <w:bCs/>
          <w:sz w:val="32"/>
          <w:szCs w:val="22"/>
          <w:lang w:val="en-US"/>
        </w:rPr>
        <w:t xml:space="preserve"> </w:t>
      </w:r>
      <w:r w:rsidRPr="002E4A40">
        <w:rPr>
          <w:b/>
          <w:sz w:val="28"/>
          <w:lang w:val="en-US"/>
        </w:rPr>
        <w:t> </w:t>
      </w:r>
      <w:r w:rsidRPr="002E4A40">
        <w:rPr>
          <w:b/>
          <w:sz w:val="28"/>
          <w:lang w:val="en-US"/>
        </w:rPr>
        <w:t> </w:t>
      </w:r>
      <w:r w:rsidRPr="002E4A40">
        <w:rPr>
          <w:b/>
          <w:sz w:val="28"/>
          <w:lang w:val="en-US"/>
        </w:rPr>
        <w:t> </w:t>
      </w:r>
      <w:r w:rsidRPr="002E4A40">
        <w:rPr>
          <w:b/>
          <w:sz w:val="28"/>
          <w:lang w:val="en-US"/>
        </w:rPr>
        <w:t> </w:t>
      </w:r>
      <w:r w:rsidRPr="002E4A40">
        <w:rPr>
          <w:b/>
          <w:sz w:val="28"/>
          <w:lang w:val="en-US"/>
        </w:rPr>
        <w:t> </w:t>
      </w:r>
    </w:p>
    <w:p w14:paraId="39854B62" w14:textId="77777777" w:rsidR="003B01B3" w:rsidRDefault="003B01B3" w:rsidP="003B01B3">
      <w:pPr>
        <w:rPr>
          <w:b/>
          <w:sz w:val="28"/>
        </w:rPr>
      </w:pPr>
    </w:p>
    <w:p w14:paraId="49A9C48B" w14:textId="77777777" w:rsidR="003B01B3" w:rsidRDefault="003B01B3" w:rsidP="003B01B3">
      <w:pPr>
        <w:rPr>
          <w:b/>
          <w:sz w:val="28"/>
          <w:szCs w:val="28"/>
        </w:rPr>
      </w:pPr>
      <w:r w:rsidRPr="00A97B30">
        <w:rPr>
          <w:b/>
          <w:sz w:val="28"/>
          <w:szCs w:val="28"/>
        </w:rPr>
        <w:t xml:space="preserve">Nature of the decision: </w:t>
      </w:r>
    </w:p>
    <w:p w14:paraId="10E5EF73" w14:textId="77777777" w:rsidR="003B01B3" w:rsidRDefault="003B01B3" w:rsidP="003B01B3">
      <w:pPr>
        <w:rPr>
          <w:b/>
          <w:sz w:val="28"/>
          <w:szCs w:val="28"/>
          <w:lang w:val="en-US"/>
        </w:rPr>
      </w:pPr>
    </w:p>
    <w:p w14:paraId="40B92343" w14:textId="00AAB644" w:rsidR="003B01B3" w:rsidRDefault="003B01B3" w:rsidP="003B01B3">
      <w:pPr>
        <w:rPr>
          <w:szCs w:val="24"/>
          <w:lang w:val="en-US"/>
        </w:rPr>
      </w:pPr>
      <w:r w:rsidRPr="003B01B3">
        <w:rPr>
          <w:szCs w:val="24"/>
          <w:lang w:val="en-US"/>
        </w:rPr>
        <w:t>To enter into an agreement with Outwood Academy Bydales to provide a SEND Additionally Resourced Provision for young people assessed as having Communication and Interaction needs.</w:t>
      </w:r>
    </w:p>
    <w:p w14:paraId="2E420BCD" w14:textId="77777777" w:rsidR="003B01B3" w:rsidRPr="00A97B30" w:rsidRDefault="003B01B3" w:rsidP="003B01B3">
      <w:pPr>
        <w:rPr>
          <w:sz w:val="28"/>
          <w:szCs w:val="28"/>
          <w:lang w:val="en-US"/>
        </w:rPr>
      </w:pPr>
    </w:p>
    <w:p w14:paraId="198AAAC4" w14:textId="77777777" w:rsidR="003B01B3" w:rsidRPr="00A97B30" w:rsidRDefault="003B01B3" w:rsidP="003B01B3">
      <w:pPr>
        <w:rPr>
          <w:b/>
          <w:sz w:val="28"/>
          <w:szCs w:val="28"/>
        </w:rPr>
      </w:pPr>
      <w:r w:rsidRPr="00A97B30">
        <w:rPr>
          <w:b/>
          <w:sz w:val="28"/>
          <w:szCs w:val="28"/>
        </w:rPr>
        <w:t>Who will make the decision?</w:t>
      </w:r>
    </w:p>
    <w:p w14:paraId="77C5EA7B" w14:textId="77777777" w:rsidR="003B01B3" w:rsidRPr="00A97B30" w:rsidRDefault="003B01B3" w:rsidP="003B01B3">
      <w:pPr>
        <w:rPr>
          <w:b/>
          <w:sz w:val="28"/>
          <w:szCs w:val="28"/>
        </w:rPr>
      </w:pPr>
    </w:p>
    <w:p w14:paraId="7EC1633F" w14:textId="77777777" w:rsidR="003B01B3" w:rsidRDefault="003B01B3" w:rsidP="003B01B3">
      <w:pPr>
        <w:rPr>
          <w:szCs w:val="24"/>
        </w:rPr>
      </w:pPr>
      <w:r w:rsidRPr="009509E7">
        <w:rPr>
          <w:szCs w:val="24"/>
        </w:rPr>
        <w:t>Cabinet Member for Children &amp; Families</w:t>
      </w:r>
    </w:p>
    <w:p w14:paraId="5C095DBF" w14:textId="77777777" w:rsidR="003B01B3" w:rsidRPr="00A97B30" w:rsidRDefault="003B01B3" w:rsidP="003B01B3">
      <w:pPr>
        <w:rPr>
          <w:szCs w:val="24"/>
        </w:rPr>
      </w:pPr>
    </w:p>
    <w:p w14:paraId="6E5E5DF2" w14:textId="77777777" w:rsidR="003B01B3" w:rsidRPr="00A97B30" w:rsidRDefault="003B01B3" w:rsidP="003B01B3">
      <w:pPr>
        <w:rPr>
          <w:b/>
          <w:sz w:val="28"/>
          <w:szCs w:val="28"/>
        </w:rPr>
      </w:pPr>
      <w:r w:rsidRPr="00A97B30">
        <w:rPr>
          <w:b/>
          <w:sz w:val="28"/>
          <w:szCs w:val="28"/>
        </w:rPr>
        <w:t>When is the decision to be taken?</w:t>
      </w:r>
    </w:p>
    <w:p w14:paraId="35470CE4" w14:textId="77777777" w:rsidR="003B01B3" w:rsidRPr="00A97B30" w:rsidRDefault="003B01B3" w:rsidP="003B01B3">
      <w:pPr>
        <w:rPr>
          <w:b/>
          <w:sz w:val="28"/>
          <w:szCs w:val="28"/>
        </w:rPr>
      </w:pPr>
    </w:p>
    <w:p w14:paraId="01C669F6" w14:textId="4C12723D" w:rsidR="003B01B3" w:rsidRPr="00A97B30" w:rsidRDefault="003B01B3" w:rsidP="003B01B3">
      <w:pPr>
        <w:rPr>
          <w:szCs w:val="24"/>
        </w:rPr>
      </w:pPr>
      <w:r>
        <w:rPr>
          <w:szCs w:val="24"/>
        </w:rPr>
        <w:t>April 2026</w:t>
      </w:r>
    </w:p>
    <w:p w14:paraId="33DBC1C2" w14:textId="77777777" w:rsidR="003B01B3" w:rsidRPr="00A97B30" w:rsidRDefault="003B01B3" w:rsidP="003B01B3">
      <w:pPr>
        <w:rPr>
          <w:sz w:val="28"/>
          <w:szCs w:val="28"/>
        </w:rPr>
      </w:pPr>
    </w:p>
    <w:p w14:paraId="10A4FC95" w14:textId="77777777" w:rsidR="003B01B3" w:rsidRPr="00A97B30" w:rsidRDefault="003B01B3" w:rsidP="003B01B3">
      <w:pPr>
        <w:rPr>
          <w:b/>
          <w:sz w:val="28"/>
          <w:szCs w:val="28"/>
        </w:rPr>
      </w:pPr>
      <w:r w:rsidRPr="00A97B30">
        <w:rPr>
          <w:b/>
          <w:sz w:val="28"/>
          <w:szCs w:val="28"/>
        </w:rPr>
        <w:t>Who will be consulted and how?</w:t>
      </w:r>
    </w:p>
    <w:p w14:paraId="247AA717" w14:textId="77777777" w:rsidR="003B01B3" w:rsidRPr="00A97B30" w:rsidRDefault="003B01B3" w:rsidP="003B01B3">
      <w:pPr>
        <w:rPr>
          <w:b/>
          <w:sz w:val="28"/>
          <w:szCs w:val="28"/>
        </w:rPr>
      </w:pPr>
    </w:p>
    <w:p w14:paraId="1068D15C" w14:textId="77777777" w:rsidR="003B01B3" w:rsidRPr="006C6A9E" w:rsidRDefault="003B01B3" w:rsidP="003B01B3">
      <w:pPr>
        <w:rPr>
          <w:noProof/>
          <w:lang w:val="en-US"/>
        </w:rPr>
      </w:pPr>
      <w:r w:rsidRPr="006C6A9E">
        <w:rPr>
          <w:noProof/>
          <w:lang w:val="en-US"/>
        </w:rPr>
        <w:t>Cabinet Member for</w:t>
      </w:r>
      <w:r>
        <w:rPr>
          <w:noProof/>
          <w:lang w:val="en-US"/>
        </w:rPr>
        <w:t xml:space="preserve"> Children and Families</w:t>
      </w:r>
      <w:r w:rsidRPr="006C6A9E">
        <w:rPr>
          <w:noProof/>
          <w:lang w:val="en-US"/>
        </w:rPr>
        <w:t xml:space="preserve"> </w:t>
      </w:r>
    </w:p>
    <w:p w14:paraId="20346C26" w14:textId="77777777" w:rsidR="003B01B3" w:rsidRPr="006C6A9E" w:rsidRDefault="003B01B3" w:rsidP="003B01B3">
      <w:pPr>
        <w:rPr>
          <w:noProof/>
          <w:lang w:val="en-US"/>
        </w:rPr>
      </w:pPr>
      <w:r w:rsidRPr="006C6A9E">
        <w:rPr>
          <w:noProof/>
          <w:lang w:val="en-US"/>
        </w:rPr>
        <w:t>Chief Finance Officer</w:t>
      </w:r>
    </w:p>
    <w:p w14:paraId="1625AA5A" w14:textId="77777777" w:rsidR="003B01B3" w:rsidRPr="006C6A9E" w:rsidRDefault="003B01B3" w:rsidP="003B01B3">
      <w:pPr>
        <w:rPr>
          <w:noProof/>
          <w:lang w:val="en-US"/>
        </w:rPr>
      </w:pPr>
      <w:r w:rsidRPr="006C6A9E">
        <w:rPr>
          <w:noProof/>
          <w:lang w:val="en-US"/>
        </w:rPr>
        <w:t>Chief Legal Officer</w:t>
      </w:r>
    </w:p>
    <w:p w14:paraId="3E04E92E" w14:textId="77777777" w:rsidR="003B01B3" w:rsidRDefault="003B01B3" w:rsidP="003B01B3">
      <w:pPr>
        <w:rPr>
          <w:noProof/>
          <w:lang w:val="en-US"/>
        </w:rPr>
      </w:pPr>
      <w:r w:rsidRPr="006C6A9E">
        <w:rPr>
          <w:noProof/>
          <w:lang w:val="en-US"/>
        </w:rPr>
        <w:t xml:space="preserve">Corporate Director for </w:t>
      </w:r>
      <w:r>
        <w:rPr>
          <w:noProof/>
          <w:lang w:val="en-US"/>
        </w:rPr>
        <w:t>Children and Families</w:t>
      </w:r>
    </w:p>
    <w:p w14:paraId="5D72632D" w14:textId="77777777" w:rsidR="003B01B3" w:rsidRPr="006C6A9E" w:rsidRDefault="003B01B3" w:rsidP="003B01B3">
      <w:pPr>
        <w:rPr>
          <w:noProof/>
          <w:lang w:val="en-US"/>
        </w:rPr>
      </w:pPr>
    </w:p>
    <w:p w14:paraId="08538A8B" w14:textId="77777777" w:rsidR="003B01B3" w:rsidRDefault="003B01B3" w:rsidP="003B01B3">
      <w:pPr>
        <w:rPr>
          <w:noProof/>
          <w:lang w:val="en-US"/>
        </w:rPr>
      </w:pPr>
      <w:r w:rsidRPr="006C6A9E">
        <w:rPr>
          <w:noProof/>
          <w:lang w:val="en-US"/>
        </w:rPr>
        <w:t>All of the above will be consulted via approval of the delegated decision</w:t>
      </w:r>
      <w:r>
        <w:rPr>
          <w:noProof/>
          <w:lang w:val="en-US"/>
        </w:rPr>
        <w:t>.</w:t>
      </w:r>
    </w:p>
    <w:p w14:paraId="07F6BE22" w14:textId="77777777" w:rsidR="003B01B3" w:rsidRDefault="003B01B3" w:rsidP="003B01B3">
      <w:pPr>
        <w:rPr>
          <w:b/>
          <w:sz w:val="28"/>
          <w:szCs w:val="28"/>
        </w:rPr>
      </w:pPr>
    </w:p>
    <w:p w14:paraId="1FE8C458" w14:textId="77777777" w:rsidR="003B01B3" w:rsidRPr="00A97B30" w:rsidRDefault="003B01B3" w:rsidP="003B01B3">
      <w:pPr>
        <w:rPr>
          <w:b/>
          <w:sz w:val="28"/>
          <w:szCs w:val="28"/>
        </w:rPr>
      </w:pPr>
      <w:r w:rsidRPr="00A97B30">
        <w:rPr>
          <w:b/>
          <w:sz w:val="28"/>
          <w:szCs w:val="28"/>
        </w:rPr>
        <w:t>Supporting documentation:</w:t>
      </w:r>
    </w:p>
    <w:p w14:paraId="3FC11AF7" w14:textId="77777777" w:rsidR="003B01B3" w:rsidRPr="00A97B30" w:rsidRDefault="003B01B3" w:rsidP="003B01B3">
      <w:pPr>
        <w:rPr>
          <w:b/>
          <w:sz w:val="28"/>
          <w:szCs w:val="28"/>
        </w:rPr>
      </w:pPr>
    </w:p>
    <w:p w14:paraId="6E345C01" w14:textId="77777777" w:rsidR="003B01B3" w:rsidRPr="00A97B30" w:rsidRDefault="003B01B3" w:rsidP="003B01B3">
      <w:pPr>
        <w:rPr>
          <w:szCs w:val="24"/>
        </w:rPr>
      </w:pPr>
      <w:r w:rsidRPr="00A97B30">
        <w:rPr>
          <w:szCs w:val="24"/>
        </w:rPr>
        <w:t>There are no supporting documents for this decision.</w:t>
      </w:r>
    </w:p>
    <w:p w14:paraId="69BA903E" w14:textId="77777777" w:rsidR="003B01B3" w:rsidRPr="00A97B30" w:rsidRDefault="003B01B3" w:rsidP="003B01B3">
      <w:pPr>
        <w:rPr>
          <w:szCs w:val="24"/>
        </w:rPr>
      </w:pPr>
    </w:p>
    <w:p w14:paraId="353C7A5C" w14:textId="77777777" w:rsidR="003B01B3" w:rsidRPr="00A97B30" w:rsidRDefault="003B01B3" w:rsidP="003B01B3">
      <w:pPr>
        <w:rPr>
          <w:b/>
          <w:sz w:val="28"/>
          <w:szCs w:val="28"/>
        </w:rPr>
      </w:pPr>
      <w:r w:rsidRPr="00A97B30">
        <w:rPr>
          <w:b/>
          <w:sz w:val="28"/>
          <w:szCs w:val="28"/>
        </w:rPr>
        <w:t>How and by when to make representations:</w:t>
      </w:r>
    </w:p>
    <w:p w14:paraId="6C2EDB1C" w14:textId="77777777" w:rsidR="003B01B3" w:rsidRPr="00A97B30" w:rsidRDefault="003B01B3" w:rsidP="003B01B3">
      <w:pPr>
        <w:rPr>
          <w:b/>
          <w:sz w:val="28"/>
          <w:szCs w:val="28"/>
        </w:rPr>
      </w:pPr>
    </w:p>
    <w:p w14:paraId="5C98AA25" w14:textId="1D608E4B" w:rsidR="003B01B3" w:rsidRDefault="003B01B3" w:rsidP="003B01B3">
      <w:pPr>
        <w:rPr>
          <w:lang w:val="en-US"/>
        </w:rPr>
      </w:pPr>
      <w:r w:rsidRPr="00A97B30">
        <w:rPr>
          <w:szCs w:val="24"/>
        </w:rPr>
        <w:t xml:space="preserve">Representations should be made to </w:t>
      </w:r>
      <w:r>
        <w:rPr>
          <w:szCs w:val="24"/>
        </w:rPr>
        <w:t>Kellie Gorman</w:t>
      </w:r>
      <w:r>
        <w:rPr>
          <w:szCs w:val="24"/>
          <w:lang w:val="en-US"/>
        </w:rPr>
        <w:t xml:space="preserve"> </w:t>
      </w:r>
      <w:r w:rsidRPr="00A97B30">
        <w:rPr>
          <w:szCs w:val="24"/>
        </w:rPr>
        <w:t xml:space="preserve">before </w:t>
      </w:r>
      <w:r>
        <w:rPr>
          <w:szCs w:val="24"/>
        </w:rPr>
        <w:t>27 April 2026</w:t>
      </w:r>
      <w:r w:rsidRPr="00A97B30">
        <w:rPr>
          <w:szCs w:val="24"/>
        </w:rPr>
        <w:t>.</w:t>
      </w:r>
      <w:r>
        <w:rPr>
          <w:szCs w:val="24"/>
        </w:rPr>
        <w:t xml:space="preserve">  </w:t>
      </w:r>
      <w:r w:rsidRPr="00A97B30">
        <w:rPr>
          <w:szCs w:val="24"/>
        </w:rPr>
        <w:t xml:space="preserve">Tel: </w:t>
      </w:r>
      <w:r w:rsidRPr="009509E7">
        <w:rPr>
          <w:szCs w:val="24"/>
          <w:lang w:val="en-US"/>
        </w:rPr>
        <w:t>01642 444132</w:t>
      </w:r>
      <w:r>
        <w:rPr>
          <w:szCs w:val="24"/>
          <w:lang w:val="en-US"/>
        </w:rPr>
        <w:t xml:space="preserve"> </w:t>
      </w:r>
      <w:r w:rsidRPr="00A97B30">
        <w:rPr>
          <w:szCs w:val="24"/>
          <w:lang w:val="en-US"/>
        </w:rPr>
        <w:t xml:space="preserve">or email </w:t>
      </w:r>
      <w:r w:rsidRPr="009509E7">
        <w:rPr>
          <w:szCs w:val="24"/>
          <w:lang w:val="en-US"/>
        </w:rPr>
        <w:t>kellie.gorman@redcar-cleveland.gov.uk</w:t>
      </w:r>
    </w:p>
    <w:p w14:paraId="67C439B6" w14:textId="77777777" w:rsidR="003B01B3" w:rsidRPr="00A97B30" w:rsidRDefault="003B01B3" w:rsidP="003B01B3">
      <w:pPr>
        <w:rPr>
          <w:szCs w:val="24"/>
        </w:rPr>
      </w:pPr>
    </w:p>
    <w:p w14:paraId="6DE6E703" w14:textId="496CDD2D" w:rsidR="003B01B3" w:rsidRPr="00A97B30" w:rsidRDefault="003B01B3" w:rsidP="003B01B3">
      <w:pPr>
        <w:rPr>
          <w:szCs w:val="24"/>
        </w:rPr>
      </w:pPr>
      <w:r w:rsidRPr="00A97B30">
        <w:rPr>
          <w:szCs w:val="24"/>
        </w:rPr>
        <w:t xml:space="preserve">First published in Forward Plan on </w:t>
      </w:r>
      <w:r>
        <w:rPr>
          <w:szCs w:val="24"/>
        </w:rPr>
        <w:t>30 March 2026</w:t>
      </w:r>
    </w:p>
    <w:p w14:paraId="4E394D82" w14:textId="77777777" w:rsidR="003B01B3" w:rsidRPr="00A97B30" w:rsidRDefault="003B01B3" w:rsidP="003B01B3">
      <w:pPr>
        <w:rPr>
          <w:sz w:val="28"/>
          <w:szCs w:val="28"/>
        </w:rPr>
      </w:pPr>
    </w:p>
    <w:p w14:paraId="075F51F7" w14:textId="77777777" w:rsidR="003B01B3" w:rsidRPr="00A97B30" w:rsidRDefault="003B01B3" w:rsidP="003B01B3">
      <w:pPr>
        <w:rPr>
          <w:b/>
          <w:sz w:val="28"/>
          <w:szCs w:val="28"/>
        </w:rPr>
      </w:pPr>
      <w:r w:rsidRPr="00A97B30">
        <w:rPr>
          <w:b/>
          <w:sz w:val="28"/>
          <w:szCs w:val="28"/>
        </w:rPr>
        <w:t>Following the Making of the decision, the decision form will be published here:</w:t>
      </w:r>
    </w:p>
    <w:p w14:paraId="6ED82D1F" w14:textId="77777777" w:rsidR="003B01B3" w:rsidRPr="00A97B30" w:rsidRDefault="003B01B3" w:rsidP="003B01B3">
      <w:r w:rsidRPr="00A97B30">
        <w:rPr>
          <w:noProof/>
        </w:rPr>
        <mc:AlternateContent>
          <mc:Choice Requires="wps">
            <w:drawing>
              <wp:anchor distT="0" distB="0" distL="114300" distR="114300" simplePos="0" relativeHeight="251971584" behindDoc="0" locked="0" layoutInCell="1" allowOverlap="1" wp14:anchorId="38DA80B6" wp14:editId="318897A4">
                <wp:simplePos x="0" y="0"/>
                <wp:positionH relativeFrom="page">
                  <wp:posOffset>3000375</wp:posOffset>
                </wp:positionH>
                <wp:positionV relativeFrom="paragraph">
                  <wp:posOffset>106044</wp:posOffset>
                </wp:positionV>
                <wp:extent cx="733425" cy="600075"/>
                <wp:effectExtent l="0" t="0" r="28575" b="28575"/>
                <wp:wrapNone/>
                <wp:docPr id="203255100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00075"/>
                        </a:xfrm>
                        <a:prstGeom prst="rect">
                          <a:avLst/>
                        </a:prstGeom>
                        <a:solidFill>
                          <a:sysClr val="window" lastClr="FFFFFF"/>
                        </a:solidFill>
                        <a:ln w="6350">
                          <a:solidFill>
                            <a:prstClr val="black"/>
                          </a:solidFill>
                        </a:ln>
                        <a:effectLst/>
                      </wps:spPr>
                      <wps:txbx>
                        <w:txbxContent>
                          <w:p w14:paraId="41E33B6E" w14:textId="0DEA7FA4" w:rsidR="003B01B3" w:rsidRDefault="0046156B" w:rsidP="0046156B">
                            <w:r>
                              <w:object w:dxaOrig="1311" w:dyaOrig="849" w14:anchorId="782F7630">
                                <v:shape id="_x0000_i1048" type="#_x0000_t75" style="width:76.7pt;height:49.85pt">
                                  <v:imagedata r:id="rId56" o:title=""/>
                                </v:shape>
                                <o:OLEObject Type="Embed" ProgID="Acrobat.Document.DC" ShapeID="_x0000_i1048" DrawAspect="Icon" ObjectID="_1843034181" r:id="rId5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8DA80B6" id="_x0000_s1043" type="#_x0000_t202" style="position:absolute;margin-left:236.25pt;margin-top:8.35pt;width:57.75pt;height:47.25pt;z-index:25197158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" fillcolor="window" strokeweight=".5pt">
                <v:path arrowok="t"/>
                <v:textbox style="mso-fit-shape-to-text:t">
                  <w:txbxContent>
                    <w:p w14:paraId="41E33B6E" w14:textId="0DEA7FA4" w:rsidR="003B01B3" w:rsidRDefault="0046156B" w:rsidP="0046156B">
                      <w:r>
                        <w:object w:dxaOrig="1311" w:dyaOrig="849" w14:anchorId="782F7630">
                          <v:shape id="_x0000_i1048" type="#_x0000_t75" style="width:76.7pt;height:49.85pt">
                            <v:imagedata r:id="rId58" o:title=""/>
                          </v:shape>
                          <o:OLEObject Type="Embed" ProgID="Acrobat.Document.DC" ShapeID="_x0000_i1048" DrawAspect="Icon" ObjectID="_1842784647" r:id="rId59"/>
                        </w:object>
                      </w:r>
                    </w:p>
                  </w:txbxContent>
                </v:textbox>
                <w10:wrap anchorx="page"/>
              </v:shape>
            </w:pict>
          </mc:Fallback>
        </mc:AlternateContent>
      </w:r>
    </w:p>
    <w:p w14:paraId="7647E788" w14:textId="77777777" w:rsidR="003B01B3" w:rsidRPr="00A97B30" w:rsidRDefault="003B01B3" w:rsidP="003B01B3"/>
    <w:p w14:paraId="561B5ECD" w14:textId="706DEC93" w:rsidR="003B01B3" w:rsidRDefault="003B01B3" w:rsidP="003B01B3">
      <w:pPr>
        <w:rPr>
          <w:b/>
          <w:snapToGrid w:val="0"/>
          <w:sz w:val="31"/>
        </w:rPr>
      </w:pPr>
      <w:r>
        <w:rPr>
          <w:b/>
          <w:snapToGrid w:val="0"/>
          <w:sz w:val="31"/>
        </w:rPr>
        <w:br w:type="page"/>
      </w:r>
    </w:p>
    <w:p w14:paraId="3459FD01" w14:textId="700270EB" w:rsidR="002261B0" w:rsidRDefault="002261B0" w:rsidP="002261B0">
      <w:pPr>
        <w:rPr>
          <w:b/>
          <w:sz w:val="28"/>
          <w:szCs w:val="28"/>
          <w:lang w:val="en-US"/>
        </w:rPr>
      </w:pPr>
      <w:r>
        <w:rPr>
          <w:b/>
          <w:sz w:val="28"/>
        </w:rPr>
        <w:lastRenderedPageBreak/>
        <w:t xml:space="preserve">DECISION: CDD0084 </w:t>
      </w:r>
      <w:r w:rsidRPr="002261B0">
        <w:rPr>
          <w:b/>
          <w:sz w:val="28"/>
        </w:rPr>
        <w:t>Additionally Resourced Provision for SEND at Laurence Jackson School</w:t>
      </w:r>
    </w:p>
    <w:p w14:paraId="7B4BEFA5" w14:textId="77777777" w:rsidR="002261B0" w:rsidRDefault="002261B0" w:rsidP="002261B0">
      <w:pPr>
        <w:rPr>
          <w:b/>
          <w:sz w:val="28"/>
        </w:rPr>
      </w:pPr>
    </w:p>
    <w:p w14:paraId="2B357671" w14:textId="77777777" w:rsidR="002261B0" w:rsidRDefault="002261B0" w:rsidP="002261B0">
      <w:pPr>
        <w:rPr>
          <w:b/>
          <w:sz w:val="28"/>
          <w:szCs w:val="28"/>
        </w:rPr>
      </w:pPr>
      <w:r w:rsidRPr="00A97B30">
        <w:rPr>
          <w:b/>
          <w:sz w:val="28"/>
          <w:szCs w:val="28"/>
        </w:rPr>
        <w:t xml:space="preserve">Nature of the decision: </w:t>
      </w:r>
    </w:p>
    <w:p w14:paraId="3D0D9D4D" w14:textId="77777777" w:rsidR="002261B0" w:rsidRDefault="002261B0" w:rsidP="002261B0">
      <w:pPr>
        <w:rPr>
          <w:b/>
          <w:sz w:val="28"/>
          <w:szCs w:val="28"/>
          <w:lang w:val="en-US"/>
        </w:rPr>
      </w:pPr>
    </w:p>
    <w:p w14:paraId="2EA9F7E3" w14:textId="0F3BF863" w:rsidR="002261B0" w:rsidRDefault="002261B0" w:rsidP="002261B0">
      <w:pPr>
        <w:rPr>
          <w:szCs w:val="24"/>
          <w:lang w:val="en-US"/>
        </w:rPr>
      </w:pPr>
      <w:r w:rsidRPr="002261B0">
        <w:rPr>
          <w:szCs w:val="24"/>
          <w:lang w:val="en-US"/>
        </w:rPr>
        <w:t>To enter into an agreement with Laurence Jackson School to provide a SEND Additionally Resourced Provision for young people assessed as having Cognition and Learning needs.</w:t>
      </w:r>
    </w:p>
    <w:p w14:paraId="50264C43" w14:textId="77777777" w:rsidR="002261B0" w:rsidRPr="00A97B30" w:rsidRDefault="002261B0" w:rsidP="002261B0">
      <w:pPr>
        <w:rPr>
          <w:sz w:val="28"/>
          <w:szCs w:val="28"/>
          <w:lang w:val="en-US"/>
        </w:rPr>
      </w:pPr>
    </w:p>
    <w:p w14:paraId="49978419" w14:textId="77777777" w:rsidR="002261B0" w:rsidRPr="00A97B30" w:rsidRDefault="002261B0" w:rsidP="002261B0">
      <w:pPr>
        <w:rPr>
          <w:b/>
          <w:sz w:val="28"/>
          <w:szCs w:val="28"/>
        </w:rPr>
      </w:pPr>
      <w:r w:rsidRPr="00A97B30">
        <w:rPr>
          <w:b/>
          <w:sz w:val="28"/>
          <w:szCs w:val="28"/>
        </w:rPr>
        <w:t>Who will make the decision?</w:t>
      </w:r>
    </w:p>
    <w:p w14:paraId="54B39B9B" w14:textId="77777777" w:rsidR="002261B0" w:rsidRPr="00A97B30" w:rsidRDefault="002261B0" w:rsidP="002261B0">
      <w:pPr>
        <w:rPr>
          <w:b/>
          <w:sz w:val="28"/>
          <w:szCs w:val="28"/>
        </w:rPr>
      </w:pPr>
    </w:p>
    <w:p w14:paraId="09657210" w14:textId="77777777" w:rsidR="002261B0" w:rsidRDefault="002261B0" w:rsidP="002261B0">
      <w:pPr>
        <w:rPr>
          <w:szCs w:val="24"/>
        </w:rPr>
      </w:pPr>
      <w:r w:rsidRPr="009509E7">
        <w:rPr>
          <w:szCs w:val="24"/>
        </w:rPr>
        <w:t>Cabinet Member for Children &amp; Families</w:t>
      </w:r>
    </w:p>
    <w:p w14:paraId="13D580BE" w14:textId="77777777" w:rsidR="002261B0" w:rsidRPr="00A97B30" w:rsidRDefault="002261B0" w:rsidP="002261B0">
      <w:pPr>
        <w:rPr>
          <w:szCs w:val="24"/>
        </w:rPr>
      </w:pPr>
    </w:p>
    <w:p w14:paraId="00B8C3F5" w14:textId="77777777" w:rsidR="002261B0" w:rsidRPr="00A97B30" w:rsidRDefault="002261B0" w:rsidP="002261B0">
      <w:pPr>
        <w:rPr>
          <w:b/>
          <w:sz w:val="28"/>
          <w:szCs w:val="28"/>
        </w:rPr>
      </w:pPr>
      <w:r w:rsidRPr="00A97B30">
        <w:rPr>
          <w:b/>
          <w:sz w:val="28"/>
          <w:szCs w:val="28"/>
        </w:rPr>
        <w:t>When is the decision to be taken?</w:t>
      </w:r>
    </w:p>
    <w:p w14:paraId="4B4233B1" w14:textId="77777777" w:rsidR="002261B0" w:rsidRPr="00A97B30" w:rsidRDefault="002261B0" w:rsidP="002261B0">
      <w:pPr>
        <w:rPr>
          <w:b/>
          <w:sz w:val="28"/>
          <w:szCs w:val="28"/>
        </w:rPr>
      </w:pPr>
    </w:p>
    <w:p w14:paraId="45C5F527" w14:textId="77777777" w:rsidR="002261B0" w:rsidRPr="00A97B30" w:rsidRDefault="002261B0" w:rsidP="002261B0">
      <w:pPr>
        <w:rPr>
          <w:szCs w:val="24"/>
        </w:rPr>
      </w:pPr>
      <w:r>
        <w:rPr>
          <w:szCs w:val="24"/>
        </w:rPr>
        <w:t>April 2026</w:t>
      </w:r>
    </w:p>
    <w:p w14:paraId="565AB507" w14:textId="77777777" w:rsidR="002261B0" w:rsidRPr="00A97B30" w:rsidRDefault="002261B0" w:rsidP="002261B0">
      <w:pPr>
        <w:rPr>
          <w:sz w:val="28"/>
          <w:szCs w:val="28"/>
        </w:rPr>
      </w:pPr>
    </w:p>
    <w:p w14:paraId="70DFC1E7" w14:textId="77777777" w:rsidR="002261B0" w:rsidRPr="00A97B30" w:rsidRDefault="002261B0" w:rsidP="002261B0">
      <w:pPr>
        <w:rPr>
          <w:b/>
          <w:sz w:val="28"/>
          <w:szCs w:val="28"/>
        </w:rPr>
      </w:pPr>
      <w:r w:rsidRPr="00A97B30">
        <w:rPr>
          <w:b/>
          <w:sz w:val="28"/>
          <w:szCs w:val="28"/>
        </w:rPr>
        <w:t>Who will be consulted and how?</w:t>
      </w:r>
    </w:p>
    <w:p w14:paraId="531EBE7E" w14:textId="77777777" w:rsidR="002261B0" w:rsidRPr="00A97B30" w:rsidRDefault="002261B0" w:rsidP="002261B0">
      <w:pPr>
        <w:rPr>
          <w:b/>
          <w:sz w:val="28"/>
          <w:szCs w:val="28"/>
        </w:rPr>
      </w:pPr>
    </w:p>
    <w:p w14:paraId="5D7EC01D" w14:textId="77777777" w:rsidR="002261B0" w:rsidRPr="006C6A9E" w:rsidRDefault="002261B0" w:rsidP="002261B0">
      <w:pPr>
        <w:rPr>
          <w:noProof/>
          <w:lang w:val="en-US"/>
        </w:rPr>
      </w:pPr>
      <w:r w:rsidRPr="006C6A9E">
        <w:rPr>
          <w:noProof/>
          <w:lang w:val="en-US"/>
        </w:rPr>
        <w:t>Cabinet Member for</w:t>
      </w:r>
      <w:r>
        <w:rPr>
          <w:noProof/>
          <w:lang w:val="en-US"/>
        </w:rPr>
        <w:t xml:space="preserve"> Children and Families</w:t>
      </w:r>
      <w:r w:rsidRPr="006C6A9E">
        <w:rPr>
          <w:noProof/>
          <w:lang w:val="en-US"/>
        </w:rPr>
        <w:t xml:space="preserve"> </w:t>
      </w:r>
    </w:p>
    <w:p w14:paraId="629CF84B" w14:textId="77777777" w:rsidR="002261B0" w:rsidRPr="006C6A9E" w:rsidRDefault="002261B0" w:rsidP="002261B0">
      <w:pPr>
        <w:rPr>
          <w:noProof/>
          <w:lang w:val="en-US"/>
        </w:rPr>
      </w:pPr>
      <w:r w:rsidRPr="006C6A9E">
        <w:rPr>
          <w:noProof/>
          <w:lang w:val="en-US"/>
        </w:rPr>
        <w:t>Chief Finance Officer</w:t>
      </w:r>
    </w:p>
    <w:p w14:paraId="3AEE3455" w14:textId="77777777" w:rsidR="002261B0" w:rsidRPr="006C6A9E" w:rsidRDefault="002261B0" w:rsidP="002261B0">
      <w:pPr>
        <w:rPr>
          <w:noProof/>
          <w:lang w:val="en-US"/>
        </w:rPr>
      </w:pPr>
      <w:r w:rsidRPr="006C6A9E">
        <w:rPr>
          <w:noProof/>
          <w:lang w:val="en-US"/>
        </w:rPr>
        <w:t>Chief Legal Officer</w:t>
      </w:r>
    </w:p>
    <w:p w14:paraId="5F5A679C" w14:textId="77777777" w:rsidR="002261B0" w:rsidRDefault="002261B0" w:rsidP="002261B0">
      <w:pPr>
        <w:rPr>
          <w:noProof/>
          <w:lang w:val="en-US"/>
        </w:rPr>
      </w:pPr>
      <w:r w:rsidRPr="006C6A9E">
        <w:rPr>
          <w:noProof/>
          <w:lang w:val="en-US"/>
        </w:rPr>
        <w:t xml:space="preserve">Corporate Director for </w:t>
      </w:r>
      <w:r>
        <w:rPr>
          <w:noProof/>
          <w:lang w:val="en-US"/>
        </w:rPr>
        <w:t>Children and Families</w:t>
      </w:r>
    </w:p>
    <w:p w14:paraId="2A45B77F" w14:textId="77777777" w:rsidR="002261B0" w:rsidRPr="006C6A9E" w:rsidRDefault="002261B0" w:rsidP="002261B0">
      <w:pPr>
        <w:rPr>
          <w:noProof/>
          <w:lang w:val="en-US"/>
        </w:rPr>
      </w:pPr>
    </w:p>
    <w:p w14:paraId="4F9D4539" w14:textId="77777777" w:rsidR="002261B0" w:rsidRDefault="002261B0" w:rsidP="002261B0">
      <w:pPr>
        <w:rPr>
          <w:noProof/>
          <w:lang w:val="en-US"/>
        </w:rPr>
      </w:pPr>
      <w:r w:rsidRPr="006C6A9E">
        <w:rPr>
          <w:noProof/>
          <w:lang w:val="en-US"/>
        </w:rPr>
        <w:t>All of the above will be consulted via approval of the delegated decision</w:t>
      </w:r>
      <w:r>
        <w:rPr>
          <w:noProof/>
          <w:lang w:val="en-US"/>
        </w:rPr>
        <w:t>.</w:t>
      </w:r>
    </w:p>
    <w:p w14:paraId="5F757D7D" w14:textId="77777777" w:rsidR="002261B0" w:rsidRDefault="002261B0" w:rsidP="002261B0">
      <w:pPr>
        <w:rPr>
          <w:b/>
          <w:sz w:val="28"/>
          <w:szCs w:val="28"/>
        </w:rPr>
      </w:pPr>
    </w:p>
    <w:p w14:paraId="395BFFD3" w14:textId="77777777" w:rsidR="002261B0" w:rsidRPr="00A97B30" w:rsidRDefault="002261B0" w:rsidP="002261B0">
      <w:pPr>
        <w:rPr>
          <w:b/>
          <w:sz w:val="28"/>
          <w:szCs w:val="28"/>
        </w:rPr>
      </w:pPr>
      <w:r w:rsidRPr="00A97B30">
        <w:rPr>
          <w:b/>
          <w:sz w:val="28"/>
          <w:szCs w:val="28"/>
        </w:rPr>
        <w:t>Supporting documentation:</w:t>
      </w:r>
    </w:p>
    <w:p w14:paraId="19720C35" w14:textId="77777777" w:rsidR="002261B0" w:rsidRPr="00A97B30" w:rsidRDefault="002261B0" w:rsidP="002261B0">
      <w:pPr>
        <w:rPr>
          <w:b/>
          <w:sz w:val="28"/>
          <w:szCs w:val="28"/>
        </w:rPr>
      </w:pPr>
    </w:p>
    <w:p w14:paraId="474B1CD4" w14:textId="77777777" w:rsidR="002261B0" w:rsidRPr="00A97B30" w:rsidRDefault="002261B0" w:rsidP="002261B0">
      <w:pPr>
        <w:rPr>
          <w:szCs w:val="24"/>
        </w:rPr>
      </w:pPr>
      <w:r w:rsidRPr="00A97B30">
        <w:rPr>
          <w:szCs w:val="24"/>
        </w:rPr>
        <w:t>There are no supporting documents for this decision.</w:t>
      </w:r>
    </w:p>
    <w:p w14:paraId="279DC71C" w14:textId="77777777" w:rsidR="002261B0" w:rsidRPr="00A97B30" w:rsidRDefault="002261B0" w:rsidP="002261B0">
      <w:pPr>
        <w:rPr>
          <w:szCs w:val="24"/>
        </w:rPr>
      </w:pPr>
    </w:p>
    <w:p w14:paraId="6AEC4BB2" w14:textId="77777777" w:rsidR="002261B0" w:rsidRPr="00A97B30" w:rsidRDefault="002261B0" w:rsidP="002261B0">
      <w:pPr>
        <w:rPr>
          <w:b/>
          <w:sz w:val="28"/>
          <w:szCs w:val="28"/>
        </w:rPr>
      </w:pPr>
      <w:r w:rsidRPr="00A97B30">
        <w:rPr>
          <w:b/>
          <w:sz w:val="28"/>
          <w:szCs w:val="28"/>
        </w:rPr>
        <w:t>How and by when to make representations:</w:t>
      </w:r>
    </w:p>
    <w:p w14:paraId="0620D34B" w14:textId="77777777" w:rsidR="002261B0" w:rsidRPr="00A97B30" w:rsidRDefault="002261B0" w:rsidP="002261B0">
      <w:pPr>
        <w:rPr>
          <w:b/>
          <w:sz w:val="28"/>
          <w:szCs w:val="28"/>
        </w:rPr>
      </w:pPr>
    </w:p>
    <w:p w14:paraId="34569FD1" w14:textId="4335F62E" w:rsidR="002261B0" w:rsidRDefault="002261B0" w:rsidP="002261B0">
      <w:pPr>
        <w:rPr>
          <w:lang w:val="en-US"/>
        </w:rPr>
      </w:pPr>
      <w:r w:rsidRPr="00A97B30">
        <w:rPr>
          <w:szCs w:val="24"/>
        </w:rPr>
        <w:t xml:space="preserve">Representations should be made to </w:t>
      </w:r>
      <w:r>
        <w:rPr>
          <w:szCs w:val="24"/>
        </w:rPr>
        <w:t>Kellie Gorman</w:t>
      </w:r>
      <w:r>
        <w:rPr>
          <w:szCs w:val="24"/>
          <w:lang w:val="en-US"/>
        </w:rPr>
        <w:t xml:space="preserve"> </w:t>
      </w:r>
      <w:r w:rsidRPr="00A97B30">
        <w:rPr>
          <w:szCs w:val="24"/>
        </w:rPr>
        <w:t xml:space="preserve">before </w:t>
      </w:r>
      <w:r>
        <w:rPr>
          <w:szCs w:val="24"/>
        </w:rPr>
        <w:t>28 April 2026</w:t>
      </w:r>
      <w:r w:rsidRPr="00A97B30">
        <w:rPr>
          <w:szCs w:val="24"/>
        </w:rPr>
        <w:t>.</w:t>
      </w:r>
      <w:r>
        <w:rPr>
          <w:szCs w:val="24"/>
        </w:rPr>
        <w:t xml:space="preserve">  </w:t>
      </w:r>
      <w:r w:rsidRPr="00A97B30">
        <w:rPr>
          <w:szCs w:val="24"/>
        </w:rPr>
        <w:t xml:space="preserve">Tel: </w:t>
      </w:r>
      <w:r w:rsidRPr="009509E7">
        <w:rPr>
          <w:szCs w:val="24"/>
          <w:lang w:val="en-US"/>
        </w:rPr>
        <w:t>01642 444132</w:t>
      </w:r>
      <w:r>
        <w:rPr>
          <w:szCs w:val="24"/>
          <w:lang w:val="en-US"/>
        </w:rPr>
        <w:t xml:space="preserve"> </w:t>
      </w:r>
      <w:r w:rsidRPr="00A97B30">
        <w:rPr>
          <w:szCs w:val="24"/>
          <w:lang w:val="en-US"/>
        </w:rPr>
        <w:t xml:space="preserve">or email </w:t>
      </w:r>
      <w:r w:rsidRPr="009509E7">
        <w:rPr>
          <w:szCs w:val="24"/>
          <w:lang w:val="en-US"/>
        </w:rPr>
        <w:t>kellie.gorman@redcar-cleveland.gov.uk</w:t>
      </w:r>
    </w:p>
    <w:p w14:paraId="7A3DD7E9" w14:textId="77777777" w:rsidR="002261B0" w:rsidRPr="00A97B30" w:rsidRDefault="002261B0" w:rsidP="002261B0">
      <w:pPr>
        <w:rPr>
          <w:szCs w:val="24"/>
        </w:rPr>
      </w:pPr>
    </w:p>
    <w:p w14:paraId="3190EE52" w14:textId="06DFAEFE" w:rsidR="002261B0" w:rsidRPr="00A97B30" w:rsidRDefault="002261B0" w:rsidP="002261B0">
      <w:pPr>
        <w:rPr>
          <w:szCs w:val="24"/>
        </w:rPr>
      </w:pPr>
      <w:r w:rsidRPr="00A97B30">
        <w:rPr>
          <w:szCs w:val="24"/>
        </w:rPr>
        <w:t xml:space="preserve">First published in Forward Plan on </w:t>
      </w:r>
      <w:r>
        <w:rPr>
          <w:szCs w:val="24"/>
        </w:rPr>
        <w:t>31 March 2026</w:t>
      </w:r>
    </w:p>
    <w:p w14:paraId="20139030" w14:textId="77777777" w:rsidR="002261B0" w:rsidRPr="00A97B30" w:rsidRDefault="002261B0" w:rsidP="002261B0">
      <w:pPr>
        <w:rPr>
          <w:sz w:val="28"/>
          <w:szCs w:val="28"/>
        </w:rPr>
      </w:pPr>
    </w:p>
    <w:p w14:paraId="298F5775" w14:textId="77777777" w:rsidR="002261B0" w:rsidRPr="00A97B30" w:rsidRDefault="002261B0" w:rsidP="002261B0">
      <w:pPr>
        <w:rPr>
          <w:b/>
          <w:sz w:val="28"/>
          <w:szCs w:val="28"/>
        </w:rPr>
      </w:pPr>
      <w:r w:rsidRPr="00A97B30">
        <w:rPr>
          <w:b/>
          <w:sz w:val="28"/>
          <w:szCs w:val="28"/>
        </w:rPr>
        <w:t>Following the Making of the decision, the decision form will be published here:</w:t>
      </w:r>
    </w:p>
    <w:p w14:paraId="7B1AEB0F" w14:textId="77777777" w:rsidR="002261B0" w:rsidRPr="00A97B30" w:rsidRDefault="002261B0" w:rsidP="002261B0">
      <w:r w:rsidRPr="00A97B30">
        <w:rPr>
          <w:noProof/>
        </w:rPr>
        <mc:AlternateContent>
          <mc:Choice Requires="wps">
            <w:drawing>
              <wp:anchor distT="0" distB="0" distL="114300" distR="114300" simplePos="0" relativeHeight="251977728" behindDoc="0" locked="0" layoutInCell="1" allowOverlap="1" wp14:anchorId="1E723C96" wp14:editId="1F8B194A">
                <wp:simplePos x="0" y="0"/>
                <wp:positionH relativeFrom="page">
                  <wp:posOffset>3000375</wp:posOffset>
                </wp:positionH>
                <wp:positionV relativeFrom="paragraph">
                  <wp:posOffset>106044</wp:posOffset>
                </wp:positionV>
                <wp:extent cx="733425" cy="600075"/>
                <wp:effectExtent l="0" t="0" r="28575" b="28575"/>
                <wp:wrapNone/>
                <wp:docPr id="2973699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00075"/>
                        </a:xfrm>
                        <a:prstGeom prst="rect">
                          <a:avLst/>
                        </a:prstGeom>
                        <a:solidFill>
                          <a:sysClr val="window" lastClr="FFFFFF"/>
                        </a:solidFill>
                        <a:ln w="6350">
                          <a:solidFill>
                            <a:prstClr val="black"/>
                          </a:solidFill>
                        </a:ln>
                        <a:effectLst/>
                      </wps:spPr>
                      <wps:txbx>
                        <w:txbxContent>
                          <w:p w14:paraId="1D0A6F3B" w14:textId="77777777" w:rsidR="002261B0" w:rsidRDefault="002261B0" w:rsidP="002261B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23C96" id="_x0000_s1044" type="#_x0000_t202" style="position:absolute;margin-left:236.25pt;margin-top:8.35pt;width:57.75pt;height:47.25pt;z-index:25197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" fillcolor="window" strokeweight=".5pt">
                <v:path arrowok="t"/>
                <v:textbox>
                  <w:txbxContent>
                    <w:p w14:paraId="1D0A6F3B" w14:textId="77777777" w:rsidR="002261B0" w:rsidRDefault="002261B0" w:rsidP="002261B0"/>
                  </w:txbxContent>
                </v:textbox>
                <w10:wrap anchorx="page"/>
              </v:shape>
            </w:pict>
          </mc:Fallback>
        </mc:AlternateContent>
      </w:r>
    </w:p>
    <w:p w14:paraId="52B88A32" w14:textId="77777777" w:rsidR="002261B0" w:rsidRPr="00A97B30" w:rsidRDefault="002261B0" w:rsidP="002261B0"/>
    <w:p w14:paraId="0C9A81CD" w14:textId="77777777" w:rsidR="002261B0" w:rsidRDefault="002261B0" w:rsidP="002261B0">
      <w:pPr>
        <w:rPr>
          <w:b/>
          <w:snapToGrid w:val="0"/>
          <w:sz w:val="31"/>
        </w:rPr>
      </w:pPr>
      <w:r>
        <w:rPr>
          <w:b/>
          <w:snapToGrid w:val="0"/>
          <w:sz w:val="31"/>
        </w:rPr>
        <w:br w:type="page"/>
      </w:r>
    </w:p>
    <w:p w14:paraId="1ACB0EE8" w14:textId="616BBDA7" w:rsidR="00D36FCD" w:rsidRDefault="00D36FCD" w:rsidP="00D36FCD">
      <w:pPr>
        <w:rPr>
          <w:b/>
          <w:sz w:val="28"/>
          <w:szCs w:val="28"/>
          <w:lang w:val="en-US"/>
        </w:rPr>
      </w:pPr>
      <w:r>
        <w:rPr>
          <w:b/>
          <w:sz w:val="28"/>
        </w:rPr>
        <w:lastRenderedPageBreak/>
        <w:t xml:space="preserve">DECISION: CDD0085 </w:t>
      </w:r>
      <w:r w:rsidRPr="00D36FCD">
        <w:rPr>
          <w:b/>
          <w:sz w:val="28"/>
        </w:rPr>
        <w:t>Crown Commercial Service Supply Teachers and Temporary Staffing (STaTS) Framework for Home Tuition</w:t>
      </w:r>
    </w:p>
    <w:p w14:paraId="7B078D74" w14:textId="77777777" w:rsidR="00D36FCD" w:rsidRDefault="00D36FCD" w:rsidP="00D36FCD">
      <w:pPr>
        <w:rPr>
          <w:b/>
          <w:sz w:val="28"/>
        </w:rPr>
      </w:pPr>
    </w:p>
    <w:p w14:paraId="6BCA9DAA" w14:textId="77777777" w:rsidR="00D36FCD" w:rsidRDefault="00D36FCD" w:rsidP="00D36FCD">
      <w:pPr>
        <w:rPr>
          <w:b/>
          <w:sz w:val="28"/>
          <w:szCs w:val="28"/>
        </w:rPr>
      </w:pPr>
      <w:r w:rsidRPr="00A97B30">
        <w:rPr>
          <w:b/>
          <w:sz w:val="28"/>
          <w:szCs w:val="28"/>
        </w:rPr>
        <w:t xml:space="preserve">Nature of the decision: </w:t>
      </w:r>
    </w:p>
    <w:p w14:paraId="570F6CC8" w14:textId="77777777" w:rsidR="00D36FCD" w:rsidRDefault="00D36FCD" w:rsidP="00D36FCD">
      <w:pPr>
        <w:rPr>
          <w:b/>
          <w:sz w:val="28"/>
          <w:szCs w:val="28"/>
          <w:lang w:val="en-US"/>
        </w:rPr>
      </w:pPr>
    </w:p>
    <w:p w14:paraId="26D46E42" w14:textId="136ECC3F" w:rsidR="00D36FCD" w:rsidRDefault="00D36FCD" w:rsidP="00D36FCD">
      <w:pPr>
        <w:rPr>
          <w:szCs w:val="24"/>
          <w:lang w:val="en-US"/>
        </w:rPr>
      </w:pPr>
      <w:r w:rsidRPr="00D36FCD">
        <w:rPr>
          <w:szCs w:val="24"/>
          <w:lang w:val="en-US"/>
        </w:rPr>
        <w:t>To commission Home Tuition providers via the Crown Commercial Service Framework for Supply Teachers and Temporary Staffing to deliver Home Tuition for children and young people with SEND or at risk of permanent exclusion.</w:t>
      </w:r>
    </w:p>
    <w:p w14:paraId="53061527" w14:textId="77777777" w:rsidR="00D36FCD" w:rsidRPr="00D36FCD" w:rsidRDefault="00D36FCD" w:rsidP="00D36FCD">
      <w:pPr>
        <w:rPr>
          <w:szCs w:val="24"/>
          <w:lang w:val="en-US"/>
        </w:rPr>
      </w:pPr>
    </w:p>
    <w:p w14:paraId="3E96A847" w14:textId="77777777" w:rsidR="00D36FCD" w:rsidRPr="00A97B30" w:rsidRDefault="00D36FCD" w:rsidP="00D36FCD">
      <w:pPr>
        <w:rPr>
          <w:b/>
          <w:sz w:val="28"/>
          <w:szCs w:val="28"/>
        </w:rPr>
      </w:pPr>
      <w:r w:rsidRPr="00A97B30">
        <w:rPr>
          <w:b/>
          <w:sz w:val="28"/>
          <w:szCs w:val="28"/>
        </w:rPr>
        <w:t>Who will make the decision?</w:t>
      </w:r>
    </w:p>
    <w:p w14:paraId="34C27E84" w14:textId="77777777" w:rsidR="00D36FCD" w:rsidRPr="00A97B30" w:rsidRDefault="00D36FCD" w:rsidP="00D36FCD">
      <w:pPr>
        <w:rPr>
          <w:b/>
          <w:sz w:val="28"/>
          <w:szCs w:val="28"/>
        </w:rPr>
      </w:pPr>
    </w:p>
    <w:p w14:paraId="247C55D0" w14:textId="77777777" w:rsidR="00D36FCD" w:rsidRDefault="00D36FCD" w:rsidP="00D36FCD">
      <w:pPr>
        <w:rPr>
          <w:szCs w:val="24"/>
        </w:rPr>
      </w:pPr>
      <w:r w:rsidRPr="009509E7">
        <w:rPr>
          <w:szCs w:val="24"/>
        </w:rPr>
        <w:t>Cabinet Member for Children &amp; Families</w:t>
      </w:r>
    </w:p>
    <w:p w14:paraId="50F4C775" w14:textId="77777777" w:rsidR="00D36FCD" w:rsidRPr="00A97B30" w:rsidRDefault="00D36FCD" w:rsidP="00D36FCD">
      <w:pPr>
        <w:rPr>
          <w:szCs w:val="24"/>
        </w:rPr>
      </w:pPr>
    </w:p>
    <w:p w14:paraId="5994A480" w14:textId="77777777" w:rsidR="00D36FCD" w:rsidRPr="00A97B30" w:rsidRDefault="00D36FCD" w:rsidP="00D36FCD">
      <w:pPr>
        <w:rPr>
          <w:b/>
          <w:sz w:val="28"/>
          <w:szCs w:val="28"/>
        </w:rPr>
      </w:pPr>
      <w:r w:rsidRPr="00A97B30">
        <w:rPr>
          <w:b/>
          <w:sz w:val="28"/>
          <w:szCs w:val="28"/>
        </w:rPr>
        <w:t>When is the decision to be taken?</w:t>
      </w:r>
    </w:p>
    <w:p w14:paraId="3677A9E7" w14:textId="77777777" w:rsidR="00D36FCD" w:rsidRPr="00A97B30" w:rsidRDefault="00D36FCD" w:rsidP="00D36FCD">
      <w:pPr>
        <w:rPr>
          <w:b/>
          <w:sz w:val="28"/>
          <w:szCs w:val="28"/>
        </w:rPr>
      </w:pPr>
    </w:p>
    <w:p w14:paraId="27BDCFDF" w14:textId="2034BC8A" w:rsidR="00D36FCD" w:rsidRPr="00A97B30" w:rsidRDefault="00D36FCD" w:rsidP="00D36FCD">
      <w:pPr>
        <w:rPr>
          <w:szCs w:val="24"/>
        </w:rPr>
      </w:pPr>
      <w:r>
        <w:rPr>
          <w:szCs w:val="24"/>
        </w:rPr>
        <w:t>May 2026</w:t>
      </w:r>
    </w:p>
    <w:p w14:paraId="37DC6665" w14:textId="77777777" w:rsidR="00D36FCD" w:rsidRPr="00A97B30" w:rsidRDefault="00D36FCD" w:rsidP="00D36FCD">
      <w:pPr>
        <w:rPr>
          <w:sz w:val="28"/>
          <w:szCs w:val="28"/>
        </w:rPr>
      </w:pPr>
    </w:p>
    <w:p w14:paraId="1D50F601" w14:textId="77777777" w:rsidR="00D36FCD" w:rsidRPr="00A97B30" w:rsidRDefault="00D36FCD" w:rsidP="00D36FCD">
      <w:pPr>
        <w:rPr>
          <w:b/>
          <w:sz w:val="28"/>
          <w:szCs w:val="28"/>
        </w:rPr>
      </w:pPr>
      <w:r w:rsidRPr="00A97B30">
        <w:rPr>
          <w:b/>
          <w:sz w:val="28"/>
          <w:szCs w:val="28"/>
        </w:rPr>
        <w:t>Who will be consulted and how?</w:t>
      </w:r>
    </w:p>
    <w:p w14:paraId="45FA3883" w14:textId="77777777" w:rsidR="00D36FCD" w:rsidRPr="00A97B30" w:rsidRDefault="00D36FCD" w:rsidP="00D36FCD">
      <w:pPr>
        <w:rPr>
          <w:b/>
          <w:sz w:val="28"/>
          <w:szCs w:val="28"/>
        </w:rPr>
      </w:pPr>
    </w:p>
    <w:p w14:paraId="2B56E39D" w14:textId="77777777" w:rsidR="00D36FCD" w:rsidRPr="006C6A9E" w:rsidRDefault="00D36FCD" w:rsidP="00D36FCD">
      <w:pPr>
        <w:rPr>
          <w:noProof/>
          <w:lang w:val="en-US"/>
        </w:rPr>
      </w:pPr>
      <w:r w:rsidRPr="006C6A9E">
        <w:rPr>
          <w:noProof/>
          <w:lang w:val="en-US"/>
        </w:rPr>
        <w:t>Cabinet Member for</w:t>
      </w:r>
      <w:r>
        <w:rPr>
          <w:noProof/>
          <w:lang w:val="en-US"/>
        </w:rPr>
        <w:t xml:space="preserve"> Children and Families</w:t>
      </w:r>
      <w:r w:rsidRPr="006C6A9E">
        <w:rPr>
          <w:noProof/>
          <w:lang w:val="en-US"/>
        </w:rPr>
        <w:t xml:space="preserve"> </w:t>
      </w:r>
    </w:p>
    <w:p w14:paraId="3F66D8B3" w14:textId="77777777" w:rsidR="00D36FCD" w:rsidRPr="006C6A9E" w:rsidRDefault="00D36FCD" w:rsidP="00D36FCD">
      <w:pPr>
        <w:rPr>
          <w:noProof/>
          <w:lang w:val="en-US"/>
        </w:rPr>
      </w:pPr>
      <w:r w:rsidRPr="006C6A9E">
        <w:rPr>
          <w:noProof/>
          <w:lang w:val="en-US"/>
        </w:rPr>
        <w:t>Chief Finance Officer</w:t>
      </w:r>
    </w:p>
    <w:p w14:paraId="67941C9F" w14:textId="77777777" w:rsidR="00D36FCD" w:rsidRPr="006C6A9E" w:rsidRDefault="00D36FCD" w:rsidP="00D36FCD">
      <w:pPr>
        <w:rPr>
          <w:noProof/>
          <w:lang w:val="en-US"/>
        </w:rPr>
      </w:pPr>
      <w:r w:rsidRPr="006C6A9E">
        <w:rPr>
          <w:noProof/>
          <w:lang w:val="en-US"/>
        </w:rPr>
        <w:t>Chief Legal Officer</w:t>
      </w:r>
    </w:p>
    <w:p w14:paraId="381AF88C" w14:textId="77777777" w:rsidR="00D36FCD" w:rsidRDefault="00D36FCD" w:rsidP="00D36FCD">
      <w:pPr>
        <w:rPr>
          <w:noProof/>
          <w:lang w:val="en-US"/>
        </w:rPr>
      </w:pPr>
      <w:r w:rsidRPr="006C6A9E">
        <w:rPr>
          <w:noProof/>
          <w:lang w:val="en-US"/>
        </w:rPr>
        <w:t xml:space="preserve">Corporate Director for </w:t>
      </w:r>
      <w:r>
        <w:rPr>
          <w:noProof/>
          <w:lang w:val="en-US"/>
        </w:rPr>
        <w:t>Children and Families</w:t>
      </w:r>
    </w:p>
    <w:p w14:paraId="7DBDE534" w14:textId="77777777" w:rsidR="00D36FCD" w:rsidRPr="006C6A9E" w:rsidRDefault="00D36FCD" w:rsidP="00D36FCD">
      <w:pPr>
        <w:rPr>
          <w:noProof/>
          <w:lang w:val="en-US"/>
        </w:rPr>
      </w:pPr>
    </w:p>
    <w:p w14:paraId="790EEDA1" w14:textId="77777777" w:rsidR="00D36FCD" w:rsidRDefault="00D36FCD" w:rsidP="00D36FCD">
      <w:pPr>
        <w:rPr>
          <w:noProof/>
          <w:lang w:val="en-US"/>
        </w:rPr>
      </w:pPr>
      <w:r w:rsidRPr="006C6A9E">
        <w:rPr>
          <w:noProof/>
          <w:lang w:val="en-US"/>
        </w:rPr>
        <w:t>All of the above will be consulted via approval of the delegated decision</w:t>
      </w:r>
      <w:r>
        <w:rPr>
          <w:noProof/>
          <w:lang w:val="en-US"/>
        </w:rPr>
        <w:t>.</w:t>
      </w:r>
    </w:p>
    <w:p w14:paraId="4CBF2F80" w14:textId="77777777" w:rsidR="00D36FCD" w:rsidRDefault="00D36FCD" w:rsidP="00D36FCD">
      <w:pPr>
        <w:rPr>
          <w:b/>
          <w:sz w:val="28"/>
          <w:szCs w:val="28"/>
        </w:rPr>
      </w:pPr>
    </w:p>
    <w:p w14:paraId="5D8E1EA2" w14:textId="77777777" w:rsidR="00D36FCD" w:rsidRPr="00A97B30" w:rsidRDefault="00D36FCD" w:rsidP="00D36FCD">
      <w:pPr>
        <w:rPr>
          <w:b/>
          <w:sz w:val="28"/>
          <w:szCs w:val="28"/>
        </w:rPr>
      </w:pPr>
      <w:r w:rsidRPr="00A97B30">
        <w:rPr>
          <w:b/>
          <w:sz w:val="28"/>
          <w:szCs w:val="28"/>
        </w:rPr>
        <w:t>Supporting documentation:</w:t>
      </w:r>
    </w:p>
    <w:p w14:paraId="303A2497" w14:textId="77777777" w:rsidR="00D36FCD" w:rsidRPr="00A97B30" w:rsidRDefault="00D36FCD" w:rsidP="00D36FCD">
      <w:pPr>
        <w:rPr>
          <w:b/>
          <w:sz w:val="28"/>
          <w:szCs w:val="28"/>
        </w:rPr>
      </w:pPr>
    </w:p>
    <w:p w14:paraId="419A725F" w14:textId="77777777" w:rsidR="00D36FCD" w:rsidRPr="00A97B30" w:rsidRDefault="00D36FCD" w:rsidP="00D36FCD">
      <w:pPr>
        <w:rPr>
          <w:szCs w:val="24"/>
        </w:rPr>
      </w:pPr>
      <w:r w:rsidRPr="00A97B30">
        <w:rPr>
          <w:szCs w:val="24"/>
        </w:rPr>
        <w:t>There are no supporting documents for this decision.</w:t>
      </w:r>
    </w:p>
    <w:p w14:paraId="5D228538" w14:textId="77777777" w:rsidR="00D36FCD" w:rsidRPr="00A97B30" w:rsidRDefault="00D36FCD" w:rsidP="00D36FCD">
      <w:pPr>
        <w:rPr>
          <w:szCs w:val="24"/>
        </w:rPr>
      </w:pPr>
    </w:p>
    <w:p w14:paraId="105DA5F7" w14:textId="77777777" w:rsidR="00D36FCD" w:rsidRPr="00A97B30" w:rsidRDefault="00D36FCD" w:rsidP="00D36FCD">
      <w:pPr>
        <w:rPr>
          <w:b/>
          <w:sz w:val="28"/>
          <w:szCs w:val="28"/>
        </w:rPr>
      </w:pPr>
      <w:r w:rsidRPr="00A97B30">
        <w:rPr>
          <w:b/>
          <w:sz w:val="28"/>
          <w:szCs w:val="28"/>
        </w:rPr>
        <w:t>How and by when to make representations:</w:t>
      </w:r>
    </w:p>
    <w:p w14:paraId="73B4A86E" w14:textId="77777777" w:rsidR="00D36FCD" w:rsidRPr="00A97B30" w:rsidRDefault="00D36FCD" w:rsidP="00D36FCD">
      <w:pPr>
        <w:rPr>
          <w:b/>
          <w:sz w:val="28"/>
          <w:szCs w:val="28"/>
        </w:rPr>
      </w:pPr>
    </w:p>
    <w:p w14:paraId="74AE6A89" w14:textId="2ABCB04E" w:rsidR="00D36FCD" w:rsidRDefault="00D36FCD" w:rsidP="00D36FCD">
      <w:pPr>
        <w:rPr>
          <w:lang w:val="en-US"/>
        </w:rPr>
      </w:pPr>
      <w:r w:rsidRPr="00A97B30">
        <w:rPr>
          <w:szCs w:val="24"/>
        </w:rPr>
        <w:t xml:space="preserve">Representations should be made to </w:t>
      </w:r>
      <w:r>
        <w:rPr>
          <w:szCs w:val="24"/>
        </w:rPr>
        <w:t>Kellie Gorman</w:t>
      </w:r>
      <w:r>
        <w:rPr>
          <w:szCs w:val="24"/>
          <w:lang w:val="en-US"/>
        </w:rPr>
        <w:t xml:space="preserve"> </w:t>
      </w:r>
      <w:r w:rsidRPr="00A97B30">
        <w:rPr>
          <w:szCs w:val="24"/>
        </w:rPr>
        <w:t xml:space="preserve">before </w:t>
      </w:r>
      <w:r>
        <w:rPr>
          <w:szCs w:val="24"/>
        </w:rPr>
        <w:t>03 June 2026</w:t>
      </w:r>
      <w:r w:rsidRPr="00A97B30">
        <w:rPr>
          <w:szCs w:val="24"/>
        </w:rPr>
        <w:t>.</w:t>
      </w:r>
      <w:r>
        <w:rPr>
          <w:szCs w:val="24"/>
        </w:rPr>
        <w:t xml:space="preserve">  </w:t>
      </w:r>
      <w:r w:rsidRPr="00A97B30">
        <w:rPr>
          <w:szCs w:val="24"/>
        </w:rPr>
        <w:t xml:space="preserve">Tel: </w:t>
      </w:r>
      <w:r w:rsidRPr="009509E7">
        <w:rPr>
          <w:szCs w:val="24"/>
          <w:lang w:val="en-US"/>
        </w:rPr>
        <w:t>01642 444132</w:t>
      </w:r>
      <w:r>
        <w:rPr>
          <w:szCs w:val="24"/>
          <w:lang w:val="en-US"/>
        </w:rPr>
        <w:t xml:space="preserve"> </w:t>
      </w:r>
      <w:r w:rsidRPr="00A97B30">
        <w:rPr>
          <w:szCs w:val="24"/>
          <w:lang w:val="en-US"/>
        </w:rPr>
        <w:t xml:space="preserve">or email </w:t>
      </w:r>
      <w:r w:rsidRPr="009509E7">
        <w:rPr>
          <w:szCs w:val="24"/>
          <w:lang w:val="en-US"/>
        </w:rPr>
        <w:t>kellie.gorman@redcar-cleveland.gov.uk</w:t>
      </w:r>
    </w:p>
    <w:p w14:paraId="6239FD3B" w14:textId="77777777" w:rsidR="00D36FCD" w:rsidRPr="00A97B30" w:rsidRDefault="00D36FCD" w:rsidP="00D36FCD">
      <w:pPr>
        <w:rPr>
          <w:szCs w:val="24"/>
        </w:rPr>
      </w:pPr>
    </w:p>
    <w:p w14:paraId="65B4BD30" w14:textId="085AEA2E" w:rsidR="00D36FCD" w:rsidRPr="00A97B30" w:rsidRDefault="00D36FCD" w:rsidP="00D36FCD">
      <w:pPr>
        <w:rPr>
          <w:szCs w:val="24"/>
        </w:rPr>
      </w:pPr>
      <w:r w:rsidRPr="00A97B30">
        <w:rPr>
          <w:szCs w:val="24"/>
        </w:rPr>
        <w:t xml:space="preserve">First published in Forward Plan on </w:t>
      </w:r>
      <w:r>
        <w:rPr>
          <w:szCs w:val="24"/>
        </w:rPr>
        <w:t>06/05/26</w:t>
      </w:r>
    </w:p>
    <w:p w14:paraId="61CAC4D5" w14:textId="77777777" w:rsidR="00D36FCD" w:rsidRPr="00A97B30" w:rsidRDefault="00D36FCD" w:rsidP="00D36FCD">
      <w:pPr>
        <w:rPr>
          <w:sz w:val="28"/>
          <w:szCs w:val="28"/>
        </w:rPr>
      </w:pPr>
    </w:p>
    <w:p w14:paraId="3AEE1CE2" w14:textId="77777777" w:rsidR="00D36FCD" w:rsidRPr="00A97B30" w:rsidRDefault="00D36FCD" w:rsidP="00D36FCD">
      <w:pPr>
        <w:rPr>
          <w:b/>
          <w:sz w:val="28"/>
          <w:szCs w:val="28"/>
        </w:rPr>
      </w:pPr>
      <w:r w:rsidRPr="00A97B30">
        <w:rPr>
          <w:b/>
          <w:sz w:val="28"/>
          <w:szCs w:val="28"/>
        </w:rPr>
        <w:t>Following the Making of the decision, the decision form will be published here:</w:t>
      </w:r>
    </w:p>
    <w:p w14:paraId="5BD6ED75" w14:textId="77777777" w:rsidR="00D36FCD" w:rsidRPr="00A97B30" w:rsidRDefault="00D36FCD" w:rsidP="00D36FCD">
      <w:r w:rsidRPr="00A97B30">
        <w:rPr>
          <w:noProof/>
        </w:rPr>
        <mc:AlternateContent>
          <mc:Choice Requires="wps">
            <w:drawing>
              <wp:anchor distT="0" distB="0" distL="114300" distR="114300" simplePos="0" relativeHeight="251987968" behindDoc="0" locked="0" layoutInCell="1" allowOverlap="1" wp14:anchorId="51F2C10F" wp14:editId="68E53550">
                <wp:simplePos x="0" y="0"/>
                <wp:positionH relativeFrom="page">
                  <wp:posOffset>3000375</wp:posOffset>
                </wp:positionH>
                <wp:positionV relativeFrom="paragraph">
                  <wp:posOffset>106044</wp:posOffset>
                </wp:positionV>
                <wp:extent cx="733425" cy="600075"/>
                <wp:effectExtent l="0" t="0" r="28575" b="28575"/>
                <wp:wrapNone/>
                <wp:docPr id="9786022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00075"/>
                        </a:xfrm>
                        <a:prstGeom prst="rect">
                          <a:avLst/>
                        </a:prstGeom>
                        <a:solidFill>
                          <a:sysClr val="window" lastClr="FFFFFF"/>
                        </a:solidFill>
                        <a:ln w="6350">
                          <a:solidFill>
                            <a:prstClr val="black"/>
                          </a:solidFill>
                        </a:ln>
                        <a:effectLst/>
                      </wps:spPr>
                      <wps:txbx>
                        <w:txbxContent>
                          <w:p w14:paraId="60D05A0C" w14:textId="0BB89673" w:rsidR="00D36FCD" w:rsidRDefault="005C3112" w:rsidP="005C3112">
                            <w:r>
                              <w:object w:dxaOrig="1508" w:dyaOrig="983" w14:anchorId="43706E4D">
                                <v:shape id="_x0000_i1050" type="#_x0000_t75" style="width:75.4pt;height:49.15pt">
                                  <v:imagedata r:id="rId60" o:title=""/>
                                </v:shape>
                                <o:OLEObject Type="Embed" ProgID="Acrobat.Document.DC" ShapeID="_x0000_i1050" DrawAspect="Icon" ObjectID="_1843034182" r:id="rId6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1F2C10F" id="_x0000_s1045" type="#_x0000_t202" style="position:absolute;margin-left:236.25pt;margin-top:8.35pt;width:57.75pt;height:47.25pt;z-index:2519879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" fillcolor="window" strokeweight=".5pt">
                <v:path arrowok="t"/>
                <v:textbox style="mso-fit-shape-to-text:t">
                  <w:txbxContent>
                    <w:p w14:paraId="60D05A0C" w14:textId="0BB89673" w:rsidR="00D36FCD" w:rsidRDefault="005C3112" w:rsidP="005C3112">
                      <w:r>
                        <w:object w:dxaOrig="1508" w:dyaOrig="983" w14:anchorId="43706E4D">
                          <v:shape id="_x0000_i1069" type="#_x0000_t75" style="width:75.4pt;height:49.15pt">
                            <v:imagedata r:id="rId62" o:title=""/>
                          </v:shape>
                          <o:OLEObject Type="Embed" ProgID="Acrobat.Document.DC" ShapeID="_x0000_i1069" DrawAspect="Icon" ObjectID="_1842784648" r:id="rId63"/>
                        </w:object>
                      </w:r>
                    </w:p>
                  </w:txbxContent>
                </v:textbox>
                <w10:wrap anchorx="page"/>
              </v:shape>
            </w:pict>
          </mc:Fallback>
        </mc:AlternateContent>
      </w:r>
    </w:p>
    <w:p w14:paraId="5F6075CC" w14:textId="77777777" w:rsidR="00D36FCD" w:rsidRPr="00A97B30" w:rsidRDefault="00D36FCD" w:rsidP="00D36FCD"/>
    <w:p w14:paraId="1293FA37" w14:textId="77777777" w:rsidR="00D36FCD" w:rsidRDefault="00D36FCD" w:rsidP="00D36FCD">
      <w:pPr>
        <w:rPr>
          <w:b/>
          <w:snapToGrid w:val="0"/>
          <w:sz w:val="31"/>
        </w:rPr>
      </w:pPr>
      <w:r>
        <w:rPr>
          <w:b/>
          <w:snapToGrid w:val="0"/>
          <w:sz w:val="31"/>
        </w:rPr>
        <w:br w:type="page"/>
      </w:r>
    </w:p>
    <w:p w14:paraId="65A49230" w14:textId="77777777" w:rsidR="00EC02C3" w:rsidRPr="00EC02C3" w:rsidRDefault="00EC02C3" w:rsidP="00EC02C3">
      <w:pPr>
        <w:rPr>
          <w:b/>
          <w:sz w:val="28"/>
        </w:rPr>
      </w:pPr>
      <w:r>
        <w:rPr>
          <w:b/>
          <w:sz w:val="28"/>
        </w:rPr>
        <w:lastRenderedPageBreak/>
        <w:t xml:space="preserve">DECISION: CDD0086 </w:t>
      </w:r>
      <w:r w:rsidRPr="00EC02C3">
        <w:rPr>
          <w:b/>
          <w:sz w:val="28"/>
        </w:rPr>
        <w:t>Alternative Provision for Permanently Excluded Children from the Tees Alternative Provision Framework</w:t>
      </w:r>
    </w:p>
    <w:p w14:paraId="2A96F725" w14:textId="77777777" w:rsidR="00EC02C3" w:rsidRDefault="00EC02C3" w:rsidP="00EC02C3">
      <w:pPr>
        <w:rPr>
          <w:b/>
          <w:sz w:val="28"/>
        </w:rPr>
      </w:pPr>
    </w:p>
    <w:p w14:paraId="7C941A0F" w14:textId="77777777" w:rsidR="00EC02C3" w:rsidRDefault="00EC02C3" w:rsidP="00EC02C3">
      <w:pPr>
        <w:rPr>
          <w:b/>
          <w:sz w:val="28"/>
          <w:szCs w:val="28"/>
        </w:rPr>
      </w:pPr>
      <w:r w:rsidRPr="00A97B30">
        <w:rPr>
          <w:b/>
          <w:sz w:val="28"/>
          <w:szCs w:val="28"/>
        </w:rPr>
        <w:t xml:space="preserve">Nature of the decision: </w:t>
      </w:r>
    </w:p>
    <w:p w14:paraId="58B8A690" w14:textId="77777777" w:rsidR="00EC02C3" w:rsidRDefault="00EC02C3" w:rsidP="00EC02C3">
      <w:pPr>
        <w:rPr>
          <w:b/>
          <w:sz w:val="28"/>
          <w:szCs w:val="28"/>
          <w:lang w:val="en-US"/>
        </w:rPr>
      </w:pPr>
    </w:p>
    <w:p w14:paraId="72D62B79" w14:textId="65F07E60" w:rsidR="00EC02C3" w:rsidRDefault="000F53CF" w:rsidP="00EC02C3">
      <w:pPr>
        <w:rPr>
          <w:szCs w:val="24"/>
          <w:lang w:val="en-US"/>
        </w:rPr>
      </w:pPr>
      <w:r w:rsidRPr="000F53CF">
        <w:rPr>
          <w:szCs w:val="24"/>
          <w:lang w:val="en-US"/>
        </w:rPr>
        <w:t>Alternative Provision for Permanently Excluded Children from the Tees Alternative Provision Framework</w:t>
      </w:r>
      <w:r>
        <w:rPr>
          <w:szCs w:val="24"/>
          <w:lang w:val="en-US"/>
        </w:rPr>
        <w:t>.</w:t>
      </w:r>
    </w:p>
    <w:p w14:paraId="79EF21CC" w14:textId="77777777" w:rsidR="000F53CF" w:rsidRPr="00D36FCD" w:rsidRDefault="000F53CF" w:rsidP="00EC02C3">
      <w:pPr>
        <w:rPr>
          <w:szCs w:val="24"/>
          <w:lang w:val="en-US"/>
        </w:rPr>
      </w:pPr>
    </w:p>
    <w:p w14:paraId="236037BF" w14:textId="77777777" w:rsidR="00EC02C3" w:rsidRPr="00A97B30" w:rsidRDefault="00EC02C3" w:rsidP="00EC02C3">
      <w:pPr>
        <w:rPr>
          <w:b/>
          <w:sz w:val="28"/>
          <w:szCs w:val="28"/>
        </w:rPr>
      </w:pPr>
      <w:r w:rsidRPr="00A97B30">
        <w:rPr>
          <w:b/>
          <w:sz w:val="28"/>
          <w:szCs w:val="28"/>
        </w:rPr>
        <w:t>Who will make the decision?</w:t>
      </w:r>
    </w:p>
    <w:p w14:paraId="3D4756A1" w14:textId="77777777" w:rsidR="00EC02C3" w:rsidRPr="00A97B30" w:rsidRDefault="00EC02C3" w:rsidP="00EC02C3">
      <w:pPr>
        <w:rPr>
          <w:b/>
          <w:sz w:val="28"/>
          <w:szCs w:val="28"/>
        </w:rPr>
      </w:pPr>
    </w:p>
    <w:p w14:paraId="74D339D3" w14:textId="77777777" w:rsidR="00EC02C3" w:rsidRDefault="00EC02C3" w:rsidP="00EC02C3">
      <w:pPr>
        <w:rPr>
          <w:szCs w:val="24"/>
        </w:rPr>
      </w:pPr>
      <w:r w:rsidRPr="009509E7">
        <w:rPr>
          <w:szCs w:val="24"/>
        </w:rPr>
        <w:t>Cabinet Member for Children &amp; Families</w:t>
      </w:r>
    </w:p>
    <w:p w14:paraId="665E3D99" w14:textId="77777777" w:rsidR="00EC02C3" w:rsidRPr="00A97B30" w:rsidRDefault="00EC02C3" w:rsidP="00EC02C3">
      <w:pPr>
        <w:rPr>
          <w:szCs w:val="24"/>
        </w:rPr>
      </w:pPr>
    </w:p>
    <w:p w14:paraId="486E10CA" w14:textId="77777777" w:rsidR="00EC02C3" w:rsidRPr="00A97B30" w:rsidRDefault="00EC02C3" w:rsidP="00EC02C3">
      <w:pPr>
        <w:rPr>
          <w:b/>
          <w:sz w:val="28"/>
          <w:szCs w:val="28"/>
        </w:rPr>
      </w:pPr>
      <w:r w:rsidRPr="00A97B30">
        <w:rPr>
          <w:b/>
          <w:sz w:val="28"/>
          <w:szCs w:val="28"/>
        </w:rPr>
        <w:t>When is the decision to be taken?</w:t>
      </w:r>
    </w:p>
    <w:p w14:paraId="4186F90A" w14:textId="77777777" w:rsidR="00EC02C3" w:rsidRPr="00A97B30" w:rsidRDefault="00EC02C3" w:rsidP="00EC02C3">
      <w:pPr>
        <w:rPr>
          <w:b/>
          <w:sz w:val="28"/>
          <w:szCs w:val="28"/>
        </w:rPr>
      </w:pPr>
    </w:p>
    <w:p w14:paraId="720CBE6F" w14:textId="77777777" w:rsidR="00EC02C3" w:rsidRPr="00A97B30" w:rsidRDefault="00EC02C3" w:rsidP="00EC02C3">
      <w:pPr>
        <w:rPr>
          <w:szCs w:val="24"/>
        </w:rPr>
      </w:pPr>
      <w:r>
        <w:rPr>
          <w:szCs w:val="24"/>
        </w:rPr>
        <w:t>May 2026</w:t>
      </w:r>
    </w:p>
    <w:p w14:paraId="6DF2A54D" w14:textId="77777777" w:rsidR="00EC02C3" w:rsidRPr="00A97B30" w:rsidRDefault="00EC02C3" w:rsidP="00EC02C3">
      <w:pPr>
        <w:rPr>
          <w:sz w:val="28"/>
          <w:szCs w:val="28"/>
        </w:rPr>
      </w:pPr>
    </w:p>
    <w:p w14:paraId="10BC7A47" w14:textId="77777777" w:rsidR="00EC02C3" w:rsidRPr="00A97B30" w:rsidRDefault="00EC02C3" w:rsidP="00EC02C3">
      <w:pPr>
        <w:rPr>
          <w:b/>
          <w:sz w:val="28"/>
          <w:szCs w:val="28"/>
        </w:rPr>
      </w:pPr>
      <w:r w:rsidRPr="00A97B30">
        <w:rPr>
          <w:b/>
          <w:sz w:val="28"/>
          <w:szCs w:val="28"/>
        </w:rPr>
        <w:t>Who will be consulted and how?</w:t>
      </w:r>
    </w:p>
    <w:p w14:paraId="29ABC0A6" w14:textId="77777777" w:rsidR="00EC02C3" w:rsidRPr="00A97B30" w:rsidRDefault="00EC02C3" w:rsidP="00EC02C3">
      <w:pPr>
        <w:rPr>
          <w:b/>
          <w:sz w:val="28"/>
          <w:szCs w:val="28"/>
        </w:rPr>
      </w:pPr>
    </w:p>
    <w:p w14:paraId="3D0A6564" w14:textId="77777777" w:rsidR="00EC02C3" w:rsidRPr="006C6A9E" w:rsidRDefault="00EC02C3" w:rsidP="00EC02C3">
      <w:pPr>
        <w:rPr>
          <w:noProof/>
          <w:lang w:val="en-US"/>
        </w:rPr>
      </w:pPr>
      <w:r w:rsidRPr="006C6A9E">
        <w:rPr>
          <w:noProof/>
          <w:lang w:val="en-US"/>
        </w:rPr>
        <w:t>Cabinet Member for</w:t>
      </w:r>
      <w:r>
        <w:rPr>
          <w:noProof/>
          <w:lang w:val="en-US"/>
        </w:rPr>
        <w:t xml:space="preserve"> Children and Families</w:t>
      </w:r>
      <w:r w:rsidRPr="006C6A9E">
        <w:rPr>
          <w:noProof/>
          <w:lang w:val="en-US"/>
        </w:rPr>
        <w:t xml:space="preserve"> </w:t>
      </w:r>
    </w:p>
    <w:p w14:paraId="52E072F0" w14:textId="77777777" w:rsidR="00EC02C3" w:rsidRPr="006C6A9E" w:rsidRDefault="00EC02C3" w:rsidP="00EC02C3">
      <w:pPr>
        <w:rPr>
          <w:noProof/>
          <w:lang w:val="en-US"/>
        </w:rPr>
      </w:pPr>
      <w:r w:rsidRPr="006C6A9E">
        <w:rPr>
          <w:noProof/>
          <w:lang w:val="en-US"/>
        </w:rPr>
        <w:t>Chief Finance Officer</w:t>
      </w:r>
    </w:p>
    <w:p w14:paraId="07A63137" w14:textId="77777777" w:rsidR="00EC02C3" w:rsidRPr="006C6A9E" w:rsidRDefault="00EC02C3" w:rsidP="00EC02C3">
      <w:pPr>
        <w:rPr>
          <w:noProof/>
          <w:lang w:val="en-US"/>
        </w:rPr>
      </w:pPr>
      <w:r w:rsidRPr="006C6A9E">
        <w:rPr>
          <w:noProof/>
          <w:lang w:val="en-US"/>
        </w:rPr>
        <w:t>Chief Legal Officer</w:t>
      </w:r>
    </w:p>
    <w:p w14:paraId="0DBABE29" w14:textId="77777777" w:rsidR="00EC02C3" w:rsidRDefault="00EC02C3" w:rsidP="00EC02C3">
      <w:pPr>
        <w:rPr>
          <w:noProof/>
          <w:lang w:val="en-US"/>
        </w:rPr>
      </w:pPr>
      <w:r w:rsidRPr="006C6A9E">
        <w:rPr>
          <w:noProof/>
          <w:lang w:val="en-US"/>
        </w:rPr>
        <w:t xml:space="preserve">Corporate Director for </w:t>
      </w:r>
      <w:r>
        <w:rPr>
          <w:noProof/>
          <w:lang w:val="en-US"/>
        </w:rPr>
        <w:t>Children and Families</w:t>
      </w:r>
    </w:p>
    <w:p w14:paraId="501DE0B1" w14:textId="77777777" w:rsidR="00EC02C3" w:rsidRPr="006C6A9E" w:rsidRDefault="00EC02C3" w:rsidP="00EC02C3">
      <w:pPr>
        <w:rPr>
          <w:noProof/>
          <w:lang w:val="en-US"/>
        </w:rPr>
      </w:pPr>
    </w:p>
    <w:p w14:paraId="2541D02D" w14:textId="77777777" w:rsidR="00EC02C3" w:rsidRDefault="00EC02C3" w:rsidP="00EC02C3">
      <w:pPr>
        <w:rPr>
          <w:noProof/>
          <w:lang w:val="en-US"/>
        </w:rPr>
      </w:pPr>
      <w:r w:rsidRPr="006C6A9E">
        <w:rPr>
          <w:noProof/>
          <w:lang w:val="en-US"/>
        </w:rPr>
        <w:t>All of the above will be consulted via approval of the delegated decision</w:t>
      </w:r>
      <w:r>
        <w:rPr>
          <w:noProof/>
          <w:lang w:val="en-US"/>
        </w:rPr>
        <w:t>.</w:t>
      </w:r>
    </w:p>
    <w:p w14:paraId="68DC1B12" w14:textId="77777777" w:rsidR="00EC02C3" w:rsidRDefault="00EC02C3" w:rsidP="00EC02C3">
      <w:pPr>
        <w:rPr>
          <w:b/>
          <w:sz w:val="28"/>
          <w:szCs w:val="28"/>
        </w:rPr>
      </w:pPr>
    </w:p>
    <w:p w14:paraId="5F0781BD" w14:textId="77777777" w:rsidR="00EC02C3" w:rsidRPr="00A97B30" w:rsidRDefault="00EC02C3" w:rsidP="00EC02C3">
      <w:pPr>
        <w:rPr>
          <w:b/>
          <w:sz w:val="28"/>
          <w:szCs w:val="28"/>
        </w:rPr>
      </w:pPr>
      <w:r w:rsidRPr="00A97B30">
        <w:rPr>
          <w:b/>
          <w:sz w:val="28"/>
          <w:szCs w:val="28"/>
        </w:rPr>
        <w:t>Supporting documentation:</w:t>
      </w:r>
    </w:p>
    <w:p w14:paraId="3E0927B2" w14:textId="77777777" w:rsidR="00EC02C3" w:rsidRPr="00A97B30" w:rsidRDefault="00EC02C3" w:rsidP="00EC02C3">
      <w:pPr>
        <w:rPr>
          <w:b/>
          <w:sz w:val="28"/>
          <w:szCs w:val="28"/>
        </w:rPr>
      </w:pPr>
    </w:p>
    <w:p w14:paraId="0044B10F" w14:textId="77777777" w:rsidR="00EC02C3" w:rsidRPr="00A97B30" w:rsidRDefault="00EC02C3" w:rsidP="00EC02C3">
      <w:pPr>
        <w:rPr>
          <w:szCs w:val="24"/>
        </w:rPr>
      </w:pPr>
      <w:r w:rsidRPr="00A97B30">
        <w:rPr>
          <w:szCs w:val="24"/>
        </w:rPr>
        <w:t>There are no supporting documents for this decision.</w:t>
      </w:r>
    </w:p>
    <w:p w14:paraId="6649344F" w14:textId="77777777" w:rsidR="00EC02C3" w:rsidRPr="00A97B30" w:rsidRDefault="00EC02C3" w:rsidP="00EC02C3">
      <w:pPr>
        <w:rPr>
          <w:szCs w:val="24"/>
        </w:rPr>
      </w:pPr>
    </w:p>
    <w:p w14:paraId="2168ACD2" w14:textId="77777777" w:rsidR="00EC02C3" w:rsidRPr="00A97B30" w:rsidRDefault="00EC02C3" w:rsidP="00EC02C3">
      <w:pPr>
        <w:rPr>
          <w:b/>
          <w:sz w:val="28"/>
          <w:szCs w:val="28"/>
        </w:rPr>
      </w:pPr>
      <w:r w:rsidRPr="00A97B30">
        <w:rPr>
          <w:b/>
          <w:sz w:val="28"/>
          <w:szCs w:val="28"/>
        </w:rPr>
        <w:t>How and by when to make representations:</w:t>
      </w:r>
    </w:p>
    <w:p w14:paraId="47BAA84A" w14:textId="77777777" w:rsidR="00EC02C3" w:rsidRPr="00A97B30" w:rsidRDefault="00EC02C3" w:rsidP="00EC02C3">
      <w:pPr>
        <w:rPr>
          <w:b/>
          <w:sz w:val="28"/>
          <w:szCs w:val="28"/>
        </w:rPr>
      </w:pPr>
    </w:p>
    <w:p w14:paraId="5ED6FAF8" w14:textId="5CBE6DD1" w:rsidR="00EC02C3" w:rsidRDefault="00EC02C3" w:rsidP="00EC02C3">
      <w:pPr>
        <w:rPr>
          <w:lang w:val="en-US"/>
        </w:rPr>
      </w:pPr>
      <w:r w:rsidRPr="00A97B30">
        <w:rPr>
          <w:szCs w:val="24"/>
        </w:rPr>
        <w:t xml:space="preserve">Representations should be made to </w:t>
      </w:r>
      <w:r>
        <w:rPr>
          <w:szCs w:val="24"/>
        </w:rPr>
        <w:t>Kellie Gorman</w:t>
      </w:r>
      <w:r>
        <w:rPr>
          <w:szCs w:val="24"/>
          <w:lang w:val="en-US"/>
        </w:rPr>
        <w:t xml:space="preserve"> </w:t>
      </w:r>
      <w:r w:rsidRPr="00A97B30">
        <w:rPr>
          <w:szCs w:val="24"/>
        </w:rPr>
        <w:t xml:space="preserve">before </w:t>
      </w:r>
      <w:r>
        <w:rPr>
          <w:szCs w:val="24"/>
        </w:rPr>
        <w:t>0</w:t>
      </w:r>
      <w:r w:rsidR="00177B8D">
        <w:rPr>
          <w:szCs w:val="24"/>
        </w:rPr>
        <w:t>5</w:t>
      </w:r>
      <w:r>
        <w:rPr>
          <w:szCs w:val="24"/>
        </w:rPr>
        <w:t xml:space="preserve"> June 2026</w:t>
      </w:r>
      <w:r w:rsidRPr="00A97B30">
        <w:rPr>
          <w:szCs w:val="24"/>
        </w:rPr>
        <w:t>.</w:t>
      </w:r>
      <w:r>
        <w:rPr>
          <w:szCs w:val="24"/>
        </w:rPr>
        <w:t xml:space="preserve">  </w:t>
      </w:r>
      <w:r w:rsidRPr="00A97B30">
        <w:rPr>
          <w:szCs w:val="24"/>
        </w:rPr>
        <w:t xml:space="preserve">Tel: </w:t>
      </w:r>
      <w:r w:rsidRPr="009509E7">
        <w:rPr>
          <w:szCs w:val="24"/>
          <w:lang w:val="en-US"/>
        </w:rPr>
        <w:t>01642 444132</w:t>
      </w:r>
      <w:r>
        <w:rPr>
          <w:szCs w:val="24"/>
          <w:lang w:val="en-US"/>
        </w:rPr>
        <w:t xml:space="preserve"> </w:t>
      </w:r>
      <w:r w:rsidRPr="00A97B30">
        <w:rPr>
          <w:szCs w:val="24"/>
          <w:lang w:val="en-US"/>
        </w:rPr>
        <w:t xml:space="preserve">or email </w:t>
      </w:r>
      <w:r w:rsidRPr="009509E7">
        <w:rPr>
          <w:szCs w:val="24"/>
          <w:lang w:val="en-US"/>
        </w:rPr>
        <w:t>kellie.gorman@redcar-cleveland.gov.uk</w:t>
      </w:r>
    </w:p>
    <w:p w14:paraId="7866DEFF" w14:textId="77777777" w:rsidR="00EC02C3" w:rsidRPr="00A97B30" w:rsidRDefault="00EC02C3" w:rsidP="00EC02C3">
      <w:pPr>
        <w:rPr>
          <w:szCs w:val="24"/>
        </w:rPr>
      </w:pPr>
    </w:p>
    <w:p w14:paraId="1D85D3DA" w14:textId="17F0CB17" w:rsidR="00EC02C3" w:rsidRPr="00A97B30" w:rsidRDefault="00EC02C3" w:rsidP="00EC02C3">
      <w:pPr>
        <w:rPr>
          <w:szCs w:val="24"/>
        </w:rPr>
      </w:pPr>
      <w:r w:rsidRPr="00A97B30">
        <w:rPr>
          <w:szCs w:val="24"/>
        </w:rPr>
        <w:t xml:space="preserve">First published in Forward Plan on </w:t>
      </w:r>
      <w:r>
        <w:rPr>
          <w:szCs w:val="24"/>
        </w:rPr>
        <w:t>0</w:t>
      </w:r>
      <w:r w:rsidR="00177B8D">
        <w:rPr>
          <w:szCs w:val="24"/>
        </w:rPr>
        <w:t>8/</w:t>
      </w:r>
      <w:r>
        <w:rPr>
          <w:szCs w:val="24"/>
        </w:rPr>
        <w:t>05/26</w:t>
      </w:r>
    </w:p>
    <w:p w14:paraId="321D055F" w14:textId="77777777" w:rsidR="00EC02C3" w:rsidRPr="00A97B30" w:rsidRDefault="00EC02C3" w:rsidP="00EC02C3">
      <w:pPr>
        <w:rPr>
          <w:sz w:val="28"/>
          <w:szCs w:val="28"/>
        </w:rPr>
      </w:pPr>
    </w:p>
    <w:p w14:paraId="1E63E9AD" w14:textId="77777777" w:rsidR="00EC02C3" w:rsidRPr="00A97B30" w:rsidRDefault="00EC02C3" w:rsidP="00EC02C3">
      <w:pPr>
        <w:rPr>
          <w:b/>
          <w:sz w:val="28"/>
          <w:szCs w:val="28"/>
        </w:rPr>
      </w:pPr>
      <w:r w:rsidRPr="00A97B30">
        <w:rPr>
          <w:b/>
          <w:sz w:val="28"/>
          <w:szCs w:val="28"/>
        </w:rPr>
        <w:t>Following the Making of the decision, the decision form will be published here:</w:t>
      </w:r>
    </w:p>
    <w:p w14:paraId="7A08555B" w14:textId="77777777" w:rsidR="00EC02C3" w:rsidRPr="00A97B30" w:rsidRDefault="00EC02C3" w:rsidP="00EC02C3">
      <w:r w:rsidRPr="00A97B30">
        <w:rPr>
          <w:noProof/>
        </w:rPr>
        <mc:AlternateContent>
          <mc:Choice Requires="wps">
            <w:drawing>
              <wp:anchor distT="0" distB="0" distL="114300" distR="114300" simplePos="0" relativeHeight="251990016" behindDoc="0" locked="0" layoutInCell="1" allowOverlap="1" wp14:anchorId="77B3799C" wp14:editId="3B4D556D">
                <wp:simplePos x="0" y="0"/>
                <wp:positionH relativeFrom="page">
                  <wp:posOffset>3000375</wp:posOffset>
                </wp:positionH>
                <wp:positionV relativeFrom="paragraph">
                  <wp:posOffset>106044</wp:posOffset>
                </wp:positionV>
                <wp:extent cx="733425" cy="600075"/>
                <wp:effectExtent l="0" t="0" r="28575" b="28575"/>
                <wp:wrapNone/>
                <wp:docPr id="189813678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00075"/>
                        </a:xfrm>
                        <a:prstGeom prst="rect">
                          <a:avLst/>
                        </a:prstGeom>
                        <a:solidFill>
                          <a:sysClr val="window" lastClr="FFFFFF"/>
                        </a:solidFill>
                        <a:ln w="6350">
                          <a:solidFill>
                            <a:prstClr val="black"/>
                          </a:solidFill>
                        </a:ln>
                        <a:effectLst/>
                      </wps:spPr>
                      <wps:txbx>
                        <w:txbxContent>
                          <w:p w14:paraId="4538172B" w14:textId="77777777" w:rsidR="00EC02C3" w:rsidRDefault="00EC02C3" w:rsidP="00EC02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B3799C" id="_x0000_s1046" type="#_x0000_t202" style="position:absolute;margin-left:236.25pt;margin-top:8.35pt;width:57.75pt;height:47.25pt;z-index:25199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" fillcolor="window" strokeweight=".5pt">
                <v:path arrowok="t"/>
                <v:textbox>
                  <w:txbxContent>
                    <w:p w14:paraId="4538172B" w14:textId="77777777" w:rsidR="00EC02C3" w:rsidRDefault="00EC02C3" w:rsidP="00EC02C3"/>
                  </w:txbxContent>
                </v:textbox>
                <w10:wrap anchorx="page"/>
              </v:shape>
            </w:pict>
          </mc:Fallback>
        </mc:AlternateContent>
      </w:r>
    </w:p>
    <w:p w14:paraId="2CBF7726" w14:textId="77777777" w:rsidR="00EC02C3" w:rsidRPr="00A97B30" w:rsidRDefault="00EC02C3" w:rsidP="00EC02C3"/>
    <w:p w14:paraId="484AC6A5" w14:textId="77777777" w:rsidR="00EC02C3" w:rsidRDefault="00EC02C3" w:rsidP="00EC02C3">
      <w:pPr>
        <w:rPr>
          <w:b/>
          <w:snapToGrid w:val="0"/>
          <w:sz w:val="31"/>
        </w:rPr>
      </w:pPr>
      <w:r>
        <w:rPr>
          <w:b/>
          <w:snapToGrid w:val="0"/>
          <w:sz w:val="31"/>
        </w:rPr>
        <w:br w:type="page"/>
      </w:r>
    </w:p>
    <w:p w14:paraId="5863B986" w14:textId="4FA585BE" w:rsidR="009D592B" w:rsidRDefault="009D592B" w:rsidP="009D592B">
      <w:pPr>
        <w:rPr>
          <w:b/>
          <w:sz w:val="28"/>
          <w:lang w:val="en-US"/>
        </w:rPr>
      </w:pPr>
      <w:r>
        <w:rPr>
          <w:b/>
          <w:sz w:val="28"/>
        </w:rPr>
        <w:lastRenderedPageBreak/>
        <w:t xml:space="preserve">DECISION: CDD0087 </w:t>
      </w:r>
      <w:r w:rsidR="00F630DF" w:rsidRPr="00F630DF">
        <w:rPr>
          <w:b/>
          <w:sz w:val="28"/>
          <w:lang w:val="en-US"/>
        </w:rPr>
        <w:t>Sensory Teaching Advisory and Resources Service (STARS)</w:t>
      </w:r>
    </w:p>
    <w:p w14:paraId="25B1C4C0" w14:textId="77777777" w:rsidR="00F630DF" w:rsidRDefault="00F630DF" w:rsidP="009D592B">
      <w:pPr>
        <w:rPr>
          <w:b/>
          <w:sz w:val="28"/>
        </w:rPr>
      </w:pPr>
    </w:p>
    <w:p w14:paraId="04D12CAA" w14:textId="77777777" w:rsidR="009D592B" w:rsidRDefault="009D592B" w:rsidP="009D592B">
      <w:pPr>
        <w:rPr>
          <w:b/>
          <w:sz w:val="28"/>
          <w:szCs w:val="28"/>
        </w:rPr>
      </w:pPr>
      <w:r w:rsidRPr="00A97B30">
        <w:rPr>
          <w:b/>
          <w:sz w:val="28"/>
          <w:szCs w:val="28"/>
        </w:rPr>
        <w:t xml:space="preserve">Nature of the decision: </w:t>
      </w:r>
    </w:p>
    <w:p w14:paraId="67AB2735" w14:textId="77777777" w:rsidR="009D592B" w:rsidRDefault="009D592B" w:rsidP="009D592B">
      <w:pPr>
        <w:rPr>
          <w:b/>
          <w:sz w:val="28"/>
          <w:szCs w:val="28"/>
          <w:lang w:val="en-US"/>
        </w:rPr>
      </w:pPr>
    </w:p>
    <w:p w14:paraId="471B9649" w14:textId="77777777" w:rsidR="00F630DF" w:rsidRPr="00F630DF" w:rsidRDefault="00F630DF" w:rsidP="00F630DF">
      <w:pPr>
        <w:rPr>
          <w:szCs w:val="24"/>
          <w:lang w:val="en-US"/>
        </w:rPr>
      </w:pPr>
      <w:r w:rsidRPr="00F630DF">
        <w:rPr>
          <w:szCs w:val="24"/>
          <w:lang w:val="en-US"/>
        </w:rPr>
        <w:t>To commission the shared Sensory Teaching Advisory and Resources Service (STARS) to provide hearing and vision support to learners aged 0 to 25 years.</w:t>
      </w:r>
    </w:p>
    <w:p w14:paraId="67000DEF" w14:textId="2CC61B8C" w:rsidR="009D592B" w:rsidRPr="00D36FCD" w:rsidRDefault="009D592B" w:rsidP="009D592B">
      <w:pPr>
        <w:rPr>
          <w:szCs w:val="24"/>
          <w:lang w:val="en-US"/>
        </w:rPr>
      </w:pPr>
    </w:p>
    <w:p w14:paraId="0823744D" w14:textId="77777777" w:rsidR="009D592B" w:rsidRPr="00A97B30" w:rsidRDefault="009D592B" w:rsidP="009D592B">
      <w:pPr>
        <w:rPr>
          <w:b/>
          <w:sz w:val="28"/>
          <w:szCs w:val="28"/>
        </w:rPr>
      </w:pPr>
      <w:r w:rsidRPr="00A97B30">
        <w:rPr>
          <w:b/>
          <w:sz w:val="28"/>
          <w:szCs w:val="28"/>
        </w:rPr>
        <w:t>Who will make the decision?</w:t>
      </w:r>
    </w:p>
    <w:p w14:paraId="533165B8" w14:textId="77777777" w:rsidR="009D592B" w:rsidRPr="00A97B30" w:rsidRDefault="009D592B" w:rsidP="009D592B">
      <w:pPr>
        <w:rPr>
          <w:b/>
          <w:sz w:val="28"/>
          <w:szCs w:val="28"/>
        </w:rPr>
      </w:pPr>
    </w:p>
    <w:p w14:paraId="29182314" w14:textId="77777777" w:rsidR="009D592B" w:rsidRDefault="009D592B" w:rsidP="009D592B">
      <w:pPr>
        <w:rPr>
          <w:szCs w:val="24"/>
        </w:rPr>
      </w:pPr>
      <w:r w:rsidRPr="009509E7">
        <w:rPr>
          <w:szCs w:val="24"/>
        </w:rPr>
        <w:t>Cabinet Member for Children &amp; Families</w:t>
      </w:r>
    </w:p>
    <w:p w14:paraId="1E068AF0" w14:textId="77777777" w:rsidR="009D592B" w:rsidRPr="00A97B30" w:rsidRDefault="009D592B" w:rsidP="009D592B">
      <w:pPr>
        <w:rPr>
          <w:szCs w:val="24"/>
        </w:rPr>
      </w:pPr>
    </w:p>
    <w:p w14:paraId="7C0CD667" w14:textId="77777777" w:rsidR="009D592B" w:rsidRPr="00A97B30" w:rsidRDefault="009D592B" w:rsidP="009D592B">
      <w:pPr>
        <w:rPr>
          <w:b/>
          <w:sz w:val="28"/>
          <w:szCs w:val="28"/>
        </w:rPr>
      </w:pPr>
      <w:r w:rsidRPr="00A97B30">
        <w:rPr>
          <w:b/>
          <w:sz w:val="28"/>
          <w:szCs w:val="28"/>
        </w:rPr>
        <w:t>When is the decision to be taken?</w:t>
      </w:r>
    </w:p>
    <w:p w14:paraId="138A169F" w14:textId="77777777" w:rsidR="009D592B" w:rsidRPr="00A97B30" w:rsidRDefault="009D592B" w:rsidP="009D592B">
      <w:pPr>
        <w:rPr>
          <w:b/>
          <w:sz w:val="28"/>
          <w:szCs w:val="28"/>
        </w:rPr>
      </w:pPr>
    </w:p>
    <w:p w14:paraId="33928623" w14:textId="00935060" w:rsidR="009D592B" w:rsidRPr="00A97B30" w:rsidRDefault="00F630DF" w:rsidP="009D592B">
      <w:pPr>
        <w:rPr>
          <w:szCs w:val="24"/>
        </w:rPr>
      </w:pPr>
      <w:r>
        <w:rPr>
          <w:szCs w:val="24"/>
        </w:rPr>
        <w:t xml:space="preserve">June </w:t>
      </w:r>
      <w:r w:rsidR="009D592B">
        <w:rPr>
          <w:szCs w:val="24"/>
        </w:rPr>
        <w:t>2026</w:t>
      </w:r>
    </w:p>
    <w:p w14:paraId="1730C548" w14:textId="77777777" w:rsidR="009D592B" w:rsidRPr="00A97B30" w:rsidRDefault="009D592B" w:rsidP="009D592B">
      <w:pPr>
        <w:rPr>
          <w:sz w:val="28"/>
          <w:szCs w:val="28"/>
        </w:rPr>
      </w:pPr>
    </w:p>
    <w:p w14:paraId="450D2975" w14:textId="77777777" w:rsidR="009D592B" w:rsidRPr="00A97B30" w:rsidRDefault="009D592B" w:rsidP="009D592B">
      <w:pPr>
        <w:rPr>
          <w:b/>
          <w:sz w:val="28"/>
          <w:szCs w:val="28"/>
        </w:rPr>
      </w:pPr>
      <w:r w:rsidRPr="00A97B30">
        <w:rPr>
          <w:b/>
          <w:sz w:val="28"/>
          <w:szCs w:val="28"/>
        </w:rPr>
        <w:t>Who will be consulted and how?</w:t>
      </w:r>
    </w:p>
    <w:p w14:paraId="24FC403A" w14:textId="77777777" w:rsidR="009D592B" w:rsidRPr="00A97B30" w:rsidRDefault="009D592B" w:rsidP="009D592B">
      <w:pPr>
        <w:rPr>
          <w:b/>
          <w:sz w:val="28"/>
          <w:szCs w:val="28"/>
        </w:rPr>
      </w:pPr>
    </w:p>
    <w:p w14:paraId="7C38B8EC" w14:textId="77777777" w:rsidR="009D592B" w:rsidRPr="006C6A9E" w:rsidRDefault="009D592B" w:rsidP="009D592B">
      <w:pPr>
        <w:rPr>
          <w:noProof/>
          <w:lang w:val="en-US"/>
        </w:rPr>
      </w:pPr>
      <w:r w:rsidRPr="006C6A9E">
        <w:rPr>
          <w:noProof/>
          <w:lang w:val="en-US"/>
        </w:rPr>
        <w:t>Cabinet Member for</w:t>
      </w:r>
      <w:r>
        <w:rPr>
          <w:noProof/>
          <w:lang w:val="en-US"/>
        </w:rPr>
        <w:t xml:space="preserve"> Children and Families</w:t>
      </w:r>
      <w:r w:rsidRPr="006C6A9E">
        <w:rPr>
          <w:noProof/>
          <w:lang w:val="en-US"/>
        </w:rPr>
        <w:t xml:space="preserve"> </w:t>
      </w:r>
    </w:p>
    <w:p w14:paraId="271B3D5B" w14:textId="77777777" w:rsidR="009D592B" w:rsidRPr="006C6A9E" w:rsidRDefault="009D592B" w:rsidP="009D592B">
      <w:pPr>
        <w:rPr>
          <w:noProof/>
          <w:lang w:val="en-US"/>
        </w:rPr>
      </w:pPr>
      <w:r w:rsidRPr="006C6A9E">
        <w:rPr>
          <w:noProof/>
          <w:lang w:val="en-US"/>
        </w:rPr>
        <w:t>Chief Finance Officer</w:t>
      </w:r>
    </w:p>
    <w:p w14:paraId="5B0D9D34" w14:textId="77777777" w:rsidR="009D592B" w:rsidRPr="006C6A9E" w:rsidRDefault="009D592B" w:rsidP="009D592B">
      <w:pPr>
        <w:rPr>
          <w:noProof/>
          <w:lang w:val="en-US"/>
        </w:rPr>
      </w:pPr>
      <w:r w:rsidRPr="006C6A9E">
        <w:rPr>
          <w:noProof/>
          <w:lang w:val="en-US"/>
        </w:rPr>
        <w:t>Chief Legal Officer</w:t>
      </w:r>
    </w:p>
    <w:p w14:paraId="3454C93B" w14:textId="77777777" w:rsidR="009D592B" w:rsidRDefault="009D592B" w:rsidP="009D592B">
      <w:pPr>
        <w:rPr>
          <w:noProof/>
          <w:lang w:val="en-US"/>
        </w:rPr>
      </w:pPr>
      <w:r w:rsidRPr="006C6A9E">
        <w:rPr>
          <w:noProof/>
          <w:lang w:val="en-US"/>
        </w:rPr>
        <w:t xml:space="preserve">Corporate Director for </w:t>
      </w:r>
      <w:r>
        <w:rPr>
          <w:noProof/>
          <w:lang w:val="en-US"/>
        </w:rPr>
        <w:t>Children and Families</w:t>
      </w:r>
    </w:p>
    <w:p w14:paraId="33B8A125" w14:textId="77777777" w:rsidR="009D592B" w:rsidRPr="006C6A9E" w:rsidRDefault="009D592B" w:rsidP="009D592B">
      <w:pPr>
        <w:rPr>
          <w:noProof/>
          <w:lang w:val="en-US"/>
        </w:rPr>
      </w:pPr>
    </w:p>
    <w:p w14:paraId="4D0AD192" w14:textId="77777777" w:rsidR="009D592B" w:rsidRDefault="009D592B" w:rsidP="009D592B">
      <w:pPr>
        <w:rPr>
          <w:noProof/>
          <w:lang w:val="en-US"/>
        </w:rPr>
      </w:pPr>
      <w:r w:rsidRPr="006C6A9E">
        <w:rPr>
          <w:noProof/>
          <w:lang w:val="en-US"/>
        </w:rPr>
        <w:t>All of the above will be consulted via approval of the delegated decision</w:t>
      </w:r>
      <w:r>
        <w:rPr>
          <w:noProof/>
          <w:lang w:val="en-US"/>
        </w:rPr>
        <w:t>.</w:t>
      </w:r>
    </w:p>
    <w:p w14:paraId="3316B2AB" w14:textId="77777777" w:rsidR="009D592B" w:rsidRDefault="009D592B" w:rsidP="009D592B">
      <w:pPr>
        <w:rPr>
          <w:b/>
          <w:sz w:val="28"/>
          <w:szCs w:val="28"/>
        </w:rPr>
      </w:pPr>
    </w:p>
    <w:p w14:paraId="08D121CA" w14:textId="77777777" w:rsidR="009D592B" w:rsidRPr="00A97B30" w:rsidRDefault="009D592B" w:rsidP="009D592B">
      <w:pPr>
        <w:rPr>
          <w:b/>
          <w:sz w:val="28"/>
          <w:szCs w:val="28"/>
        </w:rPr>
      </w:pPr>
      <w:r w:rsidRPr="00A97B30">
        <w:rPr>
          <w:b/>
          <w:sz w:val="28"/>
          <w:szCs w:val="28"/>
        </w:rPr>
        <w:t>Supporting documentation:</w:t>
      </w:r>
    </w:p>
    <w:p w14:paraId="5A0A09CA" w14:textId="77777777" w:rsidR="009D592B" w:rsidRPr="00A97B30" w:rsidRDefault="009D592B" w:rsidP="009D592B">
      <w:pPr>
        <w:rPr>
          <w:b/>
          <w:sz w:val="28"/>
          <w:szCs w:val="28"/>
        </w:rPr>
      </w:pPr>
    </w:p>
    <w:p w14:paraId="4E266831" w14:textId="77777777" w:rsidR="009D592B" w:rsidRPr="00A97B30" w:rsidRDefault="009D592B" w:rsidP="009D592B">
      <w:pPr>
        <w:rPr>
          <w:szCs w:val="24"/>
        </w:rPr>
      </w:pPr>
      <w:r w:rsidRPr="00A97B30">
        <w:rPr>
          <w:szCs w:val="24"/>
        </w:rPr>
        <w:t>There are no supporting documents for this decision.</w:t>
      </w:r>
    </w:p>
    <w:p w14:paraId="32780987" w14:textId="77777777" w:rsidR="009D592B" w:rsidRPr="00A97B30" w:rsidRDefault="009D592B" w:rsidP="009D592B">
      <w:pPr>
        <w:rPr>
          <w:szCs w:val="24"/>
        </w:rPr>
      </w:pPr>
    </w:p>
    <w:p w14:paraId="42123ED5" w14:textId="77777777" w:rsidR="009D592B" w:rsidRPr="00A97B30" w:rsidRDefault="009D592B" w:rsidP="009D592B">
      <w:pPr>
        <w:rPr>
          <w:b/>
          <w:sz w:val="28"/>
          <w:szCs w:val="28"/>
        </w:rPr>
      </w:pPr>
      <w:r w:rsidRPr="00A97B30">
        <w:rPr>
          <w:b/>
          <w:sz w:val="28"/>
          <w:szCs w:val="28"/>
        </w:rPr>
        <w:t>How and by when to make representations:</w:t>
      </w:r>
    </w:p>
    <w:p w14:paraId="51015376" w14:textId="77777777" w:rsidR="009D592B" w:rsidRPr="00A97B30" w:rsidRDefault="009D592B" w:rsidP="009D592B">
      <w:pPr>
        <w:rPr>
          <w:b/>
          <w:sz w:val="28"/>
          <w:szCs w:val="28"/>
        </w:rPr>
      </w:pPr>
    </w:p>
    <w:p w14:paraId="3AEBA6CA" w14:textId="727AEED3" w:rsidR="009D592B" w:rsidRDefault="009D592B" w:rsidP="009D592B">
      <w:pPr>
        <w:rPr>
          <w:lang w:val="en-US"/>
        </w:rPr>
      </w:pPr>
      <w:r w:rsidRPr="00A97B30">
        <w:rPr>
          <w:szCs w:val="24"/>
        </w:rPr>
        <w:t xml:space="preserve">Representations should be made to </w:t>
      </w:r>
      <w:r>
        <w:rPr>
          <w:szCs w:val="24"/>
        </w:rPr>
        <w:t>Kellie Gorman</w:t>
      </w:r>
      <w:r>
        <w:rPr>
          <w:szCs w:val="24"/>
          <w:lang w:val="en-US"/>
        </w:rPr>
        <w:t xml:space="preserve"> </w:t>
      </w:r>
      <w:r w:rsidRPr="00A97B30">
        <w:rPr>
          <w:szCs w:val="24"/>
        </w:rPr>
        <w:t xml:space="preserve">before </w:t>
      </w:r>
      <w:r w:rsidR="00186669">
        <w:rPr>
          <w:szCs w:val="24"/>
        </w:rPr>
        <w:t>30</w:t>
      </w:r>
      <w:r>
        <w:rPr>
          <w:szCs w:val="24"/>
        </w:rPr>
        <w:t xml:space="preserve"> June 2026</w:t>
      </w:r>
      <w:r w:rsidRPr="00A97B30">
        <w:rPr>
          <w:szCs w:val="24"/>
        </w:rPr>
        <w:t>.</w:t>
      </w:r>
      <w:r>
        <w:rPr>
          <w:szCs w:val="24"/>
        </w:rPr>
        <w:t xml:space="preserve">  </w:t>
      </w:r>
      <w:r w:rsidRPr="00A97B30">
        <w:rPr>
          <w:szCs w:val="24"/>
        </w:rPr>
        <w:t xml:space="preserve">Tel: </w:t>
      </w:r>
      <w:r w:rsidRPr="009509E7">
        <w:rPr>
          <w:szCs w:val="24"/>
          <w:lang w:val="en-US"/>
        </w:rPr>
        <w:t>01642 444132</w:t>
      </w:r>
      <w:r>
        <w:rPr>
          <w:szCs w:val="24"/>
          <w:lang w:val="en-US"/>
        </w:rPr>
        <w:t xml:space="preserve"> </w:t>
      </w:r>
      <w:r w:rsidRPr="00A97B30">
        <w:rPr>
          <w:szCs w:val="24"/>
          <w:lang w:val="en-US"/>
        </w:rPr>
        <w:t xml:space="preserve">or email </w:t>
      </w:r>
      <w:r w:rsidRPr="009509E7">
        <w:rPr>
          <w:szCs w:val="24"/>
          <w:lang w:val="en-US"/>
        </w:rPr>
        <w:t>kellie.gorman@redcar-cleveland.gov.uk</w:t>
      </w:r>
    </w:p>
    <w:p w14:paraId="7D6A73D0" w14:textId="77777777" w:rsidR="009D592B" w:rsidRPr="00A97B30" w:rsidRDefault="009D592B" w:rsidP="009D592B">
      <w:pPr>
        <w:rPr>
          <w:szCs w:val="24"/>
        </w:rPr>
      </w:pPr>
    </w:p>
    <w:p w14:paraId="77E9E9FF" w14:textId="175859A4" w:rsidR="009D592B" w:rsidRPr="00A97B30" w:rsidRDefault="009D592B" w:rsidP="009D592B">
      <w:pPr>
        <w:rPr>
          <w:szCs w:val="24"/>
        </w:rPr>
      </w:pPr>
      <w:r w:rsidRPr="00A97B30">
        <w:rPr>
          <w:szCs w:val="24"/>
        </w:rPr>
        <w:t xml:space="preserve">First published in Forward Plan on </w:t>
      </w:r>
      <w:r>
        <w:rPr>
          <w:szCs w:val="24"/>
        </w:rPr>
        <w:t>02/06/26</w:t>
      </w:r>
    </w:p>
    <w:p w14:paraId="63C2CA27" w14:textId="77777777" w:rsidR="009D592B" w:rsidRPr="00A97B30" w:rsidRDefault="009D592B" w:rsidP="009D592B">
      <w:pPr>
        <w:rPr>
          <w:sz w:val="28"/>
          <w:szCs w:val="28"/>
        </w:rPr>
      </w:pPr>
    </w:p>
    <w:p w14:paraId="42D23760" w14:textId="77777777" w:rsidR="009D592B" w:rsidRPr="00A97B30" w:rsidRDefault="009D592B" w:rsidP="009D592B">
      <w:pPr>
        <w:rPr>
          <w:b/>
          <w:sz w:val="28"/>
          <w:szCs w:val="28"/>
        </w:rPr>
      </w:pPr>
      <w:r w:rsidRPr="00A97B30">
        <w:rPr>
          <w:b/>
          <w:sz w:val="28"/>
          <w:szCs w:val="28"/>
        </w:rPr>
        <w:t>Following the Making of the decision, the decision form will be published here:</w:t>
      </w:r>
    </w:p>
    <w:p w14:paraId="15A3255C" w14:textId="77777777" w:rsidR="009D592B" w:rsidRPr="00A97B30" w:rsidRDefault="009D592B" w:rsidP="009D592B">
      <w:r w:rsidRPr="00A97B30">
        <w:rPr>
          <w:noProof/>
        </w:rPr>
        <mc:AlternateContent>
          <mc:Choice Requires="wps">
            <w:drawing>
              <wp:anchor distT="0" distB="0" distL="114300" distR="114300" simplePos="0" relativeHeight="251998208" behindDoc="0" locked="0" layoutInCell="1" allowOverlap="1" wp14:anchorId="1DB08880" wp14:editId="18714EC6">
                <wp:simplePos x="0" y="0"/>
                <wp:positionH relativeFrom="page">
                  <wp:posOffset>3000375</wp:posOffset>
                </wp:positionH>
                <wp:positionV relativeFrom="paragraph">
                  <wp:posOffset>106044</wp:posOffset>
                </wp:positionV>
                <wp:extent cx="733425" cy="600075"/>
                <wp:effectExtent l="0" t="0" r="28575" b="28575"/>
                <wp:wrapNone/>
                <wp:docPr id="64963304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600075"/>
                        </a:xfrm>
                        <a:prstGeom prst="rect">
                          <a:avLst/>
                        </a:prstGeom>
                        <a:solidFill>
                          <a:sysClr val="window" lastClr="FFFFFF"/>
                        </a:solidFill>
                        <a:ln w="6350">
                          <a:solidFill>
                            <a:prstClr val="black"/>
                          </a:solidFill>
                        </a:ln>
                        <a:effectLst/>
                      </wps:spPr>
                      <wps:txbx>
                        <w:txbxContent>
                          <w:p w14:paraId="45535824" w14:textId="77777777" w:rsidR="009D592B" w:rsidRDefault="009D592B" w:rsidP="009D59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08880" id="_x0000_s1047" type="#_x0000_t202" style="position:absolute;margin-left:236.25pt;margin-top:8.35pt;width:57.75pt;height:47.25pt;z-index:25199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" fillcolor="window" strokeweight=".5pt">
                <v:path arrowok="t"/>
                <v:textbox>
                  <w:txbxContent>
                    <w:p w14:paraId="45535824" w14:textId="77777777" w:rsidR="009D592B" w:rsidRDefault="009D592B" w:rsidP="009D592B"/>
                  </w:txbxContent>
                </v:textbox>
                <w10:wrap anchorx="page"/>
              </v:shape>
            </w:pict>
          </mc:Fallback>
        </mc:AlternateContent>
      </w:r>
    </w:p>
    <w:p w14:paraId="2EDCF8D7" w14:textId="77777777" w:rsidR="009D592B" w:rsidRPr="00A97B30" w:rsidRDefault="009D592B" w:rsidP="009D592B"/>
    <w:p w14:paraId="6E430F58" w14:textId="77777777" w:rsidR="009D592B" w:rsidRDefault="009D592B" w:rsidP="009D592B">
      <w:pPr>
        <w:rPr>
          <w:b/>
          <w:snapToGrid w:val="0"/>
          <w:sz w:val="31"/>
        </w:rPr>
      </w:pPr>
      <w:r>
        <w:rPr>
          <w:b/>
          <w:snapToGrid w:val="0"/>
          <w:sz w:val="31"/>
        </w:rPr>
        <w:br w:type="page"/>
      </w:r>
    </w:p>
    <w:p w14:paraId="4D54B292" w14:textId="77777777" w:rsidR="009D592B" w:rsidRDefault="009D592B" w:rsidP="00EC02C3">
      <w:pPr>
        <w:rPr>
          <w:b/>
          <w:snapToGrid w:val="0"/>
          <w:sz w:val="31"/>
        </w:rPr>
      </w:pPr>
    </w:p>
    <w:p w14:paraId="3497F8FF" w14:textId="77777777" w:rsidR="00EC02C3" w:rsidRDefault="00EC02C3" w:rsidP="00D36FCD">
      <w:pPr>
        <w:rPr>
          <w:b/>
          <w:snapToGrid w:val="0"/>
          <w:sz w:val="31"/>
        </w:rPr>
      </w:pPr>
    </w:p>
    <w:p w14:paraId="475E61A0" w14:textId="0F980598" w:rsidR="00FB1E4C" w:rsidRDefault="00FB1E4C" w:rsidP="00CA0514">
      <w:pPr>
        <w:rPr>
          <w:b/>
          <w:snapToGrid w:val="0"/>
          <w:sz w:val="31"/>
        </w:rPr>
      </w:pPr>
      <w:r>
        <w:rPr>
          <w:b/>
          <w:snapToGrid w:val="0"/>
          <w:sz w:val="31"/>
        </w:rPr>
        <w:t xml:space="preserve">PART THREE – </w:t>
      </w:r>
      <w:bookmarkStart w:id="7" w:name="Growth"/>
      <w:r w:rsidR="00ED27D7">
        <w:rPr>
          <w:b/>
          <w:snapToGrid w:val="0"/>
          <w:sz w:val="31"/>
        </w:rPr>
        <w:t>GROWTH, ENTERPRISE &amp; ENVIRONMENT</w:t>
      </w:r>
      <w:r w:rsidR="0072403F">
        <w:rPr>
          <w:b/>
          <w:snapToGrid w:val="0"/>
          <w:sz w:val="31"/>
        </w:rPr>
        <w:t xml:space="preserve"> DIRECTORATE</w:t>
      </w:r>
      <w:bookmarkEnd w:id="7"/>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1041AE1B" w14:textId="7C82CCA2" w:rsidR="00D4613D" w:rsidRDefault="00D4613D" w:rsidP="00D4613D">
      <w:pPr>
        <w:rPr>
          <w:b/>
          <w:sz w:val="28"/>
          <w:lang w:val="en-US"/>
        </w:rPr>
      </w:pPr>
      <w:bookmarkStart w:id="8" w:name="nsdecs1"/>
      <w:bookmarkStart w:id="9" w:name="amdecs1"/>
      <w:bookmarkEnd w:id="8"/>
      <w:bookmarkEnd w:id="9"/>
      <w:r>
        <w:rPr>
          <w:b/>
          <w:sz w:val="28"/>
        </w:rPr>
        <w:t>DECISION: GDD0082 P</w:t>
      </w:r>
      <w:r w:rsidRPr="00D4613D">
        <w:rPr>
          <w:b/>
          <w:sz w:val="28"/>
          <w:lang w:val="en-US"/>
        </w:rPr>
        <w:t>urchase of vehicles as part of the fleet replacement programme</w:t>
      </w:r>
    </w:p>
    <w:p w14:paraId="08D0920F" w14:textId="77777777" w:rsidR="00D4613D" w:rsidRDefault="00D4613D" w:rsidP="00D4613D">
      <w:pPr>
        <w:rPr>
          <w:b/>
          <w:sz w:val="28"/>
          <w:szCs w:val="28"/>
          <w:lang w:val="en-US"/>
        </w:rPr>
      </w:pPr>
    </w:p>
    <w:p w14:paraId="42C0EB3E" w14:textId="77777777" w:rsidR="00D4613D" w:rsidRPr="00A97B30" w:rsidRDefault="00D4613D" w:rsidP="00D4613D">
      <w:pPr>
        <w:rPr>
          <w:b/>
          <w:sz w:val="28"/>
          <w:szCs w:val="28"/>
          <w:lang w:val="en-US"/>
        </w:rPr>
      </w:pPr>
      <w:r w:rsidRPr="00A97B30">
        <w:rPr>
          <w:b/>
          <w:sz w:val="28"/>
          <w:szCs w:val="28"/>
        </w:rPr>
        <w:t xml:space="preserve">Nature of the decision: </w:t>
      </w:r>
    </w:p>
    <w:p w14:paraId="7E0D9484" w14:textId="77777777" w:rsidR="00D4613D" w:rsidRPr="000F4734" w:rsidRDefault="00D4613D" w:rsidP="00D4613D">
      <w:pPr>
        <w:rPr>
          <w:b/>
          <w:szCs w:val="24"/>
        </w:rPr>
      </w:pPr>
    </w:p>
    <w:p w14:paraId="0139B0E6" w14:textId="77777777" w:rsidR="00D4613D" w:rsidRDefault="00D4613D" w:rsidP="00D4613D">
      <w:pPr>
        <w:rPr>
          <w:bCs/>
          <w:szCs w:val="24"/>
          <w:lang w:val="en-US"/>
        </w:rPr>
      </w:pPr>
      <w:r w:rsidRPr="00D4613D">
        <w:rPr>
          <w:bCs/>
          <w:szCs w:val="24"/>
          <w:lang w:val="en-US"/>
        </w:rPr>
        <w:t xml:space="preserve">The Council operates a large vehicle fleet which is refreshed on a rolling annual basis according to a structured replacement programme funded by capital. </w:t>
      </w:r>
    </w:p>
    <w:p w14:paraId="68C7E3FB" w14:textId="77777777" w:rsidR="00D4613D" w:rsidRPr="00D4613D" w:rsidRDefault="00D4613D" w:rsidP="00D4613D">
      <w:pPr>
        <w:rPr>
          <w:bCs/>
          <w:szCs w:val="24"/>
          <w:lang w:val="en-US"/>
        </w:rPr>
      </w:pPr>
    </w:p>
    <w:p w14:paraId="1D44090D" w14:textId="77777777" w:rsidR="00D4613D" w:rsidRDefault="00D4613D" w:rsidP="00D4613D">
      <w:pPr>
        <w:rPr>
          <w:bCs/>
          <w:szCs w:val="24"/>
          <w:lang w:val="en-US"/>
        </w:rPr>
      </w:pPr>
      <w:r w:rsidRPr="00D4613D">
        <w:rPr>
          <w:bCs/>
          <w:szCs w:val="24"/>
          <w:lang w:val="en-US"/>
        </w:rPr>
        <w:t xml:space="preserve">The capital funding is in place across a rolling five year period and may be adjusted according to need across that time. </w:t>
      </w:r>
    </w:p>
    <w:p w14:paraId="31CE28BC" w14:textId="77777777" w:rsidR="00D4613D" w:rsidRPr="00D4613D" w:rsidRDefault="00D4613D" w:rsidP="00D4613D">
      <w:pPr>
        <w:rPr>
          <w:bCs/>
          <w:szCs w:val="24"/>
          <w:lang w:val="en-US"/>
        </w:rPr>
      </w:pPr>
    </w:p>
    <w:p w14:paraId="561BF29E" w14:textId="77777777" w:rsidR="00D4613D" w:rsidRDefault="00D4613D" w:rsidP="00D4613D">
      <w:pPr>
        <w:rPr>
          <w:bCs/>
          <w:szCs w:val="24"/>
          <w:lang w:val="en-US"/>
        </w:rPr>
      </w:pPr>
      <w:r w:rsidRPr="00D4613D">
        <w:rPr>
          <w:bCs/>
          <w:szCs w:val="24"/>
          <w:lang w:val="en-US"/>
        </w:rPr>
        <w:t>For 2026/27 it is currently forecast that up to £2M will be required for the purchase of vehicles of varying types. However, this may fluctuate in-year according to market prices, delivery lead in times, changes in procurement strategy (e.g: bringing forward group purchases to obtain a better unit cost) and up to date information about the status of the existing fleet.</w:t>
      </w:r>
    </w:p>
    <w:p w14:paraId="372B7BEA" w14:textId="77777777" w:rsidR="00D4613D" w:rsidRPr="00D4613D" w:rsidRDefault="00D4613D" w:rsidP="00D4613D">
      <w:pPr>
        <w:rPr>
          <w:bCs/>
          <w:szCs w:val="24"/>
          <w:lang w:val="en-US"/>
        </w:rPr>
      </w:pPr>
    </w:p>
    <w:p w14:paraId="442ABAB5" w14:textId="77777777" w:rsidR="00D4613D" w:rsidRDefault="00D4613D" w:rsidP="00D4613D">
      <w:pPr>
        <w:rPr>
          <w:bCs/>
          <w:szCs w:val="24"/>
          <w:lang w:val="en-US"/>
        </w:rPr>
      </w:pPr>
      <w:r w:rsidRPr="00D4613D">
        <w:rPr>
          <w:bCs/>
          <w:szCs w:val="24"/>
          <w:lang w:val="en-US"/>
        </w:rPr>
        <w:t xml:space="preserve">Over the course of the 2026/27 year the Cabinet member will be asked to authorise the award of a range of contracts for vehicle purchase via Delegated Powers. Some will fall below the key decision financial threshold, whilst others will exceed it. </w:t>
      </w:r>
    </w:p>
    <w:p w14:paraId="3F9F6AD4" w14:textId="77777777" w:rsidR="00D4613D" w:rsidRDefault="00D4613D" w:rsidP="00D4613D">
      <w:pPr>
        <w:rPr>
          <w:bCs/>
          <w:szCs w:val="24"/>
          <w:lang w:val="en-US"/>
        </w:rPr>
      </w:pPr>
    </w:p>
    <w:p w14:paraId="093773E7" w14:textId="36499329" w:rsidR="00D4613D" w:rsidRDefault="00D4613D" w:rsidP="00D4613D">
      <w:pPr>
        <w:rPr>
          <w:bCs/>
          <w:szCs w:val="24"/>
          <w:lang w:val="en-US"/>
        </w:rPr>
      </w:pPr>
      <w:r w:rsidRPr="00D4613D">
        <w:rPr>
          <w:bCs/>
          <w:szCs w:val="24"/>
          <w:lang w:val="en-US"/>
        </w:rPr>
        <w:t>However taken as a whole, the overall expenditure is significant and is therefore highlighted for transparency.</w:t>
      </w:r>
    </w:p>
    <w:p w14:paraId="560F5A0C" w14:textId="77777777" w:rsidR="00D4613D" w:rsidRPr="00D4613D" w:rsidRDefault="00D4613D" w:rsidP="00D4613D">
      <w:pPr>
        <w:rPr>
          <w:bCs/>
          <w:szCs w:val="24"/>
          <w:lang w:val="en-US"/>
        </w:rPr>
      </w:pPr>
    </w:p>
    <w:p w14:paraId="40CC12EE" w14:textId="2F660E48" w:rsidR="00D4613D" w:rsidRDefault="00D4613D" w:rsidP="00D4613D">
      <w:pPr>
        <w:rPr>
          <w:bCs/>
          <w:szCs w:val="24"/>
          <w:lang w:val="en-US"/>
        </w:rPr>
      </w:pPr>
      <w:r w:rsidRPr="00D4613D">
        <w:rPr>
          <w:bCs/>
          <w:szCs w:val="24"/>
          <w:lang w:val="en-US"/>
        </w:rPr>
        <w:t>Each individual award will be justified and will align with the Councils own procurement rules.</w:t>
      </w:r>
    </w:p>
    <w:p w14:paraId="2B9E3647" w14:textId="77777777" w:rsidR="00D4613D" w:rsidRDefault="00D4613D" w:rsidP="00D4613D">
      <w:pPr>
        <w:rPr>
          <w:b/>
          <w:sz w:val="28"/>
          <w:szCs w:val="28"/>
        </w:rPr>
      </w:pPr>
    </w:p>
    <w:p w14:paraId="6FFF12B8" w14:textId="77777777" w:rsidR="00D4613D" w:rsidRPr="00A97B30" w:rsidRDefault="00D4613D" w:rsidP="00D4613D">
      <w:pPr>
        <w:rPr>
          <w:b/>
          <w:sz w:val="28"/>
          <w:szCs w:val="28"/>
        </w:rPr>
      </w:pPr>
      <w:r w:rsidRPr="00A97B30">
        <w:rPr>
          <w:b/>
          <w:sz w:val="28"/>
          <w:szCs w:val="28"/>
        </w:rPr>
        <w:t>Who will make the decision?</w:t>
      </w:r>
    </w:p>
    <w:p w14:paraId="277E0A04" w14:textId="77777777" w:rsidR="00D4613D" w:rsidRPr="000F4734" w:rsidRDefault="00D4613D" w:rsidP="00D4613D">
      <w:pPr>
        <w:rPr>
          <w:b/>
          <w:szCs w:val="24"/>
        </w:rPr>
      </w:pPr>
    </w:p>
    <w:p w14:paraId="295307F5" w14:textId="29977591" w:rsidR="00D4613D" w:rsidRPr="00A97B30" w:rsidRDefault="00D4613D" w:rsidP="00D4613D">
      <w:pPr>
        <w:rPr>
          <w:szCs w:val="24"/>
        </w:rPr>
      </w:pPr>
      <w:r w:rsidRPr="00A97B30">
        <w:rPr>
          <w:szCs w:val="24"/>
        </w:rPr>
        <w:t xml:space="preserve">Cabinet Member for </w:t>
      </w:r>
      <w:r w:rsidR="00F26AEC">
        <w:rPr>
          <w:szCs w:val="24"/>
        </w:rPr>
        <w:t>Highways &amp; Transport</w:t>
      </w:r>
    </w:p>
    <w:p w14:paraId="716506EF" w14:textId="77777777" w:rsidR="00D4613D" w:rsidRPr="00A97B30" w:rsidRDefault="00D4613D" w:rsidP="00D4613D">
      <w:pPr>
        <w:rPr>
          <w:szCs w:val="24"/>
        </w:rPr>
      </w:pPr>
    </w:p>
    <w:p w14:paraId="4BC80339" w14:textId="77777777" w:rsidR="00D4613D" w:rsidRPr="00A97B30" w:rsidRDefault="00D4613D" w:rsidP="00D4613D">
      <w:pPr>
        <w:rPr>
          <w:b/>
          <w:sz w:val="28"/>
          <w:szCs w:val="28"/>
        </w:rPr>
      </w:pPr>
      <w:r w:rsidRPr="00A97B30">
        <w:rPr>
          <w:b/>
          <w:sz w:val="28"/>
          <w:szCs w:val="28"/>
        </w:rPr>
        <w:t>When is the decision to be taken?</w:t>
      </w:r>
    </w:p>
    <w:p w14:paraId="53307A0C" w14:textId="77777777" w:rsidR="00D4613D" w:rsidRPr="000F4734" w:rsidRDefault="00D4613D" w:rsidP="00D4613D">
      <w:pPr>
        <w:rPr>
          <w:b/>
          <w:szCs w:val="24"/>
        </w:rPr>
      </w:pPr>
    </w:p>
    <w:p w14:paraId="05C6FE1F" w14:textId="77777777" w:rsidR="00D4613D" w:rsidRPr="00A97B30" w:rsidRDefault="00D4613D" w:rsidP="00D4613D">
      <w:pPr>
        <w:rPr>
          <w:szCs w:val="24"/>
        </w:rPr>
      </w:pPr>
      <w:r>
        <w:rPr>
          <w:szCs w:val="24"/>
        </w:rPr>
        <w:t>March 2026</w:t>
      </w:r>
    </w:p>
    <w:p w14:paraId="3E0FA3FC" w14:textId="77777777" w:rsidR="00D4613D" w:rsidRPr="00A97B30" w:rsidRDefault="00D4613D" w:rsidP="00D4613D">
      <w:pPr>
        <w:rPr>
          <w:sz w:val="28"/>
          <w:szCs w:val="28"/>
        </w:rPr>
      </w:pPr>
    </w:p>
    <w:p w14:paraId="7912C147" w14:textId="77777777" w:rsidR="00D4613D" w:rsidRPr="00A97B30" w:rsidRDefault="00D4613D" w:rsidP="00D4613D">
      <w:pPr>
        <w:rPr>
          <w:b/>
          <w:sz w:val="28"/>
          <w:szCs w:val="28"/>
        </w:rPr>
      </w:pPr>
      <w:r w:rsidRPr="00A97B30">
        <w:rPr>
          <w:b/>
          <w:sz w:val="28"/>
          <w:szCs w:val="28"/>
        </w:rPr>
        <w:t>Who will be consulted and how?</w:t>
      </w:r>
    </w:p>
    <w:p w14:paraId="5F8DAC9D" w14:textId="77777777" w:rsidR="00D4613D" w:rsidRPr="000F4734" w:rsidRDefault="00D4613D" w:rsidP="00D4613D">
      <w:pPr>
        <w:rPr>
          <w:b/>
          <w:szCs w:val="24"/>
        </w:rPr>
      </w:pPr>
    </w:p>
    <w:p w14:paraId="2A3CD253" w14:textId="77777777" w:rsidR="00D4613D" w:rsidRPr="00D4613D" w:rsidRDefault="00D4613D" w:rsidP="00D4613D">
      <w:pPr>
        <w:rPr>
          <w:szCs w:val="24"/>
          <w:lang w:val="en-US"/>
        </w:rPr>
      </w:pPr>
      <w:r w:rsidRPr="00D4613D">
        <w:rPr>
          <w:szCs w:val="24"/>
          <w:lang w:val="en-US"/>
        </w:rPr>
        <w:t>Cabinet Member for Environment</w:t>
      </w:r>
    </w:p>
    <w:p w14:paraId="7A5D8DEB" w14:textId="77777777" w:rsidR="00D4613D" w:rsidRPr="00D4613D" w:rsidRDefault="00D4613D" w:rsidP="00D4613D">
      <w:pPr>
        <w:rPr>
          <w:szCs w:val="24"/>
          <w:lang w:val="en-US"/>
        </w:rPr>
      </w:pPr>
      <w:r w:rsidRPr="00D4613D">
        <w:rPr>
          <w:szCs w:val="24"/>
          <w:lang w:val="en-US"/>
        </w:rPr>
        <w:t>Chief Finance Officer</w:t>
      </w:r>
    </w:p>
    <w:p w14:paraId="721A736B" w14:textId="77777777" w:rsidR="00D4613D" w:rsidRPr="00D4613D" w:rsidRDefault="00D4613D" w:rsidP="00D4613D">
      <w:pPr>
        <w:rPr>
          <w:szCs w:val="24"/>
          <w:lang w:val="en-US"/>
        </w:rPr>
      </w:pPr>
      <w:r w:rsidRPr="00D4613D">
        <w:rPr>
          <w:szCs w:val="24"/>
          <w:lang w:val="en-US"/>
        </w:rPr>
        <w:t>Chief Legal Officer</w:t>
      </w:r>
    </w:p>
    <w:p w14:paraId="7BCAC43B" w14:textId="77777777" w:rsidR="00D4613D" w:rsidRPr="00D4613D" w:rsidRDefault="00D4613D" w:rsidP="00D4613D">
      <w:pPr>
        <w:rPr>
          <w:szCs w:val="24"/>
          <w:lang w:val="en-US"/>
        </w:rPr>
      </w:pPr>
      <w:r w:rsidRPr="00D4613D">
        <w:rPr>
          <w:szCs w:val="24"/>
          <w:lang w:val="en-US"/>
        </w:rPr>
        <w:t>Executive Director for Growth Enterprise and Environment</w:t>
      </w:r>
    </w:p>
    <w:p w14:paraId="19672086" w14:textId="77777777" w:rsidR="00D4613D" w:rsidRDefault="00D4613D" w:rsidP="00D4613D">
      <w:pPr>
        <w:rPr>
          <w:szCs w:val="24"/>
          <w:lang w:val="en-US"/>
        </w:rPr>
      </w:pPr>
    </w:p>
    <w:p w14:paraId="5210B5B3" w14:textId="532A50B5" w:rsidR="00D4613D" w:rsidRDefault="00D4613D" w:rsidP="00D4613D">
      <w:pPr>
        <w:rPr>
          <w:szCs w:val="24"/>
          <w:lang w:val="en-US"/>
        </w:rPr>
      </w:pPr>
      <w:r w:rsidRPr="00D4613D">
        <w:rPr>
          <w:szCs w:val="24"/>
          <w:lang w:val="en-US"/>
        </w:rPr>
        <w:t>All of the above will be consulted via approval of the delegated decision</w:t>
      </w:r>
    </w:p>
    <w:p w14:paraId="4A62DFC3" w14:textId="77777777" w:rsidR="00D4613D" w:rsidRPr="000F4734" w:rsidRDefault="00D4613D" w:rsidP="00D4613D">
      <w:pPr>
        <w:rPr>
          <w:szCs w:val="24"/>
          <w:lang w:val="en-US"/>
        </w:rPr>
      </w:pPr>
    </w:p>
    <w:p w14:paraId="66176B51" w14:textId="77777777" w:rsidR="00D4613D" w:rsidRPr="00A97B30" w:rsidRDefault="00D4613D" w:rsidP="00D4613D">
      <w:pPr>
        <w:rPr>
          <w:b/>
          <w:sz w:val="28"/>
          <w:szCs w:val="28"/>
        </w:rPr>
      </w:pPr>
      <w:r w:rsidRPr="00A97B30">
        <w:rPr>
          <w:b/>
          <w:sz w:val="28"/>
          <w:szCs w:val="28"/>
        </w:rPr>
        <w:t>Supporting documentation:</w:t>
      </w:r>
    </w:p>
    <w:p w14:paraId="2B7CF3B8" w14:textId="77777777" w:rsidR="00D4613D" w:rsidRPr="000F4734" w:rsidRDefault="00D4613D" w:rsidP="00D4613D">
      <w:pPr>
        <w:rPr>
          <w:b/>
          <w:szCs w:val="24"/>
        </w:rPr>
      </w:pPr>
    </w:p>
    <w:p w14:paraId="739EA5E5" w14:textId="77777777" w:rsidR="00D4613D" w:rsidRPr="00A97B30" w:rsidRDefault="00D4613D" w:rsidP="00D4613D">
      <w:pPr>
        <w:rPr>
          <w:szCs w:val="24"/>
        </w:rPr>
      </w:pPr>
      <w:r w:rsidRPr="00A97B30">
        <w:rPr>
          <w:szCs w:val="24"/>
        </w:rPr>
        <w:t>There are no supporting documents for this decision.</w:t>
      </w:r>
    </w:p>
    <w:p w14:paraId="284F2A0B" w14:textId="77777777" w:rsidR="00D4613D" w:rsidRPr="00A97B30" w:rsidRDefault="00D4613D" w:rsidP="00D4613D">
      <w:pPr>
        <w:rPr>
          <w:szCs w:val="24"/>
        </w:rPr>
      </w:pPr>
    </w:p>
    <w:p w14:paraId="000CB88C" w14:textId="77777777" w:rsidR="00D4613D" w:rsidRPr="00A97B30" w:rsidRDefault="00D4613D" w:rsidP="00D4613D">
      <w:pPr>
        <w:rPr>
          <w:b/>
          <w:sz w:val="28"/>
          <w:szCs w:val="28"/>
        </w:rPr>
      </w:pPr>
      <w:r w:rsidRPr="00A97B30">
        <w:rPr>
          <w:b/>
          <w:sz w:val="28"/>
          <w:szCs w:val="28"/>
        </w:rPr>
        <w:t>How and by when to make representations:</w:t>
      </w:r>
    </w:p>
    <w:p w14:paraId="03109074" w14:textId="77777777" w:rsidR="00D4613D" w:rsidRPr="000F4734" w:rsidRDefault="00D4613D" w:rsidP="00D4613D">
      <w:pPr>
        <w:rPr>
          <w:b/>
          <w:szCs w:val="24"/>
        </w:rPr>
      </w:pPr>
    </w:p>
    <w:p w14:paraId="2D827175" w14:textId="4BB456DC" w:rsidR="00D4613D" w:rsidRDefault="00D4613D" w:rsidP="00D4613D">
      <w:pPr>
        <w:rPr>
          <w:szCs w:val="24"/>
        </w:rPr>
      </w:pPr>
      <w:r w:rsidRPr="00A97B30">
        <w:rPr>
          <w:szCs w:val="24"/>
        </w:rPr>
        <w:t xml:space="preserve">Representations should be made to </w:t>
      </w:r>
      <w:r>
        <w:rPr>
          <w:szCs w:val="24"/>
        </w:rPr>
        <w:t xml:space="preserve">Gareth Healy </w:t>
      </w:r>
      <w:r w:rsidRPr="00A97B30">
        <w:rPr>
          <w:szCs w:val="24"/>
        </w:rPr>
        <w:t>before</w:t>
      </w:r>
      <w:r>
        <w:rPr>
          <w:szCs w:val="24"/>
        </w:rPr>
        <w:t xml:space="preserve"> 26 February 2026 </w:t>
      </w:r>
    </w:p>
    <w:p w14:paraId="4E9F3710" w14:textId="03DE971B" w:rsidR="00D4613D" w:rsidRDefault="00D4613D" w:rsidP="00D4613D">
      <w:pPr>
        <w:rPr>
          <w:szCs w:val="24"/>
          <w:lang w:val="en-US"/>
        </w:rPr>
      </w:pPr>
      <w:r>
        <w:rPr>
          <w:szCs w:val="24"/>
        </w:rPr>
        <w:t>T</w:t>
      </w:r>
      <w:r w:rsidRPr="00A97B30">
        <w:rPr>
          <w:szCs w:val="24"/>
        </w:rPr>
        <w:t xml:space="preserve">el: </w:t>
      </w:r>
      <w:r w:rsidRPr="00354F1D">
        <w:rPr>
          <w:szCs w:val="24"/>
          <w:lang w:val="en-US"/>
        </w:rPr>
        <w:t>01642 771</w:t>
      </w:r>
      <w:r>
        <w:rPr>
          <w:szCs w:val="24"/>
          <w:lang w:val="en-US"/>
        </w:rPr>
        <w:t xml:space="preserve">592 </w:t>
      </w:r>
      <w:r w:rsidRPr="00A97B30">
        <w:rPr>
          <w:szCs w:val="24"/>
          <w:lang w:val="en-US"/>
        </w:rPr>
        <w:t xml:space="preserve">or email </w:t>
      </w:r>
      <w:hyperlink r:id="rId64" w:history="1">
        <w:r w:rsidRPr="0021635C">
          <w:rPr>
            <w:rStyle w:val="Hyperlink"/>
            <w:szCs w:val="24"/>
            <w:lang w:val="en-US"/>
          </w:rPr>
          <w:t>gareth.healy@redcar-cleveland.gov.uk</w:t>
        </w:r>
      </w:hyperlink>
    </w:p>
    <w:p w14:paraId="716B5338" w14:textId="77777777" w:rsidR="00D4613D" w:rsidRDefault="00D4613D" w:rsidP="00D4613D">
      <w:pPr>
        <w:rPr>
          <w:lang w:val="en-US"/>
        </w:rPr>
      </w:pPr>
    </w:p>
    <w:p w14:paraId="4D105254" w14:textId="773957FF" w:rsidR="00D4613D" w:rsidRPr="00A97B30" w:rsidRDefault="00D4613D" w:rsidP="00D4613D">
      <w:pPr>
        <w:rPr>
          <w:szCs w:val="24"/>
        </w:rPr>
      </w:pPr>
      <w:r w:rsidRPr="00A97B30">
        <w:rPr>
          <w:szCs w:val="24"/>
        </w:rPr>
        <w:t xml:space="preserve">First published in Forward Plan on </w:t>
      </w:r>
      <w:r>
        <w:rPr>
          <w:szCs w:val="24"/>
        </w:rPr>
        <w:t>29 January 2026</w:t>
      </w:r>
    </w:p>
    <w:p w14:paraId="06334FDD" w14:textId="77777777" w:rsidR="00D4613D" w:rsidRPr="000F4734" w:rsidRDefault="00D4613D" w:rsidP="00D4613D">
      <w:pPr>
        <w:rPr>
          <w:szCs w:val="24"/>
        </w:rPr>
      </w:pPr>
    </w:p>
    <w:p w14:paraId="798B819C" w14:textId="77777777" w:rsidR="00D4613D" w:rsidRPr="00A97B30" w:rsidRDefault="00D4613D" w:rsidP="00D4613D">
      <w:pPr>
        <w:rPr>
          <w:b/>
          <w:sz w:val="28"/>
          <w:szCs w:val="28"/>
        </w:rPr>
      </w:pPr>
      <w:r w:rsidRPr="00A97B30">
        <w:rPr>
          <w:b/>
          <w:sz w:val="28"/>
          <w:szCs w:val="28"/>
        </w:rPr>
        <w:t>Following the Making of the decision, the decision form will be published here:</w:t>
      </w:r>
    </w:p>
    <w:p w14:paraId="77F843F1" w14:textId="77777777" w:rsidR="00D4613D" w:rsidRPr="00A97B30" w:rsidRDefault="00D4613D" w:rsidP="00D4613D">
      <w:r w:rsidRPr="00A97B30">
        <w:rPr>
          <w:noProof/>
        </w:rPr>
        <mc:AlternateContent>
          <mc:Choice Requires="wps">
            <w:drawing>
              <wp:anchor distT="0" distB="0" distL="114300" distR="114300" simplePos="0" relativeHeight="251936768" behindDoc="0" locked="0" layoutInCell="1" allowOverlap="1" wp14:anchorId="3BD302F8" wp14:editId="2925B146">
                <wp:simplePos x="0" y="0"/>
                <wp:positionH relativeFrom="page">
                  <wp:posOffset>3000375</wp:posOffset>
                </wp:positionH>
                <wp:positionV relativeFrom="paragraph">
                  <wp:posOffset>99059</wp:posOffset>
                </wp:positionV>
                <wp:extent cx="885825" cy="657225"/>
                <wp:effectExtent l="0" t="0" r="28575" b="28575"/>
                <wp:wrapNone/>
                <wp:docPr id="3864963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3672F1E9" w14:textId="31848947" w:rsidR="00D4613D" w:rsidRDefault="006724FE" w:rsidP="006724FE">
                            <w:r>
                              <w:object w:dxaOrig="1311" w:dyaOrig="849" w14:anchorId="44932749">
                                <v:shape id="_x0000_i1052" type="#_x0000_t75" style="width:76.7pt;height:49.85pt">
                                  <v:imagedata r:id="rId65" o:title=""/>
                                </v:shape>
                                <o:OLEObject Type="Embed" ProgID="Acrobat.Document.DC" ShapeID="_x0000_i1052" DrawAspect="Icon" ObjectID="_1843034183" r:id="rId6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D302F8" id="_x0000_s1048" type="#_x0000_t202" style="position:absolute;margin-left:236.25pt;margin-top:7.8pt;width:69.75pt;height:51.75pt;z-index:2519367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" fillcolor="window" strokeweight=".5pt">
                <v:path arrowok="t"/>
                <v:textbox style="mso-fit-shape-to-text:t">
                  <w:txbxContent>
                    <w:p w14:paraId="3672F1E9" w14:textId="31848947" w:rsidR="00D4613D" w:rsidRDefault="006724FE" w:rsidP="006724FE">
                      <w:r>
                        <w:object w:dxaOrig="1311" w:dyaOrig="849" w14:anchorId="44932749">
                          <v:shape id="_x0000_i1050" type="#_x0000_t75" style="width:76.7pt;height:49.85pt">
                            <v:imagedata r:id="rId67" o:title=""/>
                          </v:shape>
                          <o:OLEObject Type="Embed" ProgID="Acrobat.Document.DC" ShapeID="_x0000_i1050" DrawAspect="Icon" ObjectID="_1842784649" r:id="rId68"/>
                        </w:object>
                      </w:r>
                    </w:p>
                  </w:txbxContent>
                </v:textbox>
                <w10:wrap anchorx="page"/>
              </v:shape>
            </w:pict>
          </mc:Fallback>
        </mc:AlternateContent>
      </w:r>
    </w:p>
    <w:p w14:paraId="0A536193" w14:textId="77777777" w:rsidR="00D4613D" w:rsidRPr="00A97B30" w:rsidRDefault="00D4613D" w:rsidP="00D4613D"/>
    <w:p w14:paraId="4FC6AADF" w14:textId="4FD8C1FD" w:rsidR="00F26AEC" w:rsidRPr="00F26AEC" w:rsidRDefault="007F7336" w:rsidP="00F26AEC">
      <w:pPr>
        <w:rPr>
          <w:b/>
          <w:sz w:val="28"/>
          <w:szCs w:val="28"/>
          <w:lang w:val="en-US"/>
        </w:rPr>
      </w:pPr>
      <w:r>
        <w:br w:type="page"/>
      </w:r>
      <w:r w:rsidR="00F26AEC" w:rsidRPr="00F26AEC">
        <w:rPr>
          <w:b/>
          <w:sz w:val="28"/>
          <w:szCs w:val="28"/>
        </w:rPr>
        <w:lastRenderedPageBreak/>
        <w:t>DECISION: GDD008</w:t>
      </w:r>
      <w:r w:rsidR="00F26AEC">
        <w:rPr>
          <w:b/>
          <w:sz w:val="28"/>
          <w:szCs w:val="28"/>
        </w:rPr>
        <w:t>3</w:t>
      </w:r>
      <w:r w:rsidR="00F26AEC" w:rsidRPr="00F26AEC">
        <w:rPr>
          <w:b/>
          <w:sz w:val="28"/>
          <w:szCs w:val="28"/>
        </w:rPr>
        <w:t xml:space="preserve"> </w:t>
      </w:r>
      <w:r w:rsidR="00F26AEC" w:rsidRPr="00F26AEC">
        <w:rPr>
          <w:b/>
          <w:sz w:val="28"/>
          <w:szCs w:val="28"/>
          <w:lang w:val="en-US"/>
        </w:rPr>
        <w:t>Commence to a procurement process and Award of Contract for Programmed Highway Maintenance Works &amp; Resurfacing across the Borough</w:t>
      </w:r>
    </w:p>
    <w:p w14:paraId="13961E3C" w14:textId="77777777" w:rsidR="00F26AEC" w:rsidRPr="00F26AEC" w:rsidRDefault="00F26AEC" w:rsidP="00F26AEC">
      <w:pPr>
        <w:rPr>
          <w:b/>
          <w:lang w:val="en-US"/>
        </w:rPr>
      </w:pPr>
    </w:p>
    <w:p w14:paraId="01129986" w14:textId="77777777" w:rsidR="00F26AEC" w:rsidRPr="00F26AEC" w:rsidRDefault="00F26AEC" w:rsidP="00F26AEC">
      <w:pPr>
        <w:rPr>
          <w:b/>
          <w:sz w:val="28"/>
          <w:szCs w:val="28"/>
          <w:lang w:val="en-US"/>
        </w:rPr>
      </w:pPr>
      <w:r w:rsidRPr="00F26AEC">
        <w:rPr>
          <w:b/>
          <w:sz w:val="28"/>
          <w:szCs w:val="28"/>
        </w:rPr>
        <w:t xml:space="preserve">Nature of the decision: </w:t>
      </w:r>
    </w:p>
    <w:p w14:paraId="41986639" w14:textId="77777777" w:rsidR="00F26AEC" w:rsidRPr="00F26AEC" w:rsidRDefault="00F26AEC" w:rsidP="00F26AEC">
      <w:pPr>
        <w:rPr>
          <w:b/>
        </w:rPr>
      </w:pPr>
    </w:p>
    <w:p w14:paraId="3AC51027" w14:textId="3C5ED8A4" w:rsidR="00F26AEC" w:rsidRPr="00F26AEC" w:rsidRDefault="00F26AEC" w:rsidP="00F26AEC">
      <w:pPr>
        <w:rPr>
          <w:bCs/>
          <w:lang w:val="en-US"/>
        </w:rPr>
      </w:pPr>
      <w:r w:rsidRPr="00F26AEC">
        <w:rPr>
          <w:bCs/>
          <w:lang w:val="en-US"/>
        </w:rPr>
        <w:t>Commence to a procurement process and Award of Contract for Programmed Highway Maintenance Works &amp; Resurfacing across the Borough, totaling up to £6,000,000 for the initial 2 year contract with an option to extend 2 x 12 month, estimated value of extensions £3,000,000 per year.</w:t>
      </w:r>
    </w:p>
    <w:p w14:paraId="350969A8" w14:textId="77777777" w:rsidR="00F26AEC" w:rsidRPr="00F26AEC" w:rsidRDefault="00F26AEC" w:rsidP="00F26AEC">
      <w:pPr>
        <w:rPr>
          <w:b/>
        </w:rPr>
      </w:pPr>
    </w:p>
    <w:p w14:paraId="4527226E" w14:textId="77777777" w:rsidR="00F26AEC" w:rsidRPr="00F26AEC" w:rsidRDefault="00F26AEC" w:rsidP="00F26AEC">
      <w:pPr>
        <w:rPr>
          <w:b/>
        </w:rPr>
      </w:pPr>
      <w:r w:rsidRPr="00F26AEC">
        <w:rPr>
          <w:b/>
        </w:rPr>
        <w:t>Who will make the decision?</w:t>
      </w:r>
    </w:p>
    <w:p w14:paraId="0960ABFB" w14:textId="77777777" w:rsidR="00F26AEC" w:rsidRPr="00F26AEC" w:rsidRDefault="00F26AEC" w:rsidP="00F26AEC">
      <w:pPr>
        <w:rPr>
          <w:b/>
        </w:rPr>
      </w:pPr>
    </w:p>
    <w:p w14:paraId="5CB283BD" w14:textId="06A3851D" w:rsidR="00F26AEC" w:rsidRPr="00F26AEC" w:rsidRDefault="00F26AEC" w:rsidP="00F26AEC">
      <w:r w:rsidRPr="00F26AEC">
        <w:t>Cabinet Member for</w:t>
      </w:r>
      <w:r>
        <w:t xml:space="preserve"> Highways &amp; Transport</w:t>
      </w:r>
    </w:p>
    <w:p w14:paraId="4774D568" w14:textId="77777777" w:rsidR="00F26AEC" w:rsidRPr="00F26AEC" w:rsidRDefault="00F26AEC" w:rsidP="00F26AEC"/>
    <w:p w14:paraId="682BD843" w14:textId="77777777" w:rsidR="00F26AEC" w:rsidRPr="00F26AEC" w:rsidRDefault="00F26AEC" w:rsidP="00F26AEC">
      <w:pPr>
        <w:rPr>
          <w:b/>
        </w:rPr>
      </w:pPr>
      <w:r w:rsidRPr="00F26AEC">
        <w:rPr>
          <w:b/>
        </w:rPr>
        <w:t>When is the decision to be taken?</w:t>
      </w:r>
    </w:p>
    <w:p w14:paraId="7514683D" w14:textId="77777777" w:rsidR="00F26AEC" w:rsidRPr="00F26AEC" w:rsidRDefault="00F26AEC" w:rsidP="00F26AEC">
      <w:pPr>
        <w:rPr>
          <w:b/>
        </w:rPr>
      </w:pPr>
    </w:p>
    <w:p w14:paraId="2AEFED90" w14:textId="77777777" w:rsidR="00F26AEC" w:rsidRPr="00F26AEC" w:rsidRDefault="00F26AEC" w:rsidP="00F26AEC">
      <w:r w:rsidRPr="00F26AEC">
        <w:t>March 2026</w:t>
      </w:r>
    </w:p>
    <w:p w14:paraId="51797B76" w14:textId="77777777" w:rsidR="00F26AEC" w:rsidRPr="00F26AEC" w:rsidRDefault="00F26AEC" w:rsidP="00F26AEC"/>
    <w:p w14:paraId="3C824904" w14:textId="77777777" w:rsidR="00F26AEC" w:rsidRPr="00F26AEC" w:rsidRDefault="00F26AEC" w:rsidP="00F26AEC">
      <w:pPr>
        <w:rPr>
          <w:b/>
        </w:rPr>
      </w:pPr>
      <w:r w:rsidRPr="00F26AEC">
        <w:rPr>
          <w:b/>
        </w:rPr>
        <w:t>Who will be consulted and how?</w:t>
      </w:r>
    </w:p>
    <w:p w14:paraId="6D37EE8D" w14:textId="77777777" w:rsidR="00F26AEC" w:rsidRPr="00F26AEC" w:rsidRDefault="00F26AEC" w:rsidP="00F26AEC">
      <w:pPr>
        <w:rPr>
          <w:b/>
        </w:rPr>
      </w:pPr>
    </w:p>
    <w:p w14:paraId="15C777BC" w14:textId="23E060B0" w:rsidR="00F26AEC" w:rsidRPr="00F26AEC" w:rsidRDefault="00F26AEC" w:rsidP="00F26AEC">
      <w:pPr>
        <w:rPr>
          <w:lang w:val="en-US"/>
        </w:rPr>
      </w:pPr>
      <w:r w:rsidRPr="00F26AEC">
        <w:rPr>
          <w:lang w:val="en-US"/>
        </w:rPr>
        <w:t>Cabinet Member for E</w:t>
      </w:r>
      <w:r>
        <w:rPr>
          <w:lang w:val="en-US"/>
        </w:rPr>
        <w:t>conomic Growth</w:t>
      </w:r>
    </w:p>
    <w:p w14:paraId="204918FA" w14:textId="77777777" w:rsidR="00F26AEC" w:rsidRPr="00F26AEC" w:rsidRDefault="00F26AEC" w:rsidP="00F26AEC">
      <w:pPr>
        <w:rPr>
          <w:lang w:val="en-US"/>
        </w:rPr>
      </w:pPr>
      <w:r w:rsidRPr="00F26AEC">
        <w:rPr>
          <w:lang w:val="en-US"/>
        </w:rPr>
        <w:t>Chief Finance Officer</w:t>
      </w:r>
    </w:p>
    <w:p w14:paraId="2F4FF2B5" w14:textId="77777777" w:rsidR="00F26AEC" w:rsidRPr="00F26AEC" w:rsidRDefault="00F26AEC" w:rsidP="00F26AEC">
      <w:pPr>
        <w:rPr>
          <w:lang w:val="en-US"/>
        </w:rPr>
      </w:pPr>
      <w:r w:rsidRPr="00F26AEC">
        <w:rPr>
          <w:lang w:val="en-US"/>
        </w:rPr>
        <w:t>Chief Legal Officer</w:t>
      </w:r>
    </w:p>
    <w:p w14:paraId="291ED2F6" w14:textId="77777777" w:rsidR="00F26AEC" w:rsidRPr="00F26AEC" w:rsidRDefault="00F26AEC" w:rsidP="00F26AEC">
      <w:pPr>
        <w:rPr>
          <w:lang w:val="en-US"/>
        </w:rPr>
      </w:pPr>
      <w:r w:rsidRPr="00F26AEC">
        <w:rPr>
          <w:lang w:val="en-US"/>
        </w:rPr>
        <w:t>Executive Director for Growth Enterprise and Environment</w:t>
      </w:r>
    </w:p>
    <w:p w14:paraId="1E8FEC9A" w14:textId="77777777" w:rsidR="00F26AEC" w:rsidRPr="00F26AEC" w:rsidRDefault="00F26AEC" w:rsidP="00F26AEC">
      <w:pPr>
        <w:rPr>
          <w:lang w:val="en-US"/>
        </w:rPr>
      </w:pPr>
    </w:p>
    <w:p w14:paraId="1274A37E" w14:textId="77777777" w:rsidR="00F26AEC" w:rsidRPr="00F26AEC" w:rsidRDefault="00F26AEC" w:rsidP="00F26AEC">
      <w:pPr>
        <w:rPr>
          <w:lang w:val="en-US"/>
        </w:rPr>
      </w:pPr>
      <w:r w:rsidRPr="00F26AEC">
        <w:rPr>
          <w:lang w:val="en-US"/>
        </w:rPr>
        <w:t>All of the above will be consulted via approval of the delegated decision</w:t>
      </w:r>
    </w:p>
    <w:p w14:paraId="1FB0E08F" w14:textId="77777777" w:rsidR="00F26AEC" w:rsidRPr="00F26AEC" w:rsidRDefault="00F26AEC" w:rsidP="00F26AEC">
      <w:pPr>
        <w:rPr>
          <w:lang w:val="en-US"/>
        </w:rPr>
      </w:pPr>
    </w:p>
    <w:p w14:paraId="5FA381DF" w14:textId="77777777" w:rsidR="00F26AEC" w:rsidRPr="00F26AEC" w:rsidRDefault="00F26AEC" w:rsidP="00F26AEC">
      <w:pPr>
        <w:rPr>
          <w:b/>
        </w:rPr>
      </w:pPr>
      <w:r w:rsidRPr="00F26AEC">
        <w:rPr>
          <w:b/>
        </w:rPr>
        <w:t>Supporting documentation:</w:t>
      </w:r>
    </w:p>
    <w:p w14:paraId="1EBA437F" w14:textId="77777777" w:rsidR="00F26AEC" w:rsidRPr="00F26AEC" w:rsidRDefault="00F26AEC" w:rsidP="00F26AEC">
      <w:pPr>
        <w:rPr>
          <w:b/>
        </w:rPr>
      </w:pPr>
    </w:p>
    <w:p w14:paraId="6ABC1FCC" w14:textId="77777777" w:rsidR="00F26AEC" w:rsidRPr="00F26AEC" w:rsidRDefault="00F26AEC" w:rsidP="00F26AEC">
      <w:r w:rsidRPr="00F26AEC">
        <w:t>There are no supporting documents for this decision.</w:t>
      </w:r>
    </w:p>
    <w:p w14:paraId="4E1CCBF2" w14:textId="77777777" w:rsidR="00F26AEC" w:rsidRPr="00F26AEC" w:rsidRDefault="00F26AEC" w:rsidP="00F26AEC"/>
    <w:p w14:paraId="41C8DFE6" w14:textId="77777777" w:rsidR="00F26AEC" w:rsidRPr="00F26AEC" w:rsidRDefault="00F26AEC" w:rsidP="00F26AEC">
      <w:pPr>
        <w:rPr>
          <w:b/>
        </w:rPr>
      </w:pPr>
      <w:r w:rsidRPr="00F26AEC">
        <w:rPr>
          <w:b/>
        </w:rPr>
        <w:t>How and by when to make representations:</w:t>
      </w:r>
    </w:p>
    <w:p w14:paraId="5242645A" w14:textId="77777777" w:rsidR="00F26AEC" w:rsidRPr="00F26AEC" w:rsidRDefault="00F26AEC" w:rsidP="00F26AEC">
      <w:pPr>
        <w:rPr>
          <w:b/>
        </w:rPr>
      </w:pPr>
    </w:p>
    <w:p w14:paraId="5810BCD1" w14:textId="08E2CDAE" w:rsidR="00F26AEC" w:rsidRPr="00F26AEC" w:rsidRDefault="00F26AEC" w:rsidP="00F26AEC">
      <w:r w:rsidRPr="00F26AEC">
        <w:t xml:space="preserve">Representations should be made to </w:t>
      </w:r>
      <w:r>
        <w:t>Robert Hoof</w:t>
      </w:r>
      <w:r w:rsidRPr="00F26AEC">
        <w:t xml:space="preserve"> before </w:t>
      </w:r>
      <w:r>
        <w:t>2 March</w:t>
      </w:r>
      <w:r w:rsidRPr="00F26AEC">
        <w:t xml:space="preserve"> 2026 </w:t>
      </w:r>
    </w:p>
    <w:p w14:paraId="15287BE4" w14:textId="05637D8D" w:rsidR="00F26AEC" w:rsidRPr="00F26AEC" w:rsidRDefault="00F26AEC" w:rsidP="00F26AEC">
      <w:pPr>
        <w:rPr>
          <w:lang w:val="en-US"/>
        </w:rPr>
      </w:pPr>
      <w:r w:rsidRPr="00F26AEC">
        <w:t xml:space="preserve">Tel: </w:t>
      </w:r>
      <w:r w:rsidRPr="00F26AEC">
        <w:rPr>
          <w:lang w:val="en-US"/>
        </w:rPr>
        <w:t>07970 427497</w:t>
      </w:r>
      <w:r>
        <w:rPr>
          <w:lang w:val="en-US"/>
        </w:rPr>
        <w:t xml:space="preserve"> </w:t>
      </w:r>
      <w:r w:rsidRPr="00F26AEC">
        <w:rPr>
          <w:lang w:val="en-US"/>
        </w:rPr>
        <w:t>or email robert.hoof@redcar-cleveland.gov.uk</w:t>
      </w:r>
    </w:p>
    <w:p w14:paraId="4D2584C3" w14:textId="77777777" w:rsidR="00F26AEC" w:rsidRPr="00F26AEC" w:rsidRDefault="00F26AEC" w:rsidP="00F26AEC">
      <w:pPr>
        <w:rPr>
          <w:lang w:val="en-US"/>
        </w:rPr>
      </w:pPr>
    </w:p>
    <w:p w14:paraId="336309C1" w14:textId="18A7CE17" w:rsidR="00F26AEC" w:rsidRPr="00F26AEC" w:rsidRDefault="00F26AEC" w:rsidP="00F26AEC">
      <w:r w:rsidRPr="00F26AEC">
        <w:t xml:space="preserve">First published in Forward Plan on </w:t>
      </w:r>
      <w:r>
        <w:t xml:space="preserve">02 February </w:t>
      </w:r>
      <w:r w:rsidRPr="00F26AEC">
        <w:t>2026</w:t>
      </w:r>
    </w:p>
    <w:p w14:paraId="7979ED94" w14:textId="77777777" w:rsidR="00F26AEC" w:rsidRPr="00F26AEC" w:rsidRDefault="00F26AEC" w:rsidP="00F26AEC"/>
    <w:p w14:paraId="559C3702" w14:textId="77777777" w:rsidR="00F26AEC" w:rsidRPr="00F26AEC" w:rsidRDefault="00F26AEC" w:rsidP="00F26AEC">
      <w:pPr>
        <w:rPr>
          <w:b/>
        </w:rPr>
      </w:pPr>
      <w:r w:rsidRPr="00F26AEC">
        <w:rPr>
          <w:b/>
        </w:rPr>
        <w:t>Following the Making of the decision, the decision form will be published here:</w:t>
      </w:r>
    </w:p>
    <w:p w14:paraId="64F72576" w14:textId="77777777" w:rsidR="00F26AEC" w:rsidRPr="00F26AEC" w:rsidRDefault="00F26AEC" w:rsidP="00F26AEC">
      <w:r w:rsidRPr="00F26AEC">
        <w:rPr>
          <w:noProof/>
        </w:rPr>
        <mc:AlternateContent>
          <mc:Choice Requires="wps">
            <w:drawing>
              <wp:anchor distT="0" distB="0" distL="114300" distR="114300" simplePos="0" relativeHeight="251938816" behindDoc="0" locked="0" layoutInCell="1" allowOverlap="1" wp14:anchorId="67E6AC22" wp14:editId="17668546">
                <wp:simplePos x="0" y="0"/>
                <wp:positionH relativeFrom="page">
                  <wp:posOffset>3000375</wp:posOffset>
                </wp:positionH>
                <wp:positionV relativeFrom="paragraph">
                  <wp:posOffset>99059</wp:posOffset>
                </wp:positionV>
                <wp:extent cx="885825" cy="657225"/>
                <wp:effectExtent l="0" t="0" r="28575" b="28575"/>
                <wp:wrapNone/>
                <wp:docPr id="109096289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034A2DAB" w14:textId="2FED5E6A" w:rsidR="00F26AEC" w:rsidRDefault="00874245" w:rsidP="00874245">
                            <w:r>
                              <w:object w:dxaOrig="1311" w:dyaOrig="849" w14:anchorId="404BCD5E">
                                <v:shape id="_x0000_i1054" type="#_x0000_t75" style="width:76.7pt;height:49.85pt">
                                  <v:imagedata r:id="rId69" o:title=""/>
                                </v:shape>
                                <o:OLEObject Type="Embed" ProgID="Acrobat.Document.DC" ShapeID="_x0000_i1054" DrawAspect="Icon" ObjectID="_1843034184" r:id="rId7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6AC22" id="_x0000_s1049" type="#_x0000_t202" style="position:absolute;margin-left:236.25pt;margin-top:7.8pt;width:69.75pt;height:51.75pt;z-index:25193881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" fillcolor="window" strokeweight=".5pt">
                <v:path arrowok="t"/>
                <v:textbox style="mso-fit-shape-to-text:t">
                  <w:txbxContent>
                    <w:p w14:paraId="034A2DAB" w14:textId="2FED5E6A" w:rsidR="00F26AEC" w:rsidRDefault="00874245" w:rsidP="00874245">
                      <w:r>
                        <w:object w:dxaOrig="1311" w:dyaOrig="849" w14:anchorId="404BCD5E">
                          <v:shape id="_x0000_i1052" type="#_x0000_t75" style="width:76.7pt;height:49.85pt">
                            <v:imagedata r:id="rId71" o:title=""/>
                          </v:shape>
                          <o:OLEObject Type="Embed" ProgID="Acrobat.Document.DC" ShapeID="_x0000_i1052" DrawAspect="Icon" ObjectID="_1842784650" r:id="rId72"/>
                        </w:object>
                      </w:r>
                    </w:p>
                  </w:txbxContent>
                </v:textbox>
                <w10:wrap anchorx="page"/>
              </v:shape>
            </w:pict>
          </mc:Fallback>
        </mc:AlternateContent>
      </w:r>
    </w:p>
    <w:p w14:paraId="7865029F" w14:textId="77777777" w:rsidR="00F26AEC" w:rsidRPr="00F26AEC" w:rsidRDefault="00F26AEC" w:rsidP="00F26AEC"/>
    <w:p w14:paraId="56227709" w14:textId="77777777" w:rsidR="00F26AEC" w:rsidRPr="00F26AEC" w:rsidRDefault="00F26AEC" w:rsidP="00F26AEC">
      <w:r w:rsidRPr="00F26AEC">
        <w:br w:type="page"/>
      </w:r>
    </w:p>
    <w:p w14:paraId="79C48BCC" w14:textId="6595CABC" w:rsidR="00C74953" w:rsidRPr="00F26AEC" w:rsidRDefault="00C74953" w:rsidP="00C74953">
      <w:pPr>
        <w:rPr>
          <w:b/>
          <w:sz w:val="28"/>
          <w:szCs w:val="28"/>
          <w:lang w:val="en-US"/>
        </w:rPr>
      </w:pPr>
      <w:r w:rsidRPr="00F26AEC">
        <w:rPr>
          <w:b/>
          <w:sz w:val="28"/>
          <w:szCs w:val="28"/>
        </w:rPr>
        <w:lastRenderedPageBreak/>
        <w:t>DECISION: GDD008</w:t>
      </w:r>
      <w:r>
        <w:rPr>
          <w:b/>
          <w:sz w:val="28"/>
          <w:szCs w:val="28"/>
        </w:rPr>
        <w:t>4</w:t>
      </w:r>
      <w:r w:rsidRPr="00F26AEC">
        <w:rPr>
          <w:b/>
          <w:sz w:val="28"/>
          <w:szCs w:val="28"/>
        </w:rPr>
        <w:t xml:space="preserve"> </w:t>
      </w:r>
      <w:r w:rsidRPr="00C74953">
        <w:rPr>
          <w:b/>
          <w:sz w:val="28"/>
          <w:szCs w:val="28"/>
          <w:lang w:val="en-US"/>
        </w:rPr>
        <w:t>Award of Contract to undertake slope stabilisation works at Grinkle Lane between Low Waupley Farm and Greenhowe Farm</w:t>
      </w:r>
    </w:p>
    <w:p w14:paraId="043410DE" w14:textId="77777777" w:rsidR="00C74953" w:rsidRPr="00F26AEC" w:rsidRDefault="00C74953" w:rsidP="00C74953">
      <w:pPr>
        <w:rPr>
          <w:b/>
          <w:lang w:val="en-US"/>
        </w:rPr>
      </w:pPr>
    </w:p>
    <w:p w14:paraId="5C77BC95" w14:textId="77777777" w:rsidR="00C74953" w:rsidRPr="00F26AEC" w:rsidRDefault="00C74953" w:rsidP="00C74953">
      <w:pPr>
        <w:rPr>
          <w:b/>
          <w:sz w:val="28"/>
          <w:szCs w:val="28"/>
          <w:lang w:val="en-US"/>
        </w:rPr>
      </w:pPr>
      <w:r w:rsidRPr="00F26AEC">
        <w:rPr>
          <w:b/>
          <w:sz w:val="28"/>
          <w:szCs w:val="28"/>
        </w:rPr>
        <w:t xml:space="preserve">Nature of the decision: </w:t>
      </w:r>
    </w:p>
    <w:p w14:paraId="788A9936" w14:textId="77777777" w:rsidR="00C74953" w:rsidRPr="00F26AEC" w:rsidRDefault="00C74953" w:rsidP="00C74953">
      <w:pPr>
        <w:rPr>
          <w:b/>
        </w:rPr>
      </w:pPr>
    </w:p>
    <w:p w14:paraId="78249AD5" w14:textId="7AA76BF8" w:rsidR="00C74953" w:rsidRPr="00F26AEC" w:rsidRDefault="00C74953" w:rsidP="00C74953">
      <w:pPr>
        <w:rPr>
          <w:bCs/>
          <w:lang w:val="en-US"/>
        </w:rPr>
      </w:pPr>
      <w:r w:rsidRPr="00C74953">
        <w:rPr>
          <w:bCs/>
          <w:lang w:val="en-US"/>
        </w:rPr>
        <w:t xml:space="preserve">Award of Contract to undertake slope stabilisaton works. Funding to come from </w:t>
      </w:r>
      <w:r w:rsidR="00876642" w:rsidRPr="00C74953">
        <w:rPr>
          <w:bCs/>
          <w:lang w:val="en-US"/>
        </w:rPr>
        <w:t>environmental</w:t>
      </w:r>
      <w:r w:rsidRPr="00C74953">
        <w:rPr>
          <w:bCs/>
          <w:lang w:val="en-US"/>
        </w:rPr>
        <w:t xml:space="preserve"> assets capital expenditure. Targeted cost of work is £693,268.01 plus a 25% contingency £866,585.01  </w:t>
      </w:r>
    </w:p>
    <w:p w14:paraId="2F54E513" w14:textId="77777777" w:rsidR="00C74953" w:rsidRPr="00F26AEC" w:rsidRDefault="00C74953" w:rsidP="00C74953">
      <w:pPr>
        <w:rPr>
          <w:b/>
        </w:rPr>
      </w:pPr>
    </w:p>
    <w:p w14:paraId="66E4E1F1" w14:textId="77777777" w:rsidR="00C74953" w:rsidRPr="00F26AEC" w:rsidRDefault="00C74953" w:rsidP="00C74953">
      <w:pPr>
        <w:rPr>
          <w:b/>
        </w:rPr>
      </w:pPr>
      <w:r w:rsidRPr="00F26AEC">
        <w:rPr>
          <w:b/>
        </w:rPr>
        <w:t>Who will make the decision?</w:t>
      </w:r>
    </w:p>
    <w:p w14:paraId="75BCC4CC" w14:textId="77777777" w:rsidR="00C74953" w:rsidRPr="00F26AEC" w:rsidRDefault="00C74953" w:rsidP="00C74953">
      <w:pPr>
        <w:rPr>
          <w:b/>
        </w:rPr>
      </w:pPr>
    </w:p>
    <w:p w14:paraId="65D6B5AD" w14:textId="77777777" w:rsidR="00C74953" w:rsidRPr="00F26AEC" w:rsidRDefault="00C74953" w:rsidP="00C74953">
      <w:r w:rsidRPr="00F26AEC">
        <w:t>Cabinet Member for</w:t>
      </w:r>
      <w:r>
        <w:t xml:space="preserve"> Highways &amp; Transport</w:t>
      </w:r>
    </w:p>
    <w:p w14:paraId="79049984" w14:textId="77777777" w:rsidR="00C74953" w:rsidRPr="00F26AEC" w:rsidRDefault="00C74953" w:rsidP="00C74953"/>
    <w:p w14:paraId="40825DD4" w14:textId="77777777" w:rsidR="00C74953" w:rsidRPr="00F26AEC" w:rsidRDefault="00C74953" w:rsidP="00C74953">
      <w:pPr>
        <w:rPr>
          <w:b/>
        </w:rPr>
      </w:pPr>
      <w:r w:rsidRPr="00F26AEC">
        <w:rPr>
          <w:b/>
        </w:rPr>
        <w:t>When is the decision to be taken?</w:t>
      </w:r>
    </w:p>
    <w:p w14:paraId="6456780A" w14:textId="77777777" w:rsidR="00C74953" w:rsidRPr="00F26AEC" w:rsidRDefault="00C74953" w:rsidP="00C74953">
      <w:pPr>
        <w:rPr>
          <w:b/>
        </w:rPr>
      </w:pPr>
    </w:p>
    <w:p w14:paraId="6447F24B" w14:textId="77777777" w:rsidR="00C74953" w:rsidRPr="00F26AEC" w:rsidRDefault="00C74953" w:rsidP="00C74953">
      <w:r w:rsidRPr="00F26AEC">
        <w:t>March 2026</w:t>
      </w:r>
    </w:p>
    <w:p w14:paraId="37271F35" w14:textId="77777777" w:rsidR="00C74953" w:rsidRPr="00F26AEC" w:rsidRDefault="00C74953" w:rsidP="00C74953"/>
    <w:p w14:paraId="72E506AC" w14:textId="77777777" w:rsidR="00C74953" w:rsidRPr="00F26AEC" w:rsidRDefault="00C74953" w:rsidP="00C74953">
      <w:pPr>
        <w:rPr>
          <w:b/>
        </w:rPr>
      </w:pPr>
      <w:r w:rsidRPr="00F26AEC">
        <w:rPr>
          <w:b/>
        </w:rPr>
        <w:t>Who will be consulted and how?</w:t>
      </w:r>
    </w:p>
    <w:p w14:paraId="573DED31" w14:textId="77777777" w:rsidR="00C74953" w:rsidRPr="00F26AEC" w:rsidRDefault="00C74953" w:rsidP="00C74953">
      <w:pPr>
        <w:rPr>
          <w:b/>
        </w:rPr>
      </w:pPr>
    </w:p>
    <w:p w14:paraId="7DC1629D" w14:textId="77777777" w:rsidR="00C74953" w:rsidRPr="00F26AEC" w:rsidRDefault="00C74953" w:rsidP="00C74953">
      <w:pPr>
        <w:rPr>
          <w:lang w:val="en-US"/>
        </w:rPr>
      </w:pPr>
      <w:r w:rsidRPr="00F26AEC">
        <w:rPr>
          <w:lang w:val="en-US"/>
        </w:rPr>
        <w:t>Cabinet Member for E</w:t>
      </w:r>
      <w:r>
        <w:rPr>
          <w:lang w:val="en-US"/>
        </w:rPr>
        <w:t>conomic Growth</w:t>
      </w:r>
    </w:p>
    <w:p w14:paraId="7EF11DDD" w14:textId="77777777" w:rsidR="00C74953" w:rsidRPr="00F26AEC" w:rsidRDefault="00C74953" w:rsidP="00C74953">
      <w:pPr>
        <w:rPr>
          <w:lang w:val="en-US"/>
        </w:rPr>
      </w:pPr>
      <w:r w:rsidRPr="00F26AEC">
        <w:rPr>
          <w:lang w:val="en-US"/>
        </w:rPr>
        <w:t>Chief Finance Officer</w:t>
      </w:r>
    </w:p>
    <w:p w14:paraId="031398CE" w14:textId="77777777" w:rsidR="00C74953" w:rsidRPr="00F26AEC" w:rsidRDefault="00C74953" w:rsidP="00C74953">
      <w:pPr>
        <w:rPr>
          <w:lang w:val="en-US"/>
        </w:rPr>
      </w:pPr>
      <w:r w:rsidRPr="00F26AEC">
        <w:rPr>
          <w:lang w:val="en-US"/>
        </w:rPr>
        <w:t>Chief Legal Officer</w:t>
      </w:r>
    </w:p>
    <w:p w14:paraId="21D9D182" w14:textId="77777777" w:rsidR="00C74953" w:rsidRPr="00F26AEC" w:rsidRDefault="00C74953" w:rsidP="00C74953">
      <w:pPr>
        <w:rPr>
          <w:lang w:val="en-US"/>
        </w:rPr>
      </w:pPr>
      <w:r w:rsidRPr="00F26AEC">
        <w:rPr>
          <w:lang w:val="en-US"/>
        </w:rPr>
        <w:t>Executive Director for Growth Enterprise and Environment</w:t>
      </w:r>
    </w:p>
    <w:p w14:paraId="3C472452" w14:textId="77777777" w:rsidR="00C74953" w:rsidRPr="00F26AEC" w:rsidRDefault="00C74953" w:rsidP="00C74953">
      <w:pPr>
        <w:rPr>
          <w:lang w:val="en-US"/>
        </w:rPr>
      </w:pPr>
    </w:p>
    <w:p w14:paraId="10494232" w14:textId="77777777" w:rsidR="00C74953" w:rsidRPr="00F26AEC" w:rsidRDefault="00C74953" w:rsidP="00C74953">
      <w:pPr>
        <w:rPr>
          <w:lang w:val="en-US"/>
        </w:rPr>
      </w:pPr>
      <w:r w:rsidRPr="00F26AEC">
        <w:rPr>
          <w:lang w:val="en-US"/>
        </w:rPr>
        <w:t>All of the above will be consulted via approval of the delegated decision</w:t>
      </w:r>
    </w:p>
    <w:p w14:paraId="657D3AEC" w14:textId="77777777" w:rsidR="00C74953" w:rsidRPr="00F26AEC" w:rsidRDefault="00C74953" w:rsidP="00C74953">
      <w:pPr>
        <w:rPr>
          <w:lang w:val="en-US"/>
        </w:rPr>
      </w:pPr>
    </w:p>
    <w:p w14:paraId="104A69DF" w14:textId="77777777" w:rsidR="00C74953" w:rsidRPr="00F26AEC" w:rsidRDefault="00C74953" w:rsidP="00C74953">
      <w:pPr>
        <w:rPr>
          <w:b/>
        </w:rPr>
      </w:pPr>
      <w:r w:rsidRPr="00F26AEC">
        <w:rPr>
          <w:b/>
        </w:rPr>
        <w:t>Supporting documentation:</w:t>
      </w:r>
    </w:p>
    <w:p w14:paraId="11CC4656" w14:textId="77777777" w:rsidR="00C74953" w:rsidRPr="00F26AEC" w:rsidRDefault="00C74953" w:rsidP="00C74953">
      <w:pPr>
        <w:rPr>
          <w:b/>
        </w:rPr>
      </w:pPr>
    </w:p>
    <w:p w14:paraId="64B31F2A" w14:textId="77777777" w:rsidR="00C74953" w:rsidRPr="00F26AEC" w:rsidRDefault="00C74953" w:rsidP="00C74953">
      <w:r w:rsidRPr="00F26AEC">
        <w:t>There are no supporting documents for this decision.</w:t>
      </w:r>
    </w:p>
    <w:p w14:paraId="46BF8ADD" w14:textId="77777777" w:rsidR="00C74953" w:rsidRPr="00F26AEC" w:rsidRDefault="00C74953" w:rsidP="00C74953"/>
    <w:p w14:paraId="3D3F1CBF" w14:textId="77777777" w:rsidR="00C74953" w:rsidRPr="00F26AEC" w:rsidRDefault="00C74953" w:rsidP="00C74953">
      <w:pPr>
        <w:rPr>
          <w:b/>
        </w:rPr>
      </w:pPr>
      <w:r w:rsidRPr="00F26AEC">
        <w:rPr>
          <w:b/>
        </w:rPr>
        <w:t>How and by when to make representations:</w:t>
      </w:r>
    </w:p>
    <w:p w14:paraId="393EAAC5" w14:textId="77777777" w:rsidR="00C74953" w:rsidRPr="00F26AEC" w:rsidRDefault="00C74953" w:rsidP="00C74953">
      <w:pPr>
        <w:rPr>
          <w:b/>
        </w:rPr>
      </w:pPr>
    </w:p>
    <w:p w14:paraId="342A2A2C" w14:textId="112AC3D6" w:rsidR="00C74953" w:rsidRPr="00F26AEC" w:rsidRDefault="00C74953" w:rsidP="00C74953">
      <w:r w:rsidRPr="00F26AEC">
        <w:t xml:space="preserve">Representations should be made to </w:t>
      </w:r>
      <w:r>
        <w:t>Robert Hoof</w:t>
      </w:r>
      <w:r w:rsidRPr="00F26AEC">
        <w:t xml:space="preserve"> before </w:t>
      </w:r>
      <w:r>
        <w:t>10 March</w:t>
      </w:r>
      <w:r w:rsidRPr="00F26AEC">
        <w:t xml:space="preserve"> 2026 </w:t>
      </w:r>
    </w:p>
    <w:p w14:paraId="50A0B552" w14:textId="77777777" w:rsidR="00C74953" w:rsidRPr="00F26AEC" w:rsidRDefault="00C74953" w:rsidP="00C74953">
      <w:pPr>
        <w:rPr>
          <w:lang w:val="en-US"/>
        </w:rPr>
      </w:pPr>
      <w:r w:rsidRPr="00F26AEC">
        <w:t xml:space="preserve">Tel: </w:t>
      </w:r>
      <w:r w:rsidRPr="00F26AEC">
        <w:rPr>
          <w:lang w:val="en-US"/>
        </w:rPr>
        <w:t>07970 427497</w:t>
      </w:r>
      <w:r>
        <w:rPr>
          <w:lang w:val="en-US"/>
        </w:rPr>
        <w:t xml:space="preserve"> </w:t>
      </w:r>
      <w:r w:rsidRPr="00F26AEC">
        <w:rPr>
          <w:lang w:val="en-US"/>
        </w:rPr>
        <w:t>or email robert.hoof@redcar-cleveland.gov.uk</w:t>
      </w:r>
    </w:p>
    <w:p w14:paraId="4058F4BD" w14:textId="77777777" w:rsidR="00C74953" w:rsidRPr="00F26AEC" w:rsidRDefault="00C74953" w:rsidP="00C74953">
      <w:pPr>
        <w:rPr>
          <w:lang w:val="en-US"/>
        </w:rPr>
      </w:pPr>
    </w:p>
    <w:p w14:paraId="2FB1CA5B" w14:textId="150287E8" w:rsidR="00C74953" w:rsidRPr="00F26AEC" w:rsidRDefault="00C74953" w:rsidP="00C74953">
      <w:r w:rsidRPr="00F26AEC">
        <w:t xml:space="preserve">First published in Forward Plan on </w:t>
      </w:r>
      <w:r>
        <w:t xml:space="preserve">10 February </w:t>
      </w:r>
      <w:r w:rsidRPr="00F26AEC">
        <w:t>2026</w:t>
      </w:r>
    </w:p>
    <w:p w14:paraId="52ACDAC7" w14:textId="77777777" w:rsidR="00C74953" w:rsidRPr="00F26AEC" w:rsidRDefault="00C74953" w:rsidP="00C74953"/>
    <w:p w14:paraId="4C51D657" w14:textId="77777777" w:rsidR="00C74953" w:rsidRPr="00F26AEC" w:rsidRDefault="00C74953" w:rsidP="00C74953">
      <w:pPr>
        <w:rPr>
          <w:b/>
        </w:rPr>
      </w:pPr>
      <w:r w:rsidRPr="00F26AEC">
        <w:rPr>
          <w:b/>
        </w:rPr>
        <w:t>Following the Making of the decision, the decision form will be published here:</w:t>
      </w:r>
    </w:p>
    <w:p w14:paraId="7A989D78" w14:textId="77777777" w:rsidR="00C74953" w:rsidRPr="00F26AEC" w:rsidRDefault="00C74953" w:rsidP="00C74953">
      <w:r w:rsidRPr="00F26AEC">
        <w:rPr>
          <w:noProof/>
        </w:rPr>
        <mc:AlternateContent>
          <mc:Choice Requires="wps">
            <w:drawing>
              <wp:anchor distT="0" distB="0" distL="114300" distR="114300" simplePos="0" relativeHeight="251944960" behindDoc="0" locked="0" layoutInCell="1" allowOverlap="1" wp14:anchorId="3375B7F4" wp14:editId="461ECE1A">
                <wp:simplePos x="0" y="0"/>
                <wp:positionH relativeFrom="page">
                  <wp:posOffset>3000375</wp:posOffset>
                </wp:positionH>
                <wp:positionV relativeFrom="paragraph">
                  <wp:posOffset>99059</wp:posOffset>
                </wp:positionV>
                <wp:extent cx="885825" cy="657225"/>
                <wp:effectExtent l="0" t="0" r="28575" b="28575"/>
                <wp:wrapNone/>
                <wp:docPr id="90556004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0C754FD7" w14:textId="77777777" w:rsidR="00C74953" w:rsidRDefault="00C74953" w:rsidP="00C749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5B7F4" id="_x0000_s1050" type="#_x0000_t202" style="position:absolute;margin-left:236.25pt;margin-top:7.8pt;width:69.75pt;height:51.75pt;z-index:251944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" fillcolor="window" strokeweight=".5pt">
                <v:path arrowok="t"/>
                <v:textbox>
                  <w:txbxContent>
                    <w:p w14:paraId="0C754FD7" w14:textId="77777777" w:rsidR="00C74953" w:rsidRDefault="00C74953" w:rsidP="00C74953"/>
                  </w:txbxContent>
                </v:textbox>
                <w10:wrap anchorx="page"/>
              </v:shape>
            </w:pict>
          </mc:Fallback>
        </mc:AlternateContent>
      </w:r>
    </w:p>
    <w:p w14:paraId="4BDE0AF1" w14:textId="77777777" w:rsidR="00C74953" w:rsidRPr="00F26AEC" w:rsidRDefault="00C74953" w:rsidP="00C74953"/>
    <w:p w14:paraId="20568D41" w14:textId="77777777" w:rsidR="00C74953" w:rsidRPr="00F26AEC" w:rsidRDefault="00C74953" w:rsidP="00C74953">
      <w:r w:rsidRPr="00F26AEC">
        <w:br w:type="page"/>
      </w:r>
    </w:p>
    <w:p w14:paraId="387C7B22" w14:textId="33D01D66" w:rsidR="00876642" w:rsidRDefault="00876642" w:rsidP="00876642">
      <w:pPr>
        <w:rPr>
          <w:b/>
          <w:sz w:val="28"/>
          <w:szCs w:val="28"/>
          <w:lang w:val="en-US"/>
        </w:rPr>
      </w:pPr>
      <w:r w:rsidRPr="00F26AEC">
        <w:rPr>
          <w:b/>
          <w:sz w:val="28"/>
          <w:szCs w:val="28"/>
        </w:rPr>
        <w:lastRenderedPageBreak/>
        <w:t>DECISION: GDD008</w:t>
      </w:r>
      <w:r>
        <w:rPr>
          <w:b/>
          <w:sz w:val="28"/>
          <w:szCs w:val="28"/>
        </w:rPr>
        <w:t>5</w:t>
      </w:r>
      <w:r w:rsidRPr="00F26AEC">
        <w:rPr>
          <w:b/>
          <w:sz w:val="28"/>
          <w:szCs w:val="28"/>
        </w:rPr>
        <w:t xml:space="preserve"> </w:t>
      </w:r>
      <w:r w:rsidRPr="00876642">
        <w:rPr>
          <w:b/>
          <w:sz w:val="28"/>
          <w:szCs w:val="28"/>
          <w:lang w:val="en-US"/>
        </w:rPr>
        <w:t>ITT for Kirkleatham Walled Garden</w:t>
      </w:r>
    </w:p>
    <w:p w14:paraId="1BF25896" w14:textId="77777777" w:rsidR="00876642" w:rsidRPr="00F26AEC" w:rsidRDefault="00876642" w:rsidP="00876642">
      <w:pPr>
        <w:rPr>
          <w:b/>
          <w:lang w:val="en-US"/>
        </w:rPr>
      </w:pPr>
    </w:p>
    <w:p w14:paraId="1A8C8B3D" w14:textId="77777777" w:rsidR="00876642" w:rsidRPr="00F26AEC" w:rsidRDefault="00876642" w:rsidP="00876642">
      <w:pPr>
        <w:rPr>
          <w:b/>
          <w:sz w:val="28"/>
          <w:szCs w:val="28"/>
          <w:lang w:val="en-US"/>
        </w:rPr>
      </w:pPr>
      <w:r w:rsidRPr="00F26AEC">
        <w:rPr>
          <w:b/>
          <w:sz w:val="28"/>
          <w:szCs w:val="28"/>
        </w:rPr>
        <w:t xml:space="preserve">Nature of the decision: </w:t>
      </w:r>
    </w:p>
    <w:p w14:paraId="1CC66C5E" w14:textId="77777777" w:rsidR="00876642" w:rsidRPr="00F26AEC" w:rsidRDefault="00876642" w:rsidP="00876642">
      <w:pPr>
        <w:rPr>
          <w:b/>
        </w:rPr>
      </w:pPr>
    </w:p>
    <w:p w14:paraId="19E5DE26" w14:textId="60E96AC2" w:rsidR="00876642" w:rsidRDefault="00876642" w:rsidP="00876642">
      <w:pPr>
        <w:rPr>
          <w:bCs/>
          <w:lang w:val="en-US"/>
        </w:rPr>
      </w:pPr>
      <w:r w:rsidRPr="00876642">
        <w:rPr>
          <w:bCs/>
          <w:lang w:val="en-US"/>
        </w:rPr>
        <w:t>To allow for the procurement process to be undertaken and award of a contract in relation to a new operator of Kirkleatham Walled Garden</w:t>
      </w:r>
    </w:p>
    <w:p w14:paraId="59859B9E" w14:textId="77777777" w:rsidR="00876642" w:rsidRPr="00F26AEC" w:rsidRDefault="00876642" w:rsidP="00876642">
      <w:pPr>
        <w:rPr>
          <w:b/>
        </w:rPr>
      </w:pPr>
    </w:p>
    <w:p w14:paraId="22881F97" w14:textId="77777777" w:rsidR="00876642" w:rsidRPr="00F26AEC" w:rsidRDefault="00876642" w:rsidP="00876642">
      <w:pPr>
        <w:rPr>
          <w:b/>
        </w:rPr>
      </w:pPr>
      <w:r w:rsidRPr="00F26AEC">
        <w:rPr>
          <w:b/>
        </w:rPr>
        <w:t>Who will make the decision?</w:t>
      </w:r>
    </w:p>
    <w:p w14:paraId="5B30AEC8" w14:textId="77777777" w:rsidR="00876642" w:rsidRPr="00F26AEC" w:rsidRDefault="00876642" w:rsidP="00876642">
      <w:pPr>
        <w:rPr>
          <w:b/>
        </w:rPr>
      </w:pPr>
    </w:p>
    <w:p w14:paraId="34379764" w14:textId="26AC62ED" w:rsidR="00876642" w:rsidRDefault="00876642" w:rsidP="00876642">
      <w:r w:rsidRPr="00876642">
        <w:t>Cabinet Member for Climate and Culture </w:t>
      </w:r>
    </w:p>
    <w:p w14:paraId="1CE18B7D" w14:textId="77777777" w:rsidR="00876642" w:rsidRPr="00F26AEC" w:rsidRDefault="00876642" w:rsidP="00876642"/>
    <w:p w14:paraId="53B7A7E0" w14:textId="77777777" w:rsidR="00876642" w:rsidRPr="00F26AEC" w:rsidRDefault="00876642" w:rsidP="00876642">
      <w:pPr>
        <w:rPr>
          <w:b/>
        </w:rPr>
      </w:pPr>
      <w:r w:rsidRPr="00F26AEC">
        <w:rPr>
          <w:b/>
        </w:rPr>
        <w:t>When is the decision to be taken?</w:t>
      </w:r>
    </w:p>
    <w:p w14:paraId="47B02054" w14:textId="77777777" w:rsidR="00876642" w:rsidRPr="00F26AEC" w:rsidRDefault="00876642" w:rsidP="00876642">
      <w:pPr>
        <w:rPr>
          <w:b/>
        </w:rPr>
      </w:pPr>
    </w:p>
    <w:p w14:paraId="4AD51C31" w14:textId="77777777" w:rsidR="00876642" w:rsidRPr="00F26AEC" w:rsidRDefault="00876642" w:rsidP="00876642">
      <w:r w:rsidRPr="00F26AEC">
        <w:t>March 2026</w:t>
      </w:r>
    </w:p>
    <w:p w14:paraId="6CA7704B" w14:textId="77777777" w:rsidR="00876642" w:rsidRPr="00F26AEC" w:rsidRDefault="00876642" w:rsidP="00876642"/>
    <w:p w14:paraId="6E8BEE0C" w14:textId="77777777" w:rsidR="00876642" w:rsidRPr="00F26AEC" w:rsidRDefault="00876642" w:rsidP="00876642">
      <w:pPr>
        <w:rPr>
          <w:b/>
        </w:rPr>
      </w:pPr>
      <w:r w:rsidRPr="00F26AEC">
        <w:rPr>
          <w:b/>
        </w:rPr>
        <w:t>Who will be consulted and how?</w:t>
      </w:r>
    </w:p>
    <w:p w14:paraId="0938257E" w14:textId="77777777" w:rsidR="00876642" w:rsidRPr="00F26AEC" w:rsidRDefault="00876642" w:rsidP="00876642">
      <w:pPr>
        <w:rPr>
          <w:b/>
        </w:rPr>
      </w:pPr>
    </w:p>
    <w:p w14:paraId="458FF3F4" w14:textId="77777777" w:rsidR="00876642" w:rsidRPr="00876642" w:rsidRDefault="00876642" w:rsidP="00876642">
      <w:pPr>
        <w:rPr>
          <w:lang w:val="en-US"/>
        </w:rPr>
      </w:pPr>
      <w:r w:rsidRPr="00876642">
        <w:rPr>
          <w:lang w:val="en-US"/>
        </w:rPr>
        <w:t>Cabinet Member for Growth, Enterprise &amp; Environment</w:t>
      </w:r>
    </w:p>
    <w:p w14:paraId="3E8EA4AB" w14:textId="77777777" w:rsidR="00876642" w:rsidRPr="00876642" w:rsidRDefault="00876642" w:rsidP="00876642">
      <w:pPr>
        <w:rPr>
          <w:lang w:val="en-US"/>
        </w:rPr>
      </w:pPr>
      <w:r w:rsidRPr="00876642">
        <w:rPr>
          <w:lang w:val="en-US"/>
        </w:rPr>
        <w:t>Executive Director of Growth, Enterprise, Environment</w:t>
      </w:r>
    </w:p>
    <w:p w14:paraId="01500379" w14:textId="77777777" w:rsidR="00876642" w:rsidRPr="00876642" w:rsidRDefault="00876642" w:rsidP="00876642">
      <w:pPr>
        <w:rPr>
          <w:lang w:val="en-US"/>
        </w:rPr>
      </w:pPr>
      <w:r w:rsidRPr="00876642">
        <w:rPr>
          <w:lang w:val="en-US"/>
        </w:rPr>
        <w:t>Chief Financial Officer</w:t>
      </w:r>
    </w:p>
    <w:p w14:paraId="75A1FA24" w14:textId="77777777" w:rsidR="00876642" w:rsidRDefault="00876642" w:rsidP="00876642">
      <w:pPr>
        <w:rPr>
          <w:lang w:val="en-US"/>
        </w:rPr>
      </w:pPr>
      <w:r w:rsidRPr="00876642">
        <w:rPr>
          <w:lang w:val="en-US"/>
        </w:rPr>
        <w:t>Chief Legal Officer</w:t>
      </w:r>
    </w:p>
    <w:p w14:paraId="08B7C662" w14:textId="77777777" w:rsidR="00876642" w:rsidRPr="00876642" w:rsidRDefault="00876642" w:rsidP="00876642">
      <w:pPr>
        <w:rPr>
          <w:lang w:val="en-US"/>
        </w:rPr>
      </w:pPr>
    </w:p>
    <w:p w14:paraId="486FF92D" w14:textId="4573F49C" w:rsidR="00876642" w:rsidRPr="00F26AEC" w:rsidRDefault="00876642" w:rsidP="00876642">
      <w:pPr>
        <w:rPr>
          <w:lang w:val="en-US"/>
        </w:rPr>
      </w:pPr>
      <w:r w:rsidRPr="00876642">
        <w:rPr>
          <w:lang w:val="en-US"/>
        </w:rPr>
        <w:t>All of the above will be consulted via approval of the delegated decision.</w:t>
      </w:r>
    </w:p>
    <w:p w14:paraId="0AB70D6A" w14:textId="77777777" w:rsidR="00876642" w:rsidRPr="00F26AEC" w:rsidRDefault="00876642" w:rsidP="00876642">
      <w:pPr>
        <w:rPr>
          <w:lang w:val="en-US"/>
        </w:rPr>
      </w:pPr>
    </w:p>
    <w:p w14:paraId="2B8A5BB9" w14:textId="77777777" w:rsidR="00876642" w:rsidRPr="00F26AEC" w:rsidRDefault="00876642" w:rsidP="00876642">
      <w:pPr>
        <w:rPr>
          <w:b/>
        </w:rPr>
      </w:pPr>
      <w:r w:rsidRPr="00F26AEC">
        <w:rPr>
          <w:b/>
        </w:rPr>
        <w:t>Supporting documentation:</w:t>
      </w:r>
    </w:p>
    <w:p w14:paraId="75ED953B" w14:textId="77777777" w:rsidR="00876642" w:rsidRPr="00F26AEC" w:rsidRDefault="00876642" w:rsidP="00876642">
      <w:pPr>
        <w:rPr>
          <w:b/>
        </w:rPr>
      </w:pPr>
    </w:p>
    <w:p w14:paraId="3682EE26" w14:textId="77777777" w:rsidR="00876642" w:rsidRPr="00F26AEC" w:rsidRDefault="00876642" w:rsidP="00876642">
      <w:r w:rsidRPr="00F26AEC">
        <w:t>There are no supporting documents for this decision.</w:t>
      </w:r>
    </w:p>
    <w:p w14:paraId="57F6E911" w14:textId="77777777" w:rsidR="00876642" w:rsidRPr="00F26AEC" w:rsidRDefault="00876642" w:rsidP="00876642"/>
    <w:p w14:paraId="36581308" w14:textId="77777777" w:rsidR="00876642" w:rsidRPr="00F26AEC" w:rsidRDefault="00876642" w:rsidP="00876642">
      <w:pPr>
        <w:rPr>
          <w:b/>
        </w:rPr>
      </w:pPr>
      <w:r w:rsidRPr="00F26AEC">
        <w:rPr>
          <w:b/>
        </w:rPr>
        <w:t>How and by when to make representations:</w:t>
      </w:r>
    </w:p>
    <w:p w14:paraId="6BDEFC49" w14:textId="77777777" w:rsidR="00876642" w:rsidRPr="00F26AEC" w:rsidRDefault="00876642" w:rsidP="00876642">
      <w:pPr>
        <w:rPr>
          <w:b/>
        </w:rPr>
      </w:pPr>
    </w:p>
    <w:p w14:paraId="64816950" w14:textId="0B56C1A1" w:rsidR="00876642" w:rsidRPr="00F26AEC" w:rsidRDefault="00876642" w:rsidP="00876642">
      <w:r w:rsidRPr="00F26AEC">
        <w:t xml:space="preserve">Representations should be made to </w:t>
      </w:r>
      <w:r>
        <w:t>Stephen Leng</w:t>
      </w:r>
      <w:r w:rsidRPr="00F26AEC">
        <w:t xml:space="preserve"> before </w:t>
      </w:r>
      <w:r>
        <w:t>25 March</w:t>
      </w:r>
      <w:r w:rsidRPr="00F26AEC">
        <w:t xml:space="preserve"> 2026 </w:t>
      </w:r>
    </w:p>
    <w:p w14:paraId="53B21860" w14:textId="02FAE51C" w:rsidR="00876642" w:rsidRPr="00F26AEC" w:rsidRDefault="00876642" w:rsidP="00876642">
      <w:pPr>
        <w:rPr>
          <w:lang w:val="en-US"/>
        </w:rPr>
      </w:pPr>
      <w:r w:rsidRPr="00F26AEC">
        <w:t xml:space="preserve">Tel: </w:t>
      </w:r>
      <w:r w:rsidRPr="00F26AEC">
        <w:rPr>
          <w:lang w:val="en-US"/>
        </w:rPr>
        <w:t>0</w:t>
      </w:r>
      <w:r>
        <w:rPr>
          <w:lang w:val="en-US"/>
        </w:rPr>
        <w:t xml:space="preserve">1642 776929 </w:t>
      </w:r>
      <w:r w:rsidRPr="00F26AEC">
        <w:rPr>
          <w:lang w:val="en-US"/>
        </w:rPr>
        <w:t xml:space="preserve">or email </w:t>
      </w:r>
      <w:r w:rsidRPr="00876642">
        <w:rPr>
          <w:lang w:val="en-US"/>
        </w:rPr>
        <w:t>stephen.leng@redcar-cleveland.gov.uk</w:t>
      </w:r>
    </w:p>
    <w:p w14:paraId="725DED71" w14:textId="77777777" w:rsidR="00876642" w:rsidRPr="00F26AEC" w:rsidRDefault="00876642" w:rsidP="00876642">
      <w:pPr>
        <w:rPr>
          <w:lang w:val="en-US"/>
        </w:rPr>
      </w:pPr>
    </w:p>
    <w:p w14:paraId="186B0EB3" w14:textId="56754F84" w:rsidR="00876642" w:rsidRPr="00F26AEC" w:rsidRDefault="00876642" w:rsidP="00876642">
      <w:r w:rsidRPr="00F26AEC">
        <w:t xml:space="preserve">First published in Forward Plan on </w:t>
      </w:r>
      <w:r>
        <w:t xml:space="preserve">25 February </w:t>
      </w:r>
      <w:r w:rsidRPr="00F26AEC">
        <w:t>2026</w:t>
      </w:r>
    </w:p>
    <w:p w14:paraId="5E1FAC3D" w14:textId="77777777" w:rsidR="00876642" w:rsidRPr="00F26AEC" w:rsidRDefault="00876642" w:rsidP="00876642"/>
    <w:p w14:paraId="001F7762" w14:textId="77777777" w:rsidR="00876642" w:rsidRPr="00F26AEC" w:rsidRDefault="00876642" w:rsidP="00876642">
      <w:pPr>
        <w:rPr>
          <w:b/>
        </w:rPr>
      </w:pPr>
      <w:r w:rsidRPr="00F26AEC">
        <w:rPr>
          <w:b/>
        </w:rPr>
        <w:t>Following the Making of the decision, the decision form will be published here:</w:t>
      </w:r>
    </w:p>
    <w:p w14:paraId="52338833" w14:textId="77777777" w:rsidR="00876642" w:rsidRPr="00F26AEC" w:rsidRDefault="00876642" w:rsidP="00876642">
      <w:r w:rsidRPr="00F26AEC">
        <w:rPr>
          <w:noProof/>
        </w:rPr>
        <mc:AlternateContent>
          <mc:Choice Requires="wps">
            <w:drawing>
              <wp:anchor distT="0" distB="0" distL="114300" distR="114300" simplePos="0" relativeHeight="251949056" behindDoc="0" locked="0" layoutInCell="1" allowOverlap="1" wp14:anchorId="3E475DF4" wp14:editId="52EC2C49">
                <wp:simplePos x="0" y="0"/>
                <wp:positionH relativeFrom="page">
                  <wp:posOffset>3000375</wp:posOffset>
                </wp:positionH>
                <wp:positionV relativeFrom="paragraph">
                  <wp:posOffset>99059</wp:posOffset>
                </wp:positionV>
                <wp:extent cx="885825" cy="657225"/>
                <wp:effectExtent l="0" t="0" r="28575" b="28575"/>
                <wp:wrapNone/>
                <wp:docPr id="70067374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40F6830C" w14:textId="1BCC1B62" w:rsidR="00876642" w:rsidRDefault="00730B1D" w:rsidP="00730B1D">
                            <w:r>
                              <w:object w:dxaOrig="1311" w:dyaOrig="849" w14:anchorId="004349E9">
                                <v:shape id="_x0000_i1056" type="#_x0000_t75" style="width:76.7pt;height:49.85pt">
                                  <v:imagedata r:id="rId73" o:title=""/>
                                </v:shape>
                                <o:OLEObject Type="Embed" ProgID="Acrobat.Document.DC" ShapeID="_x0000_i1056" DrawAspect="Icon" ObjectID="_1843034185" r:id="rId7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475DF4" id="_x0000_s1051" type="#_x0000_t202" style="position:absolute;margin-left:236.25pt;margin-top:7.8pt;width:69.75pt;height:51.75pt;z-index:25194905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" fillcolor="window" strokeweight=".5pt">
                <v:path arrowok="t"/>
                <v:textbox style="mso-fit-shape-to-text:t">
                  <w:txbxContent>
                    <w:p w14:paraId="40F6830C" w14:textId="1BCC1B62" w:rsidR="00876642" w:rsidRDefault="00730B1D" w:rsidP="00730B1D">
                      <w:r>
                        <w:object w:dxaOrig="1311" w:dyaOrig="849" w14:anchorId="004349E9">
                          <v:shape id="_x0000_i1054" type="#_x0000_t75" style="width:76.7pt;height:49.85pt">
                            <v:imagedata r:id="rId75" o:title=""/>
                          </v:shape>
                          <o:OLEObject Type="Embed" ProgID="Acrobat.Document.DC" ShapeID="_x0000_i1054" DrawAspect="Icon" ObjectID="_1842784651" r:id="rId76"/>
                        </w:object>
                      </w:r>
                    </w:p>
                  </w:txbxContent>
                </v:textbox>
                <w10:wrap anchorx="page"/>
              </v:shape>
            </w:pict>
          </mc:Fallback>
        </mc:AlternateContent>
      </w:r>
    </w:p>
    <w:p w14:paraId="1DFCDCB4" w14:textId="77777777" w:rsidR="00876642" w:rsidRPr="00F26AEC" w:rsidRDefault="00876642" w:rsidP="00876642"/>
    <w:p w14:paraId="08E37AC0" w14:textId="3F0BA261" w:rsidR="00876642" w:rsidRPr="00876642" w:rsidRDefault="00876642">
      <w:r w:rsidRPr="00F26AEC">
        <w:br w:type="page"/>
      </w:r>
    </w:p>
    <w:p w14:paraId="55F1D2D3" w14:textId="399554BA" w:rsidR="00F224DB" w:rsidRDefault="00F224DB" w:rsidP="00F224DB">
      <w:pPr>
        <w:rPr>
          <w:b/>
          <w:sz w:val="28"/>
          <w:szCs w:val="28"/>
          <w:lang w:val="en-US"/>
        </w:rPr>
      </w:pPr>
      <w:r w:rsidRPr="00F26AEC">
        <w:rPr>
          <w:b/>
          <w:sz w:val="28"/>
          <w:szCs w:val="28"/>
        </w:rPr>
        <w:lastRenderedPageBreak/>
        <w:t>DECISION: GDD008</w:t>
      </w:r>
      <w:r>
        <w:rPr>
          <w:b/>
          <w:sz w:val="28"/>
          <w:szCs w:val="28"/>
        </w:rPr>
        <w:t>6</w:t>
      </w:r>
      <w:r w:rsidRPr="00F26AEC">
        <w:rPr>
          <w:b/>
          <w:sz w:val="28"/>
          <w:szCs w:val="28"/>
        </w:rPr>
        <w:t xml:space="preserve"> </w:t>
      </w:r>
      <w:r w:rsidRPr="00F224DB">
        <w:rPr>
          <w:b/>
          <w:sz w:val="28"/>
          <w:szCs w:val="28"/>
          <w:lang w:val="en-US"/>
        </w:rPr>
        <w:t>Commence process to procure a contractor for Coatham Beach Ramp</w:t>
      </w:r>
    </w:p>
    <w:p w14:paraId="3931D034" w14:textId="77777777" w:rsidR="00F224DB" w:rsidRPr="00F26AEC" w:rsidRDefault="00F224DB" w:rsidP="00F224DB">
      <w:pPr>
        <w:rPr>
          <w:b/>
          <w:lang w:val="en-US"/>
        </w:rPr>
      </w:pPr>
    </w:p>
    <w:p w14:paraId="470D35C7" w14:textId="77777777" w:rsidR="00F224DB" w:rsidRPr="00F26AEC" w:rsidRDefault="00F224DB" w:rsidP="00F224DB">
      <w:pPr>
        <w:rPr>
          <w:b/>
          <w:sz w:val="28"/>
          <w:szCs w:val="28"/>
          <w:lang w:val="en-US"/>
        </w:rPr>
      </w:pPr>
      <w:r w:rsidRPr="00F26AEC">
        <w:rPr>
          <w:b/>
          <w:sz w:val="28"/>
          <w:szCs w:val="28"/>
        </w:rPr>
        <w:t xml:space="preserve">Nature of the decision: </w:t>
      </w:r>
    </w:p>
    <w:p w14:paraId="60D4F9CB" w14:textId="77777777" w:rsidR="00F224DB" w:rsidRPr="00F26AEC" w:rsidRDefault="00F224DB" w:rsidP="00F224DB">
      <w:pPr>
        <w:rPr>
          <w:b/>
        </w:rPr>
      </w:pPr>
    </w:p>
    <w:p w14:paraId="0EDA24EB" w14:textId="77777777" w:rsidR="00F224DB" w:rsidRPr="00F224DB" w:rsidRDefault="00F224DB" w:rsidP="00F224DB">
      <w:pPr>
        <w:rPr>
          <w:bCs/>
          <w:lang w:val="en-US"/>
        </w:rPr>
      </w:pPr>
      <w:r w:rsidRPr="00F224DB">
        <w:rPr>
          <w:bCs/>
          <w:lang w:val="en-US"/>
        </w:rPr>
        <w:t xml:space="preserve">A contractor is required to construct a new beach access ramp at Coatham </w:t>
      </w:r>
    </w:p>
    <w:p w14:paraId="61C7158C" w14:textId="77777777" w:rsidR="00F224DB" w:rsidRPr="00F224DB" w:rsidRDefault="00F224DB" w:rsidP="00F224DB">
      <w:pPr>
        <w:rPr>
          <w:bCs/>
          <w:lang w:val="en-US"/>
        </w:rPr>
      </w:pPr>
      <w:r w:rsidRPr="00F224DB">
        <w:rPr>
          <w:bCs/>
          <w:lang w:val="en-US"/>
        </w:rPr>
        <w:t>We will be taking a key decision to Commence a procurement process (447) and making the subsequent award after that procurement process</w:t>
      </w:r>
    </w:p>
    <w:p w14:paraId="24DF3D9C" w14:textId="77777777" w:rsidR="00F224DB" w:rsidRDefault="00F224DB" w:rsidP="00F224DB">
      <w:pPr>
        <w:rPr>
          <w:bCs/>
          <w:lang w:val="en-US"/>
        </w:rPr>
      </w:pPr>
    </w:p>
    <w:p w14:paraId="72EEBE17" w14:textId="5ED823B8" w:rsidR="00F224DB" w:rsidRDefault="00F224DB" w:rsidP="00F224DB">
      <w:pPr>
        <w:rPr>
          <w:bCs/>
          <w:lang w:val="en-US"/>
        </w:rPr>
      </w:pPr>
      <w:r w:rsidRPr="00F224DB">
        <w:rPr>
          <w:bCs/>
          <w:lang w:val="en-US"/>
        </w:rPr>
        <w:t>Estimated contract value - £800k.</w:t>
      </w:r>
    </w:p>
    <w:p w14:paraId="41A12A14" w14:textId="77777777" w:rsidR="00F224DB" w:rsidRPr="00F26AEC" w:rsidRDefault="00F224DB" w:rsidP="00F224DB">
      <w:pPr>
        <w:rPr>
          <w:b/>
        </w:rPr>
      </w:pPr>
    </w:p>
    <w:p w14:paraId="4BFF5F88" w14:textId="77777777" w:rsidR="00F224DB" w:rsidRPr="00F26AEC" w:rsidRDefault="00F224DB" w:rsidP="00F224DB">
      <w:pPr>
        <w:rPr>
          <w:b/>
        </w:rPr>
      </w:pPr>
      <w:r w:rsidRPr="00F26AEC">
        <w:rPr>
          <w:b/>
        </w:rPr>
        <w:t>Who will make the decision?</w:t>
      </w:r>
    </w:p>
    <w:p w14:paraId="1F00C2E5" w14:textId="77777777" w:rsidR="00F224DB" w:rsidRPr="00F26AEC" w:rsidRDefault="00F224DB" w:rsidP="00F224DB">
      <w:pPr>
        <w:rPr>
          <w:b/>
        </w:rPr>
      </w:pPr>
    </w:p>
    <w:p w14:paraId="7B418089" w14:textId="77777777" w:rsidR="00F224DB" w:rsidRDefault="00F224DB" w:rsidP="00F224DB">
      <w:r w:rsidRPr="00876642">
        <w:t>Cabinet Member for Climate and Culture </w:t>
      </w:r>
    </w:p>
    <w:p w14:paraId="1AED1490" w14:textId="77777777" w:rsidR="00F224DB" w:rsidRPr="00F26AEC" w:rsidRDefault="00F224DB" w:rsidP="00F224DB"/>
    <w:p w14:paraId="143A977B" w14:textId="77777777" w:rsidR="00F224DB" w:rsidRPr="00F26AEC" w:rsidRDefault="00F224DB" w:rsidP="00F224DB">
      <w:pPr>
        <w:rPr>
          <w:b/>
        </w:rPr>
      </w:pPr>
      <w:r w:rsidRPr="00F26AEC">
        <w:rPr>
          <w:b/>
        </w:rPr>
        <w:t>When is the decision to be taken?</w:t>
      </w:r>
    </w:p>
    <w:p w14:paraId="26D201E2" w14:textId="77777777" w:rsidR="00F224DB" w:rsidRPr="00F26AEC" w:rsidRDefault="00F224DB" w:rsidP="00F224DB">
      <w:pPr>
        <w:rPr>
          <w:b/>
        </w:rPr>
      </w:pPr>
    </w:p>
    <w:p w14:paraId="619EF76B" w14:textId="57C25976" w:rsidR="00F224DB" w:rsidRPr="00F26AEC" w:rsidRDefault="00F224DB" w:rsidP="00F224DB">
      <w:r>
        <w:t>April</w:t>
      </w:r>
      <w:r w:rsidRPr="00F26AEC">
        <w:t xml:space="preserve"> 2026</w:t>
      </w:r>
    </w:p>
    <w:p w14:paraId="2A86A62E" w14:textId="77777777" w:rsidR="00F224DB" w:rsidRPr="00F26AEC" w:rsidRDefault="00F224DB" w:rsidP="00F224DB"/>
    <w:p w14:paraId="0AA1F22E" w14:textId="77777777" w:rsidR="00F224DB" w:rsidRPr="00F26AEC" w:rsidRDefault="00F224DB" w:rsidP="00F224DB">
      <w:pPr>
        <w:rPr>
          <w:b/>
        </w:rPr>
      </w:pPr>
      <w:r w:rsidRPr="00F26AEC">
        <w:rPr>
          <w:b/>
        </w:rPr>
        <w:t>Who will be consulted and how?</w:t>
      </w:r>
    </w:p>
    <w:p w14:paraId="01D47C6C" w14:textId="77777777" w:rsidR="00F224DB" w:rsidRPr="00F26AEC" w:rsidRDefault="00F224DB" w:rsidP="00F224DB">
      <w:pPr>
        <w:rPr>
          <w:b/>
        </w:rPr>
      </w:pPr>
    </w:p>
    <w:p w14:paraId="4FB5E711" w14:textId="77777777" w:rsidR="00F224DB" w:rsidRPr="00876642" w:rsidRDefault="00F224DB" w:rsidP="00F224DB">
      <w:pPr>
        <w:rPr>
          <w:lang w:val="en-US"/>
        </w:rPr>
      </w:pPr>
      <w:r w:rsidRPr="00876642">
        <w:rPr>
          <w:lang w:val="en-US"/>
        </w:rPr>
        <w:t>Cabinet Member for Growth, Enterprise &amp; Environment</w:t>
      </w:r>
    </w:p>
    <w:p w14:paraId="106E5AFC" w14:textId="77777777" w:rsidR="00F224DB" w:rsidRPr="00876642" w:rsidRDefault="00F224DB" w:rsidP="00F224DB">
      <w:pPr>
        <w:rPr>
          <w:lang w:val="en-US"/>
        </w:rPr>
      </w:pPr>
      <w:r w:rsidRPr="00876642">
        <w:rPr>
          <w:lang w:val="en-US"/>
        </w:rPr>
        <w:t>Executive Director of Growth, Enterprise, Environment</w:t>
      </w:r>
    </w:p>
    <w:p w14:paraId="74A53DED" w14:textId="77777777" w:rsidR="00F224DB" w:rsidRPr="00876642" w:rsidRDefault="00F224DB" w:rsidP="00F224DB">
      <w:pPr>
        <w:rPr>
          <w:lang w:val="en-US"/>
        </w:rPr>
      </w:pPr>
      <w:r w:rsidRPr="00876642">
        <w:rPr>
          <w:lang w:val="en-US"/>
        </w:rPr>
        <w:t>Chief Financial Officer</w:t>
      </w:r>
    </w:p>
    <w:p w14:paraId="024598C6" w14:textId="77777777" w:rsidR="00F224DB" w:rsidRDefault="00F224DB" w:rsidP="00F224DB">
      <w:pPr>
        <w:rPr>
          <w:lang w:val="en-US"/>
        </w:rPr>
      </w:pPr>
      <w:r w:rsidRPr="00876642">
        <w:rPr>
          <w:lang w:val="en-US"/>
        </w:rPr>
        <w:t>Chief Legal Officer</w:t>
      </w:r>
    </w:p>
    <w:p w14:paraId="43029828" w14:textId="77777777" w:rsidR="00F224DB" w:rsidRPr="00876642" w:rsidRDefault="00F224DB" w:rsidP="00F224DB">
      <w:pPr>
        <w:rPr>
          <w:lang w:val="en-US"/>
        </w:rPr>
      </w:pPr>
    </w:p>
    <w:p w14:paraId="55940129" w14:textId="77777777" w:rsidR="00F224DB" w:rsidRPr="00F26AEC" w:rsidRDefault="00F224DB" w:rsidP="00F224DB">
      <w:pPr>
        <w:rPr>
          <w:lang w:val="en-US"/>
        </w:rPr>
      </w:pPr>
      <w:r w:rsidRPr="00876642">
        <w:rPr>
          <w:lang w:val="en-US"/>
        </w:rPr>
        <w:t>All of the above will be consulted via approval of the delegated decision.</w:t>
      </w:r>
    </w:p>
    <w:p w14:paraId="29FD6F71" w14:textId="77777777" w:rsidR="00F224DB" w:rsidRPr="00F26AEC" w:rsidRDefault="00F224DB" w:rsidP="00F224DB">
      <w:pPr>
        <w:rPr>
          <w:lang w:val="en-US"/>
        </w:rPr>
      </w:pPr>
    </w:p>
    <w:p w14:paraId="7AA90AF4" w14:textId="77777777" w:rsidR="00F224DB" w:rsidRPr="00F26AEC" w:rsidRDefault="00F224DB" w:rsidP="00F224DB">
      <w:pPr>
        <w:rPr>
          <w:b/>
        </w:rPr>
      </w:pPr>
      <w:r w:rsidRPr="00F26AEC">
        <w:rPr>
          <w:b/>
        </w:rPr>
        <w:t>Supporting documentation:</w:t>
      </w:r>
    </w:p>
    <w:p w14:paraId="421628BA" w14:textId="77777777" w:rsidR="00F224DB" w:rsidRPr="00F26AEC" w:rsidRDefault="00F224DB" w:rsidP="00F224DB">
      <w:pPr>
        <w:rPr>
          <w:b/>
        </w:rPr>
      </w:pPr>
    </w:p>
    <w:p w14:paraId="67254B99" w14:textId="77777777" w:rsidR="00F224DB" w:rsidRPr="00F26AEC" w:rsidRDefault="00F224DB" w:rsidP="00F224DB">
      <w:r w:rsidRPr="00F26AEC">
        <w:t>There are no supporting documents for this decision.</w:t>
      </w:r>
    </w:p>
    <w:p w14:paraId="1CD2193B" w14:textId="77777777" w:rsidR="00F224DB" w:rsidRPr="00F26AEC" w:rsidRDefault="00F224DB" w:rsidP="00F224DB"/>
    <w:p w14:paraId="431EAE72" w14:textId="77777777" w:rsidR="00F224DB" w:rsidRPr="00F26AEC" w:rsidRDefault="00F224DB" w:rsidP="00F224DB">
      <w:pPr>
        <w:rPr>
          <w:b/>
        </w:rPr>
      </w:pPr>
      <w:r w:rsidRPr="00F26AEC">
        <w:rPr>
          <w:b/>
        </w:rPr>
        <w:t>How and by when to make representations:</w:t>
      </w:r>
    </w:p>
    <w:p w14:paraId="0B17263B" w14:textId="77777777" w:rsidR="00F224DB" w:rsidRPr="00F26AEC" w:rsidRDefault="00F224DB" w:rsidP="00F224DB">
      <w:pPr>
        <w:rPr>
          <w:b/>
        </w:rPr>
      </w:pPr>
    </w:p>
    <w:p w14:paraId="12225E9B" w14:textId="505E3997" w:rsidR="00F224DB" w:rsidRPr="00F26AEC" w:rsidRDefault="00F224DB" w:rsidP="00F224DB">
      <w:r w:rsidRPr="00F26AEC">
        <w:t xml:space="preserve">Representations should be made to </w:t>
      </w:r>
      <w:r>
        <w:t>Andrew Richardson</w:t>
      </w:r>
      <w:r w:rsidRPr="00F26AEC">
        <w:t xml:space="preserve"> before </w:t>
      </w:r>
      <w:r>
        <w:t>13 April</w:t>
      </w:r>
      <w:r w:rsidRPr="00F26AEC">
        <w:t xml:space="preserve"> 2026 </w:t>
      </w:r>
    </w:p>
    <w:p w14:paraId="4B942A7D" w14:textId="3301C8BD" w:rsidR="00F224DB" w:rsidRPr="00F26AEC" w:rsidRDefault="00F224DB" w:rsidP="00F224DB">
      <w:pPr>
        <w:rPr>
          <w:lang w:val="en-US"/>
        </w:rPr>
      </w:pPr>
      <w:r w:rsidRPr="00F26AEC">
        <w:t xml:space="preserve">Tel: </w:t>
      </w:r>
      <w:r w:rsidRPr="00F224DB">
        <w:rPr>
          <w:lang w:val="en-US"/>
        </w:rPr>
        <w:t>07584 703079</w:t>
      </w:r>
      <w:r>
        <w:rPr>
          <w:lang w:val="en-US"/>
        </w:rPr>
        <w:t xml:space="preserve"> </w:t>
      </w:r>
      <w:r w:rsidRPr="00F26AEC">
        <w:rPr>
          <w:lang w:val="en-US"/>
        </w:rPr>
        <w:t xml:space="preserve">or email </w:t>
      </w:r>
      <w:r w:rsidRPr="00F224DB">
        <w:rPr>
          <w:lang w:val="en-US"/>
        </w:rPr>
        <w:t>andrew.richardson@redcar-cleveland.gov.uk</w:t>
      </w:r>
    </w:p>
    <w:p w14:paraId="0E2ED082" w14:textId="77777777" w:rsidR="00F224DB" w:rsidRPr="00F26AEC" w:rsidRDefault="00F224DB" w:rsidP="00F224DB">
      <w:pPr>
        <w:rPr>
          <w:lang w:val="en-US"/>
        </w:rPr>
      </w:pPr>
    </w:p>
    <w:p w14:paraId="3501CF90" w14:textId="34A01D28" w:rsidR="00F224DB" w:rsidRPr="00F26AEC" w:rsidRDefault="00F224DB" w:rsidP="00F224DB">
      <w:r w:rsidRPr="00F26AEC">
        <w:t xml:space="preserve">First published in Forward Plan on </w:t>
      </w:r>
      <w:r>
        <w:t xml:space="preserve">16 March </w:t>
      </w:r>
      <w:r w:rsidRPr="00F26AEC">
        <w:t>2026</w:t>
      </w:r>
    </w:p>
    <w:p w14:paraId="218493F7" w14:textId="77777777" w:rsidR="00F224DB" w:rsidRPr="00F26AEC" w:rsidRDefault="00F224DB" w:rsidP="00F224DB"/>
    <w:p w14:paraId="762D3D99" w14:textId="77777777" w:rsidR="00F224DB" w:rsidRPr="00F26AEC" w:rsidRDefault="00F224DB" w:rsidP="00F224DB">
      <w:pPr>
        <w:rPr>
          <w:b/>
        </w:rPr>
      </w:pPr>
      <w:r w:rsidRPr="00F26AEC">
        <w:rPr>
          <w:b/>
        </w:rPr>
        <w:t>Following the Making of the decision, the decision form will be published here:</w:t>
      </w:r>
    </w:p>
    <w:p w14:paraId="40A112BD" w14:textId="77777777" w:rsidR="00F224DB" w:rsidRPr="00F26AEC" w:rsidRDefault="00F224DB" w:rsidP="00F224DB">
      <w:r w:rsidRPr="00F26AEC">
        <w:rPr>
          <w:noProof/>
        </w:rPr>
        <mc:AlternateContent>
          <mc:Choice Requires="wps">
            <w:drawing>
              <wp:anchor distT="0" distB="0" distL="114300" distR="114300" simplePos="0" relativeHeight="251955200" behindDoc="0" locked="0" layoutInCell="1" allowOverlap="1" wp14:anchorId="2C415F77" wp14:editId="62F83477">
                <wp:simplePos x="0" y="0"/>
                <wp:positionH relativeFrom="page">
                  <wp:posOffset>3000375</wp:posOffset>
                </wp:positionH>
                <wp:positionV relativeFrom="paragraph">
                  <wp:posOffset>99059</wp:posOffset>
                </wp:positionV>
                <wp:extent cx="885825" cy="657225"/>
                <wp:effectExtent l="0" t="0" r="28575" b="28575"/>
                <wp:wrapNone/>
                <wp:docPr id="6089783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771CF818" w14:textId="77777777" w:rsidR="00F224DB" w:rsidRDefault="00F224DB" w:rsidP="00F224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15F77" id="_x0000_s1052" type="#_x0000_t202" style="position:absolute;margin-left:236.25pt;margin-top:7.8pt;width:69.75pt;height:51.75pt;z-index:25195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" fillcolor="window" strokeweight=".5pt">
                <v:path arrowok="t"/>
                <v:textbox>
                  <w:txbxContent>
                    <w:p w14:paraId="771CF818" w14:textId="77777777" w:rsidR="00F224DB" w:rsidRDefault="00F224DB" w:rsidP="00F224DB"/>
                  </w:txbxContent>
                </v:textbox>
                <w10:wrap anchorx="page"/>
              </v:shape>
            </w:pict>
          </mc:Fallback>
        </mc:AlternateContent>
      </w:r>
    </w:p>
    <w:p w14:paraId="7E58B5BF" w14:textId="77777777" w:rsidR="00F224DB" w:rsidRPr="00F26AEC" w:rsidRDefault="00F224DB" w:rsidP="00F224DB"/>
    <w:p w14:paraId="050049D4" w14:textId="77777777" w:rsidR="00F224DB" w:rsidRDefault="00F224DB">
      <w:pPr>
        <w:rPr>
          <w:b/>
          <w:snapToGrid w:val="0"/>
          <w:sz w:val="31"/>
        </w:rPr>
      </w:pPr>
      <w:r>
        <w:rPr>
          <w:b/>
          <w:snapToGrid w:val="0"/>
          <w:sz w:val="31"/>
        </w:rPr>
        <w:br w:type="page"/>
      </w:r>
    </w:p>
    <w:p w14:paraId="3B1571A8" w14:textId="77777777" w:rsidR="00E070F5" w:rsidRPr="00E070F5" w:rsidRDefault="00E070F5" w:rsidP="00E070F5">
      <w:pPr>
        <w:rPr>
          <w:b/>
          <w:sz w:val="28"/>
          <w:szCs w:val="28"/>
        </w:rPr>
      </w:pPr>
      <w:r w:rsidRPr="00F26AEC">
        <w:rPr>
          <w:b/>
          <w:sz w:val="28"/>
          <w:szCs w:val="28"/>
        </w:rPr>
        <w:lastRenderedPageBreak/>
        <w:t>DECISION: GDD008</w:t>
      </w:r>
      <w:r>
        <w:rPr>
          <w:b/>
          <w:sz w:val="28"/>
          <w:szCs w:val="28"/>
        </w:rPr>
        <w:t>7</w:t>
      </w:r>
      <w:r w:rsidRPr="00F26AEC">
        <w:rPr>
          <w:b/>
          <w:sz w:val="28"/>
          <w:szCs w:val="28"/>
        </w:rPr>
        <w:t xml:space="preserve"> </w:t>
      </w:r>
      <w:r w:rsidRPr="00E070F5">
        <w:rPr>
          <w:b/>
          <w:sz w:val="28"/>
          <w:szCs w:val="28"/>
        </w:rPr>
        <w:t>Acceptance and Delivery of DCMS/Wolfson Grant – Kirkleatham Museum Gallery Redevelopment</w:t>
      </w:r>
    </w:p>
    <w:p w14:paraId="35B9CB38" w14:textId="40B601E3" w:rsidR="00E070F5" w:rsidRDefault="00E070F5" w:rsidP="00E070F5">
      <w:pPr>
        <w:rPr>
          <w:b/>
          <w:sz w:val="28"/>
          <w:szCs w:val="28"/>
          <w:lang w:val="en-US"/>
        </w:rPr>
      </w:pPr>
    </w:p>
    <w:p w14:paraId="33B5E6EE" w14:textId="77777777" w:rsidR="00E070F5" w:rsidRPr="00F26AEC" w:rsidRDefault="00E070F5" w:rsidP="00E070F5">
      <w:pPr>
        <w:rPr>
          <w:b/>
          <w:lang w:val="en-US"/>
        </w:rPr>
      </w:pPr>
    </w:p>
    <w:p w14:paraId="64690C27" w14:textId="77777777" w:rsidR="00E070F5" w:rsidRPr="00F26AEC" w:rsidRDefault="00E070F5" w:rsidP="00E070F5">
      <w:pPr>
        <w:rPr>
          <w:b/>
          <w:sz w:val="28"/>
          <w:szCs w:val="28"/>
          <w:lang w:val="en-US"/>
        </w:rPr>
      </w:pPr>
      <w:r w:rsidRPr="00F26AEC">
        <w:rPr>
          <w:b/>
          <w:sz w:val="28"/>
          <w:szCs w:val="28"/>
        </w:rPr>
        <w:t xml:space="preserve">Nature of the decision: </w:t>
      </w:r>
    </w:p>
    <w:p w14:paraId="2D043040" w14:textId="77777777" w:rsidR="00E070F5" w:rsidRPr="00F26AEC" w:rsidRDefault="00E070F5" w:rsidP="00E070F5">
      <w:pPr>
        <w:rPr>
          <w:b/>
        </w:rPr>
      </w:pPr>
    </w:p>
    <w:p w14:paraId="5FB2511F" w14:textId="77777777" w:rsidR="00E070F5" w:rsidRPr="00E070F5" w:rsidRDefault="00E070F5" w:rsidP="00E070F5">
      <w:pPr>
        <w:rPr>
          <w:bCs/>
        </w:rPr>
      </w:pPr>
      <w:r w:rsidRPr="00E070F5">
        <w:rPr>
          <w:bCs/>
        </w:rPr>
        <w:t>To approve the acceptance of external grant funding from the DCMS/Wolfson Museums and Galleries Improvement Fund at £272,000, and to authorise the delivery of a capital project at Kirkleatham Museum.</w:t>
      </w:r>
    </w:p>
    <w:p w14:paraId="56DF0367" w14:textId="77777777" w:rsidR="00E070F5" w:rsidRPr="00E070F5" w:rsidRDefault="00E070F5" w:rsidP="00E070F5">
      <w:pPr>
        <w:rPr>
          <w:bCs/>
        </w:rPr>
      </w:pPr>
      <w:r w:rsidRPr="00E070F5">
        <w:rPr>
          <w:bCs/>
        </w:rPr>
        <w:t>The project will redevelop 3 of the museum’s permanent galleries to improve display quality, accessibility, environmental conditions and overall visitor experience.</w:t>
      </w:r>
    </w:p>
    <w:p w14:paraId="4A4FD519" w14:textId="77777777" w:rsidR="00E070F5" w:rsidRPr="00F26AEC" w:rsidRDefault="00E070F5" w:rsidP="00E070F5">
      <w:pPr>
        <w:rPr>
          <w:b/>
        </w:rPr>
      </w:pPr>
    </w:p>
    <w:p w14:paraId="73AF0D06" w14:textId="77777777" w:rsidR="00E070F5" w:rsidRPr="00F26AEC" w:rsidRDefault="00E070F5" w:rsidP="00E070F5">
      <w:pPr>
        <w:rPr>
          <w:b/>
        </w:rPr>
      </w:pPr>
      <w:r w:rsidRPr="00F26AEC">
        <w:rPr>
          <w:b/>
        </w:rPr>
        <w:t>Who will make the decision?</w:t>
      </w:r>
    </w:p>
    <w:p w14:paraId="1D93A36E" w14:textId="77777777" w:rsidR="00E070F5" w:rsidRPr="00F26AEC" w:rsidRDefault="00E070F5" w:rsidP="00E070F5">
      <w:pPr>
        <w:rPr>
          <w:b/>
        </w:rPr>
      </w:pPr>
    </w:p>
    <w:p w14:paraId="43F17D5D" w14:textId="3FBF79EF" w:rsidR="00E070F5" w:rsidRDefault="00E070F5" w:rsidP="00E070F5">
      <w:r w:rsidRPr="00876642">
        <w:t xml:space="preserve">Cabinet Member for </w:t>
      </w:r>
      <w:r w:rsidRPr="00E070F5">
        <w:t>Culture, Tourism and Leisure</w:t>
      </w:r>
    </w:p>
    <w:p w14:paraId="226340CA" w14:textId="77777777" w:rsidR="00E070F5" w:rsidRPr="00F26AEC" w:rsidRDefault="00E070F5" w:rsidP="00E070F5"/>
    <w:p w14:paraId="54B93D5A" w14:textId="77777777" w:rsidR="00E070F5" w:rsidRPr="00F26AEC" w:rsidRDefault="00E070F5" w:rsidP="00E070F5">
      <w:pPr>
        <w:rPr>
          <w:b/>
        </w:rPr>
      </w:pPr>
      <w:r w:rsidRPr="00F26AEC">
        <w:rPr>
          <w:b/>
        </w:rPr>
        <w:t>When is the decision to be taken?</w:t>
      </w:r>
    </w:p>
    <w:p w14:paraId="617399D5" w14:textId="77777777" w:rsidR="00E070F5" w:rsidRPr="00F26AEC" w:rsidRDefault="00E070F5" w:rsidP="00E070F5">
      <w:pPr>
        <w:rPr>
          <w:b/>
        </w:rPr>
      </w:pPr>
    </w:p>
    <w:p w14:paraId="2AE16F0D" w14:textId="77777777" w:rsidR="00E070F5" w:rsidRPr="00F26AEC" w:rsidRDefault="00E070F5" w:rsidP="00E070F5">
      <w:r>
        <w:t>April</w:t>
      </w:r>
      <w:r w:rsidRPr="00F26AEC">
        <w:t xml:space="preserve"> 2026</w:t>
      </w:r>
    </w:p>
    <w:p w14:paraId="256E0411" w14:textId="77777777" w:rsidR="00E070F5" w:rsidRPr="00F26AEC" w:rsidRDefault="00E070F5" w:rsidP="00E070F5"/>
    <w:p w14:paraId="089EB873" w14:textId="77777777" w:rsidR="00E070F5" w:rsidRPr="00F26AEC" w:rsidRDefault="00E070F5" w:rsidP="00E070F5">
      <w:pPr>
        <w:rPr>
          <w:b/>
        </w:rPr>
      </w:pPr>
      <w:r w:rsidRPr="00F26AEC">
        <w:rPr>
          <w:b/>
        </w:rPr>
        <w:t>Who will be consulted and how?</w:t>
      </w:r>
    </w:p>
    <w:p w14:paraId="4C16D710" w14:textId="77777777" w:rsidR="00E070F5" w:rsidRPr="00F26AEC" w:rsidRDefault="00E070F5" w:rsidP="00E070F5">
      <w:pPr>
        <w:rPr>
          <w:b/>
        </w:rPr>
      </w:pPr>
    </w:p>
    <w:p w14:paraId="329DD401" w14:textId="77777777" w:rsidR="00E070F5" w:rsidRPr="00E070F5" w:rsidRDefault="00E070F5" w:rsidP="00E070F5">
      <w:r w:rsidRPr="00E070F5">
        <w:t>Cabinet Member for Culture, Tourism and Leisure – briefing and report</w:t>
      </w:r>
    </w:p>
    <w:p w14:paraId="6BDAF0CB" w14:textId="77777777" w:rsidR="00E070F5" w:rsidRPr="00E070F5" w:rsidRDefault="00E070F5" w:rsidP="00E070F5">
      <w:r w:rsidRPr="00E070F5">
        <w:t>Finance Officer – financial approval and sign-off</w:t>
      </w:r>
    </w:p>
    <w:p w14:paraId="4954920F" w14:textId="77777777" w:rsidR="00E070F5" w:rsidRPr="00E070F5" w:rsidRDefault="00E070F5" w:rsidP="00E070F5">
      <w:r w:rsidRPr="00E070F5">
        <w:t>Legal Officer – governance and contractual compliance</w:t>
      </w:r>
    </w:p>
    <w:p w14:paraId="4C741C18" w14:textId="77777777" w:rsidR="00E070F5" w:rsidRPr="00E070F5" w:rsidRDefault="00E070F5" w:rsidP="00E070F5">
      <w:r w:rsidRPr="00E070F5">
        <w:t>Assistant Director– internal approval</w:t>
      </w:r>
    </w:p>
    <w:p w14:paraId="1D66ABF9" w14:textId="77777777" w:rsidR="00E070F5" w:rsidRPr="00E070F5" w:rsidRDefault="00E070F5" w:rsidP="00E070F5">
      <w:r w:rsidRPr="00E070F5">
        <w:t>Programme Management Group (PMG) – project governance oversight</w:t>
      </w:r>
    </w:p>
    <w:p w14:paraId="243D4D71" w14:textId="77777777" w:rsidR="00E070F5" w:rsidRPr="00876642" w:rsidRDefault="00E070F5" w:rsidP="00E070F5">
      <w:pPr>
        <w:rPr>
          <w:lang w:val="en-US"/>
        </w:rPr>
      </w:pPr>
    </w:p>
    <w:p w14:paraId="5ED0AE2F" w14:textId="77777777" w:rsidR="00E070F5" w:rsidRPr="00F26AEC" w:rsidRDefault="00E070F5" w:rsidP="00E070F5">
      <w:pPr>
        <w:rPr>
          <w:lang w:val="en-US"/>
        </w:rPr>
      </w:pPr>
      <w:r w:rsidRPr="00876642">
        <w:rPr>
          <w:lang w:val="en-US"/>
        </w:rPr>
        <w:t>All of the above will be consulted via approval of the delegated decision.</w:t>
      </w:r>
    </w:p>
    <w:p w14:paraId="06B729E7" w14:textId="77777777" w:rsidR="00E070F5" w:rsidRPr="00F26AEC" w:rsidRDefault="00E070F5" w:rsidP="00E070F5">
      <w:pPr>
        <w:rPr>
          <w:lang w:val="en-US"/>
        </w:rPr>
      </w:pPr>
    </w:p>
    <w:p w14:paraId="3BCF3AD1" w14:textId="77777777" w:rsidR="00E070F5" w:rsidRPr="00F26AEC" w:rsidRDefault="00E070F5" w:rsidP="00E070F5">
      <w:pPr>
        <w:rPr>
          <w:b/>
        </w:rPr>
      </w:pPr>
      <w:r w:rsidRPr="00F26AEC">
        <w:rPr>
          <w:b/>
        </w:rPr>
        <w:t>Supporting documentation:</w:t>
      </w:r>
    </w:p>
    <w:p w14:paraId="18102ABC" w14:textId="77777777" w:rsidR="00E070F5" w:rsidRPr="00F26AEC" w:rsidRDefault="00E070F5" w:rsidP="00E070F5">
      <w:pPr>
        <w:rPr>
          <w:b/>
        </w:rPr>
      </w:pPr>
    </w:p>
    <w:p w14:paraId="3F443AB9" w14:textId="77777777" w:rsidR="00E070F5" w:rsidRPr="00F26AEC" w:rsidRDefault="00E070F5" w:rsidP="00E070F5">
      <w:r w:rsidRPr="00F26AEC">
        <w:t>There are no supporting documents for this decision.</w:t>
      </w:r>
    </w:p>
    <w:p w14:paraId="378DAF89" w14:textId="77777777" w:rsidR="00E070F5" w:rsidRPr="00F26AEC" w:rsidRDefault="00E070F5" w:rsidP="00E070F5"/>
    <w:p w14:paraId="5193FCED" w14:textId="77777777" w:rsidR="00E070F5" w:rsidRPr="00F26AEC" w:rsidRDefault="00E070F5" w:rsidP="00E070F5">
      <w:pPr>
        <w:rPr>
          <w:b/>
        </w:rPr>
      </w:pPr>
      <w:r w:rsidRPr="00F26AEC">
        <w:rPr>
          <w:b/>
        </w:rPr>
        <w:t>How and by when to make representations:</w:t>
      </w:r>
    </w:p>
    <w:p w14:paraId="355AE7FD" w14:textId="77777777" w:rsidR="00E070F5" w:rsidRPr="00F26AEC" w:rsidRDefault="00E070F5" w:rsidP="00E070F5">
      <w:pPr>
        <w:rPr>
          <w:b/>
        </w:rPr>
      </w:pPr>
    </w:p>
    <w:p w14:paraId="7B82B138" w14:textId="7BEFF587" w:rsidR="00E070F5" w:rsidRPr="00F26AEC" w:rsidRDefault="00E070F5" w:rsidP="00E070F5">
      <w:r w:rsidRPr="00F26AEC">
        <w:t xml:space="preserve">Representations should be made to </w:t>
      </w:r>
      <w:r>
        <w:t>Sara Fortune</w:t>
      </w:r>
      <w:r w:rsidRPr="00F26AEC">
        <w:t xml:space="preserve"> before </w:t>
      </w:r>
      <w:r>
        <w:t>20 April</w:t>
      </w:r>
      <w:r w:rsidRPr="00F26AEC">
        <w:t xml:space="preserve"> 2026 </w:t>
      </w:r>
    </w:p>
    <w:p w14:paraId="5FD5A927" w14:textId="78575D08" w:rsidR="00E070F5" w:rsidRPr="00F26AEC" w:rsidRDefault="00E070F5" w:rsidP="00E070F5">
      <w:pPr>
        <w:rPr>
          <w:lang w:val="en-US"/>
        </w:rPr>
      </w:pPr>
      <w:r w:rsidRPr="00E070F5">
        <w:t>01642 771164</w:t>
      </w:r>
      <w:r>
        <w:t xml:space="preserve"> f</w:t>
      </w:r>
      <w:r w:rsidRPr="00F26AEC">
        <w:rPr>
          <w:lang w:val="en-US"/>
        </w:rPr>
        <w:t xml:space="preserve">or email </w:t>
      </w:r>
      <w:r w:rsidRPr="00E070F5">
        <w:rPr>
          <w:lang w:val="en-US"/>
        </w:rPr>
        <w:t>Sara.fortune@redcar-cleveland.gov.uk</w:t>
      </w:r>
    </w:p>
    <w:p w14:paraId="22C72818" w14:textId="77777777" w:rsidR="00E070F5" w:rsidRPr="00F26AEC" w:rsidRDefault="00E070F5" w:rsidP="00E070F5">
      <w:pPr>
        <w:rPr>
          <w:lang w:val="en-US"/>
        </w:rPr>
      </w:pPr>
    </w:p>
    <w:p w14:paraId="4D59DBE9" w14:textId="2A9C0F13" w:rsidR="00E070F5" w:rsidRPr="00F26AEC" w:rsidRDefault="00E070F5" w:rsidP="00E070F5">
      <w:r w:rsidRPr="00F26AEC">
        <w:t xml:space="preserve">First published in Forward Plan on </w:t>
      </w:r>
      <w:r>
        <w:t xml:space="preserve">23 March </w:t>
      </w:r>
      <w:r w:rsidRPr="00F26AEC">
        <w:t>2026</w:t>
      </w:r>
    </w:p>
    <w:p w14:paraId="0B566685" w14:textId="77777777" w:rsidR="00E070F5" w:rsidRPr="00F26AEC" w:rsidRDefault="00E070F5" w:rsidP="00E070F5"/>
    <w:p w14:paraId="0CA7ACE0" w14:textId="77777777" w:rsidR="00E070F5" w:rsidRPr="00F26AEC" w:rsidRDefault="00E070F5" w:rsidP="00E070F5">
      <w:pPr>
        <w:rPr>
          <w:b/>
        </w:rPr>
      </w:pPr>
      <w:r w:rsidRPr="00F26AEC">
        <w:rPr>
          <w:b/>
        </w:rPr>
        <w:t>Following the Making of the decision, the decision form will be published here:</w:t>
      </w:r>
    </w:p>
    <w:p w14:paraId="179FB577" w14:textId="77777777" w:rsidR="00E070F5" w:rsidRPr="00F26AEC" w:rsidRDefault="00E070F5" w:rsidP="00E070F5">
      <w:r w:rsidRPr="00F26AEC">
        <w:rPr>
          <w:noProof/>
        </w:rPr>
        <mc:AlternateContent>
          <mc:Choice Requires="wps">
            <w:drawing>
              <wp:anchor distT="0" distB="0" distL="114300" distR="114300" simplePos="0" relativeHeight="251965440" behindDoc="0" locked="0" layoutInCell="1" allowOverlap="1" wp14:anchorId="5154B109" wp14:editId="39189696">
                <wp:simplePos x="0" y="0"/>
                <wp:positionH relativeFrom="page">
                  <wp:posOffset>3000375</wp:posOffset>
                </wp:positionH>
                <wp:positionV relativeFrom="paragraph">
                  <wp:posOffset>99059</wp:posOffset>
                </wp:positionV>
                <wp:extent cx="885825" cy="657225"/>
                <wp:effectExtent l="0" t="0" r="28575" b="28575"/>
                <wp:wrapNone/>
                <wp:docPr id="91895306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333F316C" w14:textId="66499D45" w:rsidR="00E070F5" w:rsidRDefault="00C206DB" w:rsidP="00C206DB">
                            <w:r>
                              <w:object w:dxaOrig="1508" w:dyaOrig="983" w14:anchorId="312351E2">
                                <v:shape id="_x0000_i1058" type="#_x0000_t75" style="width:75.4pt;height:49.15pt">
                                  <v:imagedata r:id="rId77" o:title=""/>
                                </v:shape>
                                <o:OLEObject Type="Embed" ProgID="Acrobat.Document.DC" ShapeID="_x0000_i1058" DrawAspect="Icon" ObjectID="_1843034186" r:id="rId7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154B109" id="_x0000_s1053" type="#_x0000_t202" style="position:absolute;margin-left:236.25pt;margin-top:7.8pt;width:69.75pt;height:51.75pt;z-index:2519654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" fillcolor="window" strokeweight=".5pt">
                <v:path arrowok="t"/>
                <v:textbox style="mso-fit-shape-to-text:t">
                  <w:txbxContent>
                    <w:p w14:paraId="333F316C" w14:textId="66499D45" w:rsidR="00E070F5" w:rsidRDefault="00C206DB" w:rsidP="00C206DB">
                      <w:r>
                        <w:object w:dxaOrig="1508" w:dyaOrig="983" w14:anchorId="312351E2">
                          <v:shape id="_x0000_i1056" type="#_x0000_t75" style="width:75.4pt;height:49.15pt">
                            <v:imagedata r:id="rId79" o:title=""/>
                          </v:shape>
                          <o:OLEObject Type="Embed" ProgID="Acrobat.Document.DC" ShapeID="_x0000_i1056" DrawAspect="Icon" ObjectID="_1842784652" r:id="rId80"/>
                        </w:object>
                      </w:r>
                    </w:p>
                  </w:txbxContent>
                </v:textbox>
                <w10:wrap anchorx="page"/>
              </v:shape>
            </w:pict>
          </mc:Fallback>
        </mc:AlternateContent>
      </w:r>
    </w:p>
    <w:p w14:paraId="65015086" w14:textId="77777777" w:rsidR="00E070F5" w:rsidRPr="00F26AEC" w:rsidRDefault="00E070F5" w:rsidP="00E070F5"/>
    <w:p w14:paraId="7E7B0AA7" w14:textId="77777777" w:rsidR="00E070F5" w:rsidRDefault="00E070F5" w:rsidP="00E070F5">
      <w:pPr>
        <w:rPr>
          <w:b/>
          <w:snapToGrid w:val="0"/>
          <w:sz w:val="31"/>
        </w:rPr>
      </w:pPr>
      <w:r>
        <w:rPr>
          <w:b/>
          <w:snapToGrid w:val="0"/>
          <w:sz w:val="31"/>
        </w:rPr>
        <w:br w:type="page"/>
      </w:r>
    </w:p>
    <w:p w14:paraId="79131657" w14:textId="3453E28A" w:rsidR="00FA7078" w:rsidRPr="000523A4" w:rsidRDefault="00FA7078" w:rsidP="00FA7078">
      <w:pPr>
        <w:rPr>
          <w:bCs/>
          <w:sz w:val="28"/>
          <w:szCs w:val="28"/>
          <w:lang w:val="en-US"/>
        </w:rPr>
      </w:pPr>
      <w:r w:rsidRPr="00F26AEC">
        <w:rPr>
          <w:b/>
          <w:sz w:val="28"/>
          <w:szCs w:val="28"/>
        </w:rPr>
        <w:lastRenderedPageBreak/>
        <w:t>DECISION: GDD008</w:t>
      </w:r>
      <w:r w:rsidR="000523A4">
        <w:rPr>
          <w:b/>
          <w:sz w:val="28"/>
          <w:szCs w:val="28"/>
        </w:rPr>
        <w:t>8</w:t>
      </w:r>
      <w:r w:rsidRPr="00F26AEC">
        <w:rPr>
          <w:b/>
          <w:sz w:val="28"/>
          <w:szCs w:val="28"/>
        </w:rPr>
        <w:t xml:space="preserve"> </w:t>
      </w:r>
      <w:r w:rsidRPr="000523A4">
        <w:rPr>
          <w:bCs/>
          <w:sz w:val="28"/>
          <w:szCs w:val="28"/>
        </w:rPr>
        <w:t>Procurement process and award contract for contracted maintenance and emergency response for Saltburn Cliff Tramway.</w:t>
      </w:r>
    </w:p>
    <w:p w14:paraId="6C4CEFC1" w14:textId="77777777" w:rsidR="00FA7078" w:rsidRPr="000523A4" w:rsidRDefault="00FA7078" w:rsidP="00FA7078">
      <w:pPr>
        <w:rPr>
          <w:bCs/>
          <w:lang w:val="en-US"/>
        </w:rPr>
      </w:pPr>
    </w:p>
    <w:p w14:paraId="5E96AB88" w14:textId="77777777" w:rsidR="00FA7078" w:rsidRPr="00F26AEC" w:rsidRDefault="00FA7078" w:rsidP="00FA7078">
      <w:pPr>
        <w:rPr>
          <w:b/>
          <w:sz w:val="28"/>
          <w:szCs w:val="28"/>
          <w:lang w:val="en-US"/>
        </w:rPr>
      </w:pPr>
      <w:r w:rsidRPr="00F26AEC">
        <w:rPr>
          <w:b/>
          <w:sz w:val="28"/>
          <w:szCs w:val="28"/>
        </w:rPr>
        <w:t xml:space="preserve">Nature of the decision: </w:t>
      </w:r>
    </w:p>
    <w:p w14:paraId="553F7A50" w14:textId="77777777" w:rsidR="00FA7078" w:rsidRPr="00F26AEC" w:rsidRDefault="00FA7078" w:rsidP="00FA7078">
      <w:pPr>
        <w:rPr>
          <w:b/>
        </w:rPr>
      </w:pPr>
    </w:p>
    <w:p w14:paraId="586E4DB0" w14:textId="78C0AE6B" w:rsidR="00FA7078" w:rsidRDefault="000523A4" w:rsidP="00FA7078">
      <w:pPr>
        <w:rPr>
          <w:bCs/>
        </w:rPr>
      </w:pPr>
      <w:r w:rsidRPr="000523A4">
        <w:rPr>
          <w:bCs/>
        </w:rPr>
        <w:t>Approval is requested to commence the procurement process and award contract to deliver maintenance and emergency response for Saltburn Cliff Tramway.</w:t>
      </w:r>
    </w:p>
    <w:p w14:paraId="242F5EFB" w14:textId="77777777" w:rsidR="000523A4" w:rsidRPr="000523A4" w:rsidRDefault="000523A4" w:rsidP="00FA7078">
      <w:pPr>
        <w:rPr>
          <w:bCs/>
        </w:rPr>
      </w:pPr>
    </w:p>
    <w:p w14:paraId="1AA74702" w14:textId="77777777" w:rsidR="00FA7078" w:rsidRPr="00F26AEC" w:rsidRDefault="00FA7078" w:rsidP="00FA7078">
      <w:pPr>
        <w:rPr>
          <w:b/>
        </w:rPr>
      </w:pPr>
      <w:r w:rsidRPr="00F26AEC">
        <w:rPr>
          <w:b/>
        </w:rPr>
        <w:t>Who will make the decision?</w:t>
      </w:r>
    </w:p>
    <w:p w14:paraId="1E5BEB0D" w14:textId="77777777" w:rsidR="00FA7078" w:rsidRPr="00F26AEC" w:rsidRDefault="00FA7078" w:rsidP="00FA7078">
      <w:pPr>
        <w:rPr>
          <w:b/>
        </w:rPr>
      </w:pPr>
    </w:p>
    <w:p w14:paraId="47550499" w14:textId="77777777" w:rsidR="00FA7078" w:rsidRDefault="00FA7078" w:rsidP="00FA7078">
      <w:r w:rsidRPr="00876642">
        <w:t xml:space="preserve">Cabinet Member for </w:t>
      </w:r>
      <w:r w:rsidRPr="00E070F5">
        <w:t>Culture, Tourism and Leisure</w:t>
      </w:r>
    </w:p>
    <w:p w14:paraId="239E483C" w14:textId="77777777" w:rsidR="00FA7078" w:rsidRPr="00F26AEC" w:rsidRDefault="00FA7078" w:rsidP="00FA7078"/>
    <w:p w14:paraId="0A45F9CC" w14:textId="77777777" w:rsidR="00FA7078" w:rsidRPr="00F26AEC" w:rsidRDefault="00FA7078" w:rsidP="00FA7078">
      <w:pPr>
        <w:rPr>
          <w:b/>
        </w:rPr>
      </w:pPr>
      <w:r w:rsidRPr="00F26AEC">
        <w:rPr>
          <w:b/>
        </w:rPr>
        <w:t>When is the decision to be taken?</w:t>
      </w:r>
    </w:p>
    <w:p w14:paraId="398CABFA" w14:textId="77777777" w:rsidR="00FA7078" w:rsidRPr="00F26AEC" w:rsidRDefault="00FA7078" w:rsidP="00FA7078">
      <w:pPr>
        <w:rPr>
          <w:b/>
        </w:rPr>
      </w:pPr>
    </w:p>
    <w:p w14:paraId="0F5B21F9" w14:textId="71BB0964" w:rsidR="00FA7078" w:rsidRDefault="0046156B" w:rsidP="00FA7078">
      <w:r>
        <w:t>June 2026</w:t>
      </w:r>
    </w:p>
    <w:p w14:paraId="7B22BDB0" w14:textId="77777777" w:rsidR="000523A4" w:rsidRPr="00F26AEC" w:rsidRDefault="000523A4" w:rsidP="00FA7078"/>
    <w:p w14:paraId="3632F8FE" w14:textId="77777777" w:rsidR="00FA7078" w:rsidRPr="00F26AEC" w:rsidRDefault="00FA7078" w:rsidP="00FA7078">
      <w:pPr>
        <w:rPr>
          <w:b/>
        </w:rPr>
      </w:pPr>
      <w:r w:rsidRPr="00F26AEC">
        <w:rPr>
          <w:b/>
        </w:rPr>
        <w:t>Who will be consulted and how?</w:t>
      </w:r>
    </w:p>
    <w:p w14:paraId="5C86F034" w14:textId="77777777" w:rsidR="00FA7078" w:rsidRPr="00F26AEC" w:rsidRDefault="00FA7078" w:rsidP="00FA7078">
      <w:pPr>
        <w:rPr>
          <w:b/>
        </w:rPr>
      </w:pPr>
    </w:p>
    <w:p w14:paraId="581522F4" w14:textId="77777777" w:rsidR="000523A4" w:rsidRPr="000523A4" w:rsidRDefault="000523A4" w:rsidP="000523A4">
      <w:pPr>
        <w:rPr>
          <w:lang w:val="en-US"/>
        </w:rPr>
      </w:pPr>
      <w:r w:rsidRPr="000523A4">
        <w:rPr>
          <w:lang w:val="en-US"/>
        </w:rPr>
        <w:t>Deputy Leader and Cabinet Member for Climate, Environment and Culture</w:t>
      </w:r>
    </w:p>
    <w:p w14:paraId="3DEACC59" w14:textId="77777777" w:rsidR="000523A4" w:rsidRPr="000523A4" w:rsidRDefault="000523A4" w:rsidP="000523A4">
      <w:pPr>
        <w:rPr>
          <w:lang w:val="en-US"/>
        </w:rPr>
      </w:pPr>
      <w:r w:rsidRPr="000523A4">
        <w:rPr>
          <w:lang w:val="en-US"/>
        </w:rPr>
        <w:t>Chief Finance Officer</w:t>
      </w:r>
    </w:p>
    <w:p w14:paraId="73AE46C6" w14:textId="77777777" w:rsidR="000523A4" w:rsidRPr="000523A4" w:rsidRDefault="000523A4" w:rsidP="000523A4">
      <w:pPr>
        <w:rPr>
          <w:lang w:val="en-US"/>
        </w:rPr>
      </w:pPr>
      <w:r w:rsidRPr="000523A4">
        <w:rPr>
          <w:lang w:val="en-US"/>
        </w:rPr>
        <w:t>Chief Legal Officer</w:t>
      </w:r>
    </w:p>
    <w:p w14:paraId="7FDE0EF7" w14:textId="77777777" w:rsidR="000523A4" w:rsidRPr="000523A4" w:rsidRDefault="000523A4" w:rsidP="000523A4">
      <w:pPr>
        <w:rPr>
          <w:lang w:val="en-US"/>
        </w:rPr>
      </w:pPr>
      <w:r w:rsidRPr="000523A4">
        <w:rPr>
          <w:lang w:val="en-US"/>
        </w:rPr>
        <w:t>Corporate Director for Growth &amp; Environment</w:t>
      </w:r>
    </w:p>
    <w:p w14:paraId="091606FC" w14:textId="04F10F72" w:rsidR="00FA7078" w:rsidRDefault="000523A4" w:rsidP="000523A4">
      <w:pPr>
        <w:rPr>
          <w:lang w:val="en-US"/>
        </w:rPr>
      </w:pPr>
      <w:r w:rsidRPr="000523A4">
        <w:rPr>
          <w:lang w:val="en-US"/>
        </w:rPr>
        <w:t>All of the above will be consulted via approval of the delegated decision</w:t>
      </w:r>
    </w:p>
    <w:p w14:paraId="271C1FA7" w14:textId="77777777" w:rsidR="000523A4" w:rsidRPr="00F26AEC" w:rsidRDefault="000523A4" w:rsidP="00FA7078">
      <w:pPr>
        <w:rPr>
          <w:lang w:val="en-US"/>
        </w:rPr>
      </w:pPr>
    </w:p>
    <w:p w14:paraId="2D16AF37" w14:textId="77777777" w:rsidR="00FA7078" w:rsidRPr="00F26AEC" w:rsidRDefault="00FA7078" w:rsidP="00FA7078">
      <w:pPr>
        <w:rPr>
          <w:b/>
        </w:rPr>
      </w:pPr>
      <w:r w:rsidRPr="00F26AEC">
        <w:rPr>
          <w:b/>
        </w:rPr>
        <w:t>Supporting documentation:</w:t>
      </w:r>
    </w:p>
    <w:p w14:paraId="5A4C9743" w14:textId="77777777" w:rsidR="00FA7078" w:rsidRPr="00F26AEC" w:rsidRDefault="00FA7078" w:rsidP="00FA7078">
      <w:pPr>
        <w:rPr>
          <w:b/>
        </w:rPr>
      </w:pPr>
    </w:p>
    <w:p w14:paraId="4753CDB7" w14:textId="77777777" w:rsidR="00FA7078" w:rsidRPr="00F26AEC" w:rsidRDefault="00FA7078" w:rsidP="00FA7078">
      <w:r w:rsidRPr="00F26AEC">
        <w:t>There are no supporting documents for this decision.</w:t>
      </w:r>
    </w:p>
    <w:p w14:paraId="7507C04A" w14:textId="77777777" w:rsidR="00FA7078" w:rsidRPr="00F26AEC" w:rsidRDefault="00FA7078" w:rsidP="00FA7078"/>
    <w:p w14:paraId="4568DCC8" w14:textId="77777777" w:rsidR="00FA7078" w:rsidRPr="00F26AEC" w:rsidRDefault="00FA7078" w:rsidP="00FA7078">
      <w:pPr>
        <w:rPr>
          <w:b/>
        </w:rPr>
      </w:pPr>
      <w:r w:rsidRPr="00F26AEC">
        <w:rPr>
          <w:b/>
        </w:rPr>
        <w:t>How and by when to make representations:</w:t>
      </w:r>
    </w:p>
    <w:p w14:paraId="62EAAEE9" w14:textId="77777777" w:rsidR="00FA7078" w:rsidRPr="00F26AEC" w:rsidRDefault="00FA7078" w:rsidP="00FA7078">
      <w:pPr>
        <w:rPr>
          <w:b/>
        </w:rPr>
      </w:pPr>
    </w:p>
    <w:p w14:paraId="6044FAB5" w14:textId="69B5DC50" w:rsidR="00FA7078" w:rsidRPr="00F26AEC" w:rsidRDefault="00FA7078" w:rsidP="00FA7078">
      <w:r w:rsidRPr="00F26AEC">
        <w:t xml:space="preserve">Representations should be made to </w:t>
      </w:r>
      <w:r w:rsidR="000523A4">
        <w:t>Stephanie Costello</w:t>
      </w:r>
      <w:r w:rsidRPr="00F26AEC">
        <w:t xml:space="preserve"> before </w:t>
      </w:r>
      <w:r>
        <w:t>2</w:t>
      </w:r>
      <w:r w:rsidR="000523A4">
        <w:t>4</w:t>
      </w:r>
      <w:r>
        <w:t xml:space="preserve"> April</w:t>
      </w:r>
      <w:r w:rsidRPr="00F26AEC">
        <w:t xml:space="preserve"> 2026 </w:t>
      </w:r>
    </w:p>
    <w:p w14:paraId="5152D854" w14:textId="57094267" w:rsidR="00FA7078" w:rsidRPr="00F26AEC" w:rsidRDefault="000523A4" w:rsidP="00FA7078">
      <w:pPr>
        <w:rPr>
          <w:lang w:val="en-US"/>
        </w:rPr>
      </w:pPr>
      <w:r w:rsidRPr="000523A4">
        <w:rPr>
          <w:lang w:val="en-US"/>
        </w:rPr>
        <w:fldChar w:fldCharType="begin">
          <w:ffData>
            <w:name w:val="Text8"/>
            <w:enabled/>
            <w:calcOnExit w:val="0"/>
            <w:textInput/>
          </w:ffData>
        </w:fldChar>
      </w:r>
      <w:bookmarkStart w:id="10" w:name="Text8"/>
      <w:r w:rsidRPr="000523A4">
        <w:rPr>
          <w:lang w:val="en-US"/>
        </w:rPr>
        <w:instrText xml:space="preserve"> FORMTEXT </w:instrText>
      </w:r>
      <w:r w:rsidRPr="000523A4">
        <w:rPr>
          <w:lang w:val="en-US"/>
        </w:rPr>
      </w:r>
      <w:r w:rsidRPr="000523A4">
        <w:rPr>
          <w:lang w:val="en-US"/>
        </w:rPr>
        <w:fldChar w:fldCharType="separate"/>
      </w:r>
      <w:r w:rsidRPr="000523A4">
        <w:rPr>
          <w:lang w:val="en-US"/>
        </w:rPr>
        <w:t>01642 444549</w:t>
      </w:r>
      <w:bookmarkEnd w:id="10"/>
      <w:r w:rsidRPr="000523A4">
        <w:fldChar w:fldCharType="end"/>
      </w:r>
      <w:r>
        <w:t xml:space="preserve"> </w:t>
      </w:r>
      <w:r w:rsidR="00FA7078">
        <w:t>f</w:t>
      </w:r>
      <w:r w:rsidR="00FA7078" w:rsidRPr="00F26AEC">
        <w:rPr>
          <w:lang w:val="en-US"/>
        </w:rPr>
        <w:t xml:space="preserve">or email </w:t>
      </w:r>
      <w:r w:rsidRPr="000523A4">
        <w:rPr>
          <w:lang w:val="en-US"/>
        </w:rPr>
        <w:fldChar w:fldCharType="begin">
          <w:ffData>
            <w:name w:val="Text9"/>
            <w:enabled/>
            <w:calcOnExit w:val="0"/>
            <w:textInput/>
          </w:ffData>
        </w:fldChar>
      </w:r>
      <w:bookmarkStart w:id="11" w:name="Text9"/>
      <w:r w:rsidRPr="000523A4">
        <w:rPr>
          <w:lang w:val="en-US"/>
        </w:rPr>
        <w:instrText xml:space="preserve"> FORMTEXT </w:instrText>
      </w:r>
      <w:r w:rsidRPr="000523A4">
        <w:rPr>
          <w:lang w:val="en-US"/>
        </w:rPr>
      </w:r>
      <w:r w:rsidRPr="000523A4">
        <w:rPr>
          <w:lang w:val="en-US"/>
        </w:rPr>
        <w:fldChar w:fldCharType="separate"/>
      </w:r>
      <w:r w:rsidRPr="000523A4">
        <w:rPr>
          <w:lang w:val="en-US"/>
        </w:rPr>
        <w:t>stephanie.costello@redcar-cleveland.gov.uk</w:t>
      </w:r>
      <w:bookmarkEnd w:id="11"/>
      <w:r w:rsidRPr="000523A4">
        <w:rPr>
          <w:lang w:val="en-US"/>
        </w:rPr>
        <w:fldChar w:fldCharType="end"/>
      </w:r>
    </w:p>
    <w:p w14:paraId="724201E7" w14:textId="77777777" w:rsidR="00FA7078" w:rsidRPr="00F26AEC" w:rsidRDefault="00FA7078" w:rsidP="00FA7078">
      <w:pPr>
        <w:rPr>
          <w:lang w:val="en-US"/>
        </w:rPr>
      </w:pPr>
    </w:p>
    <w:p w14:paraId="694FF0A1" w14:textId="216E2D77" w:rsidR="00FA7078" w:rsidRPr="00F26AEC" w:rsidRDefault="00FA7078" w:rsidP="00FA7078">
      <w:r w:rsidRPr="00F26AEC">
        <w:t xml:space="preserve">First published in Forward Plan on </w:t>
      </w:r>
      <w:r>
        <w:t>2</w:t>
      </w:r>
      <w:r w:rsidR="000523A4">
        <w:t>7</w:t>
      </w:r>
      <w:r>
        <w:t xml:space="preserve"> March </w:t>
      </w:r>
      <w:r w:rsidRPr="00F26AEC">
        <w:t>2026</w:t>
      </w:r>
    </w:p>
    <w:p w14:paraId="3ACF381D" w14:textId="77777777" w:rsidR="00FA7078" w:rsidRPr="00F26AEC" w:rsidRDefault="00FA7078" w:rsidP="00FA7078"/>
    <w:p w14:paraId="3AA89264" w14:textId="77777777" w:rsidR="00FA7078" w:rsidRPr="00F26AEC" w:rsidRDefault="00FA7078" w:rsidP="00FA7078">
      <w:pPr>
        <w:rPr>
          <w:b/>
        </w:rPr>
      </w:pPr>
      <w:r w:rsidRPr="00F26AEC">
        <w:rPr>
          <w:b/>
        </w:rPr>
        <w:t>Following the Making of the decision, the decision form will be published here:</w:t>
      </w:r>
    </w:p>
    <w:p w14:paraId="7004E8B5" w14:textId="77777777" w:rsidR="00FA7078" w:rsidRPr="00F26AEC" w:rsidRDefault="00FA7078" w:rsidP="00FA7078">
      <w:r w:rsidRPr="00F26AEC">
        <w:rPr>
          <w:noProof/>
        </w:rPr>
        <mc:AlternateContent>
          <mc:Choice Requires="wps">
            <w:drawing>
              <wp:anchor distT="0" distB="0" distL="114300" distR="114300" simplePos="0" relativeHeight="251969536" behindDoc="0" locked="0" layoutInCell="1" allowOverlap="1" wp14:anchorId="14D3EB8F" wp14:editId="210086DF">
                <wp:simplePos x="0" y="0"/>
                <wp:positionH relativeFrom="page">
                  <wp:posOffset>3000375</wp:posOffset>
                </wp:positionH>
                <wp:positionV relativeFrom="paragraph">
                  <wp:posOffset>99059</wp:posOffset>
                </wp:positionV>
                <wp:extent cx="885825" cy="657225"/>
                <wp:effectExtent l="0" t="0" r="28575" b="28575"/>
                <wp:wrapNone/>
                <wp:docPr id="210148769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7697FD2E" w14:textId="48857CEF" w:rsidR="00FA7078" w:rsidRDefault="00867EF5" w:rsidP="00867EF5">
                            <w:r>
                              <w:object w:dxaOrig="1311" w:dyaOrig="849" w14:anchorId="4416AF05">
                                <v:shape id="_x0000_i1060" type="#_x0000_t75" style="width:76.7pt;height:49.85pt">
                                  <v:imagedata r:id="rId81" o:title=""/>
                                </v:shape>
                                <o:OLEObject Type="Embed" ProgID="Acrobat.Document.DC" ShapeID="_x0000_i1060" DrawAspect="Icon" ObjectID="_1843034187" r:id="rId8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D3EB8F" id="_x0000_s1054" type="#_x0000_t202" style="position:absolute;margin-left:236.25pt;margin-top:7.8pt;width:69.75pt;height:51.75pt;z-index:25196953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" fillcolor="window" strokeweight=".5pt">
                <v:path arrowok="t"/>
                <v:textbox style="mso-fit-shape-to-text:t">
                  <w:txbxContent>
                    <w:p w14:paraId="7697FD2E" w14:textId="48857CEF" w:rsidR="00FA7078" w:rsidRDefault="00867EF5" w:rsidP="00867EF5">
                      <w:r>
                        <w:object w:dxaOrig="1311" w:dyaOrig="849" w14:anchorId="4416AF05">
                          <v:shape id="_x0000_i1058" type="#_x0000_t75" style="width:76.7pt;height:49.85pt">
                            <v:imagedata r:id="rId83" o:title=""/>
                          </v:shape>
                          <o:OLEObject Type="Embed" ProgID="Acrobat.Document.DC" ShapeID="_x0000_i1058" DrawAspect="Icon" ObjectID="_1842784653" r:id="rId84"/>
                        </w:object>
                      </w:r>
                    </w:p>
                  </w:txbxContent>
                </v:textbox>
                <w10:wrap anchorx="page"/>
              </v:shape>
            </w:pict>
          </mc:Fallback>
        </mc:AlternateContent>
      </w:r>
    </w:p>
    <w:p w14:paraId="0760548E" w14:textId="77777777" w:rsidR="00FA7078" w:rsidRPr="00F26AEC" w:rsidRDefault="00FA7078" w:rsidP="00FA7078"/>
    <w:p w14:paraId="1598752D" w14:textId="77777777" w:rsidR="00FA7078" w:rsidRDefault="00FA7078" w:rsidP="00FA7078">
      <w:pPr>
        <w:rPr>
          <w:b/>
          <w:snapToGrid w:val="0"/>
          <w:sz w:val="31"/>
        </w:rPr>
      </w:pPr>
      <w:r>
        <w:rPr>
          <w:b/>
          <w:snapToGrid w:val="0"/>
          <w:sz w:val="31"/>
        </w:rPr>
        <w:br w:type="page"/>
      </w:r>
    </w:p>
    <w:p w14:paraId="697DB3E6" w14:textId="47F6F5AA" w:rsidR="002261B0" w:rsidRPr="000523A4" w:rsidRDefault="002261B0" w:rsidP="002261B0">
      <w:pPr>
        <w:rPr>
          <w:bCs/>
          <w:sz w:val="28"/>
          <w:szCs w:val="28"/>
          <w:lang w:val="en-US"/>
        </w:rPr>
      </w:pPr>
      <w:r w:rsidRPr="00F26AEC">
        <w:rPr>
          <w:b/>
          <w:sz w:val="28"/>
          <w:szCs w:val="28"/>
        </w:rPr>
        <w:lastRenderedPageBreak/>
        <w:t>DECISION: GDD008</w:t>
      </w:r>
      <w:r>
        <w:rPr>
          <w:b/>
          <w:sz w:val="28"/>
          <w:szCs w:val="28"/>
        </w:rPr>
        <w:t>9</w:t>
      </w:r>
      <w:r w:rsidRPr="00F26AEC">
        <w:rPr>
          <w:b/>
          <w:sz w:val="28"/>
          <w:szCs w:val="28"/>
        </w:rPr>
        <w:t xml:space="preserve"> </w:t>
      </w:r>
      <w:r w:rsidRPr="002261B0">
        <w:rPr>
          <w:bCs/>
          <w:sz w:val="28"/>
          <w:szCs w:val="28"/>
        </w:rPr>
        <w:t>Refugee Resettlement Service, optional two year extension to the existing contract with Thirteen</w:t>
      </w:r>
    </w:p>
    <w:p w14:paraId="166B7B2A" w14:textId="77777777" w:rsidR="002261B0" w:rsidRPr="000523A4" w:rsidRDefault="002261B0" w:rsidP="002261B0">
      <w:pPr>
        <w:rPr>
          <w:bCs/>
          <w:lang w:val="en-US"/>
        </w:rPr>
      </w:pPr>
    </w:p>
    <w:p w14:paraId="3460B05B" w14:textId="77777777" w:rsidR="002261B0" w:rsidRPr="00F26AEC" w:rsidRDefault="002261B0" w:rsidP="002261B0">
      <w:pPr>
        <w:rPr>
          <w:b/>
          <w:sz w:val="28"/>
          <w:szCs w:val="28"/>
          <w:lang w:val="en-US"/>
        </w:rPr>
      </w:pPr>
      <w:r w:rsidRPr="00F26AEC">
        <w:rPr>
          <w:b/>
          <w:sz w:val="28"/>
          <w:szCs w:val="28"/>
        </w:rPr>
        <w:t xml:space="preserve">Nature of the decision: </w:t>
      </w:r>
    </w:p>
    <w:p w14:paraId="7C5A7270" w14:textId="77777777" w:rsidR="002261B0" w:rsidRPr="00F26AEC" w:rsidRDefault="002261B0" w:rsidP="002261B0">
      <w:pPr>
        <w:rPr>
          <w:b/>
        </w:rPr>
      </w:pPr>
    </w:p>
    <w:p w14:paraId="592E775E" w14:textId="18C49186" w:rsidR="002261B0" w:rsidRDefault="002261B0" w:rsidP="002261B0">
      <w:pPr>
        <w:rPr>
          <w:bCs/>
        </w:rPr>
      </w:pPr>
      <w:r w:rsidRPr="002261B0">
        <w:rPr>
          <w:bCs/>
        </w:rPr>
        <w:t xml:space="preserve">The local authority continues to welcome refugees to resettle in the borough, via the government resettlement schemes. The service is fully funded from the Home Office funding which is awarded for each household that arrives under the resettlement scheme.     </w:t>
      </w:r>
    </w:p>
    <w:p w14:paraId="1419D0B0" w14:textId="77777777" w:rsidR="002261B0" w:rsidRPr="000523A4" w:rsidRDefault="002261B0" w:rsidP="002261B0">
      <w:pPr>
        <w:rPr>
          <w:bCs/>
        </w:rPr>
      </w:pPr>
    </w:p>
    <w:p w14:paraId="66A63B18" w14:textId="77777777" w:rsidR="002261B0" w:rsidRPr="00F26AEC" w:rsidRDefault="002261B0" w:rsidP="002261B0">
      <w:pPr>
        <w:rPr>
          <w:b/>
        </w:rPr>
      </w:pPr>
      <w:r w:rsidRPr="00F26AEC">
        <w:rPr>
          <w:b/>
        </w:rPr>
        <w:t>Who will make the decision?</w:t>
      </w:r>
    </w:p>
    <w:p w14:paraId="123601C8" w14:textId="77777777" w:rsidR="002261B0" w:rsidRPr="00F26AEC" w:rsidRDefault="002261B0" w:rsidP="002261B0">
      <w:pPr>
        <w:rPr>
          <w:b/>
        </w:rPr>
      </w:pPr>
    </w:p>
    <w:p w14:paraId="38A01623" w14:textId="5EF5235F" w:rsidR="002261B0" w:rsidRDefault="002261B0" w:rsidP="002261B0">
      <w:r w:rsidRPr="002261B0">
        <w:t>Cabinet Member for Neighbourhoods</w:t>
      </w:r>
    </w:p>
    <w:p w14:paraId="33260F59" w14:textId="77777777" w:rsidR="002261B0" w:rsidRPr="00F26AEC" w:rsidRDefault="002261B0" w:rsidP="002261B0"/>
    <w:p w14:paraId="707E1294" w14:textId="77777777" w:rsidR="002261B0" w:rsidRPr="00F26AEC" w:rsidRDefault="002261B0" w:rsidP="002261B0">
      <w:pPr>
        <w:rPr>
          <w:b/>
        </w:rPr>
      </w:pPr>
      <w:r w:rsidRPr="00F26AEC">
        <w:rPr>
          <w:b/>
        </w:rPr>
        <w:t>When is the decision to be taken?</w:t>
      </w:r>
    </w:p>
    <w:p w14:paraId="2F9BBE1D" w14:textId="77777777" w:rsidR="002261B0" w:rsidRPr="00F26AEC" w:rsidRDefault="002261B0" w:rsidP="002261B0">
      <w:pPr>
        <w:rPr>
          <w:b/>
        </w:rPr>
      </w:pPr>
    </w:p>
    <w:p w14:paraId="04D92C3D" w14:textId="4815ABFD" w:rsidR="002261B0" w:rsidRDefault="002261B0" w:rsidP="002261B0">
      <w:r>
        <w:t>April 2026</w:t>
      </w:r>
    </w:p>
    <w:p w14:paraId="1A82E180" w14:textId="77777777" w:rsidR="002261B0" w:rsidRPr="00F26AEC" w:rsidRDefault="002261B0" w:rsidP="002261B0"/>
    <w:p w14:paraId="2A11ADF7" w14:textId="77777777" w:rsidR="002261B0" w:rsidRPr="00F26AEC" w:rsidRDefault="002261B0" w:rsidP="002261B0">
      <w:pPr>
        <w:rPr>
          <w:b/>
        </w:rPr>
      </w:pPr>
      <w:r w:rsidRPr="00F26AEC">
        <w:rPr>
          <w:b/>
        </w:rPr>
        <w:t>Who will be consulted and how?</w:t>
      </w:r>
    </w:p>
    <w:p w14:paraId="034B94A2" w14:textId="77777777" w:rsidR="002261B0" w:rsidRPr="00F26AEC" w:rsidRDefault="002261B0" w:rsidP="002261B0">
      <w:pPr>
        <w:rPr>
          <w:b/>
        </w:rPr>
      </w:pPr>
    </w:p>
    <w:p w14:paraId="09422FC6" w14:textId="77777777" w:rsidR="008F566D" w:rsidRDefault="002261B0" w:rsidP="002261B0">
      <w:r w:rsidRPr="002261B0">
        <w:t>Cabinet Member for Neighbourhoods</w:t>
      </w:r>
    </w:p>
    <w:p w14:paraId="40654F0A" w14:textId="36D7A0D7" w:rsidR="002261B0" w:rsidRPr="000523A4" w:rsidRDefault="002261B0" w:rsidP="002261B0">
      <w:pPr>
        <w:rPr>
          <w:lang w:val="en-US"/>
        </w:rPr>
      </w:pPr>
      <w:r w:rsidRPr="000523A4">
        <w:rPr>
          <w:lang w:val="en-US"/>
        </w:rPr>
        <w:t>Chief Finance Officer</w:t>
      </w:r>
    </w:p>
    <w:p w14:paraId="09960799" w14:textId="77777777" w:rsidR="002261B0" w:rsidRPr="000523A4" w:rsidRDefault="002261B0" w:rsidP="002261B0">
      <w:pPr>
        <w:rPr>
          <w:lang w:val="en-US"/>
        </w:rPr>
      </w:pPr>
      <w:r w:rsidRPr="000523A4">
        <w:rPr>
          <w:lang w:val="en-US"/>
        </w:rPr>
        <w:t>Chief Legal Officer</w:t>
      </w:r>
    </w:p>
    <w:p w14:paraId="5BAE1C06" w14:textId="77777777" w:rsidR="002261B0" w:rsidRPr="000523A4" w:rsidRDefault="002261B0" w:rsidP="002261B0">
      <w:pPr>
        <w:rPr>
          <w:lang w:val="en-US"/>
        </w:rPr>
      </w:pPr>
      <w:r w:rsidRPr="000523A4">
        <w:rPr>
          <w:lang w:val="en-US"/>
        </w:rPr>
        <w:t>Corporate Director for Growth &amp; Environment</w:t>
      </w:r>
    </w:p>
    <w:p w14:paraId="4175E8CC" w14:textId="77777777" w:rsidR="002261B0" w:rsidRDefault="002261B0" w:rsidP="002261B0">
      <w:pPr>
        <w:rPr>
          <w:lang w:val="en-US"/>
        </w:rPr>
      </w:pPr>
      <w:r w:rsidRPr="000523A4">
        <w:rPr>
          <w:lang w:val="en-US"/>
        </w:rPr>
        <w:t>All of the above will be consulted via approval of the delegated decision</w:t>
      </w:r>
    </w:p>
    <w:p w14:paraId="6370B30C" w14:textId="77777777" w:rsidR="002261B0" w:rsidRPr="00F26AEC" w:rsidRDefault="002261B0" w:rsidP="002261B0">
      <w:pPr>
        <w:rPr>
          <w:lang w:val="en-US"/>
        </w:rPr>
      </w:pPr>
    </w:p>
    <w:p w14:paraId="7591C480" w14:textId="77777777" w:rsidR="002261B0" w:rsidRPr="00F26AEC" w:rsidRDefault="002261B0" w:rsidP="002261B0">
      <w:pPr>
        <w:rPr>
          <w:b/>
        </w:rPr>
      </w:pPr>
      <w:r w:rsidRPr="00F26AEC">
        <w:rPr>
          <w:b/>
        </w:rPr>
        <w:t>Supporting documentation:</w:t>
      </w:r>
    </w:p>
    <w:p w14:paraId="742C46FA" w14:textId="77777777" w:rsidR="002261B0" w:rsidRPr="00F26AEC" w:rsidRDefault="002261B0" w:rsidP="002261B0">
      <w:pPr>
        <w:rPr>
          <w:b/>
        </w:rPr>
      </w:pPr>
    </w:p>
    <w:p w14:paraId="61ABD4FC" w14:textId="77777777" w:rsidR="002261B0" w:rsidRPr="00F26AEC" w:rsidRDefault="002261B0" w:rsidP="002261B0">
      <w:r w:rsidRPr="00F26AEC">
        <w:t>There are no supporting documents for this decision.</w:t>
      </w:r>
    </w:p>
    <w:p w14:paraId="1816C49B" w14:textId="77777777" w:rsidR="002261B0" w:rsidRPr="00F26AEC" w:rsidRDefault="002261B0" w:rsidP="002261B0"/>
    <w:p w14:paraId="3C8127DB" w14:textId="77777777" w:rsidR="002261B0" w:rsidRPr="00F26AEC" w:rsidRDefault="002261B0" w:rsidP="002261B0">
      <w:pPr>
        <w:rPr>
          <w:b/>
        </w:rPr>
      </w:pPr>
      <w:r w:rsidRPr="00F26AEC">
        <w:rPr>
          <w:b/>
        </w:rPr>
        <w:t>How and by when to make representations:</w:t>
      </w:r>
    </w:p>
    <w:p w14:paraId="41E2C337" w14:textId="77777777" w:rsidR="002261B0" w:rsidRPr="00F26AEC" w:rsidRDefault="002261B0" w:rsidP="002261B0">
      <w:pPr>
        <w:rPr>
          <w:b/>
        </w:rPr>
      </w:pPr>
    </w:p>
    <w:p w14:paraId="3367F9D6" w14:textId="0A552ABF" w:rsidR="002261B0" w:rsidRPr="00F26AEC" w:rsidRDefault="002261B0" w:rsidP="002261B0">
      <w:r w:rsidRPr="00F26AEC">
        <w:t xml:space="preserve">Representations should be made to </w:t>
      </w:r>
      <w:r w:rsidRPr="00D373B0">
        <w:rPr>
          <w:lang w:val="en-US"/>
        </w:rPr>
        <w:t>Erika Grunert</w:t>
      </w:r>
      <w:r w:rsidRPr="00F26AEC">
        <w:t xml:space="preserve"> before </w:t>
      </w:r>
      <w:r>
        <w:t>28 April</w:t>
      </w:r>
      <w:r w:rsidRPr="00F26AEC">
        <w:t xml:space="preserve"> 2026 </w:t>
      </w:r>
    </w:p>
    <w:p w14:paraId="36E84CF3" w14:textId="6EB20293" w:rsidR="002261B0" w:rsidRPr="00F26AEC" w:rsidRDefault="002261B0" w:rsidP="002261B0">
      <w:pPr>
        <w:rPr>
          <w:lang w:val="en-US"/>
        </w:rPr>
      </w:pPr>
      <w:r w:rsidRPr="00D373B0">
        <w:rPr>
          <w:lang w:val="en-US"/>
        </w:rPr>
        <w:t>01287 612457</w:t>
      </w:r>
      <w:r>
        <w:t xml:space="preserve"> f</w:t>
      </w:r>
      <w:r w:rsidRPr="00F26AEC">
        <w:rPr>
          <w:lang w:val="en-US"/>
        </w:rPr>
        <w:t>or email</w:t>
      </w:r>
      <w:r>
        <w:rPr>
          <w:lang w:val="en-US"/>
        </w:rPr>
        <w:t xml:space="preserve"> </w:t>
      </w:r>
      <w:r w:rsidRPr="002261B0">
        <w:rPr>
          <w:lang w:val="en-US"/>
        </w:rPr>
        <w:t>erika.grunert@redcar-cleveland.gov.uk</w:t>
      </w:r>
      <w:r>
        <w:rPr>
          <w:lang w:val="en-US"/>
        </w:rPr>
        <w:t xml:space="preserve"> </w:t>
      </w:r>
    </w:p>
    <w:p w14:paraId="08DCE7B0" w14:textId="77777777" w:rsidR="002261B0" w:rsidRPr="00F26AEC" w:rsidRDefault="002261B0" w:rsidP="002261B0">
      <w:pPr>
        <w:rPr>
          <w:lang w:val="en-US"/>
        </w:rPr>
      </w:pPr>
    </w:p>
    <w:p w14:paraId="1DB10383" w14:textId="38408F98" w:rsidR="002261B0" w:rsidRPr="00F26AEC" w:rsidRDefault="002261B0" w:rsidP="002261B0">
      <w:r w:rsidRPr="00F26AEC">
        <w:t xml:space="preserve">First published in Forward Plan on </w:t>
      </w:r>
      <w:r>
        <w:t xml:space="preserve">31 March </w:t>
      </w:r>
      <w:r w:rsidRPr="00F26AEC">
        <w:t>2026</w:t>
      </w:r>
    </w:p>
    <w:p w14:paraId="2AE07163" w14:textId="77777777" w:rsidR="002261B0" w:rsidRPr="00F26AEC" w:rsidRDefault="002261B0" w:rsidP="002261B0"/>
    <w:p w14:paraId="7F6AB0A9" w14:textId="77777777" w:rsidR="002261B0" w:rsidRPr="00F26AEC" w:rsidRDefault="002261B0" w:rsidP="002261B0">
      <w:pPr>
        <w:rPr>
          <w:b/>
        </w:rPr>
      </w:pPr>
      <w:r w:rsidRPr="00F26AEC">
        <w:rPr>
          <w:b/>
        </w:rPr>
        <w:t>Following the Making of the decision, the decision form will be published here:</w:t>
      </w:r>
    </w:p>
    <w:p w14:paraId="3B085176" w14:textId="77777777" w:rsidR="002261B0" w:rsidRPr="00F26AEC" w:rsidRDefault="002261B0" w:rsidP="002261B0">
      <w:r w:rsidRPr="00F26AEC">
        <w:rPr>
          <w:noProof/>
        </w:rPr>
        <mc:AlternateContent>
          <mc:Choice Requires="wps">
            <w:drawing>
              <wp:anchor distT="0" distB="0" distL="114300" distR="114300" simplePos="0" relativeHeight="251975680" behindDoc="0" locked="0" layoutInCell="1" allowOverlap="1" wp14:anchorId="37670B1A" wp14:editId="0721B0E0">
                <wp:simplePos x="0" y="0"/>
                <wp:positionH relativeFrom="page">
                  <wp:posOffset>3000375</wp:posOffset>
                </wp:positionH>
                <wp:positionV relativeFrom="paragraph">
                  <wp:posOffset>99059</wp:posOffset>
                </wp:positionV>
                <wp:extent cx="885825" cy="657225"/>
                <wp:effectExtent l="0" t="0" r="28575" b="28575"/>
                <wp:wrapNone/>
                <wp:docPr id="42021273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544006BA" w14:textId="3BB044BA" w:rsidR="002261B0" w:rsidRDefault="00F8613B" w:rsidP="00F8613B">
                            <w:r>
                              <w:object w:dxaOrig="1311" w:dyaOrig="849" w14:anchorId="74496B3C">
                                <v:shape id="_x0000_i1062" type="#_x0000_t75" style="width:76.7pt;height:49.85pt">
                                  <v:imagedata r:id="rId85" o:title=""/>
                                </v:shape>
                                <o:OLEObject Type="Embed" ProgID="Acrobat.Document.DC" ShapeID="_x0000_i1062" DrawAspect="Icon" ObjectID="_1843034188" r:id="rId8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7670B1A" id="_x0000_s1055" type="#_x0000_t202" style="position:absolute;margin-left:236.25pt;margin-top:7.8pt;width:69.75pt;height:51.75pt;z-index:25197568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" fillcolor="window" strokeweight=".5pt">
                <v:path arrowok="t"/>
                <v:textbox style="mso-fit-shape-to-text:t">
                  <w:txbxContent>
                    <w:p w14:paraId="544006BA" w14:textId="3BB044BA" w:rsidR="002261B0" w:rsidRDefault="00F8613B" w:rsidP="00F8613B">
                      <w:r>
                        <w:object w:dxaOrig="1311" w:dyaOrig="849" w14:anchorId="74496B3C">
                          <v:shape id="_x0000_i1060" type="#_x0000_t75" style="width:76.7pt;height:49.85pt">
                            <v:imagedata r:id="rId87" o:title=""/>
                          </v:shape>
                          <o:OLEObject Type="Embed" ProgID="Acrobat.Document.DC" ShapeID="_x0000_i1060" DrawAspect="Icon" ObjectID="_1842784654" r:id="rId88"/>
                        </w:object>
                      </w:r>
                    </w:p>
                  </w:txbxContent>
                </v:textbox>
                <w10:wrap anchorx="page"/>
              </v:shape>
            </w:pict>
          </mc:Fallback>
        </mc:AlternateContent>
      </w:r>
    </w:p>
    <w:p w14:paraId="4929DE54" w14:textId="77777777" w:rsidR="002261B0" w:rsidRPr="00F26AEC" w:rsidRDefault="002261B0" w:rsidP="002261B0"/>
    <w:p w14:paraId="66431AC6" w14:textId="77777777" w:rsidR="002261B0" w:rsidRDefault="002261B0" w:rsidP="002261B0">
      <w:pPr>
        <w:rPr>
          <w:b/>
          <w:snapToGrid w:val="0"/>
          <w:sz w:val="31"/>
        </w:rPr>
      </w:pPr>
      <w:r>
        <w:rPr>
          <w:b/>
          <w:snapToGrid w:val="0"/>
          <w:sz w:val="31"/>
        </w:rPr>
        <w:br w:type="page"/>
      </w:r>
    </w:p>
    <w:p w14:paraId="5AFAB4BA" w14:textId="513ACFDB" w:rsidR="008F566D" w:rsidRPr="008F566D" w:rsidRDefault="008F566D" w:rsidP="008F566D">
      <w:pPr>
        <w:rPr>
          <w:b/>
          <w:sz w:val="28"/>
          <w:szCs w:val="28"/>
          <w:lang w:val="en-US"/>
        </w:rPr>
      </w:pPr>
      <w:r w:rsidRPr="00F26AEC">
        <w:rPr>
          <w:b/>
          <w:sz w:val="28"/>
          <w:szCs w:val="28"/>
        </w:rPr>
        <w:lastRenderedPageBreak/>
        <w:t>DECISION: GDD00</w:t>
      </w:r>
      <w:r>
        <w:rPr>
          <w:b/>
          <w:sz w:val="28"/>
          <w:szCs w:val="28"/>
        </w:rPr>
        <w:t>90</w:t>
      </w:r>
      <w:r w:rsidRPr="00F26AEC">
        <w:rPr>
          <w:b/>
          <w:sz w:val="28"/>
          <w:szCs w:val="28"/>
        </w:rPr>
        <w:t xml:space="preserve"> </w:t>
      </w:r>
      <w:r w:rsidRPr="008F566D">
        <w:rPr>
          <w:b/>
          <w:sz w:val="28"/>
          <w:szCs w:val="28"/>
        </w:rPr>
        <w:t>Approval to Procure and Deliver a Borough-Wide Festive Lighting Scheme</w:t>
      </w:r>
    </w:p>
    <w:p w14:paraId="5EF43948" w14:textId="77777777" w:rsidR="008F566D" w:rsidRPr="000523A4" w:rsidRDefault="008F566D" w:rsidP="008F566D">
      <w:pPr>
        <w:rPr>
          <w:bCs/>
          <w:lang w:val="en-US"/>
        </w:rPr>
      </w:pPr>
    </w:p>
    <w:p w14:paraId="5A4666B5" w14:textId="77777777" w:rsidR="008F566D" w:rsidRPr="00F26AEC" w:rsidRDefault="008F566D" w:rsidP="008F566D">
      <w:pPr>
        <w:rPr>
          <w:b/>
          <w:sz w:val="28"/>
          <w:szCs w:val="28"/>
          <w:lang w:val="en-US"/>
        </w:rPr>
      </w:pPr>
      <w:r w:rsidRPr="00F26AEC">
        <w:rPr>
          <w:b/>
          <w:sz w:val="28"/>
          <w:szCs w:val="28"/>
        </w:rPr>
        <w:t xml:space="preserve">Nature of the decision: </w:t>
      </w:r>
    </w:p>
    <w:p w14:paraId="59DF08A4" w14:textId="77777777" w:rsidR="008F566D" w:rsidRPr="00F26AEC" w:rsidRDefault="008F566D" w:rsidP="008F566D">
      <w:pPr>
        <w:rPr>
          <w:b/>
        </w:rPr>
      </w:pPr>
    </w:p>
    <w:p w14:paraId="46254ECE" w14:textId="77777777" w:rsidR="008F566D" w:rsidRPr="008F566D" w:rsidRDefault="008F566D" w:rsidP="008F566D">
      <w:pPr>
        <w:rPr>
          <w:bCs/>
        </w:rPr>
      </w:pPr>
      <w:r w:rsidRPr="008F566D">
        <w:rPr>
          <w:bCs/>
        </w:rPr>
        <w:t>To approve the procurement and delivery of a new borough-wide festive lighting scheme, supported by a £250,000 capital allocation in the 2026/27 financial year.</w:t>
      </w:r>
    </w:p>
    <w:p w14:paraId="204D09A9" w14:textId="77777777" w:rsidR="008F566D" w:rsidRDefault="008F566D" w:rsidP="008F566D">
      <w:pPr>
        <w:rPr>
          <w:bCs/>
        </w:rPr>
      </w:pPr>
      <w:r w:rsidRPr="008F566D">
        <w:rPr>
          <w:bCs/>
        </w:rPr>
        <w:t>The scheme will establish a high-quality, design-led festive lighting offer across key town centres and locations within Redcar and Cleveland, enhancing civic pride, supporting town centre vibrancy and improving the visitor experience during the Christmas period.</w:t>
      </w:r>
    </w:p>
    <w:p w14:paraId="075AF913" w14:textId="77777777" w:rsidR="008F566D" w:rsidRPr="008F566D" w:rsidRDefault="008F566D" w:rsidP="008F566D">
      <w:pPr>
        <w:rPr>
          <w:bCs/>
        </w:rPr>
      </w:pPr>
    </w:p>
    <w:p w14:paraId="46785430" w14:textId="77777777" w:rsidR="008F566D" w:rsidRDefault="008F566D" w:rsidP="008F566D">
      <w:pPr>
        <w:rPr>
          <w:bCs/>
        </w:rPr>
      </w:pPr>
      <w:r w:rsidRPr="008F566D">
        <w:rPr>
          <w:bCs/>
        </w:rPr>
        <w:t>The decision will enable:</w:t>
      </w:r>
    </w:p>
    <w:p w14:paraId="73843229" w14:textId="77777777" w:rsidR="008F566D" w:rsidRPr="008F566D" w:rsidRDefault="008F566D" w:rsidP="008F566D">
      <w:pPr>
        <w:rPr>
          <w:bCs/>
        </w:rPr>
      </w:pPr>
    </w:p>
    <w:p w14:paraId="11428D55" w14:textId="1AAB806E" w:rsidR="008F566D" w:rsidRPr="008F566D" w:rsidRDefault="008F566D" w:rsidP="008F566D">
      <w:pPr>
        <w:pStyle w:val="ListParagraph"/>
        <w:numPr>
          <w:ilvl w:val="0"/>
          <w:numId w:val="26"/>
        </w:numPr>
        <w:rPr>
          <w:bCs/>
        </w:rPr>
      </w:pPr>
      <w:r w:rsidRPr="008F566D">
        <w:rPr>
          <w:bCs/>
        </w:rPr>
        <w:t xml:space="preserve">Procurement of a specialist supplier to design and supply festive lighting infrastructure </w:t>
      </w:r>
    </w:p>
    <w:p w14:paraId="4134ABD4" w14:textId="544B1131" w:rsidR="008F566D" w:rsidRPr="008F566D" w:rsidRDefault="008F566D" w:rsidP="008F566D">
      <w:pPr>
        <w:pStyle w:val="ListParagraph"/>
        <w:numPr>
          <w:ilvl w:val="0"/>
          <w:numId w:val="26"/>
        </w:numPr>
        <w:rPr>
          <w:bCs/>
        </w:rPr>
      </w:pPr>
      <w:r w:rsidRPr="008F566D">
        <w:rPr>
          <w:bCs/>
        </w:rPr>
        <w:t xml:space="preserve">Development of a coherent, place-based lighting scheme reflecting the scale and character of different locations across the borough </w:t>
      </w:r>
    </w:p>
    <w:p w14:paraId="1CB0B577" w14:textId="55A3965D" w:rsidR="008F566D" w:rsidRPr="008F566D" w:rsidRDefault="008F566D" w:rsidP="008F566D">
      <w:pPr>
        <w:pStyle w:val="ListParagraph"/>
        <w:numPr>
          <w:ilvl w:val="0"/>
          <w:numId w:val="26"/>
        </w:numPr>
        <w:rPr>
          <w:bCs/>
        </w:rPr>
      </w:pPr>
      <w:r w:rsidRPr="008F566D">
        <w:rPr>
          <w:bCs/>
        </w:rPr>
        <w:t xml:space="preserve">Delivery of lighting assets designed for reuse across multiple years to maximise long-term value </w:t>
      </w:r>
    </w:p>
    <w:p w14:paraId="38CE85B0" w14:textId="77777777" w:rsidR="008F566D" w:rsidRPr="000523A4" w:rsidRDefault="008F566D" w:rsidP="008F566D">
      <w:pPr>
        <w:rPr>
          <w:bCs/>
        </w:rPr>
      </w:pPr>
    </w:p>
    <w:p w14:paraId="65EB8468" w14:textId="77777777" w:rsidR="008F566D" w:rsidRPr="00F26AEC" w:rsidRDefault="008F566D" w:rsidP="008F566D">
      <w:pPr>
        <w:rPr>
          <w:b/>
        </w:rPr>
      </w:pPr>
      <w:r w:rsidRPr="00F26AEC">
        <w:rPr>
          <w:b/>
        </w:rPr>
        <w:t>Who will make the decision?</w:t>
      </w:r>
    </w:p>
    <w:p w14:paraId="174370F6" w14:textId="77777777" w:rsidR="008F566D" w:rsidRPr="00F26AEC" w:rsidRDefault="008F566D" w:rsidP="008F566D">
      <w:pPr>
        <w:rPr>
          <w:b/>
        </w:rPr>
      </w:pPr>
    </w:p>
    <w:p w14:paraId="1151456B" w14:textId="5406DECB" w:rsidR="008F566D" w:rsidRDefault="008F566D" w:rsidP="008F566D">
      <w:r w:rsidRPr="002261B0">
        <w:t xml:space="preserve">Cabinet Member for </w:t>
      </w:r>
      <w:r>
        <w:t>Culture</w:t>
      </w:r>
    </w:p>
    <w:p w14:paraId="75E0C840" w14:textId="77777777" w:rsidR="008F566D" w:rsidRPr="00F26AEC" w:rsidRDefault="008F566D" w:rsidP="008F566D"/>
    <w:p w14:paraId="4B6F29CC" w14:textId="77777777" w:rsidR="008F566D" w:rsidRPr="00F26AEC" w:rsidRDefault="008F566D" w:rsidP="008F566D">
      <w:pPr>
        <w:rPr>
          <w:b/>
        </w:rPr>
      </w:pPr>
      <w:r w:rsidRPr="00F26AEC">
        <w:rPr>
          <w:b/>
        </w:rPr>
        <w:t>When is the decision to be taken?</w:t>
      </w:r>
    </w:p>
    <w:p w14:paraId="02A35C57" w14:textId="77777777" w:rsidR="008F566D" w:rsidRPr="00F26AEC" w:rsidRDefault="008F566D" w:rsidP="008F566D">
      <w:pPr>
        <w:rPr>
          <w:b/>
        </w:rPr>
      </w:pPr>
    </w:p>
    <w:p w14:paraId="501A384A" w14:textId="3F4F197C" w:rsidR="008F566D" w:rsidRDefault="008F566D" w:rsidP="008F566D">
      <w:r>
        <w:t>May 2026</w:t>
      </w:r>
    </w:p>
    <w:p w14:paraId="18EE620D" w14:textId="77777777" w:rsidR="008F566D" w:rsidRPr="00F26AEC" w:rsidRDefault="008F566D" w:rsidP="008F566D"/>
    <w:p w14:paraId="0C345E2C" w14:textId="77777777" w:rsidR="008F566D" w:rsidRPr="00F26AEC" w:rsidRDefault="008F566D" w:rsidP="008F566D">
      <w:pPr>
        <w:rPr>
          <w:b/>
        </w:rPr>
      </w:pPr>
      <w:r w:rsidRPr="00F26AEC">
        <w:rPr>
          <w:b/>
        </w:rPr>
        <w:t>Who will be consulted and how?</w:t>
      </w:r>
    </w:p>
    <w:p w14:paraId="500D8278" w14:textId="77777777" w:rsidR="008F566D" w:rsidRPr="00F26AEC" w:rsidRDefault="008F566D" w:rsidP="008F566D">
      <w:pPr>
        <w:rPr>
          <w:b/>
        </w:rPr>
      </w:pPr>
    </w:p>
    <w:p w14:paraId="4ED3C30A" w14:textId="121785DA" w:rsidR="008F566D" w:rsidRDefault="008F566D" w:rsidP="008F566D">
      <w:r>
        <w:t xml:space="preserve">Cabinet Member for Culture, Tourism and Leisure </w:t>
      </w:r>
    </w:p>
    <w:p w14:paraId="2CEE338C" w14:textId="1AACD7B7" w:rsidR="008F566D" w:rsidRDefault="008F566D" w:rsidP="008F566D">
      <w:r>
        <w:t>Assistant Director / Director</w:t>
      </w:r>
    </w:p>
    <w:p w14:paraId="493C3E54" w14:textId="1CAD8F07" w:rsidR="008F566D" w:rsidRDefault="008F566D" w:rsidP="008F566D">
      <w:r>
        <w:t>Chief Finance Officer</w:t>
      </w:r>
    </w:p>
    <w:p w14:paraId="272FE666" w14:textId="12DC0ED3" w:rsidR="008F566D" w:rsidRDefault="008F566D" w:rsidP="008F566D">
      <w:r>
        <w:t>Procurement</w:t>
      </w:r>
    </w:p>
    <w:p w14:paraId="73A68E46" w14:textId="0C441FD3" w:rsidR="008F566D" w:rsidRDefault="008F566D" w:rsidP="008F566D">
      <w:r>
        <w:t>Chief Legal Officer</w:t>
      </w:r>
    </w:p>
    <w:p w14:paraId="57AD0E9C" w14:textId="144FE3D4" w:rsidR="008F566D" w:rsidRDefault="008F566D" w:rsidP="008F566D">
      <w:r>
        <w:t>Programme Management Group (PMG)</w:t>
      </w:r>
    </w:p>
    <w:p w14:paraId="25166831" w14:textId="6625D592" w:rsidR="008F566D" w:rsidRDefault="008F566D" w:rsidP="008F566D">
      <w:r>
        <w:t xml:space="preserve">Internal services including Highways, Property, Facilities </w:t>
      </w:r>
    </w:p>
    <w:p w14:paraId="67A7DA65" w14:textId="2EBF4EA3" w:rsidR="008F566D" w:rsidRDefault="008F566D" w:rsidP="008F566D">
      <w:r>
        <w:t>Communications and Marketing</w:t>
      </w:r>
    </w:p>
    <w:p w14:paraId="2D72302E" w14:textId="40BC1716" w:rsidR="008F566D" w:rsidRDefault="008F566D" w:rsidP="008F566D">
      <w:r>
        <w:t>Local Members and town centre stakeholders</w:t>
      </w:r>
    </w:p>
    <w:p w14:paraId="2E4B4766" w14:textId="77777777" w:rsidR="008F566D" w:rsidRDefault="008F566D" w:rsidP="008F566D"/>
    <w:p w14:paraId="10AF263C" w14:textId="77777777" w:rsidR="008F566D" w:rsidRDefault="008F566D" w:rsidP="008F566D">
      <w:r>
        <w:t>A cross-service officer Working Group has been established to oversee development of the scheme and provide coordinated input across services</w:t>
      </w:r>
    </w:p>
    <w:p w14:paraId="2001FB03" w14:textId="77777777" w:rsidR="008F566D" w:rsidRDefault="008F566D" w:rsidP="008F566D">
      <w:pPr>
        <w:rPr>
          <w:lang w:val="en-US"/>
        </w:rPr>
      </w:pPr>
    </w:p>
    <w:p w14:paraId="0492178B" w14:textId="77777777" w:rsidR="008F566D" w:rsidRDefault="008F566D" w:rsidP="008F566D">
      <w:pPr>
        <w:rPr>
          <w:lang w:val="en-US"/>
        </w:rPr>
      </w:pPr>
    </w:p>
    <w:p w14:paraId="0AF6BDAF" w14:textId="77777777" w:rsidR="008F566D" w:rsidRPr="00F26AEC" w:rsidRDefault="008F566D" w:rsidP="008F566D">
      <w:pPr>
        <w:rPr>
          <w:lang w:val="en-US"/>
        </w:rPr>
      </w:pPr>
    </w:p>
    <w:p w14:paraId="07075FD6" w14:textId="77777777" w:rsidR="008F566D" w:rsidRPr="00F26AEC" w:rsidRDefault="008F566D" w:rsidP="008F566D">
      <w:pPr>
        <w:rPr>
          <w:b/>
        </w:rPr>
      </w:pPr>
      <w:r w:rsidRPr="00F26AEC">
        <w:rPr>
          <w:b/>
        </w:rPr>
        <w:lastRenderedPageBreak/>
        <w:t>Supporting documentation:</w:t>
      </w:r>
    </w:p>
    <w:p w14:paraId="40F43BA1" w14:textId="77777777" w:rsidR="008F566D" w:rsidRPr="00F26AEC" w:rsidRDefault="008F566D" w:rsidP="008F566D">
      <w:pPr>
        <w:rPr>
          <w:b/>
        </w:rPr>
      </w:pPr>
    </w:p>
    <w:p w14:paraId="74A073BD" w14:textId="77777777" w:rsidR="008F566D" w:rsidRPr="00F26AEC" w:rsidRDefault="008F566D" w:rsidP="008F566D">
      <w:r w:rsidRPr="00F26AEC">
        <w:t>There are no supporting documents for this decision.</w:t>
      </w:r>
    </w:p>
    <w:p w14:paraId="4A851B36" w14:textId="77777777" w:rsidR="008F566D" w:rsidRPr="00F26AEC" w:rsidRDefault="008F566D" w:rsidP="008F566D"/>
    <w:p w14:paraId="6F71C2B4" w14:textId="77777777" w:rsidR="008F566D" w:rsidRPr="00F26AEC" w:rsidRDefault="008F566D" w:rsidP="008F566D">
      <w:pPr>
        <w:rPr>
          <w:b/>
        </w:rPr>
      </w:pPr>
      <w:r w:rsidRPr="00F26AEC">
        <w:rPr>
          <w:b/>
        </w:rPr>
        <w:t>How and by when to make representations:</w:t>
      </w:r>
    </w:p>
    <w:p w14:paraId="7A47564B" w14:textId="77777777" w:rsidR="008F566D" w:rsidRPr="00F26AEC" w:rsidRDefault="008F566D" w:rsidP="008F566D">
      <w:pPr>
        <w:rPr>
          <w:b/>
        </w:rPr>
      </w:pPr>
    </w:p>
    <w:p w14:paraId="1DC67276" w14:textId="32FF997A" w:rsidR="008F566D" w:rsidRPr="00F26AEC" w:rsidRDefault="008F566D" w:rsidP="008F566D">
      <w:r w:rsidRPr="00F26AEC">
        <w:t xml:space="preserve">Representations should be made to </w:t>
      </w:r>
      <w:r>
        <w:t>Sara Fortune</w:t>
      </w:r>
      <w:r w:rsidRPr="00F26AEC">
        <w:t xml:space="preserve"> before </w:t>
      </w:r>
      <w:r>
        <w:t>27 May</w:t>
      </w:r>
      <w:r w:rsidRPr="00F26AEC">
        <w:t xml:space="preserve"> 2026 </w:t>
      </w:r>
    </w:p>
    <w:p w14:paraId="6121CC0B" w14:textId="2BEF381C" w:rsidR="008F566D" w:rsidRPr="00F26AEC" w:rsidRDefault="008F566D" w:rsidP="008F566D">
      <w:pPr>
        <w:rPr>
          <w:lang w:val="en-US"/>
        </w:rPr>
      </w:pPr>
      <w:r>
        <w:rPr>
          <w:lang w:val="en-US"/>
        </w:rPr>
        <w:t xml:space="preserve">01642 771164 </w:t>
      </w:r>
      <w:r>
        <w:t>or e</w:t>
      </w:r>
      <w:r w:rsidRPr="00F26AEC">
        <w:rPr>
          <w:lang w:val="en-US"/>
        </w:rPr>
        <w:t>mail</w:t>
      </w:r>
      <w:r>
        <w:rPr>
          <w:lang w:val="en-US"/>
        </w:rPr>
        <w:t xml:space="preserve"> </w:t>
      </w:r>
      <w:r w:rsidRPr="008F566D">
        <w:rPr>
          <w:lang w:val="en-US"/>
        </w:rPr>
        <w:t>Sara.fortune@redcar-cleveland.gov.uk</w:t>
      </w:r>
    </w:p>
    <w:p w14:paraId="689D9E28" w14:textId="77777777" w:rsidR="008F566D" w:rsidRPr="00F26AEC" w:rsidRDefault="008F566D" w:rsidP="008F566D">
      <w:pPr>
        <w:rPr>
          <w:lang w:val="en-US"/>
        </w:rPr>
      </w:pPr>
    </w:p>
    <w:p w14:paraId="01C94E69" w14:textId="0E80D8F2" w:rsidR="008F566D" w:rsidRPr="00F26AEC" w:rsidRDefault="008F566D" w:rsidP="008F566D">
      <w:r w:rsidRPr="00F26AEC">
        <w:t xml:space="preserve">First published in Forward Plan on </w:t>
      </w:r>
      <w:r>
        <w:t xml:space="preserve">29 April </w:t>
      </w:r>
      <w:r w:rsidRPr="00F26AEC">
        <w:t>2026</w:t>
      </w:r>
    </w:p>
    <w:p w14:paraId="22D1B883" w14:textId="77777777" w:rsidR="008F566D" w:rsidRPr="00F26AEC" w:rsidRDefault="008F566D" w:rsidP="008F566D"/>
    <w:p w14:paraId="62A02D11" w14:textId="77777777" w:rsidR="008F566D" w:rsidRPr="00F26AEC" w:rsidRDefault="008F566D" w:rsidP="008F566D">
      <w:pPr>
        <w:rPr>
          <w:b/>
        </w:rPr>
      </w:pPr>
      <w:r w:rsidRPr="00F26AEC">
        <w:rPr>
          <w:b/>
        </w:rPr>
        <w:t>Following the Making of the decision, the decision form will be published here:</w:t>
      </w:r>
    </w:p>
    <w:p w14:paraId="6D9E0510" w14:textId="77777777" w:rsidR="008F566D" w:rsidRDefault="008F566D" w:rsidP="008F566D"/>
    <w:p w14:paraId="2D504210" w14:textId="77777777" w:rsidR="008F566D" w:rsidRDefault="008F566D" w:rsidP="008F566D"/>
    <w:p w14:paraId="35EDCDDA" w14:textId="62352EC6" w:rsidR="008F566D" w:rsidRPr="00F26AEC" w:rsidRDefault="008F566D" w:rsidP="008F566D">
      <w:r w:rsidRPr="00F26AEC">
        <w:rPr>
          <w:noProof/>
        </w:rPr>
        <mc:AlternateContent>
          <mc:Choice Requires="wps">
            <w:drawing>
              <wp:anchor distT="0" distB="0" distL="114300" distR="114300" simplePos="0" relativeHeight="251983872" behindDoc="0" locked="0" layoutInCell="1" allowOverlap="1" wp14:anchorId="4E5F1EE7" wp14:editId="32314FE5">
                <wp:simplePos x="0" y="0"/>
                <wp:positionH relativeFrom="page">
                  <wp:posOffset>3000375</wp:posOffset>
                </wp:positionH>
                <wp:positionV relativeFrom="paragraph">
                  <wp:posOffset>99059</wp:posOffset>
                </wp:positionV>
                <wp:extent cx="885825" cy="657225"/>
                <wp:effectExtent l="0" t="0" r="28575" b="28575"/>
                <wp:wrapNone/>
                <wp:docPr id="49878724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52DA0470" w14:textId="77777777" w:rsidR="008F566D" w:rsidRDefault="008F566D" w:rsidP="008F56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F1EE7" id="_x0000_s1056" type="#_x0000_t202" style="position:absolute;margin-left:236.25pt;margin-top:7.8pt;width:69.75pt;height:51.75pt;z-index:25198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" fillcolor="window" strokeweight=".5pt">
                <v:path arrowok="t"/>
                <v:textbox>
                  <w:txbxContent>
                    <w:p w14:paraId="52DA0470" w14:textId="77777777" w:rsidR="008F566D" w:rsidRDefault="008F566D" w:rsidP="008F566D"/>
                  </w:txbxContent>
                </v:textbox>
                <w10:wrap anchorx="page"/>
              </v:shape>
            </w:pict>
          </mc:Fallback>
        </mc:AlternateContent>
      </w:r>
    </w:p>
    <w:p w14:paraId="7EFEF484" w14:textId="77777777" w:rsidR="008F566D" w:rsidRPr="00F26AEC" w:rsidRDefault="008F566D" w:rsidP="008F566D"/>
    <w:p w14:paraId="6AD7FBF8" w14:textId="7B6DC7B4" w:rsidR="00C120F1" w:rsidRPr="000523A4" w:rsidRDefault="008F566D" w:rsidP="00C120F1">
      <w:pPr>
        <w:rPr>
          <w:bCs/>
          <w:sz w:val="28"/>
          <w:szCs w:val="28"/>
          <w:lang w:val="en-US"/>
        </w:rPr>
      </w:pPr>
      <w:r>
        <w:rPr>
          <w:b/>
          <w:snapToGrid w:val="0"/>
          <w:sz w:val="31"/>
        </w:rPr>
        <w:br w:type="page"/>
      </w:r>
      <w:r w:rsidR="00C120F1" w:rsidRPr="00F26AEC">
        <w:rPr>
          <w:b/>
          <w:sz w:val="28"/>
          <w:szCs w:val="28"/>
        </w:rPr>
        <w:lastRenderedPageBreak/>
        <w:t>DECISION: GDD00</w:t>
      </w:r>
      <w:r w:rsidR="00C120F1">
        <w:rPr>
          <w:b/>
          <w:sz w:val="28"/>
          <w:szCs w:val="28"/>
        </w:rPr>
        <w:t>91</w:t>
      </w:r>
      <w:r w:rsidR="00C120F1" w:rsidRPr="00F26AEC">
        <w:rPr>
          <w:b/>
          <w:sz w:val="28"/>
          <w:szCs w:val="28"/>
        </w:rPr>
        <w:t xml:space="preserve"> </w:t>
      </w:r>
      <w:r w:rsidR="00C120F1" w:rsidRPr="00C120F1">
        <w:rPr>
          <w:bCs/>
          <w:sz w:val="28"/>
          <w:szCs w:val="28"/>
          <w:lang w:val="en-US"/>
        </w:rPr>
        <w:t>Processing of kerbside recycling material for Redcar &amp; Cleveland Council &amp; Middlesbrough Council</w:t>
      </w:r>
    </w:p>
    <w:p w14:paraId="7AEA3660" w14:textId="77777777" w:rsidR="00C120F1" w:rsidRPr="000523A4" w:rsidRDefault="00C120F1" w:rsidP="00C120F1">
      <w:pPr>
        <w:rPr>
          <w:bCs/>
          <w:lang w:val="en-US"/>
        </w:rPr>
      </w:pPr>
    </w:p>
    <w:p w14:paraId="063506A0" w14:textId="77777777" w:rsidR="00C120F1" w:rsidRPr="00F26AEC" w:rsidRDefault="00C120F1" w:rsidP="00C120F1">
      <w:pPr>
        <w:rPr>
          <w:b/>
          <w:sz w:val="28"/>
          <w:szCs w:val="28"/>
          <w:lang w:val="en-US"/>
        </w:rPr>
      </w:pPr>
      <w:r w:rsidRPr="00F26AEC">
        <w:rPr>
          <w:b/>
          <w:sz w:val="28"/>
          <w:szCs w:val="28"/>
        </w:rPr>
        <w:t xml:space="preserve">Nature of the decision: </w:t>
      </w:r>
    </w:p>
    <w:p w14:paraId="3B4BE471" w14:textId="77777777" w:rsidR="00C120F1" w:rsidRPr="00F26AEC" w:rsidRDefault="00C120F1" w:rsidP="00C120F1">
      <w:pPr>
        <w:rPr>
          <w:b/>
        </w:rPr>
      </w:pPr>
    </w:p>
    <w:p w14:paraId="13DF79E4" w14:textId="36C6475E" w:rsidR="00C120F1" w:rsidRDefault="00C120F1" w:rsidP="00C120F1">
      <w:pPr>
        <w:rPr>
          <w:bCs/>
          <w:lang w:val="en-US"/>
        </w:rPr>
      </w:pPr>
      <w:r w:rsidRPr="00C120F1">
        <w:rPr>
          <w:bCs/>
          <w:lang w:val="en-US"/>
        </w:rPr>
        <w:t>Commencement of a joint procurement process to procure and award a contract for processing of Kerbs</w:t>
      </w:r>
      <w:r>
        <w:rPr>
          <w:bCs/>
          <w:lang w:val="en-US"/>
        </w:rPr>
        <w:t>i</w:t>
      </w:r>
      <w:r w:rsidRPr="00C120F1">
        <w:rPr>
          <w:bCs/>
          <w:lang w:val="en-US"/>
        </w:rPr>
        <w:t>de recycling material for Redcar &amp; Cleveland Council &amp; Middlesbrough Counci</w:t>
      </w:r>
      <w:r>
        <w:rPr>
          <w:bCs/>
          <w:lang w:val="en-US"/>
        </w:rPr>
        <w:t>l</w:t>
      </w:r>
    </w:p>
    <w:p w14:paraId="07EAB110" w14:textId="77777777" w:rsidR="00C120F1" w:rsidRPr="000523A4" w:rsidRDefault="00C120F1" w:rsidP="00C120F1">
      <w:pPr>
        <w:rPr>
          <w:bCs/>
        </w:rPr>
      </w:pPr>
    </w:p>
    <w:p w14:paraId="7F53CD88" w14:textId="77777777" w:rsidR="00C120F1" w:rsidRPr="00F26AEC" w:rsidRDefault="00C120F1" w:rsidP="00C120F1">
      <w:pPr>
        <w:rPr>
          <w:b/>
        </w:rPr>
      </w:pPr>
      <w:r w:rsidRPr="00F26AEC">
        <w:rPr>
          <w:b/>
        </w:rPr>
        <w:t>Who will make the decision?</w:t>
      </w:r>
    </w:p>
    <w:p w14:paraId="4D00D2F7" w14:textId="77777777" w:rsidR="00C120F1" w:rsidRPr="00F26AEC" w:rsidRDefault="00C120F1" w:rsidP="00C120F1">
      <w:pPr>
        <w:rPr>
          <w:b/>
        </w:rPr>
      </w:pPr>
    </w:p>
    <w:p w14:paraId="33AA319C" w14:textId="139221C0" w:rsidR="00C120F1" w:rsidRDefault="00C120F1" w:rsidP="00C120F1">
      <w:r w:rsidRPr="002261B0">
        <w:t xml:space="preserve">Cabinet Member for </w:t>
      </w:r>
      <w:r>
        <w:t>Environment</w:t>
      </w:r>
    </w:p>
    <w:p w14:paraId="233E0C62" w14:textId="77777777" w:rsidR="00C120F1" w:rsidRPr="00F26AEC" w:rsidRDefault="00C120F1" w:rsidP="00C120F1"/>
    <w:p w14:paraId="1E6DD5DC" w14:textId="77777777" w:rsidR="00C120F1" w:rsidRPr="00F26AEC" w:rsidRDefault="00C120F1" w:rsidP="00C120F1">
      <w:pPr>
        <w:rPr>
          <w:b/>
        </w:rPr>
      </w:pPr>
      <w:r w:rsidRPr="00F26AEC">
        <w:rPr>
          <w:b/>
        </w:rPr>
        <w:t>When is the decision to be taken?</w:t>
      </w:r>
    </w:p>
    <w:p w14:paraId="76B20C9F" w14:textId="77777777" w:rsidR="00C120F1" w:rsidRPr="00F26AEC" w:rsidRDefault="00C120F1" w:rsidP="00C120F1">
      <w:pPr>
        <w:rPr>
          <w:b/>
        </w:rPr>
      </w:pPr>
    </w:p>
    <w:p w14:paraId="279B1657" w14:textId="212E09A6" w:rsidR="00C120F1" w:rsidRDefault="00C120F1" w:rsidP="00C120F1">
      <w:r>
        <w:t>July 2026</w:t>
      </w:r>
    </w:p>
    <w:p w14:paraId="03B4D4B6" w14:textId="77777777" w:rsidR="00C120F1" w:rsidRPr="00F26AEC" w:rsidRDefault="00C120F1" w:rsidP="00C120F1"/>
    <w:p w14:paraId="4B50FA12" w14:textId="77777777" w:rsidR="00C120F1" w:rsidRPr="00F26AEC" w:rsidRDefault="00C120F1" w:rsidP="00C120F1">
      <w:pPr>
        <w:rPr>
          <w:b/>
        </w:rPr>
      </w:pPr>
      <w:r w:rsidRPr="00F26AEC">
        <w:rPr>
          <w:b/>
        </w:rPr>
        <w:t>Who will be consulted and how?</w:t>
      </w:r>
    </w:p>
    <w:p w14:paraId="7C9667F7" w14:textId="77777777" w:rsidR="00C120F1" w:rsidRPr="00F26AEC" w:rsidRDefault="00C120F1" w:rsidP="00C120F1">
      <w:pPr>
        <w:rPr>
          <w:b/>
        </w:rPr>
      </w:pPr>
    </w:p>
    <w:p w14:paraId="0D19EEA8" w14:textId="77777777" w:rsidR="00C120F1" w:rsidRPr="00C120F1" w:rsidRDefault="00C120F1" w:rsidP="00C120F1">
      <w:pPr>
        <w:rPr>
          <w:lang w:val="en-US"/>
        </w:rPr>
      </w:pPr>
      <w:r w:rsidRPr="00C120F1">
        <w:rPr>
          <w:lang w:val="en-US"/>
        </w:rPr>
        <w:t>Cabinet Member for Environment</w:t>
      </w:r>
    </w:p>
    <w:p w14:paraId="36E5529D" w14:textId="77777777" w:rsidR="00C120F1" w:rsidRPr="00C120F1" w:rsidRDefault="00C120F1" w:rsidP="00C120F1">
      <w:pPr>
        <w:rPr>
          <w:lang w:val="en-US"/>
        </w:rPr>
      </w:pPr>
      <w:r w:rsidRPr="00C120F1">
        <w:rPr>
          <w:lang w:val="en-US"/>
        </w:rPr>
        <w:t>Chief Financial Officer</w:t>
      </w:r>
    </w:p>
    <w:p w14:paraId="169F1D21" w14:textId="77777777" w:rsidR="00C120F1" w:rsidRPr="00C120F1" w:rsidRDefault="00C120F1" w:rsidP="00C120F1">
      <w:pPr>
        <w:rPr>
          <w:lang w:val="en-US"/>
        </w:rPr>
      </w:pPr>
      <w:r w:rsidRPr="00C120F1">
        <w:rPr>
          <w:lang w:val="en-US"/>
        </w:rPr>
        <w:t>Chief Legal Officer</w:t>
      </w:r>
    </w:p>
    <w:p w14:paraId="712D2CBD" w14:textId="77777777" w:rsidR="00C120F1" w:rsidRPr="00C120F1" w:rsidRDefault="00C120F1" w:rsidP="00C120F1">
      <w:pPr>
        <w:rPr>
          <w:lang w:val="en-US"/>
        </w:rPr>
      </w:pPr>
      <w:r w:rsidRPr="00C120F1">
        <w:rPr>
          <w:lang w:val="en-US"/>
        </w:rPr>
        <w:t>Executive Director - GEE</w:t>
      </w:r>
    </w:p>
    <w:p w14:paraId="2F2A131A" w14:textId="77777777" w:rsidR="00C120F1" w:rsidRDefault="00C120F1" w:rsidP="00C120F1">
      <w:pPr>
        <w:rPr>
          <w:lang w:val="en-US"/>
        </w:rPr>
      </w:pPr>
      <w:r w:rsidRPr="00C120F1">
        <w:rPr>
          <w:lang w:val="en-US"/>
        </w:rPr>
        <w:t xml:space="preserve">Assistant Director - Neighbourhoods </w:t>
      </w:r>
    </w:p>
    <w:p w14:paraId="03DB5C91" w14:textId="47D41B59" w:rsidR="00C120F1" w:rsidRPr="00C120F1" w:rsidRDefault="00C120F1" w:rsidP="00C120F1">
      <w:pPr>
        <w:rPr>
          <w:lang w:val="en-US"/>
        </w:rPr>
      </w:pPr>
      <w:r w:rsidRPr="00C120F1">
        <w:rPr>
          <w:lang w:val="en-US"/>
        </w:rPr>
        <w:t>All of the above will be consulted via approval of the delegated decision</w:t>
      </w:r>
    </w:p>
    <w:p w14:paraId="6F37D239" w14:textId="77777777" w:rsidR="00C120F1" w:rsidRPr="00F26AEC" w:rsidRDefault="00C120F1" w:rsidP="00C120F1">
      <w:pPr>
        <w:rPr>
          <w:lang w:val="en-US"/>
        </w:rPr>
      </w:pPr>
    </w:p>
    <w:p w14:paraId="4B88D655" w14:textId="77777777" w:rsidR="00C120F1" w:rsidRPr="00F26AEC" w:rsidRDefault="00C120F1" w:rsidP="00C120F1">
      <w:pPr>
        <w:rPr>
          <w:b/>
        </w:rPr>
      </w:pPr>
      <w:r w:rsidRPr="00F26AEC">
        <w:rPr>
          <w:b/>
        </w:rPr>
        <w:t>Supporting documentation:</w:t>
      </w:r>
    </w:p>
    <w:p w14:paraId="5B935E02" w14:textId="77777777" w:rsidR="00C120F1" w:rsidRPr="00F26AEC" w:rsidRDefault="00C120F1" w:rsidP="00C120F1">
      <w:pPr>
        <w:rPr>
          <w:b/>
        </w:rPr>
      </w:pPr>
    </w:p>
    <w:p w14:paraId="3F8A587B" w14:textId="77777777" w:rsidR="00C120F1" w:rsidRPr="00F26AEC" w:rsidRDefault="00C120F1" w:rsidP="00C120F1">
      <w:r w:rsidRPr="00F26AEC">
        <w:t>There are no supporting documents for this decision.</w:t>
      </w:r>
    </w:p>
    <w:p w14:paraId="397133C9" w14:textId="77777777" w:rsidR="00C120F1" w:rsidRPr="00F26AEC" w:rsidRDefault="00C120F1" w:rsidP="00C120F1"/>
    <w:p w14:paraId="46DC7C56" w14:textId="77777777" w:rsidR="00C120F1" w:rsidRPr="00F26AEC" w:rsidRDefault="00C120F1" w:rsidP="00C120F1">
      <w:pPr>
        <w:rPr>
          <w:b/>
        </w:rPr>
      </w:pPr>
      <w:r w:rsidRPr="00F26AEC">
        <w:rPr>
          <w:b/>
        </w:rPr>
        <w:t>How and by when to make representations:</w:t>
      </w:r>
    </w:p>
    <w:p w14:paraId="139AD2AD" w14:textId="77777777" w:rsidR="00C120F1" w:rsidRPr="00F26AEC" w:rsidRDefault="00C120F1" w:rsidP="00C120F1">
      <w:pPr>
        <w:rPr>
          <w:b/>
        </w:rPr>
      </w:pPr>
    </w:p>
    <w:p w14:paraId="3590EBBF" w14:textId="73F4E5E9" w:rsidR="00C120F1" w:rsidRPr="00F26AEC" w:rsidRDefault="00C120F1" w:rsidP="00C120F1">
      <w:r w:rsidRPr="00F26AEC">
        <w:t xml:space="preserve">Representations should be made to </w:t>
      </w:r>
      <w:r>
        <w:t>Philip Shaw</w:t>
      </w:r>
      <w:r w:rsidRPr="00F26AEC">
        <w:t xml:space="preserve"> before </w:t>
      </w:r>
      <w:r>
        <w:t>6 July</w:t>
      </w:r>
      <w:r w:rsidRPr="00F26AEC">
        <w:t xml:space="preserve"> 2026 </w:t>
      </w:r>
    </w:p>
    <w:p w14:paraId="13B0E15F" w14:textId="54E8462D" w:rsidR="00C120F1" w:rsidRPr="00F26AEC" w:rsidRDefault="00C120F1" w:rsidP="00C120F1">
      <w:pPr>
        <w:rPr>
          <w:lang w:val="en-US"/>
        </w:rPr>
      </w:pPr>
      <w:r w:rsidRPr="00C120F1">
        <w:rPr>
          <w:lang w:val="en-US"/>
        </w:rPr>
        <w:t>07970 420158</w:t>
      </w:r>
      <w:r>
        <w:rPr>
          <w:lang w:val="en-US"/>
        </w:rPr>
        <w:t xml:space="preserve"> </w:t>
      </w:r>
      <w:r>
        <w:t>f</w:t>
      </w:r>
      <w:r w:rsidRPr="00F26AEC">
        <w:rPr>
          <w:lang w:val="en-US"/>
        </w:rPr>
        <w:t>or email</w:t>
      </w:r>
      <w:r>
        <w:rPr>
          <w:lang w:val="en-US"/>
        </w:rPr>
        <w:t xml:space="preserve"> </w:t>
      </w:r>
      <w:r w:rsidRPr="00C120F1">
        <w:rPr>
          <w:lang w:val="en-US"/>
        </w:rPr>
        <w:t>philip.shaw@redcar-cleveland.gov.uk</w:t>
      </w:r>
    </w:p>
    <w:p w14:paraId="03C2AAF8" w14:textId="77777777" w:rsidR="00C120F1" w:rsidRPr="00F26AEC" w:rsidRDefault="00C120F1" w:rsidP="00C120F1">
      <w:pPr>
        <w:rPr>
          <w:lang w:val="en-US"/>
        </w:rPr>
      </w:pPr>
    </w:p>
    <w:p w14:paraId="5E259B13" w14:textId="67B44CA9" w:rsidR="00C120F1" w:rsidRPr="00F26AEC" w:rsidRDefault="00C120F1" w:rsidP="00C120F1">
      <w:r w:rsidRPr="00F26AEC">
        <w:t>First published in Forward Plan on</w:t>
      </w:r>
      <w:r>
        <w:t xml:space="preserve"> 8 June </w:t>
      </w:r>
      <w:r w:rsidRPr="00F26AEC">
        <w:t>2026</w:t>
      </w:r>
    </w:p>
    <w:p w14:paraId="63BAFD78" w14:textId="77777777" w:rsidR="00C120F1" w:rsidRPr="00F26AEC" w:rsidRDefault="00C120F1" w:rsidP="00C120F1"/>
    <w:p w14:paraId="179ACF12" w14:textId="77777777" w:rsidR="00C120F1" w:rsidRPr="00F26AEC" w:rsidRDefault="00C120F1" w:rsidP="00C120F1">
      <w:pPr>
        <w:rPr>
          <w:b/>
        </w:rPr>
      </w:pPr>
      <w:r w:rsidRPr="00F26AEC">
        <w:rPr>
          <w:b/>
        </w:rPr>
        <w:t>Following the Making of the decision, the decision form will be published here:</w:t>
      </w:r>
    </w:p>
    <w:p w14:paraId="29069D4A" w14:textId="77777777" w:rsidR="00C120F1" w:rsidRPr="00F26AEC" w:rsidRDefault="00C120F1" w:rsidP="00C120F1">
      <w:r w:rsidRPr="00F26AEC">
        <w:rPr>
          <w:noProof/>
        </w:rPr>
        <mc:AlternateContent>
          <mc:Choice Requires="wps">
            <w:drawing>
              <wp:anchor distT="0" distB="0" distL="114300" distR="114300" simplePos="0" relativeHeight="252000256" behindDoc="0" locked="0" layoutInCell="1" allowOverlap="1" wp14:anchorId="429D8ABD" wp14:editId="055B153F">
                <wp:simplePos x="0" y="0"/>
                <wp:positionH relativeFrom="page">
                  <wp:posOffset>3000375</wp:posOffset>
                </wp:positionH>
                <wp:positionV relativeFrom="paragraph">
                  <wp:posOffset>101600</wp:posOffset>
                </wp:positionV>
                <wp:extent cx="847725" cy="647700"/>
                <wp:effectExtent l="0" t="0" r="28575" b="19050"/>
                <wp:wrapNone/>
                <wp:docPr id="15439272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647700"/>
                        </a:xfrm>
                        <a:prstGeom prst="rect">
                          <a:avLst/>
                        </a:prstGeom>
                        <a:solidFill>
                          <a:sysClr val="window" lastClr="FFFFFF"/>
                        </a:solidFill>
                        <a:ln w="6350">
                          <a:solidFill>
                            <a:prstClr val="black"/>
                          </a:solidFill>
                        </a:ln>
                        <a:effectLst/>
                      </wps:spPr>
                      <wps:txbx>
                        <w:txbxContent>
                          <w:p w14:paraId="2FA3B42E" w14:textId="0AEDE0D7" w:rsidR="00C120F1" w:rsidRDefault="00C120F1" w:rsidP="00C120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D8ABD" id="_x0000_s1057" type="#_x0000_t202" style="position:absolute;margin-left:236.25pt;margin-top:8pt;width:66.75pt;height:51pt;z-index:252000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" fillcolor="window" strokeweight=".5pt">
                <v:path arrowok="t"/>
                <v:textbox>
                  <w:txbxContent>
                    <w:p w14:paraId="2FA3B42E" w14:textId="0AEDE0D7" w:rsidR="00C120F1" w:rsidRDefault="00C120F1" w:rsidP="00C120F1"/>
                  </w:txbxContent>
                </v:textbox>
                <w10:wrap anchorx="page"/>
              </v:shape>
            </w:pict>
          </mc:Fallback>
        </mc:AlternateContent>
      </w:r>
    </w:p>
    <w:p w14:paraId="7DCCD8C0" w14:textId="77777777" w:rsidR="00C120F1" w:rsidRPr="00F26AEC" w:rsidRDefault="00C120F1" w:rsidP="00C120F1"/>
    <w:p w14:paraId="36A438C8" w14:textId="77777777" w:rsidR="00C120F1" w:rsidRDefault="00C120F1" w:rsidP="00C120F1">
      <w:pPr>
        <w:rPr>
          <w:b/>
          <w:snapToGrid w:val="0"/>
          <w:sz w:val="31"/>
        </w:rPr>
      </w:pPr>
      <w:r>
        <w:rPr>
          <w:b/>
          <w:snapToGrid w:val="0"/>
          <w:sz w:val="31"/>
        </w:rPr>
        <w:br w:type="page"/>
      </w:r>
    </w:p>
    <w:p w14:paraId="053E1B09" w14:textId="7EC616D0" w:rsidR="00FB1E4C" w:rsidRPr="0016454B" w:rsidRDefault="00FB1E4C" w:rsidP="00661D02">
      <w:pPr>
        <w:rPr>
          <w:szCs w:val="24"/>
        </w:rPr>
      </w:pPr>
      <w:r>
        <w:rPr>
          <w:b/>
          <w:snapToGrid w:val="0"/>
          <w:sz w:val="31"/>
        </w:rPr>
        <w:lastRenderedPageBreak/>
        <w:t xml:space="preserve">PART FOUR – </w:t>
      </w:r>
      <w:bookmarkStart w:id="12" w:name="Resources"/>
      <w:r w:rsidR="0072403F">
        <w:rPr>
          <w:b/>
          <w:snapToGrid w:val="0"/>
          <w:sz w:val="31"/>
        </w:rPr>
        <w:t>RESOURCES DIRECTORATE</w:t>
      </w:r>
      <w:bookmarkEnd w:id="12"/>
    </w:p>
    <w:p w14:paraId="3A9FCD36" w14:textId="77777777" w:rsidR="00FB1E4C" w:rsidRPr="000F4734" w:rsidRDefault="00FB1E4C">
      <w:pPr>
        <w:rPr>
          <w:b/>
          <w:snapToGrid w:val="0"/>
          <w:szCs w:val="16"/>
        </w:rPr>
      </w:pPr>
    </w:p>
    <w:p w14:paraId="1F905926" w14:textId="77777777" w:rsidR="00FB1E4C" w:rsidRDefault="00FB1E4C">
      <w:pPr>
        <w:pStyle w:val="Heading5"/>
      </w:pPr>
      <w:r>
        <w:t>A. SCHEDULE OF KEY DECISIONS</w:t>
      </w:r>
    </w:p>
    <w:p w14:paraId="7FB8DA0C" w14:textId="293A310C" w:rsidR="00FB1E4C" w:rsidRDefault="00FB1E4C"/>
    <w:p w14:paraId="0672ABFD" w14:textId="305220CB" w:rsidR="007F7336" w:rsidRPr="007F7336" w:rsidRDefault="000F4734" w:rsidP="007F7336">
      <w:pPr>
        <w:rPr>
          <w:b/>
          <w:sz w:val="28"/>
        </w:rPr>
      </w:pPr>
      <w:bookmarkStart w:id="13" w:name="_Hlk219800281"/>
      <w:r>
        <w:rPr>
          <w:b/>
          <w:sz w:val="28"/>
        </w:rPr>
        <w:t>DECISION: RD</w:t>
      </w:r>
      <w:r w:rsidR="007F7336">
        <w:rPr>
          <w:b/>
          <w:sz w:val="28"/>
        </w:rPr>
        <w:t xml:space="preserve">D0035 </w:t>
      </w:r>
      <w:r w:rsidR="007F7336" w:rsidRPr="007F7336">
        <w:rPr>
          <w:b/>
          <w:sz w:val="28"/>
        </w:rPr>
        <w:t>Adult &amp; Children</w:t>
      </w:r>
      <w:r w:rsidR="007F7336">
        <w:rPr>
          <w:b/>
          <w:sz w:val="28"/>
        </w:rPr>
        <w:t>’</w:t>
      </w:r>
      <w:r w:rsidR="007F7336" w:rsidRPr="007F7336">
        <w:rPr>
          <w:b/>
          <w:sz w:val="28"/>
        </w:rPr>
        <w:t>s Social Care System - Support and Maintenance</w:t>
      </w:r>
    </w:p>
    <w:p w14:paraId="5F0073AA" w14:textId="648FC1AD" w:rsidR="000F4734" w:rsidRDefault="000F4734" w:rsidP="000F4734">
      <w:pPr>
        <w:rPr>
          <w:b/>
          <w:sz w:val="28"/>
          <w:szCs w:val="28"/>
          <w:lang w:val="en-US"/>
        </w:rPr>
      </w:pPr>
    </w:p>
    <w:p w14:paraId="66ADD72F" w14:textId="75734D6A" w:rsidR="000F4734" w:rsidRPr="00A97B30" w:rsidRDefault="000F4734" w:rsidP="000F4734">
      <w:pPr>
        <w:rPr>
          <w:b/>
          <w:sz w:val="28"/>
          <w:szCs w:val="28"/>
          <w:lang w:val="en-US"/>
        </w:rPr>
      </w:pPr>
      <w:r w:rsidRPr="00A97B30">
        <w:rPr>
          <w:b/>
          <w:sz w:val="28"/>
          <w:szCs w:val="28"/>
        </w:rPr>
        <w:t xml:space="preserve">Nature of the decision: </w:t>
      </w:r>
    </w:p>
    <w:p w14:paraId="36251CE9" w14:textId="77777777" w:rsidR="000F4734" w:rsidRPr="000F4734" w:rsidRDefault="000F4734" w:rsidP="000F4734">
      <w:pPr>
        <w:rPr>
          <w:b/>
          <w:szCs w:val="24"/>
        </w:rPr>
      </w:pPr>
    </w:p>
    <w:p w14:paraId="7F8F11AD" w14:textId="66289510" w:rsidR="007F7336" w:rsidRDefault="007F7336" w:rsidP="007F7336">
      <w:pPr>
        <w:rPr>
          <w:bCs/>
          <w:szCs w:val="24"/>
        </w:rPr>
      </w:pPr>
      <w:r w:rsidRPr="007F7336">
        <w:rPr>
          <w:bCs/>
          <w:szCs w:val="24"/>
        </w:rPr>
        <w:t>To award a contract for Support &amp; Maintenance of the Council's existing Adults and Children</w:t>
      </w:r>
      <w:r>
        <w:rPr>
          <w:bCs/>
          <w:szCs w:val="24"/>
        </w:rPr>
        <w:t>’</w:t>
      </w:r>
      <w:r w:rsidRPr="007F7336">
        <w:rPr>
          <w:bCs/>
          <w:szCs w:val="24"/>
        </w:rPr>
        <w:t>s Social Care Case Management System.</w:t>
      </w:r>
    </w:p>
    <w:p w14:paraId="28838AFB" w14:textId="77777777" w:rsidR="007F7336" w:rsidRPr="007F7336" w:rsidRDefault="007F7336" w:rsidP="007F7336">
      <w:pPr>
        <w:rPr>
          <w:bCs/>
          <w:szCs w:val="24"/>
        </w:rPr>
      </w:pPr>
    </w:p>
    <w:p w14:paraId="2EA61388" w14:textId="77777777" w:rsidR="007F7336" w:rsidRDefault="007F7336" w:rsidP="007F7336">
      <w:pPr>
        <w:rPr>
          <w:bCs/>
          <w:szCs w:val="24"/>
        </w:rPr>
      </w:pPr>
      <w:r w:rsidRPr="007F7336">
        <w:rPr>
          <w:bCs/>
          <w:szCs w:val="24"/>
        </w:rPr>
        <w:t>The contract is anticipated to commence on 1 April 2026 and will be for a period of 5 years.</w:t>
      </w:r>
    </w:p>
    <w:p w14:paraId="0FB5D57B" w14:textId="77777777" w:rsidR="007F7336" w:rsidRPr="007F7336" w:rsidRDefault="007F7336" w:rsidP="007F7336">
      <w:pPr>
        <w:rPr>
          <w:bCs/>
          <w:szCs w:val="24"/>
        </w:rPr>
      </w:pPr>
    </w:p>
    <w:p w14:paraId="074815AA" w14:textId="344821A6" w:rsidR="003217CE" w:rsidRPr="007F7336" w:rsidRDefault="007F7336" w:rsidP="007F7336">
      <w:pPr>
        <w:rPr>
          <w:bCs/>
          <w:szCs w:val="24"/>
        </w:rPr>
      </w:pPr>
      <w:r w:rsidRPr="007F7336">
        <w:rPr>
          <w:bCs/>
          <w:szCs w:val="24"/>
        </w:rPr>
        <w:t>The total contract value is expected to be in the region of £806433.26.</w:t>
      </w:r>
    </w:p>
    <w:p w14:paraId="160B8FB2" w14:textId="77777777" w:rsidR="007F7336" w:rsidRDefault="007F7336" w:rsidP="000F4734">
      <w:pPr>
        <w:rPr>
          <w:b/>
          <w:sz w:val="28"/>
          <w:szCs w:val="28"/>
        </w:rPr>
      </w:pPr>
    </w:p>
    <w:p w14:paraId="2F1049A4" w14:textId="4DCB9478" w:rsidR="000F4734" w:rsidRPr="00A97B30" w:rsidRDefault="000F4734" w:rsidP="000F4734">
      <w:pPr>
        <w:rPr>
          <w:b/>
          <w:sz w:val="28"/>
          <w:szCs w:val="28"/>
        </w:rPr>
      </w:pPr>
      <w:r w:rsidRPr="00A97B30">
        <w:rPr>
          <w:b/>
          <w:sz w:val="28"/>
          <w:szCs w:val="28"/>
        </w:rPr>
        <w:t>Who will make the decision?</w:t>
      </w:r>
    </w:p>
    <w:p w14:paraId="1EE5F68A" w14:textId="77777777" w:rsidR="000F4734" w:rsidRPr="000F4734" w:rsidRDefault="000F4734" w:rsidP="000F4734">
      <w:pPr>
        <w:rPr>
          <w:b/>
          <w:szCs w:val="24"/>
        </w:rPr>
      </w:pPr>
    </w:p>
    <w:p w14:paraId="772FDD6D" w14:textId="4E7F9BB4" w:rsidR="000F4734" w:rsidRPr="00A97B30" w:rsidRDefault="000F4734" w:rsidP="000F4734">
      <w:pPr>
        <w:rPr>
          <w:szCs w:val="24"/>
        </w:rPr>
      </w:pPr>
      <w:r w:rsidRPr="00A97B30">
        <w:rPr>
          <w:szCs w:val="24"/>
        </w:rPr>
        <w:t xml:space="preserve">Cabinet Member for </w:t>
      </w:r>
      <w:r>
        <w:rPr>
          <w:szCs w:val="24"/>
        </w:rPr>
        <w:t>Resources</w:t>
      </w:r>
    </w:p>
    <w:p w14:paraId="024EA1E0" w14:textId="77777777" w:rsidR="000F4734" w:rsidRPr="00A97B30" w:rsidRDefault="000F4734" w:rsidP="000F4734">
      <w:pPr>
        <w:rPr>
          <w:szCs w:val="24"/>
        </w:rPr>
      </w:pPr>
    </w:p>
    <w:p w14:paraId="1DA4CAD8" w14:textId="77777777" w:rsidR="000F4734" w:rsidRPr="00A97B30" w:rsidRDefault="000F4734" w:rsidP="000F4734">
      <w:pPr>
        <w:rPr>
          <w:b/>
          <w:sz w:val="28"/>
          <w:szCs w:val="28"/>
        </w:rPr>
      </w:pPr>
      <w:r w:rsidRPr="00A97B30">
        <w:rPr>
          <w:b/>
          <w:sz w:val="28"/>
          <w:szCs w:val="28"/>
        </w:rPr>
        <w:t>When is the decision to be taken?</w:t>
      </w:r>
    </w:p>
    <w:p w14:paraId="56068A59" w14:textId="77777777" w:rsidR="000F4734" w:rsidRPr="000F4734" w:rsidRDefault="000F4734" w:rsidP="000F4734">
      <w:pPr>
        <w:rPr>
          <w:b/>
          <w:szCs w:val="24"/>
        </w:rPr>
      </w:pPr>
    </w:p>
    <w:p w14:paraId="53F66CEB" w14:textId="4115314D" w:rsidR="000F4734" w:rsidRPr="00A97B30" w:rsidRDefault="007F7336" w:rsidP="000F4734">
      <w:pPr>
        <w:rPr>
          <w:szCs w:val="24"/>
        </w:rPr>
      </w:pPr>
      <w:r>
        <w:rPr>
          <w:szCs w:val="24"/>
        </w:rPr>
        <w:t>February 2026</w:t>
      </w:r>
    </w:p>
    <w:p w14:paraId="2FBD657D" w14:textId="77777777" w:rsidR="000F4734" w:rsidRPr="00A97B30" w:rsidRDefault="000F4734" w:rsidP="000F4734">
      <w:pPr>
        <w:rPr>
          <w:sz w:val="28"/>
          <w:szCs w:val="28"/>
        </w:rPr>
      </w:pPr>
    </w:p>
    <w:p w14:paraId="0FEB3864" w14:textId="77777777" w:rsidR="000F4734" w:rsidRPr="00A97B30" w:rsidRDefault="000F4734" w:rsidP="000F4734">
      <w:pPr>
        <w:rPr>
          <w:b/>
          <w:sz w:val="28"/>
          <w:szCs w:val="28"/>
        </w:rPr>
      </w:pPr>
      <w:r w:rsidRPr="00A97B30">
        <w:rPr>
          <w:b/>
          <w:sz w:val="28"/>
          <w:szCs w:val="28"/>
        </w:rPr>
        <w:t>Who will be consulted and how?</w:t>
      </w:r>
    </w:p>
    <w:p w14:paraId="4DDF0ED9" w14:textId="77777777" w:rsidR="000F4734" w:rsidRPr="000F4734" w:rsidRDefault="000F4734" w:rsidP="000F4734">
      <w:pPr>
        <w:rPr>
          <w:b/>
          <w:szCs w:val="24"/>
        </w:rPr>
      </w:pPr>
    </w:p>
    <w:p w14:paraId="01496F5B" w14:textId="0DAAE019" w:rsidR="000F4734" w:rsidRPr="0012260E" w:rsidRDefault="000F4734" w:rsidP="000F4734">
      <w:pPr>
        <w:rPr>
          <w:szCs w:val="24"/>
          <w:lang w:val="en-US"/>
        </w:rPr>
      </w:pPr>
      <w:r w:rsidRPr="0012260E">
        <w:rPr>
          <w:szCs w:val="24"/>
          <w:lang w:val="en-US"/>
        </w:rPr>
        <w:t>Cabinet Member</w:t>
      </w:r>
      <w:r>
        <w:rPr>
          <w:szCs w:val="24"/>
          <w:lang w:val="en-US"/>
        </w:rPr>
        <w:t xml:space="preserve"> for Resources</w:t>
      </w:r>
    </w:p>
    <w:p w14:paraId="7941A556" w14:textId="66EA2314" w:rsidR="000F4734" w:rsidRPr="0012260E" w:rsidRDefault="000F4734" w:rsidP="000F4734">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6670C5AF" w14:textId="77777777" w:rsidR="000F4734" w:rsidRPr="0012260E" w:rsidRDefault="000F4734" w:rsidP="000F4734">
      <w:pPr>
        <w:rPr>
          <w:szCs w:val="24"/>
          <w:lang w:val="en-US"/>
        </w:rPr>
      </w:pPr>
      <w:r w:rsidRPr="0012260E">
        <w:rPr>
          <w:szCs w:val="24"/>
          <w:lang w:val="en-US"/>
        </w:rPr>
        <w:t>Chief Finance Director</w:t>
      </w:r>
    </w:p>
    <w:p w14:paraId="0F5CB01B" w14:textId="484F084B" w:rsidR="000F4734" w:rsidRDefault="000F4734" w:rsidP="000F4734">
      <w:pPr>
        <w:rPr>
          <w:szCs w:val="24"/>
          <w:lang w:val="en-US"/>
        </w:rPr>
      </w:pPr>
      <w:r>
        <w:rPr>
          <w:szCs w:val="24"/>
          <w:lang w:val="en-US"/>
        </w:rPr>
        <w:t>Managing Director</w:t>
      </w:r>
    </w:p>
    <w:p w14:paraId="3AF26D0B" w14:textId="77777777" w:rsidR="000F4734" w:rsidRDefault="000F4734" w:rsidP="000F4734">
      <w:pPr>
        <w:rPr>
          <w:szCs w:val="24"/>
          <w:lang w:val="en-US"/>
        </w:rPr>
      </w:pPr>
      <w:r w:rsidRPr="0012260E">
        <w:rPr>
          <w:szCs w:val="24"/>
          <w:lang w:val="en-US"/>
        </w:rPr>
        <w:t>All of the above will be consulted by approval of delegated decision.</w:t>
      </w:r>
    </w:p>
    <w:p w14:paraId="014E2162" w14:textId="77777777" w:rsidR="000F4734" w:rsidRPr="000F4734" w:rsidRDefault="000F4734" w:rsidP="000F4734">
      <w:pPr>
        <w:rPr>
          <w:szCs w:val="24"/>
          <w:lang w:val="en-US"/>
        </w:rPr>
      </w:pPr>
    </w:p>
    <w:p w14:paraId="2D634CAC" w14:textId="77777777" w:rsidR="000F4734" w:rsidRPr="00A97B30" w:rsidRDefault="000F4734" w:rsidP="000F4734">
      <w:pPr>
        <w:rPr>
          <w:b/>
          <w:sz w:val="28"/>
          <w:szCs w:val="28"/>
        </w:rPr>
      </w:pPr>
      <w:r w:rsidRPr="00A97B30">
        <w:rPr>
          <w:b/>
          <w:sz w:val="28"/>
          <w:szCs w:val="28"/>
        </w:rPr>
        <w:t>Supporting documentation:</w:t>
      </w:r>
    </w:p>
    <w:p w14:paraId="5581326F" w14:textId="77777777" w:rsidR="000F4734" w:rsidRPr="000F4734" w:rsidRDefault="000F4734" w:rsidP="000F4734">
      <w:pPr>
        <w:rPr>
          <w:b/>
          <w:szCs w:val="24"/>
        </w:rPr>
      </w:pPr>
    </w:p>
    <w:p w14:paraId="5878AA65" w14:textId="77777777" w:rsidR="000F4734" w:rsidRPr="00A97B30" w:rsidRDefault="000F4734" w:rsidP="000F4734">
      <w:pPr>
        <w:rPr>
          <w:szCs w:val="24"/>
        </w:rPr>
      </w:pPr>
      <w:r w:rsidRPr="00A97B30">
        <w:rPr>
          <w:szCs w:val="24"/>
        </w:rPr>
        <w:t>There are no supporting documents for this decision.</w:t>
      </w:r>
    </w:p>
    <w:p w14:paraId="282DD396" w14:textId="77777777" w:rsidR="000F4734" w:rsidRPr="00A97B30" w:rsidRDefault="000F4734" w:rsidP="000F4734">
      <w:pPr>
        <w:rPr>
          <w:szCs w:val="24"/>
        </w:rPr>
      </w:pPr>
    </w:p>
    <w:p w14:paraId="011AF4BE" w14:textId="77777777" w:rsidR="000F4734" w:rsidRPr="00A97B30" w:rsidRDefault="000F4734" w:rsidP="000F4734">
      <w:pPr>
        <w:rPr>
          <w:b/>
          <w:sz w:val="28"/>
          <w:szCs w:val="28"/>
        </w:rPr>
      </w:pPr>
      <w:r w:rsidRPr="00A97B30">
        <w:rPr>
          <w:b/>
          <w:sz w:val="28"/>
          <w:szCs w:val="28"/>
        </w:rPr>
        <w:t>How and by when to make representations:</w:t>
      </w:r>
    </w:p>
    <w:p w14:paraId="022BC8EF" w14:textId="77777777" w:rsidR="000F4734" w:rsidRPr="000F4734" w:rsidRDefault="000F4734" w:rsidP="000F4734">
      <w:pPr>
        <w:rPr>
          <w:b/>
          <w:szCs w:val="24"/>
        </w:rPr>
      </w:pPr>
    </w:p>
    <w:p w14:paraId="634870F7" w14:textId="77777777" w:rsidR="007F7336" w:rsidRDefault="000F4734" w:rsidP="000F4734">
      <w:pPr>
        <w:rPr>
          <w:szCs w:val="24"/>
        </w:rPr>
      </w:pPr>
      <w:r w:rsidRPr="00A97B30">
        <w:rPr>
          <w:szCs w:val="24"/>
        </w:rPr>
        <w:t xml:space="preserve">Representations should be made to </w:t>
      </w:r>
      <w:r w:rsidR="007F7336">
        <w:rPr>
          <w:szCs w:val="24"/>
        </w:rPr>
        <w:t xml:space="preserve">Sarah Kirkman </w:t>
      </w:r>
      <w:r w:rsidRPr="00A97B30">
        <w:rPr>
          <w:szCs w:val="24"/>
        </w:rPr>
        <w:t>before</w:t>
      </w:r>
      <w:r w:rsidR="003217CE">
        <w:rPr>
          <w:szCs w:val="24"/>
        </w:rPr>
        <w:t xml:space="preserve"> </w:t>
      </w:r>
      <w:r w:rsidR="007F7336">
        <w:rPr>
          <w:szCs w:val="24"/>
        </w:rPr>
        <w:t xml:space="preserve">12 February 2026 </w:t>
      </w:r>
    </w:p>
    <w:p w14:paraId="70E205EA" w14:textId="0B9308E0" w:rsidR="000F4734" w:rsidRDefault="007F7336" w:rsidP="000F4734">
      <w:r>
        <w:rPr>
          <w:szCs w:val="24"/>
        </w:rPr>
        <w:t>T</w:t>
      </w:r>
      <w:r w:rsidR="000F4734" w:rsidRPr="00A97B30">
        <w:rPr>
          <w:szCs w:val="24"/>
        </w:rPr>
        <w:t xml:space="preserve">el: </w:t>
      </w:r>
      <w:r w:rsidRPr="007F7336">
        <w:rPr>
          <w:szCs w:val="24"/>
          <w:lang w:val="en-US"/>
        </w:rPr>
        <w:t>01642 771683</w:t>
      </w:r>
      <w:r w:rsidR="006F3933">
        <w:rPr>
          <w:szCs w:val="24"/>
        </w:rPr>
        <w:t xml:space="preserve"> </w:t>
      </w:r>
      <w:r w:rsidR="000F4734" w:rsidRPr="00A97B30">
        <w:rPr>
          <w:szCs w:val="24"/>
          <w:lang w:val="en-US"/>
        </w:rPr>
        <w:t xml:space="preserve">or email </w:t>
      </w:r>
      <w:r w:rsidRPr="007F7336">
        <w:rPr>
          <w:szCs w:val="24"/>
          <w:lang w:val="en-US"/>
        </w:rPr>
        <w:t>sarah.kirkman@redcar-cleveland.gov.uk</w:t>
      </w:r>
    </w:p>
    <w:p w14:paraId="4D4172B6" w14:textId="77777777" w:rsidR="003217CE" w:rsidRDefault="003217CE" w:rsidP="000F4734">
      <w:pPr>
        <w:rPr>
          <w:lang w:val="en-US"/>
        </w:rPr>
      </w:pPr>
    </w:p>
    <w:p w14:paraId="554F84C9" w14:textId="3680D4AF" w:rsidR="000F4734" w:rsidRPr="00A97B30" w:rsidRDefault="000F4734" w:rsidP="000F4734">
      <w:pPr>
        <w:rPr>
          <w:szCs w:val="24"/>
        </w:rPr>
      </w:pPr>
      <w:r w:rsidRPr="00A97B30">
        <w:rPr>
          <w:szCs w:val="24"/>
        </w:rPr>
        <w:t xml:space="preserve">First published in Forward Plan on </w:t>
      </w:r>
      <w:r w:rsidR="007F7336">
        <w:rPr>
          <w:szCs w:val="24"/>
        </w:rPr>
        <w:t>15 January 2026</w:t>
      </w:r>
    </w:p>
    <w:p w14:paraId="66A5E597" w14:textId="77777777" w:rsidR="000F4734" w:rsidRPr="000F4734" w:rsidRDefault="000F4734" w:rsidP="000F4734">
      <w:pPr>
        <w:rPr>
          <w:szCs w:val="24"/>
        </w:rPr>
      </w:pPr>
    </w:p>
    <w:p w14:paraId="0565B224" w14:textId="77777777" w:rsidR="000F4734" w:rsidRPr="00A97B30" w:rsidRDefault="000F4734" w:rsidP="000F4734">
      <w:pPr>
        <w:rPr>
          <w:b/>
          <w:sz w:val="28"/>
          <w:szCs w:val="28"/>
        </w:rPr>
      </w:pPr>
      <w:r w:rsidRPr="00A97B30">
        <w:rPr>
          <w:b/>
          <w:sz w:val="28"/>
          <w:szCs w:val="28"/>
        </w:rPr>
        <w:lastRenderedPageBreak/>
        <w:t>Following the Making of the decision, the decision form will be published here:</w:t>
      </w:r>
    </w:p>
    <w:p w14:paraId="296FD237" w14:textId="77777777" w:rsidR="000F4734" w:rsidRPr="00A97B30" w:rsidRDefault="000F4734" w:rsidP="000F4734">
      <w:r w:rsidRPr="00A97B30">
        <w:rPr>
          <w:noProof/>
        </w:rPr>
        <mc:AlternateContent>
          <mc:Choice Requires="wps">
            <w:drawing>
              <wp:anchor distT="0" distB="0" distL="114300" distR="114300" simplePos="0" relativeHeight="251930624" behindDoc="0" locked="0" layoutInCell="1" allowOverlap="1" wp14:anchorId="29B272C1" wp14:editId="1F934C9D">
                <wp:simplePos x="0" y="0"/>
                <wp:positionH relativeFrom="page">
                  <wp:posOffset>3000375</wp:posOffset>
                </wp:positionH>
                <wp:positionV relativeFrom="paragraph">
                  <wp:posOffset>99059</wp:posOffset>
                </wp:positionV>
                <wp:extent cx="885825" cy="657225"/>
                <wp:effectExtent l="0" t="0" r="28575" b="28575"/>
                <wp:wrapNone/>
                <wp:docPr id="11564330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5825" cy="657225"/>
                        </a:xfrm>
                        <a:prstGeom prst="rect">
                          <a:avLst/>
                        </a:prstGeom>
                        <a:solidFill>
                          <a:sysClr val="window" lastClr="FFFFFF"/>
                        </a:solidFill>
                        <a:ln w="6350">
                          <a:solidFill>
                            <a:prstClr val="black"/>
                          </a:solidFill>
                        </a:ln>
                        <a:effectLst/>
                      </wps:spPr>
                      <wps:txbx>
                        <w:txbxContent>
                          <w:p w14:paraId="4FE81070" w14:textId="4D3A7188" w:rsidR="000F4734" w:rsidRDefault="00EE6202" w:rsidP="00EE6202">
                            <w:r>
                              <w:object w:dxaOrig="1508" w:dyaOrig="983" w14:anchorId="56224BD7">
                                <v:shape id="_x0000_i1064" type="#_x0000_t75" style="width:75.4pt;height:49.15pt">
                                  <v:imagedata r:id="rId89" o:title=""/>
                                </v:shape>
                                <o:OLEObject Type="Embed" ProgID="Acrobat.Document.DC" ShapeID="_x0000_i1064" DrawAspect="Icon" ObjectID="_1843034189" r:id="rId9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B272C1" id="_x0000_s1058" type="#_x0000_t202" style="position:absolute;margin-left:236.25pt;margin-top:7.8pt;width:69.75pt;height:51.75pt;z-index:2519306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" fillcolor="window" strokeweight=".5pt">
                <v:path arrowok="t"/>
                <v:textbox style="mso-fit-shape-to-text:t">
                  <w:txbxContent>
                    <w:p w14:paraId="4FE81070" w14:textId="4D3A7188" w:rsidR="000F4734" w:rsidRDefault="00EE6202" w:rsidP="00EE6202">
                      <w:r>
                        <w:object w:dxaOrig="1508" w:dyaOrig="983" w14:anchorId="56224BD7">
                          <v:shape id="_x0000_i1062" type="#_x0000_t75" style="width:75.4pt;height:49.15pt">
                            <v:imagedata r:id="rId91" o:title=""/>
                          </v:shape>
                          <o:OLEObject Type="Embed" ProgID="Acrobat.Document.DC" ShapeID="_x0000_i1062" DrawAspect="Icon" ObjectID="_1842784655" r:id="rId92"/>
                        </w:object>
                      </w:r>
                    </w:p>
                  </w:txbxContent>
                </v:textbox>
                <w10:wrap anchorx="page"/>
              </v:shape>
            </w:pict>
          </mc:Fallback>
        </mc:AlternateContent>
      </w:r>
    </w:p>
    <w:p w14:paraId="41E0583B" w14:textId="14F8C775" w:rsidR="000F4734" w:rsidRPr="00A97B30" w:rsidRDefault="000F4734" w:rsidP="000F4734"/>
    <w:p w14:paraId="56A59783" w14:textId="77777777" w:rsidR="000F4734" w:rsidRDefault="000F4734" w:rsidP="000F4734"/>
    <w:p w14:paraId="07C369BF" w14:textId="58DCE990" w:rsidR="001B197F" w:rsidRPr="007F7336" w:rsidRDefault="007A3A47" w:rsidP="001B197F">
      <w:pPr>
        <w:rPr>
          <w:b/>
          <w:sz w:val="28"/>
        </w:rPr>
      </w:pPr>
      <w:r>
        <w:br w:type="page"/>
      </w:r>
      <w:r w:rsidR="001B197F">
        <w:rPr>
          <w:b/>
          <w:sz w:val="28"/>
        </w:rPr>
        <w:lastRenderedPageBreak/>
        <w:t xml:space="preserve">DECISION: RDD0036 </w:t>
      </w:r>
      <w:r w:rsidR="001B197F" w:rsidRPr="001B197F">
        <w:rPr>
          <w:b/>
          <w:sz w:val="28"/>
          <w:lang w:val="en-US"/>
        </w:rPr>
        <w:t>Crisis and Resilience Fund 2026-2027</w:t>
      </w:r>
    </w:p>
    <w:p w14:paraId="6EBC74F0" w14:textId="77777777" w:rsidR="001B197F" w:rsidRDefault="001B197F" w:rsidP="001B197F">
      <w:pPr>
        <w:rPr>
          <w:b/>
          <w:sz w:val="28"/>
          <w:szCs w:val="28"/>
          <w:lang w:val="en-US"/>
        </w:rPr>
      </w:pPr>
    </w:p>
    <w:p w14:paraId="4EDF1000" w14:textId="77777777" w:rsidR="001B197F" w:rsidRPr="00A97B30" w:rsidRDefault="001B197F" w:rsidP="001B197F">
      <w:pPr>
        <w:rPr>
          <w:b/>
          <w:sz w:val="28"/>
          <w:szCs w:val="28"/>
          <w:lang w:val="en-US"/>
        </w:rPr>
      </w:pPr>
      <w:r w:rsidRPr="00A97B30">
        <w:rPr>
          <w:b/>
          <w:sz w:val="28"/>
          <w:szCs w:val="28"/>
        </w:rPr>
        <w:t xml:space="preserve">Nature of the decision: </w:t>
      </w:r>
    </w:p>
    <w:p w14:paraId="5E75B0BB" w14:textId="77777777" w:rsidR="001B197F" w:rsidRPr="000F4734" w:rsidRDefault="001B197F" w:rsidP="001B197F">
      <w:pPr>
        <w:rPr>
          <w:b/>
          <w:szCs w:val="24"/>
        </w:rPr>
      </w:pPr>
    </w:p>
    <w:p w14:paraId="44E62071" w14:textId="137A3C57" w:rsidR="001B197F" w:rsidRPr="007F7336" w:rsidRDefault="001B197F" w:rsidP="001B197F">
      <w:pPr>
        <w:rPr>
          <w:bCs/>
          <w:szCs w:val="24"/>
        </w:rPr>
      </w:pPr>
      <w:r w:rsidRPr="001B197F">
        <w:rPr>
          <w:bCs/>
          <w:szCs w:val="24"/>
          <w:lang w:val="en-US"/>
        </w:rPr>
        <w:t>Details Crisis and Resilience Fund administration arrangements for 2026-2027</w:t>
      </w:r>
      <w:r w:rsidRPr="007F7336">
        <w:rPr>
          <w:bCs/>
          <w:szCs w:val="24"/>
        </w:rPr>
        <w:t>.</w:t>
      </w:r>
    </w:p>
    <w:p w14:paraId="4B775C74" w14:textId="77777777" w:rsidR="001B197F" w:rsidRDefault="001B197F" w:rsidP="001B197F">
      <w:pPr>
        <w:rPr>
          <w:b/>
          <w:sz w:val="28"/>
          <w:szCs w:val="28"/>
        </w:rPr>
      </w:pPr>
    </w:p>
    <w:p w14:paraId="3D2299F8" w14:textId="77777777" w:rsidR="001B197F" w:rsidRPr="00A97B30" w:rsidRDefault="001B197F" w:rsidP="001B197F">
      <w:pPr>
        <w:rPr>
          <w:b/>
          <w:sz w:val="28"/>
          <w:szCs w:val="28"/>
        </w:rPr>
      </w:pPr>
      <w:r w:rsidRPr="00A97B30">
        <w:rPr>
          <w:b/>
          <w:sz w:val="28"/>
          <w:szCs w:val="28"/>
        </w:rPr>
        <w:t>Who will make the decision?</w:t>
      </w:r>
    </w:p>
    <w:p w14:paraId="73799209" w14:textId="77777777" w:rsidR="001B197F" w:rsidRPr="000F4734" w:rsidRDefault="001B197F" w:rsidP="001B197F">
      <w:pPr>
        <w:rPr>
          <w:b/>
          <w:szCs w:val="24"/>
        </w:rPr>
      </w:pPr>
    </w:p>
    <w:p w14:paraId="19E46666" w14:textId="77777777" w:rsidR="001B197F" w:rsidRPr="00A97B30" w:rsidRDefault="001B197F" w:rsidP="001B197F">
      <w:pPr>
        <w:rPr>
          <w:szCs w:val="24"/>
        </w:rPr>
      </w:pPr>
      <w:r w:rsidRPr="00A97B30">
        <w:rPr>
          <w:szCs w:val="24"/>
        </w:rPr>
        <w:t xml:space="preserve">Cabinet Member for </w:t>
      </w:r>
      <w:r>
        <w:rPr>
          <w:szCs w:val="24"/>
        </w:rPr>
        <w:t>Resources</w:t>
      </w:r>
    </w:p>
    <w:p w14:paraId="6A3905BC" w14:textId="77777777" w:rsidR="001B197F" w:rsidRPr="00A97B30" w:rsidRDefault="001B197F" w:rsidP="001B197F">
      <w:pPr>
        <w:rPr>
          <w:szCs w:val="24"/>
        </w:rPr>
      </w:pPr>
    </w:p>
    <w:p w14:paraId="289DDD5B" w14:textId="77777777" w:rsidR="001B197F" w:rsidRPr="00A97B30" w:rsidRDefault="001B197F" w:rsidP="001B197F">
      <w:pPr>
        <w:rPr>
          <w:b/>
          <w:sz w:val="28"/>
          <w:szCs w:val="28"/>
        </w:rPr>
      </w:pPr>
      <w:r w:rsidRPr="00A97B30">
        <w:rPr>
          <w:b/>
          <w:sz w:val="28"/>
          <w:szCs w:val="28"/>
        </w:rPr>
        <w:t>When is the decision to be taken?</w:t>
      </w:r>
    </w:p>
    <w:p w14:paraId="4B41C0A7" w14:textId="77777777" w:rsidR="001B197F" w:rsidRPr="000F4734" w:rsidRDefault="001B197F" w:rsidP="001B197F">
      <w:pPr>
        <w:rPr>
          <w:b/>
          <w:szCs w:val="24"/>
        </w:rPr>
      </w:pPr>
    </w:p>
    <w:p w14:paraId="3488A348" w14:textId="5EB82EEC" w:rsidR="001B197F" w:rsidRPr="00A97B30" w:rsidRDefault="001B197F" w:rsidP="001B197F">
      <w:pPr>
        <w:rPr>
          <w:szCs w:val="24"/>
        </w:rPr>
      </w:pPr>
      <w:r>
        <w:rPr>
          <w:szCs w:val="24"/>
        </w:rPr>
        <w:t>March 2026</w:t>
      </w:r>
    </w:p>
    <w:p w14:paraId="78ECC81C" w14:textId="77777777" w:rsidR="001B197F" w:rsidRPr="00A97B30" w:rsidRDefault="001B197F" w:rsidP="001B197F">
      <w:pPr>
        <w:rPr>
          <w:sz w:val="28"/>
          <w:szCs w:val="28"/>
        </w:rPr>
      </w:pPr>
    </w:p>
    <w:p w14:paraId="2EC5DAE6" w14:textId="77777777" w:rsidR="001B197F" w:rsidRPr="00A97B30" w:rsidRDefault="001B197F" w:rsidP="001B197F">
      <w:pPr>
        <w:rPr>
          <w:b/>
          <w:sz w:val="28"/>
          <w:szCs w:val="28"/>
        </w:rPr>
      </w:pPr>
      <w:r w:rsidRPr="00A97B30">
        <w:rPr>
          <w:b/>
          <w:sz w:val="28"/>
          <w:szCs w:val="28"/>
        </w:rPr>
        <w:t>Who will be consulted and how?</w:t>
      </w:r>
    </w:p>
    <w:p w14:paraId="776B85CA" w14:textId="77777777" w:rsidR="001B197F" w:rsidRPr="000F4734" w:rsidRDefault="001B197F" w:rsidP="001B197F">
      <w:pPr>
        <w:rPr>
          <w:b/>
          <w:szCs w:val="24"/>
        </w:rPr>
      </w:pPr>
    </w:p>
    <w:p w14:paraId="72F88739" w14:textId="77777777" w:rsidR="001B197F" w:rsidRPr="0012260E" w:rsidRDefault="001B197F" w:rsidP="001B197F">
      <w:pPr>
        <w:rPr>
          <w:szCs w:val="24"/>
          <w:lang w:val="en-US"/>
        </w:rPr>
      </w:pPr>
      <w:r w:rsidRPr="0012260E">
        <w:rPr>
          <w:szCs w:val="24"/>
          <w:lang w:val="en-US"/>
        </w:rPr>
        <w:t>Cabinet Member</w:t>
      </w:r>
      <w:r>
        <w:rPr>
          <w:szCs w:val="24"/>
          <w:lang w:val="en-US"/>
        </w:rPr>
        <w:t xml:space="preserve"> for Resources</w:t>
      </w:r>
    </w:p>
    <w:p w14:paraId="436884D3" w14:textId="77777777" w:rsidR="001B197F" w:rsidRPr="0012260E" w:rsidRDefault="001B197F" w:rsidP="001B197F">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1BBC7AE1" w14:textId="77777777" w:rsidR="001B197F" w:rsidRPr="0012260E" w:rsidRDefault="001B197F" w:rsidP="001B197F">
      <w:pPr>
        <w:rPr>
          <w:szCs w:val="24"/>
          <w:lang w:val="en-US"/>
        </w:rPr>
      </w:pPr>
      <w:r w:rsidRPr="0012260E">
        <w:rPr>
          <w:szCs w:val="24"/>
          <w:lang w:val="en-US"/>
        </w:rPr>
        <w:t>Chief Finance Director</w:t>
      </w:r>
    </w:p>
    <w:p w14:paraId="28C2D69E" w14:textId="77777777" w:rsidR="001B197F" w:rsidRDefault="001B197F" w:rsidP="001B197F">
      <w:pPr>
        <w:rPr>
          <w:szCs w:val="24"/>
          <w:lang w:val="en-US"/>
        </w:rPr>
      </w:pPr>
      <w:r>
        <w:rPr>
          <w:szCs w:val="24"/>
          <w:lang w:val="en-US"/>
        </w:rPr>
        <w:t>Managing Director</w:t>
      </w:r>
    </w:p>
    <w:p w14:paraId="55B02CCF" w14:textId="77777777" w:rsidR="001B197F" w:rsidRDefault="001B197F" w:rsidP="001B197F">
      <w:pPr>
        <w:rPr>
          <w:szCs w:val="24"/>
          <w:lang w:val="en-US"/>
        </w:rPr>
      </w:pPr>
      <w:r w:rsidRPr="0012260E">
        <w:rPr>
          <w:szCs w:val="24"/>
          <w:lang w:val="en-US"/>
        </w:rPr>
        <w:t>All of the above will be consulted by approval of delegated decision.</w:t>
      </w:r>
    </w:p>
    <w:p w14:paraId="62B3F0FE" w14:textId="77777777" w:rsidR="001B197F" w:rsidRPr="000F4734" w:rsidRDefault="001B197F" w:rsidP="001B197F">
      <w:pPr>
        <w:rPr>
          <w:szCs w:val="24"/>
          <w:lang w:val="en-US"/>
        </w:rPr>
      </w:pPr>
    </w:p>
    <w:p w14:paraId="2C311A6A" w14:textId="77777777" w:rsidR="001B197F" w:rsidRPr="00A97B30" w:rsidRDefault="001B197F" w:rsidP="001B197F">
      <w:pPr>
        <w:rPr>
          <w:b/>
          <w:sz w:val="28"/>
          <w:szCs w:val="28"/>
        </w:rPr>
      </w:pPr>
      <w:r w:rsidRPr="00A97B30">
        <w:rPr>
          <w:b/>
          <w:sz w:val="28"/>
          <w:szCs w:val="28"/>
        </w:rPr>
        <w:t>Supporting documentation:</w:t>
      </w:r>
    </w:p>
    <w:p w14:paraId="72CF1BB0" w14:textId="77777777" w:rsidR="001B197F" w:rsidRPr="000F4734" w:rsidRDefault="001B197F" w:rsidP="001B197F">
      <w:pPr>
        <w:rPr>
          <w:b/>
          <w:szCs w:val="24"/>
        </w:rPr>
      </w:pPr>
    </w:p>
    <w:p w14:paraId="0E661E36" w14:textId="77777777" w:rsidR="001B197F" w:rsidRPr="00A97B30" w:rsidRDefault="001B197F" w:rsidP="001B197F">
      <w:pPr>
        <w:rPr>
          <w:szCs w:val="24"/>
        </w:rPr>
      </w:pPr>
      <w:r w:rsidRPr="00A97B30">
        <w:rPr>
          <w:szCs w:val="24"/>
        </w:rPr>
        <w:t>There are no supporting documents for this decision.</w:t>
      </w:r>
    </w:p>
    <w:p w14:paraId="7EA1A70D" w14:textId="77777777" w:rsidR="001B197F" w:rsidRPr="00A97B30" w:rsidRDefault="001B197F" w:rsidP="001B197F">
      <w:pPr>
        <w:rPr>
          <w:szCs w:val="24"/>
        </w:rPr>
      </w:pPr>
    </w:p>
    <w:p w14:paraId="1A9288B9" w14:textId="77777777" w:rsidR="001B197F" w:rsidRPr="00A97B30" w:rsidRDefault="001B197F" w:rsidP="001B197F">
      <w:pPr>
        <w:rPr>
          <w:b/>
          <w:sz w:val="28"/>
          <w:szCs w:val="28"/>
        </w:rPr>
      </w:pPr>
      <w:r w:rsidRPr="00A97B30">
        <w:rPr>
          <w:b/>
          <w:sz w:val="28"/>
          <w:szCs w:val="28"/>
        </w:rPr>
        <w:t>How and by when to make representations:</w:t>
      </w:r>
    </w:p>
    <w:p w14:paraId="0293E35F" w14:textId="77777777" w:rsidR="001B197F" w:rsidRPr="000F4734" w:rsidRDefault="001B197F" w:rsidP="001B197F">
      <w:pPr>
        <w:rPr>
          <w:b/>
          <w:szCs w:val="24"/>
        </w:rPr>
      </w:pPr>
    </w:p>
    <w:p w14:paraId="7E8675E5" w14:textId="701B0451" w:rsidR="001B197F" w:rsidRDefault="001B197F" w:rsidP="001B197F">
      <w:pPr>
        <w:rPr>
          <w:szCs w:val="24"/>
        </w:rPr>
      </w:pPr>
      <w:r w:rsidRPr="00A97B30">
        <w:rPr>
          <w:szCs w:val="24"/>
        </w:rPr>
        <w:t xml:space="preserve">Representations should be made to </w:t>
      </w:r>
      <w:r>
        <w:rPr>
          <w:szCs w:val="24"/>
        </w:rPr>
        <w:t xml:space="preserve">Mike Oyston </w:t>
      </w:r>
      <w:r w:rsidRPr="00A97B30">
        <w:rPr>
          <w:szCs w:val="24"/>
        </w:rPr>
        <w:t>before</w:t>
      </w:r>
      <w:r>
        <w:rPr>
          <w:szCs w:val="24"/>
        </w:rPr>
        <w:t xml:space="preserve"> 10 April 2026 </w:t>
      </w:r>
    </w:p>
    <w:p w14:paraId="5D8E6788" w14:textId="1C738E43" w:rsidR="001B197F" w:rsidRDefault="001B197F" w:rsidP="001B197F">
      <w:pPr>
        <w:rPr>
          <w:szCs w:val="24"/>
          <w:lang w:val="en-US"/>
        </w:rPr>
      </w:pPr>
      <w:r>
        <w:rPr>
          <w:szCs w:val="24"/>
        </w:rPr>
        <w:t>T</w:t>
      </w:r>
      <w:r w:rsidRPr="00A97B30">
        <w:rPr>
          <w:szCs w:val="24"/>
        </w:rPr>
        <w:t xml:space="preserve">el: </w:t>
      </w:r>
      <w:r w:rsidRPr="001B197F">
        <w:rPr>
          <w:szCs w:val="24"/>
          <w:lang w:val="en-US"/>
        </w:rPr>
        <w:t>01642 444309</w:t>
      </w:r>
      <w:r>
        <w:rPr>
          <w:szCs w:val="24"/>
          <w:lang w:val="en-US"/>
        </w:rPr>
        <w:t xml:space="preserve"> </w:t>
      </w:r>
      <w:r w:rsidRPr="00A97B30">
        <w:rPr>
          <w:szCs w:val="24"/>
          <w:lang w:val="en-US"/>
        </w:rPr>
        <w:t>or email</w:t>
      </w:r>
      <w:r w:rsidR="00996391">
        <w:rPr>
          <w:szCs w:val="24"/>
          <w:lang w:val="en-US"/>
        </w:rPr>
        <w:t xml:space="preserve"> </w:t>
      </w:r>
      <w:hyperlink r:id="rId93" w:history="1">
        <w:r w:rsidR="00996391" w:rsidRPr="009850BF">
          <w:rPr>
            <w:rStyle w:val="Hyperlink"/>
            <w:szCs w:val="24"/>
            <w:lang w:val="en-US"/>
          </w:rPr>
          <w:t>michael.oyston@redcar-cleveland.gov.uk</w:t>
        </w:r>
      </w:hyperlink>
    </w:p>
    <w:p w14:paraId="06E0967E" w14:textId="77777777" w:rsidR="00996391" w:rsidRDefault="00996391" w:rsidP="001B197F">
      <w:pPr>
        <w:rPr>
          <w:lang w:val="en-US"/>
        </w:rPr>
      </w:pPr>
    </w:p>
    <w:p w14:paraId="218EB731" w14:textId="1752129F" w:rsidR="001B197F" w:rsidRPr="00A97B30" w:rsidRDefault="001B197F" w:rsidP="001B197F">
      <w:pPr>
        <w:rPr>
          <w:szCs w:val="24"/>
        </w:rPr>
      </w:pPr>
      <w:r w:rsidRPr="00A97B30">
        <w:rPr>
          <w:szCs w:val="24"/>
        </w:rPr>
        <w:t xml:space="preserve">First published in Forward Plan on </w:t>
      </w:r>
      <w:r>
        <w:rPr>
          <w:szCs w:val="24"/>
        </w:rPr>
        <w:t>13 March 2026</w:t>
      </w:r>
    </w:p>
    <w:p w14:paraId="7B16951C" w14:textId="77777777" w:rsidR="001B197F" w:rsidRPr="000F4734" w:rsidRDefault="001B197F" w:rsidP="001B197F">
      <w:pPr>
        <w:rPr>
          <w:szCs w:val="24"/>
        </w:rPr>
      </w:pPr>
    </w:p>
    <w:p w14:paraId="2C6349DC" w14:textId="77777777" w:rsidR="001B197F" w:rsidRPr="00A97B30" w:rsidRDefault="001B197F" w:rsidP="001B197F">
      <w:pPr>
        <w:rPr>
          <w:b/>
          <w:sz w:val="28"/>
          <w:szCs w:val="28"/>
        </w:rPr>
      </w:pPr>
      <w:r w:rsidRPr="00A97B30">
        <w:rPr>
          <w:b/>
          <w:sz w:val="28"/>
          <w:szCs w:val="28"/>
        </w:rPr>
        <w:t>Following the Making of the decision, the decision form will be published here:</w:t>
      </w:r>
    </w:p>
    <w:p w14:paraId="78154BF8" w14:textId="77777777" w:rsidR="001B197F" w:rsidRPr="00A97B30" w:rsidRDefault="001B197F" w:rsidP="001B197F">
      <w:r w:rsidRPr="00A97B30">
        <w:rPr>
          <w:noProof/>
        </w:rPr>
        <mc:AlternateContent>
          <mc:Choice Requires="wps">
            <w:drawing>
              <wp:anchor distT="0" distB="0" distL="114300" distR="114300" simplePos="0" relativeHeight="251953152" behindDoc="0" locked="0" layoutInCell="1" allowOverlap="1" wp14:anchorId="7D717968" wp14:editId="7DA26474">
                <wp:simplePos x="0" y="0"/>
                <wp:positionH relativeFrom="page">
                  <wp:posOffset>3000375</wp:posOffset>
                </wp:positionH>
                <wp:positionV relativeFrom="paragraph">
                  <wp:posOffset>97790</wp:posOffset>
                </wp:positionV>
                <wp:extent cx="971550" cy="666750"/>
                <wp:effectExtent l="0" t="0" r="19050" b="19050"/>
                <wp:wrapNone/>
                <wp:docPr id="5960279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666750"/>
                        </a:xfrm>
                        <a:prstGeom prst="rect">
                          <a:avLst/>
                        </a:prstGeom>
                        <a:solidFill>
                          <a:sysClr val="window" lastClr="FFFFFF"/>
                        </a:solidFill>
                        <a:ln w="6350">
                          <a:solidFill>
                            <a:prstClr val="black"/>
                          </a:solidFill>
                        </a:ln>
                        <a:effectLst/>
                      </wps:spPr>
                      <wps:txbx>
                        <w:txbxContent>
                          <w:p w14:paraId="5B2B2681" w14:textId="5076C5A4" w:rsidR="001B197F" w:rsidRDefault="00272E98" w:rsidP="00272E98">
                            <w:r>
                              <w:object w:dxaOrig="1508" w:dyaOrig="983" w14:anchorId="7788FC51">
                                <v:shape id="_x0000_i1066" type="#_x0000_t75" style="width:75.4pt;height:49.15pt">
                                  <v:imagedata r:id="rId94" o:title=""/>
                                </v:shape>
                                <o:OLEObject Type="Embed" ProgID="Acrobat.Document.DC" ShapeID="_x0000_i1066" DrawAspect="Icon" ObjectID="_1843034190" r:id="rId9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D717968" id="_x0000_s1059" type="#_x0000_t202" style="position:absolute;margin-left:236.25pt;margin-top:7.7pt;width:76.5pt;height:52.5pt;z-index:25195315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" fillcolor="window" strokeweight=".5pt">
                <v:path arrowok="t"/>
                <v:textbox style="mso-fit-shape-to-text:t">
                  <w:txbxContent>
                    <w:p w14:paraId="5B2B2681" w14:textId="5076C5A4" w:rsidR="001B197F" w:rsidRDefault="00272E98" w:rsidP="00272E98">
                      <w:r>
                        <w:object w:dxaOrig="1508" w:dyaOrig="983" w14:anchorId="7788FC51">
                          <v:shape id="_x0000_i1064" type="#_x0000_t75" style="width:75.4pt;height:49.15pt">
                            <v:imagedata r:id="rId96" o:title=""/>
                          </v:shape>
                          <o:OLEObject Type="Embed" ProgID="Acrobat.Document.DC" ShapeID="_x0000_i1064" DrawAspect="Icon" ObjectID="_1842784656" r:id="rId97"/>
                        </w:object>
                      </w:r>
                    </w:p>
                  </w:txbxContent>
                </v:textbox>
                <w10:wrap anchorx="page"/>
              </v:shape>
            </w:pict>
          </mc:Fallback>
        </mc:AlternateContent>
      </w:r>
    </w:p>
    <w:p w14:paraId="64105B22" w14:textId="77777777" w:rsidR="001B197F" w:rsidRPr="00A97B30" w:rsidRDefault="001B197F" w:rsidP="001B197F"/>
    <w:p w14:paraId="628512DF" w14:textId="77777777" w:rsidR="001B197F" w:rsidRDefault="001B197F" w:rsidP="001B197F"/>
    <w:p w14:paraId="2631E7F4" w14:textId="77777777" w:rsidR="001B197F" w:rsidRDefault="001B197F" w:rsidP="001B197F">
      <w:r>
        <w:br w:type="page"/>
      </w:r>
    </w:p>
    <w:bookmarkEnd w:id="13"/>
    <w:p w14:paraId="2D912B20" w14:textId="54F928FB" w:rsidR="00996391" w:rsidRPr="007F7336" w:rsidRDefault="00996391" w:rsidP="00996391">
      <w:pPr>
        <w:rPr>
          <w:b/>
          <w:sz w:val="28"/>
        </w:rPr>
      </w:pPr>
      <w:r>
        <w:rPr>
          <w:b/>
          <w:sz w:val="28"/>
        </w:rPr>
        <w:lastRenderedPageBreak/>
        <w:t xml:space="preserve">DECISION: RDD0037 </w:t>
      </w:r>
      <w:r w:rsidRPr="00996391">
        <w:rPr>
          <w:b/>
          <w:sz w:val="28"/>
          <w:lang w:val="en-US"/>
        </w:rPr>
        <w:t>External Audit Services 2025/26 - 2027/28</w:t>
      </w:r>
    </w:p>
    <w:p w14:paraId="3530267E" w14:textId="77777777" w:rsidR="00996391" w:rsidRDefault="00996391" w:rsidP="00996391">
      <w:pPr>
        <w:rPr>
          <w:b/>
          <w:sz w:val="28"/>
          <w:szCs w:val="28"/>
          <w:lang w:val="en-US"/>
        </w:rPr>
      </w:pPr>
    </w:p>
    <w:p w14:paraId="13418EA3" w14:textId="77777777" w:rsidR="00996391" w:rsidRPr="00A97B30" w:rsidRDefault="00996391" w:rsidP="00996391">
      <w:pPr>
        <w:rPr>
          <w:b/>
          <w:sz w:val="28"/>
          <w:szCs w:val="28"/>
          <w:lang w:val="en-US"/>
        </w:rPr>
      </w:pPr>
      <w:r w:rsidRPr="00A97B30">
        <w:rPr>
          <w:b/>
          <w:sz w:val="28"/>
          <w:szCs w:val="28"/>
        </w:rPr>
        <w:t xml:space="preserve">Nature of the decision: </w:t>
      </w:r>
    </w:p>
    <w:p w14:paraId="5509B50B" w14:textId="77777777" w:rsidR="00996391" w:rsidRPr="000F4734" w:rsidRDefault="00996391" w:rsidP="00996391">
      <w:pPr>
        <w:rPr>
          <w:b/>
          <w:szCs w:val="24"/>
        </w:rPr>
      </w:pPr>
    </w:p>
    <w:p w14:paraId="4907B9F9" w14:textId="77777777" w:rsidR="00996391" w:rsidRDefault="00996391" w:rsidP="00996391">
      <w:pPr>
        <w:rPr>
          <w:bCs/>
          <w:szCs w:val="24"/>
          <w:lang w:val="en-US"/>
        </w:rPr>
      </w:pPr>
      <w:r w:rsidRPr="00996391">
        <w:rPr>
          <w:bCs/>
          <w:szCs w:val="24"/>
          <w:lang w:val="en-US"/>
        </w:rPr>
        <w:t>Award a contract for External Audit Services for the audit of financial accounts for the periods 2025/26 to 2027/28.  The direct award will be via the ‘Audit Services for Opted-in Eligible Bodies in England 20’ Framework.</w:t>
      </w:r>
    </w:p>
    <w:p w14:paraId="38C1A689" w14:textId="77777777" w:rsidR="00996391" w:rsidRPr="00996391" w:rsidRDefault="00996391" w:rsidP="00996391">
      <w:pPr>
        <w:rPr>
          <w:bCs/>
          <w:szCs w:val="24"/>
          <w:lang w:val="en-US"/>
        </w:rPr>
      </w:pPr>
    </w:p>
    <w:p w14:paraId="48766F7B" w14:textId="77777777" w:rsidR="00996391" w:rsidRDefault="00996391" w:rsidP="00996391">
      <w:pPr>
        <w:rPr>
          <w:bCs/>
          <w:szCs w:val="24"/>
          <w:lang w:val="en-US"/>
        </w:rPr>
      </w:pPr>
      <w:r w:rsidRPr="00996391">
        <w:rPr>
          <w:bCs/>
          <w:szCs w:val="24"/>
          <w:lang w:val="en-US"/>
        </w:rPr>
        <w:t xml:space="preserve">The contract will commence in July 2026 and end in November 2028. </w:t>
      </w:r>
    </w:p>
    <w:p w14:paraId="4A7D99C7" w14:textId="77777777" w:rsidR="00996391" w:rsidRPr="00996391" w:rsidRDefault="00996391" w:rsidP="00996391">
      <w:pPr>
        <w:rPr>
          <w:bCs/>
          <w:szCs w:val="24"/>
          <w:lang w:val="en-US"/>
        </w:rPr>
      </w:pPr>
    </w:p>
    <w:p w14:paraId="0F579141" w14:textId="029F9C5A" w:rsidR="00996391" w:rsidRDefault="00996391" w:rsidP="00996391">
      <w:pPr>
        <w:rPr>
          <w:bCs/>
          <w:szCs w:val="24"/>
          <w:lang w:val="en-US"/>
        </w:rPr>
      </w:pPr>
      <w:r w:rsidRPr="00996391">
        <w:rPr>
          <w:bCs/>
          <w:szCs w:val="24"/>
          <w:lang w:val="en-US"/>
        </w:rPr>
        <w:t>The total contract value is expected to be in the region of £1,335,237</w:t>
      </w:r>
    </w:p>
    <w:p w14:paraId="2C73099D" w14:textId="77777777" w:rsidR="00996391" w:rsidRDefault="00996391" w:rsidP="00996391">
      <w:pPr>
        <w:rPr>
          <w:b/>
          <w:sz w:val="28"/>
          <w:szCs w:val="28"/>
        </w:rPr>
      </w:pPr>
    </w:p>
    <w:p w14:paraId="2D6C30AC" w14:textId="77777777" w:rsidR="00996391" w:rsidRPr="00A97B30" w:rsidRDefault="00996391" w:rsidP="00996391">
      <w:pPr>
        <w:rPr>
          <w:b/>
          <w:sz w:val="28"/>
          <w:szCs w:val="28"/>
        </w:rPr>
      </w:pPr>
      <w:r w:rsidRPr="00A97B30">
        <w:rPr>
          <w:b/>
          <w:sz w:val="28"/>
          <w:szCs w:val="28"/>
        </w:rPr>
        <w:t>Who will make the decision?</w:t>
      </w:r>
    </w:p>
    <w:p w14:paraId="2A9409F5" w14:textId="77777777" w:rsidR="00996391" w:rsidRPr="000F4734" w:rsidRDefault="00996391" w:rsidP="00996391">
      <w:pPr>
        <w:rPr>
          <w:b/>
          <w:szCs w:val="24"/>
        </w:rPr>
      </w:pPr>
    </w:p>
    <w:p w14:paraId="0C4EBCD2" w14:textId="77777777" w:rsidR="00996391" w:rsidRPr="00A97B30" w:rsidRDefault="00996391" w:rsidP="00996391">
      <w:pPr>
        <w:rPr>
          <w:szCs w:val="24"/>
        </w:rPr>
      </w:pPr>
      <w:r w:rsidRPr="00A97B30">
        <w:rPr>
          <w:szCs w:val="24"/>
        </w:rPr>
        <w:t xml:space="preserve">Cabinet Member for </w:t>
      </w:r>
      <w:r>
        <w:rPr>
          <w:szCs w:val="24"/>
        </w:rPr>
        <w:t>Resources</w:t>
      </w:r>
    </w:p>
    <w:p w14:paraId="43AE7C56" w14:textId="77777777" w:rsidR="00996391" w:rsidRPr="00A97B30" w:rsidRDefault="00996391" w:rsidP="00996391">
      <w:pPr>
        <w:rPr>
          <w:szCs w:val="24"/>
        </w:rPr>
      </w:pPr>
    </w:p>
    <w:p w14:paraId="17E4C3FD" w14:textId="77777777" w:rsidR="00996391" w:rsidRPr="00A97B30" w:rsidRDefault="00996391" w:rsidP="00996391">
      <w:pPr>
        <w:rPr>
          <w:b/>
          <w:sz w:val="28"/>
          <w:szCs w:val="28"/>
        </w:rPr>
      </w:pPr>
      <w:r w:rsidRPr="00A97B30">
        <w:rPr>
          <w:b/>
          <w:sz w:val="28"/>
          <w:szCs w:val="28"/>
        </w:rPr>
        <w:t>When is the decision to be taken?</w:t>
      </w:r>
    </w:p>
    <w:p w14:paraId="3E3F8518" w14:textId="77777777" w:rsidR="00996391" w:rsidRPr="000F4734" w:rsidRDefault="00996391" w:rsidP="00996391">
      <w:pPr>
        <w:rPr>
          <w:b/>
          <w:szCs w:val="24"/>
        </w:rPr>
      </w:pPr>
    </w:p>
    <w:p w14:paraId="25E1CECD" w14:textId="154148EC" w:rsidR="00996391" w:rsidRPr="00A97B30" w:rsidRDefault="00996391" w:rsidP="00996391">
      <w:pPr>
        <w:rPr>
          <w:szCs w:val="24"/>
        </w:rPr>
      </w:pPr>
      <w:r>
        <w:rPr>
          <w:szCs w:val="24"/>
        </w:rPr>
        <w:t>April 2026</w:t>
      </w:r>
    </w:p>
    <w:p w14:paraId="62C74338" w14:textId="77777777" w:rsidR="00996391" w:rsidRPr="00A97B30" w:rsidRDefault="00996391" w:rsidP="00996391">
      <w:pPr>
        <w:rPr>
          <w:sz w:val="28"/>
          <w:szCs w:val="28"/>
        </w:rPr>
      </w:pPr>
    </w:p>
    <w:p w14:paraId="116AB6C1" w14:textId="77777777" w:rsidR="00996391" w:rsidRPr="00A97B30" w:rsidRDefault="00996391" w:rsidP="00996391">
      <w:pPr>
        <w:rPr>
          <w:b/>
          <w:sz w:val="28"/>
          <w:szCs w:val="28"/>
        </w:rPr>
      </w:pPr>
      <w:r w:rsidRPr="00A97B30">
        <w:rPr>
          <w:b/>
          <w:sz w:val="28"/>
          <w:szCs w:val="28"/>
        </w:rPr>
        <w:t>Who will be consulted and how?</w:t>
      </w:r>
    </w:p>
    <w:p w14:paraId="45F1C3CF" w14:textId="77777777" w:rsidR="00996391" w:rsidRPr="000F4734" w:rsidRDefault="00996391" w:rsidP="00996391">
      <w:pPr>
        <w:rPr>
          <w:b/>
          <w:szCs w:val="24"/>
        </w:rPr>
      </w:pPr>
    </w:p>
    <w:p w14:paraId="66F1B0CB" w14:textId="77777777" w:rsidR="00996391" w:rsidRPr="0012260E" w:rsidRDefault="00996391" w:rsidP="00996391">
      <w:pPr>
        <w:rPr>
          <w:szCs w:val="24"/>
          <w:lang w:val="en-US"/>
        </w:rPr>
      </w:pPr>
      <w:r w:rsidRPr="0012260E">
        <w:rPr>
          <w:szCs w:val="24"/>
          <w:lang w:val="en-US"/>
        </w:rPr>
        <w:t>Cabinet Member</w:t>
      </w:r>
      <w:r>
        <w:rPr>
          <w:szCs w:val="24"/>
          <w:lang w:val="en-US"/>
        </w:rPr>
        <w:t xml:space="preserve"> for Resources</w:t>
      </w:r>
    </w:p>
    <w:p w14:paraId="6118385B" w14:textId="77777777" w:rsidR="00996391" w:rsidRPr="0012260E" w:rsidRDefault="00996391" w:rsidP="00996391">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7936E860" w14:textId="77777777" w:rsidR="00996391" w:rsidRPr="0012260E" w:rsidRDefault="00996391" w:rsidP="00996391">
      <w:pPr>
        <w:rPr>
          <w:szCs w:val="24"/>
          <w:lang w:val="en-US"/>
        </w:rPr>
      </w:pPr>
      <w:r w:rsidRPr="0012260E">
        <w:rPr>
          <w:szCs w:val="24"/>
          <w:lang w:val="en-US"/>
        </w:rPr>
        <w:t>Chief Finance Director</w:t>
      </w:r>
    </w:p>
    <w:p w14:paraId="4A7DAB9A" w14:textId="77777777" w:rsidR="00996391" w:rsidRDefault="00996391" w:rsidP="00996391">
      <w:pPr>
        <w:rPr>
          <w:szCs w:val="24"/>
          <w:lang w:val="en-US"/>
        </w:rPr>
      </w:pPr>
      <w:r>
        <w:rPr>
          <w:szCs w:val="24"/>
          <w:lang w:val="en-US"/>
        </w:rPr>
        <w:t>Managing Director</w:t>
      </w:r>
    </w:p>
    <w:p w14:paraId="522D0F2E" w14:textId="77777777" w:rsidR="00996391" w:rsidRDefault="00996391" w:rsidP="00996391">
      <w:pPr>
        <w:rPr>
          <w:szCs w:val="24"/>
          <w:lang w:val="en-US"/>
        </w:rPr>
      </w:pPr>
      <w:r w:rsidRPr="0012260E">
        <w:rPr>
          <w:szCs w:val="24"/>
          <w:lang w:val="en-US"/>
        </w:rPr>
        <w:t>All of the above will be consulted by approval of delegated decision.</w:t>
      </w:r>
    </w:p>
    <w:p w14:paraId="25AC488E" w14:textId="77777777" w:rsidR="00996391" w:rsidRPr="000F4734" w:rsidRDefault="00996391" w:rsidP="00996391">
      <w:pPr>
        <w:rPr>
          <w:szCs w:val="24"/>
          <w:lang w:val="en-US"/>
        </w:rPr>
      </w:pPr>
    </w:p>
    <w:p w14:paraId="5D683831" w14:textId="77777777" w:rsidR="00996391" w:rsidRPr="00A97B30" w:rsidRDefault="00996391" w:rsidP="00996391">
      <w:pPr>
        <w:rPr>
          <w:b/>
          <w:sz w:val="28"/>
          <w:szCs w:val="28"/>
        </w:rPr>
      </w:pPr>
      <w:r w:rsidRPr="00A97B30">
        <w:rPr>
          <w:b/>
          <w:sz w:val="28"/>
          <w:szCs w:val="28"/>
        </w:rPr>
        <w:t>Supporting documentation:</w:t>
      </w:r>
    </w:p>
    <w:p w14:paraId="02408A05" w14:textId="77777777" w:rsidR="00996391" w:rsidRPr="000F4734" w:rsidRDefault="00996391" w:rsidP="00996391">
      <w:pPr>
        <w:rPr>
          <w:b/>
          <w:szCs w:val="24"/>
        </w:rPr>
      </w:pPr>
    </w:p>
    <w:p w14:paraId="00FB899C" w14:textId="77777777" w:rsidR="00996391" w:rsidRPr="00A97B30" w:rsidRDefault="00996391" w:rsidP="00996391">
      <w:pPr>
        <w:rPr>
          <w:szCs w:val="24"/>
        </w:rPr>
      </w:pPr>
      <w:r w:rsidRPr="00A97B30">
        <w:rPr>
          <w:szCs w:val="24"/>
        </w:rPr>
        <w:t>There are no supporting documents for this decision.</w:t>
      </w:r>
    </w:p>
    <w:p w14:paraId="4CDAC418" w14:textId="77777777" w:rsidR="00996391" w:rsidRPr="00A97B30" w:rsidRDefault="00996391" w:rsidP="00996391">
      <w:pPr>
        <w:rPr>
          <w:szCs w:val="24"/>
        </w:rPr>
      </w:pPr>
    </w:p>
    <w:p w14:paraId="7FA1B3D0" w14:textId="77777777" w:rsidR="00996391" w:rsidRPr="00A97B30" w:rsidRDefault="00996391" w:rsidP="00996391">
      <w:pPr>
        <w:rPr>
          <w:b/>
          <w:sz w:val="28"/>
          <w:szCs w:val="28"/>
        </w:rPr>
      </w:pPr>
      <w:r w:rsidRPr="00A97B30">
        <w:rPr>
          <w:b/>
          <w:sz w:val="28"/>
          <w:szCs w:val="28"/>
        </w:rPr>
        <w:t>How and by when to make representations:</w:t>
      </w:r>
    </w:p>
    <w:p w14:paraId="797C1D42" w14:textId="77777777" w:rsidR="00996391" w:rsidRPr="000F4734" w:rsidRDefault="00996391" w:rsidP="00996391">
      <w:pPr>
        <w:rPr>
          <w:b/>
          <w:szCs w:val="24"/>
        </w:rPr>
      </w:pPr>
    </w:p>
    <w:p w14:paraId="297B5FFE" w14:textId="7550F1E3" w:rsidR="00996391" w:rsidRDefault="00996391" w:rsidP="00996391">
      <w:pPr>
        <w:rPr>
          <w:szCs w:val="24"/>
        </w:rPr>
      </w:pPr>
      <w:r w:rsidRPr="00A97B30">
        <w:rPr>
          <w:szCs w:val="24"/>
        </w:rPr>
        <w:t xml:space="preserve">Representations should be made to </w:t>
      </w:r>
      <w:r>
        <w:rPr>
          <w:szCs w:val="24"/>
        </w:rPr>
        <w:t xml:space="preserve">Allison Phillips </w:t>
      </w:r>
      <w:r w:rsidRPr="00A97B30">
        <w:rPr>
          <w:szCs w:val="24"/>
        </w:rPr>
        <w:t>before</w:t>
      </w:r>
      <w:r>
        <w:rPr>
          <w:szCs w:val="24"/>
        </w:rPr>
        <w:t xml:space="preserve"> 27 April 2026 </w:t>
      </w:r>
    </w:p>
    <w:p w14:paraId="7D1E6637" w14:textId="18AC59B1" w:rsidR="00996391" w:rsidRDefault="00996391" w:rsidP="00996391">
      <w:pPr>
        <w:rPr>
          <w:szCs w:val="24"/>
          <w:lang w:val="en-US"/>
        </w:rPr>
      </w:pPr>
      <w:r>
        <w:rPr>
          <w:szCs w:val="24"/>
        </w:rPr>
        <w:t>T</w:t>
      </w:r>
      <w:r w:rsidRPr="00A97B30">
        <w:rPr>
          <w:szCs w:val="24"/>
        </w:rPr>
        <w:t xml:space="preserve">el: </w:t>
      </w:r>
      <w:r w:rsidRPr="001B197F">
        <w:rPr>
          <w:szCs w:val="24"/>
          <w:lang w:val="en-US"/>
        </w:rPr>
        <w:t>01642 4443</w:t>
      </w:r>
      <w:r>
        <w:rPr>
          <w:szCs w:val="24"/>
          <w:lang w:val="en-US"/>
        </w:rPr>
        <w:t xml:space="preserve">16 </w:t>
      </w:r>
      <w:r w:rsidRPr="00A97B30">
        <w:rPr>
          <w:szCs w:val="24"/>
          <w:lang w:val="en-US"/>
        </w:rPr>
        <w:t>or email</w:t>
      </w:r>
      <w:r>
        <w:rPr>
          <w:szCs w:val="24"/>
          <w:lang w:val="en-US"/>
        </w:rPr>
        <w:t xml:space="preserve"> </w:t>
      </w:r>
      <w:r w:rsidRPr="00996391">
        <w:rPr>
          <w:szCs w:val="24"/>
          <w:lang w:val="en-US"/>
        </w:rPr>
        <w:t>allison.phillips@redcar-cleveland.gov.uk</w:t>
      </w:r>
    </w:p>
    <w:p w14:paraId="12444F1C" w14:textId="77777777" w:rsidR="00996391" w:rsidRDefault="00996391" w:rsidP="00996391">
      <w:pPr>
        <w:rPr>
          <w:lang w:val="en-US"/>
        </w:rPr>
      </w:pPr>
    </w:p>
    <w:p w14:paraId="619B93DA" w14:textId="40EF864E" w:rsidR="00996391" w:rsidRPr="00A97B30" w:rsidRDefault="00996391" w:rsidP="00996391">
      <w:pPr>
        <w:rPr>
          <w:szCs w:val="24"/>
        </w:rPr>
      </w:pPr>
      <w:r w:rsidRPr="00A97B30">
        <w:rPr>
          <w:szCs w:val="24"/>
        </w:rPr>
        <w:t xml:space="preserve">First published in Forward Plan on </w:t>
      </w:r>
      <w:r>
        <w:rPr>
          <w:szCs w:val="24"/>
        </w:rPr>
        <w:t>30 March 2026</w:t>
      </w:r>
    </w:p>
    <w:p w14:paraId="2883F241" w14:textId="77777777" w:rsidR="00996391" w:rsidRPr="000F4734" w:rsidRDefault="00996391" w:rsidP="00996391">
      <w:pPr>
        <w:rPr>
          <w:szCs w:val="24"/>
        </w:rPr>
      </w:pPr>
    </w:p>
    <w:p w14:paraId="68F17C35" w14:textId="77777777" w:rsidR="00996391" w:rsidRPr="00A97B30" w:rsidRDefault="00996391" w:rsidP="00996391">
      <w:pPr>
        <w:rPr>
          <w:b/>
          <w:sz w:val="28"/>
          <w:szCs w:val="28"/>
        </w:rPr>
      </w:pPr>
      <w:r w:rsidRPr="00A97B30">
        <w:rPr>
          <w:b/>
          <w:sz w:val="28"/>
          <w:szCs w:val="28"/>
        </w:rPr>
        <w:t>Following the Making of the decision, the decision form will be published here:</w:t>
      </w:r>
    </w:p>
    <w:p w14:paraId="1336D9DE" w14:textId="77777777" w:rsidR="00996391" w:rsidRPr="00A97B30" w:rsidRDefault="00996391" w:rsidP="00996391">
      <w:r w:rsidRPr="00A97B30">
        <w:rPr>
          <w:noProof/>
        </w:rPr>
        <mc:AlternateContent>
          <mc:Choice Requires="wps">
            <w:drawing>
              <wp:anchor distT="0" distB="0" distL="114300" distR="114300" simplePos="0" relativeHeight="251973632" behindDoc="0" locked="0" layoutInCell="1" allowOverlap="1" wp14:anchorId="04E3B1F3" wp14:editId="2E2E61C3">
                <wp:simplePos x="0" y="0"/>
                <wp:positionH relativeFrom="page">
                  <wp:posOffset>3000375</wp:posOffset>
                </wp:positionH>
                <wp:positionV relativeFrom="paragraph">
                  <wp:posOffset>97790</wp:posOffset>
                </wp:positionV>
                <wp:extent cx="971550" cy="666750"/>
                <wp:effectExtent l="0" t="0" r="19050" b="19050"/>
                <wp:wrapNone/>
                <wp:docPr id="4404953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666750"/>
                        </a:xfrm>
                        <a:prstGeom prst="rect">
                          <a:avLst/>
                        </a:prstGeom>
                        <a:solidFill>
                          <a:sysClr val="window" lastClr="FFFFFF"/>
                        </a:solidFill>
                        <a:ln w="6350">
                          <a:solidFill>
                            <a:prstClr val="black"/>
                          </a:solidFill>
                        </a:ln>
                        <a:effectLst/>
                      </wps:spPr>
                      <wps:txbx>
                        <w:txbxContent>
                          <w:p w14:paraId="3CDFDCA2" w14:textId="10A9B6CE" w:rsidR="00996391" w:rsidRDefault="00113F7A" w:rsidP="00113F7A">
                            <w:r>
                              <w:object w:dxaOrig="1311" w:dyaOrig="849" w14:anchorId="59D6C165">
                                <v:shape id="_x0000_i1068" type="#_x0000_t75" style="width:76.7pt;height:49.85pt">
                                  <v:imagedata r:id="rId98" o:title=""/>
                                </v:shape>
                                <o:OLEObject Type="Embed" ProgID="Acrobat.Document.DC" ShapeID="_x0000_i1068" DrawAspect="Icon" ObjectID="_1843034191" r:id="rId9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E3B1F3" id="_x0000_s1060" type="#_x0000_t202" style="position:absolute;margin-left:236.25pt;margin-top:7.7pt;width:76.5pt;height:52.5pt;z-index:25197363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" fillcolor="window" strokeweight=".5pt">
                <v:path arrowok="t"/>
                <v:textbox style="mso-fit-shape-to-text:t">
                  <w:txbxContent>
                    <w:p w14:paraId="3CDFDCA2" w14:textId="10A9B6CE" w:rsidR="00996391" w:rsidRDefault="00113F7A" w:rsidP="00113F7A">
                      <w:r>
                        <w:object w:dxaOrig="1311" w:dyaOrig="849" w14:anchorId="59D6C165">
                          <v:shape id="_x0000_i1066" type="#_x0000_t75" style="width:76.7pt;height:49.85pt">
                            <v:imagedata r:id="rId100" o:title=""/>
                          </v:shape>
                          <o:OLEObject Type="Embed" ProgID="Acrobat.Document.DC" ShapeID="_x0000_i1066" DrawAspect="Icon" ObjectID="_1842784657" r:id="rId101"/>
                        </w:object>
                      </w:r>
                    </w:p>
                  </w:txbxContent>
                </v:textbox>
                <w10:wrap anchorx="page"/>
              </v:shape>
            </w:pict>
          </mc:Fallback>
        </mc:AlternateContent>
      </w:r>
    </w:p>
    <w:p w14:paraId="3A50E09B" w14:textId="77777777" w:rsidR="00996391" w:rsidRPr="00A97B30" w:rsidRDefault="00996391" w:rsidP="00996391"/>
    <w:p w14:paraId="4BC574AC" w14:textId="77777777" w:rsidR="00996391" w:rsidRDefault="00996391" w:rsidP="00996391"/>
    <w:p w14:paraId="272F5DFF" w14:textId="587E91E3" w:rsidR="009F1DF6" w:rsidRPr="007F7336" w:rsidRDefault="009F1DF6" w:rsidP="009F1DF6">
      <w:pPr>
        <w:rPr>
          <w:b/>
          <w:sz w:val="28"/>
        </w:rPr>
      </w:pPr>
      <w:r>
        <w:rPr>
          <w:b/>
          <w:sz w:val="28"/>
        </w:rPr>
        <w:lastRenderedPageBreak/>
        <w:t xml:space="preserve">DECISION: RDD0038 </w:t>
      </w:r>
      <w:r w:rsidR="003F527A" w:rsidRPr="003F527A">
        <w:rPr>
          <w:b/>
          <w:sz w:val="28"/>
        </w:rPr>
        <w:t>Utilisation of the NEPO502 Office, Educational &amp; Catering Supplies Framework</w:t>
      </w:r>
    </w:p>
    <w:p w14:paraId="5F35BC7A" w14:textId="77777777" w:rsidR="009F1DF6" w:rsidRDefault="009F1DF6" w:rsidP="009F1DF6">
      <w:pPr>
        <w:rPr>
          <w:b/>
          <w:sz w:val="28"/>
          <w:szCs w:val="28"/>
          <w:lang w:val="en-US"/>
        </w:rPr>
      </w:pPr>
    </w:p>
    <w:p w14:paraId="2B8C810B" w14:textId="77777777" w:rsidR="009F1DF6" w:rsidRPr="00A97B30" w:rsidRDefault="009F1DF6" w:rsidP="009F1DF6">
      <w:pPr>
        <w:rPr>
          <w:b/>
          <w:sz w:val="28"/>
          <w:szCs w:val="28"/>
          <w:lang w:val="en-US"/>
        </w:rPr>
      </w:pPr>
      <w:r w:rsidRPr="00A97B30">
        <w:rPr>
          <w:b/>
          <w:sz w:val="28"/>
          <w:szCs w:val="28"/>
        </w:rPr>
        <w:t xml:space="preserve">Nature of the decision: </w:t>
      </w:r>
    </w:p>
    <w:p w14:paraId="483F4BFA" w14:textId="77777777" w:rsidR="009F1DF6" w:rsidRPr="000F4734" w:rsidRDefault="009F1DF6" w:rsidP="009F1DF6">
      <w:pPr>
        <w:rPr>
          <w:b/>
          <w:szCs w:val="24"/>
        </w:rPr>
      </w:pPr>
    </w:p>
    <w:p w14:paraId="4B621664" w14:textId="0EFE4A06" w:rsidR="009F1DF6" w:rsidRDefault="003F527A" w:rsidP="009F1DF6">
      <w:pPr>
        <w:rPr>
          <w:lang w:val="en-US"/>
        </w:rPr>
      </w:pPr>
      <w:r w:rsidRPr="002B7D50">
        <w:rPr>
          <w:lang w:val="en-US"/>
        </w:rPr>
        <w:t xml:space="preserve">To </w:t>
      </w:r>
      <w:r>
        <w:rPr>
          <w:lang w:val="en-US"/>
        </w:rPr>
        <w:t xml:space="preserve">allow the Council to call off </w:t>
      </w:r>
      <w:r w:rsidRPr="002B7D50">
        <w:rPr>
          <w:lang w:val="en-US"/>
        </w:rPr>
        <w:t>from the NEPO502 Office, Educational &amp; Catering Supplies Framework</w:t>
      </w:r>
      <w:r>
        <w:rPr>
          <w:lang w:val="en-US"/>
        </w:rPr>
        <w:t xml:space="preserve">.  </w:t>
      </w:r>
      <w:r w:rsidRPr="002B7D50">
        <w:rPr>
          <w:lang w:val="en-US"/>
        </w:rPr>
        <w:t>The framework was procured by NEPO on behalf of North East authorities through an open tender process compliant with the Procurement Act 2023.</w:t>
      </w:r>
    </w:p>
    <w:p w14:paraId="6B500373" w14:textId="77777777" w:rsidR="003F527A" w:rsidRDefault="003F527A" w:rsidP="009F1DF6">
      <w:pPr>
        <w:rPr>
          <w:b/>
          <w:sz w:val="28"/>
          <w:szCs w:val="28"/>
        </w:rPr>
      </w:pPr>
    </w:p>
    <w:p w14:paraId="0D01D944" w14:textId="77777777" w:rsidR="009F1DF6" w:rsidRPr="00A97B30" w:rsidRDefault="009F1DF6" w:rsidP="009F1DF6">
      <w:pPr>
        <w:rPr>
          <w:b/>
          <w:sz w:val="28"/>
          <w:szCs w:val="28"/>
        </w:rPr>
      </w:pPr>
      <w:r w:rsidRPr="00A97B30">
        <w:rPr>
          <w:b/>
          <w:sz w:val="28"/>
          <w:szCs w:val="28"/>
        </w:rPr>
        <w:t>Who will make the decision?</w:t>
      </w:r>
    </w:p>
    <w:p w14:paraId="1AF8BE80" w14:textId="77777777" w:rsidR="009F1DF6" w:rsidRPr="000F4734" w:rsidRDefault="009F1DF6" w:rsidP="009F1DF6">
      <w:pPr>
        <w:rPr>
          <w:b/>
          <w:szCs w:val="24"/>
        </w:rPr>
      </w:pPr>
    </w:p>
    <w:p w14:paraId="53B10233" w14:textId="77777777" w:rsidR="009F1DF6" w:rsidRPr="00A97B30" w:rsidRDefault="009F1DF6" w:rsidP="009F1DF6">
      <w:pPr>
        <w:rPr>
          <w:szCs w:val="24"/>
        </w:rPr>
      </w:pPr>
      <w:r w:rsidRPr="00A97B30">
        <w:rPr>
          <w:szCs w:val="24"/>
        </w:rPr>
        <w:t xml:space="preserve">Cabinet Member for </w:t>
      </w:r>
      <w:r>
        <w:rPr>
          <w:szCs w:val="24"/>
        </w:rPr>
        <w:t>Resources</w:t>
      </w:r>
    </w:p>
    <w:p w14:paraId="48AE463A" w14:textId="77777777" w:rsidR="009F1DF6" w:rsidRPr="00A97B30" w:rsidRDefault="009F1DF6" w:rsidP="009F1DF6">
      <w:pPr>
        <w:rPr>
          <w:szCs w:val="24"/>
        </w:rPr>
      </w:pPr>
    </w:p>
    <w:p w14:paraId="60C907E5" w14:textId="77777777" w:rsidR="009F1DF6" w:rsidRPr="00A97B30" w:rsidRDefault="009F1DF6" w:rsidP="009F1DF6">
      <w:pPr>
        <w:rPr>
          <w:b/>
          <w:sz w:val="28"/>
          <w:szCs w:val="28"/>
        </w:rPr>
      </w:pPr>
      <w:r w:rsidRPr="00A97B30">
        <w:rPr>
          <w:b/>
          <w:sz w:val="28"/>
          <w:szCs w:val="28"/>
        </w:rPr>
        <w:t>When is the decision to be taken?</w:t>
      </w:r>
    </w:p>
    <w:p w14:paraId="1B40BA74" w14:textId="77777777" w:rsidR="009F1DF6" w:rsidRPr="000F4734" w:rsidRDefault="009F1DF6" w:rsidP="009F1DF6">
      <w:pPr>
        <w:rPr>
          <w:b/>
          <w:szCs w:val="24"/>
        </w:rPr>
      </w:pPr>
    </w:p>
    <w:p w14:paraId="1D3DBAF3" w14:textId="297EE5E8" w:rsidR="009F1DF6" w:rsidRPr="00A97B30" w:rsidRDefault="003F527A" w:rsidP="009F1DF6">
      <w:pPr>
        <w:rPr>
          <w:szCs w:val="24"/>
        </w:rPr>
      </w:pPr>
      <w:r>
        <w:rPr>
          <w:szCs w:val="24"/>
        </w:rPr>
        <w:t>June</w:t>
      </w:r>
      <w:r w:rsidR="009F1DF6">
        <w:rPr>
          <w:szCs w:val="24"/>
        </w:rPr>
        <w:t xml:space="preserve"> 2026</w:t>
      </w:r>
    </w:p>
    <w:p w14:paraId="6439C8B4" w14:textId="77777777" w:rsidR="009F1DF6" w:rsidRPr="00A97B30" w:rsidRDefault="009F1DF6" w:rsidP="009F1DF6">
      <w:pPr>
        <w:rPr>
          <w:sz w:val="28"/>
          <w:szCs w:val="28"/>
        </w:rPr>
      </w:pPr>
    </w:p>
    <w:p w14:paraId="17D585B9" w14:textId="77777777" w:rsidR="009F1DF6" w:rsidRPr="00A97B30" w:rsidRDefault="009F1DF6" w:rsidP="009F1DF6">
      <w:pPr>
        <w:rPr>
          <w:b/>
          <w:sz w:val="28"/>
          <w:szCs w:val="28"/>
        </w:rPr>
      </w:pPr>
      <w:r w:rsidRPr="00A97B30">
        <w:rPr>
          <w:b/>
          <w:sz w:val="28"/>
          <w:szCs w:val="28"/>
        </w:rPr>
        <w:t>Who will be consulted and how?</w:t>
      </w:r>
    </w:p>
    <w:p w14:paraId="7577C5FF" w14:textId="77777777" w:rsidR="009F1DF6" w:rsidRPr="000F4734" w:rsidRDefault="009F1DF6" w:rsidP="009F1DF6">
      <w:pPr>
        <w:rPr>
          <w:b/>
          <w:szCs w:val="24"/>
        </w:rPr>
      </w:pPr>
    </w:p>
    <w:p w14:paraId="0EF3C5E5" w14:textId="77777777" w:rsidR="009F1DF6" w:rsidRPr="0012260E" w:rsidRDefault="009F1DF6" w:rsidP="009F1DF6">
      <w:pPr>
        <w:rPr>
          <w:szCs w:val="24"/>
          <w:lang w:val="en-US"/>
        </w:rPr>
      </w:pPr>
      <w:r w:rsidRPr="0012260E">
        <w:rPr>
          <w:szCs w:val="24"/>
          <w:lang w:val="en-US"/>
        </w:rPr>
        <w:t>Cabinet Member</w:t>
      </w:r>
      <w:r>
        <w:rPr>
          <w:szCs w:val="24"/>
          <w:lang w:val="en-US"/>
        </w:rPr>
        <w:t xml:space="preserve"> for Resources</w:t>
      </w:r>
    </w:p>
    <w:p w14:paraId="38FB9837" w14:textId="77777777" w:rsidR="009F1DF6" w:rsidRPr="0012260E" w:rsidRDefault="009F1DF6" w:rsidP="009F1DF6">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270B4E66" w14:textId="77777777" w:rsidR="009F1DF6" w:rsidRPr="0012260E" w:rsidRDefault="009F1DF6" w:rsidP="009F1DF6">
      <w:pPr>
        <w:rPr>
          <w:szCs w:val="24"/>
          <w:lang w:val="en-US"/>
        </w:rPr>
      </w:pPr>
      <w:r w:rsidRPr="0012260E">
        <w:rPr>
          <w:szCs w:val="24"/>
          <w:lang w:val="en-US"/>
        </w:rPr>
        <w:t>Chief Finance Director</w:t>
      </w:r>
    </w:p>
    <w:p w14:paraId="77CB5F6A" w14:textId="77777777" w:rsidR="009F1DF6" w:rsidRDefault="009F1DF6" w:rsidP="009F1DF6">
      <w:pPr>
        <w:rPr>
          <w:szCs w:val="24"/>
          <w:lang w:val="en-US"/>
        </w:rPr>
      </w:pPr>
      <w:r>
        <w:rPr>
          <w:szCs w:val="24"/>
          <w:lang w:val="en-US"/>
        </w:rPr>
        <w:t>Managing Director</w:t>
      </w:r>
    </w:p>
    <w:p w14:paraId="501866D5" w14:textId="77777777" w:rsidR="009F1DF6" w:rsidRDefault="009F1DF6" w:rsidP="009F1DF6">
      <w:pPr>
        <w:rPr>
          <w:szCs w:val="24"/>
          <w:lang w:val="en-US"/>
        </w:rPr>
      </w:pPr>
      <w:r w:rsidRPr="0012260E">
        <w:rPr>
          <w:szCs w:val="24"/>
          <w:lang w:val="en-US"/>
        </w:rPr>
        <w:t>All of the above will be consulted by approval of delegated decision.</w:t>
      </w:r>
    </w:p>
    <w:p w14:paraId="532DE700" w14:textId="77777777" w:rsidR="009F1DF6" w:rsidRPr="000F4734" w:rsidRDefault="009F1DF6" w:rsidP="009F1DF6">
      <w:pPr>
        <w:rPr>
          <w:szCs w:val="24"/>
          <w:lang w:val="en-US"/>
        </w:rPr>
      </w:pPr>
    </w:p>
    <w:p w14:paraId="2303BAE0" w14:textId="77777777" w:rsidR="009F1DF6" w:rsidRPr="00A97B30" w:rsidRDefault="009F1DF6" w:rsidP="009F1DF6">
      <w:pPr>
        <w:rPr>
          <w:b/>
          <w:sz w:val="28"/>
          <w:szCs w:val="28"/>
        </w:rPr>
      </w:pPr>
      <w:r w:rsidRPr="00A97B30">
        <w:rPr>
          <w:b/>
          <w:sz w:val="28"/>
          <w:szCs w:val="28"/>
        </w:rPr>
        <w:t>Supporting documentation:</w:t>
      </w:r>
    </w:p>
    <w:p w14:paraId="6124EEFA" w14:textId="77777777" w:rsidR="009F1DF6" w:rsidRPr="000F4734" w:rsidRDefault="009F1DF6" w:rsidP="009F1DF6">
      <w:pPr>
        <w:rPr>
          <w:b/>
          <w:szCs w:val="24"/>
        </w:rPr>
      </w:pPr>
    </w:p>
    <w:p w14:paraId="60F0D139" w14:textId="77777777" w:rsidR="009F1DF6" w:rsidRPr="00A97B30" w:rsidRDefault="009F1DF6" w:rsidP="009F1DF6">
      <w:pPr>
        <w:rPr>
          <w:szCs w:val="24"/>
        </w:rPr>
      </w:pPr>
      <w:r w:rsidRPr="00A97B30">
        <w:rPr>
          <w:szCs w:val="24"/>
        </w:rPr>
        <w:t>There are no supporting documents for this decision.</w:t>
      </w:r>
    </w:p>
    <w:p w14:paraId="119760D6" w14:textId="77777777" w:rsidR="009F1DF6" w:rsidRPr="00A97B30" w:rsidRDefault="009F1DF6" w:rsidP="009F1DF6">
      <w:pPr>
        <w:rPr>
          <w:szCs w:val="24"/>
        </w:rPr>
      </w:pPr>
    </w:p>
    <w:p w14:paraId="776A9F25" w14:textId="77777777" w:rsidR="009F1DF6" w:rsidRPr="00A97B30" w:rsidRDefault="009F1DF6" w:rsidP="009F1DF6">
      <w:pPr>
        <w:rPr>
          <w:b/>
          <w:sz w:val="28"/>
          <w:szCs w:val="28"/>
        </w:rPr>
      </w:pPr>
      <w:r w:rsidRPr="00A97B30">
        <w:rPr>
          <w:b/>
          <w:sz w:val="28"/>
          <w:szCs w:val="28"/>
        </w:rPr>
        <w:t>How and by when to make representations:</w:t>
      </w:r>
    </w:p>
    <w:p w14:paraId="5068517E" w14:textId="77777777" w:rsidR="009F1DF6" w:rsidRPr="000F4734" w:rsidRDefault="009F1DF6" w:rsidP="009F1DF6">
      <w:pPr>
        <w:rPr>
          <w:b/>
          <w:szCs w:val="24"/>
        </w:rPr>
      </w:pPr>
    </w:p>
    <w:p w14:paraId="4D0B1CC6" w14:textId="0448A8EF" w:rsidR="009F1DF6" w:rsidRDefault="009F1DF6" w:rsidP="009F1DF6">
      <w:pPr>
        <w:rPr>
          <w:szCs w:val="24"/>
        </w:rPr>
      </w:pPr>
      <w:r w:rsidRPr="00A97B30">
        <w:rPr>
          <w:szCs w:val="24"/>
        </w:rPr>
        <w:t xml:space="preserve">Representations should be made to </w:t>
      </w:r>
      <w:r w:rsidR="003F527A">
        <w:rPr>
          <w:lang w:val="en-US"/>
        </w:rPr>
        <w:t>Debbie Seaman</w:t>
      </w:r>
      <w:r>
        <w:rPr>
          <w:szCs w:val="24"/>
        </w:rPr>
        <w:t xml:space="preserve"> </w:t>
      </w:r>
      <w:r w:rsidRPr="00A97B30">
        <w:rPr>
          <w:szCs w:val="24"/>
        </w:rPr>
        <w:t>before</w:t>
      </w:r>
      <w:r>
        <w:rPr>
          <w:szCs w:val="24"/>
        </w:rPr>
        <w:t xml:space="preserve"> </w:t>
      </w:r>
      <w:r w:rsidR="003F527A">
        <w:rPr>
          <w:szCs w:val="24"/>
        </w:rPr>
        <w:t>03</w:t>
      </w:r>
      <w:r>
        <w:rPr>
          <w:szCs w:val="24"/>
        </w:rPr>
        <w:t xml:space="preserve"> </w:t>
      </w:r>
      <w:r w:rsidR="003F527A">
        <w:rPr>
          <w:szCs w:val="24"/>
        </w:rPr>
        <w:t>June</w:t>
      </w:r>
      <w:r>
        <w:rPr>
          <w:szCs w:val="24"/>
        </w:rPr>
        <w:t xml:space="preserve"> 2026 </w:t>
      </w:r>
    </w:p>
    <w:p w14:paraId="3E5BB524" w14:textId="2918D84A" w:rsidR="009F1DF6" w:rsidRDefault="009F1DF6" w:rsidP="009F1DF6">
      <w:pPr>
        <w:rPr>
          <w:szCs w:val="24"/>
          <w:lang w:val="en-US"/>
        </w:rPr>
      </w:pPr>
      <w:r>
        <w:rPr>
          <w:szCs w:val="24"/>
        </w:rPr>
        <w:t>T</w:t>
      </w:r>
      <w:r w:rsidRPr="00A97B30">
        <w:rPr>
          <w:szCs w:val="24"/>
        </w:rPr>
        <w:t xml:space="preserve">el: </w:t>
      </w:r>
      <w:r w:rsidR="003F527A" w:rsidRPr="003F527A">
        <w:rPr>
          <w:szCs w:val="24"/>
        </w:rPr>
        <w:t>01642 444153</w:t>
      </w:r>
      <w:r>
        <w:rPr>
          <w:szCs w:val="24"/>
          <w:lang w:val="en-US"/>
        </w:rPr>
        <w:t xml:space="preserve"> </w:t>
      </w:r>
      <w:r w:rsidRPr="00A97B30">
        <w:rPr>
          <w:szCs w:val="24"/>
          <w:lang w:val="en-US"/>
        </w:rPr>
        <w:t>or email</w:t>
      </w:r>
      <w:r>
        <w:rPr>
          <w:szCs w:val="24"/>
          <w:lang w:val="en-US"/>
        </w:rPr>
        <w:t xml:space="preserve"> </w:t>
      </w:r>
      <w:r w:rsidR="003F527A" w:rsidRPr="003F527A">
        <w:rPr>
          <w:szCs w:val="24"/>
          <w:lang w:val="en-US"/>
        </w:rPr>
        <w:t>debbie.seaman@redcar-cleveland.gov.uk</w:t>
      </w:r>
    </w:p>
    <w:p w14:paraId="5F40FE6B" w14:textId="77777777" w:rsidR="009F1DF6" w:rsidRDefault="009F1DF6" w:rsidP="009F1DF6">
      <w:pPr>
        <w:rPr>
          <w:lang w:val="en-US"/>
        </w:rPr>
      </w:pPr>
    </w:p>
    <w:p w14:paraId="5B6D2EA1" w14:textId="0733C4AB" w:rsidR="009F1DF6" w:rsidRPr="00A97B30" w:rsidRDefault="009F1DF6" w:rsidP="009F1DF6">
      <w:pPr>
        <w:rPr>
          <w:szCs w:val="24"/>
        </w:rPr>
      </w:pPr>
      <w:r w:rsidRPr="00A97B30">
        <w:rPr>
          <w:szCs w:val="24"/>
        </w:rPr>
        <w:t xml:space="preserve">First published in Forward Plan on </w:t>
      </w:r>
      <w:r w:rsidR="003F527A">
        <w:rPr>
          <w:szCs w:val="24"/>
        </w:rPr>
        <w:t>06 May</w:t>
      </w:r>
      <w:r>
        <w:rPr>
          <w:szCs w:val="24"/>
        </w:rPr>
        <w:t xml:space="preserve"> 2026</w:t>
      </w:r>
    </w:p>
    <w:p w14:paraId="06A2B593" w14:textId="77777777" w:rsidR="009F1DF6" w:rsidRPr="000F4734" w:rsidRDefault="009F1DF6" w:rsidP="009F1DF6">
      <w:pPr>
        <w:rPr>
          <w:szCs w:val="24"/>
        </w:rPr>
      </w:pPr>
    </w:p>
    <w:p w14:paraId="2B1C8F23" w14:textId="77777777" w:rsidR="009F1DF6" w:rsidRPr="00A97B30" w:rsidRDefault="009F1DF6" w:rsidP="009F1DF6">
      <w:pPr>
        <w:rPr>
          <w:b/>
          <w:sz w:val="28"/>
          <w:szCs w:val="28"/>
        </w:rPr>
      </w:pPr>
      <w:r w:rsidRPr="00A97B30">
        <w:rPr>
          <w:b/>
          <w:sz w:val="28"/>
          <w:szCs w:val="28"/>
        </w:rPr>
        <w:t>Following the Making of the decision, the decision form will be published here:</w:t>
      </w:r>
    </w:p>
    <w:p w14:paraId="01ABF72D" w14:textId="77777777" w:rsidR="009F1DF6" w:rsidRPr="00A97B30" w:rsidRDefault="009F1DF6" w:rsidP="009F1DF6">
      <w:r w:rsidRPr="00A97B30">
        <w:rPr>
          <w:noProof/>
        </w:rPr>
        <mc:AlternateContent>
          <mc:Choice Requires="wps">
            <w:drawing>
              <wp:anchor distT="0" distB="0" distL="114300" distR="114300" simplePos="0" relativeHeight="251985920" behindDoc="0" locked="0" layoutInCell="1" allowOverlap="1" wp14:anchorId="74854539" wp14:editId="37BD838F">
                <wp:simplePos x="0" y="0"/>
                <wp:positionH relativeFrom="page">
                  <wp:posOffset>3000375</wp:posOffset>
                </wp:positionH>
                <wp:positionV relativeFrom="paragraph">
                  <wp:posOffset>97790</wp:posOffset>
                </wp:positionV>
                <wp:extent cx="971550" cy="666750"/>
                <wp:effectExtent l="0" t="0" r="19050" b="19050"/>
                <wp:wrapNone/>
                <wp:docPr id="2930165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1550" cy="666750"/>
                        </a:xfrm>
                        <a:prstGeom prst="rect">
                          <a:avLst/>
                        </a:prstGeom>
                        <a:solidFill>
                          <a:sysClr val="window" lastClr="FFFFFF"/>
                        </a:solidFill>
                        <a:ln w="6350">
                          <a:solidFill>
                            <a:prstClr val="black"/>
                          </a:solidFill>
                        </a:ln>
                        <a:effectLst/>
                      </wps:spPr>
                      <wps:txbx>
                        <w:txbxContent>
                          <w:p w14:paraId="68A3387F" w14:textId="422FC3BF" w:rsidR="009F1DF6" w:rsidRDefault="00311F22" w:rsidP="00311F22">
                            <w:r>
                              <w:object w:dxaOrig="1508" w:dyaOrig="983" w14:anchorId="3D755BD7">
                                <v:shape id="_x0000_i1070" type="#_x0000_t75" style="width:75.4pt;height:49.15pt">
                                  <v:imagedata r:id="rId102" o:title=""/>
                                </v:shape>
                                <o:OLEObject Type="Embed" ProgID="Acrobat.Document.DC" ShapeID="_x0000_i1070" DrawAspect="Icon" ObjectID="_1843034192" r:id="rId10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4854539" id="_x0000_s1061" type="#_x0000_t202" style="position:absolute;margin-left:236.25pt;margin-top:7.7pt;width:76.5pt;height:52.5pt;z-index:25198592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" fillcolor="window" strokeweight=".5pt">
                <v:path arrowok="t"/>
                <v:textbox style="mso-fit-shape-to-text:t">
                  <w:txbxContent>
                    <w:p w14:paraId="68A3387F" w14:textId="422FC3BF" w:rsidR="009F1DF6" w:rsidRDefault="00311F22" w:rsidP="00311F22">
                      <w:r>
                        <w:object w:dxaOrig="1508" w:dyaOrig="983" w14:anchorId="3D755BD7">
                          <v:shape id="_x0000_i1068" type="#_x0000_t75" style="width:75.4pt;height:49.15pt">
                            <v:imagedata r:id="rId104" o:title=""/>
                          </v:shape>
                          <o:OLEObject Type="Embed" ProgID="Acrobat.Document.DC" ShapeID="_x0000_i1068" DrawAspect="Icon" ObjectID="_1842784658" r:id="rId105"/>
                        </w:object>
                      </w:r>
                    </w:p>
                  </w:txbxContent>
                </v:textbox>
                <w10:wrap anchorx="page"/>
              </v:shape>
            </w:pict>
          </mc:Fallback>
        </mc:AlternateContent>
      </w:r>
    </w:p>
    <w:p w14:paraId="3D363B6F" w14:textId="77777777" w:rsidR="009F1DF6" w:rsidRPr="00A97B30" w:rsidRDefault="009F1DF6" w:rsidP="009F1DF6"/>
    <w:p w14:paraId="6492F31B" w14:textId="77777777" w:rsidR="009F1DF6" w:rsidRDefault="009F1DF6" w:rsidP="009F1DF6"/>
    <w:p w14:paraId="24944EE4" w14:textId="77777777" w:rsidR="009F1DF6" w:rsidRDefault="009F1DF6" w:rsidP="00996391"/>
    <w:p w14:paraId="4150C60F" w14:textId="77777777" w:rsidR="003F527A" w:rsidRDefault="003F527A" w:rsidP="00B36B87">
      <w:pPr>
        <w:rPr>
          <w:b/>
          <w:snapToGrid w:val="0"/>
          <w:sz w:val="31"/>
        </w:rPr>
      </w:pPr>
    </w:p>
    <w:p w14:paraId="525F0DFE" w14:textId="77777777" w:rsidR="003F527A" w:rsidRDefault="003F527A" w:rsidP="00B36B87">
      <w:pPr>
        <w:rPr>
          <w:b/>
          <w:snapToGrid w:val="0"/>
          <w:sz w:val="31"/>
        </w:rPr>
      </w:pPr>
    </w:p>
    <w:p w14:paraId="08A93FB5" w14:textId="6C3CE931" w:rsidR="00717257" w:rsidRPr="007F7336" w:rsidRDefault="00717257" w:rsidP="00717257">
      <w:pPr>
        <w:rPr>
          <w:b/>
          <w:sz w:val="28"/>
        </w:rPr>
      </w:pPr>
      <w:r>
        <w:rPr>
          <w:b/>
          <w:sz w:val="28"/>
        </w:rPr>
        <w:lastRenderedPageBreak/>
        <w:t>DECISION: RDD003</w:t>
      </w:r>
      <w:r>
        <w:rPr>
          <w:b/>
          <w:sz w:val="28"/>
        </w:rPr>
        <w:t>9</w:t>
      </w:r>
      <w:r>
        <w:rPr>
          <w:b/>
          <w:sz w:val="28"/>
        </w:rPr>
        <w:t xml:space="preserve"> </w:t>
      </w:r>
      <w:r w:rsidRPr="00717257">
        <w:rPr>
          <w:b/>
          <w:sz w:val="28"/>
          <w:lang w:val="en-US"/>
        </w:rPr>
        <w:t>Enterprise Resource Planning (ERP) System Contract Award</w:t>
      </w:r>
    </w:p>
    <w:p w14:paraId="5FFDAA04" w14:textId="77777777" w:rsidR="00717257" w:rsidRDefault="00717257" w:rsidP="00717257">
      <w:pPr>
        <w:rPr>
          <w:b/>
          <w:sz w:val="28"/>
          <w:szCs w:val="28"/>
          <w:lang w:val="en-US"/>
        </w:rPr>
      </w:pPr>
    </w:p>
    <w:p w14:paraId="21703C30" w14:textId="77777777" w:rsidR="00717257" w:rsidRPr="00A97B30" w:rsidRDefault="00717257" w:rsidP="00717257">
      <w:pPr>
        <w:rPr>
          <w:b/>
          <w:sz w:val="28"/>
          <w:szCs w:val="28"/>
          <w:lang w:val="en-US"/>
        </w:rPr>
      </w:pPr>
      <w:r w:rsidRPr="00A97B30">
        <w:rPr>
          <w:b/>
          <w:sz w:val="28"/>
          <w:szCs w:val="28"/>
        </w:rPr>
        <w:t xml:space="preserve">Nature of the decision: </w:t>
      </w:r>
    </w:p>
    <w:p w14:paraId="69C1C405" w14:textId="77777777" w:rsidR="00717257" w:rsidRPr="000F4734" w:rsidRDefault="00717257" w:rsidP="00717257">
      <w:pPr>
        <w:rPr>
          <w:b/>
          <w:szCs w:val="24"/>
        </w:rPr>
      </w:pPr>
    </w:p>
    <w:p w14:paraId="71FB8FAF" w14:textId="77777777" w:rsidR="00717257" w:rsidRDefault="00717257" w:rsidP="00717257">
      <w:pPr>
        <w:rPr>
          <w:noProof/>
          <w:lang w:val="en-US"/>
        </w:rPr>
      </w:pPr>
      <w:r>
        <w:rPr>
          <w:noProof/>
          <w:lang w:val="en-US"/>
        </w:rPr>
        <w:t>To initiate the award of a contract for an Enterprise Resource Planning solution.</w:t>
      </w:r>
    </w:p>
    <w:p w14:paraId="122BFF28" w14:textId="651FCF67" w:rsidR="00717257" w:rsidRDefault="00717257" w:rsidP="00717257">
      <w:pPr>
        <w:rPr>
          <w:noProof/>
          <w:lang w:val="en-US"/>
        </w:rPr>
      </w:pPr>
      <w:r>
        <w:rPr>
          <w:noProof/>
          <w:lang w:val="en-US"/>
        </w:rPr>
        <w:t>Any solution proposed will be procured in accordance with the Council's Contract Procedure Rules and will commence on or before</w:t>
      </w:r>
      <w:r w:rsidRPr="00451B28">
        <w:rPr>
          <w:noProof/>
          <w:lang w:val="en-US"/>
        </w:rPr>
        <w:t xml:space="preserve"> 01 October 2027</w:t>
      </w:r>
      <w:r>
        <w:rPr>
          <w:noProof/>
          <w:lang w:val="en-US"/>
        </w:rPr>
        <w:t xml:space="preserve"> to ensure essential service continuity</w:t>
      </w:r>
      <w:r>
        <w:rPr>
          <w:noProof/>
          <w:lang w:val="en-US"/>
        </w:rPr>
        <w:t>.</w:t>
      </w:r>
    </w:p>
    <w:p w14:paraId="398D6E54" w14:textId="77777777" w:rsidR="00717257" w:rsidRDefault="00717257" w:rsidP="00717257">
      <w:pPr>
        <w:rPr>
          <w:noProof/>
          <w:lang w:val="en-US"/>
        </w:rPr>
      </w:pPr>
    </w:p>
    <w:p w14:paraId="4B0E63E0" w14:textId="01CE5F04" w:rsidR="00717257" w:rsidRPr="00A97B30" w:rsidRDefault="00717257" w:rsidP="00717257">
      <w:pPr>
        <w:rPr>
          <w:b/>
          <w:sz w:val="28"/>
          <w:szCs w:val="28"/>
        </w:rPr>
      </w:pPr>
      <w:r w:rsidRPr="00A97B30">
        <w:rPr>
          <w:b/>
          <w:sz w:val="28"/>
          <w:szCs w:val="28"/>
        </w:rPr>
        <w:t>Who will make the decision?</w:t>
      </w:r>
    </w:p>
    <w:p w14:paraId="021A6AD6" w14:textId="77777777" w:rsidR="00717257" w:rsidRPr="000F4734" w:rsidRDefault="00717257" w:rsidP="00717257">
      <w:pPr>
        <w:rPr>
          <w:b/>
          <w:szCs w:val="24"/>
        </w:rPr>
      </w:pPr>
    </w:p>
    <w:p w14:paraId="4A813AC8" w14:textId="77777777" w:rsidR="00717257" w:rsidRPr="00A97B30" w:rsidRDefault="00717257" w:rsidP="00717257">
      <w:pPr>
        <w:rPr>
          <w:szCs w:val="24"/>
        </w:rPr>
      </w:pPr>
      <w:r w:rsidRPr="00A97B30">
        <w:rPr>
          <w:szCs w:val="24"/>
        </w:rPr>
        <w:t xml:space="preserve">Cabinet Member for </w:t>
      </w:r>
      <w:r>
        <w:rPr>
          <w:szCs w:val="24"/>
        </w:rPr>
        <w:t>Resources</w:t>
      </w:r>
    </w:p>
    <w:p w14:paraId="5AB8D67C" w14:textId="77777777" w:rsidR="00717257" w:rsidRPr="00A97B30" w:rsidRDefault="00717257" w:rsidP="00717257">
      <w:pPr>
        <w:rPr>
          <w:szCs w:val="24"/>
        </w:rPr>
      </w:pPr>
    </w:p>
    <w:p w14:paraId="00093D00" w14:textId="77777777" w:rsidR="00717257" w:rsidRPr="00A97B30" w:rsidRDefault="00717257" w:rsidP="00717257">
      <w:pPr>
        <w:rPr>
          <w:b/>
          <w:sz w:val="28"/>
          <w:szCs w:val="28"/>
        </w:rPr>
      </w:pPr>
      <w:r w:rsidRPr="00A97B30">
        <w:rPr>
          <w:b/>
          <w:sz w:val="28"/>
          <w:szCs w:val="28"/>
        </w:rPr>
        <w:t>When is the decision to be taken?</w:t>
      </w:r>
    </w:p>
    <w:p w14:paraId="7D75D654" w14:textId="77777777" w:rsidR="00717257" w:rsidRPr="000F4734" w:rsidRDefault="00717257" w:rsidP="00717257">
      <w:pPr>
        <w:rPr>
          <w:b/>
          <w:szCs w:val="24"/>
        </w:rPr>
      </w:pPr>
    </w:p>
    <w:p w14:paraId="2CAC509A" w14:textId="50C0EADA" w:rsidR="00717257" w:rsidRPr="00A97B30" w:rsidRDefault="00717257" w:rsidP="00717257">
      <w:pPr>
        <w:rPr>
          <w:szCs w:val="24"/>
        </w:rPr>
      </w:pPr>
      <w:r>
        <w:rPr>
          <w:szCs w:val="24"/>
        </w:rPr>
        <w:t>Ju</w:t>
      </w:r>
      <w:r>
        <w:rPr>
          <w:szCs w:val="24"/>
        </w:rPr>
        <w:t>ly</w:t>
      </w:r>
      <w:r>
        <w:rPr>
          <w:szCs w:val="24"/>
        </w:rPr>
        <w:t xml:space="preserve"> 2026</w:t>
      </w:r>
    </w:p>
    <w:p w14:paraId="699CDD6A" w14:textId="77777777" w:rsidR="00717257" w:rsidRPr="00A97B30" w:rsidRDefault="00717257" w:rsidP="00717257">
      <w:pPr>
        <w:rPr>
          <w:sz w:val="28"/>
          <w:szCs w:val="28"/>
        </w:rPr>
      </w:pPr>
    </w:p>
    <w:p w14:paraId="41E7118F" w14:textId="77777777" w:rsidR="00717257" w:rsidRPr="00A97B30" w:rsidRDefault="00717257" w:rsidP="00717257">
      <w:pPr>
        <w:rPr>
          <w:b/>
          <w:sz w:val="28"/>
          <w:szCs w:val="28"/>
        </w:rPr>
      </w:pPr>
      <w:r w:rsidRPr="00A97B30">
        <w:rPr>
          <w:b/>
          <w:sz w:val="28"/>
          <w:szCs w:val="28"/>
        </w:rPr>
        <w:t>Who will be consulted and how?</w:t>
      </w:r>
    </w:p>
    <w:p w14:paraId="589983EC" w14:textId="77777777" w:rsidR="00717257" w:rsidRPr="000F4734" w:rsidRDefault="00717257" w:rsidP="00717257">
      <w:pPr>
        <w:rPr>
          <w:b/>
          <w:szCs w:val="24"/>
        </w:rPr>
      </w:pPr>
    </w:p>
    <w:p w14:paraId="1466E0EF" w14:textId="77777777" w:rsidR="00717257" w:rsidRPr="0012260E" w:rsidRDefault="00717257" w:rsidP="00717257">
      <w:pPr>
        <w:rPr>
          <w:szCs w:val="24"/>
          <w:lang w:val="en-US"/>
        </w:rPr>
      </w:pPr>
      <w:r w:rsidRPr="0012260E">
        <w:rPr>
          <w:szCs w:val="24"/>
          <w:lang w:val="en-US"/>
        </w:rPr>
        <w:t>Cabinet Member</w:t>
      </w:r>
      <w:r>
        <w:rPr>
          <w:szCs w:val="24"/>
          <w:lang w:val="en-US"/>
        </w:rPr>
        <w:t xml:space="preserve"> for Resources</w:t>
      </w:r>
    </w:p>
    <w:p w14:paraId="49CFEF64" w14:textId="77777777" w:rsidR="00717257" w:rsidRPr="0012260E" w:rsidRDefault="00717257" w:rsidP="00717257">
      <w:pPr>
        <w:rPr>
          <w:szCs w:val="24"/>
          <w:lang w:val="en-US"/>
        </w:rPr>
      </w:pPr>
      <w:r w:rsidRPr="0012260E">
        <w:rPr>
          <w:szCs w:val="24"/>
          <w:lang w:val="en-US"/>
        </w:rPr>
        <w:t xml:space="preserve">Chief </w:t>
      </w:r>
      <w:r>
        <w:rPr>
          <w:szCs w:val="24"/>
          <w:lang w:val="en-US"/>
        </w:rPr>
        <w:t>L</w:t>
      </w:r>
      <w:r w:rsidRPr="0012260E">
        <w:rPr>
          <w:szCs w:val="24"/>
          <w:lang w:val="en-US"/>
        </w:rPr>
        <w:t>egal Officer</w:t>
      </w:r>
    </w:p>
    <w:p w14:paraId="491F9C81" w14:textId="77777777" w:rsidR="00717257" w:rsidRPr="0012260E" w:rsidRDefault="00717257" w:rsidP="00717257">
      <w:pPr>
        <w:rPr>
          <w:szCs w:val="24"/>
          <w:lang w:val="en-US"/>
        </w:rPr>
      </w:pPr>
      <w:r w:rsidRPr="0012260E">
        <w:rPr>
          <w:szCs w:val="24"/>
          <w:lang w:val="en-US"/>
        </w:rPr>
        <w:t>Chief Finance Director</w:t>
      </w:r>
    </w:p>
    <w:p w14:paraId="5CC3DE26" w14:textId="799B3F07" w:rsidR="00717257" w:rsidRDefault="00717257" w:rsidP="00717257">
      <w:pPr>
        <w:rPr>
          <w:szCs w:val="24"/>
          <w:lang w:val="en-US"/>
        </w:rPr>
      </w:pPr>
      <w:r>
        <w:rPr>
          <w:szCs w:val="24"/>
          <w:lang w:val="en-US"/>
        </w:rPr>
        <w:t>Governance</w:t>
      </w:r>
      <w:r>
        <w:rPr>
          <w:szCs w:val="24"/>
          <w:lang w:val="en-US"/>
        </w:rPr>
        <w:t xml:space="preserve"> Director</w:t>
      </w:r>
    </w:p>
    <w:p w14:paraId="39CF4B56" w14:textId="77777777" w:rsidR="00717257" w:rsidRDefault="00717257" w:rsidP="00717257">
      <w:pPr>
        <w:rPr>
          <w:szCs w:val="24"/>
          <w:lang w:val="en-US"/>
        </w:rPr>
      </w:pPr>
    </w:p>
    <w:p w14:paraId="612E371D" w14:textId="1F3C2CB3" w:rsidR="00717257" w:rsidRDefault="00717257" w:rsidP="00717257">
      <w:pPr>
        <w:rPr>
          <w:szCs w:val="24"/>
          <w:lang w:val="en-US"/>
        </w:rPr>
      </w:pPr>
      <w:r w:rsidRPr="0012260E">
        <w:rPr>
          <w:szCs w:val="24"/>
          <w:lang w:val="en-US"/>
        </w:rPr>
        <w:t>All of the above will be consulted by approval of delegated decision.</w:t>
      </w:r>
      <w:r>
        <w:rPr>
          <w:szCs w:val="24"/>
          <w:lang w:val="en-US"/>
        </w:rPr>
        <w:t xml:space="preserve"> </w:t>
      </w:r>
      <w:r w:rsidRPr="00717257">
        <w:rPr>
          <w:szCs w:val="24"/>
          <w:lang w:val="en-US"/>
        </w:rPr>
        <w:t xml:space="preserve">Digital Delivery Board(DDB) and EMT have already been consulted and in </w:t>
      </w:r>
      <w:r w:rsidRPr="00717257">
        <w:rPr>
          <w:szCs w:val="24"/>
          <w:lang w:val="en-US"/>
        </w:rPr>
        <w:t>agreement</w:t>
      </w:r>
      <w:r w:rsidRPr="00717257">
        <w:rPr>
          <w:szCs w:val="24"/>
          <w:lang w:val="en-US"/>
        </w:rPr>
        <w:t xml:space="preserve">.  </w:t>
      </w:r>
    </w:p>
    <w:p w14:paraId="45052F2C" w14:textId="77777777" w:rsidR="00717257" w:rsidRPr="000F4734" w:rsidRDefault="00717257" w:rsidP="00717257">
      <w:pPr>
        <w:rPr>
          <w:szCs w:val="24"/>
          <w:lang w:val="en-US"/>
        </w:rPr>
      </w:pPr>
    </w:p>
    <w:p w14:paraId="72EF8A71" w14:textId="77777777" w:rsidR="00717257" w:rsidRPr="00A97B30" w:rsidRDefault="00717257" w:rsidP="00717257">
      <w:pPr>
        <w:rPr>
          <w:b/>
          <w:sz w:val="28"/>
          <w:szCs w:val="28"/>
        </w:rPr>
      </w:pPr>
      <w:r w:rsidRPr="00A97B30">
        <w:rPr>
          <w:b/>
          <w:sz w:val="28"/>
          <w:szCs w:val="28"/>
        </w:rPr>
        <w:t>Supporting documentation:</w:t>
      </w:r>
    </w:p>
    <w:p w14:paraId="6A9EFA9F" w14:textId="77777777" w:rsidR="00717257" w:rsidRPr="000F4734" w:rsidRDefault="00717257" w:rsidP="00717257">
      <w:pPr>
        <w:rPr>
          <w:b/>
          <w:szCs w:val="24"/>
        </w:rPr>
      </w:pPr>
    </w:p>
    <w:p w14:paraId="7001A36A" w14:textId="77777777" w:rsidR="00717257" w:rsidRPr="00A97B30" w:rsidRDefault="00717257" w:rsidP="00717257">
      <w:pPr>
        <w:rPr>
          <w:szCs w:val="24"/>
        </w:rPr>
      </w:pPr>
      <w:r w:rsidRPr="00A97B30">
        <w:rPr>
          <w:szCs w:val="24"/>
        </w:rPr>
        <w:t>There are no supporting documents for this decision.</w:t>
      </w:r>
    </w:p>
    <w:p w14:paraId="09E70ACE" w14:textId="77777777" w:rsidR="00717257" w:rsidRPr="00A97B30" w:rsidRDefault="00717257" w:rsidP="00717257">
      <w:pPr>
        <w:rPr>
          <w:szCs w:val="24"/>
        </w:rPr>
      </w:pPr>
    </w:p>
    <w:p w14:paraId="7F962685" w14:textId="77777777" w:rsidR="00717257" w:rsidRPr="00A97B30" w:rsidRDefault="00717257" w:rsidP="00717257">
      <w:pPr>
        <w:rPr>
          <w:b/>
          <w:sz w:val="28"/>
          <w:szCs w:val="28"/>
        </w:rPr>
      </w:pPr>
      <w:r w:rsidRPr="00A97B30">
        <w:rPr>
          <w:b/>
          <w:sz w:val="28"/>
          <w:szCs w:val="28"/>
        </w:rPr>
        <w:t>How and by when to make representations:</w:t>
      </w:r>
    </w:p>
    <w:p w14:paraId="3E50CA88" w14:textId="77777777" w:rsidR="00717257" w:rsidRPr="000F4734" w:rsidRDefault="00717257" w:rsidP="00717257">
      <w:pPr>
        <w:rPr>
          <w:b/>
          <w:szCs w:val="24"/>
        </w:rPr>
      </w:pPr>
    </w:p>
    <w:p w14:paraId="3C7693F4" w14:textId="39C356B9" w:rsidR="00717257" w:rsidRDefault="00717257" w:rsidP="00717257">
      <w:pPr>
        <w:rPr>
          <w:szCs w:val="24"/>
        </w:rPr>
      </w:pPr>
      <w:r w:rsidRPr="00A97B30">
        <w:rPr>
          <w:szCs w:val="24"/>
        </w:rPr>
        <w:t xml:space="preserve">Representations should be made to </w:t>
      </w:r>
      <w:r>
        <w:rPr>
          <w:lang w:val="en-US"/>
        </w:rPr>
        <w:t>Wes Howes</w:t>
      </w:r>
      <w:r>
        <w:rPr>
          <w:szCs w:val="24"/>
        </w:rPr>
        <w:t xml:space="preserve"> </w:t>
      </w:r>
      <w:r w:rsidRPr="00A97B30">
        <w:rPr>
          <w:szCs w:val="24"/>
        </w:rPr>
        <w:t>before</w:t>
      </w:r>
      <w:r>
        <w:rPr>
          <w:szCs w:val="24"/>
        </w:rPr>
        <w:t xml:space="preserve"> </w:t>
      </w:r>
      <w:r>
        <w:rPr>
          <w:szCs w:val="24"/>
        </w:rPr>
        <w:t>13 July</w:t>
      </w:r>
      <w:r>
        <w:rPr>
          <w:szCs w:val="24"/>
        </w:rPr>
        <w:t xml:space="preserve"> 2026 </w:t>
      </w:r>
    </w:p>
    <w:p w14:paraId="2C16DB99" w14:textId="0B8C49F1" w:rsidR="00717257" w:rsidRDefault="00717257" w:rsidP="00717257">
      <w:pPr>
        <w:rPr>
          <w:szCs w:val="24"/>
          <w:lang w:val="en-US"/>
        </w:rPr>
      </w:pPr>
      <w:r>
        <w:rPr>
          <w:szCs w:val="24"/>
        </w:rPr>
        <w:t>T</w:t>
      </w:r>
      <w:r w:rsidRPr="00A97B30">
        <w:rPr>
          <w:szCs w:val="24"/>
        </w:rPr>
        <w:t xml:space="preserve">el: </w:t>
      </w:r>
      <w:r>
        <w:rPr>
          <w:lang w:val="en-US"/>
        </w:rPr>
        <w:t>0</w:t>
      </w:r>
      <w:r>
        <w:rPr>
          <w:noProof/>
          <w:lang w:val="en-US"/>
        </w:rPr>
        <w:t>1642 444451</w:t>
      </w:r>
      <w:r>
        <w:rPr>
          <w:szCs w:val="24"/>
          <w:lang w:val="en-US"/>
        </w:rPr>
        <w:t xml:space="preserve"> </w:t>
      </w:r>
      <w:r w:rsidRPr="00A97B30">
        <w:rPr>
          <w:szCs w:val="24"/>
          <w:lang w:val="en-US"/>
        </w:rPr>
        <w:t>or email</w:t>
      </w:r>
      <w:r>
        <w:rPr>
          <w:szCs w:val="24"/>
          <w:lang w:val="en-US"/>
        </w:rPr>
        <w:t xml:space="preserve"> </w:t>
      </w:r>
      <w:r w:rsidRPr="00717257">
        <w:rPr>
          <w:szCs w:val="24"/>
          <w:lang w:val="en-US"/>
        </w:rPr>
        <w:t>Wesley.Howes@redcar-cleveland.gov.uk</w:t>
      </w:r>
    </w:p>
    <w:p w14:paraId="03F33BE7" w14:textId="77777777" w:rsidR="00717257" w:rsidRDefault="00717257" w:rsidP="00717257">
      <w:pPr>
        <w:rPr>
          <w:lang w:val="en-US"/>
        </w:rPr>
      </w:pPr>
    </w:p>
    <w:p w14:paraId="254DACB1" w14:textId="03BC2F45" w:rsidR="00717257" w:rsidRPr="00A97B30" w:rsidRDefault="00717257" w:rsidP="00717257">
      <w:pPr>
        <w:rPr>
          <w:szCs w:val="24"/>
        </w:rPr>
      </w:pPr>
      <w:r w:rsidRPr="00A97B30">
        <w:rPr>
          <w:szCs w:val="24"/>
        </w:rPr>
        <w:t xml:space="preserve">First published in Forward Plan on </w:t>
      </w:r>
      <w:r>
        <w:rPr>
          <w:szCs w:val="24"/>
        </w:rPr>
        <w:t>15</w:t>
      </w:r>
      <w:r>
        <w:rPr>
          <w:szCs w:val="24"/>
        </w:rPr>
        <w:t xml:space="preserve"> </w:t>
      </w:r>
      <w:r>
        <w:rPr>
          <w:szCs w:val="24"/>
        </w:rPr>
        <w:t>June</w:t>
      </w:r>
      <w:r>
        <w:rPr>
          <w:szCs w:val="24"/>
        </w:rPr>
        <w:t xml:space="preserve"> 2026</w:t>
      </w:r>
    </w:p>
    <w:p w14:paraId="2FE6B661" w14:textId="77777777" w:rsidR="00717257" w:rsidRPr="000F4734" w:rsidRDefault="00717257" w:rsidP="00717257">
      <w:pPr>
        <w:rPr>
          <w:szCs w:val="24"/>
        </w:rPr>
      </w:pPr>
    </w:p>
    <w:p w14:paraId="40EF63EE" w14:textId="77777777" w:rsidR="00717257" w:rsidRPr="00A97B30" w:rsidRDefault="00717257" w:rsidP="00717257">
      <w:pPr>
        <w:rPr>
          <w:b/>
          <w:sz w:val="28"/>
          <w:szCs w:val="28"/>
        </w:rPr>
      </w:pPr>
      <w:r w:rsidRPr="00A97B30">
        <w:rPr>
          <w:b/>
          <w:sz w:val="28"/>
          <w:szCs w:val="28"/>
        </w:rPr>
        <w:t>Following the Making of the decision, the decision form will be published here:</w:t>
      </w:r>
    </w:p>
    <w:p w14:paraId="3AD9803F" w14:textId="77777777" w:rsidR="00717257" w:rsidRPr="00A97B30" w:rsidRDefault="00717257" w:rsidP="00717257">
      <w:r w:rsidRPr="00A97B30">
        <w:rPr>
          <w:noProof/>
        </w:rPr>
        <mc:AlternateContent>
          <mc:Choice Requires="wps">
            <w:drawing>
              <wp:anchor distT="0" distB="0" distL="114300" distR="114300" simplePos="0" relativeHeight="252002304" behindDoc="0" locked="0" layoutInCell="1" allowOverlap="1" wp14:anchorId="459C0CD4" wp14:editId="5BD44643">
                <wp:simplePos x="0" y="0"/>
                <wp:positionH relativeFrom="page">
                  <wp:posOffset>3003550</wp:posOffset>
                </wp:positionH>
                <wp:positionV relativeFrom="paragraph">
                  <wp:posOffset>98425</wp:posOffset>
                </wp:positionV>
                <wp:extent cx="1085850" cy="844550"/>
                <wp:effectExtent l="0" t="0" r="19050" b="12700"/>
                <wp:wrapNone/>
                <wp:docPr id="93662728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844550"/>
                        </a:xfrm>
                        <a:prstGeom prst="rect">
                          <a:avLst/>
                        </a:prstGeom>
                        <a:solidFill>
                          <a:sysClr val="window" lastClr="FFFFFF"/>
                        </a:solidFill>
                        <a:ln w="6350">
                          <a:solidFill>
                            <a:prstClr val="black"/>
                          </a:solidFill>
                        </a:ln>
                        <a:effectLst/>
                      </wps:spPr>
                      <wps:txbx>
                        <w:txbxContent>
                          <w:p w14:paraId="4DCF8A82" w14:textId="6CDED6B5" w:rsidR="00717257" w:rsidRDefault="00717257" w:rsidP="007172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9C0CD4" id="_x0000_t202" coordsize="21600,21600" o:spt="202" path="m,l,21600r21600,l21600,xe">
                <v:stroke joinstyle="miter"/>
                <v:path gradientshapeok="t" o:connecttype="rect"/>
              </v:shapetype>
              <v:shape id="_x0000_s1062" type="#_x0000_t202" style="position:absolute;margin-left:236.5pt;margin-top:7.75pt;width:85.5pt;height:66.5pt;z-index:252002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" fillcolor="window" strokeweight=".5pt">
                <v:path arrowok="t"/>
                <v:textbox>
                  <w:txbxContent>
                    <w:p w14:paraId="4DCF8A82" w14:textId="6CDED6B5" w:rsidR="00717257" w:rsidRDefault="00717257" w:rsidP="00717257"/>
                  </w:txbxContent>
                </v:textbox>
                <w10:wrap anchorx="page"/>
              </v:shape>
            </w:pict>
          </mc:Fallback>
        </mc:AlternateContent>
      </w:r>
    </w:p>
    <w:p w14:paraId="4519C21C" w14:textId="77777777" w:rsidR="00717257" w:rsidRPr="00A97B30" w:rsidRDefault="00717257" w:rsidP="00717257"/>
    <w:p w14:paraId="0838821E" w14:textId="77777777" w:rsidR="00717257" w:rsidRDefault="00717257" w:rsidP="00717257"/>
    <w:p w14:paraId="7AE4797C" w14:textId="77777777" w:rsidR="00717257" w:rsidRDefault="00717257" w:rsidP="00717257"/>
    <w:p w14:paraId="2A1579EB" w14:textId="77777777" w:rsidR="00717257" w:rsidRDefault="00717257" w:rsidP="00717257">
      <w:pPr>
        <w:rPr>
          <w:b/>
          <w:snapToGrid w:val="0"/>
          <w:sz w:val="31"/>
        </w:rPr>
      </w:pPr>
    </w:p>
    <w:p w14:paraId="14F2E731" w14:textId="77777777" w:rsidR="00717257" w:rsidRDefault="00717257" w:rsidP="00717257">
      <w:pPr>
        <w:rPr>
          <w:b/>
          <w:snapToGrid w:val="0"/>
          <w:sz w:val="31"/>
        </w:rPr>
      </w:pPr>
    </w:p>
    <w:p w14:paraId="7F9196AD" w14:textId="77777777" w:rsidR="00717257" w:rsidRDefault="00717257" w:rsidP="00B36B87">
      <w:pPr>
        <w:rPr>
          <w:b/>
          <w:snapToGrid w:val="0"/>
          <w:sz w:val="31"/>
        </w:rPr>
      </w:pPr>
    </w:p>
    <w:p w14:paraId="7191F6FE" w14:textId="62DE272B" w:rsidR="00FB1E4C" w:rsidRDefault="00FB1E4C" w:rsidP="00B36B87">
      <w:pPr>
        <w:rPr>
          <w:b/>
          <w:snapToGrid w:val="0"/>
          <w:sz w:val="31"/>
        </w:rPr>
      </w:pPr>
      <w:r>
        <w:rPr>
          <w:b/>
          <w:snapToGrid w:val="0"/>
          <w:sz w:val="31"/>
        </w:rPr>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14" w:name="Decision"/>
      <w:r>
        <w:rPr>
          <w:b/>
          <w:snapToGrid w:val="0"/>
          <w:sz w:val="31"/>
        </w:rPr>
        <w:t>DECISION MAKERS</w:t>
      </w:r>
      <w:bookmarkEnd w:id="14"/>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51EC38CA" w:rsidR="0072403F" w:rsidRDefault="0072403F" w:rsidP="0072403F">
      <w:pPr>
        <w:pStyle w:val="Footer"/>
        <w:rPr>
          <w:color w:val="000000"/>
          <w:sz w:val="20"/>
        </w:rPr>
      </w:pPr>
      <w:r>
        <w:rPr>
          <w:b/>
          <w:color w:val="000000"/>
          <w:sz w:val="20"/>
        </w:rPr>
        <w:t xml:space="preserve">Councillor </w:t>
      </w:r>
      <w:r w:rsidR="00380B60">
        <w:rPr>
          <w:b/>
          <w:color w:val="000000"/>
          <w:sz w:val="20"/>
        </w:rPr>
        <w:t>Alec Brown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6B896177" w:rsidR="0072403F" w:rsidRDefault="0072403F" w:rsidP="0072403F">
      <w:pPr>
        <w:pStyle w:val="Footer"/>
        <w:rPr>
          <w:color w:val="000000"/>
          <w:sz w:val="20"/>
        </w:rPr>
      </w:pPr>
      <w:r>
        <w:rPr>
          <w:b/>
          <w:color w:val="000000"/>
          <w:sz w:val="20"/>
        </w:rPr>
        <w:t xml:space="preserve">Councillor </w:t>
      </w:r>
      <w:r w:rsidR="00B0037C">
        <w:rPr>
          <w:b/>
          <w:color w:val="000000"/>
          <w:sz w:val="20"/>
        </w:rPr>
        <w:t>Bill Suthers</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06995DD4" w:rsidR="00FA1FD4" w:rsidRDefault="00FA1FD4" w:rsidP="00FA1FD4">
      <w:pPr>
        <w:pStyle w:val="Footer"/>
        <w:rPr>
          <w:color w:val="000000"/>
          <w:sz w:val="20"/>
        </w:rPr>
      </w:pPr>
      <w:r>
        <w:rPr>
          <w:b/>
          <w:color w:val="000000"/>
          <w:sz w:val="20"/>
        </w:rPr>
        <w:t xml:space="preserve">Councillor </w:t>
      </w:r>
      <w:r w:rsidR="00380B60">
        <w:rPr>
          <w:b/>
          <w:color w:val="000000"/>
          <w:sz w:val="20"/>
        </w:rPr>
        <w:t>Carl Quartermain</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4774F81D"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380B60">
        <w:rPr>
          <w:b/>
          <w:color w:val="000000"/>
          <w:sz w:val="20"/>
        </w:rPr>
        <w:t>Carrie Richardson</w:t>
      </w:r>
      <w:r>
        <w:rPr>
          <w:b/>
          <w:color w:val="000000"/>
          <w:sz w:val="20"/>
        </w:rPr>
        <w:t xml:space="preserve"> </w:t>
      </w:r>
      <w:r>
        <w:rPr>
          <w:color w:val="000000"/>
          <w:sz w:val="20"/>
        </w:rPr>
        <w:t xml:space="preserve">– </w:t>
      </w:r>
      <w:r w:rsidR="00380B60">
        <w:rPr>
          <w:color w:val="000000"/>
          <w:sz w:val="20"/>
        </w:rPr>
        <w:t xml:space="preserve">(Cabinet Vice Chair) </w:t>
      </w:r>
      <w:r w:rsidR="00661D02">
        <w:rPr>
          <w:color w:val="000000"/>
          <w:sz w:val="20"/>
        </w:rPr>
        <w:t>Climate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13313B2E" w:rsidR="0072403F" w:rsidRDefault="0072403F" w:rsidP="0072403F">
      <w:pPr>
        <w:pStyle w:val="Footer"/>
        <w:rPr>
          <w:color w:val="000000"/>
          <w:sz w:val="20"/>
        </w:rPr>
      </w:pPr>
      <w:r w:rsidRPr="004F136A">
        <w:rPr>
          <w:b/>
          <w:color w:val="000000"/>
          <w:sz w:val="20"/>
        </w:rPr>
        <w:t xml:space="preserve">Councillor </w:t>
      </w:r>
      <w:r w:rsidR="00380B60">
        <w:rPr>
          <w:b/>
          <w:color w:val="000000"/>
          <w:sz w:val="20"/>
        </w:rPr>
        <w:t>Lynn Pallister</w:t>
      </w:r>
      <w:r>
        <w:rPr>
          <w:color w:val="000000"/>
          <w:sz w:val="20"/>
        </w:rPr>
        <w:t xml:space="preserve"> – </w:t>
      </w:r>
      <w:r w:rsidR="006E0F1E">
        <w:rPr>
          <w:color w:val="000000"/>
          <w:sz w:val="20"/>
        </w:rPr>
        <w:t xml:space="preserve">Economic </w:t>
      </w:r>
      <w:r w:rsidR="00380B60">
        <w:rPr>
          <w:color w:val="000000"/>
          <w:sz w:val="20"/>
        </w:rPr>
        <w:t>Growth</w:t>
      </w:r>
    </w:p>
    <w:p w14:paraId="2DD49979" w14:textId="77777777" w:rsidR="0072403F" w:rsidRDefault="0072403F" w:rsidP="0072403F">
      <w:pPr>
        <w:pStyle w:val="Footer"/>
        <w:rPr>
          <w:color w:val="000000"/>
          <w:sz w:val="20"/>
        </w:rPr>
      </w:pPr>
    </w:p>
    <w:p w14:paraId="2B48BAD3" w14:textId="6D5F431B" w:rsidR="0072403F" w:rsidRDefault="0072403F" w:rsidP="0072403F">
      <w:pPr>
        <w:pStyle w:val="Footer"/>
        <w:rPr>
          <w:color w:val="000000"/>
          <w:sz w:val="20"/>
        </w:rPr>
      </w:pPr>
      <w:r>
        <w:rPr>
          <w:b/>
          <w:color w:val="000000"/>
          <w:sz w:val="20"/>
        </w:rPr>
        <w:t xml:space="preserve">Councillor </w:t>
      </w:r>
      <w:r w:rsidR="00380B60">
        <w:rPr>
          <w:b/>
          <w:color w:val="000000"/>
          <w:sz w:val="20"/>
        </w:rPr>
        <w:t>Ursula Earl</w:t>
      </w:r>
      <w:r>
        <w:rPr>
          <w:b/>
          <w:color w:val="000000"/>
          <w:sz w:val="20"/>
        </w:rPr>
        <w:t xml:space="preserve"> </w:t>
      </w:r>
      <w:r>
        <w:rPr>
          <w:color w:val="000000"/>
          <w:sz w:val="20"/>
        </w:rPr>
        <w:t>–</w:t>
      </w:r>
      <w:r w:rsidR="00380B60">
        <w:rPr>
          <w:color w:val="000000"/>
          <w:sz w:val="20"/>
        </w:rPr>
        <w:t xml:space="preserve">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FB14FC4" w:rsidR="0072403F" w:rsidRDefault="0072403F" w:rsidP="0072403F">
      <w:pPr>
        <w:pStyle w:val="Footer"/>
        <w:rPr>
          <w:color w:val="000000"/>
          <w:sz w:val="20"/>
        </w:rPr>
      </w:pPr>
      <w:r>
        <w:rPr>
          <w:b/>
          <w:color w:val="000000"/>
          <w:sz w:val="20"/>
        </w:rPr>
        <w:t xml:space="preserve">Councillor </w:t>
      </w:r>
      <w:r w:rsidR="00380B60">
        <w:rPr>
          <w:b/>
          <w:color w:val="000000"/>
          <w:sz w:val="20"/>
        </w:rPr>
        <w:t>Chris Massey</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0BA88BB3" w:rsidR="0072403F" w:rsidRDefault="0072403F" w:rsidP="0072403F">
      <w:pPr>
        <w:rPr>
          <w:color w:val="000000"/>
          <w:sz w:val="20"/>
        </w:rPr>
      </w:pPr>
      <w:r>
        <w:rPr>
          <w:b/>
          <w:color w:val="000000"/>
          <w:sz w:val="20"/>
        </w:rPr>
        <w:t xml:space="preserve">Councillor </w:t>
      </w:r>
      <w:r w:rsidR="00380B60">
        <w:rPr>
          <w:b/>
          <w:color w:val="000000"/>
          <w:sz w:val="20"/>
        </w:rPr>
        <w:t>Lisa Belshaw</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339215C3" w:rsidR="009D061E" w:rsidRDefault="009D061E" w:rsidP="0072403F">
      <w:pPr>
        <w:rPr>
          <w:sz w:val="20"/>
        </w:rPr>
      </w:pPr>
      <w:r w:rsidRPr="009D061E">
        <w:rPr>
          <w:b/>
          <w:bCs/>
          <w:color w:val="000000"/>
          <w:sz w:val="20"/>
        </w:rPr>
        <w:t xml:space="preserve">Councillor </w:t>
      </w:r>
      <w:r w:rsidR="00CD095E">
        <w:rPr>
          <w:b/>
          <w:bCs/>
          <w:color w:val="000000"/>
          <w:sz w:val="20"/>
        </w:rPr>
        <w:t>Neil Bendelow</w:t>
      </w:r>
      <w:r>
        <w:rPr>
          <w:color w:val="000000"/>
          <w:sz w:val="20"/>
        </w:rPr>
        <w:t xml:space="preserve"> – Neighbourhoods</w:t>
      </w:r>
      <w:r w:rsidR="00380B60">
        <w:rPr>
          <w:color w:val="000000"/>
          <w:sz w:val="20"/>
        </w:rPr>
        <w:t xml:space="preserve"> &amp; Housing</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footerReference w:type="even" r:id="rId106"/>
      <w:footerReference w:type="default" r:id="rId107"/>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C20EFF" w14:textId="77777777" w:rsidR="001B2E0F" w:rsidRDefault="001B2E0F">
      <w:r>
        <w:separator/>
      </w:r>
    </w:p>
  </w:endnote>
  <w:endnote w:type="continuationSeparator" w:id="0">
    <w:p w14:paraId="2FB87A49" w14:textId="77777777" w:rsidR="001B2E0F" w:rsidRDefault="001B2E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1EB4B0F" w14:textId="77777777" w:rsidR="001B2E0F" w:rsidRDefault="001B2E0F">
      <w:r>
        <w:separator/>
      </w:r>
    </w:p>
  </w:footnote>
  <w:footnote w:type="continuationSeparator" w:id="0">
    <w:p w14:paraId="184D58BE" w14:textId="77777777" w:rsidR="001B2E0F" w:rsidRDefault="001B2E0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30E59A9"/>
    <w:multiLevelType w:val="hybridMultilevel"/>
    <w:tmpl w:val="D18EAD1A"/>
    <w:lvl w:ilvl="0" w:tplc="2E56F8FE">
      <w:numFmt w:val="bullet"/>
      <w:lvlText w:val="•"/>
      <w:lvlJc w:val="left"/>
      <w:pPr>
        <w:ind w:left="1080" w:hanging="72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9" w15:restartNumberingAfterBreak="0">
    <w:nsid w:val="421444DB"/>
    <w:multiLevelType w:val="hybridMultilevel"/>
    <w:tmpl w:val="8BC81E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11"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2"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3"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4"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5"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6" w15:restartNumberingAfterBreak="0">
    <w:nsid w:val="642B2066"/>
    <w:multiLevelType w:val="hybridMultilevel"/>
    <w:tmpl w:val="204C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8"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9"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20" w15:restartNumberingAfterBreak="0">
    <w:nsid w:val="6F5A1E46"/>
    <w:multiLevelType w:val="multilevel"/>
    <w:tmpl w:val="1C809DF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1"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22"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23"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4"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5" w15:restartNumberingAfterBreak="0">
    <w:nsid w:val="7DE45B59"/>
    <w:multiLevelType w:val="hybridMultilevel"/>
    <w:tmpl w:val="413E4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326613">
    <w:abstractNumId w:val="17"/>
  </w:num>
  <w:num w:numId="2" w16cid:durableId="608776233">
    <w:abstractNumId w:val="14"/>
  </w:num>
  <w:num w:numId="3" w16cid:durableId="1419517736">
    <w:abstractNumId w:val="23"/>
  </w:num>
  <w:num w:numId="4" w16cid:durableId="556405146">
    <w:abstractNumId w:val="1"/>
  </w:num>
  <w:num w:numId="5" w16cid:durableId="585306191">
    <w:abstractNumId w:val="0"/>
  </w:num>
  <w:num w:numId="6" w16cid:durableId="1075515269">
    <w:abstractNumId w:val="6"/>
  </w:num>
  <w:num w:numId="7" w16cid:durableId="493497456">
    <w:abstractNumId w:val="13"/>
  </w:num>
  <w:num w:numId="8" w16cid:durableId="1700010221">
    <w:abstractNumId w:val="22"/>
  </w:num>
  <w:num w:numId="9" w16cid:durableId="870067712">
    <w:abstractNumId w:val="15"/>
  </w:num>
  <w:num w:numId="10" w16cid:durableId="93864526">
    <w:abstractNumId w:val="2"/>
  </w:num>
  <w:num w:numId="11" w16cid:durableId="1752772085">
    <w:abstractNumId w:val="10"/>
  </w:num>
  <w:num w:numId="12" w16cid:durableId="2139833425">
    <w:abstractNumId w:val="21"/>
  </w:num>
  <w:num w:numId="13" w16cid:durableId="635183969">
    <w:abstractNumId w:val="4"/>
  </w:num>
  <w:num w:numId="14" w16cid:durableId="1663192816">
    <w:abstractNumId w:val="18"/>
  </w:num>
  <w:num w:numId="15" w16cid:durableId="1763868075">
    <w:abstractNumId w:val="8"/>
  </w:num>
  <w:num w:numId="16" w16cid:durableId="1951625307">
    <w:abstractNumId w:val="11"/>
  </w:num>
  <w:num w:numId="17" w16cid:durableId="1769234727">
    <w:abstractNumId w:val="5"/>
  </w:num>
  <w:num w:numId="18" w16cid:durableId="1595238061">
    <w:abstractNumId w:val="12"/>
  </w:num>
  <w:num w:numId="19" w16cid:durableId="553851074">
    <w:abstractNumId w:val="19"/>
  </w:num>
  <w:num w:numId="20" w16cid:durableId="1423992914">
    <w:abstractNumId w:val="24"/>
  </w:num>
  <w:num w:numId="21" w16cid:durableId="910306941">
    <w:abstractNumId w:val="3"/>
  </w:num>
  <w:num w:numId="22" w16cid:durableId="800458915">
    <w:abstractNumId w:val="25"/>
  </w:num>
  <w:num w:numId="23" w16cid:durableId="1115253762">
    <w:abstractNumId w:val="16"/>
  </w:num>
  <w:num w:numId="24" w16cid:durableId="540751853">
    <w:abstractNumId w:val="20"/>
  </w:num>
  <w:num w:numId="25" w16cid:durableId="440494401">
    <w:abstractNumId w:val="9"/>
  </w:num>
  <w:num w:numId="26" w16cid:durableId="102092916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15DC"/>
    <w:rsid w:val="000021A9"/>
    <w:rsid w:val="000025F7"/>
    <w:rsid w:val="00003517"/>
    <w:rsid w:val="00006167"/>
    <w:rsid w:val="00006E53"/>
    <w:rsid w:val="00010826"/>
    <w:rsid w:val="000119B8"/>
    <w:rsid w:val="00014008"/>
    <w:rsid w:val="00016AFB"/>
    <w:rsid w:val="00022DF8"/>
    <w:rsid w:val="0002346F"/>
    <w:rsid w:val="00027C7E"/>
    <w:rsid w:val="0003297D"/>
    <w:rsid w:val="00033C35"/>
    <w:rsid w:val="000378CD"/>
    <w:rsid w:val="00037F40"/>
    <w:rsid w:val="000441F2"/>
    <w:rsid w:val="000452EF"/>
    <w:rsid w:val="00046B8C"/>
    <w:rsid w:val="00046D97"/>
    <w:rsid w:val="00050A2F"/>
    <w:rsid w:val="00050F25"/>
    <w:rsid w:val="000523A4"/>
    <w:rsid w:val="00052B78"/>
    <w:rsid w:val="00056686"/>
    <w:rsid w:val="0006281A"/>
    <w:rsid w:val="0006311E"/>
    <w:rsid w:val="0006374A"/>
    <w:rsid w:val="000644F1"/>
    <w:rsid w:val="000654F0"/>
    <w:rsid w:val="000658DD"/>
    <w:rsid w:val="0007663A"/>
    <w:rsid w:val="00080A23"/>
    <w:rsid w:val="000810DF"/>
    <w:rsid w:val="00081398"/>
    <w:rsid w:val="00087C59"/>
    <w:rsid w:val="0009014C"/>
    <w:rsid w:val="000910AA"/>
    <w:rsid w:val="00092531"/>
    <w:rsid w:val="000926B3"/>
    <w:rsid w:val="00092917"/>
    <w:rsid w:val="00096D1D"/>
    <w:rsid w:val="000A0809"/>
    <w:rsid w:val="000A5B2F"/>
    <w:rsid w:val="000A662D"/>
    <w:rsid w:val="000A758F"/>
    <w:rsid w:val="000A77B1"/>
    <w:rsid w:val="000B4262"/>
    <w:rsid w:val="000B63CC"/>
    <w:rsid w:val="000C0C42"/>
    <w:rsid w:val="000C1625"/>
    <w:rsid w:val="000C382D"/>
    <w:rsid w:val="000C40F7"/>
    <w:rsid w:val="000C5D05"/>
    <w:rsid w:val="000C68AD"/>
    <w:rsid w:val="000D1753"/>
    <w:rsid w:val="000D3E25"/>
    <w:rsid w:val="000D5DBC"/>
    <w:rsid w:val="000D6AD5"/>
    <w:rsid w:val="000E28E6"/>
    <w:rsid w:val="000E397A"/>
    <w:rsid w:val="000E3A92"/>
    <w:rsid w:val="000E64D8"/>
    <w:rsid w:val="000E6614"/>
    <w:rsid w:val="000F4734"/>
    <w:rsid w:val="000F53CF"/>
    <w:rsid w:val="00100555"/>
    <w:rsid w:val="00100DAB"/>
    <w:rsid w:val="00100FAB"/>
    <w:rsid w:val="00105068"/>
    <w:rsid w:val="00110969"/>
    <w:rsid w:val="00113F7A"/>
    <w:rsid w:val="00115105"/>
    <w:rsid w:val="0011539A"/>
    <w:rsid w:val="001218CA"/>
    <w:rsid w:val="00121C81"/>
    <w:rsid w:val="0012260E"/>
    <w:rsid w:val="00124144"/>
    <w:rsid w:val="00124503"/>
    <w:rsid w:val="0013345B"/>
    <w:rsid w:val="00135D8C"/>
    <w:rsid w:val="00137FB9"/>
    <w:rsid w:val="001426B0"/>
    <w:rsid w:val="001434D9"/>
    <w:rsid w:val="001564CB"/>
    <w:rsid w:val="00157767"/>
    <w:rsid w:val="0016070F"/>
    <w:rsid w:val="00160F39"/>
    <w:rsid w:val="00162304"/>
    <w:rsid w:val="001643AF"/>
    <w:rsid w:val="0016454B"/>
    <w:rsid w:val="001647E8"/>
    <w:rsid w:val="0016493D"/>
    <w:rsid w:val="0016617D"/>
    <w:rsid w:val="0017480A"/>
    <w:rsid w:val="00174DA8"/>
    <w:rsid w:val="00175876"/>
    <w:rsid w:val="00177B8D"/>
    <w:rsid w:val="001842B6"/>
    <w:rsid w:val="00186669"/>
    <w:rsid w:val="00187B27"/>
    <w:rsid w:val="0019045C"/>
    <w:rsid w:val="00192164"/>
    <w:rsid w:val="0019315C"/>
    <w:rsid w:val="0019405D"/>
    <w:rsid w:val="00195996"/>
    <w:rsid w:val="001A47EE"/>
    <w:rsid w:val="001A4C17"/>
    <w:rsid w:val="001A6728"/>
    <w:rsid w:val="001B184C"/>
    <w:rsid w:val="001B197F"/>
    <w:rsid w:val="001B1D3A"/>
    <w:rsid w:val="001B2E0F"/>
    <w:rsid w:val="001B4659"/>
    <w:rsid w:val="001B53AD"/>
    <w:rsid w:val="001B67C9"/>
    <w:rsid w:val="001C0956"/>
    <w:rsid w:val="001C2628"/>
    <w:rsid w:val="001C3541"/>
    <w:rsid w:val="001C4A7C"/>
    <w:rsid w:val="001C5F14"/>
    <w:rsid w:val="001D2522"/>
    <w:rsid w:val="001D458C"/>
    <w:rsid w:val="001D5FCB"/>
    <w:rsid w:val="001D7C89"/>
    <w:rsid w:val="001F1E7A"/>
    <w:rsid w:val="001F3862"/>
    <w:rsid w:val="001F4355"/>
    <w:rsid w:val="001F5C9B"/>
    <w:rsid w:val="001F7710"/>
    <w:rsid w:val="00211559"/>
    <w:rsid w:val="00213DFF"/>
    <w:rsid w:val="0021562F"/>
    <w:rsid w:val="0021599B"/>
    <w:rsid w:val="00217DAB"/>
    <w:rsid w:val="00220614"/>
    <w:rsid w:val="002215FD"/>
    <w:rsid w:val="00222053"/>
    <w:rsid w:val="00223918"/>
    <w:rsid w:val="00224D44"/>
    <w:rsid w:val="002261B0"/>
    <w:rsid w:val="00231FC3"/>
    <w:rsid w:val="002329D4"/>
    <w:rsid w:val="00233217"/>
    <w:rsid w:val="00233C79"/>
    <w:rsid w:val="00234D87"/>
    <w:rsid w:val="00235C02"/>
    <w:rsid w:val="002364EA"/>
    <w:rsid w:val="00236718"/>
    <w:rsid w:val="00242DFF"/>
    <w:rsid w:val="00243D56"/>
    <w:rsid w:val="00245CE7"/>
    <w:rsid w:val="002467D4"/>
    <w:rsid w:val="00252467"/>
    <w:rsid w:val="00252815"/>
    <w:rsid w:val="00257914"/>
    <w:rsid w:val="00260EE2"/>
    <w:rsid w:val="00263F99"/>
    <w:rsid w:val="00263FFD"/>
    <w:rsid w:val="002658B9"/>
    <w:rsid w:val="00267417"/>
    <w:rsid w:val="00272E98"/>
    <w:rsid w:val="0027304A"/>
    <w:rsid w:val="002773EF"/>
    <w:rsid w:val="0028319B"/>
    <w:rsid w:val="00283EC9"/>
    <w:rsid w:val="00285494"/>
    <w:rsid w:val="00285B15"/>
    <w:rsid w:val="00290700"/>
    <w:rsid w:val="00297991"/>
    <w:rsid w:val="002A3044"/>
    <w:rsid w:val="002A3B54"/>
    <w:rsid w:val="002B05B7"/>
    <w:rsid w:val="002B0E16"/>
    <w:rsid w:val="002B4796"/>
    <w:rsid w:val="002B69A6"/>
    <w:rsid w:val="002B73E3"/>
    <w:rsid w:val="002C3199"/>
    <w:rsid w:val="002C4074"/>
    <w:rsid w:val="002C43C4"/>
    <w:rsid w:val="002C53D4"/>
    <w:rsid w:val="002D3D4D"/>
    <w:rsid w:val="002D489D"/>
    <w:rsid w:val="002D63E6"/>
    <w:rsid w:val="002D684F"/>
    <w:rsid w:val="002D729C"/>
    <w:rsid w:val="002E033E"/>
    <w:rsid w:val="002E4775"/>
    <w:rsid w:val="002E4A40"/>
    <w:rsid w:val="002F082D"/>
    <w:rsid w:val="002F7E50"/>
    <w:rsid w:val="0030017F"/>
    <w:rsid w:val="00301E3E"/>
    <w:rsid w:val="0030273D"/>
    <w:rsid w:val="00307EAB"/>
    <w:rsid w:val="00311F22"/>
    <w:rsid w:val="00312FC3"/>
    <w:rsid w:val="00316A9B"/>
    <w:rsid w:val="00317DB3"/>
    <w:rsid w:val="003217CE"/>
    <w:rsid w:val="00321FA4"/>
    <w:rsid w:val="003232B6"/>
    <w:rsid w:val="00323F89"/>
    <w:rsid w:val="003250B2"/>
    <w:rsid w:val="00325127"/>
    <w:rsid w:val="00325CDE"/>
    <w:rsid w:val="00332172"/>
    <w:rsid w:val="00332DBA"/>
    <w:rsid w:val="00332F3D"/>
    <w:rsid w:val="00333900"/>
    <w:rsid w:val="00335589"/>
    <w:rsid w:val="00335DDD"/>
    <w:rsid w:val="00336519"/>
    <w:rsid w:val="003407B6"/>
    <w:rsid w:val="003432C4"/>
    <w:rsid w:val="00350A25"/>
    <w:rsid w:val="0035203A"/>
    <w:rsid w:val="003531AA"/>
    <w:rsid w:val="00353DB6"/>
    <w:rsid w:val="00353E08"/>
    <w:rsid w:val="00354F1D"/>
    <w:rsid w:val="003572E1"/>
    <w:rsid w:val="00357A2A"/>
    <w:rsid w:val="00360F80"/>
    <w:rsid w:val="00361EEE"/>
    <w:rsid w:val="0036230F"/>
    <w:rsid w:val="0036369B"/>
    <w:rsid w:val="00364F2F"/>
    <w:rsid w:val="00371DE0"/>
    <w:rsid w:val="00372EE8"/>
    <w:rsid w:val="00374725"/>
    <w:rsid w:val="00375230"/>
    <w:rsid w:val="00380B60"/>
    <w:rsid w:val="00384630"/>
    <w:rsid w:val="00386219"/>
    <w:rsid w:val="00391A61"/>
    <w:rsid w:val="00392F97"/>
    <w:rsid w:val="00393C1E"/>
    <w:rsid w:val="00394D8B"/>
    <w:rsid w:val="00396028"/>
    <w:rsid w:val="00397D19"/>
    <w:rsid w:val="003A039C"/>
    <w:rsid w:val="003A0900"/>
    <w:rsid w:val="003A18E4"/>
    <w:rsid w:val="003A2BE9"/>
    <w:rsid w:val="003A48CB"/>
    <w:rsid w:val="003B01B3"/>
    <w:rsid w:val="003B0FCB"/>
    <w:rsid w:val="003B1EEB"/>
    <w:rsid w:val="003B2F0A"/>
    <w:rsid w:val="003B56CF"/>
    <w:rsid w:val="003B7C3F"/>
    <w:rsid w:val="003C160E"/>
    <w:rsid w:val="003C322D"/>
    <w:rsid w:val="003D272A"/>
    <w:rsid w:val="003D3AFC"/>
    <w:rsid w:val="003D509C"/>
    <w:rsid w:val="003D5299"/>
    <w:rsid w:val="003D6ADE"/>
    <w:rsid w:val="003E2E18"/>
    <w:rsid w:val="003E5E42"/>
    <w:rsid w:val="003E5E70"/>
    <w:rsid w:val="003E62E6"/>
    <w:rsid w:val="003F07CB"/>
    <w:rsid w:val="003F3439"/>
    <w:rsid w:val="003F3AA8"/>
    <w:rsid w:val="003F433C"/>
    <w:rsid w:val="003F527A"/>
    <w:rsid w:val="00406CD8"/>
    <w:rsid w:val="00407635"/>
    <w:rsid w:val="00407768"/>
    <w:rsid w:val="00410E0B"/>
    <w:rsid w:val="004123DF"/>
    <w:rsid w:val="00414470"/>
    <w:rsid w:val="00416246"/>
    <w:rsid w:val="0042048E"/>
    <w:rsid w:val="004209FE"/>
    <w:rsid w:val="0042324D"/>
    <w:rsid w:val="004241CA"/>
    <w:rsid w:val="004269E6"/>
    <w:rsid w:val="00432D6E"/>
    <w:rsid w:val="0043327F"/>
    <w:rsid w:val="004348BD"/>
    <w:rsid w:val="00434EDA"/>
    <w:rsid w:val="004404A8"/>
    <w:rsid w:val="004406AD"/>
    <w:rsid w:val="00443F20"/>
    <w:rsid w:val="00450B29"/>
    <w:rsid w:val="00453969"/>
    <w:rsid w:val="00455F06"/>
    <w:rsid w:val="00461088"/>
    <w:rsid w:val="004610CB"/>
    <w:rsid w:val="0046115F"/>
    <w:rsid w:val="0046156B"/>
    <w:rsid w:val="00463ED8"/>
    <w:rsid w:val="00465536"/>
    <w:rsid w:val="0046705D"/>
    <w:rsid w:val="004678D2"/>
    <w:rsid w:val="0047023D"/>
    <w:rsid w:val="00474AF6"/>
    <w:rsid w:val="00474D69"/>
    <w:rsid w:val="004840E6"/>
    <w:rsid w:val="0048456D"/>
    <w:rsid w:val="004859DE"/>
    <w:rsid w:val="0048636F"/>
    <w:rsid w:val="00492FC6"/>
    <w:rsid w:val="004933B9"/>
    <w:rsid w:val="0049427A"/>
    <w:rsid w:val="00495F6A"/>
    <w:rsid w:val="00496B39"/>
    <w:rsid w:val="00496E88"/>
    <w:rsid w:val="00497426"/>
    <w:rsid w:val="004A123B"/>
    <w:rsid w:val="004A5211"/>
    <w:rsid w:val="004C062E"/>
    <w:rsid w:val="004C16FF"/>
    <w:rsid w:val="004C4F33"/>
    <w:rsid w:val="004C73EB"/>
    <w:rsid w:val="004D18BA"/>
    <w:rsid w:val="004D2459"/>
    <w:rsid w:val="004D336D"/>
    <w:rsid w:val="004D4D30"/>
    <w:rsid w:val="004E4C5F"/>
    <w:rsid w:val="004F136A"/>
    <w:rsid w:val="004F1698"/>
    <w:rsid w:val="004F2AEC"/>
    <w:rsid w:val="004F33F8"/>
    <w:rsid w:val="004F53C7"/>
    <w:rsid w:val="004F726B"/>
    <w:rsid w:val="004F7A9D"/>
    <w:rsid w:val="00501944"/>
    <w:rsid w:val="005032B1"/>
    <w:rsid w:val="00504EEA"/>
    <w:rsid w:val="00510A00"/>
    <w:rsid w:val="005110F6"/>
    <w:rsid w:val="0051460A"/>
    <w:rsid w:val="005149DD"/>
    <w:rsid w:val="00515343"/>
    <w:rsid w:val="00516ABB"/>
    <w:rsid w:val="00516CAD"/>
    <w:rsid w:val="005232F0"/>
    <w:rsid w:val="00524809"/>
    <w:rsid w:val="00525A99"/>
    <w:rsid w:val="0052691F"/>
    <w:rsid w:val="00534D56"/>
    <w:rsid w:val="005365E4"/>
    <w:rsid w:val="00536F3F"/>
    <w:rsid w:val="00537F56"/>
    <w:rsid w:val="005408B4"/>
    <w:rsid w:val="00543495"/>
    <w:rsid w:val="005535DB"/>
    <w:rsid w:val="0055753A"/>
    <w:rsid w:val="00560FC5"/>
    <w:rsid w:val="00561443"/>
    <w:rsid w:val="005631E0"/>
    <w:rsid w:val="0056344C"/>
    <w:rsid w:val="00565647"/>
    <w:rsid w:val="00567C9A"/>
    <w:rsid w:val="00580473"/>
    <w:rsid w:val="005817CA"/>
    <w:rsid w:val="00582AEA"/>
    <w:rsid w:val="00583603"/>
    <w:rsid w:val="0058518F"/>
    <w:rsid w:val="00585752"/>
    <w:rsid w:val="00591D9A"/>
    <w:rsid w:val="005A1029"/>
    <w:rsid w:val="005A24FB"/>
    <w:rsid w:val="005A3EF7"/>
    <w:rsid w:val="005A4C2F"/>
    <w:rsid w:val="005B3422"/>
    <w:rsid w:val="005B437E"/>
    <w:rsid w:val="005B57C7"/>
    <w:rsid w:val="005C3112"/>
    <w:rsid w:val="005C3C0A"/>
    <w:rsid w:val="005C7418"/>
    <w:rsid w:val="005D2BFE"/>
    <w:rsid w:val="005D40ED"/>
    <w:rsid w:val="005D59F4"/>
    <w:rsid w:val="005E1C98"/>
    <w:rsid w:val="005E427F"/>
    <w:rsid w:val="005E4A63"/>
    <w:rsid w:val="005E542D"/>
    <w:rsid w:val="005F27F3"/>
    <w:rsid w:val="005F4BCF"/>
    <w:rsid w:val="0060034E"/>
    <w:rsid w:val="006003C7"/>
    <w:rsid w:val="00604B9A"/>
    <w:rsid w:val="00612F3C"/>
    <w:rsid w:val="0061370E"/>
    <w:rsid w:val="0061511F"/>
    <w:rsid w:val="00621922"/>
    <w:rsid w:val="006234F0"/>
    <w:rsid w:val="006257BD"/>
    <w:rsid w:val="00631277"/>
    <w:rsid w:val="00642944"/>
    <w:rsid w:val="006432B4"/>
    <w:rsid w:val="00644416"/>
    <w:rsid w:val="0064552C"/>
    <w:rsid w:val="00651844"/>
    <w:rsid w:val="00652B40"/>
    <w:rsid w:val="00653A59"/>
    <w:rsid w:val="00656523"/>
    <w:rsid w:val="006606D7"/>
    <w:rsid w:val="00660EC3"/>
    <w:rsid w:val="00661D02"/>
    <w:rsid w:val="00662146"/>
    <w:rsid w:val="00664025"/>
    <w:rsid w:val="00670321"/>
    <w:rsid w:val="00670EB7"/>
    <w:rsid w:val="006724FE"/>
    <w:rsid w:val="006730A1"/>
    <w:rsid w:val="00674D12"/>
    <w:rsid w:val="006812B9"/>
    <w:rsid w:val="006818AC"/>
    <w:rsid w:val="00683F52"/>
    <w:rsid w:val="00685308"/>
    <w:rsid w:val="00686986"/>
    <w:rsid w:val="006978EB"/>
    <w:rsid w:val="006A6395"/>
    <w:rsid w:val="006B1ACB"/>
    <w:rsid w:val="006B1BA0"/>
    <w:rsid w:val="006B26A6"/>
    <w:rsid w:val="006B4381"/>
    <w:rsid w:val="006C0BD8"/>
    <w:rsid w:val="006C111C"/>
    <w:rsid w:val="006C23A9"/>
    <w:rsid w:val="006C264B"/>
    <w:rsid w:val="006C26AD"/>
    <w:rsid w:val="006C309B"/>
    <w:rsid w:val="006C31B9"/>
    <w:rsid w:val="006D0573"/>
    <w:rsid w:val="006D05A9"/>
    <w:rsid w:val="006D062D"/>
    <w:rsid w:val="006D2088"/>
    <w:rsid w:val="006D5F82"/>
    <w:rsid w:val="006D7DF4"/>
    <w:rsid w:val="006E0823"/>
    <w:rsid w:val="006E0F1E"/>
    <w:rsid w:val="006E22C2"/>
    <w:rsid w:val="006E3545"/>
    <w:rsid w:val="006E4EBF"/>
    <w:rsid w:val="006E63A9"/>
    <w:rsid w:val="006E65E6"/>
    <w:rsid w:val="006F06B2"/>
    <w:rsid w:val="006F1F5F"/>
    <w:rsid w:val="006F3933"/>
    <w:rsid w:val="006F5C04"/>
    <w:rsid w:val="006F6CE8"/>
    <w:rsid w:val="00700017"/>
    <w:rsid w:val="00702068"/>
    <w:rsid w:val="00703B5E"/>
    <w:rsid w:val="007040B4"/>
    <w:rsid w:val="007108CF"/>
    <w:rsid w:val="00715454"/>
    <w:rsid w:val="00717257"/>
    <w:rsid w:val="0072403F"/>
    <w:rsid w:val="007259B8"/>
    <w:rsid w:val="00730B1D"/>
    <w:rsid w:val="00734547"/>
    <w:rsid w:val="00736D7E"/>
    <w:rsid w:val="0074195D"/>
    <w:rsid w:val="00746E8C"/>
    <w:rsid w:val="00751D81"/>
    <w:rsid w:val="00751FA8"/>
    <w:rsid w:val="007538C6"/>
    <w:rsid w:val="007548DF"/>
    <w:rsid w:val="007634CD"/>
    <w:rsid w:val="00767C23"/>
    <w:rsid w:val="007700F0"/>
    <w:rsid w:val="00771E67"/>
    <w:rsid w:val="007734E7"/>
    <w:rsid w:val="00782A0B"/>
    <w:rsid w:val="0078490E"/>
    <w:rsid w:val="00785364"/>
    <w:rsid w:val="00787841"/>
    <w:rsid w:val="00787DAD"/>
    <w:rsid w:val="00792244"/>
    <w:rsid w:val="00795653"/>
    <w:rsid w:val="007A0C3A"/>
    <w:rsid w:val="007A1681"/>
    <w:rsid w:val="007A3697"/>
    <w:rsid w:val="007A3A47"/>
    <w:rsid w:val="007A5466"/>
    <w:rsid w:val="007A7EB9"/>
    <w:rsid w:val="007B0F8E"/>
    <w:rsid w:val="007B12FC"/>
    <w:rsid w:val="007B3D2D"/>
    <w:rsid w:val="007B4E8D"/>
    <w:rsid w:val="007B5097"/>
    <w:rsid w:val="007B6B6B"/>
    <w:rsid w:val="007C052D"/>
    <w:rsid w:val="007C7B69"/>
    <w:rsid w:val="007D0E7B"/>
    <w:rsid w:val="007D3D1F"/>
    <w:rsid w:val="007D4CFC"/>
    <w:rsid w:val="007D524A"/>
    <w:rsid w:val="007D78F5"/>
    <w:rsid w:val="007E1F95"/>
    <w:rsid w:val="007E214A"/>
    <w:rsid w:val="007E32FD"/>
    <w:rsid w:val="007E6A83"/>
    <w:rsid w:val="007F0E6B"/>
    <w:rsid w:val="007F0F79"/>
    <w:rsid w:val="007F6BDC"/>
    <w:rsid w:val="007F7336"/>
    <w:rsid w:val="008013E1"/>
    <w:rsid w:val="008026A1"/>
    <w:rsid w:val="00810FF5"/>
    <w:rsid w:val="0081375A"/>
    <w:rsid w:val="00815734"/>
    <w:rsid w:val="00821846"/>
    <w:rsid w:val="008219D1"/>
    <w:rsid w:val="00822296"/>
    <w:rsid w:val="0082252E"/>
    <w:rsid w:val="00822F86"/>
    <w:rsid w:val="008257C5"/>
    <w:rsid w:val="0082758A"/>
    <w:rsid w:val="00832076"/>
    <w:rsid w:val="00840D1F"/>
    <w:rsid w:val="00844909"/>
    <w:rsid w:val="008510BB"/>
    <w:rsid w:val="00851555"/>
    <w:rsid w:val="008555EE"/>
    <w:rsid w:val="00855756"/>
    <w:rsid w:val="008574CA"/>
    <w:rsid w:val="00861617"/>
    <w:rsid w:val="00864A31"/>
    <w:rsid w:val="00867EF5"/>
    <w:rsid w:val="00874245"/>
    <w:rsid w:val="00874257"/>
    <w:rsid w:val="00876642"/>
    <w:rsid w:val="00877698"/>
    <w:rsid w:val="00880C94"/>
    <w:rsid w:val="00883B61"/>
    <w:rsid w:val="008868EE"/>
    <w:rsid w:val="00887159"/>
    <w:rsid w:val="00887B68"/>
    <w:rsid w:val="0089128E"/>
    <w:rsid w:val="008952F2"/>
    <w:rsid w:val="008A03BE"/>
    <w:rsid w:val="008A4C79"/>
    <w:rsid w:val="008A519E"/>
    <w:rsid w:val="008A596C"/>
    <w:rsid w:val="008A60B8"/>
    <w:rsid w:val="008B02EE"/>
    <w:rsid w:val="008B19D8"/>
    <w:rsid w:val="008B1EB6"/>
    <w:rsid w:val="008B24FF"/>
    <w:rsid w:val="008B5C78"/>
    <w:rsid w:val="008B7FAA"/>
    <w:rsid w:val="008C0EBA"/>
    <w:rsid w:val="008C400B"/>
    <w:rsid w:val="008C6ABD"/>
    <w:rsid w:val="008D2335"/>
    <w:rsid w:val="008D67D2"/>
    <w:rsid w:val="008E0082"/>
    <w:rsid w:val="008E06CE"/>
    <w:rsid w:val="008E2379"/>
    <w:rsid w:val="008E4690"/>
    <w:rsid w:val="008E4C5C"/>
    <w:rsid w:val="008E59E1"/>
    <w:rsid w:val="008F01A6"/>
    <w:rsid w:val="008F4FD2"/>
    <w:rsid w:val="008F55BB"/>
    <w:rsid w:val="008F566D"/>
    <w:rsid w:val="008F5A3A"/>
    <w:rsid w:val="009003E2"/>
    <w:rsid w:val="00901A26"/>
    <w:rsid w:val="009072AE"/>
    <w:rsid w:val="00910274"/>
    <w:rsid w:val="009115BD"/>
    <w:rsid w:val="0091194E"/>
    <w:rsid w:val="0091256E"/>
    <w:rsid w:val="00912E50"/>
    <w:rsid w:val="00914C45"/>
    <w:rsid w:val="0092256E"/>
    <w:rsid w:val="00922CC0"/>
    <w:rsid w:val="00925E55"/>
    <w:rsid w:val="00927703"/>
    <w:rsid w:val="0093144A"/>
    <w:rsid w:val="00931EE1"/>
    <w:rsid w:val="00932AF8"/>
    <w:rsid w:val="009357F0"/>
    <w:rsid w:val="00943D6B"/>
    <w:rsid w:val="009509E7"/>
    <w:rsid w:val="00951352"/>
    <w:rsid w:val="00951445"/>
    <w:rsid w:val="00951821"/>
    <w:rsid w:val="00951D78"/>
    <w:rsid w:val="00952D7F"/>
    <w:rsid w:val="009533B6"/>
    <w:rsid w:val="0095340C"/>
    <w:rsid w:val="0095685C"/>
    <w:rsid w:val="00956F50"/>
    <w:rsid w:val="00961BE1"/>
    <w:rsid w:val="00966B55"/>
    <w:rsid w:val="009715A6"/>
    <w:rsid w:val="00971CD1"/>
    <w:rsid w:val="00973957"/>
    <w:rsid w:val="00973995"/>
    <w:rsid w:val="0097561A"/>
    <w:rsid w:val="009814D2"/>
    <w:rsid w:val="00981C9F"/>
    <w:rsid w:val="009820AE"/>
    <w:rsid w:val="0098324B"/>
    <w:rsid w:val="00983D24"/>
    <w:rsid w:val="00984232"/>
    <w:rsid w:val="009850E0"/>
    <w:rsid w:val="00993C59"/>
    <w:rsid w:val="00996391"/>
    <w:rsid w:val="0099785A"/>
    <w:rsid w:val="009A2CDE"/>
    <w:rsid w:val="009A3DB1"/>
    <w:rsid w:val="009A43C5"/>
    <w:rsid w:val="009A7425"/>
    <w:rsid w:val="009B6974"/>
    <w:rsid w:val="009C27E2"/>
    <w:rsid w:val="009C2E5C"/>
    <w:rsid w:val="009C456D"/>
    <w:rsid w:val="009C5B1B"/>
    <w:rsid w:val="009C60D3"/>
    <w:rsid w:val="009D061E"/>
    <w:rsid w:val="009D0D82"/>
    <w:rsid w:val="009D200B"/>
    <w:rsid w:val="009D3700"/>
    <w:rsid w:val="009D4B25"/>
    <w:rsid w:val="009D592B"/>
    <w:rsid w:val="009D5D15"/>
    <w:rsid w:val="009E065B"/>
    <w:rsid w:val="009E5D69"/>
    <w:rsid w:val="009E73B4"/>
    <w:rsid w:val="009F1DF6"/>
    <w:rsid w:val="009F2333"/>
    <w:rsid w:val="009F2380"/>
    <w:rsid w:val="009F2C74"/>
    <w:rsid w:val="009F31D0"/>
    <w:rsid w:val="009F3BF9"/>
    <w:rsid w:val="009F4D27"/>
    <w:rsid w:val="00A03137"/>
    <w:rsid w:val="00A035DA"/>
    <w:rsid w:val="00A045A0"/>
    <w:rsid w:val="00A04AC5"/>
    <w:rsid w:val="00A12225"/>
    <w:rsid w:val="00A16470"/>
    <w:rsid w:val="00A1729C"/>
    <w:rsid w:val="00A251EF"/>
    <w:rsid w:val="00A277FD"/>
    <w:rsid w:val="00A31105"/>
    <w:rsid w:val="00A347D0"/>
    <w:rsid w:val="00A35973"/>
    <w:rsid w:val="00A35F79"/>
    <w:rsid w:val="00A36733"/>
    <w:rsid w:val="00A36D44"/>
    <w:rsid w:val="00A41823"/>
    <w:rsid w:val="00A42A02"/>
    <w:rsid w:val="00A434DC"/>
    <w:rsid w:val="00A44013"/>
    <w:rsid w:val="00A44ED5"/>
    <w:rsid w:val="00A47212"/>
    <w:rsid w:val="00A47BDE"/>
    <w:rsid w:val="00A5224C"/>
    <w:rsid w:val="00A54C40"/>
    <w:rsid w:val="00A56907"/>
    <w:rsid w:val="00A57B59"/>
    <w:rsid w:val="00A62C7A"/>
    <w:rsid w:val="00A6594C"/>
    <w:rsid w:val="00A65AE2"/>
    <w:rsid w:val="00A704CF"/>
    <w:rsid w:val="00A706C8"/>
    <w:rsid w:val="00A74C96"/>
    <w:rsid w:val="00A74E5A"/>
    <w:rsid w:val="00A7732E"/>
    <w:rsid w:val="00A77D25"/>
    <w:rsid w:val="00A81412"/>
    <w:rsid w:val="00A83DA1"/>
    <w:rsid w:val="00A85850"/>
    <w:rsid w:val="00A919E2"/>
    <w:rsid w:val="00A94581"/>
    <w:rsid w:val="00A97B30"/>
    <w:rsid w:val="00AA04FD"/>
    <w:rsid w:val="00AA30BE"/>
    <w:rsid w:val="00AA784B"/>
    <w:rsid w:val="00AB5A58"/>
    <w:rsid w:val="00AB5ECA"/>
    <w:rsid w:val="00AC0D6E"/>
    <w:rsid w:val="00AC2484"/>
    <w:rsid w:val="00AC283E"/>
    <w:rsid w:val="00AC2931"/>
    <w:rsid w:val="00AC4E10"/>
    <w:rsid w:val="00AC6F6B"/>
    <w:rsid w:val="00AD1C24"/>
    <w:rsid w:val="00AD35F4"/>
    <w:rsid w:val="00AD4F77"/>
    <w:rsid w:val="00AE46F9"/>
    <w:rsid w:val="00AE5061"/>
    <w:rsid w:val="00AF4BE3"/>
    <w:rsid w:val="00AF5C95"/>
    <w:rsid w:val="00AF7E90"/>
    <w:rsid w:val="00B0037C"/>
    <w:rsid w:val="00B014EB"/>
    <w:rsid w:val="00B02705"/>
    <w:rsid w:val="00B02D98"/>
    <w:rsid w:val="00B0685F"/>
    <w:rsid w:val="00B10FA8"/>
    <w:rsid w:val="00B110B4"/>
    <w:rsid w:val="00B127B4"/>
    <w:rsid w:val="00B12D1A"/>
    <w:rsid w:val="00B12E7D"/>
    <w:rsid w:val="00B24370"/>
    <w:rsid w:val="00B27D68"/>
    <w:rsid w:val="00B323C9"/>
    <w:rsid w:val="00B32B63"/>
    <w:rsid w:val="00B36394"/>
    <w:rsid w:val="00B36B87"/>
    <w:rsid w:val="00B44733"/>
    <w:rsid w:val="00B53E30"/>
    <w:rsid w:val="00B54FC0"/>
    <w:rsid w:val="00B558CF"/>
    <w:rsid w:val="00B567E0"/>
    <w:rsid w:val="00B619B8"/>
    <w:rsid w:val="00B62839"/>
    <w:rsid w:val="00B62FE0"/>
    <w:rsid w:val="00B66B42"/>
    <w:rsid w:val="00B6782F"/>
    <w:rsid w:val="00B714AB"/>
    <w:rsid w:val="00B77250"/>
    <w:rsid w:val="00B848E6"/>
    <w:rsid w:val="00B85ED9"/>
    <w:rsid w:val="00B875BA"/>
    <w:rsid w:val="00B905FF"/>
    <w:rsid w:val="00B9120D"/>
    <w:rsid w:val="00B93882"/>
    <w:rsid w:val="00B950E6"/>
    <w:rsid w:val="00B96618"/>
    <w:rsid w:val="00B9707D"/>
    <w:rsid w:val="00BA073E"/>
    <w:rsid w:val="00BA184D"/>
    <w:rsid w:val="00BA1C04"/>
    <w:rsid w:val="00BA2E4D"/>
    <w:rsid w:val="00BA3450"/>
    <w:rsid w:val="00BA3CDB"/>
    <w:rsid w:val="00BA59CB"/>
    <w:rsid w:val="00BB0B52"/>
    <w:rsid w:val="00BB32A7"/>
    <w:rsid w:val="00BB3500"/>
    <w:rsid w:val="00BB61B1"/>
    <w:rsid w:val="00BC19B1"/>
    <w:rsid w:val="00BC1A98"/>
    <w:rsid w:val="00BC30D0"/>
    <w:rsid w:val="00BC331D"/>
    <w:rsid w:val="00BC48D2"/>
    <w:rsid w:val="00BC6BDC"/>
    <w:rsid w:val="00BD0B89"/>
    <w:rsid w:val="00BD178B"/>
    <w:rsid w:val="00BD3E14"/>
    <w:rsid w:val="00BD5B3F"/>
    <w:rsid w:val="00BD627E"/>
    <w:rsid w:val="00BE2493"/>
    <w:rsid w:val="00BE382E"/>
    <w:rsid w:val="00BE4FE6"/>
    <w:rsid w:val="00BE6CF3"/>
    <w:rsid w:val="00BF208A"/>
    <w:rsid w:val="00BF61F3"/>
    <w:rsid w:val="00C002AD"/>
    <w:rsid w:val="00C02212"/>
    <w:rsid w:val="00C04209"/>
    <w:rsid w:val="00C05A3F"/>
    <w:rsid w:val="00C06CB1"/>
    <w:rsid w:val="00C101FD"/>
    <w:rsid w:val="00C102EE"/>
    <w:rsid w:val="00C120F1"/>
    <w:rsid w:val="00C12D8B"/>
    <w:rsid w:val="00C16002"/>
    <w:rsid w:val="00C17AFB"/>
    <w:rsid w:val="00C20203"/>
    <w:rsid w:val="00C206DB"/>
    <w:rsid w:val="00C21107"/>
    <w:rsid w:val="00C2147A"/>
    <w:rsid w:val="00C30E70"/>
    <w:rsid w:val="00C31B5A"/>
    <w:rsid w:val="00C327D3"/>
    <w:rsid w:val="00C32903"/>
    <w:rsid w:val="00C34729"/>
    <w:rsid w:val="00C35FBD"/>
    <w:rsid w:val="00C371EA"/>
    <w:rsid w:val="00C378D0"/>
    <w:rsid w:val="00C4539C"/>
    <w:rsid w:val="00C453C1"/>
    <w:rsid w:val="00C51DF6"/>
    <w:rsid w:val="00C52992"/>
    <w:rsid w:val="00C52A86"/>
    <w:rsid w:val="00C56C0C"/>
    <w:rsid w:val="00C602D1"/>
    <w:rsid w:val="00C60E2A"/>
    <w:rsid w:val="00C6135E"/>
    <w:rsid w:val="00C61ABA"/>
    <w:rsid w:val="00C70B37"/>
    <w:rsid w:val="00C73221"/>
    <w:rsid w:val="00C74953"/>
    <w:rsid w:val="00C80C32"/>
    <w:rsid w:val="00C82DED"/>
    <w:rsid w:val="00C82E83"/>
    <w:rsid w:val="00C860E5"/>
    <w:rsid w:val="00C86849"/>
    <w:rsid w:val="00C8780C"/>
    <w:rsid w:val="00C902B4"/>
    <w:rsid w:val="00C911D9"/>
    <w:rsid w:val="00C9128F"/>
    <w:rsid w:val="00C91FB9"/>
    <w:rsid w:val="00C9484A"/>
    <w:rsid w:val="00C9554A"/>
    <w:rsid w:val="00C977CE"/>
    <w:rsid w:val="00CA0514"/>
    <w:rsid w:val="00CA32D7"/>
    <w:rsid w:val="00CA5192"/>
    <w:rsid w:val="00CA58B2"/>
    <w:rsid w:val="00CA6B2D"/>
    <w:rsid w:val="00CB0058"/>
    <w:rsid w:val="00CB2689"/>
    <w:rsid w:val="00CB3ED0"/>
    <w:rsid w:val="00CB3FF8"/>
    <w:rsid w:val="00CB435E"/>
    <w:rsid w:val="00CB4D73"/>
    <w:rsid w:val="00CB66CF"/>
    <w:rsid w:val="00CC0CCC"/>
    <w:rsid w:val="00CC15A0"/>
    <w:rsid w:val="00CC1C50"/>
    <w:rsid w:val="00CC7104"/>
    <w:rsid w:val="00CC7B2A"/>
    <w:rsid w:val="00CC7BEF"/>
    <w:rsid w:val="00CC7CCA"/>
    <w:rsid w:val="00CD095E"/>
    <w:rsid w:val="00CD1436"/>
    <w:rsid w:val="00CD573F"/>
    <w:rsid w:val="00CD6122"/>
    <w:rsid w:val="00CE1410"/>
    <w:rsid w:val="00CE3FB4"/>
    <w:rsid w:val="00CE55B5"/>
    <w:rsid w:val="00CE55C5"/>
    <w:rsid w:val="00CF1628"/>
    <w:rsid w:val="00CF5171"/>
    <w:rsid w:val="00D01A34"/>
    <w:rsid w:val="00D02C05"/>
    <w:rsid w:val="00D04813"/>
    <w:rsid w:val="00D052D5"/>
    <w:rsid w:val="00D1503E"/>
    <w:rsid w:val="00D21BF4"/>
    <w:rsid w:val="00D2559A"/>
    <w:rsid w:val="00D259F7"/>
    <w:rsid w:val="00D325AF"/>
    <w:rsid w:val="00D36FCD"/>
    <w:rsid w:val="00D43D75"/>
    <w:rsid w:val="00D45220"/>
    <w:rsid w:val="00D4613D"/>
    <w:rsid w:val="00D47640"/>
    <w:rsid w:val="00D51345"/>
    <w:rsid w:val="00D54662"/>
    <w:rsid w:val="00D55EA5"/>
    <w:rsid w:val="00D563D6"/>
    <w:rsid w:val="00D63C1C"/>
    <w:rsid w:val="00D63DA8"/>
    <w:rsid w:val="00D63DAA"/>
    <w:rsid w:val="00D64791"/>
    <w:rsid w:val="00D64A1B"/>
    <w:rsid w:val="00D7090E"/>
    <w:rsid w:val="00D71132"/>
    <w:rsid w:val="00D73CB4"/>
    <w:rsid w:val="00D73F38"/>
    <w:rsid w:val="00D74596"/>
    <w:rsid w:val="00D74D6B"/>
    <w:rsid w:val="00D7579E"/>
    <w:rsid w:val="00D80C14"/>
    <w:rsid w:val="00D82F5A"/>
    <w:rsid w:val="00D83DBE"/>
    <w:rsid w:val="00D84726"/>
    <w:rsid w:val="00D85EB9"/>
    <w:rsid w:val="00D91F5B"/>
    <w:rsid w:val="00D94E2D"/>
    <w:rsid w:val="00D96166"/>
    <w:rsid w:val="00D96F43"/>
    <w:rsid w:val="00D974ED"/>
    <w:rsid w:val="00DA0951"/>
    <w:rsid w:val="00DA2C27"/>
    <w:rsid w:val="00DA5939"/>
    <w:rsid w:val="00DB49AB"/>
    <w:rsid w:val="00DC076D"/>
    <w:rsid w:val="00DC08DE"/>
    <w:rsid w:val="00DD0126"/>
    <w:rsid w:val="00DD2695"/>
    <w:rsid w:val="00DD595C"/>
    <w:rsid w:val="00DD655A"/>
    <w:rsid w:val="00DE3F48"/>
    <w:rsid w:val="00DE5515"/>
    <w:rsid w:val="00DE61E0"/>
    <w:rsid w:val="00DE623D"/>
    <w:rsid w:val="00DE67BF"/>
    <w:rsid w:val="00DE6B5C"/>
    <w:rsid w:val="00DF0AB2"/>
    <w:rsid w:val="00DF66A0"/>
    <w:rsid w:val="00E009E2"/>
    <w:rsid w:val="00E01B8E"/>
    <w:rsid w:val="00E03BFD"/>
    <w:rsid w:val="00E03D0A"/>
    <w:rsid w:val="00E0573F"/>
    <w:rsid w:val="00E06A65"/>
    <w:rsid w:val="00E070F5"/>
    <w:rsid w:val="00E1151D"/>
    <w:rsid w:val="00E11BA5"/>
    <w:rsid w:val="00E20ACA"/>
    <w:rsid w:val="00E23B5A"/>
    <w:rsid w:val="00E33583"/>
    <w:rsid w:val="00E34214"/>
    <w:rsid w:val="00E42316"/>
    <w:rsid w:val="00E43FAC"/>
    <w:rsid w:val="00E4434E"/>
    <w:rsid w:val="00E44AA0"/>
    <w:rsid w:val="00E44B20"/>
    <w:rsid w:val="00E46A3D"/>
    <w:rsid w:val="00E46EF7"/>
    <w:rsid w:val="00E50E60"/>
    <w:rsid w:val="00E528D6"/>
    <w:rsid w:val="00E55BC3"/>
    <w:rsid w:val="00E563D6"/>
    <w:rsid w:val="00E566F7"/>
    <w:rsid w:val="00E57C21"/>
    <w:rsid w:val="00E62CAE"/>
    <w:rsid w:val="00E63D94"/>
    <w:rsid w:val="00E65AEC"/>
    <w:rsid w:val="00E7287E"/>
    <w:rsid w:val="00E729EF"/>
    <w:rsid w:val="00E74384"/>
    <w:rsid w:val="00E74AD7"/>
    <w:rsid w:val="00E75D90"/>
    <w:rsid w:val="00E766C9"/>
    <w:rsid w:val="00E80B42"/>
    <w:rsid w:val="00E80C5F"/>
    <w:rsid w:val="00E8202E"/>
    <w:rsid w:val="00E822D6"/>
    <w:rsid w:val="00E84C51"/>
    <w:rsid w:val="00E92F87"/>
    <w:rsid w:val="00E93211"/>
    <w:rsid w:val="00E93877"/>
    <w:rsid w:val="00E95F44"/>
    <w:rsid w:val="00E972F7"/>
    <w:rsid w:val="00EA110B"/>
    <w:rsid w:val="00EA266B"/>
    <w:rsid w:val="00EA2A98"/>
    <w:rsid w:val="00EA2C60"/>
    <w:rsid w:val="00EA6AEA"/>
    <w:rsid w:val="00EA7261"/>
    <w:rsid w:val="00EB11DA"/>
    <w:rsid w:val="00EB256F"/>
    <w:rsid w:val="00EB7BB4"/>
    <w:rsid w:val="00EC02C3"/>
    <w:rsid w:val="00EC1CB2"/>
    <w:rsid w:val="00EC3662"/>
    <w:rsid w:val="00EC609E"/>
    <w:rsid w:val="00ED1369"/>
    <w:rsid w:val="00ED27D7"/>
    <w:rsid w:val="00ED27F5"/>
    <w:rsid w:val="00ED6C53"/>
    <w:rsid w:val="00EE3AB6"/>
    <w:rsid w:val="00EE4B7F"/>
    <w:rsid w:val="00EE6202"/>
    <w:rsid w:val="00EE63D5"/>
    <w:rsid w:val="00EE7C0D"/>
    <w:rsid w:val="00EE7C78"/>
    <w:rsid w:val="00EF37A6"/>
    <w:rsid w:val="00EF5695"/>
    <w:rsid w:val="00EF591F"/>
    <w:rsid w:val="00EF646C"/>
    <w:rsid w:val="00EF7C5C"/>
    <w:rsid w:val="00F03913"/>
    <w:rsid w:val="00F04627"/>
    <w:rsid w:val="00F05227"/>
    <w:rsid w:val="00F05292"/>
    <w:rsid w:val="00F0682F"/>
    <w:rsid w:val="00F07A43"/>
    <w:rsid w:val="00F124F6"/>
    <w:rsid w:val="00F12B84"/>
    <w:rsid w:val="00F156A4"/>
    <w:rsid w:val="00F16FD7"/>
    <w:rsid w:val="00F224DB"/>
    <w:rsid w:val="00F24443"/>
    <w:rsid w:val="00F26AEC"/>
    <w:rsid w:val="00F36F68"/>
    <w:rsid w:val="00F376E6"/>
    <w:rsid w:val="00F37F6C"/>
    <w:rsid w:val="00F44AED"/>
    <w:rsid w:val="00F45DFB"/>
    <w:rsid w:val="00F468BF"/>
    <w:rsid w:val="00F502F5"/>
    <w:rsid w:val="00F5115F"/>
    <w:rsid w:val="00F5233C"/>
    <w:rsid w:val="00F630DF"/>
    <w:rsid w:val="00F63C2A"/>
    <w:rsid w:val="00F656EF"/>
    <w:rsid w:val="00F66949"/>
    <w:rsid w:val="00F7220D"/>
    <w:rsid w:val="00F7415D"/>
    <w:rsid w:val="00F761B7"/>
    <w:rsid w:val="00F80F5D"/>
    <w:rsid w:val="00F8613B"/>
    <w:rsid w:val="00F90466"/>
    <w:rsid w:val="00F9117A"/>
    <w:rsid w:val="00F9686C"/>
    <w:rsid w:val="00F9702D"/>
    <w:rsid w:val="00FA04E0"/>
    <w:rsid w:val="00FA14AF"/>
    <w:rsid w:val="00FA1FD4"/>
    <w:rsid w:val="00FA2272"/>
    <w:rsid w:val="00FA2CB9"/>
    <w:rsid w:val="00FA2F5E"/>
    <w:rsid w:val="00FA4774"/>
    <w:rsid w:val="00FA518D"/>
    <w:rsid w:val="00FA5381"/>
    <w:rsid w:val="00FA5FAB"/>
    <w:rsid w:val="00FA7078"/>
    <w:rsid w:val="00FB1C46"/>
    <w:rsid w:val="00FB1E4C"/>
    <w:rsid w:val="00FB5AC2"/>
    <w:rsid w:val="00FB5D9E"/>
    <w:rsid w:val="00FC47F9"/>
    <w:rsid w:val="00FC59C3"/>
    <w:rsid w:val="00FD270B"/>
    <w:rsid w:val="00FD6D44"/>
    <w:rsid w:val="00FE4D61"/>
    <w:rsid w:val="00FF25F5"/>
    <w:rsid w:val="00FF35FD"/>
    <w:rsid w:val="00FF7853"/>
    <w:rsid w:val="00FF7E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F3AA8"/>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uiPriority w:val="99"/>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 w:type="paragraph" w:styleId="ListParagraph">
    <w:name w:val="List Paragraph"/>
    <w:basedOn w:val="Normal"/>
    <w:uiPriority w:val="34"/>
    <w:qFormat/>
    <w:rsid w:val="003B7C3F"/>
    <w:pPr>
      <w:ind w:left="720"/>
      <w:contextualSpacing/>
    </w:pPr>
  </w:style>
  <w:style w:type="character" w:styleId="UnresolvedMention">
    <w:name w:val="Unresolved Mention"/>
    <w:basedOn w:val="DefaultParagraphFont"/>
    <w:uiPriority w:val="99"/>
    <w:semiHidden/>
    <w:unhideWhenUsed/>
    <w:rsid w:val="003250B2"/>
    <w:rPr>
      <w:color w:val="605E5C"/>
      <w:shd w:val="clear" w:color="auto" w:fill="E1DFDD"/>
    </w:rPr>
  </w:style>
  <w:style w:type="table" w:styleId="TableGrid">
    <w:name w:val="Table Grid"/>
    <w:basedOn w:val="TableNormal"/>
    <w:rsid w:val="00D961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qFormat/>
    <w:rsid w:val="00AC2484"/>
    <w:rPr>
      <w:i/>
      <w:iCs/>
    </w:rPr>
  </w:style>
  <w:style w:type="paragraph" w:styleId="NormalWeb">
    <w:name w:val="Normal (Web)"/>
    <w:basedOn w:val="Normal"/>
    <w:semiHidden/>
    <w:unhideWhenUsed/>
    <w:rsid w:val="00E070F5"/>
    <w:rPr>
      <w:rFonts w:ascii="Times New Roman" w:hAnsi="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9007428">
      <w:bodyDiv w:val="1"/>
      <w:marLeft w:val="0"/>
      <w:marRight w:val="0"/>
      <w:marTop w:val="0"/>
      <w:marBottom w:val="0"/>
      <w:divBdr>
        <w:top w:val="none" w:sz="0" w:space="0" w:color="auto"/>
        <w:left w:val="none" w:sz="0" w:space="0" w:color="auto"/>
        <w:bottom w:val="none" w:sz="0" w:space="0" w:color="auto"/>
        <w:right w:val="none" w:sz="0" w:space="0" w:color="auto"/>
      </w:divBdr>
    </w:div>
    <w:div w:id="231081276">
      <w:bodyDiv w:val="1"/>
      <w:marLeft w:val="0"/>
      <w:marRight w:val="0"/>
      <w:marTop w:val="0"/>
      <w:marBottom w:val="0"/>
      <w:divBdr>
        <w:top w:val="none" w:sz="0" w:space="0" w:color="auto"/>
        <w:left w:val="none" w:sz="0" w:space="0" w:color="auto"/>
        <w:bottom w:val="none" w:sz="0" w:space="0" w:color="auto"/>
        <w:right w:val="none" w:sz="0" w:space="0" w:color="auto"/>
      </w:divBdr>
    </w:div>
    <w:div w:id="364334704">
      <w:bodyDiv w:val="1"/>
      <w:marLeft w:val="0"/>
      <w:marRight w:val="0"/>
      <w:marTop w:val="0"/>
      <w:marBottom w:val="0"/>
      <w:divBdr>
        <w:top w:val="none" w:sz="0" w:space="0" w:color="auto"/>
        <w:left w:val="none" w:sz="0" w:space="0" w:color="auto"/>
        <w:bottom w:val="none" w:sz="0" w:space="0" w:color="auto"/>
        <w:right w:val="none" w:sz="0" w:space="0" w:color="auto"/>
      </w:divBdr>
    </w:div>
    <w:div w:id="567229857">
      <w:bodyDiv w:val="1"/>
      <w:marLeft w:val="0"/>
      <w:marRight w:val="0"/>
      <w:marTop w:val="0"/>
      <w:marBottom w:val="0"/>
      <w:divBdr>
        <w:top w:val="none" w:sz="0" w:space="0" w:color="auto"/>
        <w:left w:val="none" w:sz="0" w:space="0" w:color="auto"/>
        <w:bottom w:val="none" w:sz="0" w:space="0" w:color="auto"/>
        <w:right w:val="none" w:sz="0" w:space="0" w:color="auto"/>
      </w:divBdr>
    </w:div>
    <w:div w:id="727846911">
      <w:bodyDiv w:val="1"/>
      <w:marLeft w:val="0"/>
      <w:marRight w:val="0"/>
      <w:marTop w:val="0"/>
      <w:marBottom w:val="0"/>
      <w:divBdr>
        <w:top w:val="none" w:sz="0" w:space="0" w:color="auto"/>
        <w:left w:val="none" w:sz="0" w:space="0" w:color="auto"/>
        <w:bottom w:val="none" w:sz="0" w:space="0" w:color="auto"/>
        <w:right w:val="none" w:sz="0" w:space="0" w:color="auto"/>
      </w:divBdr>
    </w:div>
    <w:div w:id="736976929">
      <w:bodyDiv w:val="1"/>
      <w:marLeft w:val="0"/>
      <w:marRight w:val="0"/>
      <w:marTop w:val="0"/>
      <w:marBottom w:val="0"/>
      <w:divBdr>
        <w:top w:val="none" w:sz="0" w:space="0" w:color="auto"/>
        <w:left w:val="none" w:sz="0" w:space="0" w:color="auto"/>
        <w:bottom w:val="none" w:sz="0" w:space="0" w:color="auto"/>
        <w:right w:val="none" w:sz="0" w:space="0" w:color="auto"/>
      </w:divBdr>
    </w:div>
    <w:div w:id="893389743">
      <w:bodyDiv w:val="1"/>
      <w:marLeft w:val="0"/>
      <w:marRight w:val="0"/>
      <w:marTop w:val="0"/>
      <w:marBottom w:val="0"/>
      <w:divBdr>
        <w:top w:val="none" w:sz="0" w:space="0" w:color="auto"/>
        <w:left w:val="none" w:sz="0" w:space="0" w:color="auto"/>
        <w:bottom w:val="none" w:sz="0" w:space="0" w:color="auto"/>
        <w:right w:val="none" w:sz="0" w:space="0" w:color="auto"/>
      </w:divBdr>
    </w:div>
    <w:div w:id="1003357108">
      <w:bodyDiv w:val="1"/>
      <w:marLeft w:val="0"/>
      <w:marRight w:val="0"/>
      <w:marTop w:val="0"/>
      <w:marBottom w:val="0"/>
      <w:divBdr>
        <w:top w:val="none" w:sz="0" w:space="0" w:color="auto"/>
        <w:left w:val="none" w:sz="0" w:space="0" w:color="auto"/>
        <w:bottom w:val="none" w:sz="0" w:space="0" w:color="auto"/>
        <w:right w:val="none" w:sz="0" w:space="0" w:color="auto"/>
      </w:divBdr>
    </w:div>
    <w:div w:id="1003817864">
      <w:bodyDiv w:val="1"/>
      <w:marLeft w:val="0"/>
      <w:marRight w:val="0"/>
      <w:marTop w:val="0"/>
      <w:marBottom w:val="0"/>
      <w:divBdr>
        <w:top w:val="none" w:sz="0" w:space="0" w:color="auto"/>
        <w:left w:val="none" w:sz="0" w:space="0" w:color="auto"/>
        <w:bottom w:val="none" w:sz="0" w:space="0" w:color="auto"/>
        <w:right w:val="none" w:sz="0" w:space="0" w:color="auto"/>
      </w:divBdr>
    </w:div>
    <w:div w:id="1043869579">
      <w:bodyDiv w:val="1"/>
      <w:marLeft w:val="0"/>
      <w:marRight w:val="0"/>
      <w:marTop w:val="0"/>
      <w:marBottom w:val="0"/>
      <w:divBdr>
        <w:top w:val="none" w:sz="0" w:space="0" w:color="auto"/>
        <w:left w:val="none" w:sz="0" w:space="0" w:color="auto"/>
        <w:bottom w:val="none" w:sz="0" w:space="0" w:color="auto"/>
        <w:right w:val="none" w:sz="0" w:space="0" w:color="auto"/>
      </w:divBdr>
    </w:div>
    <w:div w:id="1081753619">
      <w:bodyDiv w:val="1"/>
      <w:marLeft w:val="0"/>
      <w:marRight w:val="0"/>
      <w:marTop w:val="0"/>
      <w:marBottom w:val="0"/>
      <w:divBdr>
        <w:top w:val="none" w:sz="0" w:space="0" w:color="auto"/>
        <w:left w:val="none" w:sz="0" w:space="0" w:color="auto"/>
        <w:bottom w:val="none" w:sz="0" w:space="0" w:color="auto"/>
        <w:right w:val="none" w:sz="0" w:space="0" w:color="auto"/>
      </w:divBdr>
    </w:div>
    <w:div w:id="1130780788">
      <w:bodyDiv w:val="1"/>
      <w:marLeft w:val="0"/>
      <w:marRight w:val="0"/>
      <w:marTop w:val="0"/>
      <w:marBottom w:val="0"/>
      <w:divBdr>
        <w:top w:val="none" w:sz="0" w:space="0" w:color="auto"/>
        <w:left w:val="none" w:sz="0" w:space="0" w:color="auto"/>
        <w:bottom w:val="none" w:sz="0" w:space="0" w:color="auto"/>
        <w:right w:val="none" w:sz="0" w:space="0" w:color="auto"/>
      </w:divBdr>
    </w:div>
    <w:div w:id="1165515613">
      <w:bodyDiv w:val="1"/>
      <w:marLeft w:val="0"/>
      <w:marRight w:val="0"/>
      <w:marTop w:val="0"/>
      <w:marBottom w:val="0"/>
      <w:divBdr>
        <w:top w:val="none" w:sz="0" w:space="0" w:color="auto"/>
        <w:left w:val="none" w:sz="0" w:space="0" w:color="auto"/>
        <w:bottom w:val="none" w:sz="0" w:space="0" w:color="auto"/>
        <w:right w:val="none" w:sz="0" w:space="0" w:color="auto"/>
      </w:divBdr>
    </w:div>
    <w:div w:id="1395661329">
      <w:bodyDiv w:val="1"/>
      <w:marLeft w:val="0"/>
      <w:marRight w:val="0"/>
      <w:marTop w:val="0"/>
      <w:marBottom w:val="0"/>
      <w:divBdr>
        <w:top w:val="none" w:sz="0" w:space="0" w:color="auto"/>
        <w:left w:val="none" w:sz="0" w:space="0" w:color="auto"/>
        <w:bottom w:val="none" w:sz="0" w:space="0" w:color="auto"/>
        <w:right w:val="none" w:sz="0" w:space="0" w:color="auto"/>
      </w:divBdr>
    </w:div>
    <w:div w:id="1558783377">
      <w:bodyDiv w:val="1"/>
      <w:marLeft w:val="0"/>
      <w:marRight w:val="0"/>
      <w:marTop w:val="0"/>
      <w:marBottom w:val="0"/>
      <w:divBdr>
        <w:top w:val="none" w:sz="0" w:space="0" w:color="auto"/>
        <w:left w:val="none" w:sz="0" w:space="0" w:color="auto"/>
        <w:bottom w:val="none" w:sz="0" w:space="0" w:color="auto"/>
        <w:right w:val="none" w:sz="0" w:space="0" w:color="auto"/>
      </w:divBdr>
    </w:div>
    <w:div w:id="1636718689">
      <w:bodyDiv w:val="1"/>
      <w:marLeft w:val="0"/>
      <w:marRight w:val="0"/>
      <w:marTop w:val="0"/>
      <w:marBottom w:val="0"/>
      <w:divBdr>
        <w:top w:val="none" w:sz="0" w:space="0" w:color="auto"/>
        <w:left w:val="none" w:sz="0" w:space="0" w:color="auto"/>
        <w:bottom w:val="none" w:sz="0" w:space="0" w:color="auto"/>
        <w:right w:val="none" w:sz="0" w:space="0" w:color="auto"/>
      </w:divBdr>
    </w:div>
    <w:div w:id="1691877657">
      <w:bodyDiv w:val="1"/>
      <w:marLeft w:val="0"/>
      <w:marRight w:val="0"/>
      <w:marTop w:val="0"/>
      <w:marBottom w:val="0"/>
      <w:divBdr>
        <w:top w:val="none" w:sz="0" w:space="0" w:color="auto"/>
        <w:left w:val="none" w:sz="0" w:space="0" w:color="auto"/>
        <w:bottom w:val="none" w:sz="0" w:space="0" w:color="auto"/>
        <w:right w:val="none" w:sz="0" w:space="0" w:color="auto"/>
      </w:divBdr>
    </w:div>
    <w:div w:id="2091610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6.emf"/><Relationship Id="rId21" Type="http://schemas.openxmlformats.org/officeDocument/2006/relationships/oleObject" Target="embeddings/oleObject5.bin"/><Relationship Id="rId42" Type="http://schemas.openxmlformats.org/officeDocument/2006/relationships/image" Target="media/image90.emf"/><Relationship Id="rId47" Type="http://schemas.openxmlformats.org/officeDocument/2006/relationships/oleObject" Target="embeddings/oleObject18.bin"/><Relationship Id="rId63" Type="http://schemas.openxmlformats.org/officeDocument/2006/relationships/oleObject" Target="embeddings/oleObject26.bin"/><Relationship Id="rId68" Type="http://schemas.openxmlformats.org/officeDocument/2006/relationships/oleObject" Target="embeddings/oleObject28.bin"/><Relationship Id="rId84" Type="http://schemas.openxmlformats.org/officeDocument/2006/relationships/oleObject" Target="embeddings/oleObject36.bin"/><Relationship Id="rId89" Type="http://schemas.openxmlformats.org/officeDocument/2006/relationships/image" Target="media/image21.emf"/><Relationship Id="rId16" Type="http://schemas.openxmlformats.org/officeDocument/2006/relationships/image" Target="media/image3.emf"/><Relationship Id="rId107" Type="http://schemas.openxmlformats.org/officeDocument/2006/relationships/footer" Target="footer2.xml"/><Relationship Id="rId11" Type="http://schemas.openxmlformats.org/officeDocument/2006/relationships/image" Target="media/image2.emf"/><Relationship Id="rId32" Type="http://schemas.openxmlformats.org/officeDocument/2006/relationships/image" Target="media/image60.emf"/><Relationship Id="rId37" Type="http://schemas.openxmlformats.org/officeDocument/2006/relationships/oleObject" Target="embeddings/oleObject13.bin"/><Relationship Id="rId53" Type="http://schemas.openxmlformats.org/officeDocument/2006/relationships/oleObject" Target="embeddings/oleObject21.bin"/><Relationship Id="rId58" Type="http://schemas.openxmlformats.org/officeDocument/2006/relationships/image" Target="media/image130.emf"/><Relationship Id="rId74" Type="http://schemas.openxmlformats.org/officeDocument/2006/relationships/oleObject" Target="embeddings/oleObject31.bin"/><Relationship Id="rId79" Type="http://schemas.openxmlformats.org/officeDocument/2006/relationships/image" Target="media/image180.emf"/><Relationship Id="rId102" Type="http://schemas.openxmlformats.org/officeDocument/2006/relationships/image" Target="media/image24.emf"/><Relationship Id="rId5" Type="http://schemas.openxmlformats.org/officeDocument/2006/relationships/webSettings" Target="webSettings.xml"/><Relationship Id="rId90" Type="http://schemas.openxmlformats.org/officeDocument/2006/relationships/oleObject" Target="embeddings/oleObject39.bin"/><Relationship Id="rId95" Type="http://schemas.openxmlformats.org/officeDocument/2006/relationships/oleObject" Target="embeddings/oleObject41.bin"/><Relationship Id="rId22" Type="http://schemas.openxmlformats.org/officeDocument/2006/relationships/image" Target="media/image40.emf"/><Relationship Id="rId27" Type="http://schemas.openxmlformats.org/officeDocument/2006/relationships/oleObject" Target="embeddings/oleObject8.bin"/><Relationship Id="rId43" Type="http://schemas.openxmlformats.org/officeDocument/2006/relationships/oleObject" Target="embeddings/oleObject16.bin"/><Relationship Id="rId48" Type="http://schemas.openxmlformats.org/officeDocument/2006/relationships/image" Target="media/image11.emf"/><Relationship Id="rId64" Type="http://schemas.openxmlformats.org/officeDocument/2006/relationships/hyperlink" Target="mailto:gareth.healy@redcar-cleveland.gov.uk" TargetMode="External"/><Relationship Id="rId69" Type="http://schemas.openxmlformats.org/officeDocument/2006/relationships/image" Target="media/image16.emf"/><Relationship Id="rId80" Type="http://schemas.openxmlformats.org/officeDocument/2006/relationships/oleObject" Target="embeddings/oleObject34.bin"/><Relationship Id="rId85" Type="http://schemas.openxmlformats.org/officeDocument/2006/relationships/image" Target="media/image20.emf"/><Relationship Id="rId12" Type="http://schemas.openxmlformats.org/officeDocument/2006/relationships/oleObject" Target="embeddings/oleObject1.bin"/><Relationship Id="rId17" Type="http://schemas.openxmlformats.org/officeDocument/2006/relationships/oleObject" Target="embeddings/oleObject3.bin"/><Relationship Id="rId33" Type="http://schemas.openxmlformats.org/officeDocument/2006/relationships/oleObject" Target="embeddings/oleObject11.bin"/><Relationship Id="rId38" Type="http://schemas.openxmlformats.org/officeDocument/2006/relationships/image" Target="media/image80.emf"/><Relationship Id="rId59" Type="http://schemas.openxmlformats.org/officeDocument/2006/relationships/oleObject" Target="embeddings/oleObject24.bin"/><Relationship Id="rId103" Type="http://schemas.openxmlformats.org/officeDocument/2006/relationships/oleObject" Target="embeddings/oleObject45.bin"/><Relationship Id="rId108" Type="http://schemas.openxmlformats.org/officeDocument/2006/relationships/fontTable" Target="fontTable.xml"/><Relationship Id="rId54" Type="http://schemas.openxmlformats.org/officeDocument/2006/relationships/image" Target="media/image120.emf"/><Relationship Id="rId70" Type="http://schemas.openxmlformats.org/officeDocument/2006/relationships/oleObject" Target="embeddings/oleObject29.bin"/><Relationship Id="rId75" Type="http://schemas.openxmlformats.org/officeDocument/2006/relationships/image" Target="media/image170.emf"/><Relationship Id="rId91" Type="http://schemas.openxmlformats.org/officeDocument/2006/relationships/image" Target="media/image210.emf"/><Relationship Id="rId96" Type="http://schemas.openxmlformats.org/officeDocument/2006/relationships/image" Target="media/image220.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sue.bradley@redcar-cleveland.gov.uk" TargetMode="External"/><Relationship Id="rId23" Type="http://schemas.openxmlformats.org/officeDocument/2006/relationships/oleObject" Target="embeddings/oleObject6.bin"/><Relationship Id="rId28" Type="http://schemas.openxmlformats.org/officeDocument/2006/relationships/image" Target="media/image7.emf"/><Relationship Id="rId36" Type="http://schemas.openxmlformats.org/officeDocument/2006/relationships/image" Target="media/image8.emf"/><Relationship Id="rId49" Type="http://schemas.openxmlformats.org/officeDocument/2006/relationships/oleObject" Target="embeddings/oleObject19.bin"/><Relationship Id="rId57" Type="http://schemas.openxmlformats.org/officeDocument/2006/relationships/oleObject" Target="embeddings/oleObject23.bin"/><Relationship Id="rId106" Type="http://schemas.openxmlformats.org/officeDocument/2006/relationships/footer" Target="footer1.xml"/><Relationship Id="rId10" Type="http://schemas.openxmlformats.org/officeDocument/2006/relationships/hyperlink" Target="https://www.redcar-cleveland.gov.uk/about-the-council/decision-making/council-documents/Pages/council-constitution.aspx" TargetMode="External"/><Relationship Id="rId31" Type="http://schemas.openxmlformats.org/officeDocument/2006/relationships/oleObject" Target="embeddings/oleObject10.bin"/><Relationship Id="rId44" Type="http://schemas.openxmlformats.org/officeDocument/2006/relationships/image" Target="media/image10.emf"/><Relationship Id="rId52" Type="http://schemas.openxmlformats.org/officeDocument/2006/relationships/image" Target="media/image12.emf"/><Relationship Id="rId60" Type="http://schemas.openxmlformats.org/officeDocument/2006/relationships/image" Target="media/image14.emf"/><Relationship Id="rId65" Type="http://schemas.openxmlformats.org/officeDocument/2006/relationships/image" Target="media/image15.emf"/><Relationship Id="rId73" Type="http://schemas.openxmlformats.org/officeDocument/2006/relationships/image" Target="media/image17.emf"/><Relationship Id="rId78" Type="http://schemas.openxmlformats.org/officeDocument/2006/relationships/oleObject" Target="embeddings/oleObject33.bin"/><Relationship Id="rId81" Type="http://schemas.openxmlformats.org/officeDocument/2006/relationships/image" Target="media/image19.emf"/><Relationship Id="rId86" Type="http://schemas.openxmlformats.org/officeDocument/2006/relationships/oleObject" Target="embeddings/oleObject37.bin"/><Relationship Id="rId94" Type="http://schemas.openxmlformats.org/officeDocument/2006/relationships/image" Target="media/image22.emf"/><Relationship Id="rId99" Type="http://schemas.openxmlformats.org/officeDocument/2006/relationships/oleObject" Target="embeddings/oleObject43.bin"/><Relationship Id="rId101" Type="http://schemas.openxmlformats.org/officeDocument/2006/relationships/oleObject" Target="embeddings/oleObject44.bin"/><Relationship Id="rId4" Type="http://schemas.openxmlformats.org/officeDocument/2006/relationships/settings" Target="settings.xml"/><Relationship Id="rId9" Type="http://schemas.openxmlformats.org/officeDocument/2006/relationships/image" Target="media/image10.png"/><Relationship Id="rId13" Type="http://schemas.openxmlformats.org/officeDocument/2006/relationships/image" Target="media/image25.emf"/><Relationship Id="rId18" Type="http://schemas.openxmlformats.org/officeDocument/2006/relationships/image" Target="media/image30.emf"/><Relationship Id="rId39" Type="http://schemas.openxmlformats.org/officeDocument/2006/relationships/oleObject" Target="embeddings/oleObject14.bin"/><Relationship Id="rId109" Type="http://schemas.openxmlformats.org/officeDocument/2006/relationships/theme" Target="theme/theme1.xml"/><Relationship Id="rId34" Type="http://schemas.openxmlformats.org/officeDocument/2006/relationships/image" Target="media/image70.emf"/><Relationship Id="rId50" Type="http://schemas.openxmlformats.org/officeDocument/2006/relationships/image" Target="media/image110.emf"/><Relationship Id="rId55" Type="http://schemas.openxmlformats.org/officeDocument/2006/relationships/oleObject" Target="embeddings/oleObject22.bin"/><Relationship Id="rId76" Type="http://schemas.openxmlformats.org/officeDocument/2006/relationships/oleObject" Target="embeddings/oleObject32.bin"/><Relationship Id="rId97" Type="http://schemas.openxmlformats.org/officeDocument/2006/relationships/oleObject" Target="embeddings/oleObject42.bin"/><Relationship Id="rId104" Type="http://schemas.openxmlformats.org/officeDocument/2006/relationships/image" Target="media/image240.emf"/><Relationship Id="rId7" Type="http://schemas.openxmlformats.org/officeDocument/2006/relationships/endnotes" Target="endnotes.xml"/><Relationship Id="rId71" Type="http://schemas.openxmlformats.org/officeDocument/2006/relationships/image" Target="media/image160.emf"/><Relationship Id="rId92" Type="http://schemas.openxmlformats.org/officeDocument/2006/relationships/oleObject" Target="embeddings/oleObject40.bin"/><Relationship Id="rId2" Type="http://schemas.openxmlformats.org/officeDocument/2006/relationships/numbering" Target="numbering.xml"/><Relationship Id="rId29" Type="http://schemas.openxmlformats.org/officeDocument/2006/relationships/oleObject" Target="embeddings/oleObject9.bin"/><Relationship Id="rId24" Type="http://schemas.openxmlformats.org/officeDocument/2006/relationships/image" Target="media/image5.emf"/><Relationship Id="rId40" Type="http://schemas.openxmlformats.org/officeDocument/2006/relationships/image" Target="media/image9.emf"/><Relationship Id="rId45" Type="http://schemas.openxmlformats.org/officeDocument/2006/relationships/oleObject" Target="embeddings/oleObject17.bin"/><Relationship Id="rId66" Type="http://schemas.openxmlformats.org/officeDocument/2006/relationships/oleObject" Target="embeddings/oleObject27.bin"/><Relationship Id="rId87" Type="http://schemas.openxmlformats.org/officeDocument/2006/relationships/image" Target="media/image200.emf"/><Relationship Id="rId61" Type="http://schemas.openxmlformats.org/officeDocument/2006/relationships/oleObject" Target="embeddings/oleObject25.bin"/><Relationship Id="rId82" Type="http://schemas.openxmlformats.org/officeDocument/2006/relationships/oleObject" Target="embeddings/oleObject35.bin"/><Relationship Id="rId19" Type="http://schemas.openxmlformats.org/officeDocument/2006/relationships/oleObject" Target="embeddings/oleObject4.bin"/><Relationship Id="rId14" Type="http://schemas.openxmlformats.org/officeDocument/2006/relationships/oleObject" Target="embeddings/oleObject2.bin"/><Relationship Id="rId30" Type="http://schemas.openxmlformats.org/officeDocument/2006/relationships/image" Target="media/image50.emf"/><Relationship Id="rId35" Type="http://schemas.openxmlformats.org/officeDocument/2006/relationships/oleObject" Target="embeddings/oleObject12.bin"/><Relationship Id="rId56" Type="http://schemas.openxmlformats.org/officeDocument/2006/relationships/image" Target="media/image13.emf"/><Relationship Id="rId77" Type="http://schemas.openxmlformats.org/officeDocument/2006/relationships/image" Target="media/image18.emf"/><Relationship Id="rId100" Type="http://schemas.openxmlformats.org/officeDocument/2006/relationships/image" Target="media/image230.emf"/><Relationship Id="rId105" Type="http://schemas.openxmlformats.org/officeDocument/2006/relationships/oleObject" Target="embeddings/oleObject46.bin"/><Relationship Id="rId8" Type="http://schemas.openxmlformats.org/officeDocument/2006/relationships/image" Target="media/image1.png"/><Relationship Id="rId51" Type="http://schemas.openxmlformats.org/officeDocument/2006/relationships/oleObject" Target="embeddings/oleObject20.bin"/><Relationship Id="rId72" Type="http://schemas.openxmlformats.org/officeDocument/2006/relationships/oleObject" Target="embeddings/oleObject30.bin"/><Relationship Id="rId93" Type="http://schemas.openxmlformats.org/officeDocument/2006/relationships/hyperlink" Target="mailto:michael.oyston@redcar-cleveland.gov.uk" TargetMode="External"/><Relationship Id="rId98" Type="http://schemas.openxmlformats.org/officeDocument/2006/relationships/image" Target="media/image23.emf"/><Relationship Id="rId3" Type="http://schemas.openxmlformats.org/officeDocument/2006/relationships/styles" Target="styles.xml"/><Relationship Id="rId25" Type="http://schemas.openxmlformats.org/officeDocument/2006/relationships/oleObject" Target="embeddings/oleObject7.bin"/><Relationship Id="rId46" Type="http://schemas.openxmlformats.org/officeDocument/2006/relationships/image" Target="media/image100.emf"/><Relationship Id="rId67" Type="http://schemas.openxmlformats.org/officeDocument/2006/relationships/image" Target="media/image150.emf"/><Relationship Id="rId20" Type="http://schemas.openxmlformats.org/officeDocument/2006/relationships/image" Target="media/image4.emf"/><Relationship Id="rId41" Type="http://schemas.openxmlformats.org/officeDocument/2006/relationships/oleObject" Target="embeddings/oleObject15.bin"/><Relationship Id="rId62" Type="http://schemas.openxmlformats.org/officeDocument/2006/relationships/image" Target="media/image140.emf"/><Relationship Id="rId83" Type="http://schemas.openxmlformats.org/officeDocument/2006/relationships/image" Target="media/image190.emf"/><Relationship Id="rId88" Type="http://schemas.openxmlformats.org/officeDocument/2006/relationships/oleObject" Target="embeddings/oleObject38.bin"/></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F627B-E6AA-4726-BFED-0E4583D30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NewStyle3</Template>
  <TotalTime>659</TotalTime>
  <Pages>50</Pages>
  <Words>7765</Words>
  <Characters>42554</Characters>
  <Application>Microsoft Office Word</Application>
  <DocSecurity>0</DocSecurity>
  <Lines>1934</Lines>
  <Paragraphs>1006</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49313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Boville, David</dc:creator>
  <cp:lastModifiedBy>Jennifer White</cp:lastModifiedBy>
  <cp:revision>44</cp:revision>
  <cp:lastPrinted>2020-05-07T08:47:00Z</cp:lastPrinted>
  <dcterms:created xsi:type="dcterms:W3CDTF">2026-03-27T09:39:00Z</dcterms:created>
  <dcterms:modified xsi:type="dcterms:W3CDTF">2026-06-15T12:09:00Z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-885370437</vt:i4>
  </property>
  <property fmtid="{D5CDD505-2E9C-101B-9397-08002B2CF9AE}" pid="3" name="_NewReviewCycle">
    <vt:lpwstr/>
  </property>
  <property fmtid="{D5CDD505-2E9C-101B-9397-08002B2CF9AE}" pid="4" name="_EmailSubject">
    <vt:lpwstr>Forward Plan for Publication</vt:lpwstr>
  </property>
  <property fmtid="{D5CDD505-2E9C-101B-9397-08002B2CF9AE}" pid="5" name="_AuthorEmail">
    <vt:lpwstr>Jennifer.White@redcar-cleveland.gov.uk</vt:lpwstr>
  </property>
  <property fmtid="{D5CDD505-2E9C-101B-9397-08002B2CF9AE}" pid="6" name="_AuthorEmailDisplayName">
    <vt:lpwstr>Jennifer White</vt:lpwstr>
  </property>
</Properties>
</file>