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Pr="00AC2484" w:rsidRDefault="00FB1E4C">
      <w:pPr>
        <w:rPr>
          <w:rStyle w:val="Emphasis"/>
        </w:rPr>
      </w:pPr>
    </w:p>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39A43CD4"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1706D9FB" w:rsidR="00FB1E4C" w:rsidRDefault="007A5466">
      <w:pPr>
        <w:jc w:val="center"/>
        <w:rPr>
          <w:sz w:val="28"/>
        </w:rPr>
      </w:pPr>
      <w:r>
        <w:rPr>
          <w:sz w:val="28"/>
        </w:rPr>
        <w:t>Period</w:t>
      </w:r>
      <w:r w:rsidR="0072403F">
        <w:rPr>
          <w:sz w:val="28"/>
        </w:rPr>
        <w:t xml:space="preserve"> covered:  </w:t>
      </w:r>
      <w:r>
        <w:rPr>
          <w:sz w:val="28"/>
        </w:rPr>
        <w:t>20</w:t>
      </w:r>
      <w:r w:rsidR="001A4C17">
        <w:rPr>
          <w:sz w:val="28"/>
        </w:rPr>
        <w:t>2</w:t>
      </w:r>
      <w:bookmarkStart w:id="0" w:name="period1"/>
      <w:bookmarkEnd w:id="0"/>
      <w:r w:rsidR="009C638D">
        <w:rPr>
          <w:sz w:val="28"/>
        </w:rPr>
        <w:t>5</w:t>
      </w:r>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3E70E158" w:rsidR="00FB1E4C" w:rsidRDefault="00FB1E4C" w:rsidP="00751D81">
      <w:pPr>
        <w:pStyle w:val="Heading4"/>
      </w:pPr>
      <w:r>
        <w:t>Published:</w:t>
      </w:r>
      <w:bookmarkStart w:id="1" w:name="pubdate1"/>
      <w:bookmarkEnd w:id="1"/>
      <w:r>
        <w:t xml:space="preserve">  </w:t>
      </w:r>
      <w:r w:rsidR="00A61884">
        <w:t>29</w:t>
      </w:r>
      <w:r w:rsidR="00AF1C73">
        <w:t>/0</w:t>
      </w:r>
      <w:r w:rsidR="00D64BA4">
        <w:t>4</w:t>
      </w:r>
      <w:r w:rsidR="00AF1C73">
        <w:t>/26</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“which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(a) a notice (called here a Forward Plan) has been published in connection with the matter in question;</w:t>
      </w:r>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joint arrangements in the course of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where the decision taken is an individual, his/her name and title, if any and where the decision taker is a body, its name and details of membership;</w:t>
      </w:r>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the date on which, or the period within which, the decision will be taken;</w:t>
      </w:r>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the identity of the principal groups whom the decision taker proposes to consult before taking the decision; and the means by which any such consultation is proposed to be undertaken;</w:t>
      </w:r>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whether or not the decision is considered to be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If a matter which is likely to be a key decision has not been included in the forward plan, then subject to Rule 16 (special urgency), the decision may still be taken if;</w:t>
      </w:r>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the decision must be taken by such a date that it is impracticable to defer the decision until it has been included in the next forward plan and until the start of the first month to which the next forward plan relates;</w:t>
      </w:r>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the proper officer has informed the chair of a relevant overview and scrutiny committee, or if there is no such person, each member of that committee in writing, by notice, of the matter to which the decision is to be made;</w:t>
      </w:r>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If there is no chair of a relevant overview and scrutiny committee, or if the chair of each relevant overview and scrutiny committee is unable to act, then the agreement of the Mayor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2A2B8DD4" w14:textId="77777777" w:rsidR="00357A2A" w:rsidRDefault="00453969" w:rsidP="00357A2A">
      <w:pPr>
        <w:rPr>
          <w:b/>
          <w:sz w:val="28"/>
        </w:rPr>
      </w:pPr>
      <w:bookmarkStart w:id="3" w:name="_Hlk188521404"/>
      <w:r>
        <w:rPr>
          <w:b/>
          <w:sz w:val="28"/>
        </w:rPr>
        <w:t xml:space="preserve">DECISION: </w:t>
      </w:r>
      <w:r w:rsidRPr="006B4381">
        <w:rPr>
          <w:b/>
          <w:sz w:val="28"/>
        </w:rPr>
        <w:t>ADD00</w:t>
      </w:r>
      <w:r w:rsidR="006C31B9">
        <w:rPr>
          <w:b/>
          <w:sz w:val="28"/>
        </w:rPr>
        <w:t>83</w:t>
      </w:r>
      <w:r>
        <w:rPr>
          <w:b/>
          <w:sz w:val="28"/>
        </w:rPr>
        <w:t xml:space="preserve"> </w:t>
      </w:r>
      <w:r w:rsidR="00357A2A" w:rsidRPr="006C31B9">
        <w:rPr>
          <w:b/>
          <w:sz w:val="28"/>
          <w:lang w:val="en-US"/>
        </w:rPr>
        <w:t>Botton Village (Camphill Trust) Out of Area Services</w:t>
      </w:r>
    </w:p>
    <w:p w14:paraId="299EFB1A" w14:textId="77777777" w:rsidR="00453969" w:rsidRDefault="00453969" w:rsidP="00453969">
      <w:pPr>
        <w:rPr>
          <w:b/>
          <w:sz w:val="28"/>
        </w:rPr>
      </w:pPr>
    </w:p>
    <w:p w14:paraId="5313EBF6" w14:textId="232990AC"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C916008" w14:textId="77777777" w:rsidR="006C31B9" w:rsidRDefault="006C31B9" w:rsidP="006C31B9">
      <w:pPr>
        <w:rPr>
          <w:lang w:val="en-US"/>
        </w:rPr>
      </w:pPr>
      <w:r w:rsidRPr="006C31B9">
        <w:rPr>
          <w:lang w:val="en-US"/>
        </w:rPr>
        <w:t>Approval is requested to award a contract to Camphill Trust for social care placements at Botton Village in Danby.</w:t>
      </w:r>
    </w:p>
    <w:p w14:paraId="7C77D0EF" w14:textId="77777777" w:rsidR="006C31B9" w:rsidRPr="006C31B9" w:rsidRDefault="006C31B9" w:rsidP="006C31B9">
      <w:pPr>
        <w:rPr>
          <w:lang w:val="en-US"/>
        </w:rPr>
      </w:pPr>
    </w:p>
    <w:p w14:paraId="601DE001" w14:textId="77777777" w:rsidR="006C31B9" w:rsidRDefault="006C31B9" w:rsidP="006C31B9">
      <w:pPr>
        <w:rPr>
          <w:lang w:val="en-US"/>
        </w:rPr>
      </w:pPr>
      <w:r w:rsidRPr="006C31B9">
        <w:rPr>
          <w:lang w:val="en-US"/>
        </w:rPr>
        <w:t xml:space="preserve">Botton Village is a supported living scheme offering a home for a number of adults from R&amp;C with complex care and support needs. </w:t>
      </w:r>
    </w:p>
    <w:p w14:paraId="161C61C7" w14:textId="77777777" w:rsidR="006C31B9" w:rsidRPr="006C31B9" w:rsidRDefault="006C31B9" w:rsidP="006C31B9">
      <w:pPr>
        <w:rPr>
          <w:lang w:val="en-US"/>
        </w:rPr>
      </w:pPr>
    </w:p>
    <w:p w14:paraId="73A734BD" w14:textId="7527830B" w:rsidR="00453969" w:rsidRDefault="006C31B9" w:rsidP="006C31B9">
      <w:pPr>
        <w:rPr>
          <w:lang w:val="en-US"/>
        </w:rPr>
      </w:pPr>
      <w:r w:rsidRPr="006C31B9">
        <w:rPr>
          <w:lang w:val="en-US"/>
        </w:rPr>
        <w:t>The contract is for 1 year from 1st April 2025 - 31 March 2026.</w:t>
      </w:r>
    </w:p>
    <w:p w14:paraId="79B8604B" w14:textId="63F2468C" w:rsidR="006C31B9" w:rsidRDefault="006C31B9" w:rsidP="006C31B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12293C9C" w:rsidR="00453969" w:rsidRDefault="00453969" w:rsidP="00453969">
      <w:r>
        <w:t xml:space="preserve">Cabinet Member for </w:t>
      </w:r>
      <w:r w:rsidR="006C31B9">
        <w:t>Adults and Communities</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39E94392" w:rsidR="00453969" w:rsidRDefault="00453969" w:rsidP="00453969">
      <w:r>
        <w:t>February 202</w:t>
      </w:r>
      <w:r w:rsidR="006C31B9">
        <w:t>5</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0D706648" w:rsidR="00453969" w:rsidRDefault="00453969" w:rsidP="00453969">
      <w:pPr>
        <w:rPr>
          <w:noProof/>
          <w:lang w:val="en-US"/>
        </w:rPr>
      </w:pPr>
      <w:r w:rsidRPr="00D0402E">
        <w:rPr>
          <w:noProof/>
          <w:lang w:val="en-US"/>
        </w:rPr>
        <w:t xml:space="preserve">Cabinet Member for </w:t>
      </w:r>
      <w:r w:rsidR="006C31B9">
        <w:rPr>
          <w:noProof/>
          <w:lang w:val="en-US"/>
        </w:rPr>
        <w:t>Adults</w:t>
      </w:r>
    </w:p>
    <w:p w14:paraId="4CE4434C" w14:textId="7667A245" w:rsidR="006C31B9" w:rsidRPr="00D0402E" w:rsidRDefault="006C31B9" w:rsidP="00453969">
      <w:pPr>
        <w:rPr>
          <w:noProof/>
          <w:lang w:val="en-US"/>
        </w:rPr>
      </w:pPr>
      <w:r>
        <w:rPr>
          <w:noProof/>
          <w:lang w:val="en-US"/>
        </w:rPr>
        <w:t>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2C6E6AA4" w:rsidR="00453969" w:rsidRDefault="00453969" w:rsidP="00453969">
      <w:r>
        <w:t xml:space="preserve">Representations should be made to </w:t>
      </w:r>
      <w:r w:rsidR="006C31B9">
        <w:t>Jo Smith</w:t>
      </w:r>
      <w:r w:rsidR="00751FA8">
        <w:t xml:space="preserve"> </w:t>
      </w:r>
      <w:r>
        <w:t xml:space="preserve">before </w:t>
      </w:r>
      <w:r w:rsidR="006C31B9">
        <w:t>18 February 2025</w:t>
      </w:r>
      <w:r>
        <w:t>.</w:t>
      </w:r>
    </w:p>
    <w:p w14:paraId="1F480415" w14:textId="5FE609ED" w:rsidR="00453969" w:rsidRDefault="00453969" w:rsidP="00453969">
      <w:pPr>
        <w:rPr>
          <w:noProof/>
          <w:lang w:val="en-US"/>
        </w:rPr>
      </w:pPr>
      <w:r>
        <w:t xml:space="preserve">Tel: </w:t>
      </w:r>
      <w:r w:rsidR="006C31B9">
        <w:rPr>
          <w:noProof/>
          <w:lang w:val="en-US"/>
        </w:rPr>
        <w:t>07854 703052</w:t>
      </w:r>
      <w:r w:rsidR="00751FA8">
        <w:rPr>
          <w:noProof/>
          <w:lang w:val="en-US"/>
        </w:rPr>
        <w:t xml:space="preserve"> or email </w:t>
      </w:r>
      <w:hyperlink r:id="rId11" w:history="1">
        <w:r w:rsidR="006C31B9" w:rsidRPr="00944071">
          <w:rPr>
            <w:rStyle w:val="Hyperlink"/>
            <w:lang w:val="en-US"/>
          </w:rPr>
          <w:t>joanne.smith@redcar-cleveland.gov.uk</w:t>
        </w:r>
      </w:hyperlink>
      <w:r w:rsidR="00751FA8">
        <w:rPr>
          <w:lang w:val="en-US"/>
        </w:rPr>
        <w:t xml:space="preserve"> </w:t>
      </w:r>
    </w:p>
    <w:p w14:paraId="28D15FD7" w14:textId="77777777" w:rsidR="00453969" w:rsidRDefault="00453969" w:rsidP="00453969"/>
    <w:p w14:paraId="03567627" w14:textId="5142D5AA" w:rsidR="00453969" w:rsidRDefault="00453969" w:rsidP="00453969">
      <w:r>
        <w:t xml:space="preserve">First published in Forward Plan on </w:t>
      </w:r>
      <w:r w:rsidR="006C31B9">
        <w:t>21</w:t>
      </w:r>
      <w:r w:rsidR="00751FA8">
        <w:t xml:space="preserve"> January 202</w:t>
      </w:r>
      <w:r w:rsidR="006C31B9">
        <w:t>5</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6D39D7F6">
                <wp:simplePos x="0" y="0"/>
                <wp:positionH relativeFrom="page">
                  <wp:posOffset>2800350</wp:posOffset>
                </wp:positionH>
                <wp:positionV relativeFrom="paragraph">
                  <wp:posOffset>101600</wp:posOffset>
                </wp:positionV>
                <wp:extent cx="933450" cy="771525"/>
                <wp:effectExtent l="0" t="0" r="19050" b="28575"/>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0" cy="771525"/>
                        </a:xfrm>
                        <a:prstGeom prst="rect">
                          <a:avLst/>
                        </a:prstGeom>
                        <a:solidFill>
                          <a:sysClr val="window" lastClr="FFFFFF"/>
                        </a:solidFill>
                        <a:ln w="6350">
                          <a:solidFill>
                            <a:prstClr val="black"/>
                          </a:solidFill>
                        </a:ln>
                        <a:effectLst/>
                      </wps:spPr>
                      <wps:txbx>
                        <w:txbxContent>
                          <w:p w14:paraId="433E8459" w14:textId="466BE1C8" w:rsidR="00453969" w:rsidRDefault="00006E53" w:rsidP="00006E53">
                            <w:r>
                              <w:object w:dxaOrig="1534" w:dyaOrig="997" w14:anchorId="33C193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7pt;height:49.85pt">
                                  <v:imagedata r:id="rId12" o:title=""/>
                                </v:shape>
                                <o:OLEObject Type="Embed" ProgID="Acrobat.Document.DC" ShapeID="_x0000_i1026" DrawAspect="Icon" ObjectID="_1838976312" r:id="rId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2D7188" id="Text Box 1" o:spid="_x0000_s1028" type="#_x0000_t202" style="position:absolute;margin-left:220.5pt;margin-top:8pt;width:73.5pt;height:60.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" fillcolor="window" strokeweight=".5pt">
                <v:path arrowok="t"/>
                <v:textbox style="mso-fit-shape-to-text:t">
                  <w:txbxContent>
                    <w:p w14:paraId="433E8459" w14:textId="466BE1C8" w:rsidR="00453969" w:rsidRDefault="00006E53" w:rsidP="00006E53">
                      <w:r>
                        <w:object w:dxaOrig="1534" w:dyaOrig="997" w14:anchorId="33C1939E">
                          <v:shape id="_x0000_i1026" type="#_x0000_t75" style="width:76.7pt;height:49.85pt">
                            <v:imagedata r:id="rId14" o:title=""/>
                          </v:shape>
                          <o:OLEObject Type="Embed" ProgID="Acrobat.Document.DC" ShapeID="_x0000_i1026" DrawAspect="Icon" ObjectID="_1831798685" r:id="rId15"/>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bookmarkEnd w:id="3"/>
    <w:p w14:paraId="1318AC12" w14:textId="77777777" w:rsidR="0061511F" w:rsidRDefault="0061511F">
      <w:pPr>
        <w:rPr>
          <w:b/>
          <w:sz w:val="28"/>
        </w:rPr>
      </w:pPr>
      <w:r>
        <w:rPr>
          <w:b/>
          <w:sz w:val="28"/>
        </w:rPr>
        <w:br w:type="page"/>
      </w:r>
    </w:p>
    <w:p w14:paraId="48824E9B" w14:textId="1407F4F9" w:rsidR="00332DBA" w:rsidRDefault="00332DBA" w:rsidP="00332DBA">
      <w:pPr>
        <w:rPr>
          <w:b/>
          <w:sz w:val="28"/>
          <w:szCs w:val="28"/>
          <w:lang w:val="en-US"/>
        </w:rPr>
      </w:pPr>
      <w:r>
        <w:rPr>
          <w:b/>
          <w:sz w:val="28"/>
        </w:rPr>
        <w:t xml:space="preserve">DECISION: </w:t>
      </w:r>
      <w:r w:rsidRPr="006B4381">
        <w:rPr>
          <w:b/>
          <w:sz w:val="28"/>
        </w:rPr>
        <w:t>ADD00</w:t>
      </w:r>
      <w:r>
        <w:rPr>
          <w:b/>
          <w:sz w:val="28"/>
        </w:rPr>
        <w:t xml:space="preserve">84 </w:t>
      </w:r>
      <w:r w:rsidR="00357A2A" w:rsidRPr="00332DBA">
        <w:rPr>
          <w:b/>
          <w:sz w:val="28"/>
          <w:lang w:val="en-US"/>
        </w:rPr>
        <w:t>South Tees All Age Carers Support Service</w:t>
      </w:r>
    </w:p>
    <w:p w14:paraId="4A0E7E14" w14:textId="77777777" w:rsidR="00332DBA" w:rsidRDefault="00332DBA" w:rsidP="00332DBA">
      <w:pPr>
        <w:rPr>
          <w:b/>
          <w:sz w:val="28"/>
        </w:rPr>
      </w:pPr>
    </w:p>
    <w:p w14:paraId="2907A314" w14:textId="0027DAF7" w:rsidR="00332DBA" w:rsidRDefault="00332DBA" w:rsidP="00332DBA">
      <w:pPr>
        <w:rPr>
          <w:b/>
          <w:sz w:val="28"/>
        </w:rPr>
      </w:pPr>
      <w:r>
        <w:rPr>
          <w:b/>
          <w:sz w:val="28"/>
        </w:rPr>
        <w:t xml:space="preserve">Nature of the decision: </w:t>
      </w:r>
    </w:p>
    <w:p w14:paraId="2507F9A1" w14:textId="77777777" w:rsidR="00332DBA" w:rsidRDefault="00332DBA" w:rsidP="00332DBA">
      <w:pPr>
        <w:rPr>
          <w:b/>
          <w:sz w:val="28"/>
        </w:rPr>
      </w:pPr>
    </w:p>
    <w:p w14:paraId="2C17AE91" w14:textId="0B770FAD" w:rsidR="00332DBA" w:rsidRDefault="00332DBA" w:rsidP="00332DBA">
      <w:pPr>
        <w:rPr>
          <w:lang w:val="en-US"/>
        </w:rPr>
      </w:pPr>
      <w:r w:rsidRPr="00332DBA">
        <w:rPr>
          <w:lang w:val="en-US"/>
        </w:rPr>
        <w:t>Decision to implement an optional 12 month extension under the existing South Tees All Age Carers Contract.</w:t>
      </w:r>
    </w:p>
    <w:p w14:paraId="4E8E44DF" w14:textId="77777777" w:rsidR="00332DBA" w:rsidRPr="00332DBA" w:rsidRDefault="00332DBA" w:rsidP="00332DBA">
      <w:pPr>
        <w:rPr>
          <w:lang w:val="en-US"/>
        </w:rPr>
      </w:pPr>
    </w:p>
    <w:p w14:paraId="2390C99E" w14:textId="77777777" w:rsidR="00332DBA" w:rsidRPr="00332DBA" w:rsidRDefault="00332DBA" w:rsidP="00332DBA">
      <w:pPr>
        <w:rPr>
          <w:lang w:val="en-US"/>
        </w:rPr>
      </w:pPr>
      <w:r w:rsidRPr="00332DBA">
        <w:rPr>
          <w:lang w:val="en-US"/>
        </w:rPr>
        <w:t xml:space="preserve">The contract extension will begin on 01 April 2025 and run until 31 March 2026.   </w:t>
      </w:r>
    </w:p>
    <w:p w14:paraId="04937D2E" w14:textId="77777777" w:rsidR="00332DBA" w:rsidRDefault="00332DBA" w:rsidP="00332DBA">
      <w:pPr>
        <w:rPr>
          <w:lang w:val="en-US"/>
        </w:rPr>
      </w:pPr>
      <w:r w:rsidRPr="00332DBA">
        <w:rPr>
          <w:lang w:val="en-US"/>
        </w:rPr>
        <w:t xml:space="preserve">A further 12 months optional extension remains. </w:t>
      </w:r>
    </w:p>
    <w:p w14:paraId="4BB38C97" w14:textId="77777777" w:rsidR="00332DBA" w:rsidRPr="00332DBA" w:rsidRDefault="00332DBA" w:rsidP="00332DBA">
      <w:pPr>
        <w:rPr>
          <w:lang w:val="en-US"/>
        </w:rPr>
      </w:pPr>
    </w:p>
    <w:p w14:paraId="29360BD4" w14:textId="77777777" w:rsidR="00332DBA" w:rsidRDefault="00332DBA" w:rsidP="00332DBA">
      <w:pPr>
        <w:rPr>
          <w:lang w:val="en-US"/>
        </w:rPr>
      </w:pPr>
      <w:r w:rsidRPr="00332DBA">
        <w:rPr>
          <w:lang w:val="en-US"/>
        </w:rPr>
        <w:t>The total contract value for the extension period for Redcar &amp; Cleveland Borough Council is £396,419.</w:t>
      </w:r>
    </w:p>
    <w:p w14:paraId="2E2274D6" w14:textId="77777777" w:rsidR="00332DBA" w:rsidRPr="00332DBA" w:rsidRDefault="00332DBA" w:rsidP="00332DBA">
      <w:pPr>
        <w:rPr>
          <w:lang w:val="en-US"/>
        </w:rPr>
      </w:pPr>
    </w:p>
    <w:p w14:paraId="19708DBF" w14:textId="77777777" w:rsidR="00332DBA" w:rsidRDefault="00332DBA" w:rsidP="00332DBA">
      <w:pPr>
        <w:rPr>
          <w:lang w:val="en-US"/>
        </w:rPr>
      </w:pPr>
      <w:r w:rsidRPr="00332DBA">
        <w:rPr>
          <w:lang w:val="en-US"/>
        </w:rPr>
        <w:t xml:space="preserve">Funding Split </w:t>
      </w:r>
    </w:p>
    <w:p w14:paraId="58A328D6" w14:textId="77777777" w:rsidR="00332DBA" w:rsidRPr="00332DBA" w:rsidRDefault="00332DBA" w:rsidP="00332DBA">
      <w:pPr>
        <w:rPr>
          <w:lang w:val="en-US"/>
        </w:rPr>
      </w:pPr>
    </w:p>
    <w:p w14:paraId="0DFAA80A" w14:textId="77777777" w:rsidR="00332DBA" w:rsidRPr="00332DBA" w:rsidRDefault="00332DBA" w:rsidP="00332DBA">
      <w:pPr>
        <w:rPr>
          <w:lang w:val="en-US"/>
        </w:rPr>
      </w:pPr>
      <w:r w:rsidRPr="00332DBA">
        <w:rPr>
          <w:lang w:val="en-US"/>
        </w:rPr>
        <w:t>Redcar &amp; Cleveland Borough Council Children &amp; Families Directorate: £57,994</w:t>
      </w:r>
    </w:p>
    <w:p w14:paraId="640D3E54" w14:textId="06627F93" w:rsidR="00332DBA" w:rsidRPr="00332DBA" w:rsidRDefault="00332DBA" w:rsidP="00332DBA">
      <w:pPr>
        <w:rPr>
          <w:lang w:val="en-US"/>
        </w:rPr>
      </w:pPr>
      <w:r w:rsidRPr="00332DBA">
        <w:rPr>
          <w:lang w:val="en-US"/>
        </w:rPr>
        <w:t>BCF: £338,426</w:t>
      </w:r>
    </w:p>
    <w:p w14:paraId="6B1D0D48" w14:textId="77777777" w:rsidR="00332DBA" w:rsidRPr="00332DBA" w:rsidRDefault="00332DBA" w:rsidP="00332DBA">
      <w:pPr>
        <w:rPr>
          <w:lang w:val="en-US"/>
        </w:rPr>
      </w:pPr>
      <w:r w:rsidRPr="00332DBA">
        <w:rPr>
          <w:lang w:val="en-US"/>
        </w:rPr>
        <w:t>Middlesbrough Council: £379,901.37</w:t>
      </w:r>
    </w:p>
    <w:p w14:paraId="4CDC3962" w14:textId="77777777" w:rsidR="00332DBA" w:rsidRDefault="00332DBA" w:rsidP="00332DBA">
      <w:pPr>
        <w:rPr>
          <w:lang w:val="en-US"/>
        </w:rPr>
      </w:pPr>
    </w:p>
    <w:p w14:paraId="54936B28" w14:textId="2FE705F4" w:rsidR="00332DBA" w:rsidRPr="00332DBA" w:rsidRDefault="00332DBA" w:rsidP="00332DBA">
      <w:pPr>
        <w:rPr>
          <w:lang w:val="en-US"/>
        </w:rPr>
      </w:pPr>
      <w:r>
        <w:rPr>
          <w:lang w:val="en-US"/>
        </w:rPr>
        <w:t>T</w:t>
      </w:r>
      <w:r w:rsidRPr="00332DBA">
        <w:rPr>
          <w:lang w:val="en-US"/>
        </w:rPr>
        <w:t>otal: 776,321.37</w:t>
      </w:r>
    </w:p>
    <w:p w14:paraId="7C685CB1" w14:textId="77777777" w:rsidR="00332DBA" w:rsidRDefault="00332DBA" w:rsidP="00332DBA">
      <w:pPr>
        <w:rPr>
          <w:noProof/>
          <w:lang w:val="en-US"/>
        </w:rPr>
      </w:pPr>
    </w:p>
    <w:p w14:paraId="4AB8EF6E" w14:textId="77777777" w:rsidR="00332DBA" w:rsidRDefault="00332DBA" w:rsidP="00332DBA">
      <w:pPr>
        <w:rPr>
          <w:b/>
          <w:sz w:val="28"/>
        </w:rPr>
      </w:pPr>
      <w:r>
        <w:rPr>
          <w:b/>
          <w:sz w:val="28"/>
        </w:rPr>
        <w:t>Who will make the decision?</w:t>
      </w:r>
    </w:p>
    <w:p w14:paraId="33C635FD" w14:textId="77777777" w:rsidR="00332DBA" w:rsidRDefault="00332DBA" w:rsidP="00332DBA">
      <w:pPr>
        <w:rPr>
          <w:b/>
          <w:sz w:val="28"/>
        </w:rPr>
      </w:pPr>
    </w:p>
    <w:p w14:paraId="5611FB62" w14:textId="77777777" w:rsidR="00332DBA" w:rsidRDefault="00332DBA" w:rsidP="00332DBA">
      <w:bookmarkStart w:id="4" w:name="_Hlk196830784"/>
      <w:r>
        <w:t>Cabinet Member for Adults and Communities</w:t>
      </w:r>
    </w:p>
    <w:bookmarkEnd w:id="4"/>
    <w:p w14:paraId="0AE5BB97" w14:textId="77777777" w:rsidR="00332DBA" w:rsidRDefault="00332DBA" w:rsidP="00332DBA"/>
    <w:p w14:paraId="2A5A534B" w14:textId="77777777" w:rsidR="00332DBA" w:rsidRDefault="00332DBA" w:rsidP="00332DBA">
      <w:pPr>
        <w:rPr>
          <w:b/>
          <w:sz w:val="28"/>
        </w:rPr>
      </w:pPr>
      <w:r>
        <w:rPr>
          <w:b/>
          <w:sz w:val="28"/>
        </w:rPr>
        <w:t>When is the decision to be taken?</w:t>
      </w:r>
    </w:p>
    <w:p w14:paraId="663A2A01" w14:textId="77777777" w:rsidR="00332DBA" w:rsidRDefault="00332DBA" w:rsidP="00332DBA">
      <w:pPr>
        <w:rPr>
          <w:b/>
          <w:sz w:val="28"/>
        </w:rPr>
      </w:pPr>
    </w:p>
    <w:p w14:paraId="606A4652" w14:textId="77777777" w:rsidR="00332DBA" w:rsidRDefault="00332DBA" w:rsidP="00332DBA">
      <w:r>
        <w:t>February 2025</w:t>
      </w:r>
    </w:p>
    <w:p w14:paraId="6818AF73" w14:textId="77777777" w:rsidR="00332DBA" w:rsidRDefault="00332DBA" w:rsidP="00332DBA"/>
    <w:p w14:paraId="160FABB1" w14:textId="77777777" w:rsidR="00332DBA" w:rsidRDefault="00332DBA" w:rsidP="00332DBA">
      <w:pPr>
        <w:rPr>
          <w:b/>
          <w:sz w:val="28"/>
        </w:rPr>
      </w:pPr>
      <w:r>
        <w:rPr>
          <w:b/>
          <w:sz w:val="28"/>
        </w:rPr>
        <w:t>Who will be consulted and how?</w:t>
      </w:r>
    </w:p>
    <w:p w14:paraId="723A61C4" w14:textId="77777777" w:rsidR="00332DBA" w:rsidRDefault="00332DBA" w:rsidP="00332DBA">
      <w:pPr>
        <w:rPr>
          <w:b/>
          <w:sz w:val="28"/>
        </w:rPr>
      </w:pPr>
    </w:p>
    <w:p w14:paraId="592AD977" w14:textId="77777777" w:rsidR="00332DBA" w:rsidRPr="00332DBA" w:rsidRDefault="00332DBA" w:rsidP="00332DBA">
      <w:pPr>
        <w:rPr>
          <w:noProof/>
          <w:lang w:val="en-US"/>
        </w:rPr>
      </w:pPr>
      <w:r w:rsidRPr="00332DBA">
        <w:rPr>
          <w:noProof/>
          <w:lang w:val="en-US"/>
        </w:rPr>
        <w:t>Cabinet Member for Adult Services</w:t>
      </w:r>
    </w:p>
    <w:p w14:paraId="5BE58617" w14:textId="77777777" w:rsidR="00332DBA" w:rsidRPr="00332DBA" w:rsidRDefault="00332DBA" w:rsidP="00332DBA">
      <w:pPr>
        <w:rPr>
          <w:noProof/>
          <w:lang w:val="en-US"/>
        </w:rPr>
      </w:pPr>
      <w:r w:rsidRPr="00332DBA">
        <w:rPr>
          <w:noProof/>
          <w:lang w:val="en-US"/>
        </w:rPr>
        <w:t>Chief Legal Officer</w:t>
      </w:r>
    </w:p>
    <w:p w14:paraId="0F5614B9" w14:textId="77777777" w:rsidR="00332DBA" w:rsidRPr="00332DBA" w:rsidRDefault="00332DBA" w:rsidP="00332DBA">
      <w:pPr>
        <w:rPr>
          <w:noProof/>
          <w:lang w:val="en-US"/>
        </w:rPr>
      </w:pPr>
      <w:r w:rsidRPr="00332DBA">
        <w:rPr>
          <w:noProof/>
          <w:lang w:val="en-US"/>
        </w:rPr>
        <w:t>Chief Finance Officer</w:t>
      </w:r>
    </w:p>
    <w:p w14:paraId="7465B40D" w14:textId="77777777" w:rsidR="00332DBA" w:rsidRPr="00332DBA" w:rsidRDefault="00332DBA" w:rsidP="00332DBA">
      <w:pPr>
        <w:rPr>
          <w:noProof/>
          <w:lang w:val="en-US"/>
        </w:rPr>
      </w:pPr>
      <w:r w:rsidRPr="00332DBA">
        <w:rPr>
          <w:noProof/>
          <w:lang w:val="en-US"/>
        </w:rPr>
        <w:t xml:space="preserve">Executive Director for Adults &amp; Communities </w:t>
      </w:r>
    </w:p>
    <w:p w14:paraId="7CB9556C" w14:textId="77777777" w:rsidR="00332DBA" w:rsidRPr="00332DBA" w:rsidRDefault="00332DBA" w:rsidP="00332DBA">
      <w:pPr>
        <w:rPr>
          <w:noProof/>
          <w:lang w:val="en-US"/>
        </w:rPr>
      </w:pPr>
    </w:p>
    <w:p w14:paraId="6D0F166E" w14:textId="77777777" w:rsidR="00332DBA" w:rsidRPr="00332DBA" w:rsidRDefault="00332DBA" w:rsidP="00332DBA">
      <w:pPr>
        <w:rPr>
          <w:noProof/>
          <w:lang w:val="en-US"/>
        </w:rPr>
      </w:pPr>
      <w:r w:rsidRPr="00332DBA">
        <w:rPr>
          <w:noProof/>
          <w:lang w:val="en-US"/>
        </w:rPr>
        <w:t xml:space="preserve">All of the above will be consulted via approval of the delegated decision. </w:t>
      </w:r>
    </w:p>
    <w:p w14:paraId="2E0624F4" w14:textId="77777777" w:rsidR="00332DBA" w:rsidRDefault="00332DBA" w:rsidP="00332DBA"/>
    <w:p w14:paraId="3CC47351" w14:textId="77777777" w:rsidR="00332DBA" w:rsidRDefault="00332DBA" w:rsidP="00332DBA">
      <w:pPr>
        <w:rPr>
          <w:b/>
          <w:sz w:val="28"/>
        </w:rPr>
      </w:pPr>
      <w:r>
        <w:rPr>
          <w:b/>
          <w:sz w:val="28"/>
        </w:rPr>
        <w:t>Supporting documentation:</w:t>
      </w:r>
    </w:p>
    <w:p w14:paraId="5788B9A0" w14:textId="77777777" w:rsidR="00332DBA" w:rsidRDefault="00332DBA" w:rsidP="00332DBA">
      <w:pPr>
        <w:rPr>
          <w:b/>
          <w:sz w:val="28"/>
        </w:rPr>
      </w:pPr>
    </w:p>
    <w:p w14:paraId="334608BE" w14:textId="77777777" w:rsidR="00332DBA" w:rsidRDefault="00332DBA" w:rsidP="00332DBA">
      <w:r>
        <w:t>There are no supporting documents for this decision.</w:t>
      </w:r>
    </w:p>
    <w:p w14:paraId="20CA1DCB" w14:textId="77777777" w:rsidR="00332DBA" w:rsidRDefault="00332DBA" w:rsidP="00332DBA"/>
    <w:p w14:paraId="37094928" w14:textId="77777777" w:rsidR="00332DBA" w:rsidRDefault="00332DBA" w:rsidP="00332DBA">
      <w:pPr>
        <w:rPr>
          <w:b/>
          <w:sz w:val="28"/>
        </w:rPr>
      </w:pPr>
    </w:p>
    <w:p w14:paraId="424A58AE" w14:textId="77777777" w:rsidR="00332DBA" w:rsidRDefault="00332DBA" w:rsidP="00332DBA">
      <w:pPr>
        <w:rPr>
          <w:b/>
          <w:sz w:val="28"/>
        </w:rPr>
      </w:pPr>
    </w:p>
    <w:p w14:paraId="04E5B424" w14:textId="7A4849F6" w:rsidR="00332DBA" w:rsidRDefault="00332DBA" w:rsidP="00332DBA">
      <w:pPr>
        <w:rPr>
          <w:b/>
          <w:sz w:val="28"/>
        </w:rPr>
      </w:pPr>
      <w:r>
        <w:rPr>
          <w:b/>
          <w:sz w:val="28"/>
        </w:rPr>
        <w:t>How and by when to make representations:</w:t>
      </w:r>
    </w:p>
    <w:p w14:paraId="7B3C6FD0" w14:textId="77777777" w:rsidR="00332DBA" w:rsidRDefault="00332DBA" w:rsidP="00332DBA">
      <w:pPr>
        <w:rPr>
          <w:b/>
          <w:sz w:val="28"/>
        </w:rPr>
      </w:pPr>
    </w:p>
    <w:p w14:paraId="589A7B3E" w14:textId="421B44C2" w:rsidR="00332DBA" w:rsidRDefault="00332DBA" w:rsidP="00332DBA">
      <w:r>
        <w:t>Representations should be made to Nikki Carmichael before 27 February 2025.</w:t>
      </w:r>
    </w:p>
    <w:p w14:paraId="3976DCF4" w14:textId="62A7AA84" w:rsidR="00332DBA" w:rsidRDefault="00332DBA" w:rsidP="00332DBA">
      <w:pPr>
        <w:rPr>
          <w:noProof/>
          <w:lang w:val="en-US"/>
        </w:rPr>
      </w:pPr>
      <w:r>
        <w:t xml:space="preserve">Tel: </w:t>
      </w:r>
      <w:r w:rsidRPr="007A5E0E">
        <w:rPr>
          <w:noProof/>
          <w:lang w:val="en-US"/>
        </w:rPr>
        <w:t>07795305911</w:t>
      </w:r>
      <w:r>
        <w:rPr>
          <w:noProof/>
          <w:lang w:val="en-US"/>
        </w:rPr>
        <w:t xml:space="preserve"> or email </w:t>
      </w:r>
      <w:hyperlink r:id="rId16" w:history="1">
        <w:r w:rsidRPr="00581267">
          <w:rPr>
            <w:rStyle w:val="Hyperlink"/>
            <w:noProof/>
            <w:lang w:val="en-US"/>
          </w:rPr>
          <w:t>nikki.carmichael@redcar-cleveland.gov.uk</w:t>
        </w:r>
      </w:hyperlink>
    </w:p>
    <w:p w14:paraId="455A4E60" w14:textId="77777777" w:rsidR="00332DBA" w:rsidRDefault="00332DBA" w:rsidP="00332DBA">
      <w:pPr>
        <w:rPr>
          <w:noProof/>
          <w:lang w:val="en-US"/>
        </w:rPr>
      </w:pPr>
    </w:p>
    <w:p w14:paraId="200757E8" w14:textId="77777777" w:rsidR="00332DBA" w:rsidRDefault="00332DBA" w:rsidP="00332DBA"/>
    <w:p w14:paraId="54C41BE6" w14:textId="39234917" w:rsidR="00332DBA" w:rsidRDefault="00332DBA" w:rsidP="00332DBA">
      <w:r>
        <w:t>First published in Forward Plan on 30 January 2025</w:t>
      </w:r>
    </w:p>
    <w:p w14:paraId="026F1E60" w14:textId="77777777" w:rsidR="00332DBA" w:rsidRDefault="00332DBA" w:rsidP="00332DBA"/>
    <w:p w14:paraId="7BECF7DA" w14:textId="77777777" w:rsidR="00332DBA" w:rsidRPr="008254C1" w:rsidRDefault="00332DBA" w:rsidP="00332DBA">
      <w:pPr>
        <w:rPr>
          <w:b/>
          <w:sz w:val="28"/>
          <w:szCs w:val="28"/>
        </w:rPr>
      </w:pPr>
      <w:r w:rsidRPr="008254C1">
        <w:rPr>
          <w:b/>
          <w:sz w:val="28"/>
          <w:szCs w:val="28"/>
        </w:rPr>
        <w:t>Following the Making of the decision, the decision form will be published here:</w:t>
      </w:r>
    </w:p>
    <w:p w14:paraId="4CED6221" w14:textId="77777777" w:rsidR="00332DBA" w:rsidRDefault="00332DBA" w:rsidP="00332DBA">
      <w:r>
        <w:rPr>
          <w:noProof/>
        </w:rPr>
        <mc:AlternateContent>
          <mc:Choice Requires="wps">
            <w:drawing>
              <wp:anchor distT="0" distB="0" distL="114300" distR="114300" simplePos="0" relativeHeight="251916288" behindDoc="0" locked="0" layoutInCell="1" allowOverlap="1" wp14:anchorId="00187C65" wp14:editId="2FF8A16B">
                <wp:simplePos x="0" y="0"/>
                <wp:positionH relativeFrom="page">
                  <wp:posOffset>3181350</wp:posOffset>
                </wp:positionH>
                <wp:positionV relativeFrom="paragraph">
                  <wp:posOffset>102235</wp:posOffset>
                </wp:positionV>
                <wp:extent cx="1266825" cy="762000"/>
                <wp:effectExtent l="0" t="0" r="28575" b="19050"/>
                <wp:wrapNone/>
                <wp:docPr id="112792397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03A3C8F4" w14:textId="6FD29266" w:rsidR="003E2E18" w:rsidRPr="003E2E18" w:rsidRDefault="003E2E18" w:rsidP="003E2E18">
                            <w:r>
                              <w:object w:dxaOrig="1534" w:dyaOrig="997" w14:anchorId="7C473ECC">
                                <v:shape id="_x0000_i1028" type="#_x0000_t75" style="width:76.7pt;height:49.85pt">
                                  <v:imagedata r:id="rId17" o:title=""/>
                                </v:shape>
                                <o:OLEObject Type="Embed" ProgID="Acrobat.Document.DC" ShapeID="_x0000_i1028" DrawAspect="Icon" ObjectID="_1838976313" r:id="rId18"/>
                              </w:object>
                            </w:r>
                          </w:p>
                          <w:p w14:paraId="086E98D5" w14:textId="77777777" w:rsidR="00332DBA" w:rsidRDefault="00332DBA" w:rsidP="00332D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87C65" id="_x0000_s1029" type="#_x0000_t202" style="position:absolute;margin-left:250.5pt;margin-top:8.05pt;width:99.75pt;height:60pt;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" fillcolor="window" strokeweight=".5pt">
                <v:path arrowok="t"/>
                <v:textbox>
                  <w:txbxContent>
                    <w:p w14:paraId="03A3C8F4" w14:textId="6FD29266" w:rsidR="003E2E18" w:rsidRPr="003E2E18" w:rsidRDefault="003E2E18" w:rsidP="003E2E18">
                      <w:r>
                        <w:object w:dxaOrig="1534" w:dyaOrig="997" w14:anchorId="7C473ECC">
                          <v:shape id="_x0000_i1028" type="#_x0000_t75" style="width:76.7pt;height:49.85pt">
                            <v:imagedata r:id="rId19" o:title=""/>
                          </v:shape>
                          <o:OLEObject Type="Embed" ProgID="Acrobat.Document.DC" ShapeID="_x0000_i1028" DrawAspect="Icon" ObjectID="_1831798686" r:id="rId20"/>
                        </w:object>
                      </w:r>
                    </w:p>
                    <w:p w14:paraId="086E98D5" w14:textId="77777777" w:rsidR="00332DBA" w:rsidRDefault="00332DBA" w:rsidP="00332DBA"/>
                  </w:txbxContent>
                </v:textbox>
                <w10:wrap anchorx="page"/>
              </v:shape>
            </w:pict>
          </mc:Fallback>
        </mc:AlternateContent>
      </w:r>
    </w:p>
    <w:p w14:paraId="49DA672D" w14:textId="77777777" w:rsidR="00332DBA" w:rsidRDefault="00332DBA" w:rsidP="00332DBA"/>
    <w:p w14:paraId="5AB5055C" w14:textId="77777777" w:rsidR="00332DBA" w:rsidRDefault="00332DBA" w:rsidP="00332DBA"/>
    <w:p w14:paraId="6D9B765B" w14:textId="77777777" w:rsidR="00332DBA" w:rsidRDefault="00332DBA" w:rsidP="00332DBA"/>
    <w:p w14:paraId="5755883B" w14:textId="075832E7" w:rsidR="00332DBA" w:rsidRDefault="00332DBA">
      <w:pPr>
        <w:rPr>
          <w:b/>
          <w:sz w:val="28"/>
        </w:rPr>
      </w:pPr>
      <w:r>
        <w:rPr>
          <w:b/>
          <w:sz w:val="28"/>
        </w:rPr>
        <w:br w:type="page"/>
      </w:r>
    </w:p>
    <w:p w14:paraId="6C2EC833" w14:textId="77777777" w:rsidR="00357A2A" w:rsidRDefault="00CD1436" w:rsidP="00357A2A">
      <w:pPr>
        <w:rPr>
          <w:b/>
          <w:sz w:val="28"/>
        </w:rPr>
      </w:pPr>
      <w:bookmarkStart w:id="5" w:name="_Hlk196830692"/>
      <w:r>
        <w:rPr>
          <w:b/>
          <w:sz w:val="28"/>
        </w:rPr>
        <w:t xml:space="preserve">DECISION: </w:t>
      </w:r>
      <w:r w:rsidRPr="006B4381">
        <w:rPr>
          <w:b/>
          <w:sz w:val="28"/>
        </w:rPr>
        <w:t>ADD00</w:t>
      </w:r>
      <w:r>
        <w:rPr>
          <w:b/>
          <w:sz w:val="28"/>
        </w:rPr>
        <w:t>85</w:t>
      </w:r>
      <w:r w:rsidR="00357A2A">
        <w:rPr>
          <w:b/>
          <w:sz w:val="28"/>
        </w:rPr>
        <w:t xml:space="preserve"> </w:t>
      </w:r>
      <w:r w:rsidR="00357A2A">
        <w:rPr>
          <w:b/>
          <w:sz w:val="28"/>
          <w:lang w:val="en-US"/>
        </w:rPr>
        <w:t>Recovery Connections Rehabilitation Service – Royce House</w:t>
      </w:r>
    </w:p>
    <w:p w14:paraId="509E27DB" w14:textId="77777777" w:rsidR="00CD1436" w:rsidRDefault="00CD1436" w:rsidP="00CD1436">
      <w:pPr>
        <w:rPr>
          <w:b/>
          <w:sz w:val="28"/>
        </w:rPr>
      </w:pPr>
    </w:p>
    <w:p w14:paraId="5E6BE0A9" w14:textId="7D4D96C2" w:rsidR="00CD1436" w:rsidRDefault="00CD1436" w:rsidP="00CD1436">
      <w:pPr>
        <w:rPr>
          <w:b/>
          <w:sz w:val="28"/>
        </w:rPr>
      </w:pPr>
      <w:r>
        <w:rPr>
          <w:b/>
          <w:sz w:val="28"/>
        </w:rPr>
        <w:t xml:space="preserve">Nature of the decision: </w:t>
      </w:r>
    </w:p>
    <w:p w14:paraId="6B96A702" w14:textId="77777777" w:rsidR="00CD1436" w:rsidRDefault="00CD1436" w:rsidP="00CD1436">
      <w:pPr>
        <w:rPr>
          <w:b/>
          <w:sz w:val="28"/>
        </w:rPr>
      </w:pPr>
    </w:p>
    <w:p w14:paraId="18B91DDC" w14:textId="682DD1CA" w:rsidR="00CD1436" w:rsidRDefault="00CD1436" w:rsidP="00CD1436">
      <w:pPr>
        <w:rPr>
          <w:lang w:val="en-US"/>
        </w:rPr>
      </w:pPr>
      <w:r w:rsidRPr="00CD1436">
        <w:rPr>
          <w:lang w:val="en-US"/>
        </w:rPr>
        <w:t>To use Drug &amp; Alcohol Treatment &amp; Recovery Improvement Grant to underwrite the operation of a South Tees Rehabilitation facility</w:t>
      </w:r>
      <w:r>
        <w:rPr>
          <w:lang w:val="en-US"/>
        </w:rPr>
        <w:t>.</w:t>
      </w:r>
    </w:p>
    <w:p w14:paraId="6F82CE29" w14:textId="77777777" w:rsidR="00CD1436" w:rsidRDefault="00CD1436" w:rsidP="00CD1436">
      <w:pPr>
        <w:rPr>
          <w:noProof/>
          <w:lang w:val="en-US"/>
        </w:rPr>
      </w:pPr>
    </w:p>
    <w:p w14:paraId="10BB4E53" w14:textId="77777777" w:rsidR="00CD1436" w:rsidRDefault="00CD1436" w:rsidP="00CD1436">
      <w:pPr>
        <w:rPr>
          <w:b/>
          <w:sz w:val="28"/>
        </w:rPr>
      </w:pPr>
      <w:r>
        <w:rPr>
          <w:b/>
          <w:sz w:val="28"/>
        </w:rPr>
        <w:t>Who will make the decision?</w:t>
      </w:r>
    </w:p>
    <w:p w14:paraId="7CB891FA" w14:textId="77777777" w:rsidR="00CD1436" w:rsidRDefault="00CD1436" w:rsidP="00CD1436">
      <w:pPr>
        <w:rPr>
          <w:b/>
          <w:sz w:val="28"/>
        </w:rPr>
      </w:pPr>
    </w:p>
    <w:p w14:paraId="4FC51D21" w14:textId="23E822DE" w:rsidR="00CD1436" w:rsidRDefault="00CD1436" w:rsidP="00CD1436">
      <w:r>
        <w:t xml:space="preserve">Cabinet Member for </w:t>
      </w:r>
      <w:r w:rsidR="00A74C96">
        <w:t>Health, Welfare and Housing</w:t>
      </w:r>
    </w:p>
    <w:p w14:paraId="57FB57D3" w14:textId="77777777" w:rsidR="00CD1436" w:rsidRDefault="00CD1436" w:rsidP="00CD1436"/>
    <w:p w14:paraId="60651583" w14:textId="77777777" w:rsidR="00CD1436" w:rsidRDefault="00CD1436" w:rsidP="00CD1436">
      <w:pPr>
        <w:rPr>
          <w:b/>
          <w:sz w:val="28"/>
        </w:rPr>
      </w:pPr>
      <w:r>
        <w:rPr>
          <w:b/>
          <w:sz w:val="28"/>
        </w:rPr>
        <w:t>When is the decision to be taken?</w:t>
      </w:r>
    </w:p>
    <w:p w14:paraId="20F736F5" w14:textId="77777777" w:rsidR="00CD1436" w:rsidRDefault="00CD1436" w:rsidP="00CD1436">
      <w:pPr>
        <w:rPr>
          <w:b/>
          <w:sz w:val="28"/>
        </w:rPr>
      </w:pPr>
    </w:p>
    <w:p w14:paraId="47040BDA" w14:textId="52B0D64C" w:rsidR="00CD1436" w:rsidRDefault="00A74C96" w:rsidP="00CD1436">
      <w:r>
        <w:t>May</w:t>
      </w:r>
      <w:r w:rsidR="00CD1436">
        <w:t xml:space="preserve"> 2025</w:t>
      </w:r>
    </w:p>
    <w:p w14:paraId="0147828A" w14:textId="77777777" w:rsidR="00CD1436" w:rsidRDefault="00CD1436" w:rsidP="00CD1436"/>
    <w:p w14:paraId="2F67A187" w14:textId="77777777" w:rsidR="00CD1436" w:rsidRDefault="00CD1436" w:rsidP="00CD1436">
      <w:pPr>
        <w:rPr>
          <w:b/>
          <w:sz w:val="28"/>
        </w:rPr>
      </w:pPr>
      <w:r>
        <w:rPr>
          <w:b/>
          <w:sz w:val="28"/>
        </w:rPr>
        <w:t>Who will be consulted and how?</w:t>
      </w:r>
    </w:p>
    <w:p w14:paraId="35AC9721" w14:textId="77777777" w:rsidR="00CD1436" w:rsidRDefault="00CD1436" w:rsidP="00CD1436">
      <w:pPr>
        <w:rPr>
          <w:b/>
          <w:sz w:val="28"/>
        </w:rPr>
      </w:pPr>
    </w:p>
    <w:p w14:paraId="392E9F39" w14:textId="6EC7F604" w:rsidR="00CD1436" w:rsidRPr="00332DBA" w:rsidRDefault="00CD1436" w:rsidP="00CD1436">
      <w:pPr>
        <w:rPr>
          <w:noProof/>
          <w:lang w:val="en-US"/>
        </w:rPr>
      </w:pPr>
      <w:r w:rsidRPr="00332DBA">
        <w:rPr>
          <w:noProof/>
          <w:lang w:val="en-US"/>
        </w:rPr>
        <w:t xml:space="preserve">Cabinet Member for </w:t>
      </w:r>
      <w:r w:rsidR="00A74C96">
        <w:rPr>
          <w:noProof/>
          <w:lang w:val="en-US"/>
        </w:rPr>
        <w:t>Health, Welfare and Housing</w:t>
      </w:r>
    </w:p>
    <w:p w14:paraId="4C9F21C7" w14:textId="77777777" w:rsidR="00CD1436" w:rsidRPr="00332DBA" w:rsidRDefault="00CD1436" w:rsidP="00CD1436">
      <w:pPr>
        <w:rPr>
          <w:noProof/>
          <w:lang w:val="en-US"/>
        </w:rPr>
      </w:pPr>
      <w:r w:rsidRPr="00332DBA">
        <w:rPr>
          <w:noProof/>
          <w:lang w:val="en-US"/>
        </w:rPr>
        <w:t>Chief Legal Officer</w:t>
      </w:r>
    </w:p>
    <w:p w14:paraId="0FDFA17E" w14:textId="77777777" w:rsidR="00CD1436" w:rsidRPr="00332DBA" w:rsidRDefault="00CD1436" w:rsidP="00CD1436">
      <w:pPr>
        <w:rPr>
          <w:noProof/>
          <w:lang w:val="en-US"/>
        </w:rPr>
      </w:pPr>
      <w:r w:rsidRPr="00332DBA">
        <w:rPr>
          <w:noProof/>
          <w:lang w:val="en-US"/>
        </w:rPr>
        <w:t>Chief Finance Officer</w:t>
      </w:r>
    </w:p>
    <w:p w14:paraId="11431C38" w14:textId="77777777" w:rsidR="00CD1436" w:rsidRPr="00332DBA" w:rsidRDefault="00CD1436" w:rsidP="00CD1436">
      <w:pPr>
        <w:rPr>
          <w:noProof/>
          <w:lang w:val="en-US"/>
        </w:rPr>
      </w:pPr>
      <w:r w:rsidRPr="00332DBA">
        <w:rPr>
          <w:noProof/>
          <w:lang w:val="en-US"/>
        </w:rPr>
        <w:t xml:space="preserve">Executive Director for Adults &amp; Communities </w:t>
      </w:r>
    </w:p>
    <w:p w14:paraId="569E41B8" w14:textId="77777777" w:rsidR="00CD1436" w:rsidRPr="00332DBA" w:rsidRDefault="00CD1436" w:rsidP="00CD1436">
      <w:pPr>
        <w:rPr>
          <w:noProof/>
          <w:lang w:val="en-US"/>
        </w:rPr>
      </w:pPr>
    </w:p>
    <w:p w14:paraId="104C2496" w14:textId="77777777" w:rsidR="00CD1436" w:rsidRPr="00332DBA" w:rsidRDefault="00CD1436" w:rsidP="00CD1436">
      <w:pPr>
        <w:rPr>
          <w:noProof/>
          <w:lang w:val="en-US"/>
        </w:rPr>
      </w:pPr>
      <w:r w:rsidRPr="00332DBA">
        <w:rPr>
          <w:noProof/>
          <w:lang w:val="en-US"/>
        </w:rPr>
        <w:t xml:space="preserve">All of the above will be consulted via approval of the delegated decision. </w:t>
      </w:r>
    </w:p>
    <w:p w14:paraId="542441D1" w14:textId="77777777" w:rsidR="00CD1436" w:rsidRDefault="00CD1436" w:rsidP="00CD1436"/>
    <w:p w14:paraId="0DFDD907" w14:textId="77777777" w:rsidR="00CD1436" w:rsidRDefault="00CD1436" w:rsidP="00CD1436">
      <w:pPr>
        <w:rPr>
          <w:b/>
          <w:sz w:val="28"/>
        </w:rPr>
      </w:pPr>
      <w:r>
        <w:rPr>
          <w:b/>
          <w:sz w:val="28"/>
        </w:rPr>
        <w:t>Supporting documentation:</w:t>
      </w:r>
    </w:p>
    <w:p w14:paraId="5E7B9CCF" w14:textId="77777777" w:rsidR="00CD1436" w:rsidRDefault="00CD1436" w:rsidP="00CD1436">
      <w:pPr>
        <w:rPr>
          <w:b/>
          <w:sz w:val="28"/>
        </w:rPr>
      </w:pPr>
    </w:p>
    <w:p w14:paraId="473BA50A" w14:textId="77777777" w:rsidR="00CD1436" w:rsidRDefault="00CD1436" w:rsidP="00CD1436">
      <w:r>
        <w:t>There are no supporting documents for this decision.</w:t>
      </w:r>
    </w:p>
    <w:p w14:paraId="5637436D" w14:textId="77777777" w:rsidR="00CD1436" w:rsidRDefault="00CD1436" w:rsidP="00CD1436"/>
    <w:p w14:paraId="48A57928" w14:textId="77777777" w:rsidR="00CD1436" w:rsidRDefault="00CD1436" w:rsidP="00CD1436">
      <w:pPr>
        <w:rPr>
          <w:b/>
          <w:sz w:val="28"/>
        </w:rPr>
      </w:pPr>
    </w:p>
    <w:p w14:paraId="0F25C4E8" w14:textId="77777777" w:rsidR="00CD1436" w:rsidRDefault="00CD1436" w:rsidP="00CD1436">
      <w:pPr>
        <w:rPr>
          <w:b/>
          <w:sz w:val="28"/>
        </w:rPr>
      </w:pPr>
      <w:r>
        <w:rPr>
          <w:b/>
          <w:sz w:val="28"/>
        </w:rPr>
        <w:t>How and by when to make representations:</w:t>
      </w:r>
    </w:p>
    <w:p w14:paraId="36FFB5CC" w14:textId="77777777" w:rsidR="00CD1436" w:rsidRDefault="00CD1436" w:rsidP="00CD1436">
      <w:pPr>
        <w:rPr>
          <w:b/>
          <w:sz w:val="28"/>
        </w:rPr>
      </w:pPr>
    </w:p>
    <w:p w14:paraId="0AEE31D3" w14:textId="737B6B3D" w:rsidR="00CD1436" w:rsidRDefault="00CD1436" w:rsidP="00CD1436">
      <w:r>
        <w:t xml:space="preserve">Representations should be made to </w:t>
      </w:r>
      <w:r w:rsidR="00A74C96">
        <w:t>Joanne Russell</w:t>
      </w:r>
      <w:r>
        <w:t xml:space="preserve"> before </w:t>
      </w:r>
      <w:r w:rsidR="00A74C96">
        <w:t>13 May</w:t>
      </w:r>
      <w:r>
        <w:t xml:space="preserve"> 2025.</w:t>
      </w:r>
    </w:p>
    <w:p w14:paraId="6EFA0F8A" w14:textId="39F822A0" w:rsidR="00CD1436" w:rsidRDefault="00CD1436" w:rsidP="00CD1436">
      <w:pPr>
        <w:rPr>
          <w:noProof/>
          <w:lang w:val="en-US"/>
        </w:rPr>
      </w:pPr>
      <w:r>
        <w:t xml:space="preserve">Tel: </w:t>
      </w:r>
      <w:r w:rsidR="00A74C96">
        <w:rPr>
          <w:noProof/>
          <w:lang w:val="en-US"/>
        </w:rPr>
        <w:t>07909906258</w:t>
      </w:r>
      <w:r>
        <w:rPr>
          <w:noProof/>
          <w:lang w:val="en-US"/>
        </w:rPr>
        <w:t xml:space="preserve"> or email </w:t>
      </w:r>
      <w:hyperlink r:id="rId21" w:history="1">
        <w:r w:rsidR="00A74C96" w:rsidRPr="00B21812">
          <w:rPr>
            <w:rStyle w:val="Hyperlink"/>
            <w:noProof/>
            <w:lang w:val="en-US"/>
          </w:rPr>
          <w:t>joanne.russell2@redcar-cleveland.gov.uk</w:t>
        </w:r>
      </w:hyperlink>
    </w:p>
    <w:p w14:paraId="0A332190" w14:textId="77777777" w:rsidR="00CD1436" w:rsidRDefault="00CD1436" w:rsidP="00CD1436">
      <w:pPr>
        <w:rPr>
          <w:noProof/>
          <w:lang w:val="en-US"/>
        </w:rPr>
      </w:pPr>
    </w:p>
    <w:p w14:paraId="669B51AD" w14:textId="77777777" w:rsidR="00CD1436" w:rsidRDefault="00CD1436" w:rsidP="00CD1436"/>
    <w:p w14:paraId="6F9934CF" w14:textId="395BC457" w:rsidR="00CD1436" w:rsidRDefault="00CD1436" w:rsidP="00CD1436">
      <w:r>
        <w:t xml:space="preserve">First published in Forward Plan on </w:t>
      </w:r>
      <w:r w:rsidR="00A74C96">
        <w:t>15 April</w:t>
      </w:r>
      <w:r>
        <w:t xml:space="preserve"> 2025</w:t>
      </w:r>
    </w:p>
    <w:p w14:paraId="638BD6AB" w14:textId="77777777" w:rsidR="00CD1436" w:rsidRDefault="00CD1436" w:rsidP="00CD1436"/>
    <w:p w14:paraId="06B74680" w14:textId="3B4458F0" w:rsidR="00CD1436" w:rsidRPr="008254C1" w:rsidRDefault="00CD1436" w:rsidP="00CD1436">
      <w:pPr>
        <w:rPr>
          <w:b/>
          <w:sz w:val="28"/>
          <w:szCs w:val="28"/>
        </w:rPr>
      </w:pPr>
      <w:r w:rsidRPr="008254C1">
        <w:rPr>
          <w:b/>
          <w:sz w:val="28"/>
          <w:szCs w:val="28"/>
        </w:rPr>
        <w:t>Following the Making of the decision, the decision form will be published here:</w:t>
      </w:r>
    </w:p>
    <w:p w14:paraId="63102E44" w14:textId="670E48EE" w:rsidR="00CD1436" w:rsidRDefault="00CD1436" w:rsidP="00CD1436"/>
    <w:p w14:paraId="7ECBDF56" w14:textId="2A237DB7" w:rsidR="00CD1436" w:rsidRPr="003A2554" w:rsidRDefault="003A2554" w:rsidP="00CD1436">
      <w:pPr>
        <w:rPr>
          <w:bCs/>
          <w:szCs w:val="24"/>
        </w:rPr>
      </w:pPr>
      <w:r w:rsidRPr="003A2554">
        <w:rPr>
          <w:bCs/>
          <w:szCs w:val="24"/>
        </w:rPr>
        <w:t>See Decision Notice at ADD0091</w:t>
      </w:r>
    </w:p>
    <w:bookmarkEnd w:id="5"/>
    <w:p w14:paraId="325E38C8" w14:textId="611EC3AC" w:rsidR="00F36F68" w:rsidRDefault="00F36F68" w:rsidP="00F36F68">
      <w:pPr>
        <w:rPr>
          <w:b/>
          <w:sz w:val="28"/>
          <w:szCs w:val="28"/>
          <w:lang w:val="en-US"/>
        </w:rPr>
      </w:pPr>
      <w:r>
        <w:rPr>
          <w:b/>
          <w:sz w:val="28"/>
        </w:rPr>
        <w:t xml:space="preserve">DECISION: </w:t>
      </w:r>
      <w:r w:rsidRPr="006B4381">
        <w:rPr>
          <w:b/>
          <w:sz w:val="28"/>
        </w:rPr>
        <w:t>ADD00</w:t>
      </w:r>
      <w:r>
        <w:rPr>
          <w:b/>
          <w:sz w:val="28"/>
        </w:rPr>
        <w:t>86</w:t>
      </w:r>
      <w:r w:rsidR="00357A2A">
        <w:rPr>
          <w:b/>
          <w:sz w:val="28"/>
        </w:rPr>
        <w:t xml:space="preserve"> </w:t>
      </w:r>
      <w:r w:rsidR="00357A2A" w:rsidRPr="00F36F68">
        <w:rPr>
          <w:b/>
          <w:sz w:val="28"/>
          <w:lang w:val="en-US"/>
        </w:rPr>
        <w:t>Acceptance of Sport England Deepening Funding for You've Got This</w:t>
      </w:r>
    </w:p>
    <w:p w14:paraId="63B50CBF" w14:textId="77777777" w:rsidR="00F36F68" w:rsidRDefault="00F36F68" w:rsidP="00F36F68">
      <w:pPr>
        <w:rPr>
          <w:b/>
          <w:sz w:val="28"/>
        </w:rPr>
      </w:pPr>
    </w:p>
    <w:p w14:paraId="0C017700" w14:textId="55CEEB88" w:rsidR="00F36F68" w:rsidRDefault="00F36F68" w:rsidP="00F36F68">
      <w:pPr>
        <w:rPr>
          <w:b/>
          <w:sz w:val="28"/>
          <w:lang w:val="en-US"/>
        </w:rPr>
      </w:pPr>
      <w:r>
        <w:rPr>
          <w:b/>
          <w:sz w:val="28"/>
        </w:rPr>
        <w:t xml:space="preserve">Nature of the decision: </w:t>
      </w:r>
    </w:p>
    <w:p w14:paraId="31C90248" w14:textId="77777777" w:rsidR="00F36F68" w:rsidRDefault="00F36F68" w:rsidP="00F36F68">
      <w:pPr>
        <w:rPr>
          <w:b/>
          <w:sz w:val="28"/>
        </w:rPr>
      </w:pPr>
    </w:p>
    <w:p w14:paraId="1B471BE5" w14:textId="3FFF4F5A" w:rsidR="00F36F68" w:rsidRDefault="00F36F68" w:rsidP="00F36F68">
      <w:pPr>
        <w:rPr>
          <w:lang w:val="en-US"/>
        </w:rPr>
      </w:pPr>
      <w:r w:rsidRPr="00F36F68">
        <w:rPr>
          <w:lang w:val="en-US"/>
        </w:rPr>
        <w:t>Approval is sought to accept grant income from Sport England for the next, and final, phase of You've Got This, the Deepening phase.  The funding offer is for £1,968,518 for the period June 2025 to March 2028.   The resource will be used to further the work to embed system-wide approaches to physical activity locally, building on work over the last six years, to create sustainability.  In this phase, there will be a particular focus on policy change, including contributing to the health and physical activity opportunities in the emerging Local Plan, and supporting the delivery of the Plan for Neighbourhoods TS6 Together in relation to open space regeneration and opportunities for young people.</w:t>
      </w:r>
    </w:p>
    <w:p w14:paraId="08CF044B" w14:textId="77777777" w:rsidR="00F36F68" w:rsidRDefault="00F36F68" w:rsidP="00F36F68">
      <w:pPr>
        <w:rPr>
          <w:noProof/>
          <w:lang w:val="en-US"/>
        </w:rPr>
      </w:pPr>
    </w:p>
    <w:p w14:paraId="1205CEBA" w14:textId="77777777" w:rsidR="00F36F68" w:rsidRDefault="00F36F68" w:rsidP="00F36F68">
      <w:pPr>
        <w:rPr>
          <w:b/>
          <w:sz w:val="28"/>
        </w:rPr>
      </w:pPr>
      <w:r>
        <w:rPr>
          <w:b/>
          <w:sz w:val="28"/>
        </w:rPr>
        <w:t>Who will make the decision?</w:t>
      </w:r>
    </w:p>
    <w:p w14:paraId="03D86155" w14:textId="77777777" w:rsidR="00F36F68" w:rsidRDefault="00F36F68" w:rsidP="00F36F68">
      <w:pPr>
        <w:rPr>
          <w:b/>
          <w:sz w:val="28"/>
        </w:rPr>
      </w:pPr>
    </w:p>
    <w:p w14:paraId="088C2383" w14:textId="70D848F2" w:rsidR="00F36F68" w:rsidRPr="00F36F68" w:rsidRDefault="00F36F68" w:rsidP="00F36F68">
      <w:r w:rsidRPr="00F36F68">
        <w:t>Cabinet Member for Adults and Communities</w:t>
      </w:r>
    </w:p>
    <w:p w14:paraId="1F1AB05B" w14:textId="033B0FF7" w:rsidR="00F36F68" w:rsidRDefault="00F36F68" w:rsidP="00F36F68"/>
    <w:p w14:paraId="5DEC488E" w14:textId="77777777" w:rsidR="00F36F68" w:rsidRDefault="00F36F68" w:rsidP="00F36F68"/>
    <w:p w14:paraId="4CA863F3" w14:textId="77777777" w:rsidR="00F36F68" w:rsidRDefault="00F36F68" w:rsidP="00F36F68">
      <w:pPr>
        <w:rPr>
          <w:b/>
          <w:sz w:val="28"/>
        </w:rPr>
      </w:pPr>
      <w:r>
        <w:rPr>
          <w:b/>
          <w:sz w:val="28"/>
        </w:rPr>
        <w:t>When is the decision to be taken?</w:t>
      </w:r>
    </w:p>
    <w:p w14:paraId="730F3E7C" w14:textId="77777777" w:rsidR="00F36F68" w:rsidRDefault="00F36F68" w:rsidP="00F36F68">
      <w:pPr>
        <w:rPr>
          <w:b/>
          <w:sz w:val="28"/>
        </w:rPr>
      </w:pPr>
    </w:p>
    <w:p w14:paraId="2ADD19C1" w14:textId="20393C8E" w:rsidR="00F36F68" w:rsidRDefault="00F36F68" w:rsidP="00F36F68">
      <w:r>
        <w:t>June 2025</w:t>
      </w:r>
    </w:p>
    <w:p w14:paraId="7F31BA94" w14:textId="77777777" w:rsidR="00F36F68" w:rsidRDefault="00F36F68" w:rsidP="00F36F68"/>
    <w:p w14:paraId="31CFCC2F" w14:textId="77777777" w:rsidR="00F36F68" w:rsidRDefault="00F36F68" w:rsidP="00F36F68">
      <w:pPr>
        <w:rPr>
          <w:b/>
          <w:sz w:val="28"/>
        </w:rPr>
      </w:pPr>
      <w:r>
        <w:rPr>
          <w:b/>
          <w:sz w:val="28"/>
        </w:rPr>
        <w:t>Who will be consulted and how?</w:t>
      </w:r>
    </w:p>
    <w:p w14:paraId="0BD8E9D7" w14:textId="77777777" w:rsidR="00F36F68" w:rsidRDefault="00F36F68" w:rsidP="00F36F68">
      <w:pPr>
        <w:rPr>
          <w:b/>
          <w:sz w:val="28"/>
        </w:rPr>
      </w:pPr>
    </w:p>
    <w:p w14:paraId="1B8F8A84" w14:textId="77777777" w:rsidR="00F36F68" w:rsidRPr="00332DBA" w:rsidRDefault="00F36F68" w:rsidP="00F36F68">
      <w:pPr>
        <w:rPr>
          <w:noProof/>
          <w:lang w:val="en-US"/>
        </w:rPr>
      </w:pPr>
      <w:r w:rsidRPr="00332DBA">
        <w:rPr>
          <w:noProof/>
          <w:lang w:val="en-US"/>
        </w:rPr>
        <w:t xml:space="preserve">Cabinet Member for </w:t>
      </w:r>
      <w:r>
        <w:rPr>
          <w:noProof/>
          <w:lang w:val="en-US"/>
        </w:rPr>
        <w:t>Health, Welfare and Housing</w:t>
      </w:r>
    </w:p>
    <w:p w14:paraId="6CC1A046" w14:textId="77777777" w:rsidR="00F36F68" w:rsidRPr="00332DBA" w:rsidRDefault="00F36F68" w:rsidP="00F36F68">
      <w:pPr>
        <w:rPr>
          <w:noProof/>
          <w:lang w:val="en-US"/>
        </w:rPr>
      </w:pPr>
      <w:r w:rsidRPr="00332DBA">
        <w:rPr>
          <w:noProof/>
          <w:lang w:val="en-US"/>
        </w:rPr>
        <w:t>Chief Legal Officer</w:t>
      </w:r>
    </w:p>
    <w:p w14:paraId="5B2E91B8" w14:textId="77777777" w:rsidR="00F36F68" w:rsidRPr="00332DBA" w:rsidRDefault="00F36F68" w:rsidP="00F36F68">
      <w:pPr>
        <w:rPr>
          <w:noProof/>
          <w:lang w:val="en-US"/>
        </w:rPr>
      </w:pPr>
      <w:r w:rsidRPr="00332DBA">
        <w:rPr>
          <w:noProof/>
          <w:lang w:val="en-US"/>
        </w:rPr>
        <w:t>Chief Finance Officer</w:t>
      </w:r>
    </w:p>
    <w:p w14:paraId="24991617" w14:textId="77777777" w:rsidR="00F36F68" w:rsidRDefault="00F36F68" w:rsidP="00F36F68">
      <w:pPr>
        <w:rPr>
          <w:noProof/>
          <w:lang w:val="en-US"/>
        </w:rPr>
      </w:pPr>
      <w:r w:rsidRPr="00332DBA">
        <w:rPr>
          <w:noProof/>
          <w:lang w:val="en-US"/>
        </w:rPr>
        <w:t xml:space="preserve">Executive Director for Adults &amp; Communities </w:t>
      </w:r>
    </w:p>
    <w:p w14:paraId="4D657854" w14:textId="77777777" w:rsidR="00F36F68" w:rsidRDefault="00F36F68" w:rsidP="00F36F68">
      <w:pPr>
        <w:rPr>
          <w:noProof/>
          <w:lang w:val="en-US"/>
        </w:rPr>
      </w:pPr>
    </w:p>
    <w:p w14:paraId="7043FC57" w14:textId="7B3488FE" w:rsidR="00F36F68" w:rsidRPr="00332DBA" w:rsidRDefault="00F36F68" w:rsidP="00F36F68">
      <w:pPr>
        <w:rPr>
          <w:noProof/>
          <w:lang w:val="en-US"/>
        </w:rPr>
      </w:pPr>
      <w:r w:rsidRPr="00F36F68">
        <w:rPr>
          <w:noProof/>
          <w:lang w:val="en-US"/>
        </w:rPr>
        <w:t>All of the above will be consulted via approval of the delegated decision.</w:t>
      </w:r>
    </w:p>
    <w:p w14:paraId="1FF12675" w14:textId="77777777" w:rsidR="00F36F68" w:rsidRDefault="00F36F68" w:rsidP="00F36F68">
      <w:pPr>
        <w:rPr>
          <w:noProof/>
          <w:lang w:val="en-US"/>
        </w:rPr>
      </w:pPr>
    </w:p>
    <w:p w14:paraId="015D0F87" w14:textId="0C20442D" w:rsidR="00F36F68" w:rsidRPr="00332DBA" w:rsidRDefault="00F36F68" w:rsidP="00F36F68">
      <w:pPr>
        <w:rPr>
          <w:noProof/>
          <w:lang w:val="en-US"/>
        </w:rPr>
      </w:pPr>
      <w:r w:rsidRPr="00F36F68">
        <w:rPr>
          <w:noProof/>
          <w:lang w:val="en-US"/>
        </w:rPr>
        <w:t>The proposal has been developed in partnership with The Exchange, which is YGT's enagagement forum with over 70 local organisions.  The proposal has also been tested with Public Health South Tees and Tees Valley Sport who are key stakeholders.  Sport England were also invovled throughout the proposal development process.</w:t>
      </w:r>
    </w:p>
    <w:p w14:paraId="6A296A48" w14:textId="77777777" w:rsidR="00F36F68" w:rsidRDefault="00F36F68" w:rsidP="00F36F68"/>
    <w:p w14:paraId="51DF4DDC" w14:textId="77777777" w:rsidR="00F36F68" w:rsidRDefault="00F36F68" w:rsidP="00F36F68">
      <w:pPr>
        <w:rPr>
          <w:b/>
          <w:sz w:val="28"/>
        </w:rPr>
      </w:pPr>
      <w:r>
        <w:rPr>
          <w:b/>
          <w:sz w:val="28"/>
        </w:rPr>
        <w:t>Supporting documentation:</w:t>
      </w:r>
    </w:p>
    <w:p w14:paraId="7EBABFF8" w14:textId="77777777" w:rsidR="00F36F68" w:rsidRDefault="00F36F68" w:rsidP="00F36F68">
      <w:pPr>
        <w:rPr>
          <w:b/>
          <w:sz w:val="28"/>
        </w:rPr>
      </w:pPr>
    </w:p>
    <w:p w14:paraId="5D637F22" w14:textId="77777777" w:rsidR="00F36F68" w:rsidRDefault="00F36F68" w:rsidP="00F36F68">
      <w:r>
        <w:t>There are no supporting documents for this decision.</w:t>
      </w:r>
    </w:p>
    <w:p w14:paraId="4D1126E0" w14:textId="77777777" w:rsidR="00F36F68" w:rsidRDefault="00F36F68" w:rsidP="00F36F68"/>
    <w:p w14:paraId="260D2BF4" w14:textId="77777777" w:rsidR="00F36F68" w:rsidRDefault="00F36F68" w:rsidP="00F36F68">
      <w:pPr>
        <w:rPr>
          <w:b/>
          <w:sz w:val="28"/>
        </w:rPr>
      </w:pPr>
    </w:p>
    <w:p w14:paraId="625BFB8B" w14:textId="77777777" w:rsidR="00F36F68" w:rsidRDefault="00F36F68" w:rsidP="00F36F68">
      <w:pPr>
        <w:rPr>
          <w:b/>
          <w:sz w:val="28"/>
        </w:rPr>
      </w:pPr>
      <w:r>
        <w:rPr>
          <w:b/>
          <w:sz w:val="28"/>
        </w:rPr>
        <w:t>How and by when to make representations:</w:t>
      </w:r>
    </w:p>
    <w:p w14:paraId="7DCDDD68" w14:textId="77777777" w:rsidR="00F36F68" w:rsidRDefault="00F36F68" w:rsidP="00F36F68">
      <w:pPr>
        <w:rPr>
          <w:b/>
          <w:sz w:val="28"/>
        </w:rPr>
      </w:pPr>
    </w:p>
    <w:p w14:paraId="5DB3DDC9" w14:textId="1305CE0A" w:rsidR="00F36F68" w:rsidRDefault="00F36F68" w:rsidP="00F36F68">
      <w:r>
        <w:t>Representations should be made to Dr Mark Fishpool before 27 May 2025.</w:t>
      </w:r>
    </w:p>
    <w:p w14:paraId="58503D5D" w14:textId="2E72C9D9" w:rsidR="00F36F68" w:rsidRDefault="00F36F68" w:rsidP="00F36F68">
      <w:pPr>
        <w:rPr>
          <w:noProof/>
          <w:lang w:val="en-US"/>
        </w:rPr>
      </w:pPr>
      <w:r>
        <w:t xml:space="preserve">Tel: </w:t>
      </w:r>
      <w:r w:rsidRPr="00F36F68">
        <w:rPr>
          <w:noProof/>
          <w:lang w:val="en-US"/>
        </w:rPr>
        <w:t>07970427627</w:t>
      </w:r>
      <w:r>
        <w:rPr>
          <w:noProof/>
          <w:lang w:val="en-US"/>
        </w:rPr>
        <w:t xml:space="preserve"> or email </w:t>
      </w:r>
      <w:r w:rsidRPr="00F36F68">
        <w:rPr>
          <w:noProof/>
          <w:lang w:val="en-US"/>
        </w:rPr>
        <w:t>mark.fishpool@redcar-cleveland.gov.uk</w:t>
      </w:r>
    </w:p>
    <w:p w14:paraId="194EEE5B" w14:textId="77777777" w:rsidR="00F36F68" w:rsidRDefault="00F36F68" w:rsidP="00F36F68">
      <w:pPr>
        <w:rPr>
          <w:noProof/>
          <w:lang w:val="en-US"/>
        </w:rPr>
      </w:pPr>
    </w:p>
    <w:p w14:paraId="041ADD2C" w14:textId="77777777" w:rsidR="00F36F68" w:rsidRDefault="00F36F68" w:rsidP="00F36F68"/>
    <w:p w14:paraId="15A398BC" w14:textId="4615297B" w:rsidR="00F36F68" w:rsidRDefault="00F36F68" w:rsidP="00F36F68">
      <w:r>
        <w:t>First published in Forward Plan on 29 April 2025</w:t>
      </w:r>
    </w:p>
    <w:p w14:paraId="40271D2B" w14:textId="77777777" w:rsidR="00F36F68" w:rsidRDefault="00F36F68" w:rsidP="00F36F68"/>
    <w:p w14:paraId="3796CF4A" w14:textId="048E148C" w:rsidR="00F36F68" w:rsidRDefault="00F36F68" w:rsidP="00F36F68">
      <w:pPr>
        <w:rPr>
          <w:b/>
          <w:sz w:val="28"/>
          <w:szCs w:val="28"/>
        </w:rPr>
      </w:pPr>
      <w:r w:rsidRPr="008254C1">
        <w:rPr>
          <w:b/>
          <w:sz w:val="28"/>
          <w:szCs w:val="28"/>
        </w:rPr>
        <w:t>Following the Making of the decision, the decision form will be published here:</w:t>
      </w:r>
    </w:p>
    <w:p w14:paraId="59ED3E5F" w14:textId="691AE9EA" w:rsidR="00F36F68" w:rsidRDefault="00F36F68" w:rsidP="00F36F68">
      <w:pPr>
        <w:rPr>
          <w:b/>
          <w:sz w:val="28"/>
          <w:szCs w:val="28"/>
        </w:rPr>
      </w:pPr>
    </w:p>
    <w:p w14:paraId="00ADB2ED" w14:textId="59B6F51B" w:rsidR="00F36F68" w:rsidRPr="008254C1" w:rsidRDefault="00F36F68" w:rsidP="00F36F68">
      <w:pPr>
        <w:rPr>
          <w:b/>
          <w:sz w:val="28"/>
          <w:szCs w:val="28"/>
        </w:rPr>
      </w:pPr>
      <w:r>
        <w:rPr>
          <w:noProof/>
        </w:rPr>
        <mc:AlternateContent>
          <mc:Choice Requires="wps">
            <w:drawing>
              <wp:anchor distT="0" distB="0" distL="114300" distR="114300" simplePos="0" relativeHeight="251940864" behindDoc="0" locked="0" layoutInCell="1" allowOverlap="1" wp14:anchorId="03CBF3EB" wp14:editId="46A0FA95">
                <wp:simplePos x="0" y="0"/>
                <wp:positionH relativeFrom="page">
                  <wp:posOffset>3152775</wp:posOffset>
                </wp:positionH>
                <wp:positionV relativeFrom="paragraph">
                  <wp:posOffset>94615</wp:posOffset>
                </wp:positionV>
                <wp:extent cx="1266825" cy="762000"/>
                <wp:effectExtent l="0" t="0" r="28575" b="19050"/>
                <wp:wrapNone/>
                <wp:docPr id="16975991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56571D00" w14:textId="606FAF1E" w:rsidR="00F36F68" w:rsidRPr="003E2E18" w:rsidRDefault="006C0BD8" w:rsidP="00F36F68">
                            <w:r>
                              <w:object w:dxaOrig="1534" w:dyaOrig="997" w14:anchorId="379DED89">
                                <v:shape id="_x0000_i1030" type="#_x0000_t75" style="width:76.7pt;height:49.85pt">
                                  <v:imagedata r:id="rId22" o:title=""/>
                                </v:shape>
                                <o:OLEObject Type="Embed" ProgID="Acrobat.Document.DC" ShapeID="_x0000_i1030" DrawAspect="Icon" ObjectID="_1838976314" r:id="rId23"/>
                              </w:object>
                            </w:r>
                          </w:p>
                          <w:p w14:paraId="670066E2" w14:textId="77777777" w:rsidR="00F36F68" w:rsidRDefault="00F36F68" w:rsidP="00F36F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BF3EB" id="_x0000_s1030" type="#_x0000_t202" style="position:absolute;margin-left:248.25pt;margin-top:7.45pt;width:99.75pt;height:60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5vdVQ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" fillcolor="window" strokeweight=".5pt">
                <v:path arrowok="t"/>
                <v:textbox>
                  <w:txbxContent>
                    <w:p w14:paraId="56571D00" w14:textId="606FAF1E" w:rsidR="00F36F68" w:rsidRPr="003E2E18" w:rsidRDefault="006C0BD8" w:rsidP="00F36F68">
                      <w:r>
                        <w:object w:dxaOrig="1534" w:dyaOrig="997" w14:anchorId="379DED89">
                          <v:shape id="_x0000_i1030" type="#_x0000_t75" style="width:76.7pt;height:49.85pt">
                            <v:imagedata r:id="rId24" o:title=""/>
                          </v:shape>
                          <o:OLEObject Type="Embed" ProgID="Acrobat.Document.DC" ShapeID="_x0000_i1030" DrawAspect="Icon" ObjectID="_1831798687" r:id="rId25"/>
                        </w:object>
                      </w:r>
                    </w:p>
                    <w:p w14:paraId="670066E2" w14:textId="77777777" w:rsidR="00F36F68" w:rsidRDefault="00F36F68" w:rsidP="00F36F68"/>
                  </w:txbxContent>
                </v:textbox>
                <w10:wrap anchorx="page"/>
              </v:shape>
            </w:pict>
          </mc:Fallback>
        </mc:AlternateContent>
      </w:r>
    </w:p>
    <w:p w14:paraId="2F9B2D77" w14:textId="77777777" w:rsidR="00F36F68" w:rsidRDefault="00F36F68" w:rsidP="00F36F68"/>
    <w:p w14:paraId="360D7095" w14:textId="7BECDD35" w:rsidR="003C160E" w:rsidRDefault="00F36F68" w:rsidP="003C160E">
      <w:pPr>
        <w:rPr>
          <w:b/>
          <w:sz w:val="28"/>
          <w:szCs w:val="28"/>
          <w:lang w:val="en-US"/>
        </w:rPr>
      </w:pPr>
      <w:r>
        <w:rPr>
          <w:b/>
          <w:sz w:val="28"/>
        </w:rPr>
        <w:br w:type="page"/>
      </w:r>
      <w:r w:rsidR="003C160E">
        <w:rPr>
          <w:b/>
          <w:sz w:val="28"/>
        </w:rPr>
        <w:t xml:space="preserve">DECISION: </w:t>
      </w:r>
      <w:r w:rsidR="003C160E" w:rsidRPr="006B4381">
        <w:rPr>
          <w:b/>
          <w:sz w:val="28"/>
        </w:rPr>
        <w:t>ADD00</w:t>
      </w:r>
      <w:r w:rsidR="003C160E">
        <w:rPr>
          <w:b/>
          <w:sz w:val="28"/>
        </w:rPr>
        <w:t>87</w:t>
      </w:r>
      <w:r w:rsidR="00357A2A">
        <w:rPr>
          <w:b/>
          <w:sz w:val="28"/>
        </w:rPr>
        <w:t xml:space="preserve"> </w:t>
      </w:r>
      <w:r w:rsidR="00357A2A" w:rsidRPr="00FA2CB9">
        <w:rPr>
          <w:b/>
          <w:sz w:val="28"/>
          <w:lang w:val="en-US"/>
        </w:rPr>
        <w:t>South Tees All Age Carers Support service</w:t>
      </w:r>
    </w:p>
    <w:p w14:paraId="3CA4D786" w14:textId="77777777" w:rsidR="003C160E" w:rsidRDefault="003C160E" w:rsidP="003C160E">
      <w:pPr>
        <w:rPr>
          <w:b/>
          <w:sz w:val="28"/>
        </w:rPr>
      </w:pPr>
    </w:p>
    <w:p w14:paraId="1AED0FE4" w14:textId="61028C5F" w:rsidR="003C160E" w:rsidRDefault="003C160E" w:rsidP="003C160E">
      <w:pPr>
        <w:rPr>
          <w:b/>
          <w:sz w:val="28"/>
        </w:rPr>
      </w:pPr>
      <w:r>
        <w:rPr>
          <w:b/>
          <w:sz w:val="28"/>
        </w:rPr>
        <w:t xml:space="preserve">Nature of the decision: </w:t>
      </w:r>
    </w:p>
    <w:p w14:paraId="13875A00" w14:textId="77777777" w:rsidR="003C160E" w:rsidRDefault="003C160E" w:rsidP="003C160E">
      <w:pPr>
        <w:rPr>
          <w:b/>
          <w:sz w:val="28"/>
        </w:rPr>
      </w:pPr>
    </w:p>
    <w:p w14:paraId="3933F46F" w14:textId="60427A6C" w:rsidR="003C160E" w:rsidRDefault="005C3C0A" w:rsidP="005C3C0A">
      <w:pPr>
        <w:rPr>
          <w:lang w:val="en-US"/>
        </w:rPr>
      </w:pPr>
      <w:r>
        <w:rPr>
          <w:lang w:val="en-US"/>
        </w:rPr>
        <w:t>C</w:t>
      </w:r>
      <w:r w:rsidRPr="005C3C0A">
        <w:rPr>
          <w:lang w:val="en-US"/>
        </w:rPr>
        <w:t>ommence a procurement process in order to award a contract for the South Tees All Age Carers Support Service</w:t>
      </w:r>
      <w:r>
        <w:rPr>
          <w:lang w:val="en-US"/>
        </w:rPr>
        <w:t xml:space="preserve">.  </w:t>
      </w:r>
      <w:r w:rsidRPr="005C3C0A">
        <w:rPr>
          <w:lang w:val="en-US"/>
        </w:rPr>
        <w:t>It is anticipated the contract will start on 1 April 2027 for a period of 5 years plus 2 optional 12 month extension periods.</w:t>
      </w:r>
      <w:r>
        <w:rPr>
          <w:lang w:val="en-US"/>
        </w:rPr>
        <w:t xml:space="preserve">  </w:t>
      </w:r>
      <w:r w:rsidRPr="005C3C0A">
        <w:rPr>
          <w:lang w:val="en-US"/>
        </w:rPr>
        <w:t xml:space="preserve">The annual contract value for Redcar &amp; Cleveland Borough Council is expected to be in the </w:t>
      </w:r>
      <w:r>
        <w:rPr>
          <w:lang w:val="en-US"/>
        </w:rPr>
        <w:t>r</w:t>
      </w:r>
      <w:r w:rsidRPr="005C3C0A">
        <w:rPr>
          <w:lang w:val="en-US"/>
        </w:rPr>
        <w:t xml:space="preserve">egion of £394,000, </w:t>
      </w:r>
      <w:r w:rsidR="006D05A9" w:rsidRPr="005C3C0A">
        <w:rPr>
          <w:lang w:val="en-US"/>
        </w:rPr>
        <w:t>totaling</w:t>
      </w:r>
      <w:r w:rsidRPr="005C3C0A">
        <w:rPr>
          <w:lang w:val="en-US"/>
        </w:rPr>
        <w:t xml:space="preserve"> £2,758,000 for the full contract period (including optional extension periods)</w:t>
      </w:r>
    </w:p>
    <w:p w14:paraId="52E2E305" w14:textId="77777777" w:rsidR="005C3C0A" w:rsidRDefault="005C3C0A" w:rsidP="005C3C0A">
      <w:pPr>
        <w:rPr>
          <w:noProof/>
          <w:lang w:val="en-US"/>
        </w:rPr>
      </w:pPr>
    </w:p>
    <w:p w14:paraId="193519A6" w14:textId="77777777" w:rsidR="003C160E" w:rsidRDefault="003C160E" w:rsidP="003C160E">
      <w:pPr>
        <w:rPr>
          <w:b/>
          <w:sz w:val="28"/>
        </w:rPr>
      </w:pPr>
      <w:r>
        <w:rPr>
          <w:b/>
          <w:sz w:val="28"/>
        </w:rPr>
        <w:t>Who will make the decision?</w:t>
      </w:r>
    </w:p>
    <w:p w14:paraId="2525A82F" w14:textId="77777777" w:rsidR="003C160E" w:rsidRDefault="003C160E" w:rsidP="003C160E">
      <w:pPr>
        <w:rPr>
          <w:b/>
          <w:sz w:val="28"/>
        </w:rPr>
      </w:pPr>
    </w:p>
    <w:p w14:paraId="30B1D35D" w14:textId="735B598B" w:rsidR="003C160E" w:rsidRDefault="003C160E" w:rsidP="003C160E">
      <w:r>
        <w:t xml:space="preserve">Cabinet Member for </w:t>
      </w:r>
      <w:r w:rsidR="00FA2CB9">
        <w:t>Adults &amp; Communities</w:t>
      </w:r>
    </w:p>
    <w:p w14:paraId="31066AC8" w14:textId="77777777" w:rsidR="003C160E" w:rsidRDefault="003C160E" w:rsidP="003C160E"/>
    <w:p w14:paraId="5E3B45E2" w14:textId="77777777" w:rsidR="003C160E" w:rsidRDefault="003C160E" w:rsidP="003C160E">
      <w:pPr>
        <w:rPr>
          <w:b/>
          <w:sz w:val="28"/>
        </w:rPr>
      </w:pPr>
      <w:r>
        <w:rPr>
          <w:b/>
          <w:sz w:val="28"/>
        </w:rPr>
        <w:t>When is the decision to be taken?</w:t>
      </w:r>
    </w:p>
    <w:p w14:paraId="22F4D707" w14:textId="77777777" w:rsidR="003C160E" w:rsidRDefault="003C160E" w:rsidP="003C160E">
      <w:pPr>
        <w:rPr>
          <w:b/>
          <w:sz w:val="28"/>
        </w:rPr>
      </w:pPr>
    </w:p>
    <w:p w14:paraId="25E9FEE9" w14:textId="39B433F7" w:rsidR="003C160E" w:rsidRDefault="00FA2CB9" w:rsidP="003C160E">
      <w:r>
        <w:t>June</w:t>
      </w:r>
      <w:r w:rsidR="003C160E">
        <w:t xml:space="preserve"> 2025</w:t>
      </w:r>
    </w:p>
    <w:p w14:paraId="1CE5028B" w14:textId="77777777" w:rsidR="003C160E" w:rsidRDefault="003C160E" w:rsidP="003C160E"/>
    <w:p w14:paraId="189F566E" w14:textId="77777777" w:rsidR="003C160E" w:rsidRDefault="003C160E" w:rsidP="003C160E">
      <w:pPr>
        <w:rPr>
          <w:b/>
          <w:sz w:val="28"/>
        </w:rPr>
      </w:pPr>
      <w:r>
        <w:rPr>
          <w:b/>
          <w:sz w:val="28"/>
        </w:rPr>
        <w:t>Who will be consulted and how?</w:t>
      </w:r>
    </w:p>
    <w:p w14:paraId="33C37BD3" w14:textId="77777777" w:rsidR="003C160E" w:rsidRDefault="003C160E" w:rsidP="003C160E">
      <w:pPr>
        <w:rPr>
          <w:b/>
          <w:sz w:val="28"/>
        </w:rPr>
      </w:pPr>
    </w:p>
    <w:p w14:paraId="2C30BDEB" w14:textId="77777777" w:rsidR="005C3C0A" w:rsidRPr="005C3C0A" w:rsidRDefault="005C3C0A" w:rsidP="005C3C0A">
      <w:pPr>
        <w:rPr>
          <w:noProof/>
          <w:lang w:val="en-US"/>
        </w:rPr>
      </w:pPr>
      <w:r w:rsidRPr="005C3C0A">
        <w:rPr>
          <w:noProof/>
          <w:lang w:val="en-US"/>
        </w:rPr>
        <w:t>Public / Unpaid Carers</w:t>
      </w:r>
    </w:p>
    <w:p w14:paraId="64F2A83A" w14:textId="73CEF190" w:rsidR="005C3C0A" w:rsidRPr="005C3C0A" w:rsidRDefault="005C3C0A" w:rsidP="005C3C0A">
      <w:pPr>
        <w:rPr>
          <w:noProof/>
          <w:lang w:val="en-US"/>
        </w:rPr>
      </w:pPr>
      <w:r w:rsidRPr="005C3C0A">
        <w:rPr>
          <w:noProof/>
          <w:lang w:val="en-US"/>
        </w:rPr>
        <w:t>Professionals</w:t>
      </w:r>
    </w:p>
    <w:p w14:paraId="4C2C9A54" w14:textId="77777777" w:rsidR="005C3C0A" w:rsidRPr="005C3C0A" w:rsidRDefault="005C3C0A" w:rsidP="005C3C0A">
      <w:pPr>
        <w:rPr>
          <w:noProof/>
          <w:lang w:val="en-US"/>
        </w:rPr>
      </w:pPr>
      <w:r w:rsidRPr="005C3C0A">
        <w:rPr>
          <w:noProof/>
          <w:lang w:val="en-US"/>
        </w:rPr>
        <w:t xml:space="preserve">Service Providers </w:t>
      </w:r>
    </w:p>
    <w:p w14:paraId="1CABFB27" w14:textId="77777777" w:rsidR="00D052D5" w:rsidRDefault="00D052D5" w:rsidP="005C3C0A">
      <w:pPr>
        <w:rPr>
          <w:noProof/>
          <w:lang w:val="en-US"/>
        </w:rPr>
      </w:pPr>
    </w:p>
    <w:p w14:paraId="66295983" w14:textId="65161EE4" w:rsidR="005C3C0A" w:rsidRPr="005C3C0A" w:rsidRDefault="005C3C0A" w:rsidP="005C3C0A">
      <w:pPr>
        <w:rPr>
          <w:noProof/>
          <w:lang w:val="en-US"/>
        </w:rPr>
      </w:pPr>
      <w:r w:rsidRPr="005C3C0A">
        <w:rPr>
          <w:noProof/>
          <w:lang w:val="en-US"/>
        </w:rPr>
        <w:t>The above will be engaged via various communications channels including online survey and face to face drop in sessions.</w:t>
      </w:r>
    </w:p>
    <w:p w14:paraId="76280C14" w14:textId="77777777" w:rsidR="00D052D5" w:rsidRDefault="00D052D5" w:rsidP="005C3C0A">
      <w:pPr>
        <w:rPr>
          <w:noProof/>
          <w:lang w:val="en-US"/>
        </w:rPr>
      </w:pPr>
    </w:p>
    <w:p w14:paraId="5B5BDDFD" w14:textId="0CCED758" w:rsidR="005C3C0A" w:rsidRPr="005C3C0A" w:rsidRDefault="005C3C0A" w:rsidP="005C3C0A">
      <w:pPr>
        <w:rPr>
          <w:noProof/>
          <w:lang w:val="en-US"/>
        </w:rPr>
      </w:pPr>
      <w:r w:rsidRPr="005C3C0A">
        <w:rPr>
          <w:noProof/>
          <w:lang w:val="en-US"/>
        </w:rPr>
        <w:t>Cabinet Member for Adult Services</w:t>
      </w:r>
    </w:p>
    <w:p w14:paraId="6E602639" w14:textId="77777777" w:rsidR="005C3C0A" w:rsidRPr="005C3C0A" w:rsidRDefault="005C3C0A" w:rsidP="005C3C0A">
      <w:pPr>
        <w:rPr>
          <w:noProof/>
          <w:lang w:val="en-US"/>
        </w:rPr>
      </w:pPr>
      <w:r w:rsidRPr="005C3C0A">
        <w:rPr>
          <w:noProof/>
          <w:lang w:val="en-US"/>
        </w:rPr>
        <w:t>Chief Legal Officer</w:t>
      </w:r>
    </w:p>
    <w:p w14:paraId="79A74773" w14:textId="77777777" w:rsidR="005C3C0A" w:rsidRPr="005C3C0A" w:rsidRDefault="005C3C0A" w:rsidP="005C3C0A">
      <w:pPr>
        <w:rPr>
          <w:noProof/>
          <w:lang w:val="en-US"/>
        </w:rPr>
      </w:pPr>
      <w:r w:rsidRPr="005C3C0A">
        <w:rPr>
          <w:noProof/>
          <w:lang w:val="en-US"/>
        </w:rPr>
        <w:t>Chief Finance Officer</w:t>
      </w:r>
    </w:p>
    <w:p w14:paraId="216CF29A" w14:textId="77777777" w:rsidR="005C3C0A" w:rsidRPr="005C3C0A" w:rsidRDefault="005C3C0A" w:rsidP="005C3C0A">
      <w:pPr>
        <w:rPr>
          <w:noProof/>
          <w:lang w:val="en-US"/>
        </w:rPr>
      </w:pPr>
      <w:r w:rsidRPr="005C3C0A">
        <w:rPr>
          <w:noProof/>
          <w:lang w:val="en-US"/>
        </w:rPr>
        <w:t xml:space="preserve">Executive Director for Adults &amp; Communities </w:t>
      </w:r>
    </w:p>
    <w:p w14:paraId="1CD4A965" w14:textId="77777777" w:rsidR="005C3C0A" w:rsidRDefault="005C3C0A" w:rsidP="005C3C0A">
      <w:pPr>
        <w:rPr>
          <w:noProof/>
          <w:lang w:val="en-US"/>
        </w:rPr>
      </w:pPr>
    </w:p>
    <w:p w14:paraId="62204032" w14:textId="040DB490" w:rsidR="003C160E" w:rsidRDefault="005C3C0A" w:rsidP="005C3C0A">
      <w:r w:rsidRPr="005C3C0A">
        <w:rPr>
          <w:noProof/>
          <w:lang w:val="en-US"/>
        </w:rPr>
        <w:t>All of the above will be consulted via approval of the delegated decision.</w:t>
      </w:r>
    </w:p>
    <w:p w14:paraId="508C53F9" w14:textId="77777777" w:rsidR="005C3C0A" w:rsidRDefault="005C3C0A" w:rsidP="003C160E">
      <w:pPr>
        <w:rPr>
          <w:b/>
          <w:sz w:val="28"/>
        </w:rPr>
      </w:pPr>
    </w:p>
    <w:p w14:paraId="0A4BB408" w14:textId="25733A32" w:rsidR="003C160E" w:rsidRDefault="003C160E" w:rsidP="003C160E">
      <w:pPr>
        <w:rPr>
          <w:b/>
          <w:sz w:val="28"/>
        </w:rPr>
      </w:pPr>
      <w:r>
        <w:rPr>
          <w:b/>
          <w:sz w:val="28"/>
        </w:rPr>
        <w:t>Supporting documentation:</w:t>
      </w:r>
    </w:p>
    <w:p w14:paraId="15463FAC" w14:textId="77777777" w:rsidR="003C160E" w:rsidRDefault="003C160E" w:rsidP="003C160E">
      <w:pPr>
        <w:rPr>
          <w:b/>
          <w:sz w:val="28"/>
        </w:rPr>
      </w:pPr>
    </w:p>
    <w:p w14:paraId="39CE7285" w14:textId="327E600F" w:rsidR="003C160E" w:rsidRDefault="003C160E" w:rsidP="003C160E">
      <w:r>
        <w:t>There are no supporting documents for this decision.</w:t>
      </w:r>
    </w:p>
    <w:p w14:paraId="3CEAFA02" w14:textId="77777777" w:rsidR="005C3C0A" w:rsidRPr="005C3C0A" w:rsidRDefault="005C3C0A" w:rsidP="003C160E"/>
    <w:p w14:paraId="400C28F1" w14:textId="77777777" w:rsidR="003C160E" w:rsidRDefault="003C160E" w:rsidP="003C160E">
      <w:pPr>
        <w:rPr>
          <w:b/>
          <w:sz w:val="28"/>
        </w:rPr>
      </w:pPr>
      <w:r>
        <w:rPr>
          <w:b/>
          <w:sz w:val="28"/>
        </w:rPr>
        <w:t>How and by when to make representations:</w:t>
      </w:r>
    </w:p>
    <w:p w14:paraId="2D8B6A1D" w14:textId="77777777" w:rsidR="003C160E" w:rsidRDefault="003C160E" w:rsidP="003C160E">
      <w:pPr>
        <w:rPr>
          <w:b/>
          <w:sz w:val="28"/>
        </w:rPr>
      </w:pPr>
    </w:p>
    <w:p w14:paraId="587295BA" w14:textId="515819EE" w:rsidR="003C160E" w:rsidRDefault="003C160E" w:rsidP="003C160E">
      <w:r>
        <w:t xml:space="preserve">Representations should be made to </w:t>
      </w:r>
      <w:r w:rsidR="00FA2CB9" w:rsidRPr="00FA2CB9">
        <w:t>Nikki Carmichael</w:t>
      </w:r>
      <w:r w:rsidR="00FA2CB9">
        <w:t xml:space="preserve"> </w:t>
      </w:r>
      <w:r>
        <w:t>before 1</w:t>
      </w:r>
      <w:r w:rsidR="00FA2CB9">
        <w:t>8</w:t>
      </w:r>
      <w:r>
        <w:t xml:space="preserve"> </w:t>
      </w:r>
      <w:r w:rsidR="00FA2CB9">
        <w:t>June</w:t>
      </w:r>
      <w:r>
        <w:t xml:space="preserve"> 2025.</w:t>
      </w:r>
    </w:p>
    <w:p w14:paraId="3EE6ED71" w14:textId="57B17C37" w:rsidR="003C160E" w:rsidRDefault="003C160E" w:rsidP="003C160E">
      <w:pPr>
        <w:rPr>
          <w:lang w:val="en-US"/>
        </w:rPr>
      </w:pPr>
      <w:r>
        <w:t xml:space="preserve">Tel: </w:t>
      </w:r>
      <w:r w:rsidR="00FA2CB9" w:rsidRPr="00FA2CB9">
        <w:rPr>
          <w:noProof/>
          <w:lang w:val="en-US"/>
        </w:rPr>
        <w:t>07795305911</w:t>
      </w:r>
      <w:r>
        <w:rPr>
          <w:noProof/>
          <w:lang w:val="en-US"/>
        </w:rPr>
        <w:t xml:space="preserve"> or email </w:t>
      </w:r>
      <w:hyperlink r:id="rId26" w:history="1">
        <w:r w:rsidR="00FA2CB9" w:rsidRPr="00A36554">
          <w:rPr>
            <w:rStyle w:val="Hyperlink"/>
            <w:lang w:val="en-US"/>
          </w:rPr>
          <w:t>nikki.carmichael@redcar-cleveland.gov.uk</w:t>
        </w:r>
      </w:hyperlink>
    </w:p>
    <w:p w14:paraId="3C2FDEF8" w14:textId="77777777" w:rsidR="003C160E" w:rsidRDefault="003C160E" w:rsidP="003C160E">
      <w:pPr>
        <w:rPr>
          <w:noProof/>
          <w:lang w:val="en-US"/>
        </w:rPr>
      </w:pPr>
    </w:p>
    <w:p w14:paraId="13899E8C" w14:textId="77777777" w:rsidR="003C160E" w:rsidRDefault="003C160E" w:rsidP="003C160E"/>
    <w:p w14:paraId="21941B28" w14:textId="3CCD2AB5" w:rsidR="003C160E" w:rsidRDefault="003C160E" w:rsidP="003C160E">
      <w:r>
        <w:t xml:space="preserve">First published in Forward Plan on </w:t>
      </w:r>
      <w:r w:rsidR="00FA2CB9">
        <w:t xml:space="preserve">21 May </w:t>
      </w:r>
      <w:r>
        <w:t>2025</w:t>
      </w:r>
    </w:p>
    <w:p w14:paraId="49E28D25" w14:textId="77777777" w:rsidR="003C160E" w:rsidRDefault="003C160E" w:rsidP="003C160E"/>
    <w:p w14:paraId="134DA673" w14:textId="77777777" w:rsidR="003C160E" w:rsidRPr="008254C1" w:rsidRDefault="003C160E" w:rsidP="003C160E">
      <w:pPr>
        <w:rPr>
          <w:b/>
          <w:sz w:val="28"/>
          <w:szCs w:val="28"/>
        </w:rPr>
      </w:pPr>
      <w:r>
        <w:rPr>
          <w:noProof/>
        </w:rPr>
        <mc:AlternateContent>
          <mc:Choice Requires="wps">
            <w:drawing>
              <wp:anchor distT="0" distB="0" distL="114300" distR="114300" simplePos="0" relativeHeight="251951104" behindDoc="0" locked="0" layoutInCell="1" allowOverlap="1" wp14:anchorId="1CDD32B4" wp14:editId="6CEEDA76">
                <wp:simplePos x="0" y="0"/>
                <wp:positionH relativeFrom="page">
                  <wp:posOffset>3181350</wp:posOffset>
                </wp:positionH>
                <wp:positionV relativeFrom="paragraph">
                  <wp:posOffset>365125</wp:posOffset>
                </wp:positionV>
                <wp:extent cx="1266825" cy="762000"/>
                <wp:effectExtent l="0" t="0" r="28575" b="19050"/>
                <wp:wrapNone/>
                <wp:docPr id="3849584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703D2F43" w14:textId="77777777" w:rsidR="003C160E" w:rsidRPr="003E2E18" w:rsidRDefault="003C160E" w:rsidP="003C160E"/>
                          <w:p w14:paraId="764AFE5F" w14:textId="77777777" w:rsidR="003C160E" w:rsidRDefault="003C160E" w:rsidP="003C16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D32B4" id="_x0000_s1031" type="#_x0000_t202" style="position:absolute;margin-left:250.5pt;margin-top:28.75pt;width:99.75pt;height:60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dQIVQ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oLOo7v480GygPS7OCoQG/5UmGw&#10;Feb7xBxKDgnEMQqPuEgNmCF0O0oqcL/+dh/9UQlopaRBCRfU/9wxJ5CG7wY18mUwGkXNp8NofDPE&#10;g7u2bK4tZlcvAKkc4MBanrbRP+jTVjqoX3Da5jEqmpjhGLug4bRdhONg4bRyMZ8nJ1S5ZWFl1paf&#10;1BVJfm5fmLNd1wPq5QFOYmf5m+YffSPjBua7AFIlZVxY7WSKE5K63U1zHMHrc/K6fHNmvwE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HA3UCFUCAAC7BAAADgAAAAAAAAAAAAAAAAAuAgAAZHJzL2Uyb0RvYy54bWxQSwEC&#10;LQAUAAYACAAAACEAaGze3t8AAAAKAQAADwAAAAAAAAAAAAAAAACvBAAAZHJzL2Rvd25yZXYueG1s&#10;UEsFBgAAAAAEAAQA8wAAALsFAAAAAA==&#10;" fillcolor="window" strokeweight=".5pt">
                <v:path arrowok="t"/>
                <v:textbox>
                  <w:txbxContent>
                    <w:p w14:paraId="703D2F43" w14:textId="77777777" w:rsidR="003C160E" w:rsidRPr="003E2E18" w:rsidRDefault="003C160E" w:rsidP="003C160E"/>
                    <w:p w14:paraId="764AFE5F" w14:textId="77777777" w:rsidR="003C160E" w:rsidRDefault="003C160E" w:rsidP="003C160E"/>
                  </w:txbxContent>
                </v:textbox>
                <w10:wrap anchorx="page"/>
              </v:shape>
            </w:pict>
          </mc:Fallback>
        </mc:AlternateContent>
      </w:r>
      <w:r w:rsidRPr="008254C1">
        <w:rPr>
          <w:b/>
          <w:sz w:val="28"/>
          <w:szCs w:val="28"/>
        </w:rPr>
        <w:t>Following the Making of the decision, the decision form will be published here:</w:t>
      </w:r>
    </w:p>
    <w:p w14:paraId="24F753BC" w14:textId="77777777" w:rsidR="003C160E" w:rsidRDefault="003C160E" w:rsidP="003C160E"/>
    <w:p w14:paraId="3F54117D" w14:textId="77777777" w:rsidR="003C160E" w:rsidRDefault="003C160E" w:rsidP="003C160E">
      <w:pPr>
        <w:rPr>
          <w:b/>
          <w:sz w:val="28"/>
        </w:rPr>
      </w:pPr>
      <w:r>
        <w:rPr>
          <w:b/>
          <w:sz w:val="28"/>
        </w:rPr>
        <w:br w:type="page"/>
      </w:r>
    </w:p>
    <w:p w14:paraId="6361CA7F" w14:textId="7DDA967E" w:rsidR="00357A2A" w:rsidRDefault="00357A2A" w:rsidP="00357A2A">
      <w:pPr>
        <w:rPr>
          <w:b/>
          <w:sz w:val="28"/>
          <w:szCs w:val="28"/>
          <w:lang w:val="en-US"/>
        </w:rPr>
      </w:pPr>
      <w:r>
        <w:rPr>
          <w:b/>
          <w:sz w:val="28"/>
        </w:rPr>
        <w:t xml:space="preserve">DECISION: </w:t>
      </w:r>
      <w:r w:rsidRPr="006B4381">
        <w:rPr>
          <w:b/>
          <w:sz w:val="28"/>
        </w:rPr>
        <w:t>ADD00</w:t>
      </w:r>
      <w:r>
        <w:rPr>
          <w:b/>
          <w:sz w:val="28"/>
        </w:rPr>
        <w:t xml:space="preserve">88 </w:t>
      </w:r>
      <w:r w:rsidRPr="00357A2A">
        <w:rPr>
          <w:b/>
          <w:sz w:val="28"/>
        </w:rPr>
        <w:t>Direct Payment Support Service</w:t>
      </w:r>
    </w:p>
    <w:p w14:paraId="39A24E2B" w14:textId="77777777" w:rsidR="00357A2A" w:rsidRDefault="00357A2A" w:rsidP="00357A2A">
      <w:pPr>
        <w:rPr>
          <w:b/>
          <w:sz w:val="28"/>
        </w:rPr>
      </w:pPr>
    </w:p>
    <w:p w14:paraId="1159BF4C" w14:textId="45CC6884" w:rsidR="00357A2A" w:rsidRDefault="00357A2A" w:rsidP="00357A2A">
      <w:pPr>
        <w:rPr>
          <w:b/>
          <w:sz w:val="28"/>
        </w:rPr>
      </w:pPr>
      <w:r>
        <w:rPr>
          <w:b/>
          <w:sz w:val="28"/>
        </w:rPr>
        <w:t xml:space="preserve">Nature of the decision: </w:t>
      </w:r>
    </w:p>
    <w:p w14:paraId="1F0B8192" w14:textId="77777777" w:rsidR="00357A2A" w:rsidRDefault="00357A2A" w:rsidP="00357A2A">
      <w:pPr>
        <w:rPr>
          <w:b/>
          <w:sz w:val="28"/>
        </w:rPr>
      </w:pPr>
    </w:p>
    <w:p w14:paraId="3995A707" w14:textId="77777777" w:rsidR="00357A2A" w:rsidRDefault="00357A2A" w:rsidP="00357A2A">
      <w:pPr>
        <w:rPr>
          <w:lang w:val="en-US"/>
        </w:rPr>
      </w:pPr>
      <w:r w:rsidRPr="00357A2A">
        <w:rPr>
          <w:lang w:val="en-US"/>
        </w:rPr>
        <w:t>Commence a procurement process in order to award a contract for Direct Payment Support Services.</w:t>
      </w:r>
    </w:p>
    <w:p w14:paraId="333120E5" w14:textId="77777777" w:rsidR="00357A2A" w:rsidRPr="00357A2A" w:rsidRDefault="00357A2A" w:rsidP="00357A2A">
      <w:pPr>
        <w:rPr>
          <w:lang w:val="en-US"/>
        </w:rPr>
      </w:pPr>
    </w:p>
    <w:p w14:paraId="3D3590C8" w14:textId="6C0CF70E" w:rsidR="00357A2A" w:rsidRDefault="00357A2A" w:rsidP="00357A2A">
      <w:pPr>
        <w:rPr>
          <w:lang w:val="en-US"/>
        </w:rPr>
      </w:pPr>
      <w:r w:rsidRPr="00357A2A">
        <w:rPr>
          <w:lang w:val="en-US"/>
        </w:rPr>
        <w:t>The contract will be for a pe</w:t>
      </w:r>
      <w:r w:rsidR="001D2522">
        <w:rPr>
          <w:lang w:val="en-US"/>
        </w:rPr>
        <w:t>r</w:t>
      </w:r>
      <w:r w:rsidRPr="00357A2A">
        <w:rPr>
          <w:lang w:val="en-US"/>
        </w:rPr>
        <w:t>iod of 3 years plus the option of 1 x 12 month extension period. The contract is anticipated to commence 01 May 2026.</w:t>
      </w:r>
    </w:p>
    <w:p w14:paraId="4E216D7B" w14:textId="77777777" w:rsidR="00357A2A" w:rsidRPr="00357A2A" w:rsidRDefault="00357A2A" w:rsidP="00357A2A">
      <w:pPr>
        <w:rPr>
          <w:lang w:val="en-US"/>
        </w:rPr>
      </w:pPr>
    </w:p>
    <w:p w14:paraId="68D9CDFB" w14:textId="753816E9" w:rsidR="00357A2A" w:rsidRDefault="00357A2A" w:rsidP="00357A2A">
      <w:pPr>
        <w:rPr>
          <w:lang w:val="en-US"/>
        </w:rPr>
      </w:pPr>
      <w:r w:rsidRPr="00357A2A">
        <w:rPr>
          <w:lang w:val="en-US"/>
        </w:rPr>
        <w:t xml:space="preserve">The annual contract value for Redcar &amp; Cleveland Borough Council is expected to be in the region of £250,000, </w:t>
      </w:r>
      <w:r w:rsidR="006D05A9" w:rsidRPr="00357A2A">
        <w:rPr>
          <w:lang w:val="en-US"/>
        </w:rPr>
        <w:t>totaling</w:t>
      </w:r>
      <w:r w:rsidRPr="00357A2A">
        <w:rPr>
          <w:lang w:val="en-US"/>
        </w:rPr>
        <w:t xml:space="preserve"> £250,000 for the full contract period (including extension periods) this may fluctuate dependent on demand during the contract term.  </w:t>
      </w:r>
    </w:p>
    <w:p w14:paraId="71BAB0CC" w14:textId="77777777" w:rsidR="00357A2A" w:rsidRDefault="00357A2A" w:rsidP="00357A2A">
      <w:pPr>
        <w:rPr>
          <w:noProof/>
          <w:lang w:val="en-US"/>
        </w:rPr>
      </w:pPr>
    </w:p>
    <w:p w14:paraId="06C006BB" w14:textId="77777777" w:rsidR="00357A2A" w:rsidRDefault="00357A2A" w:rsidP="00357A2A">
      <w:pPr>
        <w:rPr>
          <w:b/>
          <w:sz w:val="28"/>
        </w:rPr>
      </w:pPr>
      <w:r>
        <w:rPr>
          <w:b/>
          <w:sz w:val="28"/>
        </w:rPr>
        <w:t>Who will make the decision?</w:t>
      </w:r>
    </w:p>
    <w:p w14:paraId="0FCEE0AB" w14:textId="77777777" w:rsidR="00357A2A" w:rsidRDefault="00357A2A" w:rsidP="00357A2A">
      <w:pPr>
        <w:rPr>
          <w:b/>
          <w:sz w:val="28"/>
        </w:rPr>
      </w:pPr>
    </w:p>
    <w:p w14:paraId="0E8DC476" w14:textId="5D3CADE3" w:rsidR="00357A2A" w:rsidRDefault="00357A2A" w:rsidP="00357A2A">
      <w:r>
        <w:t>Cabinet Member for Adults</w:t>
      </w:r>
    </w:p>
    <w:p w14:paraId="6FB68927" w14:textId="77777777" w:rsidR="00357A2A" w:rsidRDefault="00357A2A" w:rsidP="00357A2A"/>
    <w:p w14:paraId="48B89667" w14:textId="77777777" w:rsidR="00357A2A" w:rsidRDefault="00357A2A" w:rsidP="00357A2A">
      <w:pPr>
        <w:rPr>
          <w:b/>
          <w:sz w:val="28"/>
        </w:rPr>
      </w:pPr>
      <w:r>
        <w:rPr>
          <w:b/>
          <w:sz w:val="28"/>
        </w:rPr>
        <w:t>When is the decision to be taken?</w:t>
      </w:r>
    </w:p>
    <w:p w14:paraId="6C6EC35C" w14:textId="77777777" w:rsidR="00357A2A" w:rsidRDefault="00357A2A" w:rsidP="00357A2A">
      <w:pPr>
        <w:rPr>
          <w:b/>
          <w:sz w:val="28"/>
        </w:rPr>
      </w:pPr>
    </w:p>
    <w:p w14:paraId="7049875F" w14:textId="4373EB5E" w:rsidR="00357A2A" w:rsidRDefault="00357A2A" w:rsidP="00357A2A">
      <w:r>
        <w:t>July 2025</w:t>
      </w:r>
    </w:p>
    <w:p w14:paraId="4FDB3787" w14:textId="77777777" w:rsidR="00357A2A" w:rsidRDefault="00357A2A" w:rsidP="00357A2A"/>
    <w:p w14:paraId="27EE252A" w14:textId="77777777" w:rsidR="00357A2A" w:rsidRDefault="00357A2A" w:rsidP="00357A2A">
      <w:pPr>
        <w:rPr>
          <w:b/>
          <w:sz w:val="28"/>
        </w:rPr>
      </w:pPr>
      <w:r>
        <w:rPr>
          <w:b/>
          <w:sz w:val="28"/>
        </w:rPr>
        <w:t>Who will be consulted and how?</w:t>
      </w:r>
    </w:p>
    <w:p w14:paraId="76147E0B" w14:textId="77777777" w:rsidR="00357A2A" w:rsidRDefault="00357A2A" w:rsidP="00357A2A">
      <w:pPr>
        <w:rPr>
          <w:b/>
          <w:sz w:val="28"/>
        </w:rPr>
      </w:pPr>
    </w:p>
    <w:p w14:paraId="1ADFBF6E" w14:textId="77777777" w:rsidR="00357A2A" w:rsidRPr="00357A2A" w:rsidRDefault="00357A2A" w:rsidP="00357A2A">
      <w:pPr>
        <w:rPr>
          <w:noProof/>
          <w:lang w:val="en-US"/>
        </w:rPr>
      </w:pPr>
      <w:r w:rsidRPr="00357A2A">
        <w:rPr>
          <w:noProof/>
          <w:lang w:val="en-US"/>
        </w:rPr>
        <w:t>Cabinet Member for Adult Services</w:t>
      </w:r>
    </w:p>
    <w:p w14:paraId="14BFAAA4" w14:textId="77777777" w:rsidR="00357A2A" w:rsidRPr="00357A2A" w:rsidRDefault="00357A2A" w:rsidP="00357A2A">
      <w:pPr>
        <w:rPr>
          <w:noProof/>
          <w:lang w:val="en-US"/>
        </w:rPr>
      </w:pPr>
      <w:r w:rsidRPr="00357A2A">
        <w:rPr>
          <w:noProof/>
          <w:lang w:val="en-US"/>
        </w:rPr>
        <w:t>Chief Legal Officer</w:t>
      </w:r>
    </w:p>
    <w:p w14:paraId="18021A97" w14:textId="77777777" w:rsidR="00357A2A" w:rsidRPr="00357A2A" w:rsidRDefault="00357A2A" w:rsidP="00357A2A">
      <w:pPr>
        <w:rPr>
          <w:noProof/>
          <w:lang w:val="en-US"/>
        </w:rPr>
      </w:pPr>
      <w:r w:rsidRPr="00357A2A">
        <w:rPr>
          <w:noProof/>
          <w:lang w:val="en-US"/>
        </w:rPr>
        <w:t>Chief Finance Officer</w:t>
      </w:r>
    </w:p>
    <w:p w14:paraId="23C2D17F" w14:textId="77777777" w:rsidR="00357A2A" w:rsidRDefault="00357A2A" w:rsidP="00357A2A">
      <w:pPr>
        <w:rPr>
          <w:noProof/>
          <w:lang w:val="en-US"/>
        </w:rPr>
      </w:pPr>
      <w:r w:rsidRPr="00357A2A">
        <w:rPr>
          <w:noProof/>
          <w:lang w:val="en-US"/>
        </w:rPr>
        <w:t xml:space="preserve">Executive Director for Adults &amp; Communities </w:t>
      </w:r>
    </w:p>
    <w:p w14:paraId="089EEEC2" w14:textId="77777777" w:rsidR="00357A2A" w:rsidRPr="00357A2A" w:rsidRDefault="00357A2A" w:rsidP="00357A2A">
      <w:pPr>
        <w:rPr>
          <w:noProof/>
          <w:lang w:val="en-US"/>
        </w:rPr>
      </w:pPr>
    </w:p>
    <w:p w14:paraId="0AE95322" w14:textId="03EBC949" w:rsidR="00357A2A" w:rsidRDefault="00357A2A" w:rsidP="00357A2A">
      <w:pPr>
        <w:rPr>
          <w:noProof/>
          <w:lang w:val="en-US"/>
        </w:rPr>
      </w:pPr>
      <w:r w:rsidRPr="00357A2A">
        <w:rPr>
          <w:noProof/>
          <w:lang w:val="en-US"/>
        </w:rPr>
        <w:t>All of the above will be consulted via approval of the delegated decision.</w:t>
      </w:r>
    </w:p>
    <w:p w14:paraId="1367317A" w14:textId="77777777" w:rsidR="00357A2A" w:rsidRDefault="00357A2A" w:rsidP="00357A2A">
      <w:pPr>
        <w:rPr>
          <w:b/>
          <w:sz w:val="28"/>
        </w:rPr>
      </w:pPr>
    </w:p>
    <w:p w14:paraId="3426ECFC" w14:textId="77777777" w:rsidR="00357A2A" w:rsidRDefault="00357A2A" w:rsidP="00357A2A">
      <w:pPr>
        <w:rPr>
          <w:b/>
          <w:sz w:val="28"/>
        </w:rPr>
      </w:pPr>
      <w:r>
        <w:rPr>
          <w:b/>
          <w:sz w:val="28"/>
        </w:rPr>
        <w:t>Supporting documentation:</w:t>
      </w:r>
    </w:p>
    <w:p w14:paraId="545E4AC6" w14:textId="77777777" w:rsidR="00357A2A" w:rsidRDefault="00357A2A" w:rsidP="00357A2A">
      <w:pPr>
        <w:rPr>
          <w:b/>
          <w:sz w:val="28"/>
        </w:rPr>
      </w:pPr>
    </w:p>
    <w:p w14:paraId="406775DB" w14:textId="77777777" w:rsidR="00357A2A" w:rsidRDefault="00357A2A" w:rsidP="00357A2A">
      <w:r>
        <w:t>There are no supporting documents for this decision.</w:t>
      </w:r>
    </w:p>
    <w:p w14:paraId="5C2129EC" w14:textId="77777777" w:rsidR="00357A2A" w:rsidRPr="005C3C0A" w:rsidRDefault="00357A2A" w:rsidP="00357A2A"/>
    <w:p w14:paraId="7F523AFE" w14:textId="77777777" w:rsidR="00357A2A" w:rsidRDefault="00357A2A" w:rsidP="00357A2A">
      <w:pPr>
        <w:rPr>
          <w:b/>
          <w:sz w:val="28"/>
        </w:rPr>
      </w:pPr>
      <w:r>
        <w:rPr>
          <w:b/>
          <w:sz w:val="28"/>
        </w:rPr>
        <w:t>How and by when to make representations:</w:t>
      </w:r>
    </w:p>
    <w:p w14:paraId="10AE1092" w14:textId="77777777" w:rsidR="00357A2A" w:rsidRDefault="00357A2A" w:rsidP="00357A2A">
      <w:pPr>
        <w:rPr>
          <w:b/>
          <w:sz w:val="28"/>
        </w:rPr>
      </w:pPr>
    </w:p>
    <w:p w14:paraId="00BE72E8" w14:textId="0B50FA32" w:rsidR="00357A2A" w:rsidRDefault="00357A2A" w:rsidP="00357A2A">
      <w:r>
        <w:t xml:space="preserve">Representations should be made to </w:t>
      </w:r>
      <w:r w:rsidRPr="00357A2A">
        <w:t xml:space="preserve">Julia Grayson </w:t>
      </w:r>
      <w:r>
        <w:t>before 08 July 2025.</w:t>
      </w:r>
    </w:p>
    <w:p w14:paraId="254AD4CC" w14:textId="1EAF2F26" w:rsidR="00357A2A" w:rsidRDefault="00357A2A" w:rsidP="00357A2A">
      <w:pPr>
        <w:rPr>
          <w:lang w:val="en-US"/>
        </w:rPr>
      </w:pPr>
      <w:r>
        <w:t xml:space="preserve">Tel: </w:t>
      </w:r>
      <w:r w:rsidRPr="00357A2A">
        <w:rPr>
          <w:noProof/>
          <w:lang w:val="en-US"/>
        </w:rPr>
        <w:t>01642 771633</w:t>
      </w:r>
      <w:r>
        <w:rPr>
          <w:noProof/>
          <w:lang w:val="en-US"/>
        </w:rPr>
        <w:t xml:space="preserve"> or email </w:t>
      </w:r>
      <w:hyperlink r:id="rId27" w:history="1">
        <w:r w:rsidRPr="00A332E5">
          <w:rPr>
            <w:rStyle w:val="Hyperlink"/>
            <w:lang w:val="en-US"/>
          </w:rPr>
          <w:t>julia.grayson@redcar-cleveland.gov.uk</w:t>
        </w:r>
      </w:hyperlink>
    </w:p>
    <w:p w14:paraId="42D25786" w14:textId="77777777" w:rsidR="00357A2A" w:rsidRDefault="00357A2A" w:rsidP="00357A2A">
      <w:pPr>
        <w:rPr>
          <w:noProof/>
          <w:lang w:val="en-US"/>
        </w:rPr>
      </w:pPr>
    </w:p>
    <w:p w14:paraId="1A74849D" w14:textId="77777777" w:rsidR="00357A2A" w:rsidRDefault="00357A2A" w:rsidP="00357A2A"/>
    <w:p w14:paraId="03103D6D" w14:textId="5AD1E1A9" w:rsidR="00357A2A" w:rsidRDefault="00357A2A" w:rsidP="00357A2A">
      <w:r>
        <w:t>First published in Forward Plan on 10 June 2025</w:t>
      </w:r>
    </w:p>
    <w:p w14:paraId="21112F87" w14:textId="77777777" w:rsidR="00357A2A" w:rsidRDefault="00357A2A" w:rsidP="00357A2A"/>
    <w:p w14:paraId="2B5918FA" w14:textId="77777777" w:rsidR="00357A2A" w:rsidRPr="008254C1" w:rsidRDefault="00357A2A" w:rsidP="00357A2A">
      <w:pPr>
        <w:rPr>
          <w:b/>
          <w:sz w:val="28"/>
          <w:szCs w:val="28"/>
        </w:rPr>
      </w:pPr>
      <w:r>
        <w:rPr>
          <w:noProof/>
        </w:rPr>
        <mc:AlternateContent>
          <mc:Choice Requires="wps">
            <w:drawing>
              <wp:anchor distT="0" distB="0" distL="114300" distR="114300" simplePos="0" relativeHeight="251961344" behindDoc="0" locked="0" layoutInCell="1" allowOverlap="1" wp14:anchorId="7B783718" wp14:editId="2E497207">
                <wp:simplePos x="0" y="0"/>
                <wp:positionH relativeFrom="page">
                  <wp:posOffset>3181350</wp:posOffset>
                </wp:positionH>
                <wp:positionV relativeFrom="paragraph">
                  <wp:posOffset>361949</wp:posOffset>
                </wp:positionV>
                <wp:extent cx="1266825" cy="1057275"/>
                <wp:effectExtent l="0" t="0" r="28575" b="28575"/>
                <wp:wrapNone/>
                <wp:docPr id="8803864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1057275"/>
                        </a:xfrm>
                        <a:prstGeom prst="rect">
                          <a:avLst/>
                        </a:prstGeom>
                        <a:solidFill>
                          <a:sysClr val="window" lastClr="FFFFFF"/>
                        </a:solidFill>
                        <a:ln w="6350">
                          <a:solidFill>
                            <a:prstClr val="black"/>
                          </a:solidFill>
                        </a:ln>
                        <a:effectLst/>
                      </wps:spPr>
                      <wps:txbx>
                        <w:txbxContent>
                          <w:p w14:paraId="30E0818E" w14:textId="77777777" w:rsidR="00357A2A" w:rsidRPr="003E2E18" w:rsidRDefault="00357A2A" w:rsidP="00357A2A"/>
                          <w:p w14:paraId="2FD6ED7E" w14:textId="600BB3C0" w:rsidR="00357A2A" w:rsidRDefault="00224D44" w:rsidP="00357A2A">
                            <w:r>
                              <w:object w:dxaOrig="1376" w:dyaOrig="899" w14:anchorId="3BFBA53E">
                                <v:shape id="_x0000_i1032" type="#_x0000_t75" style="width:75.4pt;height:49.2pt">
                                  <v:imagedata r:id="rId28" o:title=""/>
                                </v:shape>
                                <o:OLEObject Type="Embed" ProgID="Acrobat.Document.DC" ShapeID="_x0000_i1032" DrawAspect="Icon" ObjectID="_1838976315" r:id="rId2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83718" id="_x0000_s1032" type="#_x0000_t202" style="position:absolute;margin-left:250.5pt;margin-top:28.5pt;width:99.75pt;height:83.25pt;z-index:25196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" fillcolor="window" strokeweight=".5pt">
                <v:path arrowok="t"/>
                <v:textbox>
                  <w:txbxContent>
                    <w:p w14:paraId="30E0818E" w14:textId="77777777" w:rsidR="00357A2A" w:rsidRPr="003E2E18" w:rsidRDefault="00357A2A" w:rsidP="00357A2A"/>
                    <w:p w14:paraId="2FD6ED7E" w14:textId="600BB3C0" w:rsidR="00357A2A" w:rsidRDefault="00224D44" w:rsidP="00357A2A">
                      <w:r>
                        <w:object w:dxaOrig="1376" w:dyaOrig="899" w14:anchorId="3BFBA53E">
                          <v:shape id="_x0000_i1032" type="#_x0000_t75" style="width:75.4pt;height:49.2pt">
                            <v:imagedata r:id="rId30" o:title=""/>
                          </v:shape>
                          <o:OLEObject Type="Embed" ProgID="Acrobat.Document.DC" ShapeID="_x0000_i1032" DrawAspect="Icon" ObjectID="_1831798688" r:id="rId31"/>
                        </w:object>
                      </w:r>
                    </w:p>
                  </w:txbxContent>
                </v:textbox>
                <w10:wrap anchorx="page"/>
              </v:shape>
            </w:pict>
          </mc:Fallback>
        </mc:AlternateContent>
      </w:r>
      <w:r w:rsidRPr="008254C1">
        <w:rPr>
          <w:b/>
          <w:sz w:val="28"/>
          <w:szCs w:val="28"/>
        </w:rPr>
        <w:t>Following the Making of the decision, the decision form will be published here:</w:t>
      </w:r>
    </w:p>
    <w:p w14:paraId="141FEB84" w14:textId="77777777" w:rsidR="00357A2A" w:rsidRDefault="00357A2A" w:rsidP="00357A2A"/>
    <w:p w14:paraId="7DA69E47" w14:textId="77777777" w:rsidR="00C31B5A" w:rsidRDefault="00C31B5A" w:rsidP="00357A2A">
      <w:pPr>
        <w:rPr>
          <w:b/>
          <w:sz w:val="28"/>
        </w:rPr>
      </w:pPr>
    </w:p>
    <w:p w14:paraId="037B95E8" w14:textId="77777777" w:rsidR="00C31B5A" w:rsidRDefault="00C31B5A" w:rsidP="00357A2A">
      <w:pPr>
        <w:rPr>
          <w:b/>
          <w:sz w:val="28"/>
        </w:rPr>
      </w:pPr>
    </w:p>
    <w:p w14:paraId="28803A27" w14:textId="77777777" w:rsidR="00C31B5A" w:rsidRDefault="00C31B5A">
      <w:pPr>
        <w:rPr>
          <w:b/>
          <w:sz w:val="28"/>
        </w:rPr>
      </w:pPr>
      <w:r>
        <w:rPr>
          <w:b/>
          <w:sz w:val="28"/>
        </w:rPr>
        <w:br w:type="page"/>
      </w:r>
    </w:p>
    <w:p w14:paraId="12DEE8F5" w14:textId="6E4202AE" w:rsidR="00C31B5A" w:rsidRDefault="00C31B5A" w:rsidP="00C31B5A">
      <w:pPr>
        <w:rPr>
          <w:b/>
          <w:sz w:val="28"/>
          <w:szCs w:val="28"/>
          <w:lang w:val="en-US"/>
        </w:rPr>
      </w:pPr>
      <w:bookmarkStart w:id="6" w:name="_Hlk206058733"/>
      <w:r>
        <w:rPr>
          <w:b/>
          <w:sz w:val="28"/>
        </w:rPr>
        <w:t xml:space="preserve">DECISION: </w:t>
      </w:r>
      <w:r w:rsidRPr="006B4381">
        <w:rPr>
          <w:b/>
          <w:sz w:val="28"/>
        </w:rPr>
        <w:t>ADD00</w:t>
      </w:r>
      <w:r>
        <w:rPr>
          <w:b/>
          <w:sz w:val="28"/>
        </w:rPr>
        <w:t xml:space="preserve">89 </w:t>
      </w:r>
      <w:r w:rsidRPr="00C31B5A">
        <w:rPr>
          <w:b/>
          <w:sz w:val="28"/>
          <w:lang w:val="en-US"/>
        </w:rPr>
        <w:t>National Challenging Stigma Indicator Research</w:t>
      </w:r>
    </w:p>
    <w:p w14:paraId="0C9BAC30" w14:textId="77777777" w:rsidR="00C31B5A" w:rsidRDefault="00C31B5A" w:rsidP="00C31B5A">
      <w:pPr>
        <w:rPr>
          <w:b/>
          <w:sz w:val="28"/>
        </w:rPr>
      </w:pPr>
    </w:p>
    <w:p w14:paraId="4B297538" w14:textId="77777777" w:rsidR="00C31B5A" w:rsidRDefault="00C31B5A" w:rsidP="00C31B5A">
      <w:pPr>
        <w:rPr>
          <w:b/>
          <w:sz w:val="28"/>
        </w:rPr>
      </w:pPr>
      <w:r>
        <w:rPr>
          <w:b/>
          <w:sz w:val="28"/>
        </w:rPr>
        <w:t xml:space="preserve">Nature of the decision: </w:t>
      </w:r>
    </w:p>
    <w:p w14:paraId="1082BFA3" w14:textId="77777777" w:rsidR="00C31B5A" w:rsidRDefault="00C31B5A" w:rsidP="00C31B5A">
      <w:pPr>
        <w:rPr>
          <w:b/>
          <w:sz w:val="28"/>
        </w:rPr>
      </w:pPr>
    </w:p>
    <w:p w14:paraId="5A8CCB16" w14:textId="63574B9A" w:rsidR="00C31B5A" w:rsidRDefault="00C31B5A" w:rsidP="00C31B5A">
      <w:pPr>
        <w:rPr>
          <w:lang w:val="en-US"/>
        </w:rPr>
      </w:pPr>
      <w:r w:rsidRPr="00C31B5A">
        <w:rPr>
          <w:lang w:val="en-US"/>
        </w:rPr>
        <w:t>Redcar &amp; Cleveland Borough Council are hosting this research on behalf of a number of other Local Authorities, each making a financial contribution to the cost of Liverpool John Moore University undertaking the work. The total value of the work is £262,445</w:t>
      </w:r>
      <w:r>
        <w:rPr>
          <w:lang w:val="en-US"/>
        </w:rPr>
        <w:t>.</w:t>
      </w:r>
    </w:p>
    <w:p w14:paraId="34FB396C" w14:textId="77777777" w:rsidR="00C31B5A" w:rsidRDefault="00C31B5A" w:rsidP="00C31B5A">
      <w:pPr>
        <w:rPr>
          <w:noProof/>
          <w:lang w:val="en-US"/>
        </w:rPr>
      </w:pPr>
    </w:p>
    <w:p w14:paraId="6657E940" w14:textId="77777777" w:rsidR="00C31B5A" w:rsidRDefault="00C31B5A" w:rsidP="00C31B5A">
      <w:pPr>
        <w:rPr>
          <w:b/>
          <w:sz w:val="28"/>
        </w:rPr>
      </w:pPr>
      <w:r>
        <w:rPr>
          <w:b/>
          <w:sz w:val="28"/>
        </w:rPr>
        <w:t>Who will make the decision?</w:t>
      </w:r>
    </w:p>
    <w:p w14:paraId="559C296B" w14:textId="77777777" w:rsidR="00C31B5A" w:rsidRDefault="00C31B5A" w:rsidP="00C31B5A">
      <w:pPr>
        <w:rPr>
          <w:b/>
          <w:sz w:val="28"/>
        </w:rPr>
      </w:pPr>
    </w:p>
    <w:p w14:paraId="62EDE0A9" w14:textId="77777777" w:rsidR="00C31B5A" w:rsidRDefault="00C31B5A" w:rsidP="00C31B5A">
      <w:r>
        <w:t>Cabinet Member for Adults</w:t>
      </w:r>
    </w:p>
    <w:p w14:paraId="5AD097B9" w14:textId="77777777" w:rsidR="00C31B5A" w:rsidRDefault="00C31B5A" w:rsidP="00C31B5A"/>
    <w:p w14:paraId="0F59765E" w14:textId="77777777" w:rsidR="00C31B5A" w:rsidRDefault="00C31B5A" w:rsidP="00C31B5A">
      <w:pPr>
        <w:rPr>
          <w:b/>
          <w:sz w:val="28"/>
        </w:rPr>
      </w:pPr>
      <w:r>
        <w:rPr>
          <w:b/>
          <w:sz w:val="28"/>
        </w:rPr>
        <w:t>When is the decision to be taken?</w:t>
      </w:r>
    </w:p>
    <w:p w14:paraId="761EA5AC" w14:textId="77777777" w:rsidR="00C31B5A" w:rsidRDefault="00C31B5A" w:rsidP="00C31B5A">
      <w:pPr>
        <w:rPr>
          <w:b/>
          <w:sz w:val="28"/>
        </w:rPr>
      </w:pPr>
    </w:p>
    <w:p w14:paraId="10C6BA2A" w14:textId="77777777" w:rsidR="00C31B5A" w:rsidRDefault="00C31B5A" w:rsidP="00C31B5A">
      <w:r>
        <w:t>July 2025</w:t>
      </w:r>
    </w:p>
    <w:p w14:paraId="32E08858" w14:textId="77777777" w:rsidR="00C31B5A" w:rsidRDefault="00C31B5A" w:rsidP="00C31B5A"/>
    <w:p w14:paraId="6ADB5C73" w14:textId="77777777" w:rsidR="00C31B5A" w:rsidRDefault="00C31B5A" w:rsidP="00C31B5A">
      <w:pPr>
        <w:rPr>
          <w:b/>
          <w:sz w:val="28"/>
        </w:rPr>
      </w:pPr>
      <w:r>
        <w:rPr>
          <w:b/>
          <w:sz w:val="28"/>
        </w:rPr>
        <w:t>Who will be consulted and how?</w:t>
      </w:r>
    </w:p>
    <w:p w14:paraId="7C76A8BA" w14:textId="77777777" w:rsidR="00C31B5A" w:rsidRDefault="00C31B5A" w:rsidP="00C31B5A">
      <w:pPr>
        <w:rPr>
          <w:b/>
          <w:sz w:val="28"/>
        </w:rPr>
      </w:pPr>
    </w:p>
    <w:p w14:paraId="6F33D8A2" w14:textId="77777777" w:rsidR="00C31B5A" w:rsidRPr="00357A2A" w:rsidRDefault="00C31B5A" w:rsidP="00C31B5A">
      <w:pPr>
        <w:rPr>
          <w:noProof/>
          <w:lang w:val="en-US"/>
        </w:rPr>
      </w:pPr>
      <w:r w:rsidRPr="00357A2A">
        <w:rPr>
          <w:noProof/>
          <w:lang w:val="en-US"/>
        </w:rPr>
        <w:t>Cabinet Member for Adult Services</w:t>
      </w:r>
    </w:p>
    <w:p w14:paraId="330AC2CD" w14:textId="77777777" w:rsidR="00C31B5A" w:rsidRPr="00357A2A" w:rsidRDefault="00C31B5A" w:rsidP="00C31B5A">
      <w:pPr>
        <w:rPr>
          <w:noProof/>
          <w:lang w:val="en-US"/>
        </w:rPr>
      </w:pPr>
      <w:r w:rsidRPr="00357A2A">
        <w:rPr>
          <w:noProof/>
          <w:lang w:val="en-US"/>
        </w:rPr>
        <w:t>Chief Legal Officer</w:t>
      </w:r>
    </w:p>
    <w:p w14:paraId="3EE0075E" w14:textId="77777777" w:rsidR="00C31B5A" w:rsidRPr="00357A2A" w:rsidRDefault="00C31B5A" w:rsidP="00C31B5A">
      <w:pPr>
        <w:rPr>
          <w:noProof/>
          <w:lang w:val="en-US"/>
        </w:rPr>
      </w:pPr>
      <w:r w:rsidRPr="00357A2A">
        <w:rPr>
          <w:noProof/>
          <w:lang w:val="en-US"/>
        </w:rPr>
        <w:t>Chief Finance Officer</w:t>
      </w:r>
    </w:p>
    <w:p w14:paraId="33877345" w14:textId="77777777" w:rsidR="00C31B5A" w:rsidRDefault="00C31B5A" w:rsidP="00C31B5A">
      <w:pPr>
        <w:rPr>
          <w:noProof/>
          <w:lang w:val="en-US"/>
        </w:rPr>
      </w:pPr>
      <w:r w:rsidRPr="00357A2A">
        <w:rPr>
          <w:noProof/>
          <w:lang w:val="en-US"/>
        </w:rPr>
        <w:t xml:space="preserve">Executive Director for Adults &amp; Communities </w:t>
      </w:r>
    </w:p>
    <w:p w14:paraId="6E5DFAE6" w14:textId="77777777" w:rsidR="00C31B5A" w:rsidRPr="00357A2A" w:rsidRDefault="00C31B5A" w:rsidP="00C31B5A">
      <w:pPr>
        <w:rPr>
          <w:noProof/>
          <w:lang w:val="en-US"/>
        </w:rPr>
      </w:pPr>
    </w:p>
    <w:p w14:paraId="266F4BC8" w14:textId="77777777" w:rsidR="00C31B5A" w:rsidRDefault="00C31B5A" w:rsidP="00C31B5A">
      <w:pPr>
        <w:rPr>
          <w:noProof/>
          <w:lang w:val="en-US"/>
        </w:rPr>
      </w:pPr>
      <w:r w:rsidRPr="00357A2A">
        <w:rPr>
          <w:noProof/>
          <w:lang w:val="en-US"/>
        </w:rPr>
        <w:t>All of the above will be consulted via approval of the delegated decision.</w:t>
      </w:r>
    </w:p>
    <w:p w14:paraId="16BB05CF" w14:textId="77777777" w:rsidR="00C31B5A" w:rsidRDefault="00C31B5A" w:rsidP="00C31B5A">
      <w:pPr>
        <w:rPr>
          <w:b/>
          <w:sz w:val="28"/>
        </w:rPr>
      </w:pPr>
    </w:p>
    <w:p w14:paraId="1FDA9AFC" w14:textId="77777777" w:rsidR="00C31B5A" w:rsidRDefault="00C31B5A" w:rsidP="00C31B5A">
      <w:pPr>
        <w:rPr>
          <w:b/>
          <w:sz w:val="28"/>
        </w:rPr>
      </w:pPr>
      <w:r>
        <w:rPr>
          <w:b/>
          <w:sz w:val="28"/>
        </w:rPr>
        <w:t>Supporting documentation:</w:t>
      </w:r>
    </w:p>
    <w:p w14:paraId="207885A6" w14:textId="77777777" w:rsidR="00C31B5A" w:rsidRDefault="00C31B5A" w:rsidP="00C31B5A">
      <w:pPr>
        <w:rPr>
          <w:b/>
          <w:sz w:val="28"/>
        </w:rPr>
      </w:pPr>
    </w:p>
    <w:p w14:paraId="4AABEB73" w14:textId="77777777" w:rsidR="00C31B5A" w:rsidRDefault="00C31B5A" w:rsidP="00C31B5A">
      <w:r>
        <w:t>There are no supporting documents for this decision.</w:t>
      </w:r>
    </w:p>
    <w:p w14:paraId="407472D2" w14:textId="77777777" w:rsidR="00C31B5A" w:rsidRPr="005C3C0A" w:rsidRDefault="00C31B5A" w:rsidP="00C31B5A"/>
    <w:p w14:paraId="4E65A62C" w14:textId="77777777" w:rsidR="00C31B5A" w:rsidRDefault="00C31B5A" w:rsidP="00C31B5A">
      <w:pPr>
        <w:rPr>
          <w:b/>
          <w:sz w:val="28"/>
        </w:rPr>
      </w:pPr>
      <w:r>
        <w:rPr>
          <w:b/>
          <w:sz w:val="28"/>
        </w:rPr>
        <w:t>How and by when to make representations:</w:t>
      </w:r>
    </w:p>
    <w:p w14:paraId="2CA4D58E" w14:textId="77777777" w:rsidR="00C31B5A" w:rsidRDefault="00C31B5A" w:rsidP="00C31B5A">
      <w:pPr>
        <w:rPr>
          <w:b/>
          <w:sz w:val="28"/>
        </w:rPr>
      </w:pPr>
    </w:p>
    <w:p w14:paraId="4AA16DD2" w14:textId="091D90BE" w:rsidR="00C31B5A" w:rsidRDefault="00C31B5A" w:rsidP="00C31B5A">
      <w:r>
        <w:t>Representations should be made to Jo Russell</w:t>
      </w:r>
      <w:r w:rsidRPr="00357A2A">
        <w:t xml:space="preserve"> </w:t>
      </w:r>
      <w:r>
        <w:t>before 05 August 2025.</w:t>
      </w:r>
    </w:p>
    <w:p w14:paraId="2DFEE4D6" w14:textId="22436012" w:rsidR="00C31B5A" w:rsidRDefault="00C31B5A" w:rsidP="00C31B5A">
      <w:pPr>
        <w:rPr>
          <w:lang w:val="en-US"/>
        </w:rPr>
      </w:pPr>
      <w:r>
        <w:t xml:space="preserve">Tel: </w:t>
      </w:r>
      <w:r w:rsidRPr="00C31B5A">
        <w:rPr>
          <w:noProof/>
          <w:lang w:val="en-US"/>
        </w:rPr>
        <w:t>07909 906258</w:t>
      </w:r>
      <w:r>
        <w:rPr>
          <w:noProof/>
          <w:lang w:val="en-US"/>
        </w:rPr>
        <w:t xml:space="preserve"> or email </w:t>
      </w:r>
      <w:hyperlink r:id="rId32" w:history="1">
        <w:r w:rsidRPr="00CC62E4">
          <w:rPr>
            <w:rStyle w:val="Hyperlink"/>
            <w:lang w:val="en-US"/>
          </w:rPr>
          <w:t>joanne.russell2@redcar-cleveland.gov.uk</w:t>
        </w:r>
      </w:hyperlink>
    </w:p>
    <w:p w14:paraId="269DAD86" w14:textId="77777777" w:rsidR="00C31B5A" w:rsidRDefault="00C31B5A" w:rsidP="00C31B5A">
      <w:pPr>
        <w:rPr>
          <w:noProof/>
          <w:lang w:val="en-US"/>
        </w:rPr>
      </w:pPr>
    </w:p>
    <w:p w14:paraId="0A16C7F9" w14:textId="77777777" w:rsidR="00C31B5A" w:rsidRDefault="00C31B5A" w:rsidP="00C31B5A"/>
    <w:p w14:paraId="27024A37" w14:textId="1302C5ED" w:rsidR="00C31B5A" w:rsidRDefault="00C31B5A" w:rsidP="00C31B5A">
      <w:r>
        <w:t>First published in Forward Plan on 08 July 2025</w:t>
      </w:r>
    </w:p>
    <w:p w14:paraId="1DE5E0A5" w14:textId="77777777" w:rsidR="00C31B5A" w:rsidRDefault="00C31B5A" w:rsidP="00C31B5A"/>
    <w:p w14:paraId="16E7EA6B" w14:textId="77777777" w:rsidR="00C31B5A" w:rsidRPr="008254C1" w:rsidRDefault="00C31B5A" w:rsidP="00C31B5A">
      <w:pPr>
        <w:rPr>
          <w:b/>
          <w:sz w:val="28"/>
          <w:szCs w:val="28"/>
        </w:rPr>
      </w:pPr>
      <w:r>
        <w:rPr>
          <w:noProof/>
        </w:rPr>
        <mc:AlternateContent>
          <mc:Choice Requires="wps">
            <w:drawing>
              <wp:anchor distT="0" distB="0" distL="114300" distR="114300" simplePos="0" relativeHeight="251971584" behindDoc="0" locked="0" layoutInCell="1" allowOverlap="1" wp14:anchorId="30BE1529" wp14:editId="073EA3DC">
                <wp:simplePos x="0" y="0"/>
                <wp:positionH relativeFrom="page">
                  <wp:posOffset>3181350</wp:posOffset>
                </wp:positionH>
                <wp:positionV relativeFrom="paragraph">
                  <wp:posOffset>365125</wp:posOffset>
                </wp:positionV>
                <wp:extent cx="1266825" cy="762000"/>
                <wp:effectExtent l="0" t="0" r="28575" b="19050"/>
                <wp:wrapNone/>
                <wp:docPr id="123052622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2798150C" w14:textId="77777777" w:rsidR="00C31B5A" w:rsidRPr="003E2E18" w:rsidRDefault="00C31B5A" w:rsidP="00C31B5A"/>
                          <w:p w14:paraId="106C313F" w14:textId="77777777" w:rsidR="00C31B5A" w:rsidRDefault="00C31B5A" w:rsidP="00C31B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E1529" id="_x0000_s1033" type="#_x0000_t202" style="position:absolute;margin-left:250.5pt;margin-top:28.75pt;width:99.75pt;height:60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p5VAIAALs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" fillcolor="window" strokeweight=".5pt">
                <v:path arrowok="t"/>
                <v:textbox>
                  <w:txbxContent>
                    <w:p w14:paraId="2798150C" w14:textId="77777777" w:rsidR="00C31B5A" w:rsidRPr="003E2E18" w:rsidRDefault="00C31B5A" w:rsidP="00C31B5A"/>
                    <w:p w14:paraId="106C313F" w14:textId="77777777" w:rsidR="00C31B5A" w:rsidRDefault="00C31B5A" w:rsidP="00C31B5A"/>
                  </w:txbxContent>
                </v:textbox>
                <w10:wrap anchorx="page"/>
              </v:shape>
            </w:pict>
          </mc:Fallback>
        </mc:AlternateContent>
      </w:r>
      <w:r w:rsidRPr="008254C1">
        <w:rPr>
          <w:b/>
          <w:sz w:val="28"/>
          <w:szCs w:val="28"/>
        </w:rPr>
        <w:t>Following the Making of the decision, the decision form will be published here:</w:t>
      </w:r>
    </w:p>
    <w:p w14:paraId="5A18C17E" w14:textId="77777777" w:rsidR="00C31B5A" w:rsidRDefault="00C31B5A" w:rsidP="00C31B5A"/>
    <w:p w14:paraId="02C3E894" w14:textId="77777777" w:rsidR="00C31B5A" w:rsidRDefault="00C31B5A" w:rsidP="00C31B5A">
      <w:pPr>
        <w:rPr>
          <w:b/>
          <w:sz w:val="28"/>
        </w:rPr>
      </w:pPr>
      <w:r>
        <w:rPr>
          <w:b/>
          <w:sz w:val="28"/>
        </w:rPr>
        <w:br w:type="page"/>
      </w:r>
    </w:p>
    <w:bookmarkEnd w:id="6"/>
    <w:p w14:paraId="558B44A9" w14:textId="54ABC4E3" w:rsidR="00A1729C" w:rsidRDefault="00A1729C" w:rsidP="00A1729C">
      <w:pPr>
        <w:rPr>
          <w:lang w:val="en-US"/>
        </w:rPr>
      </w:pPr>
      <w:r>
        <w:rPr>
          <w:b/>
          <w:sz w:val="28"/>
        </w:rPr>
        <w:t xml:space="preserve">DECISION: </w:t>
      </w:r>
      <w:r w:rsidRPr="006B4381">
        <w:rPr>
          <w:b/>
          <w:sz w:val="28"/>
        </w:rPr>
        <w:t>ADD00</w:t>
      </w:r>
      <w:r>
        <w:rPr>
          <w:b/>
          <w:sz w:val="28"/>
        </w:rPr>
        <w:t xml:space="preserve">90 </w:t>
      </w:r>
      <w:r w:rsidRPr="00A1729C">
        <w:rPr>
          <w:b/>
          <w:bCs/>
          <w:sz w:val="28"/>
          <w:szCs w:val="28"/>
          <w:lang w:val="en-US"/>
        </w:rPr>
        <w:t>Supported Living Schemes</w:t>
      </w:r>
    </w:p>
    <w:p w14:paraId="5A4B967F" w14:textId="77777777" w:rsidR="00A1729C" w:rsidRDefault="00A1729C" w:rsidP="00A1729C">
      <w:pPr>
        <w:rPr>
          <w:b/>
          <w:sz w:val="28"/>
        </w:rPr>
      </w:pPr>
    </w:p>
    <w:p w14:paraId="5AD5E07C" w14:textId="77777777" w:rsidR="00A1729C" w:rsidRDefault="00A1729C" w:rsidP="00A1729C">
      <w:pPr>
        <w:rPr>
          <w:b/>
          <w:sz w:val="28"/>
        </w:rPr>
      </w:pPr>
      <w:r>
        <w:rPr>
          <w:b/>
          <w:sz w:val="28"/>
        </w:rPr>
        <w:t xml:space="preserve">Nature of the decision: </w:t>
      </w:r>
    </w:p>
    <w:p w14:paraId="5A11CDC3" w14:textId="77777777" w:rsidR="00A1729C" w:rsidRDefault="00A1729C" w:rsidP="00A1729C">
      <w:pPr>
        <w:rPr>
          <w:b/>
          <w:sz w:val="28"/>
        </w:rPr>
      </w:pPr>
    </w:p>
    <w:p w14:paraId="0CA1A6CE" w14:textId="77777777" w:rsidR="00A1729C" w:rsidRPr="00A1729C" w:rsidRDefault="00A1729C" w:rsidP="00A1729C">
      <w:pPr>
        <w:rPr>
          <w:lang w:val="en-US"/>
        </w:rPr>
      </w:pPr>
      <w:r w:rsidRPr="00A1729C">
        <w:rPr>
          <w:lang w:val="en-US"/>
        </w:rPr>
        <w:t>To award a contract via call off under the Council's Supported Living Framework for the provision of supported living services at the following Supported Living Schemes:</w:t>
      </w:r>
    </w:p>
    <w:p w14:paraId="3088DF7D" w14:textId="125A0CCF" w:rsidR="00A1729C" w:rsidRDefault="00A1729C" w:rsidP="00A1729C">
      <w:pPr>
        <w:rPr>
          <w:lang w:val="en-US"/>
        </w:rPr>
      </w:pPr>
      <w:r w:rsidRPr="00A1729C">
        <w:rPr>
          <w:lang w:val="en-US"/>
        </w:rPr>
        <w:t>Arran House, Brunswick House and Miltoun House.</w:t>
      </w:r>
    </w:p>
    <w:p w14:paraId="51B9820F" w14:textId="77777777" w:rsidR="00A1729C" w:rsidRPr="00A1729C" w:rsidRDefault="00A1729C" w:rsidP="00A1729C">
      <w:pPr>
        <w:rPr>
          <w:lang w:val="en-US"/>
        </w:rPr>
      </w:pPr>
    </w:p>
    <w:p w14:paraId="07CA5FC0" w14:textId="0DA378C1" w:rsidR="00A1729C" w:rsidRDefault="00A1729C" w:rsidP="00A1729C">
      <w:pPr>
        <w:rPr>
          <w:lang w:val="en-US"/>
        </w:rPr>
      </w:pPr>
      <w:r w:rsidRPr="00A1729C">
        <w:rPr>
          <w:lang w:val="en-US"/>
        </w:rPr>
        <w:t xml:space="preserve">The contract will be for a period of five years starting on 29 </w:t>
      </w:r>
      <w:r w:rsidR="006D05A9" w:rsidRPr="00A1729C">
        <w:rPr>
          <w:lang w:val="en-US"/>
        </w:rPr>
        <w:t>September</w:t>
      </w:r>
      <w:r w:rsidRPr="00A1729C">
        <w:rPr>
          <w:lang w:val="en-US"/>
        </w:rPr>
        <w:t xml:space="preserve"> 2025.  It is currently forecast that up to £4.03 million in total will be required for all three schemes, however this will increase based upon annual fee uplifts.</w:t>
      </w:r>
    </w:p>
    <w:p w14:paraId="4B106DE0" w14:textId="77777777" w:rsidR="00A1729C" w:rsidRDefault="00A1729C" w:rsidP="00A1729C">
      <w:pPr>
        <w:rPr>
          <w:noProof/>
          <w:lang w:val="en-US"/>
        </w:rPr>
      </w:pPr>
    </w:p>
    <w:p w14:paraId="79C7EB24" w14:textId="77777777" w:rsidR="00A1729C" w:rsidRDefault="00A1729C" w:rsidP="00A1729C">
      <w:pPr>
        <w:rPr>
          <w:b/>
          <w:sz w:val="28"/>
        </w:rPr>
      </w:pPr>
      <w:r>
        <w:rPr>
          <w:b/>
          <w:sz w:val="28"/>
        </w:rPr>
        <w:t>Who will make the decision?</w:t>
      </w:r>
    </w:p>
    <w:p w14:paraId="0594AC3B" w14:textId="77777777" w:rsidR="00A1729C" w:rsidRDefault="00A1729C" w:rsidP="00A1729C">
      <w:pPr>
        <w:rPr>
          <w:b/>
          <w:sz w:val="28"/>
        </w:rPr>
      </w:pPr>
    </w:p>
    <w:p w14:paraId="1FFECA3F" w14:textId="4B061FA6" w:rsidR="00A1729C" w:rsidRDefault="00FD6D44" w:rsidP="00A1729C">
      <w:r w:rsidRPr="00FD6D44">
        <w:t>Cabinet Member for Health, Welfare and Housing</w:t>
      </w:r>
    </w:p>
    <w:p w14:paraId="1F42440C" w14:textId="77777777" w:rsidR="00FD6D44" w:rsidRDefault="00FD6D44" w:rsidP="00A1729C"/>
    <w:p w14:paraId="0CA193B4" w14:textId="77777777" w:rsidR="00A1729C" w:rsidRDefault="00A1729C" w:rsidP="00A1729C">
      <w:pPr>
        <w:rPr>
          <w:b/>
          <w:sz w:val="28"/>
        </w:rPr>
      </w:pPr>
      <w:r>
        <w:rPr>
          <w:b/>
          <w:sz w:val="28"/>
        </w:rPr>
        <w:t>When is the decision to be taken?</w:t>
      </w:r>
    </w:p>
    <w:p w14:paraId="2DAC1870" w14:textId="77777777" w:rsidR="00A1729C" w:rsidRDefault="00A1729C" w:rsidP="00A1729C">
      <w:pPr>
        <w:rPr>
          <w:b/>
          <w:sz w:val="28"/>
        </w:rPr>
      </w:pPr>
    </w:p>
    <w:p w14:paraId="3E32556F" w14:textId="54AB1ACF" w:rsidR="00A1729C" w:rsidRDefault="00A1729C" w:rsidP="00A1729C">
      <w:r>
        <w:t>September 2025</w:t>
      </w:r>
    </w:p>
    <w:p w14:paraId="2C044783" w14:textId="77777777" w:rsidR="00A1729C" w:rsidRDefault="00A1729C" w:rsidP="00A1729C"/>
    <w:p w14:paraId="3B382B4E" w14:textId="77777777" w:rsidR="00A1729C" w:rsidRDefault="00A1729C" w:rsidP="00A1729C">
      <w:pPr>
        <w:rPr>
          <w:b/>
          <w:sz w:val="28"/>
        </w:rPr>
      </w:pPr>
      <w:r>
        <w:rPr>
          <w:b/>
          <w:sz w:val="28"/>
        </w:rPr>
        <w:t>Who will be consulted and how?</w:t>
      </w:r>
    </w:p>
    <w:p w14:paraId="74E22A72" w14:textId="77777777" w:rsidR="00A1729C" w:rsidRDefault="00A1729C" w:rsidP="00A1729C">
      <w:pPr>
        <w:rPr>
          <w:b/>
          <w:sz w:val="28"/>
        </w:rPr>
      </w:pPr>
    </w:p>
    <w:p w14:paraId="552244CC" w14:textId="77777777" w:rsidR="00A1729C" w:rsidRPr="00A1729C" w:rsidRDefault="00A1729C" w:rsidP="00A1729C">
      <w:pPr>
        <w:rPr>
          <w:noProof/>
          <w:lang w:val="en-US"/>
        </w:rPr>
      </w:pPr>
      <w:r w:rsidRPr="00A1729C">
        <w:rPr>
          <w:noProof/>
          <w:lang w:val="en-US"/>
        </w:rPr>
        <w:t xml:space="preserve">Cabinet Member for Adults </w:t>
      </w:r>
    </w:p>
    <w:p w14:paraId="1EB61C81" w14:textId="77777777" w:rsidR="00A1729C" w:rsidRPr="00A1729C" w:rsidRDefault="00A1729C" w:rsidP="00A1729C">
      <w:pPr>
        <w:rPr>
          <w:noProof/>
          <w:lang w:val="en-US"/>
        </w:rPr>
      </w:pPr>
      <w:r w:rsidRPr="00A1729C">
        <w:rPr>
          <w:noProof/>
          <w:lang w:val="en-US"/>
        </w:rPr>
        <w:t>Chief Finance Officer</w:t>
      </w:r>
    </w:p>
    <w:p w14:paraId="4B7044E6" w14:textId="77777777" w:rsidR="00A1729C" w:rsidRPr="00A1729C" w:rsidRDefault="00A1729C" w:rsidP="00A1729C">
      <w:pPr>
        <w:rPr>
          <w:noProof/>
          <w:lang w:val="en-US"/>
        </w:rPr>
      </w:pPr>
      <w:r w:rsidRPr="00A1729C">
        <w:rPr>
          <w:noProof/>
          <w:lang w:val="en-US"/>
        </w:rPr>
        <w:t>Chief Legal Officer</w:t>
      </w:r>
    </w:p>
    <w:p w14:paraId="2D1002B3" w14:textId="77777777" w:rsidR="00A1729C" w:rsidRDefault="00A1729C" w:rsidP="00A1729C">
      <w:pPr>
        <w:rPr>
          <w:noProof/>
          <w:lang w:val="en-US"/>
        </w:rPr>
      </w:pPr>
      <w:r w:rsidRPr="00A1729C">
        <w:rPr>
          <w:noProof/>
          <w:lang w:val="en-US"/>
        </w:rPr>
        <w:t>Director for Adults &amp; Communities</w:t>
      </w:r>
    </w:p>
    <w:p w14:paraId="736FE487" w14:textId="77777777" w:rsidR="00A1729C" w:rsidRPr="00A1729C" w:rsidRDefault="00A1729C" w:rsidP="00A1729C">
      <w:pPr>
        <w:rPr>
          <w:noProof/>
          <w:lang w:val="en-US"/>
        </w:rPr>
      </w:pPr>
    </w:p>
    <w:p w14:paraId="4CC35A4D" w14:textId="5A444A05" w:rsidR="00A1729C" w:rsidRDefault="00A1729C" w:rsidP="00A1729C">
      <w:pPr>
        <w:rPr>
          <w:noProof/>
          <w:lang w:val="en-US"/>
        </w:rPr>
      </w:pPr>
      <w:r w:rsidRPr="00A1729C">
        <w:rPr>
          <w:noProof/>
          <w:lang w:val="en-US"/>
        </w:rPr>
        <w:t>All of the above will be consulted via approval of the delegated decision.</w:t>
      </w:r>
    </w:p>
    <w:p w14:paraId="3FF32BCE" w14:textId="77777777" w:rsidR="00A1729C" w:rsidRDefault="00A1729C" w:rsidP="00A1729C">
      <w:pPr>
        <w:rPr>
          <w:b/>
          <w:sz w:val="28"/>
        </w:rPr>
      </w:pPr>
    </w:p>
    <w:p w14:paraId="7D6C22EC" w14:textId="77777777" w:rsidR="00A1729C" w:rsidRDefault="00A1729C" w:rsidP="00A1729C">
      <w:pPr>
        <w:rPr>
          <w:b/>
          <w:sz w:val="28"/>
        </w:rPr>
      </w:pPr>
      <w:r>
        <w:rPr>
          <w:b/>
          <w:sz w:val="28"/>
        </w:rPr>
        <w:t>Supporting documentation:</w:t>
      </w:r>
    </w:p>
    <w:p w14:paraId="3884A79A" w14:textId="77777777" w:rsidR="00A1729C" w:rsidRDefault="00A1729C" w:rsidP="00A1729C">
      <w:pPr>
        <w:rPr>
          <w:b/>
          <w:sz w:val="28"/>
        </w:rPr>
      </w:pPr>
    </w:p>
    <w:p w14:paraId="541EA020" w14:textId="77777777" w:rsidR="00A1729C" w:rsidRDefault="00A1729C" w:rsidP="00A1729C">
      <w:r>
        <w:t>There are no supporting documents for this decision.</w:t>
      </w:r>
    </w:p>
    <w:p w14:paraId="35F1DC05" w14:textId="77777777" w:rsidR="00A1729C" w:rsidRPr="005C3C0A" w:rsidRDefault="00A1729C" w:rsidP="00A1729C"/>
    <w:p w14:paraId="1A9270FA" w14:textId="77777777" w:rsidR="00A1729C" w:rsidRDefault="00A1729C" w:rsidP="00A1729C">
      <w:pPr>
        <w:rPr>
          <w:b/>
          <w:sz w:val="28"/>
        </w:rPr>
      </w:pPr>
      <w:r>
        <w:rPr>
          <w:b/>
          <w:sz w:val="28"/>
        </w:rPr>
        <w:t>How and by when to make representations:</w:t>
      </w:r>
    </w:p>
    <w:p w14:paraId="7F04F365" w14:textId="77777777" w:rsidR="00A1729C" w:rsidRDefault="00A1729C" w:rsidP="00A1729C">
      <w:pPr>
        <w:rPr>
          <w:b/>
          <w:sz w:val="28"/>
        </w:rPr>
      </w:pPr>
    </w:p>
    <w:p w14:paraId="72553D3C" w14:textId="77777777" w:rsidR="00FD6D44" w:rsidRPr="00FD6D44" w:rsidRDefault="00FD6D44" w:rsidP="00FD6D44">
      <w:pPr>
        <w:rPr>
          <w:bCs/>
          <w:szCs w:val="24"/>
        </w:rPr>
      </w:pPr>
      <w:r w:rsidRPr="00FD6D44">
        <w:rPr>
          <w:bCs/>
          <w:szCs w:val="24"/>
        </w:rPr>
        <w:t>Representations should be made to Samantha Birch before 11 September 2025.</w:t>
      </w:r>
    </w:p>
    <w:p w14:paraId="4B1B2786" w14:textId="77777777" w:rsidR="00FD6D44" w:rsidRPr="00FD6D44" w:rsidRDefault="00FD6D44" w:rsidP="00FD6D44">
      <w:pPr>
        <w:rPr>
          <w:bCs/>
          <w:szCs w:val="24"/>
        </w:rPr>
      </w:pPr>
      <w:r w:rsidRPr="00FD6D44">
        <w:rPr>
          <w:bCs/>
          <w:szCs w:val="24"/>
        </w:rPr>
        <w:t>Tel: 01642 771556 or email samantha.birch@redcar-cleveland.gov.uk</w:t>
      </w:r>
    </w:p>
    <w:p w14:paraId="6BC81BEA" w14:textId="77777777" w:rsidR="00FD6D44" w:rsidRPr="00FD6D44" w:rsidRDefault="00FD6D44" w:rsidP="00FD6D44">
      <w:pPr>
        <w:rPr>
          <w:b/>
          <w:sz w:val="28"/>
        </w:rPr>
      </w:pPr>
    </w:p>
    <w:p w14:paraId="76E3D0D9" w14:textId="77777777" w:rsidR="00FD6D44" w:rsidRPr="00FD6D44" w:rsidRDefault="00FD6D44" w:rsidP="00FD6D44">
      <w:pPr>
        <w:rPr>
          <w:bCs/>
          <w:szCs w:val="24"/>
        </w:rPr>
      </w:pPr>
      <w:r w:rsidRPr="00FD6D44">
        <w:rPr>
          <w:bCs/>
          <w:szCs w:val="24"/>
        </w:rPr>
        <w:t>First published in Forward Plan on 14 August 2025</w:t>
      </w:r>
    </w:p>
    <w:p w14:paraId="3F3A1F42" w14:textId="77777777" w:rsidR="00FD6D44" w:rsidRDefault="00FD6D44" w:rsidP="00A1729C">
      <w:pPr>
        <w:rPr>
          <w:b/>
          <w:sz w:val="28"/>
        </w:rPr>
      </w:pPr>
    </w:p>
    <w:p w14:paraId="1F40CD07" w14:textId="77777777" w:rsidR="00A1729C" w:rsidRPr="008254C1" w:rsidRDefault="00A1729C" w:rsidP="00A1729C">
      <w:pPr>
        <w:rPr>
          <w:b/>
          <w:sz w:val="28"/>
          <w:szCs w:val="28"/>
        </w:rPr>
      </w:pPr>
      <w:r>
        <w:rPr>
          <w:noProof/>
        </w:rPr>
        <mc:AlternateContent>
          <mc:Choice Requires="wps">
            <w:drawing>
              <wp:anchor distT="0" distB="0" distL="114300" distR="114300" simplePos="0" relativeHeight="251979776" behindDoc="0" locked="0" layoutInCell="1" allowOverlap="1" wp14:anchorId="3835DB28" wp14:editId="052562CE">
                <wp:simplePos x="0" y="0"/>
                <wp:positionH relativeFrom="page">
                  <wp:posOffset>3181350</wp:posOffset>
                </wp:positionH>
                <wp:positionV relativeFrom="paragraph">
                  <wp:posOffset>365125</wp:posOffset>
                </wp:positionV>
                <wp:extent cx="1266825" cy="762000"/>
                <wp:effectExtent l="0" t="0" r="28575" b="19050"/>
                <wp:wrapNone/>
                <wp:docPr id="20758778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664B7169" w14:textId="07093570" w:rsidR="00A1729C" w:rsidRPr="003E2E18" w:rsidRDefault="000E28E6" w:rsidP="00A1729C">
                            <w:r>
                              <w:object w:dxaOrig="1376" w:dyaOrig="899" w14:anchorId="0753C0B0">
                                <v:shape id="_x0000_i1034" type="#_x0000_t75" style="width:75.4pt;height:49.2pt">
                                  <v:imagedata r:id="rId33" o:title=""/>
                                </v:shape>
                                <o:OLEObject Type="Embed" ProgID="Acrobat.Document.DC" ShapeID="_x0000_i1034" DrawAspect="Icon" ObjectID="_1838976316" r:id="rId34"/>
                              </w:object>
                            </w:r>
                          </w:p>
                          <w:p w14:paraId="774AB88F" w14:textId="77777777" w:rsidR="00A1729C" w:rsidRDefault="00A1729C" w:rsidP="00A172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5DB28" id="_x0000_s1034" type="#_x0000_t202" style="position:absolute;margin-left:250.5pt;margin-top:28.75pt;width:99.75pt;height:60pt;z-index:25197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oPaPIlUCAAC7BAAADgAAAAAAAAAAAAAAAAAuAgAAZHJzL2Uyb0RvYy54bWxQSwEC&#10;LQAUAAYACAAAACEAaGze3t8AAAAKAQAADwAAAAAAAAAAAAAAAACvBAAAZHJzL2Rvd25yZXYueG1s&#10;UEsFBgAAAAAEAAQA8wAAALsFAAAAAA==&#10;" fillcolor="window" strokeweight=".5pt">
                <v:path arrowok="t"/>
                <v:textbox>
                  <w:txbxContent>
                    <w:p w14:paraId="664B7169" w14:textId="07093570" w:rsidR="00A1729C" w:rsidRPr="003E2E18" w:rsidRDefault="000E28E6" w:rsidP="00A1729C">
                      <w:r>
                        <w:object w:dxaOrig="1376" w:dyaOrig="899" w14:anchorId="0753C0B0">
                          <v:shape id="_x0000_i1034" type="#_x0000_t75" style="width:75.4pt;height:49.2pt">
                            <v:imagedata r:id="rId35" o:title=""/>
                          </v:shape>
                          <o:OLEObject Type="Embed" ProgID="Acrobat.Document.DC" ShapeID="_x0000_i1034" DrawAspect="Icon" ObjectID="_1831798689" r:id="rId36"/>
                        </w:object>
                      </w:r>
                    </w:p>
                    <w:p w14:paraId="774AB88F" w14:textId="77777777" w:rsidR="00A1729C" w:rsidRDefault="00A1729C" w:rsidP="00A1729C"/>
                  </w:txbxContent>
                </v:textbox>
                <w10:wrap anchorx="page"/>
              </v:shape>
            </w:pict>
          </mc:Fallback>
        </mc:AlternateContent>
      </w:r>
      <w:r w:rsidRPr="008254C1">
        <w:rPr>
          <w:b/>
          <w:sz w:val="28"/>
          <w:szCs w:val="28"/>
        </w:rPr>
        <w:t>Following the Making of the decision, the decision form will be published here:</w:t>
      </w:r>
    </w:p>
    <w:p w14:paraId="14065173" w14:textId="77777777" w:rsidR="00A1729C" w:rsidRDefault="00A1729C" w:rsidP="00A1729C"/>
    <w:p w14:paraId="45C25E61" w14:textId="273FDB2E" w:rsidR="00FD6D44" w:rsidRDefault="00FD6D44" w:rsidP="00FD6D44">
      <w:pPr>
        <w:rPr>
          <w:lang w:val="en-US"/>
        </w:rPr>
      </w:pPr>
      <w:bookmarkStart w:id="7" w:name="_Hlk211415515"/>
      <w:r>
        <w:rPr>
          <w:b/>
          <w:sz w:val="28"/>
        </w:rPr>
        <w:t xml:space="preserve">DECISION: </w:t>
      </w:r>
      <w:r w:rsidRPr="006B4381">
        <w:rPr>
          <w:b/>
          <w:sz w:val="28"/>
        </w:rPr>
        <w:t>ADD00</w:t>
      </w:r>
      <w:r>
        <w:rPr>
          <w:b/>
          <w:sz w:val="28"/>
        </w:rPr>
        <w:t xml:space="preserve">91 </w:t>
      </w:r>
      <w:r w:rsidRPr="00FD6D44">
        <w:rPr>
          <w:b/>
          <w:bCs/>
          <w:sz w:val="28"/>
          <w:szCs w:val="28"/>
          <w:lang w:val="en-US"/>
        </w:rPr>
        <w:t>Royce House Residential Rehabi</w:t>
      </w:r>
      <w:r>
        <w:rPr>
          <w:b/>
          <w:bCs/>
          <w:sz w:val="28"/>
          <w:szCs w:val="28"/>
          <w:lang w:val="en-US"/>
        </w:rPr>
        <w:t>l</w:t>
      </w:r>
      <w:r w:rsidRPr="00FD6D44">
        <w:rPr>
          <w:b/>
          <w:bCs/>
          <w:sz w:val="28"/>
          <w:szCs w:val="28"/>
          <w:lang w:val="en-US"/>
        </w:rPr>
        <w:t>itation Facility</w:t>
      </w:r>
    </w:p>
    <w:p w14:paraId="4CAB9058" w14:textId="77777777" w:rsidR="00FD6D44" w:rsidRDefault="00FD6D44" w:rsidP="00FD6D44">
      <w:pPr>
        <w:rPr>
          <w:b/>
          <w:sz w:val="28"/>
        </w:rPr>
      </w:pPr>
    </w:p>
    <w:p w14:paraId="6CCD6964" w14:textId="77777777" w:rsidR="00FD6D44" w:rsidRDefault="00FD6D44" w:rsidP="00FD6D44">
      <w:pPr>
        <w:rPr>
          <w:b/>
          <w:sz w:val="28"/>
        </w:rPr>
      </w:pPr>
      <w:r>
        <w:rPr>
          <w:b/>
          <w:sz w:val="28"/>
        </w:rPr>
        <w:t xml:space="preserve">Nature of the decision: </w:t>
      </w:r>
    </w:p>
    <w:p w14:paraId="1F5110F9" w14:textId="77777777" w:rsidR="00FD6D44" w:rsidRDefault="00FD6D44" w:rsidP="00FD6D44">
      <w:pPr>
        <w:rPr>
          <w:b/>
          <w:sz w:val="28"/>
        </w:rPr>
      </w:pPr>
    </w:p>
    <w:p w14:paraId="4F81CC53" w14:textId="5E904F8E" w:rsidR="00FD6D44" w:rsidRDefault="00FD6D44" w:rsidP="00FD6D44">
      <w:pPr>
        <w:rPr>
          <w:lang w:val="en-US"/>
        </w:rPr>
      </w:pPr>
      <w:r w:rsidRPr="00FD6D44">
        <w:rPr>
          <w:lang w:val="en-US"/>
        </w:rPr>
        <w:t>Public Health South Tees are underwriting the cost of bed spaces in the rehab until it achieves Registered Social Landlord Status</w:t>
      </w:r>
    </w:p>
    <w:p w14:paraId="6982EB78" w14:textId="77777777" w:rsidR="00FD6D44" w:rsidRDefault="00FD6D44" w:rsidP="00FD6D44">
      <w:pPr>
        <w:rPr>
          <w:noProof/>
          <w:lang w:val="en-US"/>
        </w:rPr>
      </w:pPr>
    </w:p>
    <w:p w14:paraId="41887234" w14:textId="77777777" w:rsidR="00FD6D44" w:rsidRDefault="00FD6D44" w:rsidP="00FD6D44">
      <w:pPr>
        <w:rPr>
          <w:b/>
          <w:sz w:val="28"/>
        </w:rPr>
      </w:pPr>
      <w:r>
        <w:rPr>
          <w:b/>
          <w:sz w:val="28"/>
        </w:rPr>
        <w:t>Who will make the decision?</w:t>
      </w:r>
    </w:p>
    <w:p w14:paraId="2A921DDE" w14:textId="77777777" w:rsidR="00FD6D44" w:rsidRDefault="00FD6D44" w:rsidP="00FD6D44">
      <w:pPr>
        <w:rPr>
          <w:b/>
          <w:sz w:val="28"/>
        </w:rPr>
      </w:pPr>
    </w:p>
    <w:p w14:paraId="4290937B" w14:textId="77777777" w:rsidR="00FD6D44" w:rsidRDefault="00FD6D44" w:rsidP="00FD6D44">
      <w:r>
        <w:t>Cabinet Member for Adults</w:t>
      </w:r>
    </w:p>
    <w:p w14:paraId="3F76BA9D" w14:textId="77777777" w:rsidR="00FD6D44" w:rsidRDefault="00FD6D44" w:rsidP="00FD6D44"/>
    <w:p w14:paraId="48E1E636" w14:textId="77777777" w:rsidR="00FD6D44" w:rsidRDefault="00FD6D44" w:rsidP="00FD6D44">
      <w:pPr>
        <w:rPr>
          <w:b/>
          <w:sz w:val="28"/>
        </w:rPr>
      </w:pPr>
      <w:r>
        <w:rPr>
          <w:b/>
          <w:sz w:val="28"/>
        </w:rPr>
        <w:t>When is the decision to be taken?</w:t>
      </w:r>
    </w:p>
    <w:p w14:paraId="1D4982E8" w14:textId="77777777" w:rsidR="00FD6D44" w:rsidRDefault="00FD6D44" w:rsidP="00FD6D44">
      <w:pPr>
        <w:rPr>
          <w:b/>
          <w:sz w:val="28"/>
        </w:rPr>
      </w:pPr>
    </w:p>
    <w:p w14:paraId="282FB73B" w14:textId="77777777" w:rsidR="00FD6D44" w:rsidRDefault="00FD6D44" w:rsidP="00FD6D44">
      <w:r>
        <w:t>September 2025</w:t>
      </w:r>
    </w:p>
    <w:p w14:paraId="499507B5" w14:textId="77777777" w:rsidR="00FD6D44" w:rsidRDefault="00FD6D44" w:rsidP="00FD6D44"/>
    <w:p w14:paraId="75558A36" w14:textId="77777777" w:rsidR="00FD6D44" w:rsidRDefault="00FD6D44" w:rsidP="00FD6D44">
      <w:pPr>
        <w:rPr>
          <w:b/>
          <w:sz w:val="28"/>
        </w:rPr>
      </w:pPr>
      <w:r>
        <w:rPr>
          <w:b/>
          <w:sz w:val="28"/>
        </w:rPr>
        <w:t>Who will be consulted and how?</w:t>
      </w:r>
    </w:p>
    <w:p w14:paraId="6DA42330" w14:textId="77777777" w:rsidR="00FD6D44" w:rsidRDefault="00FD6D44" w:rsidP="00FD6D44">
      <w:pPr>
        <w:rPr>
          <w:b/>
          <w:sz w:val="28"/>
        </w:rPr>
      </w:pPr>
    </w:p>
    <w:p w14:paraId="4CE6E617" w14:textId="77777777" w:rsidR="00FD6D44" w:rsidRPr="00A1729C" w:rsidRDefault="00FD6D44" w:rsidP="00FD6D44">
      <w:pPr>
        <w:rPr>
          <w:noProof/>
          <w:lang w:val="en-US"/>
        </w:rPr>
      </w:pPr>
      <w:r w:rsidRPr="00A1729C">
        <w:rPr>
          <w:noProof/>
          <w:lang w:val="en-US"/>
        </w:rPr>
        <w:t xml:space="preserve">Cabinet Member for Adults </w:t>
      </w:r>
    </w:p>
    <w:p w14:paraId="5115F1B9" w14:textId="77777777" w:rsidR="00FD6D44" w:rsidRPr="00A1729C" w:rsidRDefault="00FD6D44" w:rsidP="00FD6D44">
      <w:pPr>
        <w:rPr>
          <w:noProof/>
          <w:lang w:val="en-US"/>
        </w:rPr>
      </w:pPr>
      <w:r w:rsidRPr="00A1729C">
        <w:rPr>
          <w:noProof/>
          <w:lang w:val="en-US"/>
        </w:rPr>
        <w:t>Chief Finance Officer</w:t>
      </w:r>
    </w:p>
    <w:p w14:paraId="51E7193A" w14:textId="77777777" w:rsidR="00FD6D44" w:rsidRPr="00A1729C" w:rsidRDefault="00FD6D44" w:rsidP="00FD6D44">
      <w:pPr>
        <w:rPr>
          <w:noProof/>
          <w:lang w:val="en-US"/>
        </w:rPr>
      </w:pPr>
      <w:r w:rsidRPr="00A1729C">
        <w:rPr>
          <w:noProof/>
          <w:lang w:val="en-US"/>
        </w:rPr>
        <w:t>Chief Legal Officer</w:t>
      </w:r>
    </w:p>
    <w:p w14:paraId="29BFA9CD" w14:textId="77777777" w:rsidR="00FD6D44" w:rsidRDefault="00FD6D44" w:rsidP="00FD6D44">
      <w:pPr>
        <w:rPr>
          <w:noProof/>
          <w:lang w:val="en-US"/>
        </w:rPr>
      </w:pPr>
      <w:r w:rsidRPr="00A1729C">
        <w:rPr>
          <w:noProof/>
          <w:lang w:val="en-US"/>
        </w:rPr>
        <w:t>Director for Adults &amp; Communities</w:t>
      </w:r>
    </w:p>
    <w:p w14:paraId="38E1EE3F" w14:textId="77777777" w:rsidR="00FD6D44" w:rsidRPr="00A1729C" w:rsidRDefault="00FD6D44" w:rsidP="00FD6D44">
      <w:pPr>
        <w:rPr>
          <w:noProof/>
          <w:lang w:val="en-US"/>
        </w:rPr>
      </w:pPr>
    </w:p>
    <w:p w14:paraId="4E7DB962" w14:textId="77777777" w:rsidR="00FD6D44" w:rsidRDefault="00FD6D44" w:rsidP="00FD6D44">
      <w:pPr>
        <w:rPr>
          <w:noProof/>
          <w:lang w:val="en-US"/>
        </w:rPr>
      </w:pPr>
      <w:r w:rsidRPr="00A1729C">
        <w:rPr>
          <w:noProof/>
          <w:lang w:val="en-US"/>
        </w:rPr>
        <w:t>All of the above will be consulted via approval of the delegated decision.</w:t>
      </w:r>
    </w:p>
    <w:p w14:paraId="483DBDEA" w14:textId="77777777" w:rsidR="00FD6D44" w:rsidRDefault="00FD6D44" w:rsidP="00FD6D44">
      <w:pPr>
        <w:rPr>
          <w:b/>
          <w:sz w:val="28"/>
        </w:rPr>
      </w:pPr>
    </w:p>
    <w:p w14:paraId="03ABA7A2" w14:textId="77777777" w:rsidR="00FD6D44" w:rsidRDefault="00FD6D44" w:rsidP="00FD6D44">
      <w:pPr>
        <w:rPr>
          <w:b/>
          <w:sz w:val="28"/>
        </w:rPr>
      </w:pPr>
      <w:r>
        <w:rPr>
          <w:b/>
          <w:sz w:val="28"/>
        </w:rPr>
        <w:t>Supporting documentation:</w:t>
      </w:r>
    </w:p>
    <w:p w14:paraId="6B4A9B5C" w14:textId="77777777" w:rsidR="00FD6D44" w:rsidRDefault="00FD6D44" w:rsidP="00FD6D44">
      <w:pPr>
        <w:rPr>
          <w:b/>
          <w:sz w:val="28"/>
        </w:rPr>
      </w:pPr>
    </w:p>
    <w:p w14:paraId="28370A64" w14:textId="77777777" w:rsidR="00FD6D44" w:rsidRDefault="00FD6D44" w:rsidP="00FD6D44">
      <w:r>
        <w:t>There are no supporting documents for this decision.</w:t>
      </w:r>
    </w:p>
    <w:p w14:paraId="62965C71" w14:textId="77777777" w:rsidR="00FD6D44" w:rsidRPr="005C3C0A" w:rsidRDefault="00FD6D44" w:rsidP="00FD6D44"/>
    <w:p w14:paraId="3D654B25" w14:textId="77777777" w:rsidR="00FD6D44" w:rsidRDefault="00FD6D44" w:rsidP="00FD6D44">
      <w:pPr>
        <w:rPr>
          <w:b/>
          <w:sz w:val="28"/>
        </w:rPr>
      </w:pPr>
      <w:r>
        <w:rPr>
          <w:b/>
          <w:sz w:val="28"/>
        </w:rPr>
        <w:t>How and by when to make representations:</w:t>
      </w:r>
    </w:p>
    <w:p w14:paraId="72009A16" w14:textId="77777777" w:rsidR="00FD6D44" w:rsidRDefault="00FD6D44" w:rsidP="00FD6D44">
      <w:pPr>
        <w:rPr>
          <w:b/>
          <w:sz w:val="28"/>
        </w:rPr>
      </w:pPr>
    </w:p>
    <w:p w14:paraId="2661EA64" w14:textId="77777777" w:rsidR="00FD6D44" w:rsidRPr="00FD6D44" w:rsidRDefault="00FD6D44" w:rsidP="00FD6D44">
      <w:pPr>
        <w:rPr>
          <w:bCs/>
          <w:szCs w:val="24"/>
        </w:rPr>
      </w:pPr>
      <w:r w:rsidRPr="00FD6D44">
        <w:rPr>
          <w:bCs/>
          <w:szCs w:val="24"/>
        </w:rPr>
        <w:t>Representations should be made to Jo Russell before 11 September 2025.</w:t>
      </w:r>
    </w:p>
    <w:p w14:paraId="1569C42A" w14:textId="77777777" w:rsidR="00FD6D44" w:rsidRPr="00FD6D44" w:rsidRDefault="00FD6D44" w:rsidP="00FD6D44">
      <w:pPr>
        <w:rPr>
          <w:bCs/>
          <w:szCs w:val="24"/>
        </w:rPr>
      </w:pPr>
      <w:r w:rsidRPr="00FD6D44">
        <w:rPr>
          <w:bCs/>
          <w:szCs w:val="24"/>
        </w:rPr>
        <w:t>Tel: 07909 906258 or email joanne.russell2@redcar-cleveland.gov.uk</w:t>
      </w:r>
    </w:p>
    <w:p w14:paraId="15973DD3" w14:textId="77777777" w:rsidR="00FD6D44" w:rsidRPr="00FD6D44" w:rsidRDefault="00FD6D44" w:rsidP="00FD6D44">
      <w:pPr>
        <w:rPr>
          <w:bCs/>
          <w:szCs w:val="24"/>
        </w:rPr>
      </w:pPr>
    </w:p>
    <w:p w14:paraId="662B94D4" w14:textId="77777777" w:rsidR="00FD6D44" w:rsidRPr="00FD6D44" w:rsidRDefault="00FD6D44" w:rsidP="00FD6D44">
      <w:pPr>
        <w:rPr>
          <w:bCs/>
          <w:szCs w:val="24"/>
        </w:rPr>
      </w:pPr>
      <w:r w:rsidRPr="00FD6D44">
        <w:rPr>
          <w:bCs/>
          <w:szCs w:val="24"/>
        </w:rPr>
        <w:t>First published in Forward Plan on 14 August 2025</w:t>
      </w:r>
    </w:p>
    <w:p w14:paraId="54A722ED" w14:textId="77777777" w:rsidR="00FD6D44" w:rsidRDefault="00FD6D44" w:rsidP="00FD6D44">
      <w:pPr>
        <w:rPr>
          <w:b/>
          <w:sz w:val="28"/>
        </w:rPr>
      </w:pPr>
    </w:p>
    <w:p w14:paraId="37012D02" w14:textId="77777777" w:rsidR="00FD6D44" w:rsidRPr="008254C1" w:rsidRDefault="00FD6D44" w:rsidP="00FD6D44">
      <w:pPr>
        <w:rPr>
          <w:b/>
          <w:sz w:val="28"/>
          <w:szCs w:val="28"/>
        </w:rPr>
      </w:pPr>
      <w:r>
        <w:rPr>
          <w:noProof/>
        </w:rPr>
        <mc:AlternateContent>
          <mc:Choice Requires="wps">
            <w:drawing>
              <wp:anchor distT="0" distB="0" distL="114300" distR="114300" simplePos="0" relativeHeight="251981824" behindDoc="0" locked="0" layoutInCell="1" allowOverlap="1" wp14:anchorId="04E64184" wp14:editId="106C0507">
                <wp:simplePos x="0" y="0"/>
                <wp:positionH relativeFrom="page">
                  <wp:posOffset>3181350</wp:posOffset>
                </wp:positionH>
                <wp:positionV relativeFrom="paragraph">
                  <wp:posOffset>365125</wp:posOffset>
                </wp:positionV>
                <wp:extent cx="1266825" cy="762000"/>
                <wp:effectExtent l="0" t="0" r="28575" b="19050"/>
                <wp:wrapNone/>
                <wp:docPr id="4223757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13AED168" w14:textId="730F57B4" w:rsidR="00FD6D44" w:rsidRPr="003E2E18" w:rsidRDefault="00F376E6" w:rsidP="00F376E6">
                            <w:pPr>
                              <w:jc w:val="center"/>
                            </w:pPr>
                            <w:r>
                              <w:object w:dxaOrig="1376" w:dyaOrig="899" w14:anchorId="2EA47BDE">
                                <v:shape id="_x0000_i1036" type="#_x0000_t75" style="width:75.4pt;height:49.2pt">
                                  <v:imagedata r:id="rId37" o:title=""/>
                                </v:shape>
                                <o:OLEObject Type="Embed" ProgID="Acrobat.Document.DC" ShapeID="_x0000_i1036" DrawAspect="Icon" ObjectID="_1838976317" r:id="rId38"/>
                              </w:object>
                            </w:r>
                          </w:p>
                          <w:p w14:paraId="34A4325D" w14:textId="77777777" w:rsidR="00FD6D44" w:rsidRDefault="00FD6D44" w:rsidP="00FD6D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64184" id="_x0000_s1035" type="#_x0000_t202" style="position:absolute;margin-left:250.5pt;margin-top:28.75pt;width:99.75pt;height:60pt;z-index:25198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30TA91UCAAC7BAAADgAAAAAAAAAAAAAAAAAuAgAAZHJzL2Uyb0RvYy54bWxQSwEC&#10;LQAUAAYACAAAACEAaGze3t8AAAAKAQAADwAAAAAAAAAAAAAAAACvBAAAZHJzL2Rvd25yZXYueG1s&#10;UEsFBgAAAAAEAAQA8wAAALsFAAAAAA==&#10;" fillcolor="window" strokeweight=".5pt">
                <v:path arrowok="t"/>
                <v:textbox>
                  <w:txbxContent>
                    <w:p w14:paraId="13AED168" w14:textId="730F57B4" w:rsidR="00FD6D44" w:rsidRPr="003E2E18" w:rsidRDefault="00F376E6" w:rsidP="00F376E6">
                      <w:pPr>
                        <w:jc w:val="center"/>
                      </w:pPr>
                      <w:r>
                        <w:object w:dxaOrig="1376" w:dyaOrig="899" w14:anchorId="2EA47BDE">
                          <v:shape id="_x0000_i1036" type="#_x0000_t75" style="width:75.4pt;height:49.2pt">
                            <v:imagedata r:id="rId39" o:title=""/>
                          </v:shape>
                          <o:OLEObject Type="Embed" ProgID="Acrobat.Document.DC" ShapeID="_x0000_i1036" DrawAspect="Icon" ObjectID="_1831798690" r:id="rId40"/>
                        </w:object>
                      </w:r>
                    </w:p>
                    <w:p w14:paraId="34A4325D" w14:textId="77777777" w:rsidR="00FD6D44" w:rsidRDefault="00FD6D44" w:rsidP="00FD6D44"/>
                  </w:txbxContent>
                </v:textbox>
                <w10:wrap anchorx="page"/>
              </v:shape>
            </w:pict>
          </mc:Fallback>
        </mc:AlternateContent>
      </w:r>
      <w:r w:rsidRPr="008254C1">
        <w:rPr>
          <w:b/>
          <w:sz w:val="28"/>
          <w:szCs w:val="28"/>
        </w:rPr>
        <w:t>Following the Making of the decision, the decision form will be published here:</w:t>
      </w:r>
    </w:p>
    <w:p w14:paraId="43288795" w14:textId="77777777" w:rsidR="00FD6D44" w:rsidRDefault="00FD6D44" w:rsidP="00FD6D44"/>
    <w:p w14:paraId="389CF6DA" w14:textId="77777777" w:rsidR="00FD6D44" w:rsidRDefault="00FD6D44">
      <w:pPr>
        <w:rPr>
          <w:b/>
          <w:snapToGrid w:val="0"/>
          <w:sz w:val="31"/>
        </w:rPr>
      </w:pPr>
      <w:r>
        <w:rPr>
          <w:b/>
          <w:snapToGrid w:val="0"/>
          <w:sz w:val="31"/>
        </w:rPr>
        <w:br w:type="page"/>
      </w:r>
    </w:p>
    <w:bookmarkEnd w:id="7"/>
    <w:p w14:paraId="39A9ADC3" w14:textId="3FAA1AEF" w:rsidR="00CC7BEF" w:rsidRDefault="00CC7BEF" w:rsidP="00CC7BEF">
      <w:pPr>
        <w:rPr>
          <w:lang w:val="en-US"/>
        </w:rPr>
      </w:pPr>
      <w:r>
        <w:rPr>
          <w:b/>
          <w:sz w:val="28"/>
        </w:rPr>
        <w:t xml:space="preserve">DECISION: </w:t>
      </w:r>
      <w:r w:rsidRPr="006B4381">
        <w:rPr>
          <w:b/>
          <w:sz w:val="28"/>
        </w:rPr>
        <w:t>ADD00</w:t>
      </w:r>
      <w:r>
        <w:rPr>
          <w:b/>
          <w:sz w:val="28"/>
        </w:rPr>
        <w:t xml:space="preserve">92 </w:t>
      </w:r>
      <w:r w:rsidRPr="00CC7BEF">
        <w:rPr>
          <w:b/>
          <w:sz w:val="28"/>
          <w:lang w:val="en-US"/>
        </w:rPr>
        <w:t>Home Care Support Framework - Variation of Contract</w:t>
      </w:r>
    </w:p>
    <w:p w14:paraId="3D7BF32C" w14:textId="77777777" w:rsidR="00CC7BEF" w:rsidRDefault="00CC7BEF" w:rsidP="00CC7BEF">
      <w:pPr>
        <w:rPr>
          <w:b/>
          <w:sz w:val="28"/>
        </w:rPr>
      </w:pPr>
    </w:p>
    <w:p w14:paraId="572CB6F3" w14:textId="77777777" w:rsidR="00CC7BEF" w:rsidRDefault="00CC7BEF" w:rsidP="00CC7BEF">
      <w:pPr>
        <w:rPr>
          <w:b/>
          <w:sz w:val="28"/>
        </w:rPr>
      </w:pPr>
      <w:r>
        <w:rPr>
          <w:b/>
          <w:sz w:val="28"/>
        </w:rPr>
        <w:t xml:space="preserve">Nature of the decision: </w:t>
      </w:r>
    </w:p>
    <w:p w14:paraId="69736B8E" w14:textId="77777777" w:rsidR="00CC7BEF" w:rsidRDefault="00CC7BEF" w:rsidP="00CC7BEF">
      <w:pPr>
        <w:rPr>
          <w:b/>
          <w:sz w:val="28"/>
        </w:rPr>
      </w:pPr>
    </w:p>
    <w:p w14:paraId="00E1ABFD" w14:textId="77777777" w:rsidR="003A039C" w:rsidRDefault="003A039C" w:rsidP="003A039C">
      <w:pPr>
        <w:rPr>
          <w:lang w:val="en-US"/>
        </w:rPr>
      </w:pPr>
      <w:r w:rsidRPr="003A039C">
        <w:rPr>
          <w:lang w:val="en-US"/>
        </w:rPr>
        <w:t>To vary the existing Home Care Support Framework to include overnight short call care.</w:t>
      </w:r>
    </w:p>
    <w:p w14:paraId="58B88488" w14:textId="77777777" w:rsidR="003A039C" w:rsidRPr="003A039C" w:rsidRDefault="003A039C" w:rsidP="003A039C">
      <w:pPr>
        <w:rPr>
          <w:lang w:val="en-US"/>
        </w:rPr>
      </w:pPr>
    </w:p>
    <w:p w14:paraId="6C8FCAC5" w14:textId="27CE3DCE" w:rsidR="003A039C" w:rsidRDefault="003A039C" w:rsidP="003A039C">
      <w:pPr>
        <w:rPr>
          <w:lang w:val="en-US"/>
        </w:rPr>
      </w:pPr>
      <w:r w:rsidRPr="003A039C">
        <w:rPr>
          <w:lang w:val="en-US"/>
        </w:rPr>
        <w:t>An overnight short</w:t>
      </w:r>
      <w:r>
        <w:rPr>
          <w:lang w:val="en-US"/>
        </w:rPr>
        <w:t>-</w:t>
      </w:r>
      <w:r w:rsidRPr="003A039C">
        <w:rPr>
          <w:lang w:val="en-US"/>
        </w:rPr>
        <w:t>call pilot has been delivered in the Borough and it is intended that this will become part of the existing Home Care Support Framework for the remainder of its framework period.</w:t>
      </w:r>
    </w:p>
    <w:p w14:paraId="432196DA" w14:textId="77777777" w:rsidR="003A039C" w:rsidRPr="003A039C" w:rsidRDefault="003A039C" w:rsidP="003A039C">
      <w:pPr>
        <w:rPr>
          <w:lang w:val="en-US"/>
        </w:rPr>
      </w:pPr>
    </w:p>
    <w:p w14:paraId="6362DACE" w14:textId="138C27A3" w:rsidR="003A039C" w:rsidRDefault="003A039C" w:rsidP="003A039C">
      <w:pPr>
        <w:rPr>
          <w:lang w:val="en-US"/>
        </w:rPr>
      </w:pPr>
      <w:r w:rsidRPr="003A039C">
        <w:rPr>
          <w:lang w:val="en-US"/>
        </w:rPr>
        <w:t>The total cost of the variation over the rem</w:t>
      </w:r>
      <w:r>
        <w:rPr>
          <w:lang w:val="en-US"/>
        </w:rPr>
        <w:t>a</w:t>
      </w:r>
      <w:r w:rsidRPr="003A039C">
        <w:rPr>
          <w:lang w:val="en-US"/>
        </w:rPr>
        <w:t>inder of the current framework period is expected to be approximately £774,000.</w:t>
      </w:r>
    </w:p>
    <w:p w14:paraId="67F137AC" w14:textId="77777777" w:rsidR="003A039C" w:rsidRPr="003A039C" w:rsidRDefault="003A039C" w:rsidP="003A039C">
      <w:pPr>
        <w:rPr>
          <w:lang w:val="en-US"/>
        </w:rPr>
      </w:pPr>
    </w:p>
    <w:p w14:paraId="61E6DAA6" w14:textId="2BF1C164" w:rsidR="00CC7BEF" w:rsidRDefault="003A039C" w:rsidP="003A039C">
      <w:pPr>
        <w:rPr>
          <w:lang w:val="en-US"/>
        </w:rPr>
      </w:pPr>
      <w:r w:rsidRPr="003A039C">
        <w:rPr>
          <w:lang w:val="en-US"/>
        </w:rPr>
        <w:t xml:space="preserve">The variation to the framework will start on 1 November 2025 and continue until the current framework ends on 31 October 2028.  </w:t>
      </w:r>
    </w:p>
    <w:p w14:paraId="0F4D60CD" w14:textId="77777777" w:rsidR="003A039C" w:rsidRDefault="003A039C" w:rsidP="003A039C">
      <w:pPr>
        <w:rPr>
          <w:noProof/>
          <w:lang w:val="en-US"/>
        </w:rPr>
      </w:pPr>
    </w:p>
    <w:p w14:paraId="705F0FBB" w14:textId="77777777" w:rsidR="00CC7BEF" w:rsidRDefault="00CC7BEF" w:rsidP="00CC7BEF">
      <w:pPr>
        <w:rPr>
          <w:b/>
          <w:sz w:val="28"/>
        </w:rPr>
      </w:pPr>
      <w:r>
        <w:rPr>
          <w:b/>
          <w:sz w:val="28"/>
        </w:rPr>
        <w:t>Who will make the decision?</w:t>
      </w:r>
    </w:p>
    <w:p w14:paraId="09EB7BB0" w14:textId="77777777" w:rsidR="00CC7BEF" w:rsidRDefault="00CC7BEF" w:rsidP="00CC7BEF">
      <w:pPr>
        <w:rPr>
          <w:b/>
          <w:sz w:val="28"/>
        </w:rPr>
      </w:pPr>
    </w:p>
    <w:p w14:paraId="2D9F7082" w14:textId="6C938A41" w:rsidR="00CC7BEF" w:rsidRDefault="003A039C" w:rsidP="00CC7BEF">
      <w:r w:rsidRPr="003A039C">
        <w:t>Cabinet Member for Health, Welfare and Housing</w:t>
      </w:r>
    </w:p>
    <w:p w14:paraId="721CCA5D" w14:textId="77777777" w:rsidR="003A039C" w:rsidRDefault="003A039C" w:rsidP="00CC7BEF"/>
    <w:p w14:paraId="58AC0211" w14:textId="77777777" w:rsidR="00CC7BEF" w:rsidRDefault="00CC7BEF" w:rsidP="00CC7BEF">
      <w:pPr>
        <w:rPr>
          <w:b/>
          <w:sz w:val="28"/>
        </w:rPr>
      </w:pPr>
      <w:r>
        <w:rPr>
          <w:b/>
          <w:sz w:val="28"/>
        </w:rPr>
        <w:t>When is the decision to be taken?</w:t>
      </w:r>
    </w:p>
    <w:p w14:paraId="59D83405" w14:textId="77777777" w:rsidR="00CC7BEF" w:rsidRDefault="00CC7BEF" w:rsidP="00CC7BEF">
      <w:pPr>
        <w:rPr>
          <w:b/>
          <w:sz w:val="28"/>
        </w:rPr>
      </w:pPr>
    </w:p>
    <w:p w14:paraId="56508898" w14:textId="79054148" w:rsidR="00CC7BEF" w:rsidRDefault="003A039C" w:rsidP="00CC7BEF">
      <w:r>
        <w:t>October 2025</w:t>
      </w:r>
    </w:p>
    <w:p w14:paraId="6A9514D2" w14:textId="77777777" w:rsidR="00CC7BEF" w:rsidRDefault="00CC7BEF" w:rsidP="00CC7BEF"/>
    <w:p w14:paraId="744CA1D0" w14:textId="77777777" w:rsidR="00CC7BEF" w:rsidRDefault="00CC7BEF" w:rsidP="00CC7BEF">
      <w:pPr>
        <w:rPr>
          <w:b/>
          <w:sz w:val="28"/>
        </w:rPr>
      </w:pPr>
      <w:r>
        <w:rPr>
          <w:b/>
          <w:sz w:val="28"/>
        </w:rPr>
        <w:t>Who will be consulted and how?</w:t>
      </w:r>
    </w:p>
    <w:p w14:paraId="3AE8AD7C" w14:textId="77777777" w:rsidR="00CC7BEF" w:rsidRDefault="00CC7BEF" w:rsidP="00CC7BEF">
      <w:pPr>
        <w:rPr>
          <w:b/>
          <w:sz w:val="28"/>
        </w:rPr>
      </w:pPr>
    </w:p>
    <w:p w14:paraId="183343D7" w14:textId="77777777" w:rsidR="003A039C" w:rsidRPr="003A039C" w:rsidRDefault="003A039C" w:rsidP="003A039C">
      <w:pPr>
        <w:rPr>
          <w:noProof/>
          <w:lang w:val="en-US"/>
        </w:rPr>
      </w:pPr>
      <w:r w:rsidRPr="003A039C">
        <w:rPr>
          <w:noProof/>
          <w:lang w:val="en-US"/>
        </w:rPr>
        <w:t xml:space="preserve">Cabinet Member for Adults </w:t>
      </w:r>
    </w:p>
    <w:p w14:paraId="01BE505F" w14:textId="77777777" w:rsidR="003A039C" w:rsidRPr="003A039C" w:rsidRDefault="003A039C" w:rsidP="003A039C">
      <w:pPr>
        <w:rPr>
          <w:noProof/>
          <w:lang w:val="en-US"/>
        </w:rPr>
      </w:pPr>
      <w:r w:rsidRPr="003A039C">
        <w:rPr>
          <w:noProof/>
          <w:lang w:val="en-US"/>
        </w:rPr>
        <w:t>Chief Finance Officer</w:t>
      </w:r>
    </w:p>
    <w:p w14:paraId="7D1E0800" w14:textId="77777777" w:rsidR="003A039C" w:rsidRPr="003A039C" w:rsidRDefault="003A039C" w:rsidP="003A039C">
      <w:pPr>
        <w:rPr>
          <w:noProof/>
          <w:lang w:val="en-US"/>
        </w:rPr>
      </w:pPr>
      <w:r w:rsidRPr="003A039C">
        <w:rPr>
          <w:noProof/>
          <w:lang w:val="en-US"/>
        </w:rPr>
        <w:t>Chief Legal Officer</w:t>
      </w:r>
    </w:p>
    <w:p w14:paraId="0425F0C0" w14:textId="77777777" w:rsidR="003A039C" w:rsidRDefault="003A039C" w:rsidP="003A039C">
      <w:pPr>
        <w:rPr>
          <w:noProof/>
          <w:lang w:val="en-US"/>
        </w:rPr>
      </w:pPr>
      <w:r w:rsidRPr="003A039C">
        <w:rPr>
          <w:noProof/>
          <w:lang w:val="en-US"/>
        </w:rPr>
        <w:t>Director for Adults &amp; Communities</w:t>
      </w:r>
    </w:p>
    <w:p w14:paraId="119C182B" w14:textId="77777777" w:rsidR="003A039C" w:rsidRPr="003A039C" w:rsidRDefault="003A039C" w:rsidP="003A039C">
      <w:pPr>
        <w:rPr>
          <w:noProof/>
          <w:lang w:val="en-US"/>
        </w:rPr>
      </w:pPr>
    </w:p>
    <w:p w14:paraId="2E6692EE" w14:textId="3E91ACD3" w:rsidR="00CC7BEF" w:rsidRDefault="003A039C" w:rsidP="003A039C">
      <w:pPr>
        <w:rPr>
          <w:noProof/>
          <w:lang w:val="en-US"/>
        </w:rPr>
      </w:pPr>
      <w:r w:rsidRPr="003A039C">
        <w:rPr>
          <w:noProof/>
          <w:lang w:val="en-US"/>
        </w:rPr>
        <w:t>All of the above will be consulted via approval of the delegated decision.</w:t>
      </w:r>
      <w:r w:rsidR="00CC7BEF" w:rsidRPr="00A1729C">
        <w:rPr>
          <w:noProof/>
          <w:lang w:val="en-US"/>
        </w:rPr>
        <w:t>.</w:t>
      </w:r>
    </w:p>
    <w:p w14:paraId="301F8FF3" w14:textId="77777777" w:rsidR="00CC7BEF" w:rsidRDefault="00CC7BEF" w:rsidP="00CC7BEF">
      <w:pPr>
        <w:rPr>
          <w:b/>
          <w:sz w:val="28"/>
        </w:rPr>
      </w:pPr>
    </w:p>
    <w:p w14:paraId="45E22ECD" w14:textId="77777777" w:rsidR="00CC7BEF" w:rsidRDefault="00CC7BEF" w:rsidP="00CC7BEF">
      <w:pPr>
        <w:rPr>
          <w:b/>
          <w:sz w:val="28"/>
        </w:rPr>
      </w:pPr>
      <w:r>
        <w:rPr>
          <w:b/>
          <w:sz w:val="28"/>
        </w:rPr>
        <w:t>Supporting documentation:</w:t>
      </w:r>
    </w:p>
    <w:p w14:paraId="112A39EE" w14:textId="77777777" w:rsidR="00CC7BEF" w:rsidRDefault="00CC7BEF" w:rsidP="00CC7BEF">
      <w:pPr>
        <w:rPr>
          <w:b/>
          <w:sz w:val="28"/>
        </w:rPr>
      </w:pPr>
    </w:p>
    <w:p w14:paraId="1BFD0F91" w14:textId="77777777" w:rsidR="00CC7BEF" w:rsidRDefault="00CC7BEF" w:rsidP="00CC7BEF">
      <w:r>
        <w:t>There are no supporting documents for this decision.</w:t>
      </w:r>
    </w:p>
    <w:p w14:paraId="564AF8AE" w14:textId="77777777" w:rsidR="00CC7BEF" w:rsidRPr="005C3C0A" w:rsidRDefault="00CC7BEF" w:rsidP="00CC7BEF"/>
    <w:p w14:paraId="1532FE3C" w14:textId="77777777" w:rsidR="00CC7BEF" w:rsidRDefault="00CC7BEF" w:rsidP="00CC7BEF">
      <w:pPr>
        <w:rPr>
          <w:b/>
          <w:sz w:val="28"/>
        </w:rPr>
      </w:pPr>
      <w:r>
        <w:rPr>
          <w:b/>
          <w:sz w:val="28"/>
        </w:rPr>
        <w:t>How and by when to make representations:</w:t>
      </w:r>
    </w:p>
    <w:p w14:paraId="60500129" w14:textId="77777777" w:rsidR="00CC7BEF" w:rsidRDefault="00CC7BEF" w:rsidP="00CC7BEF">
      <w:pPr>
        <w:rPr>
          <w:b/>
          <w:sz w:val="28"/>
        </w:rPr>
      </w:pPr>
    </w:p>
    <w:p w14:paraId="78497907" w14:textId="7C721591" w:rsidR="00CC7BEF" w:rsidRPr="00FD6D44" w:rsidRDefault="00CC7BEF" w:rsidP="00CC7BEF">
      <w:pPr>
        <w:rPr>
          <w:bCs/>
          <w:szCs w:val="24"/>
        </w:rPr>
      </w:pPr>
      <w:r w:rsidRPr="00FD6D44">
        <w:rPr>
          <w:bCs/>
          <w:szCs w:val="24"/>
        </w:rPr>
        <w:t xml:space="preserve">Representations should be made to </w:t>
      </w:r>
      <w:r w:rsidR="003A039C">
        <w:rPr>
          <w:bCs/>
          <w:szCs w:val="24"/>
        </w:rPr>
        <w:t xml:space="preserve">Debbie Duncan </w:t>
      </w:r>
      <w:r w:rsidRPr="00FD6D44">
        <w:rPr>
          <w:bCs/>
          <w:szCs w:val="24"/>
        </w:rPr>
        <w:t xml:space="preserve">before </w:t>
      </w:r>
      <w:r w:rsidR="003A039C">
        <w:rPr>
          <w:bCs/>
          <w:szCs w:val="24"/>
        </w:rPr>
        <w:t>10 October</w:t>
      </w:r>
      <w:r w:rsidRPr="00FD6D44">
        <w:rPr>
          <w:bCs/>
          <w:szCs w:val="24"/>
        </w:rPr>
        <w:t xml:space="preserve"> 2025.</w:t>
      </w:r>
    </w:p>
    <w:p w14:paraId="7AF71ACE" w14:textId="1C408619" w:rsidR="00CC7BEF" w:rsidRDefault="00CC7BEF" w:rsidP="00CC7BEF">
      <w:pPr>
        <w:rPr>
          <w:bCs/>
          <w:szCs w:val="24"/>
        </w:rPr>
      </w:pPr>
      <w:r w:rsidRPr="00FD6D44">
        <w:rPr>
          <w:bCs/>
          <w:szCs w:val="24"/>
        </w:rPr>
        <w:t xml:space="preserve">Tel: </w:t>
      </w:r>
      <w:r w:rsidR="003A039C" w:rsidRPr="003A039C">
        <w:rPr>
          <w:bCs/>
          <w:szCs w:val="24"/>
        </w:rPr>
        <w:t>01642 771640</w:t>
      </w:r>
      <w:r w:rsidR="003A039C">
        <w:rPr>
          <w:bCs/>
          <w:szCs w:val="24"/>
        </w:rPr>
        <w:t xml:space="preserve"> </w:t>
      </w:r>
      <w:r w:rsidRPr="00FD6D44">
        <w:rPr>
          <w:bCs/>
          <w:szCs w:val="24"/>
        </w:rPr>
        <w:t xml:space="preserve">or email </w:t>
      </w:r>
      <w:hyperlink r:id="rId41" w:history="1">
        <w:r w:rsidR="003A039C" w:rsidRPr="00873C61">
          <w:rPr>
            <w:rStyle w:val="Hyperlink"/>
            <w:bCs/>
            <w:szCs w:val="24"/>
          </w:rPr>
          <w:t>debbie.duncan@redcar-cleveland.gov.uk</w:t>
        </w:r>
      </w:hyperlink>
    </w:p>
    <w:p w14:paraId="540347EB" w14:textId="77777777" w:rsidR="003A039C" w:rsidRPr="00FD6D44" w:rsidRDefault="003A039C" w:rsidP="00CC7BEF">
      <w:pPr>
        <w:rPr>
          <w:bCs/>
          <w:szCs w:val="24"/>
        </w:rPr>
      </w:pPr>
    </w:p>
    <w:p w14:paraId="74CC456C" w14:textId="76C9FEA9" w:rsidR="00CC7BEF" w:rsidRPr="00FD6D44" w:rsidRDefault="00CC7BEF" w:rsidP="00CC7BEF">
      <w:pPr>
        <w:rPr>
          <w:bCs/>
          <w:szCs w:val="24"/>
        </w:rPr>
      </w:pPr>
      <w:r w:rsidRPr="00FD6D44">
        <w:rPr>
          <w:bCs/>
          <w:szCs w:val="24"/>
        </w:rPr>
        <w:t xml:space="preserve">First published in Forward Plan on </w:t>
      </w:r>
      <w:r w:rsidR="003A039C">
        <w:rPr>
          <w:bCs/>
          <w:szCs w:val="24"/>
        </w:rPr>
        <w:t>12</w:t>
      </w:r>
      <w:r w:rsidRPr="00FD6D44">
        <w:rPr>
          <w:bCs/>
          <w:szCs w:val="24"/>
        </w:rPr>
        <w:t xml:space="preserve"> </w:t>
      </w:r>
      <w:r w:rsidR="003A039C">
        <w:rPr>
          <w:bCs/>
          <w:szCs w:val="24"/>
        </w:rPr>
        <w:t>September</w:t>
      </w:r>
      <w:r w:rsidRPr="00FD6D44">
        <w:rPr>
          <w:bCs/>
          <w:szCs w:val="24"/>
        </w:rPr>
        <w:t xml:space="preserve"> 2025</w:t>
      </w:r>
    </w:p>
    <w:p w14:paraId="5B903259" w14:textId="77777777" w:rsidR="00CC7BEF" w:rsidRDefault="00CC7BEF" w:rsidP="00CC7BEF">
      <w:pPr>
        <w:rPr>
          <w:b/>
          <w:sz w:val="28"/>
        </w:rPr>
      </w:pPr>
    </w:p>
    <w:p w14:paraId="45E872BF" w14:textId="52621261" w:rsidR="00CC7BEF" w:rsidRDefault="00CC7BEF" w:rsidP="00CC7BEF">
      <w:pPr>
        <w:rPr>
          <w:b/>
          <w:sz w:val="28"/>
          <w:szCs w:val="28"/>
        </w:rPr>
      </w:pPr>
      <w:r w:rsidRPr="008254C1">
        <w:rPr>
          <w:b/>
          <w:sz w:val="28"/>
          <w:szCs w:val="28"/>
        </w:rPr>
        <w:t>Following the Making of the decision, the decision form will be published here:</w:t>
      </w:r>
    </w:p>
    <w:p w14:paraId="0C2A9AD1" w14:textId="636B4332" w:rsidR="003A039C" w:rsidRDefault="003A039C" w:rsidP="00CC7BEF">
      <w:pPr>
        <w:rPr>
          <w:b/>
          <w:sz w:val="28"/>
          <w:szCs w:val="28"/>
        </w:rPr>
      </w:pPr>
    </w:p>
    <w:p w14:paraId="6B758B25" w14:textId="66DFBAE1" w:rsidR="003A039C" w:rsidRPr="008254C1" w:rsidRDefault="004A0D04" w:rsidP="00CC7BEF">
      <w:pPr>
        <w:rPr>
          <w:b/>
          <w:sz w:val="28"/>
          <w:szCs w:val="28"/>
        </w:rPr>
      </w:pPr>
      <w:r>
        <w:rPr>
          <w:noProof/>
        </w:rPr>
        <mc:AlternateContent>
          <mc:Choice Requires="wps">
            <w:drawing>
              <wp:anchor distT="0" distB="0" distL="114300" distR="114300" simplePos="0" relativeHeight="251983872" behindDoc="0" locked="0" layoutInCell="1" allowOverlap="1" wp14:anchorId="563420F8" wp14:editId="019C83E1">
                <wp:simplePos x="0" y="0"/>
                <wp:positionH relativeFrom="page">
                  <wp:posOffset>3117850</wp:posOffset>
                </wp:positionH>
                <wp:positionV relativeFrom="paragraph">
                  <wp:posOffset>3810</wp:posOffset>
                </wp:positionV>
                <wp:extent cx="1266825" cy="819150"/>
                <wp:effectExtent l="0" t="0" r="28575" b="19050"/>
                <wp:wrapNone/>
                <wp:docPr id="3839169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819150"/>
                        </a:xfrm>
                        <a:prstGeom prst="rect">
                          <a:avLst/>
                        </a:prstGeom>
                        <a:solidFill>
                          <a:sysClr val="window" lastClr="FFFFFF"/>
                        </a:solidFill>
                        <a:ln w="6350">
                          <a:solidFill>
                            <a:prstClr val="black"/>
                          </a:solidFill>
                        </a:ln>
                        <a:effectLst/>
                      </wps:spPr>
                      <wps:txbx>
                        <w:txbxContent>
                          <w:p w14:paraId="565CCD88" w14:textId="2098486D" w:rsidR="00CC7BEF" w:rsidRPr="003E2E18" w:rsidRDefault="004A0D04" w:rsidP="00CC7BEF">
                            <w:r>
                              <w:object w:dxaOrig="1376" w:dyaOrig="893" w14:anchorId="02C73EE9">
                                <v:shape id="_x0000_i1038" type="#_x0000_t75" style="width:84.85pt;height:55.3pt">
                                  <v:imagedata r:id="rId42" o:title=""/>
                                </v:shape>
                                <o:OLEObject Type="Embed" ProgID="Acrobat.Document.DC" ShapeID="_x0000_i1038" DrawAspect="Icon" ObjectID="_1838976318" r:id="rId43"/>
                              </w:object>
                            </w:r>
                          </w:p>
                          <w:p w14:paraId="4145B811" w14:textId="109A193F" w:rsidR="00CC7BEF" w:rsidRDefault="00CC7BEF" w:rsidP="004A0D0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420F8" id="_x0000_s1036" type="#_x0000_t202" style="position:absolute;margin-left:245.5pt;margin-top:.3pt;width:99.75pt;height:64.5pt;z-index:25198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" fillcolor="window" strokeweight=".5pt">
                <v:path arrowok="t"/>
                <v:textbox>
                  <w:txbxContent>
                    <w:p w14:paraId="565CCD88" w14:textId="2098486D" w:rsidR="00CC7BEF" w:rsidRPr="003E2E18" w:rsidRDefault="004A0D04" w:rsidP="00CC7BEF">
                      <w:r>
                        <w:object w:dxaOrig="1376" w:dyaOrig="893" w14:anchorId="02C73EE9">
                          <v:shape id="_x0000_i1038" type="#_x0000_t75" style="width:84.85pt;height:55.3pt">
                            <v:imagedata r:id="rId44" o:title=""/>
                          </v:shape>
                          <o:OLEObject Type="Embed" ProgID="Acrobat.Document.DC" ShapeID="_x0000_i1038" DrawAspect="Icon" ObjectID="_1831798691" r:id="rId45"/>
                        </w:object>
                      </w:r>
                    </w:p>
                    <w:p w14:paraId="4145B811" w14:textId="109A193F" w:rsidR="00CC7BEF" w:rsidRDefault="00CC7BEF" w:rsidP="004A0D04">
                      <w:pPr>
                        <w:jc w:val="center"/>
                      </w:pPr>
                    </w:p>
                  </w:txbxContent>
                </v:textbox>
                <w10:wrap anchorx="page"/>
              </v:shape>
            </w:pict>
          </mc:Fallback>
        </mc:AlternateContent>
      </w:r>
    </w:p>
    <w:p w14:paraId="0186F13E" w14:textId="7EA3A436" w:rsidR="00CC7BEF" w:rsidRDefault="00CC7BEF" w:rsidP="00CC7BEF"/>
    <w:p w14:paraId="30E1818F" w14:textId="77777777" w:rsidR="00CC7BEF" w:rsidRDefault="00CC7BEF" w:rsidP="00CC7BEF">
      <w:pPr>
        <w:rPr>
          <w:b/>
          <w:snapToGrid w:val="0"/>
          <w:sz w:val="31"/>
        </w:rPr>
      </w:pPr>
      <w:r>
        <w:rPr>
          <w:b/>
          <w:snapToGrid w:val="0"/>
          <w:sz w:val="31"/>
        </w:rPr>
        <w:br w:type="page"/>
      </w:r>
    </w:p>
    <w:p w14:paraId="35C3E4DD" w14:textId="7E45A9AE" w:rsidR="006F6CE8" w:rsidRDefault="006F6CE8" w:rsidP="006F6CE8">
      <w:pPr>
        <w:rPr>
          <w:b/>
          <w:sz w:val="28"/>
          <w:lang w:val="en-US"/>
        </w:rPr>
      </w:pPr>
      <w:r>
        <w:rPr>
          <w:b/>
          <w:sz w:val="28"/>
        </w:rPr>
        <w:t xml:space="preserve">DECISION: </w:t>
      </w:r>
      <w:r w:rsidRPr="006B4381">
        <w:rPr>
          <w:b/>
          <w:sz w:val="28"/>
        </w:rPr>
        <w:t>ADD00</w:t>
      </w:r>
      <w:r>
        <w:rPr>
          <w:b/>
          <w:sz w:val="28"/>
        </w:rPr>
        <w:t xml:space="preserve">93 </w:t>
      </w:r>
      <w:r w:rsidRPr="006F6CE8">
        <w:rPr>
          <w:b/>
          <w:sz w:val="28"/>
          <w:lang w:val="en-US"/>
        </w:rPr>
        <w:t>Pseudo Dynamic Purchasing System (DPS) for Disabled Facilities Grant (DFG) Home Adaptation Works Framework Variation</w:t>
      </w:r>
    </w:p>
    <w:p w14:paraId="6910FB84" w14:textId="77777777" w:rsidR="006F6CE8" w:rsidRDefault="006F6CE8" w:rsidP="006F6CE8">
      <w:pPr>
        <w:rPr>
          <w:b/>
          <w:sz w:val="28"/>
        </w:rPr>
      </w:pPr>
    </w:p>
    <w:p w14:paraId="372FCED3" w14:textId="77777777" w:rsidR="006F6CE8" w:rsidRDefault="006F6CE8" w:rsidP="006F6CE8">
      <w:pPr>
        <w:rPr>
          <w:b/>
          <w:sz w:val="28"/>
        </w:rPr>
      </w:pPr>
      <w:r>
        <w:rPr>
          <w:b/>
          <w:sz w:val="28"/>
        </w:rPr>
        <w:t xml:space="preserve">Nature of the decision: </w:t>
      </w:r>
    </w:p>
    <w:p w14:paraId="401E34A4" w14:textId="77777777" w:rsidR="006F6CE8" w:rsidRDefault="006F6CE8" w:rsidP="006F6CE8">
      <w:pPr>
        <w:rPr>
          <w:b/>
          <w:sz w:val="28"/>
        </w:rPr>
      </w:pPr>
    </w:p>
    <w:p w14:paraId="5DF01B02" w14:textId="77777777" w:rsidR="006F6CE8" w:rsidRDefault="006F6CE8" w:rsidP="006F6CE8">
      <w:pPr>
        <w:rPr>
          <w:lang w:val="en-US"/>
        </w:rPr>
      </w:pPr>
      <w:r w:rsidRPr="006F6CE8">
        <w:rPr>
          <w:lang w:val="en-US"/>
        </w:rPr>
        <w:t>To vary the current Pseudo Dynamic Purchasing System (DPS) for Disabled Facilities Grant (DFG) Home Adaptation Works to extend the term of the DPS for a further 40 months from 1 November 2025 to 23 February 2029.</w:t>
      </w:r>
    </w:p>
    <w:p w14:paraId="72EEE68A" w14:textId="77777777" w:rsidR="006F6CE8" w:rsidRPr="006F6CE8" w:rsidRDefault="006F6CE8" w:rsidP="006F6CE8">
      <w:pPr>
        <w:rPr>
          <w:lang w:val="en-US"/>
        </w:rPr>
      </w:pPr>
    </w:p>
    <w:p w14:paraId="5F49072C" w14:textId="77777777" w:rsidR="006F6CE8" w:rsidRDefault="006F6CE8" w:rsidP="006F6CE8">
      <w:pPr>
        <w:rPr>
          <w:lang w:val="en-US"/>
        </w:rPr>
      </w:pPr>
      <w:r w:rsidRPr="006F6CE8">
        <w:rPr>
          <w:lang w:val="en-US"/>
        </w:rPr>
        <w:t>The DPS allows suitably qualified contractors who are capable of carrying out Home Adaptation Works in domestic properties to apply to be a supplier on the DPS at any time during the Pseudo DPS framework period.</w:t>
      </w:r>
    </w:p>
    <w:p w14:paraId="2BC1757A" w14:textId="77777777" w:rsidR="006F6CE8" w:rsidRPr="006F6CE8" w:rsidRDefault="006F6CE8" w:rsidP="006F6CE8">
      <w:pPr>
        <w:rPr>
          <w:lang w:val="en-US"/>
        </w:rPr>
      </w:pPr>
    </w:p>
    <w:p w14:paraId="13DDE8FE" w14:textId="0FA50EF6" w:rsidR="006F6CE8" w:rsidRDefault="006F6CE8" w:rsidP="006F6CE8">
      <w:pPr>
        <w:rPr>
          <w:lang w:val="en-US"/>
        </w:rPr>
      </w:pPr>
      <w:r w:rsidRPr="006F6CE8">
        <w:rPr>
          <w:lang w:val="en-US"/>
        </w:rPr>
        <w:t>The total value of the variation to extend the term for 40 months will be in the region of £5,000,000.</w:t>
      </w:r>
    </w:p>
    <w:p w14:paraId="0E18C90B" w14:textId="77777777" w:rsidR="006F6CE8" w:rsidRDefault="006F6CE8" w:rsidP="006F6CE8">
      <w:pPr>
        <w:rPr>
          <w:noProof/>
          <w:lang w:val="en-US"/>
        </w:rPr>
      </w:pPr>
    </w:p>
    <w:p w14:paraId="43400275" w14:textId="77777777" w:rsidR="006F6CE8" w:rsidRDefault="006F6CE8" w:rsidP="006F6CE8">
      <w:pPr>
        <w:rPr>
          <w:b/>
          <w:sz w:val="28"/>
        </w:rPr>
      </w:pPr>
      <w:r>
        <w:rPr>
          <w:b/>
          <w:sz w:val="28"/>
        </w:rPr>
        <w:t>Who will make the decision?</w:t>
      </w:r>
    </w:p>
    <w:p w14:paraId="09AB2676" w14:textId="77777777" w:rsidR="006F6CE8" w:rsidRDefault="006F6CE8" w:rsidP="006F6CE8">
      <w:pPr>
        <w:rPr>
          <w:b/>
          <w:sz w:val="28"/>
        </w:rPr>
      </w:pPr>
    </w:p>
    <w:p w14:paraId="05EF3C2F" w14:textId="2003044A" w:rsidR="006F6CE8" w:rsidRDefault="006F6CE8" w:rsidP="006F6CE8">
      <w:r w:rsidRPr="006F6CE8">
        <w:t>Cabinet Member for Adults</w:t>
      </w:r>
    </w:p>
    <w:p w14:paraId="45E49D35" w14:textId="77777777" w:rsidR="006F6CE8" w:rsidRDefault="006F6CE8" w:rsidP="006F6CE8"/>
    <w:p w14:paraId="6E6FD4B1" w14:textId="77777777" w:rsidR="006F6CE8" w:rsidRDefault="006F6CE8" w:rsidP="006F6CE8">
      <w:pPr>
        <w:rPr>
          <w:b/>
          <w:sz w:val="28"/>
        </w:rPr>
      </w:pPr>
      <w:r>
        <w:rPr>
          <w:b/>
          <w:sz w:val="28"/>
        </w:rPr>
        <w:t>When is the decision to be taken?</w:t>
      </w:r>
    </w:p>
    <w:p w14:paraId="533F6D5B" w14:textId="77777777" w:rsidR="006F6CE8" w:rsidRDefault="006F6CE8" w:rsidP="006F6CE8">
      <w:pPr>
        <w:rPr>
          <w:b/>
          <w:sz w:val="28"/>
        </w:rPr>
      </w:pPr>
    </w:p>
    <w:p w14:paraId="43531AFE" w14:textId="77777777" w:rsidR="006F6CE8" w:rsidRDefault="006F6CE8" w:rsidP="006F6CE8">
      <w:r>
        <w:t>October 2025</w:t>
      </w:r>
    </w:p>
    <w:p w14:paraId="663F616E" w14:textId="77777777" w:rsidR="006F6CE8" w:rsidRDefault="006F6CE8" w:rsidP="006F6CE8"/>
    <w:p w14:paraId="2889AD07" w14:textId="77777777" w:rsidR="006F6CE8" w:rsidRDefault="006F6CE8" w:rsidP="006F6CE8">
      <w:pPr>
        <w:rPr>
          <w:b/>
          <w:sz w:val="28"/>
        </w:rPr>
      </w:pPr>
      <w:r>
        <w:rPr>
          <w:b/>
          <w:sz w:val="28"/>
        </w:rPr>
        <w:t>Who will be consulted and how?</w:t>
      </w:r>
    </w:p>
    <w:p w14:paraId="44BFA6E1" w14:textId="77777777" w:rsidR="006F6CE8" w:rsidRDefault="006F6CE8" w:rsidP="006F6CE8">
      <w:pPr>
        <w:rPr>
          <w:b/>
          <w:sz w:val="28"/>
        </w:rPr>
      </w:pPr>
    </w:p>
    <w:p w14:paraId="0771EE91" w14:textId="77777777" w:rsidR="006F6CE8" w:rsidRPr="003A039C" w:rsidRDefault="006F6CE8" w:rsidP="006F6CE8">
      <w:pPr>
        <w:rPr>
          <w:noProof/>
          <w:lang w:val="en-US"/>
        </w:rPr>
      </w:pPr>
      <w:r w:rsidRPr="003A039C">
        <w:rPr>
          <w:noProof/>
          <w:lang w:val="en-US"/>
        </w:rPr>
        <w:t xml:space="preserve">Cabinet Member for Adults </w:t>
      </w:r>
    </w:p>
    <w:p w14:paraId="38D9E893" w14:textId="77777777" w:rsidR="006F6CE8" w:rsidRPr="003A039C" w:rsidRDefault="006F6CE8" w:rsidP="006F6CE8">
      <w:pPr>
        <w:rPr>
          <w:noProof/>
          <w:lang w:val="en-US"/>
        </w:rPr>
      </w:pPr>
      <w:r w:rsidRPr="003A039C">
        <w:rPr>
          <w:noProof/>
          <w:lang w:val="en-US"/>
        </w:rPr>
        <w:t>Chief Finance Officer</w:t>
      </w:r>
    </w:p>
    <w:p w14:paraId="1ABC1636" w14:textId="77777777" w:rsidR="006F6CE8" w:rsidRPr="003A039C" w:rsidRDefault="006F6CE8" w:rsidP="006F6CE8">
      <w:pPr>
        <w:rPr>
          <w:noProof/>
          <w:lang w:val="en-US"/>
        </w:rPr>
      </w:pPr>
      <w:r w:rsidRPr="003A039C">
        <w:rPr>
          <w:noProof/>
          <w:lang w:val="en-US"/>
        </w:rPr>
        <w:t>Chief Legal Officer</w:t>
      </w:r>
    </w:p>
    <w:p w14:paraId="3CACE20B" w14:textId="77777777" w:rsidR="006F6CE8" w:rsidRDefault="006F6CE8" w:rsidP="006F6CE8">
      <w:pPr>
        <w:rPr>
          <w:noProof/>
          <w:lang w:val="en-US"/>
        </w:rPr>
      </w:pPr>
      <w:r w:rsidRPr="003A039C">
        <w:rPr>
          <w:noProof/>
          <w:lang w:val="en-US"/>
        </w:rPr>
        <w:t>Director for Adults &amp; Communities</w:t>
      </w:r>
    </w:p>
    <w:p w14:paraId="4F68A453" w14:textId="77777777" w:rsidR="006F6CE8" w:rsidRPr="003A039C" w:rsidRDefault="006F6CE8" w:rsidP="006F6CE8">
      <w:pPr>
        <w:rPr>
          <w:noProof/>
          <w:lang w:val="en-US"/>
        </w:rPr>
      </w:pPr>
    </w:p>
    <w:p w14:paraId="7C74E64E" w14:textId="77777777" w:rsidR="006F6CE8" w:rsidRDefault="006F6CE8" w:rsidP="006F6CE8">
      <w:pPr>
        <w:rPr>
          <w:noProof/>
          <w:lang w:val="en-US"/>
        </w:rPr>
      </w:pPr>
      <w:r w:rsidRPr="003A039C">
        <w:rPr>
          <w:noProof/>
          <w:lang w:val="en-US"/>
        </w:rPr>
        <w:t>All of the above will be consulted via approval of the delegated decision.</w:t>
      </w:r>
      <w:r w:rsidRPr="00A1729C">
        <w:rPr>
          <w:noProof/>
          <w:lang w:val="en-US"/>
        </w:rPr>
        <w:t>.</w:t>
      </w:r>
    </w:p>
    <w:p w14:paraId="2BB43C97" w14:textId="77777777" w:rsidR="006F6CE8" w:rsidRDefault="006F6CE8" w:rsidP="006F6CE8">
      <w:pPr>
        <w:rPr>
          <w:b/>
          <w:sz w:val="28"/>
        </w:rPr>
      </w:pPr>
    </w:p>
    <w:p w14:paraId="3C85493E" w14:textId="77777777" w:rsidR="006F6CE8" w:rsidRDefault="006F6CE8" w:rsidP="006F6CE8">
      <w:pPr>
        <w:rPr>
          <w:b/>
          <w:sz w:val="28"/>
        </w:rPr>
      </w:pPr>
      <w:r>
        <w:rPr>
          <w:b/>
          <w:sz w:val="28"/>
        </w:rPr>
        <w:t>Supporting documentation:</w:t>
      </w:r>
    </w:p>
    <w:p w14:paraId="6057A7F0" w14:textId="77777777" w:rsidR="006F6CE8" w:rsidRDefault="006F6CE8" w:rsidP="006F6CE8">
      <w:pPr>
        <w:rPr>
          <w:b/>
          <w:sz w:val="28"/>
        </w:rPr>
      </w:pPr>
    </w:p>
    <w:p w14:paraId="1DD288EB" w14:textId="77777777" w:rsidR="006F6CE8" w:rsidRDefault="006F6CE8" w:rsidP="006F6CE8">
      <w:r>
        <w:t>There are no supporting documents for this decision.</w:t>
      </w:r>
    </w:p>
    <w:p w14:paraId="30DB53F9" w14:textId="77777777" w:rsidR="006F6CE8" w:rsidRPr="005C3C0A" w:rsidRDefault="006F6CE8" w:rsidP="006F6CE8"/>
    <w:p w14:paraId="69313E90" w14:textId="77777777" w:rsidR="006F6CE8" w:rsidRDefault="006F6CE8" w:rsidP="006F6CE8">
      <w:pPr>
        <w:rPr>
          <w:b/>
          <w:sz w:val="28"/>
        </w:rPr>
      </w:pPr>
      <w:r>
        <w:rPr>
          <w:b/>
          <w:sz w:val="28"/>
        </w:rPr>
        <w:t>How and by when to make representations:</w:t>
      </w:r>
    </w:p>
    <w:p w14:paraId="213A029D" w14:textId="77777777" w:rsidR="006F6CE8" w:rsidRDefault="006F6CE8" w:rsidP="006F6CE8">
      <w:pPr>
        <w:rPr>
          <w:b/>
          <w:sz w:val="28"/>
        </w:rPr>
      </w:pPr>
    </w:p>
    <w:p w14:paraId="498314E1" w14:textId="155E692E" w:rsidR="006F6CE8" w:rsidRPr="00FD6D44" w:rsidRDefault="006F6CE8" w:rsidP="006F6CE8">
      <w:pPr>
        <w:rPr>
          <w:bCs/>
          <w:szCs w:val="24"/>
        </w:rPr>
      </w:pPr>
      <w:r w:rsidRPr="00FD6D44">
        <w:rPr>
          <w:bCs/>
          <w:szCs w:val="24"/>
        </w:rPr>
        <w:t xml:space="preserve">Representations should be made to </w:t>
      </w:r>
      <w:r>
        <w:rPr>
          <w:bCs/>
          <w:szCs w:val="24"/>
        </w:rPr>
        <w:t xml:space="preserve">Lisa Gales </w:t>
      </w:r>
      <w:r w:rsidRPr="00FD6D44">
        <w:rPr>
          <w:bCs/>
          <w:szCs w:val="24"/>
        </w:rPr>
        <w:t xml:space="preserve">before </w:t>
      </w:r>
      <w:r>
        <w:rPr>
          <w:bCs/>
          <w:szCs w:val="24"/>
        </w:rPr>
        <w:t>10 October</w:t>
      </w:r>
      <w:r w:rsidRPr="00FD6D44">
        <w:rPr>
          <w:bCs/>
          <w:szCs w:val="24"/>
        </w:rPr>
        <w:t xml:space="preserve"> 2025.</w:t>
      </w:r>
    </w:p>
    <w:p w14:paraId="44C4DF65" w14:textId="28F0C207" w:rsidR="006F6CE8" w:rsidRDefault="006F6CE8" w:rsidP="006F6CE8">
      <w:pPr>
        <w:rPr>
          <w:bCs/>
          <w:szCs w:val="24"/>
        </w:rPr>
      </w:pPr>
      <w:r w:rsidRPr="00FD6D44">
        <w:rPr>
          <w:bCs/>
          <w:szCs w:val="24"/>
        </w:rPr>
        <w:t xml:space="preserve">Tel: </w:t>
      </w:r>
      <w:r w:rsidRPr="003A039C">
        <w:rPr>
          <w:bCs/>
          <w:szCs w:val="24"/>
        </w:rPr>
        <w:t>01642 771</w:t>
      </w:r>
      <w:r>
        <w:rPr>
          <w:bCs/>
          <w:szCs w:val="24"/>
        </w:rPr>
        <w:t xml:space="preserve">548 </w:t>
      </w:r>
      <w:r w:rsidRPr="00FD6D44">
        <w:rPr>
          <w:bCs/>
          <w:szCs w:val="24"/>
        </w:rPr>
        <w:t xml:space="preserve">or email </w:t>
      </w:r>
      <w:hyperlink r:id="rId46" w:history="1">
        <w:r w:rsidRPr="00873C61">
          <w:rPr>
            <w:rStyle w:val="Hyperlink"/>
            <w:bCs/>
            <w:szCs w:val="24"/>
          </w:rPr>
          <w:t>lisa.gales@redcar-cleveland.gov.uk</w:t>
        </w:r>
      </w:hyperlink>
    </w:p>
    <w:p w14:paraId="4FBAEF7F" w14:textId="77777777" w:rsidR="006F6CE8" w:rsidRPr="00FD6D44" w:rsidRDefault="006F6CE8" w:rsidP="006F6CE8">
      <w:pPr>
        <w:rPr>
          <w:bCs/>
          <w:szCs w:val="24"/>
        </w:rPr>
      </w:pPr>
    </w:p>
    <w:p w14:paraId="1EAE8262" w14:textId="77777777" w:rsidR="006F6CE8" w:rsidRDefault="006F6CE8" w:rsidP="006F6CE8">
      <w:pPr>
        <w:rPr>
          <w:bCs/>
          <w:szCs w:val="24"/>
        </w:rPr>
      </w:pPr>
    </w:p>
    <w:p w14:paraId="7281799A" w14:textId="77777777" w:rsidR="006F6CE8" w:rsidRDefault="006F6CE8" w:rsidP="006F6CE8">
      <w:pPr>
        <w:rPr>
          <w:bCs/>
          <w:szCs w:val="24"/>
        </w:rPr>
      </w:pPr>
    </w:p>
    <w:p w14:paraId="5182B1C1" w14:textId="27CCAFD0" w:rsidR="006F6CE8" w:rsidRPr="00FD6D44" w:rsidRDefault="006F6CE8" w:rsidP="006F6CE8">
      <w:pPr>
        <w:rPr>
          <w:bCs/>
          <w:szCs w:val="24"/>
        </w:rPr>
      </w:pPr>
      <w:r w:rsidRPr="00FD6D44">
        <w:rPr>
          <w:bCs/>
          <w:szCs w:val="24"/>
        </w:rPr>
        <w:t xml:space="preserve">First published in Forward Plan on </w:t>
      </w:r>
      <w:r>
        <w:rPr>
          <w:bCs/>
          <w:szCs w:val="24"/>
        </w:rPr>
        <w:t>12</w:t>
      </w:r>
      <w:r w:rsidRPr="00FD6D44">
        <w:rPr>
          <w:bCs/>
          <w:szCs w:val="24"/>
        </w:rPr>
        <w:t xml:space="preserve"> </w:t>
      </w:r>
      <w:r>
        <w:rPr>
          <w:bCs/>
          <w:szCs w:val="24"/>
        </w:rPr>
        <w:t>September</w:t>
      </w:r>
      <w:r w:rsidRPr="00FD6D44">
        <w:rPr>
          <w:bCs/>
          <w:szCs w:val="24"/>
        </w:rPr>
        <w:t xml:space="preserve"> 2025</w:t>
      </w:r>
    </w:p>
    <w:p w14:paraId="1DEA120E" w14:textId="77777777" w:rsidR="006F6CE8" w:rsidRDefault="006F6CE8" w:rsidP="006F6CE8">
      <w:pPr>
        <w:rPr>
          <w:b/>
          <w:sz w:val="28"/>
        </w:rPr>
      </w:pPr>
    </w:p>
    <w:p w14:paraId="37C36DDD" w14:textId="77777777" w:rsidR="006F6CE8" w:rsidRDefault="006F6CE8" w:rsidP="006F6CE8">
      <w:pPr>
        <w:rPr>
          <w:b/>
          <w:sz w:val="28"/>
          <w:szCs w:val="28"/>
        </w:rPr>
      </w:pPr>
      <w:r w:rsidRPr="008254C1">
        <w:rPr>
          <w:b/>
          <w:sz w:val="28"/>
          <w:szCs w:val="28"/>
        </w:rPr>
        <w:t>Following the Making of the decision, the decision form will be published here:</w:t>
      </w:r>
    </w:p>
    <w:p w14:paraId="5F5A9BC3" w14:textId="77777777" w:rsidR="006F6CE8" w:rsidRDefault="006F6CE8" w:rsidP="006F6CE8">
      <w:pPr>
        <w:rPr>
          <w:b/>
          <w:sz w:val="28"/>
          <w:szCs w:val="28"/>
        </w:rPr>
      </w:pPr>
    </w:p>
    <w:p w14:paraId="321677EF" w14:textId="77777777" w:rsidR="006F6CE8" w:rsidRPr="008254C1" w:rsidRDefault="006F6CE8" w:rsidP="006F6CE8">
      <w:pPr>
        <w:rPr>
          <w:b/>
          <w:sz w:val="28"/>
          <w:szCs w:val="28"/>
        </w:rPr>
      </w:pPr>
    </w:p>
    <w:p w14:paraId="2303DB7A" w14:textId="77777777" w:rsidR="006F6CE8" w:rsidRDefault="006F6CE8" w:rsidP="006F6CE8">
      <w:r>
        <w:rPr>
          <w:noProof/>
        </w:rPr>
        <mc:AlternateContent>
          <mc:Choice Requires="wps">
            <w:drawing>
              <wp:anchor distT="0" distB="0" distL="114300" distR="114300" simplePos="0" relativeHeight="251985920" behindDoc="0" locked="0" layoutInCell="1" allowOverlap="1" wp14:anchorId="4AE02038" wp14:editId="1340EC59">
                <wp:simplePos x="0" y="0"/>
                <wp:positionH relativeFrom="page">
                  <wp:posOffset>3086100</wp:posOffset>
                </wp:positionH>
                <wp:positionV relativeFrom="paragraph">
                  <wp:posOffset>109220</wp:posOffset>
                </wp:positionV>
                <wp:extent cx="1266825" cy="762000"/>
                <wp:effectExtent l="0" t="0" r="28575" b="19050"/>
                <wp:wrapNone/>
                <wp:docPr id="164687099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25AE7BDF" w14:textId="4802B245" w:rsidR="006F6CE8" w:rsidRDefault="00C002AD" w:rsidP="00C002AD">
                            <w:pPr>
                              <w:jc w:val="center"/>
                            </w:pPr>
                            <w:r>
                              <w:object w:dxaOrig="1376" w:dyaOrig="899" w14:anchorId="3D7B8DFB">
                                <v:shape id="_x0000_i1040" type="#_x0000_t75" style="width:75.4pt;height:49.2pt">
                                  <v:imagedata r:id="rId47" o:title=""/>
                                </v:shape>
                                <o:OLEObject Type="Embed" ProgID="Acrobat.Document.DC" ShapeID="_x0000_i1040" DrawAspect="Icon" ObjectID="_1838976319" r:id="rId4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02038" id="_x0000_s1037" type="#_x0000_t202" style="position:absolute;margin-left:243pt;margin-top:8.6pt;width:99.75pt;height:60pt;z-index:25198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0OKVQIAALw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" fillcolor="window" strokeweight=".5pt">
                <v:path arrowok="t"/>
                <v:textbox>
                  <w:txbxContent>
                    <w:p w14:paraId="25AE7BDF" w14:textId="4802B245" w:rsidR="006F6CE8" w:rsidRDefault="00C002AD" w:rsidP="00C002AD">
                      <w:pPr>
                        <w:jc w:val="center"/>
                      </w:pPr>
                      <w:r>
                        <w:object w:dxaOrig="1376" w:dyaOrig="899" w14:anchorId="3D7B8DFB">
                          <v:shape id="_x0000_i1040" type="#_x0000_t75" style="width:75.4pt;height:49.2pt">
                            <v:imagedata r:id="rId49" o:title=""/>
                          </v:shape>
                          <o:OLEObject Type="Embed" ProgID="Acrobat.Document.DC" ShapeID="_x0000_i1040" DrawAspect="Icon" ObjectID="_1831798692" r:id="rId50"/>
                        </w:object>
                      </w:r>
                    </w:p>
                  </w:txbxContent>
                </v:textbox>
                <w10:wrap anchorx="page"/>
              </v:shape>
            </w:pict>
          </mc:Fallback>
        </mc:AlternateContent>
      </w:r>
    </w:p>
    <w:p w14:paraId="66078E04" w14:textId="77777777" w:rsidR="006F6CE8" w:rsidRDefault="006F6CE8" w:rsidP="006F6CE8">
      <w:pPr>
        <w:rPr>
          <w:b/>
          <w:snapToGrid w:val="0"/>
          <w:sz w:val="31"/>
        </w:rPr>
      </w:pPr>
      <w:r>
        <w:rPr>
          <w:b/>
          <w:snapToGrid w:val="0"/>
          <w:sz w:val="31"/>
        </w:rPr>
        <w:br w:type="page"/>
      </w:r>
    </w:p>
    <w:p w14:paraId="58A1EEC3" w14:textId="5B1D863F" w:rsidR="00235C02" w:rsidRDefault="00235C02" w:rsidP="00235C02">
      <w:pPr>
        <w:rPr>
          <w:b/>
          <w:bCs/>
          <w:sz w:val="28"/>
          <w:szCs w:val="28"/>
          <w:lang w:val="en-US"/>
        </w:rPr>
      </w:pPr>
      <w:bookmarkStart w:id="8" w:name="_Hlk211592444"/>
      <w:r>
        <w:rPr>
          <w:b/>
          <w:sz w:val="28"/>
        </w:rPr>
        <w:t xml:space="preserve">DECISION: </w:t>
      </w:r>
      <w:r w:rsidRPr="006B4381">
        <w:rPr>
          <w:b/>
          <w:sz w:val="28"/>
        </w:rPr>
        <w:t>ADD00</w:t>
      </w:r>
      <w:r>
        <w:rPr>
          <w:b/>
          <w:sz w:val="28"/>
        </w:rPr>
        <w:t xml:space="preserve">94 </w:t>
      </w:r>
      <w:r w:rsidRPr="00235C02">
        <w:rPr>
          <w:b/>
          <w:bCs/>
          <w:sz w:val="28"/>
          <w:szCs w:val="28"/>
          <w:lang w:val="en-US"/>
        </w:rPr>
        <w:t>South Tees All Age Carers Support Service</w:t>
      </w:r>
    </w:p>
    <w:p w14:paraId="7F16A6E9" w14:textId="77777777" w:rsidR="00235C02" w:rsidRDefault="00235C02" w:rsidP="00235C02">
      <w:pPr>
        <w:rPr>
          <w:b/>
          <w:sz w:val="28"/>
        </w:rPr>
      </w:pPr>
    </w:p>
    <w:p w14:paraId="57518A40" w14:textId="77777777" w:rsidR="00235C02" w:rsidRDefault="00235C02" w:rsidP="00235C02">
      <w:pPr>
        <w:rPr>
          <w:b/>
          <w:sz w:val="28"/>
        </w:rPr>
      </w:pPr>
      <w:r>
        <w:rPr>
          <w:b/>
          <w:sz w:val="28"/>
        </w:rPr>
        <w:t xml:space="preserve">Nature of the decision: </w:t>
      </w:r>
    </w:p>
    <w:p w14:paraId="6E31AA2A" w14:textId="77777777" w:rsidR="00235C02" w:rsidRDefault="00235C02" w:rsidP="00235C02">
      <w:pPr>
        <w:rPr>
          <w:b/>
          <w:sz w:val="28"/>
        </w:rPr>
      </w:pPr>
    </w:p>
    <w:p w14:paraId="70C37BEB" w14:textId="5E5DBC95" w:rsidR="00235C02" w:rsidRDefault="00235C02" w:rsidP="00235C02">
      <w:pPr>
        <w:rPr>
          <w:lang w:val="en-US"/>
        </w:rPr>
      </w:pPr>
      <w:bookmarkStart w:id="9" w:name="_Hlk211322806"/>
      <w:r w:rsidRPr="00235C02">
        <w:rPr>
          <w:lang w:val="en-US"/>
        </w:rPr>
        <w:t xml:space="preserve">To implement a 12-month extension period available under the existing South Tees All Age Carers Contract. </w:t>
      </w:r>
    </w:p>
    <w:p w14:paraId="412298B6" w14:textId="77777777" w:rsidR="00235C02" w:rsidRPr="00235C02" w:rsidRDefault="00235C02" w:rsidP="00235C02">
      <w:pPr>
        <w:rPr>
          <w:lang w:val="en-US"/>
        </w:rPr>
      </w:pPr>
    </w:p>
    <w:p w14:paraId="1675E261" w14:textId="77777777" w:rsidR="00235C02" w:rsidRDefault="00235C02" w:rsidP="00235C02">
      <w:pPr>
        <w:rPr>
          <w:lang w:val="en-US"/>
        </w:rPr>
      </w:pPr>
      <w:r w:rsidRPr="00235C02">
        <w:rPr>
          <w:lang w:val="en-US"/>
        </w:rPr>
        <w:t xml:space="preserve">The contract extension period is 1 April 2026 to 31 March 2027.   </w:t>
      </w:r>
    </w:p>
    <w:p w14:paraId="03CBA32A" w14:textId="77777777" w:rsidR="00235C02" w:rsidRPr="00235C02" w:rsidRDefault="00235C02" w:rsidP="00235C02">
      <w:pPr>
        <w:rPr>
          <w:lang w:val="en-US"/>
        </w:rPr>
      </w:pPr>
    </w:p>
    <w:p w14:paraId="2F739C33" w14:textId="77777777" w:rsidR="00235C02" w:rsidRDefault="00235C02" w:rsidP="00235C02">
      <w:pPr>
        <w:rPr>
          <w:lang w:val="en-US"/>
        </w:rPr>
      </w:pPr>
      <w:r w:rsidRPr="00235C02">
        <w:rPr>
          <w:lang w:val="en-US"/>
        </w:rPr>
        <w:t>The value for the extension is expected to be in the region of £408,740 for Redcar &amp; Cleveland Borough Council</w:t>
      </w:r>
      <w:bookmarkEnd w:id="9"/>
      <w:r w:rsidRPr="00235C02">
        <w:rPr>
          <w:lang w:val="en-US"/>
        </w:rPr>
        <w:t>.</w:t>
      </w:r>
    </w:p>
    <w:p w14:paraId="77F95A72" w14:textId="77777777" w:rsidR="00235C02" w:rsidRDefault="00235C02" w:rsidP="00235C02">
      <w:pPr>
        <w:rPr>
          <w:lang w:val="en-US"/>
        </w:rPr>
      </w:pPr>
    </w:p>
    <w:p w14:paraId="7FDA513E" w14:textId="013C0E33" w:rsidR="00235C02" w:rsidRDefault="00235C02" w:rsidP="00235C02">
      <w:pPr>
        <w:rPr>
          <w:b/>
          <w:sz w:val="28"/>
        </w:rPr>
      </w:pPr>
      <w:r>
        <w:rPr>
          <w:b/>
          <w:sz w:val="28"/>
        </w:rPr>
        <w:t>Who will make the decision?</w:t>
      </w:r>
    </w:p>
    <w:p w14:paraId="756BADE8" w14:textId="77777777" w:rsidR="00235C02" w:rsidRDefault="00235C02" w:rsidP="00235C02">
      <w:pPr>
        <w:rPr>
          <w:b/>
          <w:sz w:val="28"/>
        </w:rPr>
      </w:pPr>
    </w:p>
    <w:p w14:paraId="3EFB9D2F" w14:textId="77777777" w:rsidR="00235C02" w:rsidRDefault="00235C02" w:rsidP="00235C02">
      <w:r>
        <w:t>Cabinet Member for Adults</w:t>
      </w:r>
    </w:p>
    <w:p w14:paraId="55C9F04F" w14:textId="77777777" w:rsidR="00235C02" w:rsidRDefault="00235C02" w:rsidP="00235C02"/>
    <w:p w14:paraId="3F14F78B" w14:textId="77777777" w:rsidR="00235C02" w:rsidRDefault="00235C02" w:rsidP="00235C02">
      <w:pPr>
        <w:rPr>
          <w:b/>
          <w:sz w:val="28"/>
        </w:rPr>
      </w:pPr>
      <w:r>
        <w:rPr>
          <w:b/>
          <w:sz w:val="28"/>
        </w:rPr>
        <w:t>When is the decision to be taken?</w:t>
      </w:r>
    </w:p>
    <w:p w14:paraId="2269581B" w14:textId="77777777" w:rsidR="00235C02" w:rsidRDefault="00235C02" w:rsidP="00235C02">
      <w:pPr>
        <w:rPr>
          <w:b/>
          <w:sz w:val="28"/>
        </w:rPr>
      </w:pPr>
    </w:p>
    <w:p w14:paraId="3E65B7A9" w14:textId="17D55A87" w:rsidR="00235C02" w:rsidRDefault="00235C02" w:rsidP="00235C02">
      <w:r>
        <w:t>November 2025</w:t>
      </w:r>
    </w:p>
    <w:p w14:paraId="5F439C8B" w14:textId="77777777" w:rsidR="00235C02" w:rsidRDefault="00235C02" w:rsidP="00235C02"/>
    <w:p w14:paraId="3FD96BA5" w14:textId="77777777" w:rsidR="00235C02" w:rsidRDefault="00235C02" w:rsidP="00235C02">
      <w:pPr>
        <w:rPr>
          <w:b/>
          <w:sz w:val="28"/>
        </w:rPr>
      </w:pPr>
      <w:r>
        <w:rPr>
          <w:b/>
          <w:sz w:val="28"/>
        </w:rPr>
        <w:t>Who will be consulted and how?</w:t>
      </w:r>
    </w:p>
    <w:p w14:paraId="1303690B" w14:textId="77777777" w:rsidR="00235C02" w:rsidRDefault="00235C02" w:rsidP="00235C02">
      <w:pPr>
        <w:rPr>
          <w:b/>
          <w:sz w:val="28"/>
        </w:rPr>
      </w:pPr>
    </w:p>
    <w:p w14:paraId="04E18525" w14:textId="74A71D42" w:rsidR="00235C02" w:rsidRPr="00A1729C" w:rsidRDefault="00235C02" w:rsidP="00235C02">
      <w:pPr>
        <w:rPr>
          <w:noProof/>
          <w:lang w:val="en-US"/>
        </w:rPr>
      </w:pPr>
      <w:r w:rsidRPr="00A1729C">
        <w:rPr>
          <w:noProof/>
          <w:lang w:val="en-US"/>
        </w:rPr>
        <w:t>Cabinet Member for Adult</w:t>
      </w:r>
      <w:r>
        <w:rPr>
          <w:noProof/>
          <w:lang w:val="en-US"/>
        </w:rPr>
        <w:t xml:space="preserve"> Services</w:t>
      </w:r>
    </w:p>
    <w:p w14:paraId="5ABD8E1E" w14:textId="77777777" w:rsidR="00235C02" w:rsidRPr="00A1729C" w:rsidRDefault="00235C02" w:rsidP="00235C02">
      <w:pPr>
        <w:rPr>
          <w:noProof/>
          <w:lang w:val="en-US"/>
        </w:rPr>
      </w:pPr>
      <w:r w:rsidRPr="00A1729C">
        <w:rPr>
          <w:noProof/>
          <w:lang w:val="en-US"/>
        </w:rPr>
        <w:t>Chief Finance Officer</w:t>
      </w:r>
    </w:p>
    <w:p w14:paraId="3501FF26" w14:textId="77777777" w:rsidR="00235C02" w:rsidRPr="00A1729C" w:rsidRDefault="00235C02" w:rsidP="00235C02">
      <w:pPr>
        <w:rPr>
          <w:noProof/>
          <w:lang w:val="en-US"/>
        </w:rPr>
      </w:pPr>
      <w:r w:rsidRPr="00A1729C">
        <w:rPr>
          <w:noProof/>
          <w:lang w:val="en-US"/>
        </w:rPr>
        <w:t>Chief Legal Officer</w:t>
      </w:r>
    </w:p>
    <w:p w14:paraId="28A61E03" w14:textId="0EEA7D57" w:rsidR="00235C02" w:rsidRDefault="00235C02" w:rsidP="00235C02">
      <w:pPr>
        <w:rPr>
          <w:noProof/>
          <w:lang w:val="en-US"/>
        </w:rPr>
      </w:pPr>
      <w:r>
        <w:rPr>
          <w:noProof/>
          <w:lang w:val="en-US"/>
        </w:rPr>
        <w:t xml:space="preserve">Executive </w:t>
      </w:r>
      <w:r w:rsidRPr="00A1729C">
        <w:rPr>
          <w:noProof/>
          <w:lang w:val="en-US"/>
        </w:rPr>
        <w:t>Director for Adults &amp; Communities</w:t>
      </w:r>
    </w:p>
    <w:p w14:paraId="07DA1E54" w14:textId="77777777" w:rsidR="00235C02" w:rsidRPr="00A1729C" w:rsidRDefault="00235C02" w:rsidP="00235C02">
      <w:pPr>
        <w:rPr>
          <w:noProof/>
          <w:lang w:val="en-US"/>
        </w:rPr>
      </w:pPr>
    </w:p>
    <w:p w14:paraId="55CA29B2" w14:textId="77777777" w:rsidR="00235C02" w:rsidRDefault="00235C02" w:rsidP="00235C02">
      <w:pPr>
        <w:rPr>
          <w:noProof/>
          <w:lang w:val="en-US"/>
        </w:rPr>
      </w:pPr>
      <w:r w:rsidRPr="00A1729C">
        <w:rPr>
          <w:noProof/>
          <w:lang w:val="en-US"/>
        </w:rPr>
        <w:t>All of the above will be consulted via approval of the delegated decision.</w:t>
      </w:r>
    </w:p>
    <w:p w14:paraId="47AE7FCF" w14:textId="77777777" w:rsidR="00235C02" w:rsidRDefault="00235C02" w:rsidP="00235C02">
      <w:pPr>
        <w:rPr>
          <w:b/>
          <w:sz w:val="28"/>
        </w:rPr>
      </w:pPr>
    </w:p>
    <w:p w14:paraId="0C6A027E" w14:textId="77777777" w:rsidR="00235C02" w:rsidRDefault="00235C02" w:rsidP="00235C02">
      <w:pPr>
        <w:rPr>
          <w:b/>
          <w:sz w:val="28"/>
        </w:rPr>
      </w:pPr>
      <w:r>
        <w:rPr>
          <w:b/>
          <w:sz w:val="28"/>
        </w:rPr>
        <w:t>Supporting documentation:</w:t>
      </w:r>
    </w:p>
    <w:p w14:paraId="59EE4A87" w14:textId="77777777" w:rsidR="00235C02" w:rsidRDefault="00235C02" w:rsidP="00235C02">
      <w:pPr>
        <w:rPr>
          <w:b/>
          <w:sz w:val="28"/>
        </w:rPr>
      </w:pPr>
    </w:p>
    <w:p w14:paraId="25AE0412" w14:textId="77777777" w:rsidR="00235C02" w:rsidRDefault="00235C02" w:rsidP="00235C02">
      <w:r>
        <w:t>There are no supporting documents for this decision.</w:t>
      </w:r>
    </w:p>
    <w:p w14:paraId="1FDEF704" w14:textId="77777777" w:rsidR="00235C02" w:rsidRPr="005C3C0A" w:rsidRDefault="00235C02" w:rsidP="00235C02"/>
    <w:p w14:paraId="47B70B13" w14:textId="77777777" w:rsidR="00235C02" w:rsidRDefault="00235C02" w:rsidP="00235C02">
      <w:pPr>
        <w:rPr>
          <w:b/>
          <w:sz w:val="28"/>
        </w:rPr>
      </w:pPr>
      <w:r>
        <w:rPr>
          <w:b/>
          <w:sz w:val="28"/>
        </w:rPr>
        <w:t>How and by when to make representations:</w:t>
      </w:r>
    </w:p>
    <w:p w14:paraId="5430C1B3" w14:textId="77777777" w:rsidR="00235C02" w:rsidRDefault="00235C02" w:rsidP="00235C02">
      <w:pPr>
        <w:rPr>
          <w:b/>
          <w:sz w:val="28"/>
        </w:rPr>
      </w:pPr>
    </w:p>
    <w:p w14:paraId="6D83DC25" w14:textId="61612BE3" w:rsidR="00235C02" w:rsidRPr="00FD6D44" w:rsidRDefault="00235C02" w:rsidP="00235C02">
      <w:pPr>
        <w:rPr>
          <w:bCs/>
          <w:szCs w:val="24"/>
        </w:rPr>
      </w:pPr>
      <w:r w:rsidRPr="00FD6D44">
        <w:rPr>
          <w:bCs/>
          <w:szCs w:val="24"/>
        </w:rPr>
        <w:t xml:space="preserve">Representations should be made to </w:t>
      </w:r>
      <w:r w:rsidRPr="00235C02">
        <w:rPr>
          <w:bCs/>
          <w:szCs w:val="24"/>
          <w:lang w:val="en-US"/>
        </w:rPr>
        <w:t>Nikki Carmichael</w:t>
      </w:r>
      <w:r w:rsidRPr="00FD6D44">
        <w:rPr>
          <w:bCs/>
          <w:szCs w:val="24"/>
        </w:rPr>
        <w:t xml:space="preserve"> before 1</w:t>
      </w:r>
      <w:r>
        <w:rPr>
          <w:bCs/>
          <w:szCs w:val="24"/>
        </w:rPr>
        <w:t>2</w:t>
      </w:r>
      <w:r w:rsidRPr="00FD6D44">
        <w:rPr>
          <w:bCs/>
          <w:szCs w:val="24"/>
        </w:rPr>
        <w:t xml:space="preserve"> </w:t>
      </w:r>
      <w:r>
        <w:rPr>
          <w:bCs/>
          <w:szCs w:val="24"/>
        </w:rPr>
        <w:t>November</w:t>
      </w:r>
      <w:r w:rsidRPr="00FD6D44">
        <w:rPr>
          <w:bCs/>
          <w:szCs w:val="24"/>
        </w:rPr>
        <w:t xml:space="preserve"> 2025.</w:t>
      </w:r>
    </w:p>
    <w:p w14:paraId="76A17BC3" w14:textId="07FC08FC" w:rsidR="00235C02" w:rsidRPr="00FD6D44" w:rsidRDefault="00235C02" w:rsidP="00235C02">
      <w:pPr>
        <w:rPr>
          <w:bCs/>
          <w:szCs w:val="24"/>
        </w:rPr>
      </w:pPr>
      <w:r w:rsidRPr="00FD6D44">
        <w:rPr>
          <w:bCs/>
          <w:szCs w:val="24"/>
        </w:rPr>
        <w:t xml:space="preserve">Tel: </w:t>
      </w:r>
      <w:r w:rsidRPr="00235C02">
        <w:rPr>
          <w:bCs/>
          <w:szCs w:val="24"/>
          <w:lang w:val="en-US"/>
        </w:rPr>
        <w:t>07795305911</w:t>
      </w:r>
      <w:r>
        <w:rPr>
          <w:bCs/>
          <w:szCs w:val="24"/>
          <w:lang w:val="en-US"/>
        </w:rPr>
        <w:t xml:space="preserve"> </w:t>
      </w:r>
      <w:r w:rsidRPr="00FD6D44">
        <w:rPr>
          <w:bCs/>
          <w:szCs w:val="24"/>
        </w:rPr>
        <w:t xml:space="preserve">or email </w:t>
      </w:r>
      <w:r w:rsidRPr="00235C02">
        <w:rPr>
          <w:bCs/>
          <w:szCs w:val="24"/>
          <w:lang w:val="en-US"/>
        </w:rPr>
        <w:t>nikki.carmichael@redcar-cleveland.gov.uk</w:t>
      </w:r>
    </w:p>
    <w:p w14:paraId="2C15DFA7" w14:textId="77777777" w:rsidR="00235C02" w:rsidRPr="00FD6D44" w:rsidRDefault="00235C02" w:rsidP="00235C02">
      <w:pPr>
        <w:rPr>
          <w:bCs/>
          <w:szCs w:val="24"/>
        </w:rPr>
      </w:pPr>
    </w:p>
    <w:p w14:paraId="5E31CE3A" w14:textId="636F575E" w:rsidR="00235C02" w:rsidRPr="00FD6D44" w:rsidRDefault="00235C02" w:rsidP="00235C02">
      <w:pPr>
        <w:rPr>
          <w:bCs/>
          <w:szCs w:val="24"/>
        </w:rPr>
      </w:pPr>
      <w:r w:rsidRPr="00FD6D44">
        <w:rPr>
          <w:bCs/>
          <w:szCs w:val="24"/>
        </w:rPr>
        <w:t>First published in Forward Plan on 1</w:t>
      </w:r>
      <w:r>
        <w:rPr>
          <w:bCs/>
          <w:szCs w:val="24"/>
        </w:rPr>
        <w:t>5</w:t>
      </w:r>
      <w:r w:rsidRPr="00FD6D44">
        <w:rPr>
          <w:bCs/>
          <w:szCs w:val="24"/>
        </w:rPr>
        <w:t xml:space="preserve"> </w:t>
      </w:r>
      <w:r>
        <w:rPr>
          <w:bCs/>
          <w:szCs w:val="24"/>
        </w:rPr>
        <w:t>October</w:t>
      </w:r>
      <w:r w:rsidRPr="00FD6D44">
        <w:rPr>
          <w:bCs/>
          <w:szCs w:val="24"/>
        </w:rPr>
        <w:t xml:space="preserve"> 2025</w:t>
      </w:r>
    </w:p>
    <w:p w14:paraId="37C168A1" w14:textId="77777777" w:rsidR="00235C02" w:rsidRDefault="00235C02" w:rsidP="00235C02">
      <w:pPr>
        <w:rPr>
          <w:b/>
          <w:sz w:val="28"/>
        </w:rPr>
      </w:pPr>
    </w:p>
    <w:p w14:paraId="61824AA4" w14:textId="27229BDB" w:rsidR="00925B36" w:rsidRDefault="00235C02" w:rsidP="00235C02">
      <w:pPr>
        <w:rPr>
          <w:b/>
          <w:sz w:val="28"/>
          <w:szCs w:val="28"/>
        </w:rPr>
      </w:pPr>
      <w:r w:rsidRPr="008254C1">
        <w:rPr>
          <w:b/>
          <w:sz w:val="28"/>
          <w:szCs w:val="28"/>
        </w:rPr>
        <w:t>Following the Making of the decision, the decision form will be published here:</w:t>
      </w:r>
      <w:r w:rsidR="00925B36">
        <w:rPr>
          <w:b/>
          <w:sz w:val="28"/>
          <w:szCs w:val="28"/>
        </w:rPr>
        <w:t xml:space="preserve">  </w:t>
      </w:r>
      <w:r w:rsidR="00925B36" w:rsidRPr="00925B36">
        <w:rPr>
          <w:bCs/>
          <w:szCs w:val="24"/>
        </w:rPr>
        <w:t>This decision was superseded by ADD0100 – March 2026</w:t>
      </w:r>
    </w:p>
    <w:p w14:paraId="0D81E365" w14:textId="75C1E437" w:rsidR="00925B36" w:rsidRDefault="00925B36">
      <w:pPr>
        <w:rPr>
          <w:b/>
          <w:sz w:val="28"/>
          <w:szCs w:val="28"/>
        </w:rPr>
      </w:pPr>
      <w:r>
        <w:rPr>
          <w:noProof/>
        </w:rPr>
        <mc:AlternateContent>
          <mc:Choice Requires="wps">
            <w:drawing>
              <wp:anchor distT="0" distB="0" distL="114300" distR="114300" simplePos="0" relativeHeight="251994112" behindDoc="0" locked="0" layoutInCell="1" allowOverlap="1" wp14:anchorId="0788D2EE" wp14:editId="306D9859">
                <wp:simplePos x="0" y="0"/>
                <wp:positionH relativeFrom="page">
                  <wp:posOffset>3067050</wp:posOffset>
                </wp:positionH>
                <wp:positionV relativeFrom="paragraph">
                  <wp:posOffset>10160</wp:posOffset>
                </wp:positionV>
                <wp:extent cx="1038225" cy="647700"/>
                <wp:effectExtent l="0" t="0" r="28575" b="19050"/>
                <wp:wrapNone/>
                <wp:docPr id="15444969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8225" cy="647700"/>
                        </a:xfrm>
                        <a:prstGeom prst="rect">
                          <a:avLst/>
                        </a:prstGeom>
                        <a:solidFill>
                          <a:sysClr val="window" lastClr="FFFFFF"/>
                        </a:solidFill>
                        <a:ln w="6350">
                          <a:solidFill>
                            <a:prstClr val="black"/>
                          </a:solidFill>
                        </a:ln>
                        <a:effectLst/>
                      </wps:spPr>
                      <wps:txbx>
                        <w:txbxContent>
                          <w:p w14:paraId="72EF17CB" w14:textId="2FD2344E" w:rsidR="00235C02" w:rsidRPr="003E2E18" w:rsidRDefault="00925B36" w:rsidP="00235C02">
                            <w:pPr>
                              <w:jc w:val="center"/>
                            </w:pPr>
                            <w:r>
                              <w:object w:dxaOrig="1376" w:dyaOrig="893" w14:anchorId="091D6827">
                                <v:shape id="_x0000_i1042" type="#_x0000_t75" style="width:66.8pt;height:43.35pt">
                                  <v:imagedata r:id="rId51" o:title=""/>
                                </v:shape>
                                <o:OLEObject Type="Embed" ProgID="Acrobat.Document.DC" ShapeID="_x0000_i1042" DrawAspect="Icon" ObjectID="_1838976320" r:id="rId52"/>
                              </w:object>
                            </w:r>
                          </w:p>
                          <w:p w14:paraId="5970B4AA" w14:textId="7B29AEA2" w:rsidR="00235C02" w:rsidRDefault="00235C02" w:rsidP="001704A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88D2EE" id="_x0000_t202" coordsize="21600,21600" o:spt="202" path="m,l,21600r21600,l21600,xe">
                <v:stroke joinstyle="miter"/>
                <v:path gradientshapeok="t" o:connecttype="rect"/>
              </v:shapetype>
              <v:shape id="_x0000_s1038" type="#_x0000_t202" style="position:absolute;margin-left:241.5pt;margin-top:.8pt;width:81.75pt;height:51pt;z-index:25199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" fillcolor="window" strokeweight=".5pt">
                <v:path arrowok="t"/>
                <v:textbox>
                  <w:txbxContent>
                    <w:p w14:paraId="72EF17CB" w14:textId="2FD2344E" w:rsidR="00235C02" w:rsidRPr="003E2E18" w:rsidRDefault="00925B36" w:rsidP="00235C02">
                      <w:pPr>
                        <w:jc w:val="center"/>
                      </w:pPr>
                      <w:r>
                        <w:object w:dxaOrig="1376" w:dyaOrig="893" w14:anchorId="091D6827">
                          <v:shape id="_x0000_i1121" type="#_x0000_t75" style="width:66.8pt;height:43.35pt">
                            <v:imagedata r:id="rId53" o:title=""/>
                          </v:shape>
                          <o:OLEObject Type="Embed" ProgID="Acrobat.Document.DC" ShapeID="_x0000_i1121" DrawAspect="Icon" ObjectID="_1835423775" r:id="rId54"/>
                        </w:object>
                      </w:r>
                    </w:p>
                    <w:p w14:paraId="5970B4AA" w14:textId="7B29AEA2" w:rsidR="00235C02" w:rsidRDefault="00235C02" w:rsidP="001704A8">
                      <w:pPr>
                        <w:jc w:val="center"/>
                      </w:pPr>
                    </w:p>
                  </w:txbxContent>
                </v:textbox>
                <w10:wrap anchorx="page"/>
              </v:shape>
            </w:pict>
          </mc:Fallback>
        </mc:AlternateContent>
      </w:r>
      <w:r>
        <w:rPr>
          <w:b/>
          <w:sz w:val="28"/>
          <w:szCs w:val="28"/>
        </w:rPr>
        <w:br w:type="page"/>
      </w:r>
    </w:p>
    <w:p w14:paraId="1B502759" w14:textId="77777777" w:rsidR="00925B36" w:rsidRDefault="00925B36" w:rsidP="00235C02"/>
    <w:bookmarkEnd w:id="8"/>
    <w:p w14:paraId="33719DB0" w14:textId="62D95ADE" w:rsidR="001842B6" w:rsidRDefault="001842B6" w:rsidP="001842B6">
      <w:pPr>
        <w:rPr>
          <w:b/>
          <w:bCs/>
          <w:sz w:val="28"/>
          <w:szCs w:val="28"/>
          <w:lang w:val="en-US"/>
        </w:rPr>
      </w:pPr>
      <w:r>
        <w:rPr>
          <w:b/>
          <w:sz w:val="28"/>
        </w:rPr>
        <w:t xml:space="preserve">DECISION: </w:t>
      </w:r>
      <w:r w:rsidRPr="006B4381">
        <w:rPr>
          <w:b/>
          <w:sz w:val="28"/>
        </w:rPr>
        <w:t>ADD00</w:t>
      </w:r>
      <w:r>
        <w:rPr>
          <w:b/>
          <w:sz w:val="28"/>
        </w:rPr>
        <w:t xml:space="preserve">95 </w:t>
      </w:r>
      <w:r w:rsidRPr="001842B6">
        <w:rPr>
          <w:b/>
          <w:bCs/>
          <w:sz w:val="28"/>
          <w:szCs w:val="28"/>
          <w:lang w:val="en-US"/>
        </w:rPr>
        <w:t>Redcar &amp; Cleveland Befriending Service</w:t>
      </w:r>
    </w:p>
    <w:p w14:paraId="28BB3F2F" w14:textId="77777777" w:rsidR="001842B6" w:rsidRDefault="001842B6" w:rsidP="001842B6">
      <w:pPr>
        <w:rPr>
          <w:b/>
          <w:sz w:val="28"/>
        </w:rPr>
      </w:pPr>
    </w:p>
    <w:p w14:paraId="3273A42C" w14:textId="77777777" w:rsidR="001842B6" w:rsidRDefault="001842B6" w:rsidP="001842B6">
      <w:pPr>
        <w:rPr>
          <w:b/>
          <w:sz w:val="28"/>
        </w:rPr>
      </w:pPr>
      <w:r>
        <w:rPr>
          <w:b/>
          <w:sz w:val="28"/>
        </w:rPr>
        <w:t xml:space="preserve">Nature of the decision: </w:t>
      </w:r>
    </w:p>
    <w:p w14:paraId="196E0B5F" w14:textId="77777777" w:rsidR="001842B6" w:rsidRDefault="001842B6" w:rsidP="001842B6">
      <w:pPr>
        <w:rPr>
          <w:b/>
          <w:sz w:val="28"/>
        </w:rPr>
      </w:pPr>
    </w:p>
    <w:p w14:paraId="4ED2292A" w14:textId="77777777" w:rsidR="001842B6" w:rsidRDefault="001842B6" w:rsidP="001842B6">
      <w:pPr>
        <w:rPr>
          <w:lang w:val="en-US"/>
        </w:rPr>
      </w:pPr>
      <w:r w:rsidRPr="001842B6">
        <w:rPr>
          <w:lang w:val="en-US"/>
        </w:rPr>
        <w:t>Award a contract for the Redcar &amp; Cleveland Befriending service.</w:t>
      </w:r>
    </w:p>
    <w:p w14:paraId="1CCE10C1" w14:textId="77777777" w:rsidR="001842B6" w:rsidRPr="001842B6" w:rsidRDefault="001842B6" w:rsidP="001842B6">
      <w:pPr>
        <w:rPr>
          <w:lang w:val="en-US"/>
        </w:rPr>
      </w:pPr>
    </w:p>
    <w:p w14:paraId="6F821C3A" w14:textId="77777777" w:rsidR="001842B6" w:rsidRDefault="001842B6" w:rsidP="001842B6">
      <w:pPr>
        <w:rPr>
          <w:lang w:val="en-US"/>
        </w:rPr>
      </w:pPr>
      <w:r w:rsidRPr="001842B6">
        <w:rPr>
          <w:lang w:val="en-US"/>
        </w:rPr>
        <w:t>It is anticipated that the contract will start on 1 April 2026 for a period of 5 years, plus 2 x 12 month optional extension periods).</w:t>
      </w:r>
    </w:p>
    <w:p w14:paraId="5759DB4F" w14:textId="77777777" w:rsidR="001842B6" w:rsidRPr="001842B6" w:rsidRDefault="001842B6" w:rsidP="001842B6">
      <w:pPr>
        <w:rPr>
          <w:lang w:val="en-US"/>
        </w:rPr>
      </w:pPr>
    </w:p>
    <w:p w14:paraId="4AEE753A" w14:textId="6D81D374" w:rsidR="001842B6" w:rsidRDefault="001842B6" w:rsidP="001842B6">
      <w:pPr>
        <w:rPr>
          <w:lang w:val="en-US"/>
        </w:rPr>
      </w:pPr>
      <w:r w:rsidRPr="001842B6">
        <w:rPr>
          <w:lang w:val="en-US"/>
        </w:rPr>
        <w:t>The full contract value is expected to be in the region of £357,963 (inclusive of the optional extension periods).</w:t>
      </w:r>
    </w:p>
    <w:p w14:paraId="71582191" w14:textId="77777777" w:rsidR="001842B6" w:rsidRDefault="001842B6" w:rsidP="001842B6">
      <w:pPr>
        <w:rPr>
          <w:lang w:val="en-US"/>
        </w:rPr>
      </w:pPr>
    </w:p>
    <w:p w14:paraId="39140AC9" w14:textId="77777777" w:rsidR="001842B6" w:rsidRDefault="001842B6" w:rsidP="001842B6">
      <w:pPr>
        <w:rPr>
          <w:b/>
          <w:sz w:val="28"/>
        </w:rPr>
      </w:pPr>
      <w:r>
        <w:rPr>
          <w:b/>
          <w:sz w:val="28"/>
        </w:rPr>
        <w:t>Who will make the decision?</w:t>
      </w:r>
    </w:p>
    <w:p w14:paraId="50EE9D41" w14:textId="77777777" w:rsidR="001842B6" w:rsidRDefault="001842B6" w:rsidP="001842B6">
      <w:pPr>
        <w:rPr>
          <w:b/>
          <w:sz w:val="28"/>
        </w:rPr>
      </w:pPr>
    </w:p>
    <w:p w14:paraId="6D13B774" w14:textId="77777777" w:rsidR="001842B6" w:rsidRDefault="001842B6" w:rsidP="001842B6">
      <w:r>
        <w:t>Cabinet Member for Adults</w:t>
      </w:r>
    </w:p>
    <w:p w14:paraId="2871CC1C" w14:textId="77777777" w:rsidR="001842B6" w:rsidRDefault="001842B6" w:rsidP="001842B6"/>
    <w:p w14:paraId="30B02876" w14:textId="77777777" w:rsidR="001842B6" w:rsidRDefault="001842B6" w:rsidP="001842B6">
      <w:pPr>
        <w:rPr>
          <w:b/>
          <w:sz w:val="28"/>
        </w:rPr>
      </w:pPr>
      <w:r>
        <w:rPr>
          <w:b/>
          <w:sz w:val="28"/>
        </w:rPr>
        <w:t>When is the decision to be taken?</w:t>
      </w:r>
    </w:p>
    <w:p w14:paraId="710D0BFC" w14:textId="77777777" w:rsidR="001842B6" w:rsidRDefault="001842B6" w:rsidP="001842B6">
      <w:pPr>
        <w:rPr>
          <w:b/>
          <w:sz w:val="28"/>
        </w:rPr>
      </w:pPr>
    </w:p>
    <w:p w14:paraId="1C91A993" w14:textId="77777777" w:rsidR="001842B6" w:rsidRDefault="001842B6" w:rsidP="001842B6">
      <w:r>
        <w:t>November 2025</w:t>
      </w:r>
    </w:p>
    <w:p w14:paraId="1B233CF4" w14:textId="77777777" w:rsidR="001842B6" w:rsidRDefault="001842B6" w:rsidP="001842B6"/>
    <w:p w14:paraId="31E61A3C" w14:textId="77777777" w:rsidR="001842B6" w:rsidRDefault="001842B6" w:rsidP="001842B6">
      <w:pPr>
        <w:rPr>
          <w:b/>
          <w:sz w:val="28"/>
        </w:rPr>
      </w:pPr>
      <w:r>
        <w:rPr>
          <w:b/>
          <w:sz w:val="28"/>
        </w:rPr>
        <w:t>Who will be consulted and how?</w:t>
      </w:r>
    </w:p>
    <w:p w14:paraId="63892F1C" w14:textId="77777777" w:rsidR="001842B6" w:rsidRDefault="001842B6" w:rsidP="001842B6">
      <w:pPr>
        <w:rPr>
          <w:b/>
          <w:sz w:val="28"/>
        </w:rPr>
      </w:pPr>
    </w:p>
    <w:p w14:paraId="20E131AC" w14:textId="77777777" w:rsidR="001842B6" w:rsidRPr="00A1729C" w:rsidRDefault="001842B6" w:rsidP="001842B6">
      <w:pPr>
        <w:rPr>
          <w:noProof/>
          <w:lang w:val="en-US"/>
        </w:rPr>
      </w:pPr>
      <w:r w:rsidRPr="00A1729C">
        <w:rPr>
          <w:noProof/>
          <w:lang w:val="en-US"/>
        </w:rPr>
        <w:t>Cabinet Member for Adult</w:t>
      </w:r>
      <w:r>
        <w:rPr>
          <w:noProof/>
          <w:lang w:val="en-US"/>
        </w:rPr>
        <w:t xml:space="preserve"> Services</w:t>
      </w:r>
    </w:p>
    <w:p w14:paraId="7A3B478E" w14:textId="77777777" w:rsidR="001842B6" w:rsidRPr="00A1729C" w:rsidRDefault="001842B6" w:rsidP="001842B6">
      <w:pPr>
        <w:rPr>
          <w:noProof/>
          <w:lang w:val="en-US"/>
        </w:rPr>
      </w:pPr>
      <w:r w:rsidRPr="00A1729C">
        <w:rPr>
          <w:noProof/>
          <w:lang w:val="en-US"/>
        </w:rPr>
        <w:t>Chief Finance Officer</w:t>
      </w:r>
    </w:p>
    <w:p w14:paraId="4F351C01" w14:textId="77777777" w:rsidR="001842B6" w:rsidRPr="00A1729C" w:rsidRDefault="001842B6" w:rsidP="001842B6">
      <w:pPr>
        <w:rPr>
          <w:noProof/>
          <w:lang w:val="en-US"/>
        </w:rPr>
      </w:pPr>
      <w:r w:rsidRPr="00A1729C">
        <w:rPr>
          <w:noProof/>
          <w:lang w:val="en-US"/>
        </w:rPr>
        <w:t>Chief Legal Officer</w:t>
      </w:r>
    </w:p>
    <w:p w14:paraId="4380314C" w14:textId="77777777" w:rsidR="001842B6" w:rsidRDefault="001842B6" w:rsidP="001842B6">
      <w:pPr>
        <w:rPr>
          <w:noProof/>
          <w:lang w:val="en-US"/>
        </w:rPr>
      </w:pPr>
      <w:r>
        <w:rPr>
          <w:noProof/>
          <w:lang w:val="en-US"/>
        </w:rPr>
        <w:t xml:space="preserve">Executive </w:t>
      </w:r>
      <w:r w:rsidRPr="00A1729C">
        <w:rPr>
          <w:noProof/>
          <w:lang w:val="en-US"/>
        </w:rPr>
        <w:t>Director for Adults &amp; Communities</w:t>
      </w:r>
    </w:p>
    <w:p w14:paraId="27F00FC5" w14:textId="77777777" w:rsidR="001842B6" w:rsidRPr="00A1729C" w:rsidRDefault="001842B6" w:rsidP="001842B6">
      <w:pPr>
        <w:rPr>
          <w:noProof/>
          <w:lang w:val="en-US"/>
        </w:rPr>
      </w:pPr>
    </w:p>
    <w:p w14:paraId="3F99C644" w14:textId="77777777" w:rsidR="001842B6" w:rsidRDefault="001842B6" w:rsidP="001842B6">
      <w:pPr>
        <w:rPr>
          <w:noProof/>
          <w:lang w:val="en-US"/>
        </w:rPr>
      </w:pPr>
      <w:r w:rsidRPr="00A1729C">
        <w:rPr>
          <w:noProof/>
          <w:lang w:val="en-US"/>
        </w:rPr>
        <w:t>All of the above will be consulted via approval of the delegated decision.</w:t>
      </w:r>
    </w:p>
    <w:p w14:paraId="09580668" w14:textId="77777777" w:rsidR="001842B6" w:rsidRDefault="001842B6" w:rsidP="001842B6">
      <w:pPr>
        <w:rPr>
          <w:b/>
          <w:sz w:val="28"/>
        </w:rPr>
      </w:pPr>
    </w:p>
    <w:p w14:paraId="10FA863F" w14:textId="77777777" w:rsidR="001842B6" w:rsidRDefault="001842B6" w:rsidP="001842B6">
      <w:pPr>
        <w:rPr>
          <w:b/>
          <w:sz w:val="28"/>
        </w:rPr>
      </w:pPr>
      <w:r>
        <w:rPr>
          <w:b/>
          <w:sz w:val="28"/>
        </w:rPr>
        <w:t>Supporting documentation:</w:t>
      </w:r>
    </w:p>
    <w:p w14:paraId="75FCD6C8" w14:textId="77777777" w:rsidR="001842B6" w:rsidRDefault="001842B6" w:rsidP="001842B6">
      <w:pPr>
        <w:rPr>
          <w:b/>
          <w:sz w:val="28"/>
        </w:rPr>
      </w:pPr>
    </w:p>
    <w:p w14:paraId="7FC8A3D3" w14:textId="77777777" w:rsidR="001842B6" w:rsidRDefault="001842B6" w:rsidP="001842B6">
      <w:r>
        <w:t>There are no supporting documents for this decision.</w:t>
      </w:r>
    </w:p>
    <w:p w14:paraId="4F41C884" w14:textId="77777777" w:rsidR="001842B6" w:rsidRPr="005C3C0A" w:rsidRDefault="001842B6" w:rsidP="001842B6"/>
    <w:p w14:paraId="29B65B54" w14:textId="77777777" w:rsidR="001842B6" w:rsidRDefault="001842B6" w:rsidP="001842B6">
      <w:pPr>
        <w:rPr>
          <w:b/>
          <w:sz w:val="28"/>
        </w:rPr>
      </w:pPr>
      <w:r>
        <w:rPr>
          <w:b/>
          <w:sz w:val="28"/>
        </w:rPr>
        <w:t>How and by when to make representations:</w:t>
      </w:r>
    </w:p>
    <w:p w14:paraId="53DA6428" w14:textId="77777777" w:rsidR="001842B6" w:rsidRDefault="001842B6" w:rsidP="001842B6">
      <w:pPr>
        <w:rPr>
          <w:b/>
          <w:sz w:val="28"/>
        </w:rPr>
      </w:pPr>
    </w:p>
    <w:p w14:paraId="7C4126AC" w14:textId="1181D5F1" w:rsidR="001842B6" w:rsidRPr="00FD6D44" w:rsidRDefault="001842B6" w:rsidP="001842B6">
      <w:pPr>
        <w:rPr>
          <w:bCs/>
          <w:szCs w:val="24"/>
        </w:rPr>
      </w:pPr>
      <w:r w:rsidRPr="00FD6D44">
        <w:rPr>
          <w:bCs/>
          <w:szCs w:val="24"/>
        </w:rPr>
        <w:t xml:space="preserve">Representations should be made to </w:t>
      </w:r>
      <w:r w:rsidRPr="00235C02">
        <w:rPr>
          <w:bCs/>
          <w:szCs w:val="24"/>
          <w:lang w:val="en-US"/>
        </w:rPr>
        <w:t>Nikki Carmichael</w:t>
      </w:r>
      <w:r w:rsidRPr="00FD6D44">
        <w:rPr>
          <w:bCs/>
          <w:szCs w:val="24"/>
        </w:rPr>
        <w:t xml:space="preserve"> before 1</w:t>
      </w:r>
      <w:r w:rsidR="00C12D8B">
        <w:rPr>
          <w:bCs/>
          <w:szCs w:val="24"/>
        </w:rPr>
        <w:t>4</w:t>
      </w:r>
      <w:r w:rsidRPr="00FD6D44">
        <w:rPr>
          <w:bCs/>
          <w:szCs w:val="24"/>
        </w:rPr>
        <w:t xml:space="preserve"> </w:t>
      </w:r>
      <w:r>
        <w:rPr>
          <w:bCs/>
          <w:szCs w:val="24"/>
        </w:rPr>
        <w:t>November</w:t>
      </w:r>
      <w:r w:rsidRPr="00FD6D44">
        <w:rPr>
          <w:bCs/>
          <w:szCs w:val="24"/>
        </w:rPr>
        <w:t xml:space="preserve"> 2025.</w:t>
      </w:r>
    </w:p>
    <w:p w14:paraId="6A759403" w14:textId="77777777" w:rsidR="001842B6" w:rsidRPr="00FD6D44" w:rsidRDefault="001842B6" w:rsidP="001842B6">
      <w:pPr>
        <w:rPr>
          <w:bCs/>
          <w:szCs w:val="24"/>
        </w:rPr>
      </w:pPr>
      <w:r w:rsidRPr="00FD6D44">
        <w:rPr>
          <w:bCs/>
          <w:szCs w:val="24"/>
        </w:rPr>
        <w:t xml:space="preserve">Tel: </w:t>
      </w:r>
      <w:r w:rsidRPr="00235C02">
        <w:rPr>
          <w:bCs/>
          <w:szCs w:val="24"/>
          <w:lang w:val="en-US"/>
        </w:rPr>
        <w:t>07795305911</w:t>
      </w:r>
      <w:r>
        <w:rPr>
          <w:bCs/>
          <w:szCs w:val="24"/>
          <w:lang w:val="en-US"/>
        </w:rPr>
        <w:t xml:space="preserve"> </w:t>
      </w:r>
      <w:r w:rsidRPr="00FD6D44">
        <w:rPr>
          <w:bCs/>
          <w:szCs w:val="24"/>
        </w:rPr>
        <w:t xml:space="preserve">or email </w:t>
      </w:r>
      <w:r w:rsidRPr="00235C02">
        <w:rPr>
          <w:bCs/>
          <w:szCs w:val="24"/>
          <w:lang w:val="en-US"/>
        </w:rPr>
        <w:t>nikki.carmichael@redcar-cleveland.gov.uk</w:t>
      </w:r>
    </w:p>
    <w:p w14:paraId="3BBC16EC" w14:textId="77777777" w:rsidR="001842B6" w:rsidRPr="00FD6D44" w:rsidRDefault="001842B6" w:rsidP="001842B6">
      <w:pPr>
        <w:rPr>
          <w:bCs/>
          <w:szCs w:val="24"/>
        </w:rPr>
      </w:pPr>
    </w:p>
    <w:p w14:paraId="39C841CA" w14:textId="4867CD8E" w:rsidR="001842B6" w:rsidRPr="00FD6D44" w:rsidRDefault="001842B6" w:rsidP="001842B6">
      <w:pPr>
        <w:rPr>
          <w:bCs/>
          <w:szCs w:val="24"/>
        </w:rPr>
      </w:pPr>
      <w:r w:rsidRPr="00FD6D44">
        <w:rPr>
          <w:bCs/>
          <w:szCs w:val="24"/>
        </w:rPr>
        <w:t>First published in Forward Plan on 1</w:t>
      </w:r>
      <w:r>
        <w:rPr>
          <w:bCs/>
          <w:szCs w:val="24"/>
        </w:rPr>
        <w:t>7</w:t>
      </w:r>
      <w:r w:rsidRPr="00FD6D44">
        <w:rPr>
          <w:bCs/>
          <w:szCs w:val="24"/>
        </w:rPr>
        <w:t xml:space="preserve"> </w:t>
      </w:r>
      <w:r>
        <w:rPr>
          <w:bCs/>
          <w:szCs w:val="24"/>
        </w:rPr>
        <w:t>October</w:t>
      </w:r>
      <w:r w:rsidRPr="00FD6D44">
        <w:rPr>
          <w:bCs/>
          <w:szCs w:val="24"/>
        </w:rPr>
        <w:t xml:space="preserve"> 2025</w:t>
      </w:r>
    </w:p>
    <w:p w14:paraId="5290A4FE" w14:textId="77777777" w:rsidR="001842B6" w:rsidRDefault="001842B6" w:rsidP="001842B6">
      <w:pPr>
        <w:rPr>
          <w:b/>
          <w:sz w:val="28"/>
        </w:rPr>
      </w:pPr>
    </w:p>
    <w:p w14:paraId="12169079" w14:textId="5C7AF9DD" w:rsidR="001842B6" w:rsidRPr="008254C1" w:rsidRDefault="001842B6" w:rsidP="001842B6">
      <w:pPr>
        <w:rPr>
          <w:b/>
          <w:sz w:val="28"/>
          <w:szCs w:val="28"/>
        </w:rPr>
      </w:pPr>
      <w:r w:rsidRPr="008254C1">
        <w:rPr>
          <w:b/>
          <w:sz w:val="28"/>
          <w:szCs w:val="28"/>
        </w:rPr>
        <w:t>Following the Making of the decision, the decision form will be published here:</w:t>
      </w:r>
      <w:r w:rsidR="009B73FB">
        <w:rPr>
          <w:b/>
          <w:sz w:val="28"/>
          <w:szCs w:val="28"/>
        </w:rPr>
        <w:t xml:space="preserve"> </w:t>
      </w:r>
      <w:r w:rsidR="008532D9" w:rsidRPr="008532D9">
        <w:rPr>
          <w:bCs/>
          <w:szCs w:val="24"/>
        </w:rPr>
        <w:t>C</w:t>
      </w:r>
      <w:r w:rsidR="009B73FB" w:rsidRPr="008532D9">
        <w:rPr>
          <w:bCs/>
          <w:sz w:val="22"/>
          <w:szCs w:val="22"/>
        </w:rPr>
        <w:t>ontract was changed to a 2 year period with a lesser value</w:t>
      </w:r>
      <w:r w:rsidR="008532D9" w:rsidRPr="008532D9">
        <w:rPr>
          <w:bCs/>
          <w:sz w:val="22"/>
          <w:szCs w:val="22"/>
        </w:rPr>
        <w:t xml:space="preserve"> in Feb 26 so no longer a </w:t>
      </w:r>
      <w:r w:rsidR="009B73FB" w:rsidRPr="008532D9">
        <w:rPr>
          <w:bCs/>
          <w:sz w:val="22"/>
          <w:szCs w:val="22"/>
        </w:rPr>
        <w:t>Key Decision</w:t>
      </w:r>
      <w:r w:rsidR="009B73FB">
        <w:rPr>
          <w:b/>
          <w:sz w:val="28"/>
          <w:szCs w:val="28"/>
        </w:rPr>
        <w:t xml:space="preserve"> </w:t>
      </w:r>
    </w:p>
    <w:p w14:paraId="06B13087" w14:textId="77777777" w:rsidR="001842B6" w:rsidRDefault="001842B6" w:rsidP="001842B6"/>
    <w:p w14:paraId="50E68050" w14:textId="77777777" w:rsidR="005F065D" w:rsidRPr="005F065D" w:rsidRDefault="00B014EB" w:rsidP="005F065D">
      <w:pPr>
        <w:rPr>
          <w:b/>
          <w:bCs/>
          <w:sz w:val="28"/>
          <w:szCs w:val="28"/>
          <w:lang w:val="en-US"/>
        </w:rPr>
      </w:pPr>
      <w:r>
        <w:rPr>
          <w:b/>
          <w:sz w:val="28"/>
        </w:rPr>
        <w:t xml:space="preserve">DECISION: </w:t>
      </w:r>
      <w:r w:rsidRPr="006B4381">
        <w:rPr>
          <w:b/>
          <w:sz w:val="28"/>
        </w:rPr>
        <w:t>ADD00</w:t>
      </w:r>
      <w:r>
        <w:rPr>
          <w:b/>
          <w:sz w:val="28"/>
        </w:rPr>
        <w:t xml:space="preserve">96 </w:t>
      </w:r>
      <w:r w:rsidR="005F065D" w:rsidRPr="005F065D">
        <w:rPr>
          <w:b/>
          <w:bCs/>
          <w:sz w:val="28"/>
          <w:szCs w:val="28"/>
          <w:lang w:val="en-US"/>
        </w:rPr>
        <w:t>Supported Living Schemes - Redcar Community Service</w:t>
      </w:r>
    </w:p>
    <w:p w14:paraId="1206C206" w14:textId="35D552EE" w:rsidR="00B014EB" w:rsidRDefault="00B014EB" w:rsidP="00B014EB">
      <w:pPr>
        <w:rPr>
          <w:b/>
          <w:bCs/>
          <w:sz w:val="28"/>
          <w:szCs w:val="28"/>
          <w:lang w:val="en-US"/>
        </w:rPr>
      </w:pPr>
    </w:p>
    <w:p w14:paraId="581DF124" w14:textId="77777777" w:rsidR="00B014EB" w:rsidRDefault="00B014EB" w:rsidP="00B014EB">
      <w:pPr>
        <w:rPr>
          <w:b/>
          <w:sz w:val="28"/>
        </w:rPr>
      </w:pPr>
      <w:r>
        <w:rPr>
          <w:b/>
          <w:sz w:val="28"/>
        </w:rPr>
        <w:t xml:space="preserve">Nature of the decision: </w:t>
      </w:r>
    </w:p>
    <w:p w14:paraId="4CED1F4C" w14:textId="77777777" w:rsidR="005F065D" w:rsidRDefault="005F065D" w:rsidP="00B014EB">
      <w:pPr>
        <w:rPr>
          <w:b/>
          <w:sz w:val="28"/>
        </w:rPr>
      </w:pPr>
    </w:p>
    <w:p w14:paraId="00CD64A8" w14:textId="5AECE3D4" w:rsidR="00B014EB" w:rsidRPr="00B014EB" w:rsidRDefault="00B014EB" w:rsidP="00B014EB">
      <w:pPr>
        <w:rPr>
          <w:lang w:val="en-US"/>
        </w:rPr>
      </w:pPr>
      <w:r w:rsidRPr="00B014EB">
        <w:rPr>
          <w:lang w:val="en-US"/>
        </w:rPr>
        <w:t xml:space="preserve">To award a contract via call off under the Council's Supported Living Framework for the provision of supported living services at 9 dispersed Home Group properties. </w:t>
      </w:r>
    </w:p>
    <w:p w14:paraId="613D1EA4" w14:textId="629B23CC" w:rsidR="00B014EB" w:rsidRDefault="00B014EB" w:rsidP="00B014EB">
      <w:pPr>
        <w:rPr>
          <w:lang w:val="en-US"/>
        </w:rPr>
      </w:pPr>
      <w:r w:rsidRPr="00B014EB">
        <w:rPr>
          <w:lang w:val="en-US"/>
        </w:rPr>
        <w:t>The contract will be for a period of three years starting on 1 January 2026.   It is currently forecast that approximately £350,000 will be required across all 9 properties, however this will increase based upon annual uplifts.</w:t>
      </w:r>
    </w:p>
    <w:p w14:paraId="68B78565" w14:textId="77777777" w:rsidR="00B014EB" w:rsidRDefault="00B014EB" w:rsidP="00B014EB">
      <w:pPr>
        <w:rPr>
          <w:lang w:val="en-US"/>
        </w:rPr>
      </w:pPr>
    </w:p>
    <w:p w14:paraId="7BA5AD4B" w14:textId="77777777" w:rsidR="00B014EB" w:rsidRDefault="00B014EB" w:rsidP="00B014EB">
      <w:pPr>
        <w:rPr>
          <w:b/>
          <w:sz w:val="28"/>
        </w:rPr>
      </w:pPr>
      <w:r>
        <w:rPr>
          <w:b/>
          <w:sz w:val="28"/>
        </w:rPr>
        <w:t>Who will make the decision?</w:t>
      </w:r>
    </w:p>
    <w:p w14:paraId="1DF61ACC" w14:textId="77777777" w:rsidR="00B014EB" w:rsidRDefault="00B014EB" w:rsidP="00B014EB">
      <w:pPr>
        <w:rPr>
          <w:b/>
          <w:sz w:val="28"/>
        </w:rPr>
      </w:pPr>
    </w:p>
    <w:p w14:paraId="056EC407" w14:textId="77777777" w:rsidR="00B014EB" w:rsidRDefault="00B014EB" w:rsidP="00B014EB">
      <w:r>
        <w:t>Cabinet Member for Adults</w:t>
      </w:r>
    </w:p>
    <w:p w14:paraId="0562F1B3" w14:textId="77777777" w:rsidR="00B014EB" w:rsidRDefault="00B014EB" w:rsidP="00B014EB"/>
    <w:p w14:paraId="3FDF197F" w14:textId="77777777" w:rsidR="00B014EB" w:rsidRDefault="00B014EB" w:rsidP="00B014EB">
      <w:pPr>
        <w:rPr>
          <w:b/>
          <w:sz w:val="28"/>
        </w:rPr>
      </w:pPr>
      <w:r>
        <w:rPr>
          <w:b/>
          <w:sz w:val="28"/>
        </w:rPr>
        <w:t>When is the decision to be taken?</w:t>
      </w:r>
    </w:p>
    <w:p w14:paraId="6CE20330" w14:textId="77777777" w:rsidR="00B014EB" w:rsidRDefault="00B014EB" w:rsidP="00B014EB">
      <w:pPr>
        <w:rPr>
          <w:b/>
          <w:sz w:val="28"/>
        </w:rPr>
      </w:pPr>
    </w:p>
    <w:p w14:paraId="35A1316A" w14:textId="77777777" w:rsidR="00B014EB" w:rsidRDefault="00B014EB" w:rsidP="00B014EB">
      <w:r>
        <w:t>November 2025</w:t>
      </w:r>
    </w:p>
    <w:p w14:paraId="03F1756B" w14:textId="77777777" w:rsidR="00B014EB" w:rsidRDefault="00B014EB" w:rsidP="00B014EB"/>
    <w:p w14:paraId="61324F67" w14:textId="77777777" w:rsidR="00B014EB" w:rsidRDefault="00B014EB" w:rsidP="00B014EB">
      <w:pPr>
        <w:rPr>
          <w:b/>
          <w:sz w:val="28"/>
        </w:rPr>
      </w:pPr>
      <w:r>
        <w:rPr>
          <w:b/>
          <w:sz w:val="28"/>
        </w:rPr>
        <w:t>Who will be consulted and how?</w:t>
      </w:r>
    </w:p>
    <w:p w14:paraId="621D11D6" w14:textId="77777777" w:rsidR="00B014EB" w:rsidRDefault="00B014EB" w:rsidP="00B014EB">
      <w:pPr>
        <w:rPr>
          <w:b/>
          <w:sz w:val="28"/>
        </w:rPr>
      </w:pPr>
    </w:p>
    <w:p w14:paraId="10421C68" w14:textId="77777777" w:rsidR="00B014EB" w:rsidRPr="00A1729C" w:rsidRDefault="00B014EB" w:rsidP="00B014EB">
      <w:pPr>
        <w:rPr>
          <w:noProof/>
          <w:lang w:val="en-US"/>
        </w:rPr>
      </w:pPr>
      <w:r w:rsidRPr="00A1729C">
        <w:rPr>
          <w:noProof/>
          <w:lang w:val="en-US"/>
        </w:rPr>
        <w:t>Cabinet Member for Adult</w:t>
      </w:r>
      <w:r>
        <w:rPr>
          <w:noProof/>
          <w:lang w:val="en-US"/>
        </w:rPr>
        <w:t xml:space="preserve"> Services</w:t>
      </w:r>
    </w:p>
    <w:p w14:paraId="53487734" w14:textId="77777777" w:rsidR="00B014EB" w:rsidRPr="00A1729C" w:rsidRDefault="00B014EB" w:rsidP="00B014EB">
      <w:pPr>
        <w:rPr>
          <w:noProof/>
          <w:lang w:val="en-US"/>
        </w:rPr>
      </w:pPr>
      <w:r w:rsidRPr="00A1729C">
        <w:rPr>
          <w:noProof/>
          <w:lang w:val="en-US"/>
        </w:rPr>
        <w:t>Chief Finance Officer</w:t>
      </w:r>
    </w:p>
    <w:p w14:paraId="1E11F34A" w14:textId="77777777" w:rsidR="00B014EB" w:rsidRPr="00A1729C" w:rsidRDefault="00B014EB" w:rsidP="00B014EB">
      <w:pPr>
        <w:rPr>
          <w:noProof/>
          <w:lang w:val="en-US"/>
        </w:rPr>
      </w:pPr>
      <w:r w:rsidRPr="00A1729C">
        <w:rPr>
          <w:noProof/>
          <w:lang w:val="en-US"/>
        </w:rPr>
        <w:t>Chief Legal Officer</w:t>
      </w:r>
    </w:p>
    <w:p w14:paraId="31AF18DA" w14:textId="77777777" w:rsidR="00B014EB" w:rsidRDefault="00B014EB" w:rsidP="00B014EB">
      <w:pPr>
        <w:rPr>
          <w:noProof/>
          <w:lang w:val="en-US"/>
        </w:rPr>
      </w:pPr>
      <w:r>
        <w:rPr>
          <w:noProof/>
          <w:lang w:val="en-US"/>
        </w:rPr>
        <w:t xml:space="preserve">Executive </w:t>
      </w:r>
      <w:r w:rsidRPr="00A1729C">
        <w:rPr>
          <w:noProof/>
          <w:lang w:val="en-US"/>
        </w:rPr>
        <w:t>Director for Adults &amp; Communities</w:t>
      </w:r>
    </w:p>
    <w:p w14:paraId="25593B2A" w14:textId="77777777" w:rsidR="00B014EB" w:rsidRPr="00A1729C" w:rsidRDefault="00B014EB" w:rsidP="00B014EB">
      <w:pPr>
        <w:rPr>
          <w:noProof/>
          <w:lang w:val="en-US"/>
        </w:rPr>
      </w:pPr>
    </w:p>
    <w:p w14:paraId="6B3F772C" w14:textId="77777777" w:rsidR="00B014EB" w:rsidRDefault="00B014EB" w:rsidP="00B014EB">
      <w:pPr>
        <w:rPr>
          <w:noProof/>
          <w:lang w:val="en-US"/>
        </w:rPr>
      </w:pPr>
      <w:r w:rsidRPr="00A1729C">
        <w:rPr>
          <w:noProof/>
          <w:lang w:val="en-US"/>
        </w:rPr>
        <w:t>All of the above will be consulted via approval of the delegated decision.</w:t>
      </w:r>
    </w:p>
    <w:p w14:paraId="7CCBC6AC" w14:textId="77777777" w:rsidR="00B014EB" w:rsidRDefault="00B014EB" w:rsidP="00B014EB">
      <w:pPr>
        <w:rPr>
          <w:b/>
          <w:sz w:val="28"/>
        </w:rPr>
      </w:pPr>
    </w:p>
    <w:p w14:paraId="30919FB5" w14:textId="77777777" w:rsidR="00B014EB" w:rsidRDefault="00B014EB" w:rsidP="00B014EB">
      <w:pPr>
        <w:rPr>
          <w:b/>
          <w:sz w:val="28"/>
        </w:rPr>
      </w:pPr>
      <w:r>
        <w:rPr>
          <w:b/>
          <w:sz w:val="28"/>
        </w:rPr>
        <w:t>Supporting documentation:</w:t>
      </w:r>
    </w:p>
    <w:p w14:paraId="5DA8B9E5" w14:textId="77777777" w:rsidR="00B014EB" w:rsidRDefault="00B014EB" w:rsidP="00B014EB">
      <w:pPr>
        <w:rPr>
          <w:b/>
          <w:sz w:val="28"/>
        </w:rPr>
      </w:pPr>
    </w:p>
    <w:p w14:paraId="2CF0698C" w14:textId="77777777" w:rsidR="00B014EB" w:rsidRDefault="00B014EB" w:rsidP="00B014EB">
      <w:r>
        <w:t>There are no supporting documents for this decision.</w:t>
      </w:r>
    </w:p>
    <w:p w14:paraId="1E0DF428" w14:textId="77777777" w:rsidR="00B014EB" w:rsidRPr="005C3C0A" w:rsidRDefault="00B014EB" w:rsidP="00B014EB"/>
    <w:p w14:paraId="185C6346" w14:textId="77777777" w:rsidR="00B014EB" w:rsidRDefault="00B014EB" w:rsidP="00B014EB">
      <w:pPr>
        <w:rPr>
          <w:b/>
          <w:sz w:val="28"/>
        </w:rPr>
      </w:pPr>
      <w:r>
        <w:rPr>
          <w:b/>
          <w:sz w:val="28"/>
        </w:rPr>
        <w:t>How and by when to make representations:</w:t>
      </w:r>
    </w:p>
    <w:p w14:paraId="2B592582" w14:textId="77777777" w:rsidR="00B014EB" w:rsidRDefault="00B014EB" w:rsidP="00B014EB">
      <w:pPr>
        <w:rPr>
          <w:b/>
          <w:sz w:val="28"/>
        </w:rPr>
      </w:pPr>
    </w:p>
    <w:p w14:paraId="1600C518" w14:textId="27D6E416" w:rsidR="00B014EB" w:rsidRPr="00FD6D44" w:rsidRDefault="00B014EB" w:rsidP="00B014EB">
      <w:pPr>
        <w:rPr>
          <w:bCs/>
          <w:szCs w:val="24"/>
        </w:rPr>
      </w:pPr>
      <w:r w:rsidRPr="00FD6D44">
        <w:rPr>
          <w:bCs/>
          <w:szCs w:val="24"/>
        </w:rPr>
        <w:t xml:space="preserve">Representations should be made to </w:t>
      </w:r>
      <w:r>
        <w:rPr>
          <w:bCs/>
          <w:szCs w:val="24"/>
        </w:rPr>
        <w:t>Alison Hill</w:t>
      </w:r>
      <w:r w:rsidRPr="00FD6D44">
        <w:rPr>
          <w:bCs/>
          <w:szCs w:val="24"/>
        </w:rPr>
        <w:t xml:space="preserve"> before </w:t>
      </w:r>
      <w:r>
        <w:rPr>
          <w:bCs/>
          <w:szCs w:val="24"/>
        </w:rPr>
        <w:t>25</w:t>
      </w:r>
      <w:r w:rsidRPr="00FD6D44">
        <w:rPr>
          <w:bCs/>
          <w:szCs w:val="24"/>
        </w:rPr>
        <w:t xml:space="preserve"> </w:t>
      </w:r>
      <w:r>
        <w:rPr>
          <w:bCs/>
          <w:szCs w:val="24"/>
        </w:rPr>
        <w:t>November</w:t>
      </w:r>
      <w:r w:rsidRPr="00FD6D44">
        <w:rPr>
          <w:bCs/>
          <w:szCs w:val="24"/>
        </w:rPr>
        <w:t xml:space="preserve"> 2025.</w:t>
      </w:r>
    </w:p>
    <w:p w14:paraId="3695ED88" w14:textId="74D8803A" w:rsidR="00B014EB" w:rsidRPr="00FD6D44" w:rsidRDefault="00B014EB" w:rsidP="00B014EB">
      <w:pPr>
        <w:rPr>
          <w:bCs/>
          <w:szCs w:val="24"/>
        </w:rPr>
      </w:pPr>
      <w:r w:rsidRPr="00FD6D44">
        <w:rPr>
          <w:bCs/>
          <w:szCs w:val="24"/>
        </w:rPr>
        <w:t xml:space="preserve">Tel: </w:t>
      </w:r>
      <w:r w:rsidRPr="00B014EB">
        <w:rPr>
          <w:bCs/>
          <w:szCs w:val="24"/>
          <w:lang w:val="en-US"/>
        </w:rPr>
        <w:t>01642 771546</w:t>
      </w:r>
      <w:r>
        <w:rPr>
          <w:bCs/>
          <w:szCs w:val="24"/>
          <w:lang w:val="en-US"/>
        </w:rPr>
        <w:t xml:space="preserve"> </w:t>
      </w:r>
      <w:r w:rsidRPr="00FD6D44">
        <w:rPr>
          <w:bCs/>
          <w:szCs w:val="24"/>
        </w:rPr>
        <w:t xml:space="preserve">or email </w:t>
      </w:r>
      <w:r w:rsidRPr="00B014EB">
        <w:rPr>
          <w:bCs/>
          <w:szCs w:val="24"/>
          <w:lang w:val="en-US"/>
        </w:rPr>
        <w:t>alison.hill2@redcar-cleveland.gov.uk</w:t>
      </w:r>
    </w:p>
    <w:p w14:paraId="30C63CA5" w14:textId="77777777" w:rsidR="00B014EB" w:rsidRPr="00FD6D44" w:rsidRDefault="00B014EB" w:rsidP="00B014EB">
      <w:pPr>
        <w:rPr>
          <w:bCs/>
          <w:szCs w:val="24"/>
        </w:rPr>
      </w:pPr>
    </w:p>
    <w:p w14:paraId="40114F4C" w14:textId="5AFDE8D9" w:rsidR="00B014EB" w:rsidRPr="00FD6D44" w:rsidRDefault="00B014EB" w:rsidP="00B014EB">
      <w:pPr>
        <w:rPr>
          <w:bCs/>
          <w:szCs w:val="24"/>
        </w:rPr>
      </w:pPr>
      <w:r w:rsidRPr="00FD6D44">
        <w:rPr>
          <w:bCs/>
          <w:szCs w:val="24"/>
        </w:rPr>
        <w:t xml:space="preserve">First published in Forward Plan on </w:t>
      </w:r>
      <w:r>
        <w:rPr>
          <w:bCs/>
          <w:szCs w:val="24"/>
        </w:rPr>
        <w:t>28</w:t>
      </w:r>
      <w:r w:rsidRPr="00FD6D44">
        <w:rPr>
          <w:bCs/>
          <w:szCs w:val="24"/>
        </w:rPr>
        <w:t xml:space="preserve"> </w:t>
      </w:r>
      <w:r>
        <w:rPr>
          <w:bCs/>
          <w:szCs w:val="24"/>
        </w:rPr>
        <w:t>October</w:t>
      </w:r>
      <w:r w:rsidRPr="00FD6D44">
        <w:rPr>
          <w:bCs/>
          <w:szCs w:val="24"/>
        </w:rPr>
        <w:t xml:space="preserve"> 2025</w:t>
      </w:r>
    </w:p>
    <w:p w14:paraId="731BE9C7" w14:textId="77777777" w:rsidR="00B014EB" w:rsidRDefault="00B014EB" w:rsidP="00B014EB">
      <w:pPr>
        <w:rPr>
          <w:b/>
          <w:sz w:val="28"/>
        </w:rPr>
      </w:pPr>
    </w:p>
    <w:p w14:paraId="10E468F6" w14:textId="62BC897C" w:rsidR="00B014EB" w:rsidRPr="008254C1" w:rsidRDefault="00B014EB" w:rsidP="00B014EB">
      <w:pPr>
        <w:rPr>
          <w:b/>
          <w:sz w:val="28"/>
          <w:szCs w:val="28"/>
        </w:rPr>
      </w:pPr>
      <w:r w:rsidRPr="008254C1">
        <w:rPr>
          <w:b/>
          <w:sz w:val="28"/>
          <w:szCs w:val="28"/>
        </w:rPr>
        <w:t>Following the Making of the decision, the decision form will be published here:</w:t>
      </w:r>
    </w:p>
    <w:p w14:paraId="259B6DFA" w14:textId="75F3505B" w:rsidR="00B014EB" w:rsidRDefault="005F065D" w:rsidP="00B014EB">
      <w:r>
        <w:rPr>
          <w:noProof/>
        </w:rPr>
        <mc:AlternateContent>
          <mc:Choice Requires="wps">
            <w:drawing>
              <wp:anchor distT="0" distB="0" distL="114300" distR="114300" simplePos="0" relativeHeight="252000256" behindDoc="0" locked="0" layoutInCell="1" allowOverlap="1" wp14:anchorId="56D6C3AB" wp14:editId="3DB9E137">
                <wp:simplePos x="0" y="0"/>
                <wp:positionH relativeFrom="page">
                  <wp:posOffset>3238500</wp:posOffset>
                </wp:positionH>
                <wp:positionV relativeFrom="paragraph">
                  <wp:posOffset>89535</wp:posOffset>
                </wp:positionV>
                <wp:extent cx="971550" cy="742950"/>
                <wp:effectExtent l="0" t="0" r="19050" b="19050"/>
                <wp:wrapNone/>
                <wp:docPr id="167187325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742950"/>
                        </a:xfrm>
                        <a:prstGeom prst="rect">
                          <a:avLst/>
                        </a:prstGeom>
                        <a:solidFill>
                          <a:sysClr val="window" lastClr="FFFFFF"/>
                        </a:solidFill>
                        <a:ln w="6350">
                          <a:solidFill>
                            <a:prstClr val="black"/>
                          </a:solidFill>
                        </a:ln>
                        <a:effectLst/>
                      </wps:spPr>
                      <wps:txbx>
                        <w:txbxContent>
                          <w:p w14:paraId="4F96BD83" w14:textId="50D6B69E" w:rsidR="00B014EB" w:rsidRPr="003E2E18" w:rsidRDefault="005F065D" w:rsidP="00B014EB">
                            <w:pPr>
                              <w:jc w:val="center"/>
                            </w:pPr>
                            <w:r>
                              <w:object w:dxaOrig="1376" w:dyaOrig="893" w14:anchorId="10EB9ADE">
                                <v:shape id="_x0000_i1044" type="#_x0000_t75" style="width:66.05pt;height:42.85pt">
                                  <v:imagedata r:id="rId55" o:title=""/>
                                </v:shape>
                                <o:OLEObject Type="Embed" ProgID="Acrobat.Document.DC" ShapeID="_x0000_i1044" DrawAspect="Icon" ObjectID="_1838976321" r:id="rId56"/>
                              </w:object>
                            </w:r>
                          </w:p>
                          <w:p w14:paraId="64F12434" w14:textId="17F79A6A" w:rsidR="00B014EB" w:rsidRDefault="00B014EB" w:rsidP="00B014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6C3AB" id="_x0000_s1039" type="#_x0000_t202" style="position:absolute;margin-left:255pt;margin-top:7.05pt;width:76.5pt;height:58.5pt;z-index:25200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" fillcolor="window" strokeweight=".5pt">
                <v:path arrowok="t"/>
                <v:textbox>
                  <w:txbxContent>
                    <w:p w14:paraId="4F96BD83" w14:textId="50D6B69E" w:rsidR="00B014EB" w:rsidRPr="003E2E18" w:rsidRDefault="005F065D" w:rsidP="00B014EB">
                      <w:pPr>
                        <w:jc w:val="center"/>
                      </w:pPr>
                      <w:r>
                        <w:object w:dxaOrig="1376" w:dyaOrig="893" w14:anchorId="10EB9ADE">
                          <v:shape id="_x0000_i1044" type="#_x0000_t75" style="width:66.05pt;height:42.85pt">
                            <v:imagedata r:id="rId57" o:title=""/>
                          </v:shape>
                          <o:OLEObject Type="Embed" ProgID="Acrobat.Document.DC" ShapeID="_x0000_i1044" DrawAspect="Icon" ObjectID="_1831798694" r:id="rId58"/>
                        </w:object>
                      </w:r>
                    </w:p>
                    <w:p w14:paraId="64F12434" w14:textId="17F79A6A" w:rsidR="00B014EB" w:rsidRDefault="00B014EB" w:rsidP="00B014EB"/>
                  </w:txbxContent>
                </v:textbox>
                <w10:wrap anchorx="page"/>
              </v:shape>
            </w:pict>
          </mc:Fallback>
        </mc:AlternateContent>
      </w:r>
    </w:p>
    <w:p w14:paraId="212A830C" w14:textId="77777777" w:rsidR="005F065D" w:rsidRDefault="005F065D" w:rsidP="00C06CB1">
      <w:pPr>
        <w:rPr>
          <w:b/>
          <w:sz w:val="28"/>
        </w:rPr>
      </w:pPr>
    </w:p>
    <w:p w14:paraId="60B6E1E0" w14:textId="3FD673F0" w:rsidR="00C06CB1" w:rsidRDefault="00C06CB1" w:rsidP="00C06CB1">
      <w:pPr>
        <w:rPr>
          <w:b/>
          <w:bCs/>
          <w:sz w:val="28"/>
          <w:szCs w:val="28"/>
          <w:lang w:val="en-US"/>
        </w:rPr>
      </w:pPr>
      <w:r>
        <w:rPr>
          <w:b/>
          <w:sz w:val="28"/>
        </w:rPr>
        <w:t xml:space="preserve">DECISION: </w:t>
      </w:r>
      <w:r w:rsidRPr="006B4381">
        <w:rPr>
          <w:b/>
          <w:sz w:val="28"/>
        </w:rPr>
        <w:t>ADD00</w:t>
      </w:r>
      <w:r>
        <w:rPr>
          <w:b/>
          <w:sz w:val="28"/>
        </w:rPr>
        <w:t xml:space="preserve">97 </w:t>
      </w:r>
      <w:r w:rsidRPr="00C06CB1">
        <w:rPr>
          <w:b/>
          <w:bCs/>
          <w:sz w:val="28"/>
          <w:szCs w:val="28"/>
          <w:lang w:val="en-US"/>
        </w:rPr>
        <w:t>Community Opportunities Framework</w:t>
      </w:r>
    </w:p>
    <w:p w14:paraId="630446B5" w14:textId="77777777" w:rsidR="00C06CB1" w:rsidRDefault="00C06CB1" w:rsidP="00C06CB1">
      <w:pPr>
        <w:rPr>
          <w:b/>
          <w:sz w:val="28"/>
        </w:rPr>
      </w:pPr>
    </w:p>
    <w:p w14:paraId="36198305" w14:textId="77777777" w:rsidR="00C06CB1" w:rsidRDefault="00C06CB1" w:rsidP="00C06CB1">
      <w:pPr>
        <w:rPr>
          <w:b/>
          <w:sz w:val="28"/>
        </w:rPr>
      </w:pPr>
      <w:r>
        <w:rPr>
          <w:b/>
          <w:sz w:val="28"/>
        </w:rPr>
        <w:t xml:space="preserve">Nature of the decision: </w:t>
      </w:r>
    </w:p>
    <w:p w14:paraId="0BC41490" w14:textId="77777777" w:rsidR="00C06CB1" w:rsidRDefault="00C06CB1" w:rsidP="00C06CB1">
      <w:pPr>
        <w:rPr>
          <w:b/>
          <w:sz w:val="28"/>
        </w:rPr>
      </w:pPr>
    </w:p>
    <w:p w14:paraId="65A008E3" w14:textId="77777777" w:rsidR="00C06CB1" w:rsidRDefault="00C06CB1" w:rsidP="00C06CB1">
      <w:pPr>
        <w:rPr>
          <w:lang w:val="en-US"/>
        </w:rPr>
      </w:pPr>
      <w:r w:rsidRPr="00C06CB1">
        <w:rPr>
          <w:lang w:val="en-US"/>
        </w:rPr>
        <w:t>To implement a 12-month extension period available under the existing Community Opportunities Framework contract.</w:t>
      </w:r>
    </w:p>
    <w:p w14:paraId="74CD2DAF" w14:textId="3142AAD2" w:rsidR="00C06CB1" w:rsidRPr="00C06CB1" w:rsidRDefault="00C06CB1" w:rsidP="00C06CB1">
      <w:pPr>
        <w:rPr>
          <w:lang w:val="en-US"/>
        </w:rPr>
      </w:pPr>
      <w:r w:rsidRPr="00C06CB1">
        <w:rPr>
          <w:lang w:val="en-US"/>
        </w:rPr>
        <w:t xml:space="preserve">  </w:t>
      </w:r>
    </w:p>
    <w:p w14:paraId="7E5E9805" w14:textId="77777777" w:rsidR="00C06CB1" w:rsidRDefault="00C06CB1" w:rsidP="00C06CB1">
      <w:pPr>
        <w:rPr>
          <w:lang w:val="en-US"/>
        </w:rPr>
      </w:pPr>
      <w:r w:rsidRPr="00C06CB1">
        <w:rPr>
          <w:lang w:val="en-US"/>
        </w:rPr>
        <w:t xml:space="preserve">The contract extension period is 1 June 2026 to 31 May 2027. </w:t>
      </w:r>
    </w:p>
    <w:p w14:paraId="5BBDAC2F" w14:textId="77777777" w:rsidR="00C06CB1" w:rsidRPr="00C06CB1" w:rsidRDefault="00C06CB1" w:rsidP="00C06CB1">
      <w:pPr>
        <w:rPr>
          <w:lang w:val="en-US"/>
        </w:rPr>
      </w:pPr>
    </w:p>
    <w:p w14:paraId="69F3B090" w14:textId="77777777" w:rsidR="00C06CB1" w:rsidRDefault="00C06CB1" w:rsidP="00C06CB1">
      <w:pPr>
        <w:rPr>
          <w:lang w:val="en-US"/>
        </w:rPr>
      </w:pPr>
      <w:r w:rsidRPr="00C06CB1">
        <w:rPr>
          <w:lang w:val="en-US"/>
        </w:rPr>
        <w:t>The value for the extension period for Redcar &amp; Cleveland Borough Council is £1,500,000.</w:t>
      </w:r>
    </w:p>
    <w:p w14:paraId="7FA32801" w14:textId="77777777" w:rsidR="00C06CB1" w:rsidRDefault="00C06CB1" w:rsidP="00C06CB1">
      <w:pPr>
        <w:rPr>
          <w:lang w:val="en-US"/>
        </w:rPr>
      </w:pPr>
    </w:p>
    <w:p w14:paraId="0A48B8E7" w14:textId="44C9753B" w:rsidR="00C06CB1" w:rsidRDefault="00C06CB1" w:rsidP="00C06CB1">
      <w:pPr>
        <w:rPr>
          <w:b/>
          <w:sz w:val="28"/>
        </w:rPr>
      </w:pPr>
      <w:r>
        <w:rPr>
          <w:b/>
          <w:sz w:val="28"/>
        </w:rPr>
        <w:t>Who will make the decision?</w:t>
      </w:r>
    </w:p>
    <w:p w14:paraId="22EA1DDB" w14:textId="77777777" w:rsidR="00C06CB1" w:rsidRDefault="00C06CB1" w:rsidP="00C06CB1">
      <w:pPr>
        <w:rPr>
          <w:b/>
          <w:sz w:val="28"/>
        </w:rPr>
      </w:pPr>
    </w:p>
    <w:p w14:paraId="0A882D48" w14:textId="77777777" w:rsidR="00C06CB1" w:rsidRDefault="00C06CB1" w:rsidP="00C06CB1">
      <w:r>
        <w:t>Cabinet Member for Adults</w:t>
      </w:r>
    </w:p>
    <w:p w14:paraId="253DEB04" w14:textId="77777777" w:rsidR="00C06CB1" w:rsidRDefault="00C06CB1" w:rsidP="00C06CB1"/>
    <w:p w14:paraId="536DB359" w14:textId="77777777" w:rsidR="00C06CB1" w:rsidRDefault="00C06CB1" w:rsidP="00C06CB1">
      <w:pPr>
        <w:rPr>
          <w:b/>
          <w:sz w:val="28"/>
        </w:rPr>
      </w:pPr>
      <w:r>
        <w:rPr>
          <w:b/>
          <w:sz w:val="28"/>
        </w:rPr>
        <w:t>When is the decision to be taken?</w:t>
      </w:r>
    </w:p>
    <w:p w14:paraId="32862E55" w14:textId="77777777" w:rsidR="00C06CB1" w:rsidRDefault="00C06CB1" w:rsidP="00C06CB1">
      <w:pPr>
        <w:rPr>
          <w:b/>
          <w:sz w:val="28"/>
        </w:rPr>
      </w:pPr>
    </w:p>
    <w:p w14:paraId="60AC33EA" w14:textId="77777777" w:rsidR="00C06CB1" w:rsidRDefault="00C06CB1" w:rsidP="00C06CB1">
      <w:r>
        <w:t>November 2025</w:t>
      </w:r>
    </w:p>
    <w:p w14:paraId="49508B52" w14:textId="77777777" w:rsidR="00C06CB1" w:rsidRDefault="00C06CB1" w:rsidP="00C06CB1"/>
    <w:p w14:paraId="31FDB789" w14:textId="77777777" w:rsidR="00C06CB1" w:rsidRDefault="00C06CB1" w:rsidP="00C06CB1">
      <w:pPr>
        <w:rPr>
          <w:b/>
          <w:sz w:val="28"/>
        </w:rPr>
      </w:pPr>
      <w:r>
        <w:rPr>
          <w:b/>
          <w:sz w:val="28"/>
        </w:rPr>
        <w:t>Who will be consulted and how?</w:t>
      </w:r>
    </w:p>
    <w:p w14:paraId="6D76C813" w14:textId="77777777" w:rsidR="00C06CB1" w:rsidRDefault="00C06CB1" w:rsidP="00C06CB1">
      <w:pPr>
        <w:rPr>
          <w:b/>
          <w:sz w:val="28"/>
        </w:rPr>
      </w:pPr>
    </w:p>
    <w:p w14:paraId="00E681C8" w14:textId="77777777" w:rsidR="00C06CB1" w:rsidRPr="00A1729C" w:rsidRDefault="00C06CB1" w:rsidP="00C06CB1">
      <w:pPr>
        <w:rPr>
          <w:noProof/>
          <w:lang w:val="en-US"/>
        </w:rPr>
      </w:pPr>
      <w:r w:rsidRPr="00A1729C">
        <w:rPr>
          <w:noProof/>
          <w:lang w:val="en-US"/>
        </w:rPr>
        <w:t>Cabinet Member for Adult</w:t>
      </w:r>
      <w:r>
        <w:rPr>
          <w:noProof/>
          <w:lang w:val="en-US"/>
        </w:rPr>
        <w:t xml:space="preserve"> Services</w:t>
      </w:r>
    </w:p>
    <w:p w14:paraId="260D9952" w14:textId="77777777" w:rsidR="00C06CB1" w:rsidRPr="00A1729C" w:rsidRDefault="00C06CB1" w:rsidP="00C06CB1">
      <w:pPr>
        <w:rPr>
          <w:noProof/>
          <w:lang w:val="en-US"/>
        </w:rPr>
      </w:pPr>
      <w:r w:rsidRPr="00A1729C">
        <w:rPr>
          <w:noProof/>
          <w:lang w:val="en-US"/>
        </w:rPr>
        <w:t>Chief Finance Officer</w:t>
      </w:r>
    </w:p>
    <w:p w14:paraId="72BF9316" w14:textId="77777777" w:rsidR="00C06CB1" w:rsidRPr="00A1729C" w:rsidRDefault="00C06CB1" w:rsidP="00C06CB1">
      <w:pPr>
        <w:rPr>
          <w:noProof/>
          <w:lang w:val="en-US"/>
        </w:rPr>
      </w:pPr>
      <w:r w:rsidRPr="00A1729C">
        <w:rPr>
          <w:noProof/>
          <w:lang w:val="en-US"/>
        </w:rPr>
        <w:t>Chief Legal Officer</w:t>
      </w:r>
    </w:p>
    <w:p w14:paraId="3A7AB674" w14:textId="77777777" w:rsidR="00C06CB1" w:rsidRDefault="00C06CB1" w:rsidP="00C06CB1">
      <w:pPr>
        <w:rPr>
          <w:noProof/>
          <w:lang w:val="en-US"/>
        </w:rPr>
      </w:pPr>
      <w:r>
        <w:rPr>
          <w:noProof/>
          <w:lang w:val="en-US"/>
        </w:rPr>
        <w:t xml:space="preserve">Executive </w:t>
      </w:r>
      <w:r w:rsidRPr="00A1729C">
        <w:rPr>
          <w:noProof/>
          <w:lang w:val="en-US"/>
        </w:rPr>
        <w:t>Director for Adults &amp; Communities</w:t>
      </w:r>
    </w:p>
    <w:p w14:paraId="10B66153" w14:textId="77777777" w:rsidR="00C06CB1" w:rsidRPr="00A1729C" w:rsidRDefault="00C06CB1" w:rsidP="00C06CB1">
      <w:pPr>
        <w:rPr>
          <w:noProof/>
          <w:lang w:val="en-US"/>
        </w:rPr>
      </w:pPr>
    </w:p>
    <w:p w14:paraId="3FC0772F" w14:textId="77777777" w:rsidR="00C06CB1" w:rsidRDefault="00C06CB1" w:rsidP="00C06CB1">
      <w:pPr>
        <w:rPr>
          <w:noProof/>
          <w:lang w:val="en-US"/>
        </w:rPr>
      </w:pPr>
      <w:r w:rsidRPr="00A1729C">
        <w:rPr>
          <w:noProof/>
          <w:lang w:val="en-US"/>
        </w:rPr>
        <w:t>All of the above will be consulted via approval of the delegated decision.</w:t>
      </w:r>
    </w:p>
    <w:p w14:paraId="55A90B3B" w14:textId="77777777" w:rsidR="00C06CB1" w:rsidRDefault="00C06CB1" w:rsidP="00C06CB1">
      <w:pPr>
        <w:rPr>
          <w:b/>
          <w:sz w:val="28"/>
        </w:rPr>
      </w:pPr>
    </w:p>
    <w:p w14:paraId="5120C95F" w14:textId="77777777" w:rsidR="00C06CB1" w:rsidRDefault="00C06CB1" w:rsidP="00C06CB1">
      <w:pPr>
        <w:rPr>
          <w:b/>
          <w:sz w:val="28"/>
        </w:rPr>
      </w:pPr>
      <w:r>
        <w:rPr>
          <w:b/>
          <w:sz w:val="28"/>
        </w:rPr>
        <w:t>Supporting documentation:</w:t>
      </w:r>
    </w:p>
    <w:p w14:paraId="71DA33C6" w14:textId="77777777" w:rsidR="00C06CB1" w:rsidRDefault="00C06CB1" w:rsidP="00C06CB1">
      <w:pPr>
        <w:rPr>
          <w:b/>
          <w:sz w:val="28"/>
        </w:rPr>
      </w:pPr>
    </w:p>
    <w:p w14:paraId="5B013335" w14:textId="77777777" w:rsidR="00C06CB1" w:rsidRDefault="00C06CB1" w:rsidP="00C06CB1">
      <w:r>
        <w:t>There are no supporting documents for this decision.</w:t>
      </w:r>
    </w:p>
    <w:p w14:paraId="581650E5" w14:textId="77777777" w:rsidR="00C06CB1" w:rsidRPr="005C3C0A" w:rsidRDefault="00C06CB1" w:rsidP="00C06CB1"/>
    <w:p w14:paraId="6B2A3675" w14:textId="77777777" w:rsidR="00C06CB1" w:rsidRDefault="00C06CB1" w:rsidP="00C06CB1">
      <w:pPr>
        <w:rPr>
          <w:b/>
          <w:sz w:val="28"/>
        </w:rPr>
      </w:pPr>
      <w:r>
        <w:rPr>
          <w:b/>
          <w:sz w:val="28"/>
        </w:rPr>
        <w:t>How and by when to make representations:</w:t>
      </w:r>
    </w:p>
    <w:p w14:paraId="4D781B77" w14:textId="77777777" w:rsidR="00C06CB1" w:rsidRDefault="00C06CB1" w:rsidP="00C06CB1">
      <w:pPr>
        <w:rPr>
          <w:b/>
          <w:sz w:val="28"/>
        </w:rPr>
      </w:pPr>
    </w:p>
    <w:p w14:paraId="13C292E7" w14:textId="142FDE14" w:rsidR="00C06CB1" w:rsidRPr="00FD6D44" w:rsidRDefault="00C06CB1" w:rsidP="00C06CB1">
      <w:pPr>
        <w:rPr>
          <w:bCs/>
          <w:szCs w:val="24"/>
        </w:rPr>
      </w:pPr>
      <w:r w:rsidRPr="00FD6D44">
        <w:rPr>
          <w:bCs/>
          <w:szCs w:val="24"/>
        </w:rPr>
        <w:t xml:space="preserve">Representations should be made to </w:t>
      </w:r>
      <w:r>
        <w:rPr>
          <w:bCs/>
          <w:szCs w:val="24"/>
        </w:rPr>
        <w:t>Jo Smith</w:t>
      </w:r>
      <w:r w:rsidRPr="00FD6D44">
        <w:rPr>
          <w:bCs/>
          <w:szCs w:val="24"/>
        </w:rPr>
        <w:t xml:space="preserve"> before </w:t>
      </w:r>
      <w:r>
        <w:rPr>
          <w:bCs/>
          <w:szCs w:val="24"/>
        </w:rPr>
        <w:t>11</w:t>
      </w:r>
      <w:r w:rsidRPr="00FD6D44">
        <w:rPr>
          <w:bCs/>
          <w:szCs w:val="24"/>
        </w:rPr>
        <w:t xml:space="preserve"> </w:t>
      </w:r>
      <w:r>
        <w:rPr>
          <w:bCs/>
          <w:szCs w:val="24"/>
        </w:rPr>
        <w:t>December</w:t>
      </w:r>
      <w:r w:rsidRPr="00FD6D44">
        <w:rPr>
          <w:bCs/>
          <w:szCs w:val="24"/>
        </w:rPr>
        <w:t xml:space="preserve"> 2025.</w:t>
      </w:r>
    </w:p>
    <w:p w14:paraId="2A8A6643" w14:textId="50087E01" w:rsidR="00C06CB1" w:rsidRPr="00FD6D44" w:rsidRDefault="00C06CB1" w:rsidP="00C06CB1">
      <w:pPr>
        <w:rPr>
          <w:bCs/>
          <w:szCs w:val="24"/>
        </w:rPr>
      </w:pPr>
      <w:r w:rsidRPr="00FD6D44">
        <w:rPr>
          <w:bCs/>
          <w:szCs w:val="24"/>
        </w:rPr>
        <w:t xml:space="preserve">Tel: </w:t>
      </w:r>
      <w:r w:rsidRPr="00B014EB">
        <w:rPr>
          <w:bCs/>
          <w:szCs w:val="24"/>
          <w:lang w:val="en-US"/>
        </w:rPr>
        <w:t>0</w:t>
      </w:r>
      <w:r>
        <w:rPr>
          <w:bCs/>
          <w:szCs w:val="24"/>
          <w:lang w:val="en-US"/>
        </w:rPr>
        <w:t xml:space="preserve">7584703052 </w:t>
      </w:r>
      <w:r w:rsidRPr="00FD6D44">
        <w:rPr>
          <w:bCs/>
          <w:szCs w:val="24"/>
        </w:rPr>
        <w:t xml:space="preserve">or email </w:t>
      </w:r>
      <w:r w:rsidRPr="00C06CB1">
        <w:rPr>
          <w:bCs/>
          <w:szCs w:val="24"/>
          <w:lang w:val="en-US"/>
        </w:rPr>
        <w:t>joanne.smith@redcar-cleveland.gov.uk</w:t>
      </w:r>
    </w:p>
    <w:p w14:paraId="1A81D09D" w14:textId="77777777" w:rsidR="00C06CB1" w:rsidRPr="00FD6D44" w:rsidRDefault="00C06CB1" w:rsidP="00C06CB1">
      <w:pPr>
        <w:rPr>
          <w:bCs/>
          <w:szCs w:val="24"/>
        </w:rPr>
      </w:pPr>
    </w:p>
    <w:p w14:paraId="012CDA53" w14:textId="2994935A" w:rsidR="00C06CB1" w:rsidRPr="00FD6D44" w:rsidRDefault="00C06CB1" w:rsidP="00C06CB1">
      <w:pPr>
        <w:rPr>
          <w:bCs/>
          <w:szCs w:val="24"/>
        </w:rPr>
      </w:pPr>
      <w:r w:rsidRPr="00FD6D44">
        <w:rPr>
          <w:bCs/>
          <w:szCs w:val="24"/>
        </w:rPr>
        <w:t xml:space="preserve">First published in Forward Plan on </w:t>
      </w:r>
      <w:r>
        <w:rPr>
          <w:bCs/>
          <w:szCs w:val="24"/>
        </w:rPr>
        <w:t>13 November 2025</w:t>
      </w:r>
    </w:p>
    <w:p w14:paraId="30C059FA" w14:textId="77777777" w:rsidR="00C06CB1" w:rsidRDefault="00C06CB1" w:rsidP="00C06CB1">
      <w:pPr>
        <w:rPr>
          <w:b/>
          <w:sz w:val="28"/>
        </w:rPr>
      </w:pPr>
    </w:p>
    <w:p w14:paraId="5E488BA9" w14:textId="77777777" w:rsidR="00C06CB1" w:rsidRPr="008254C1" w:rsidRDefault="00C06CB1" w:rsidP="00C06CB1">
      <w:pPr>
        <w:rPr>
          <w:b/>
          <w:sz w:val="28"/>
          <w:szCs w:val="28"/>
        </w:rPr>
      </w:pPr>
      <w:r>
        <w:rPr>
          <w:noProof/>
        </w:rPr>
        <mc:AlternateContent>
          <mc:Choice Requires="wps">
            <w:drawing>
              <wp:anchor distT="0" distB="0" distL="114300" distR="114300" simplePos="0" relativeHeight="252004352" behindDoc="0" locked="0" layoutInCell="1" allowOverlap="1" wp14:anchorId="6D8B17B0" wp14:editId="0C18B7B2">
                <wp:simplePos x="0" y="0"/>
                <wp:positionH relativeFrom="page">
                  <wp:posOffset>3181350</wp:posOffset>
                </wp:positionH>
                <wp:positionV relativeFrom="paragraph">
                  <wp:posOffset>365125</wp:posOffset>
                </wp:positionV>
                <wp:extent cx="1266825" cy="762000"/>
                <wp:effectExtent l="0" t="0" r="28575" b="19050"/>
                <wp:wrapNone/>
                <wp:docPr id="207355333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6825" cy="762000"/>
                        </a:xfrm>
                        <a:prstGeom prst="rect">
                          <a:avLst/>
                        </a:prstGeom>
                        <a:solidFill>
                          <a:sysClr val="window" lastClr="FFFFFF"/>
                        </a:solidFill>
                        <a:ln w="6350">
                          <a:solidFill>
                            <a:prstClr val="black"/>
                          </a:solidFill>
                        </a:ln>
                        <a:effectLst/>
                      </wps:spPr>
                      <wps:txbx>
                        <w:txbxContent>
                          <w:p w14:paraId="63C42C42" w14:textId="149C7230" w:rsidR="00C06CB1" w:rsidRPr="003E2E18" w:rsidRDefault="006920D9" w:rsidP="00C06CB1">
                            <w:pPr>
                              <w:jc w:val="center"/>
                            </w:pPr>
                            <w:r>
                              <w:object w:dxaOrig="1534" w:dyaOrig="997" w14:anchorId="4F575E4A">
                                <v:shape id="_x0000_i1046" type="#_x0000_t75" style="width:84.85pt;height:55.15pt">
                                  <v:imagedata r:id="rId59" o:title=""/>
                                </v:shape>
                                <o:OLEObject Type="Embed" ProgID="Acrobat.Document.DC" ShapeID="_x0000_i1046" DrawAspect="Icon" ObjectID="_1838976322" r:id="rId60"/>
                              </w:object>
                            </w:r>
                          </w:p>
                          <w:p w14:paraId="77E2BA90" w14:textId="1D07CD30" w:rsidR="00C06CB1" w:rsidRDefault="00C06CB1" w:rsidP="00C06C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8B17B0" id="_x0000_t202" coordsize="21600,21600" o:spt="202" path="m,l,21600r21600,l21600,xe">
                <v:stroke joinstyle="miter"/>
                <v:path gradientshapeok="t" o:connecttype="rect"/>
              </v:shapetype>
              <v:shape id="_x0000_s1040" type="#_x0000_t202" style="position:absolute;margin-left:250.5pt;margin-top:28.75pt;width:99.75pt;height:60pt;z-index:25200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" fillcolor="window" strokeweight=".5pt">
                <v:path arrowok="t"/>
                <v:textbox>
                  <w:txbxContent>
                    <w:p w14:paraId="63C42C42" w14:textId="149C7230" w:rsidR="00C06CB1" w:rsidRPr="003E2E18" w:rsidRDefault="006920D9" w:rsidP="00C06CB1">
                      <w:pPr>
                        <w:jc w:val="center"/>
                      </w:pPr>
                      <w:r>
                        <w:object w:dxaOrig="1534" w:dyaOrig="997" w14:anchorId="4F575E4A">
                          <v:shape id="_x0000_i1122" type="#_x0000_t75" style="width:84.85pt;height:55.15pt">
                            <v:imagedata r:id="rId61" o:title=""/>
                          </v:shape>
                          <o:OLEObject Type="Embed" ProgID="Acrobat.Document.DC" ShapeID="_x0000_i1122" DrawAspect="Icon" ObjectID="_1837669297" r:id="rId62"/>
                        </w:object>
                      </w:r>
                    </w:p>
                    <w:p w14:paraId="77E2BA90" w14:textId="1D07CD30" w:rsidR="00C06CB1" w:rsidRDefault="00C06CB1" w:rsidP="00C06CB1"/>
                  </w:txbxContent>
                </v:textbox>
                <w10:wrap anchorx="page"/>
              </v:shape>
            </w:pict>
          </mc:Fallback>
        </mc:AlternateContent>
      </w:r>
      <w:r w:rsidRPr="008254C1">
        <w:rPr>
          <w:b/>
          <w:sz w:val="28"/>
          <w:szCs w:val="28"/>
        </w:rPr>
        <w:t>Following the Making of the decision, the decision form will be published here:</w:t>
      </w:r>
    </w:p>
    <w:p w14:paraId="5EC1D16F" w14:textId="1B429D4C" w:rsidR="00FB1E4C" w:rsidRDefault="00046B8C" w:rsidP="006C26AD">
      <w:pPr>
        <w:rPr>
          <w:b/>
          <w:snapToGrid w:val="0"/>
          <w:sz w:val="31"/>
        </w:rPr>
      </w:pPr>
      <w:r>
        <w:rPr>
          <w:b/>
          <w:snapToGrid w:val="0"/>
          <w:sz w:val="31"/>
        </w:rPr>
        <w:t>P</w:t>
      </w:r>
      <w:r w:rsidR="00FB1E4C">
        <w:rPr>
          <w:b/>
          <w:snapToGrid w:val="0"/>
          <w:sz w:val="31"/>
        </w:rPr>
        <w:t xml:space="preserve">ART TWO – </w:t>
      </w:r>
      <w:bookmarkStart w:id="10" w:name="Children"/>
      <w:r w:rsidR="0072403F">
        <w:rPr>
          <w:b/>
          <w:snapToGrid w:val="0"/>
          <w:sz w:val="31"/>
        </w:rPr>
        <w:t>CHILDREN AND FAMILIES DIRECTORATE</w:t>
      </w:r>
      <w:bookmarkEnd w:id="10"/>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42A2F008" w14:textId="2B380E90" w:rsidR="00A35F79" w:rsidRDefault="00A35F79" w:rsidP="00A35F79">
      <w:pPr>
        <w:rPr>
          <w:b/>
          <w:sz w:val="28"/>
          <w:szCs w:val="28"/>
          <w:lang w:val="en-US"/>
        </w:rPr>
      </w:pPr>
      <w:bookmarkStart w:id="11" w:name="_Hlk189733507"/>
      <w:r>
        <w:rPr>
          <w:b/>
          <w:sz w:val="28"/>
        </w:rPr>
        <w:t>DECISION: C</w:t>
      </w:r>
      <w:r w:rsidRPr="006B4381">
        <w:rPr>
          <w:b/>
          <w:sz w:val="28"/>
        </w:rPr>
        <w:t>DD00</w:t>
      </w:r>
      <w:r>
        <w:rPr>
          <w:b/>
          <w:sz w:val="28"/>
        </w:rPr>
        <w:t>61</w:t>
      </w:r>
    </w:p>
    <w:p w14:paraId="7FDF437C" w14:textId="77777777" w:rsidR="00A35F79" w:rsidRDefault="00A35F79" w:rsidP="00A35F79">
      <w:pPr>
        <w:rPr>
          <w:b/>
          <w:sz w:val="28"/>
        </w:rPr>
      </w:pPr>
    </w:p>
    <w:p w14:paraId="5E367BFF" w14:textId="42B7408C" w:rsidR="00A35F79" w:rsidRDefault="00A35F79" w:rsidP="00A35F79">
      <w:pPr>
        <w:rPr>
          <w:b/>
          <w:sz w:val="28"/>
          <w:lang w:val="en-US"/>
        </w:rPr>
      </w:pPr>
      <w:r>
        <w:rPr>
          <w:b/>
          <w:sz w:val="28"/>
        </w:rPr>
        <w:t xml:space="preserve">Nature of the decision: </w:t>
      </w:r>
      <w:r w:rsidRPr="00A35F79">
        <w:rPr>
          <w:b/>
          <w:sz w:val="28"/>
          <w:lang w:val="en-US"/>
        </w:rPr>
        <w:t>Additionally Resourced Provision Outwood Academy Normanby</w:t>
      </w:r>
    </w:p>
    <w:p w14:paraId="21041716" w14:textId="77777777" w:rsidR="00A35F79" w:rsidRDefault="00A35F79" w:rsidP="00A35F79">
      <w:pPr>
        <w:rPr>
          <w:b/>
          <w:sz w:val="28"/>
        </w:rPr>
      </w:pPr>
    </w:p>
    <w:p w14:paraId="080D3A8E" w14:textId="7AF44599" w:rsidR="00A35F79" w:rsidRDefault="00A35F79" w:rsidP="00A35F79">
      <w:pPr>
        <w:rPr>
          <w:lang w:val="en-US"/>
        </w:rPr>
      </w:pPr>
      <w:r>
        <w:rPr>
          <w:lang w:val="en-US"/>
        </w:rPr>
        <w:t>T</w:t>
      </w:r>
      <w:r w:rsidRPr="00A35F79">
        <w:rPr>
          <w:lang w:val="en-US"/>
        </w:rPr>
        <w:t>o commission Additionally Resourced Provision for children and young people with SEND.</w:t>
      </w:r>
    </w:p>
    <w:p w14:paraId="24CE5D0C" w14:textId="77777777" w:rsidR="00A35F79" w:rsidRDefault="00A35F79" w:rsidP="00A35F79">
      <w:pPr>
        <w:rPr>
          <w:noProof/>
          <w:lang w:val="en-US"/>
        </w:rPr>
      </w:pPr>
    </w:p>
    <w:p w14:paraId="7E8C2018" w14:textId="77777777" w:rsidR="00A35F79" w:rsidRDefault="00A35F79" w:rsidP="00A35F79">
      <w:pPr>
        <w:rPr>
          <w:b/>
          <w:sz w:val="28"/>
        </w:rPr>
      </w:pPr>
      <w:r>
        <w:rPr>
          <w:b/>
          <w:sz w:val="28"/>
        </w:rPr>
        <w:t>Who will make the decision?</w:t>
      </w:r>
    </w:p>
    <w:p w14:paraId="60B826A1" w14:textId="77777777" w:rsidR="00A35F79" w:rsidRDefault="00A35F79" w:rsidP="00A35F79">
      <w:pPr>
        <w:rPr>
          <w:b/>
          <w:sz w:val="28"/>
        </w:rPr>
      </w:pPr>
    </w:p>
    <w:p w14:paraId="13AECB07" w14:textId="0BFA4EC7" w:rsidR="00A35F79" w:rsidRDefault="00A35F79" w:rsidP="00A35F79">
      <w:r>
        <w:t>Cabinet Member for Children and Families</w:t>
      </w:r>
    </w:p>
    <w:p w14:paraId="33AF8B88" w14:textId="77777777" w:rsidR="00A35F79" w:rsidRDefault="00A35F79" w:rsidP="00A35F79"/>
    <w:p w14:paraId="7088BEE3" w14:textId="77777777" w:rsidR="00A35F79" w:rsidRDefault="00A35F79" w:rsidP="00A35F79">
      <w:pPr>
        <w:rPr>
          <w:b/>
          <w:sz w:val="28"/>
        </w:rPr>
      </w:pPr>
      <w:r>
        <w:rPr>
          <w:b/>
          <w:sz w:val="28"/>
        </w:rPr>
        <w:t>When is the decision to be taken?</w:t>
      </w:r>
    </w:p>
    <w:p w14:paraId="49100C8A" w14:textId="77777777" w:rsidR="00A35F79" w:rsidRDefault="00A35F79" w:rsidP="00A35F79">
      <w:pPr>
        <w:rPr>
          <w:b/>
          <w:sz w:val="28"/>
        </w:rPr>
      </w:pPr>
    </w:p>
    <w:p w14:paraId="07BDF090" w14:textId="77777777" w:rsidR="00A35F79" w:rsidRDefault="00A35F79" w:rsidP="00A35F79">
      <w:r>
        <w:t>February 2025</w:t>
      </w:r>
    </w:p>
    <w:p w14:paraId="1CC28368" w14:textId="77777777" w:rsidR="00A35F79" w:rsidRDefault="00A35F79" w:rsidP="00A35F79"/>
    <w:p w14:paraId="6D37DE02" w14:textId="77777777" w:rsidR="00A35F79" w:rsidRDefault="00A35F79" w:rsidP="00A35F79">
      <w:pPr>
        <w:rPr>
          <w:b/>
          <w:sz w:val="28"/>
        </w:rPr>
      </w:pPr>
      <w:r>
        <w:rPr>
          <w:b/>
          <w:sz w:val="28"/>
        </w:rPr>
        <w:t>Who will be consulted and how?</w:t>
      </w:r>
    </w:p>
    <w:p w14:paraId="134CD988" w14:textId="77777777" w:rsidR="00A35F79" w:rsidRDefault="00A35F79" w:rsidP="00A35F79">
      <w:pPr>
        <w:rPr>
          <w:b/>
          <w:sz w:val="28"/>
        </w:rPr>
      </w:pPr>
    </w:p>
    <w:p w14:paraId="02CDAC1B" w14:textId="77777777" w:rsidR="00A35F79" w:rsidRPr="00A35F79" w:rsidRDefault="00A35F79" w:rsidP="00A35F79">
      <w:pPr>
        <w:rPr>
          <w:noProof/>
          <w:lang w:val="en-US"/>
        </w:rPr>
      </w:pPr>
      <w:r w:rsidRPr="00A35F79">
        <w:rPr>
          <w:noProof/>
          <w:lang w:val="en-US"/>
        </w:rPr>
        <w:t xml:space="preserve">Cabinet Member for Children and Families </w:t>
      </w:r>
    </w:p>
    <w:p w14:paraId="27504507" w14:textId="77777777" w:rsidR="00A35F79" w:rsidRPr="00A35F79" w:rsidRDefault="00A35F79" w:rsidP="00A35F79">
      <w:pPr>
        <w:rPr>
          <w:noProof/>
          <w:lang w:val="en-US"/>
        </w:rPr>
      </w:pPr>
      <w:r w:rsidRPr="00A35F79">
        <w:rPr>
          <w:noProof/>
          <w:lang w:val="en-US"/>
        </w:rPr>
        <w:t>Chief Finance Officer</w:t>
      </w:r>
    </w:p>
    <w:p w14:paraId="4D74E061" w14:textId="77777777" w:rsidR="00A35F79" w:rsidRPr="00A35F79" w:rsidRDefault="00A35F79" w:rsidP="00A35F79">
      <w:pPr>
        <w:rPr>
          <w:noProof/>
          <w:lang w:val="en-US"/>
        </w:rPr>
      </w:pPr>
      <w:r w:rsidRPr="00A35F79">
        <w:rPr>
          <w:noProof/>
          <w:lang w:val="en-US"/>
        </w:rPr>
        <w:t>Chief Legal Officer</w:t>
      </w:r>
    </w:p>
    <w:p w14:paraId="17D0DAFB" w14:textId="77777777" w:rsidR="00A35F79" w:rsidRPr="00A35F79" w:rsidRDefault="00A35F79" w:rsidP="00A35F79">
      <w:pPr>
        <w:rPr>
          <w:noProof/>
          <w:lang w:val="en-US"/>
        </w:rPr>
      </w:pPr>
      <w:r w:rsidRPr="00A35F79">
        <w:rPr>
          <w:noProof/>
          <w:lang w:val="en-US"/>
        </w:rPr>
        <w:t>Corporate Director for Children and Families</w:t>
      </w:r>
    </w:p>
    <w:p w14:paraId="74E3AD20" w14:textId="426D9EAF" w:rsidR="00A35F79" w:rsidRDefault="00A35F79" w:rsidP="00A35F79">
      <w:pPr>
        <w:rPr>
          <w:noProof/>
          <w:lang w:val="en-US"/>
        </w:rPr>
      </w:pPr>
      <w:r w:rsidRPr="00A35F79">
        <w:rPr>
          <w:noProof/>
          <w:lang w:val="en-US"/>
        </w:rPr>
        <w:t>All of the above will be consulted via approval of the delegated decision.</w:t>
      </w:r>
    </w:p>
    <w:p w14:paraId="3B3C9BAD" w14:textId="77777777" w:rsidR="00A35F79" w:rsidRDefault="00A35F79" w:rsidP="00A35F79"/>
    <w:p w14:paraId="5D758FFF" w14:textId="77777777" w:rsidR="00A35F79" w:rsidRDefault="00A35F79" w:rsidP="00A35F79">
      <w:pPr>
        <w:rPr>
          <w:b/>
          <w:sz w:val="28"/>
        </w:rPr>
      </w:pPr>
      <w:r>
        <w:rPr>
          <w:b/>
          <w:sz w:val="28"/>
        </w:rPr>
        <w:t>Supporting documentation:</w:t>
      </w:r>
    </w:p>
    <w:p w14:paraId="02220EB8" w14:textId="77777777" w:rsidR="00A35F79" w:rsidRDefault="00A35F79" w:rsidP="00A35F79">
      <w:pPr>
        <w:rPr>
          <w:b/>
          <w:sz w:val="28"/>
        </w:rPr>
      </w:pPr>
    </w:p>
    <w:p w14:paraId="6F9B5D97" w14:textId="77777777" w:rsidR="00A35F79" w:rsidRDefault="00A35F79" w:rsidP="00A35F79">
      <w:r>
        <w:t>There are no supporting documents for this decision.</w:t>
      </w:r>
    </w:p>
    <w:p w14:paraId="36626544" w14:textId="77777777" w:rsidR="00A35F79" w:rsidRDefault="00A35F79" w:rsidP="00A35F79"/>
    <w:p w14:paraId="77D3B266" w14:textId="77777777" w:rsidR="00A35F79" w:rsidRDefault="00A35F79" w:rsidP="00A35F79">
      <w:pPr>
        <w:rPr>
          <w:b/>
          <w:sz w:val="28"/>
        </w:rPr>
      </w:pPr>
      <w:r>
        <w:rPr>
          <w:b/>
          <w:sz w:val="28"/>
        </w:rPr>
        <w:t>How and by when to make representations:</w:t>
      </w:r>
    </w:p>
    <w:p w14:paraId="0F6FE4F3" w14:textId="77777777" w:rsidR="00A35F79" w:rsidRDefault="00A35F79" w:rsidP="00A35F79">
      <w:pPr>
        <w:rPr>
          <w:b/>
          <w:sz w:val="28"/>
        </w:rPr>
      </w:pPr>
    </w:p>
    <w:p w14:paraId="52AEF559" w14:textId="26741722" w:rsidR="00A35F79" w:rsidRDefault="00A35F79" w:rsidP="00A35F79">
      <w:r>
        <w:t>Representations should be made to Kellie Gorman before 20 February 2025.</w:t>
      </w:r>
    </w:p>
    <w:p w14:paraId="1D93C772" w14:textId="5011C8C2" w:rsidR="00A35F79" w:rsidRDefault="00A35F79" w:rsidP="00A35F79">
      <w:pPr>
        <w:rPr>
          <w:lang w:val="en-US"/>
        </w:rPr>
      </w:pPr>
      <w:r>
        <w:t>Tel: 01642 444132</w:t>
      </w:r>
      <w:r>
        <w:rPr>
          <w:noProof/>
          <w:lang w:val="en-US"/>
        </w:rPr>
        <w:t xml:space="preserve"> or email </w:t>
      </w:r>
      <w:hyperlink r:id="rId63" w:history="1">
        <w:r w:rsidRPr="002B7FD6">
          <w:rPr>
            <w:rStyle w:val="Hyperlink"/>
            <w:lang w:val="en-US"/>
          </w:rPr>
          <w:t>kellie.gorman@redcar-cleveland.gov.uk</w:t>
        </w:r>
      </w:hyperlink>
    </w:p>
    <w:p w14:paraId="3ADEB529" w14:textId="77777777" w:rsidR="00A35F79" w:rsidRDefault="00A35F79" w:rsidP="00A35F79"/>
    <w:p w14:paraId="0CD8C61B" w14:textId="30460E11" w:rsidR="00A35F79" w:rsidRDefault="00A35F79" w:rsidP="00A35F79">
      <w:r>
        <w:t>First published in Forward Plan on 23 January 2025</w:t>
      </w:r>
    </w:p>
    <w:p w14:paraId="7334B5F9" w14:textId="77777777" w:rsidR="00A35F79" w:rsidRDefault="00A35F79" w:rsidP="00A35F79"/>
    <w:p w14:paraId="48360C30" w14:textId="77777777" w:rsidR="00A35F79" w:rsidRPr="008254C1" w:rsidRDefault="00A35F79" w:rsidP="00A35F79">
      <w:pPr>
        <w:rPr>
          <w:b/>
          <w:sz w:val="28"/>
          <w:szCs w:val="28"/>
        </w:rPr>
      </w:pPr>
      <w:r w:rsidRPr="008254C1">
        <w:rPr>
          <w:b/>
          <w:sz w:val="28"/>
          <w:szCs w:val="28"/>
        </w:rPr>
        <w:t>Following the Making of the decision, the decision form will be published here:</w:t>
      </w:r>
    </w:p>
    <w:p w14:paraId="5C7E7BA8" w14:textId="77777777" w:rsidR="00A35F79" w:rsidRDefault="00A35F79" w:rsidP="00A35F79">
      <w:r>
        <w:rPr>
          <w:noProof/>
        </w:rPr>
        <mc:AlternateContent>
          <mc:Choice Requires="wps">
            <w:drawing>
              <wp:anchor distT="0" distB="0" distL="114300" distR="114300" simplePos="0" relativeHeight="251914240" behindDoc="0" locked="0" layoutInCell="1" allowOverlap="1" wp14:anchorId="3E5BE4E7" wp14:editId="6669362D">
                <wp:simplePos x="0" y="0"/>
                <wp:positionH relativeFrom="page">
                  <wp:posOffset>3181350</wp:posOffset>
                </wp:positionH>
                <wp:positionV relativeFrom="paragraph">
                  <wp:posOffset>101599</wp:posOffset>
                </wp:positionV>
                <wp:extent cx="600075" cy="523875"/>
                <wp:effectExtent l="0" t="0" r="28575" b="28575"/>
                <wp:wrapNone/>
                <wp:docPr id="134492109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523875"/>
                        </a:xfrm>
                        <a:prstGeom prst="rect">
                          <a:avLst/>
                        </a:prstGeom>
                        <a:solidFill>
                          <a:sysClr val="window" lastClr="FFFFFF"/>
                        </a:solidFill>
                        <a:ln w="6350">
                          <a:solidFill>
                            <a:prstClr val="black"/>
                          </a:solidFill>
                        </a:ln>
                        <a:effectLst/>
                      </wps:spPr>
                      <wps:txbx>
                        <w:txbxContent>
                          <w:p w14:paraId="324C2010" w14:textId="456EE30D" w:rsidR="00A35F79" w:rsidRDefault="00E20ACA" w:rsidP="00222053">
                            <w:r>
                              <w:object w:dxaOrig="1534" w:dyaOrig="997" w14:anchorId="05FAA3F8">
                                <v:shape id="_x0000_i1048" type="#_x0000_t75" style="width:76.7pt;height:49.85pt">
                                  <v:imagedata r:id="rId64" o:title=""/>
                                </v:shape>
                                <o:OLEObject Type="Embed" ProgID="Acrobat.Document.DC" ShapeID="_x0000_i1048" DrawAspect="Icon" ObjectID="_1838976323" r:id="rId6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5BE4E7" id="_x0000_s1041" type="#_x0000_t202" style="position:absolute;margin-left:250.5pt;margin-top:8pt;width:47.25pt;height:41.25pt;z-index:2519142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" fillcolor="window" strokeweight=".5pt">
                <v:path arrowok="t"/>
                <v:textbox style="mso-fit-shape-to-text:t">
                  <w:txbxContent>
                    <w:p w14:paraId="324C2010" w14:textId="456EE30D" w:rsidR="00A35F79" w:rsidRDefault="00E20ACA" w:rsidP="00222053">
                      <w:r>
                        <w:object w:dxaOrig="1534" w:dyaOrig="997" w14:anchorId="05FAA3F8">
                          <v:shape id="_x0000_i1046" type="#_x0000_t75" style="width:76.7pt;height:49.85pt">
                            <v:imagedata r:id="rId66" o:title=""/>
                          </v:shape>
                          <o:OLEObject Type="Embed" ProgID="Acrobat.Document.DC" ShapeID="_x0000_i1046" DrawAspect="Icon" ObjectID="_1831798695" r:id="rId67"/>
                        </w:object>
                      </w:r>
                    </w:p>
                  </w:txbxContent>
                </v:textbox>
                <w10:wrap anchorx="page"/>
              </v:shape>
            </w:pict>
          </mc:Fallback>
        </mc:AlternateContent>
      </w:r>
    </w:p>
    <w:bookmarkEnd w:id="11"/>
    <w:p w14:paraId="4FDD1A29" w14:textId="77777777" w:rsidR="002B05B7" w:rsidRDefault="002B05B7" w:rsidP="00014008">
      <w:pPr>
        <w:rPr>
          <w:b/>
          <w:sz w:val="28"/>
        </w:rPr>
      </w:pPr>
    </w:p>
    <w:p w14:paraId="36C3FB30" w14:textId="533FC107" w:rsidR="00014008" w:rsidRDefault="00014008" w:rsidP="00014008">
      <w:pPr>
        <w:rPr>
          <w:b/>
          <w:sz w:val="28"/>
          <w:szCs w:val="28"/>
          <w:lang w:val="en-US"/>
        </w:rPr>
      </w:pPr>
      <w:r>
        <w:rPr>
          <w:b/>
          <w:sz w:val="28"/>
        </w:rPr>
        <w:t>DECISION: C</w:t>
      </w:r>
      <w:r w:rsidRPr="006B4381">
        <w:rPr>
          <w:b/>
          <w:sz w:val="28"/>
        </w:rPr>
        <w:t>DD00</w:t>
      </w:r>
      <w:r>
        <w:rPr>
          <w:b/>
          <w:sz w:val="28"/>
        </w:rPr>
        <w:t>62</w:t>
      </w:r>
    </w:p>
    <w:p w14:paraId="17883ACE" w14:textId="77777777" w:rsidR="00014008" w:rsidRDefault="00014008" w:rsidP="00014008">
      <w:pPr>
        <w:rPr>
          <w:b/>
          <w:sz w:val="28"/>
        </w:rPr>
      </w:pPr>
    </w:p>
    <w:p w14:paraId="44B69EDB" w14:textId="0F80F8C0" w:rsidR="00014008" w:rsidRDefault="00014008" w:rsidP="00014008">
      <w:pPr>
        <w:rPr>
          <w:b/>
          <w:sz w:val="28"/>
          <w:lang w:val="en-US"/>
        </w:rPr>
      </w:pPr>
      <w:bookmarkStart w:id="12" w:name="_Hlk189737638"/>
      <w:r>
        <w:rPr>
          <w:b/>
          <w:sz w:val="28"/>
        </w:rPr>
        <w:t xml:space="preserve">Nature of the decision: </w:t>
      </w:r>
      <w:r w:rsidRPr="00014008">
        <w:rPr>
          <w:b/>
          <w:sz w:val="28"/>
          <w:lang w:val="en-US"/>
        </w:rPr>
        <w:t>Early Help Midwifery Service</w:t>
      </w:r>
    </w:p>
    <w:p w14:paraId="0F4E6F07" w14:textId="77777777" w:rsidR="00014008" w:rsidRDefault="00014008" w:rsidP="00014008">
      <w:pPr>
        <w:rPr>
          <w:b/>
          <w:sz w:val="28"/>
        </w:rPr>
      </w:pPr>
    </w:p>
    <w:p w14:paraId="68C4573E" w14:textId="593C8152" w:rsidR="00014008" w:rsidRDefault="00014008" w:rsidP="00014008">
      <w:pPr>
        <w:rPr>
          <w:lang w:val="en-US"/>
        </w:rPr>
      </w:pPr>
      <w:r w:rsidRPr="00014008">
        <w:rPr>
          <w:lang w:val="en-US"/>
        </w:rPr>
        <w:t>To extend the Section 76 partnership agreement for specialis</w:t>
      </w:r>
      <w:r>
        <w:rPr>
          <w:lang w:val="en-US"/>
        </w:rPr>
        <w:t>t</w:t>
      </w:r>
      <w:r w:rsidRPr="00014008">
        <w:rPr>
          <w:lang w:val="en-US"/>
        </w:rPr>
        <w:t xml:space="preserve"> Midwifery and SALT services with Health.</w:t>
      </w:r>
    </w:p>
    <w:p w14:paraId="1B8F047D" w14:textId="77777777" w:rsidR="00014008" w:rsidRDefault="00014008" w:rsidP="00014008">
      <w:pPr>
        <w:rPr>
          <w:noProof/>
          <w:lang w:val="en-US"/>
        </w:rPr>
      </w:pPr>
    </w:p>
    <w:p w14:paraId="4F53E114" w14:textId="77777777" w:rsidR="00014008" w:rsidRDefault="00014008" w:rsidP="00014008">
      <w:pPr>
        <w:rPr>
          <w:b/>
          <w:sz w:val="28"/>
        </w:rPr>
      </w:pPr>
      <w:r>
        <w:rPr>
          <w:b/>
          <w:sz w:val="28"/>
        </w:rPr>
        <w:t>Who will make the decision?</w:t>
      </w:r>
    </w:p>
    <w:p w14:paraId="5FEEAA42" w14:textId="77777777" w:rsidR="00014008" w:rsidRDefault="00014008" w:rsidP="00014008">
      <w:pPr>
        <w:rPr>
          <w:b/>
          <w:sz w:val="28"/>
        </w:rPr>
      </w:pPr>
    </w:p>
    <w:p w14:paraId="620698B1" w14:textId="77777777" w:rsidR="00014008" w:rsidRDefault="00014008" w:rsidP="00014008">
      <w:r>
        <w:t>Cabinet Member for Children and Families</w:t>
      </w:r>
    </w:p>
    <w:p w14:paraId="321C9BAA" w14:textId="77777777" w:rsidR="00014008" w:rsidRDefault="00014008" w:rsidP="00014008"/>
    <w:p w14:paraId="0E8C88AD" w14:textId="77777777" w:rsidR="00014008" w:rsidRDefault="00014008" w:rsidP="00014008">
      <w:pPr>
        <w:rPr>
          <w:b/>
          <w:sz w:val="28"/>
        </w:rPr>
      </w:pPr>
      <w:r>
        <w:rPr>
          <w:b/>
          <w:sz w:val="28"/>
        </w:rPr>
        <w:t>When is the decision to be taken?</w:t>
      </w:r>
    </w:p>
    <w:p w14:paraId="40640600" w14:textId="77777777" w:rsidR="00014008" w:rsidRDefault="00014008" w:rsidP="00014008">
      <w:pPr>
        <w:rPr>
          <w:b/>
          <w:sz w:val="28"/>
        </w:rPr>
      </w:pPr>
    </w:p>
    <w:p w14:paraId="58470DD5" w14:textId="451F770F" w:rsidR="00014008" w:rsidRDefault="00014008" w:rsidP="00014008">
      <w:r>
        <w:t>March 2025</w:t>
      </w:r>
    </w:p>
    <w:p w14:paraId="38EA8A6F" w14:textId="77777777" w:rsidR="00014008" w:rsidRDefault="00014008" w:rsidP="00014008"/>
    <w:p w14:paraId="18CD86F0" w14:textId="77777777" w:rsidR="00014008" w:rsidRDefault="00014008" w:rsidP="00014008">
      <w:pPr>
        <w:rPr>
          <w:b/>
          <w:sz w:val="28"/>
        </w:rPr>
      </w:pPr>
      <w:r>
        <w:rPr>
          <w:b/>
          <w:sz w:val="28"/>
        </w:rPr>
        <w:t>Who will be consulted and how?</w:t>
      </w:r>
    </w:p>
    <w:p w14:paraId="1FBE6B06" w14:textId="77777777" w:rsidR="00014008" w:rsidRDefault="00014008" w:rsidP="00014008">
      <w:pPr>
        <w:rPr>
          <w:b/>
          <w:sz w:val="28"/>
        </w:rPr>
      </w:pPr>
    </w:p>
    <w:p w14:paraId="671C83BE" w14:textId="77777777" w:rsidR="00014008" w:rsidRPr="00A35F79" w:rsidRDefault="00014008" w:rsidP="00014008">
      <w:pPr>
        <w:rPr>
          <w:noProof/>
          <w:lang w:val="en-US"/>
        </w:rPr>
      </w:pPr>
      <w:r w:rsidRPr="00A35F79">
        <w:rPr>
          <w:noProof/>
          <w:lang w:val="en-US"/>
        </w:rPr>
        <w:t xml:space="preserve">Cabinet Member for Children and Families </w:t>
      </w:r>
    </w:p>
    <w:p w14:paraId="4BF70390" w14:textId="77777777" w:rsidR="00014008" w:rsidRPr="00A35F79" w:rsidRDefault="00014008" w:rsidP="00014008">
      <w:pPr>
        <w:rPr>
          <w:noProof/>
          <w:lang w:val="en-US"/>
        </w:rPr>
      </w:pPr>
      <w:r w:rsidRPr="00A35F79">
        <w:rPr>
          <w:noProof/>
          <w:lang w:val="en-US"/>
        </w:rPr>
        <w:t>Chief Finance Officer</w:t>
      </w:r>
    </w:p>
    <w:p w14:paraId="5E508899" w14:textId="77777777" w:rsidR="00014008" w:rsidRPr="00A35F79" w:rsidRDefault="00014008" w:rsidP="00014008">
      <w:pPr>
        <w:rPr>
          <w:noProof/>
          <w:lang w:val="en-US"/>
        </w:rPr>
      </w:pPr>
      <w:r w:rsidRPr="00A35F79">
        <w:rPr>
          <w:noProof/>
          <w:lang w:val="en-US"/>
        </w:rPr>
        <w:t>Chief Legal Officer</w:t>
      </w:r>
    </w:p>
    <w:p w14:paraId="529534E4" w14:textId="77777777" w:rsidR="00014008" w:rsidRPr="00A35F79" w:rsidRDefault="00014008" w:rsidP="00014008">
      <w:pPr>
        <w:rPr>
          <w:noProof/>
          <w:lang w:val="en-US"/>
        </w:rPr>
      </w:pPr>
      <w:r w:rsidRPr="00A35F79">
        <w:rPr>
          <w:noProof/>
          <w:lang w:val="en-US"/>
        </w:rPr>
        <w:t>Corporate Director for Children and Families</w:t>
      </w:r>
    </w:p>
    <w:p w14:paraId="411AEA77" w14:textId="77777777" w:rsidR="00014008" w:rsidRDefault="00014008" w:rsidP="00014008">
      <w:pPr>
        <w:rPr>
          <w:noProof/>
          <w:lang w:val="en-US"/>
        </w:rPr>
      </w:pPr>
      <w:r w:rsidRPr="00A35F79">
        <w:rPr>
          <w:noProof/>
          <w:lang w:val="en-US"/>
        </w:rPr>
        <w:t>All of the above will be consulted via approval of the delegated decision.</w:t>
      </w:r>
    </w:p>
    <w:p w14:paraId="40A1B6B0" w14:textId="77777777" w:rsidR="00014008" w:rsidRDefault="00014008" w:rsidP="00014008"/>
    <w:p w14:paraId="16EA6784" w14:textId="77777777" w:rsidR="00014008" w:rsidRDefault="00014008" w:rsidP="00014008">
      <w:pPr>
        <w:rPr>
          <w:b/>
          <w:sz w:val="28"/>
        </w:rPr>
      </w:pPr>
      <w:r>
        <w:rPr>
          <w:b/>
          <w:sz w:val="28"/>
        </w:rPr>
        <w:t>Supporting documentation:</w:t>
      </w:r>
    </w:p>
    <w:p w14:paraId="3991E3CF" w14:textId="77777777" w:rsidR="00014008" w:rsidRDefault="00014008" w:rsidP="00014008">
      <w:pPr>
        <w:rPr>
          <w:b/>
          <w:sz w:val="28"/>
        </w:rPr>
      </w:pPr>
    </w:p>
    <w:p w14:paraId="2CDD4029" w14:textId="77777777" w:rsidR="00014008" w:rsidRDefault="00014008" w:rsidP="00014008">
      <w:r>
        <w:t>There are no supporting documents for this decision.</w:t>
      </w:r>
    </w:p>
    <w:p w14:paraId="3EF33511" w14:textId="77777777" w:rsidR="00014008" w:rsidRDefault="00014008" w:rsidP="00014008"/>
    <w:p w14:paraId="1347B4A8" w14:textId="77777777" w:rsidR="00014008" w:rsidRDefault="00014008" w:rsidP="00014008">
      <w:pPr>
        <w:rPr>
          <w:b/>
          <w:sz w:val="28"/>
        </w:rPr>
      </w:pPr>
      <w:r>
        <w:rPr>
          <w:b/>
          <w:sz w:val="28"/>
        </w:rPr>
        <w:t>How and by when to make representations:</w:t>
      </w:r>
    </w:p>
    <w:p w14:paraId="40EA3E97" w14:textId="77777777" w:rsidR="00014008" w:rsidRDefault="00014008" w:rsidP="00014008">
      <w:pPr>
        <w:rPr>
          <w:b/>
          <w:sz w:val="28"/>
        </w:rPr>
      </w:pPr>
    </w:p>
    <w:p w14:paraId="756FEB1D" w14:textId="16A55561" w:rsidR="00014008" w:rsidRDefault="00014008" w:rsidP="00014008">
      <w:r>
        <w:t>Representations should be made to Kellie Gorman before 6 March 2025.</w:t>
      </w:r>
    </w:p>
    <w:p w14:paraId="619BA394" w14:textId="77777777" w:rsidR="00014008" w:rsidRDefault="00014008" w:rsidP="00014008">
      <w:pPr>
        <w:rPr>
          <w:lang w:val="en-US"/>
        </w:rPr>
      </w:pPr>
      <w:r>
        <w:t>Tel: 01642 444132</w:t>
      </w:r>
      <w:r>
        <w:rPr>
          <w:noProof/>
          <w:lang w:val="en-US"/>
        </w:rPr>
        <w:t xml:space="preserve"> or email </w:t>
      </w:r>
      <w:hyperlink r:id="rId68" w:history="1">
        <w:r w:rsidRPr="002B7FD6">
          <w:rPr>
            <w:rStyle w:val="Hyperlink"/>
            <w:lang w:val="en-US"/>
          </w:rPr>
          <w:t>kellie.gorman@redcar-cleveland.gov.uk</w:t>
        </w:r>
      </w:hyperlink>
    </w:p>
    <w:p w14:paraId="2ADF6246" w14:textId="77777777" w:rsidR="00014008" w:rsidRDefault="00014008" w:rsidP="00014008"/>
    <w:p w14:paraId="56C9D46C" w14:textId="37D5B600" w:rsidR="00014008" w:rsidRDefault="00014008" w:rsidP="00014008">
      <w:r>
        <w:t>First published in Forward Plan on 06 February 2025</w:t>
      </w:r>
    </w:p>
    <w:p w14:paraId="17E70788" w14:textId="77777777" w:rsidR="00014008" w:rsidRDefault="00014008" w:rsidP="00014008"/>
    <w:p w14:paraId="1518AD26" w14:textId="77777777" w:rsidR="00014008" w:rsidRPr="008254C1" w:rsidRDefault="00014008" w:rsidP="00014008">
      <w:pPr>
        <w:rPr>
          <w:b/>
          <w:sz w:val="28"/>
          <w:szCs w:val="28"/>
        </w:rPr>
      </w:pPr>
      <w:r w:rsidRPr="008254C1">
        <w:rPr>
          <w:b/>
          <w:sz w:val="28"/>
          <w:szCs w:val="28"/>
        </w:rPr>
        <w:t>Following the Making of the decision, the decision form will be published here:</w:t>
      </w:r>
    </w:p>
    <w:p w14:paraId="6EB73BE1" w14:textId="77777777" w:rsidR="00014008" w:rsidRDefault="00014008" w:rsidP="00014008">
      <w:r>
        <w:rPr>
          <w:noProof/>
        </w:rPr>
        <mc:AlternateContent>
          <mc:Choice Requires="wps">
            <w:drawing>
              <wp:anchor distT="0" distB="0" distL="114300" distR="114300" simplePos="0" relativeHeight="251918336" behindDoc="0" locked="0" layoutInCell="1" allowOverlap="1" wp14:anchorId="068125F8" wp14:editId="17315DF2">
                <wp:simplePos x="0" y="0"/>
                <wp:positionH relativeFrom="page">
                  <wp:posOffset>3000376</wp:posOffset>
                </wp:positionH>
                <wp:positionV relativeFrom="paragraph">
                  <wp:posOffset>100965</wp:posOffset>
                </wp:positionV>
                <wp:extent cx="781050" cy="704850"/>
                <wp:effectExtent l="0" t="0" r="19050" b="19050"/>
                <wp:wrapNone/>
                <wp:docPr id="827902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746EB77" w14:textId="596D69C7" w:rsidR="00014008" w:rsidRDefault="00397D19" w:rsidP="00397D19">
                            <w:r>
                              <w:object w:dxaOrig="1376" w:dyaOrig="899" w14:anchorId="557FE044">
                                <v:shape id="_x0000_i1050" type="#_x0000_t75" style="width:75.4pt;height:49.2pt">
                                  <v:imagedata r:id="rId69" o:title=""/>
                                </v:shape>
                                <o:OLEObject Type="Embed" ProgID="Acrobat.Document.DC" ShapeID="_x0000_i1050" DrawAspect="Icon" ObjectID="_1838976324" r:id="rId7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125F8" id="_x0000_s1042" type="#_x0000_t202" style="position:absolute;margin-left:236.25pt;margin-top:7.95pt;width:61.5pt;height:55.5pt;z-index:2519183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WGSAoU4CAAC5BAAADgAAAAAAAAAAAAAAAAAuAgAAZHJzL2Uyb0RvYy54bWxQSwECLQAUAAYACAAA&#10;ACEASwKC390AAAAKAQAADwAAAAAAAAAAAAAAAACoBAAAZHJzL2Rvd25yZXYueG1sUEsFBgAAAAAE&#10;AAQA8wAAALIFAAAAAA==&#10;" fillcolor="window" strokeweight=".5pt">
                <v:path arrowok="t"/>
                <v:textbox style="mso-fit-shape-to-text:t">
                  <w:txbxContent>
                    <w:p w14:paraId="3746EB77" w14:textId="596D69C7" w:rsidR="00014008" w:rsidRDefault="00397D19" w:rsidP="00397D19">
                      <w:r>
                        <w:object w:dxaOrig="1376" w:dyaOrig="899" w14:anchorId="557FE044">
                          <v:shape id="_x0000_i1048" type="#_x0000_t75" style="width:75.4pt;height:49.2pt">
                            <v:imagedata r:id="rId71" o:title=""/>
                          </v:shape>
                          <o:OLEObject Type="Embed" ProgID="Acrobat.Document.DC" ShapeID="_x0000_i1048" DrawAspect="Icon" ObjectID="_1831798696" r:id="rId72"/>
                        </w:object>
                      </w:r>
                    </w:p>
                  </w:txbxContent>
                </v:textbox>
                <w10:wrap anchorx="page"/>
              </v:shape>
            </w:pict>
          </mc:Fallback>
        </mc:AlternateContent>
      </w:r>
    </w:p>
    <w:p w14:paraId="7B5ABD49" w14:textId="77777777" w:rsidR="00A35F79" w:rsidRDefault="00A35F79" w:rsidP="00A35F79"/>
    <w:bookmarkEnd w:id="12"/>
    <w:p w14:paraId="631C90E1" w14:textId="77777777" w:rsidR="00A35F79" w:rsidRDefault="00A35F79" w:rsidP="00A35F79"/>
    <w:p w14:paraId="59EEEF37" w14:textId="77777777" w:rsidR="00A35F79" w:rsidRDefault="00A35F79" w:rsidP="00A35F79"/>
    <w:p w14:paraId="40CA32AC" w14:textId="77777777" w:rsidR="00014008" w:rsidRDefault="00014008">
      <w:pPr>
        <w:rPr>
          <w:b/>
          <w:snapToGrid w:val="0"/>
          <w:sz w:val="31"/>
        </w:rPr>
      </w:pPr>
      <w:r>
        <w:rPr>
          <w:b/>
          <w:snapToGrid w:val="0"/>
          <w:sz w:val="31"/>
        </w:rPr>
        <w:br w:type="page"/>
      </w:r>
    </w:p>
    <w:p w14:paraId="4E80D849" w14:textId="2DCE959B" w:rsidR="00C60E2A" w:rsidRDefault="00C60E2A" w:rsidP="00C60E2A">
      <w:pPr>
        <w:rPr>
          <w:b/>
          <w:sz w:val="28"/>
          <w:szCs w:val="28"/>
          <w:lang w:val="en-US"/>
        </w:rPr>
      </w:pPr>
      <w:r>
        <w:rPr>
          <w:b/>
          <w:sz w:val="28"/>
        </w:rPr>
        <w:t>DECISION: C</w:t>
      </w:r>
      <w:r w:rsidRPr="006B4381">
        <w:rPr>
          <w:b/>
          <w:sz w:val="28"/>
        </w:rPr>
        <w:t>DD00</w:t>
      </w:r>
      <w:r>
        <w:rPr>
          <w:b/>
          <w:sz w:val="28"/>
        </w:rPr>
        <w:t>63</w:t>
      </w:r>
    </w:p>
    <w:p w14:paraId="3FF64535" w14:textId="77777777" w:rsidR="00C60E2A" w:rsidRDefault="00C60E2A" w:rsidP="00C60E2A">
      <w:pPr>
        <w:rPr>
          <w:b/>
          <w:sz w:val="28"/>
        </w:rPr>
      </w:pPr>
    </w:p>
    <w:p w14:paraId="65C9D02D" w14:textId="7639FADC" w:rsidR="00C60E2A" w:rsidRDefault="00C60E2A" w:rsidP="00C60E2A">
      <w:pPr>
        <w:rPr>
          <w:b/>
          <w:sz w:val="28"/>
          <w:lang w:val="en-US"/>
        </w:rPr>
      </w:pPr>
      <w:r>
        <w:rPr>
          <w:b/>
          <w:sz w:val="28"/>
        </w:rPr>
        <w:t xml:space="preserve">Nature of the decision: </w:t>
      </w:r>
      <w:r w:rsidRPr="00C60E2A">
        <w:rPr>
          <w:b/>
          <w:sz w:val="28"/>
          <w:lang w:val="en-US"/>
        </w:rPr>
        <w:t>Accommodation and Support Services for Children in our Care and Care Leavers</w:t>
      </w:r>
    </w:p>
    <w:p w14:paraId="0A444AF5" w14:textId="77777777" w:rsidR="00C60E2A" w:rsidRDefault="00C60E2A" w:rsidP="00C60E2A">
      <w:pPr>
        <w:rPr>
          <w:b/>
          <w:sz w:val="28"/>
        </w:rPr>
      </w:pPr>
    </w:p>
    <w:p w14:paraId="53D6A549" w14:textId="30C0BB52" w:rsidR="00C60E2A" w:rsidRDefault="00C60E2A" w:rsidP="00C60E2A">
      <w:pPr>
        <w:rPr>
          <w:lang w:val="en-US"/>
        </w:rPr>
      </w:pPr>
      <w:r w:rsidRPr="00C60E2A">
        <w:rPr>
          <w:lang w:val="en-US"/>
        </w:rPr>
        <w:t xml:space="preserve">Approval is required to enter into an agreement with external providers for the delivery of accommodation and support services. This includes Residential </w:t>
      </w:r>
      <w:r w:rsidR="006D05A9" w:rsidRPr="00C60E2A">
        <w:rPr>
          <w:lang w:val="en-US"/>
        </w:rPr>
        <w:t>Children’s</w:t>
      </w:r>
      <w:r w:rsidRPr="00C60E2A">
        <w:rPr>
          <w:lang w:val="en-US"/>
        </w:rPr>
        <w:t xml:space="preserve"> Homes, Independent Fostering Agencies, Supported </w:t>
      </w:r>
      <w:r>
        <w:rPr>
          <w:lang w:val="en-US"/>
        </w:rPr>
        <w:t>Accommodation</w:t>
      </w:r>
      <w:r w:rsidRPr="00C60E2A">
        <w:rPr>
          <w:lang w:val="en-US"/>
        </w:rPr>
        <w:t xml:space="preserve"> provision and Support Staffing agencies</w:t>
      </w:r>
    </w:p>
    <w:p w14:paraId="63AB8C38" w14:textId="77777777" w:rsidR="00C60E2A" w:rsidRDefault="00C60E2A" w:rsidP="00C60E2A">
      <w:pPr>
        <w:rPr>
          <w:lang w:val="en-US"/>
        </w:rPr>
      </w:pPr>
    </w:p>
    <w:p w14:paraId="22C8E2B3" w14:textId="6C8FCCAA" w:rsidR="00C60E2A" w:rsidRDefault="00C60E2A" w:rsidP="00C60E2A">
      <w:pPr>
        <w:rPr>
          <w:b/>
          <w:sz w:val="28"/>
        </w:rPr>
      </w:pPr>
      <w:r>
        <w:rPr>
          <w:b/>
          <w:sz w:val="28"/>
        </w:rPr>
        <w:t>Who will make the decision?</w:t>
      </w:r>
    </w:p>
    <w:p w14:paraId="0FADA8FA" w14:textId="77777777" w:rsidR="00C60E2A" w:rsidRDefault="00C60E2A" w:rsidP="00C60E2A">
      <w:pPr>
        <w:rPr>
          <w:b/>
          <w:sz w:val="28"/>
        </w:rPr>
      </w:pPr>
    </w:p>
    <w:p w14:paraId="14382EED" w14:textId="77777777" w:rsidR="00C60E2A" w:rsidRDefault="00C60E2A" w:rsidP="00C60E2A">
      <w:r>
        <w:t>Cabinet Member for Children and Families</w:t>
      </w:r>
    </w:p>
    <w:p w14:paraId="4A6D051A" w14:textId="77777777" w:rsidR="00C60E2A" w:rsidRDefault="00C60E2A" w:rsidP="00C60E2A"/>
    <w:p w14:paraId="53698977" w14:textId="77777777" w:rsidR="00C60E2A" w:rsidRDefault="00C60E2A" w:rsidP="00C60E2A">
      <w:pPr>
        <w:rPr>
          <w:b/>
          <w:sz w:val="28"/>
        </w:rPr>
      </w:pPr>
      <w:r>
        <w:rPr>
          <w:b/>
          <w:sz w:val="28"/>
        </w:rPr>
        <w:t>When is the decision to be taken?</w:t>
      </w:r>
    </w:p>
    <w:p w14:paraId="12CB7DF7" w14:textId="77777777" w:rsidR="00C60E2A" w:rsidRDefault="00C60E2A" w:rsidP="00C60E2A">
      <w:pPr>
        <w:rPr>
          <w:b/>
          <w:sz w:val="28"/>
        </w:rPr>
      </w:pPr>
    </w:p>
    <w:p w14:paraId="23AC1724" w14:textId="77777777" w:rsidR="00C60E2A" w:rsidRDefault="00C60E2A" w:rsidP="00C60E2A">
      <w:r>
        <w:t>March 2025</w:t>
      </w:r>
    </w:p>
    <w:p w14:paraId="1C009294" w14:textId="77777777" w:rsidR="00C60E2A" w:rsidRDefault="00C60E2A" w:rsidP="00C60E2A"/>
    <w:p w14:paraId="5D03EAB7" w14:textId="77777777" w:rsidR="00C60E2A" w:rsidRDefault="00C60E2A" w:rsidP="00C60E2A">
      <w:pPr>
        <w:rPr>
          <w:b/>
          <w:sz w:val="28"/>
        </w:rPr>
      </w:pPr>
      <w:r>
        <w:rPr>
          <w:b/>
          <w:sz w:val="28"/>
        </w:rPr>
        <w:t>Who will be consulted and how?</w:t>
      </w:r>
    </w:p>
    <w:p w14:paraId="7A505C19" w14:textId="77777777" w:rsidR="00C60E2A" w:rsidRDefault="00C60E2A" w:rsidP="00C60E2A">
      <w:pPr>
        <w:rPr>
          <w:b/>
          <w:sz w:val="28"/>
        </w:rPr>
      </w:pPr>
    </w:p>
    <w:p w14:paraId="77EA2151" w14:textId="77777777" w:rsidR="00C60E2A" w:rsidRPr="00A35F79" w:rsidRDefault="00C60E2A" w:rsidP="00C60E2A">
      <w:pPr>
        <w:rPr>
          <w:noProof/>
          <w:lang w:val="en-US"/>
        </w:rPr>
      </w:pPr>
      <w:r w:rsidRPr="00A35F79">
        <w:rPr>
          <w:noProof/>
          <w:lang w:val="en-US"/>
        </w:rPr>
        <w:t xml:space="preserve">Cabinet Member for Children and Families </w:t>
      </w:r>
    </w:p>
    <w:p w14:paraId="6C0D128A" w14:textId="77777777" w:rsidR="00C60E2A" w:rsidRPr="00A35F79" w:rsidRDefault="00C60E2A" w:rsidP="00C60E2A">
      <w:pPr>
        <w:rPr>
          <w:noProof/>
          <w:lang w:val="en-US"/>
        </w:rPr>
      </w:pPr>
      <w:r w:rsidRPr="00A35F79">
        <w:rPr>
          <w:noProof/>
          <w:lang w:val="en-US"/>
        </w:rPr>
        <w:t>Chief Finance Officer</w:t>
      </w:r>
    </w:p>
    <w:p w14:paraId="4C8D2A8C" w14:textId="77777777" w:rsidR="00C60E2A" w:rsidRPr="00A35F79" w:rsidRDefault="00C60E2A" w:rsidP="00C60E2A">
      <w:pPr>
        <w:rPr>
          <w:noProof/>
          <w:lang w:val="en-US"/>
        </w:rPr>
      </w:pPr>
      <w:r w:rsidRPr="00A35F79">
        <w:rPr>
          <w:noProof/>
          <w:lang w:val="en-US"/>
        </w:rPr>
        <w:t>Chief Legal Officer</w:t>
      </w:r>
    </w:p>
    <w:p w14:paraId="5EA624C9" w14:textId="77777777" w:rsidR="00C60E2A" w:rsidRPr="00A35F79" w:rsidRDefault="00C60E2A" w:rsidP="00C60E2A">
      <w:pPr>
        <w:rPr>
          <w:noProof/>
          <w:lang w:val="en-US"/>
        </w:rPr>
      </w:pPr>
      <w:r w:rsidRPr="00A35F79">
        <w:rPr>
          <w:noProof/>
          <w:lang w:val="en-US"/>
        </w:rPr>
        <w:t>Corporate Director for Children and Families</w:t>
      </w:r>
    </w:p>
    <w:p w14:paraId="26DE0A63" w14:textId="77777777" w:rsidR="00C60E2A" w:rsidRDefault="00C60E2A" w:rsidP="00C60E2A">
      <w:pPr>
        <w:rPr>
          <w:noProof/>
          <w:lang w:val="en-US"/>
        </w:rPr>
      </w:pPr>
      <w:r w:rsidRPr="00A35F79">
        <w:rPr>
          <w:noProof/>
          <w:lang w:val="en-US"/>
        </w:rPr>
        <w:t>All of the above will be consulted via approval of the delegated decision.</w:t>
      </w:r>
    </w:p>
    <w:p w14:paraId="2F4149DD" w14:textId="77777777" w:rsidR="00C60E2A" w:rsidRDefault="00C60E2A" w:rsidP="00C60E2A"/>
    <w:p w14:paraId="76BB6B37" w14:textId="77777777" w:rsidR="00C60E2A" w:rsidRDefault="00C60E2A" w:rsidP="00C60E2A">
      <w:pPr>
        <w:rPr>
          <w:b/>
          <w:sz w:val="28"/>
        </w:rPr>
      </w:pPr>
      <w:r>
        <w:rPr>
          <w:b/>
          <w:sz w:val="28"/>
        </w:rPr>
        <w:t>Supporting documentation:</w:t>
      </w:r>
    </w:p>
    <w:p w14:paraId="0F0D0536" w14:textId="77777777" w:rsidR="00C60E2A" w:rsidRDefault="00C60E2A" w:rsidP="00C60E2A">
      <w:pPr>
        <w:rPr>
          <w:b/>
          <w:sz w:val="28"/>
        </w:rPr>
      </w:pPr>
    </w:p>
    <w:p w14:paraId="018D8F36" w14:textId="77777777" w:rsidR="00C60E2A" w:rsidRDefault="00C60E2A" w:rsidP="00C60E2A">
      <w:r>
        <w:t>There are no supporting documents for this decision.</w:t>
      </w:r>
    </w:p>
    <w:p w14:paraId="2EBBACA3" w14:textId="77777777" w:rsidR="00C60E2A" w:rsidRDefault="00C60E2A" w:rsidP="00C60E2A"/>
    <w:p w14:paraId="70DAAE86" w14:textId="77777777" w:rsidR="00C60E2A" w:rsidRDefault="00C60E2A" w:rsidP="00C60E2A">
      <w:pPr>
        <w:rPr>
          <w:b/>
          <w:sz w:val="28"/>
        </w:rPr>
      </w:pPr>
      <w:r>
        <w:rPr>
          <w:b/>
          <w:sz w:val="28"/>
        </w:rPr>
        <w:t>How and by when to make representations:</w:t>
      </w:r>
    </w:p>
    <w:p w14:paraId="106630B3" w14:textId="77777777" w:rsidR="00C60E2A" w:rsidRDefault="00C60E2A" w:rsidP="00C60E2A">
      <w:pPr>
        <w:rPr>
          <w:b/>
          <w:sz w:val="28"/>
        </w:rPr>
      </w:pPr>
    </w:p>
    <w:p w14:paraId="3B66EF03" w14:textId="047A0947" w:rsidR="00C60E2A" w:rsidRDefault="00C60E2A" w:rsidP="00C60E2A">
      <w:r>
        <w:t>Representations should be made to Emma Bainbridge before 20 March 2025.</w:t>
      </w:r>
    </w:p>
    <w:p w14:paraId="76EC1177" w14:textId="4A1FFB60" w:rsidR="00C60E2A" w:rsidRDefault="00C60E2A" w:rsidP="00C60E2A">
      <w:pPr>
        <w:rPr>
          <w:lang w:val="en-US"/>
        </w:rPr>
      </w:pPr>
      <w:r>
        <w:t>Tel: 01642 444156</w:t>
      </w:r>
      <w:r>
        <w:rPr>
          <w:noProof/>
          <w:lang w:val="en-US"/>
        </w:rPr>
        <w:t xml:space="preserve"> or email </w:t>
      </w:r>
      <w:hyperlink r:id="rId73" w:history="1">
        <w:r w:rsidRPr="00E0146C">
          <w:rPr>
            <w:rStyle w:val="Hyperlink"/>
            <w:lang w:val="en-US"/>
          </w:rPr>
          <w:t>emma.bainbridge@redcar-cleveland.gov.uk</w:t>
        </w:r>
      </w:hyperlink>
    </w:p>
    <w:p w14:paraId="5966F817" w14:textId="77777777" w:rsidR="00C60E2A" w:rsidRDefault="00C60E2A" w:rsidP="00C60E2A"/>
    <w:p w14:paraId="5E487FEB" w14:textId="490C7F7D" w:rsidR="00C60E2A" w:rsidRDefault="00C60E2A" w:rsidP="00C60E2A">
      <w:r>
        <w:t>First published in Forward Plan on 20 February 2025</w:t>
      </w:r>
    </w:p>
    <w:p w14:paraId="1E6033FD" w14:textId="77777777" w:rsidR="00C60E2A" w:rsidRDefault="00C60E2A" w:rsidP="00C60E2A"/>
    <w:p w14:paraId="6BB72DAD" w14:textId="77777777" w:rsidR="00C60E2A" w:rsidRPr="008254C1" w:rsidRDefault="00C60E2A" w:rsidP="00C60E2A">
      <w:pPr>
        <w:rPr>
          <w:b/>
          <w:sz w:val="28"/>
          <w:szCs w:val="28"/>
        </w:rPr>
      </w:pPr>
      <w:r w:rsidRPr="008254C1">
        <w:rPr>
          <w:b/>
          <w:sz w:val="28"/>
          <w:szCs w:val="28"/>
        </w:rPr>
        <w:t>Following the Making of the decision, the decision form will be published here:</w:t>
      </w:r>
    </w:p>
    <w:p w14:paraId="6D602B99" w14:textId="77777777" w:rsidR="00C60E2A" w:rsidRDefault="00C60E2A" w:rsidP="00C60E2A">
      <w:r>
        <w:rPr>
          <w:noProof/>
        </w:rPr>
        <mc:AlternateContent>
          <mc:Choice Requires="wps">
            <w:drawing>
              <wp:anchor distT="0" distB="0" distL="114300" distR="114300" simplePos="0" relativeHeight="251922432" behindDoc="0" locked="0" layoutInCell="1" allowOverlap="1" wp14:anchorId="78501801" wp14:editId="0453667A">
                <wp:simplePos x="0" y="0"/>
                <wp:positionH relativeFrom="page">
                  <wp:posOffset>2438400</wp:posOffset>
                </wp:positionH>
                <wp:positionV relativeFrom="paragraph">
                  <wp:posOffset>107950</wp:posOffset>
                </wp:positionV>
                <wp:extent cx="4114800" cy="704850"/>
                <wp:effectExtent l="0" t="0" r="19050" b="12065"/>
                <wp:wrapNone/>
                <wp:docPr id="20910332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704850"/>
                        </a:xfrm>
                        <a:prstGeom prst="rect">
                          <a:avLst/>
                        </a:prstGeom>
                        <a:solidFill>
                          <a:sysClr val="window" lastClr="FFFFFF"/>
                        </a:solidFill>
                        <a:ln w="6350">
                          <a:solidFill>
                            <a:prstClr val="black"/>
                          </a:solidFill>
                        </a:ln>
                        <a:effectLst/>
                      </wps:spPr>
                      <wps:txbx>
                        <w:txbxContent>
                          <w:p w14:paraId="29F24654" w14:textId="7110BDA7" w:rsidR="00C60E2A" w:rsidRDefault="00016AFB" w:rsidP="00016AFB">
                            <w:r>
                              <w:object w:dxaOrig="1534" w:dyaOrig="997" w14:anchorId="6BC1CC4E">
                                <v:shape id="_x0000_i1052" type="#_x0000_t75" style="width:76.7pt;height:49.85pt">
                                  <v:imagedata r:id="rId74" o:title=""/>
                                </v:shape>
                                <o:OLEObject Type="Embed" ProgID="Acrobat.Document.DC" ShapeID="_x0000_i1052" DrawAspect="Icon" ObjectID="_1838976325" r:id="rId75"/>
                              </w:object>
                            </w:r>
                            <w:r w:rsidR="008E59E1">
                              <w:object w:dxaOrig="1534" w:dyaOrig="997" w14:anchorId="3E3D76C4">
                                <v:shape id="_x0000_i1054" type="#_x0000_t75" style="width:76.7pt;height:49.85pt">
                                  <v:imagedata r:id="rId76" o:title=""/>
                                </v:shape>
                                <o:OLEObject Type="Embed" ProgID="Acrobat.Document.DC" ShapeID="_x0000_i1054" DrawAspect="Icon" ObjectID="_1838976326" r:id="rId77"/>
                              </w:object>
                            </w:r>
                            <w:r w:rsidR="008E59E1">
                              <w:object w:dxaOrig="1534" w:dyaOrig="997" w14:anchorId="4B87B8C7">
                                <v:shape id="_x0000_i1056" type="#_x0000_t75" style="width:76.7pt;height:49.85pt">
                                  <v:imagedata r:id="rId78" o:title=""/>
                                </v:shape>
                                <o:OLEObject Type="Embed" ProgID="Acrobat.Document.DC" ShapeID="_x0000_i1056" DrawAspect="Icon" ObjectID="_1838976327" r:id="rId79"/>
                              </w:object>
                            </w:r>
                            <w:r w:rsidR="00966B55">
                              <w:object w:dxaOrig="1534" w:dyaOrig="997" w14:anchorId="2A48993E">
                                <v:shape id="_x0000_i1058" type="#_x0000_t75" style="width:76.7pt;height:49.85pt">
                                  <v:imagedata r:id="rId80" o:title=""/>
                                </v:shape>
                                <o:OLEObject Type="Embed" ProgID="Acrobat.Document.DC" ShapeID="_x0000_i1058" DrawAspect="Icon" ObjectID="_1838976328" r:id="rId8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501801" id="_x0000_s1043" type="#_x0000_t202" style="position:absolute;margin-left:192pt;margin-top:8.5pt;width:324pt;height:55.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" fillcolor="window" strokeweight=".5pt">
                <v:path arrowok="t"/>
                <v:textbox style="mso-fit-shape-to-text:t">
                  <w:txbxContent>
                    <w:p w14:paraId="29F24654" w14:textId="7110BDA7" w:rsidR="00C60E2A" w:rsidRDefault="00016AFB" w:rsidP="00016AFB">
                      <w:r>
                        <w:object w:dxaOrig="1534" w:dyaOrig="997" w14:anchorId="6BC1CC4E">
                          <v:shape id="_x0000_i1050" type="#_x0000_t75" style="width:76.7pt;height:49.85pt">
                            <v:imagedata r:id="rId82" o:title=""/>
                          </v:shape>
                          <o:OLEObject Type="Embed" ProgID="Acrobat.Document.DC" ShapeID="_x0000_i1050" DrawAspect="Icon" ObjectID="_1831798697" r:id="rId83"/>
                        </w:object>
                      </w:r>
                      <w:r w:rsidR="008E59E1">
                        <w:object w:dxaOrig="1534" w:dyaOrig="997" w14:anchorId="3E3D76C4">
                          <v:shape id="_x0000_i1052" type="#_x0000_t75" style="width:76.7pt;height:49.85pt">
                            <v:imagedata r:id="rId84" o:title=""/>
                          </v:shape>
                          <o:OLEObject Type="Embed" ProgID="Acrobat.Document.DC" ShapeID="_x0000_i1052" DrawAspect="Icon" ObjectID="_1831798698" r:id="rId85"/>
                        </w:object>
                      </w:r>
                      <w:r w:rsidR="008E59E1">
                        <w:object w:dxaOrig="1534" w:dyaOrig="997" w14:anchorId="4B87B8C7">
                          <v:shape id="_x0000_i1054" type="#_x0000_t75" style="width:76.7pt;height:49.85pt">
                            <v:imagedata r:id="rId86" o:title=""/>
                          </v:shape>
                          <o:OLEObject Type="Embed" ProgID="Acrobat.Document.DC" ShapeID="_x0000_i1054" DrawAspect="Icon" ObjectID="_1831798699" r:id="rId87"/>
                        </w:object>
                      </w:r>
                      <w:r w:rsidR="00966B55">
                        <w:object w:dxaOrig="1534" w:dyaOrig="997" w14:anchorId="2A48993E">
                          <v:shape id="_x0000_i1056" type="#_x0000_t75" style="width:76.7pt;height:49.85pt">
                            <v:imagedata r:id="rId88" o:title=""/>
                          </v:shape>
                          <o:OLEObject Type="Embed" ProgID="Acrobat.Document.DC" ShapeID="_x0000_i1056" DrawAspect="Icon" ObjectID="_1831798700" r:id="rId89"/>
                        </w:object>
                      </w:r>
                    </w:p>
                  </w:txbxContent>
                </v:textbox>
                <w10:wrap anchorx="page"/>
              </v:shape>
            </w:pict>
          </mc:Fallback>
        </mc:AlternateContent>
      </w:r>
    </w:p>
    <w:p w14:paraId="1D758033" w14:textId="77777777" w:rsidR="00C60E2A" w:rsidRDefault="00C60E2A" w:rsidP="00C60E2A"/>
    <w:p w14:paraId="3FC3E27E" w14:textId="77777777" w:rsidR="00C60E2A" w:rsidRDefault="00C60E2A" w:rsidP="00C60E2A"/>
    <w:p w14:paraId="58D4DDEE" w14:textId="77777777" w:rsidR="00C60E2A" w:rsidRDefault="00C60E2A" w:rsidP="00C60E2A"/>
    <w:p w14:paraId="11FA4D2F" w14:textId="4A6FBB12" w:rsidR="00D91F5B" w:rsidRDefault="00D91F5B">
      <w:r>
        <w:br w:type="page"/>
      </w:r>
    </w:p>
    <w:p w14:paraId="14140A4F" w14:textId="0A621C96" w:rsidR="00D91F5B" w:rsidRDefault="00D91F5B" w:rsidP="00D91F5B">
      <w:pPr>
        <w:rPr>
          <w:b/>
          <w:sz w:val="28"/>
          <w:szCs w:val="28"/>
          <w:lang w:val="en-US"/>
        </w:rPr>
      </w:pPr>
      <w:r>
        <w:rPr>
          <w:b/>
          <w:sz w:val="28"/>
        </w:rPr>
        <w:t>DECISION: C</w:t>
      </w:r>
      <w:r w:rsidRPr="006B4381">
        <w:rPr>
          <w:b/>
          <w:sz w:val="28"/>
        </w:rPr>
        <w:t>DD00</w:t>
      </w:r>
      <w:r>
        <w:rPr>
          <w:b/>
          <w:sz w:val="28"/>
        </w:rPr>
        <w:t>64</w:t>
      </w:r>
    </w:p>
    <w:p w14:paraId="5FDC3B16" w14:textId="77777777" w:rsidR="00D91F5B" w:rsidRDefault="00D91F5B" w:rsidP="00D91F5B">
      <w:pPr>
        <w:rPr>
          <w:b/>
          <w:sz w:val="28"/>
        </w:rPr>
      </w:pPr>
    </w:p>
    <w:p w14:paraId="1ED39249" w14:textId="23ABF935" w:rsidR="00D91F5B" w:rsidRDefault="00D91F5B" w:rsidP="00D91F5B">
      <w:pPr>
        <w:rPr>
          <w:b/>
          <w:sz w:val="28"/>
          <w:lang w:val="en-US"/>
        </w:rPr>
      </w:pPr>
      <w:r>
        <w:rPr>
          <w:b/>
          <w:sz w:val="28"/>
        </w:rPr>
        <w:t xml:space="preserve">Nature of the decision: </w:t>
      </w:r>
      <w:r w:rsidRPr="00D91F5B">
        <w:rPr>
          <w:b/>
          <w:sz w:val="28"/>
          <w:lang w:val="en-US"/>
        </w:rPr>
        <w:t>High Needs Funding Education for 0 - 16 provision and Post 16 provision for young people with SEND</w:t>
      </w:r>
    </w:p>
    <w:p w14:paraId="359FC573" w14:textId="77777777" w:rsidR="00D91F5B" w:rsidRDefault="00D91F5B" w:rsidP="00D91F5B">
      <w:pPr>
        <w:rPr>
          <w:b/>
          <w:sz w:val="28"/>
        </w:rPr>
      </w:pPr>
    </w:p>
    <w:p w14:paraId="4D6698D4" w14:textId="4194EECA" w:rsidR="00D91F5B" w:rsidRDefault="00D91F5B" w:rsidP="00D91F5B">
      <w:pPr>
        <w:rPr>
          <w:lang w:val="en-US"/>
        </w:rPr>
      </w:pPr>
      <w:r w:rsidRPr="00C60E2A">
        <w:rPr>
          <w:lang w:val="en-US"/>
        </w:rPr>
        <w:t xml:space="preserve">Approval is required </w:t>
      </w:r>
      <w:r>
        <w:rPr>
          <w:lang w:val="en-US"/>
        </w:rPr>
        <w:t>t</w:t>
      </w:r>
      <w:r w:rsidRPr="00D91F5B">
        <w:rPr>
          <w:lang w:val="en-US"/>
        </w:rPr>
        <w:t>o provide pre and post 16 education provision for children and young people with SEND.</w:t>
      </w:r>
    </w:p>
    <w:p w14:paraId="7401E4DD" w14:textId="77777777" w:rsidR="00D91F5B" w:rsidRDefault="00D91F5B" w:rsidP="00D91F5B">
      <w:pPr>
        <w:rPr>
          <w:lang w:val="en-US"/>
        </w:rPr>
      </w:pPr>
    </w:p>
    <w:p w14:paraId="07B5E90D" w14:textId="77777777" w:rsidR="00D91F5B" w:rsidRDefault="00D91F5B" w:rsidP="00D91F5B">
      <w:pPr>
        <w:rPr>
          <w:b/>
          <w:sz w:val="28"/>
        </w:rPr>
      </w:pPr>
      <w:r>
        <w:rPr>
          <w:b/>
          <w:sz w:val="28"/>
        </w:rPr>
        <w:t>Who will make the decision?</w:t>
      </w:r>
    </w:p>
    <w:p w14:paraId="68BA4773" w14:textId="77777777" w:rsidR="00D91F5B" w:rsidRDefault="00D91F5B" w:rsidP="00D91F5B">
      <w:pPr>
        <w:rPr>
          <w:b/>
          <w:sz w:val="28"/>
        </w:rPr>
      </w:pPr>
    </w:p>
    <w:p w14:paraId="4D53FBAA" w14:textId="77777777" w:rsidR="00D91F5B" w:rsidRDefault="00D91F5B" w:rsidP="00D91F5B">
      <w:r>
        <w:t>Cabinet Member for Children and Families</w:t>
      </w:r>
    </w:p>
    <w:p w14:paraId="29EA9063" w14:textId="77777777" w:rsidR="00D91F5B" w:rsidRDefault="00D91F5B" w:rsidP="00D91F5B"/>
    <w:p w14:paraId="26B1E176" w14:textId="77777777" w:rsidR="00D91F5B" w:rsidRDefault="00D91F5B" w:rsidP="00D91F5B">
      <w:pPr>
        <w:rPr>
          <w:b/>
          <w:sz w:val="28"/>
        </w:rPr>
      </w:pPr>
      <w:r>
        <w:rPr>
          <w:b/>
          <w:sz w:val="28"/>
        </w:rPr>
        <w:t>When is the decision to be taken?</w:t>
      </w:r>
    </w:p>
    <w:p w14:paraId="112327E3" w14:textId="77777777" w:rsidR="00D91F5B" w:rsidRDefault="00D91F5B" w:rsidP="00D91F5B">
      <w:pPr>
        <w:rPr>
          <w:b/>
          <w:sz w:val="28"/>
        </w:rPr>
      </w:pPr>
    </w:p>
    <w:p w14:paraId="0CBDF5E7" w14:textId="5485C95F" w:rsidR="00D91F5B" w:rsidRDefault="00D91F5B" w:rsidP="00D91F5B">
      <w:r>
        <w:t>April 2025</w:t>
      </w:r>
    </w:p>
    <w:p w14:paraId="6E8F4880" w14:textId="77777777" w:rsidR="00D91F5B" w:rsidRDefault="00D91F5B" w:rsidP="00D91F5B"/>
    <w:p w14:paraId="09DD4F70" w14:textId="77777777" w:rsidR="00D91F5B" w:rsidRDefault="00D91F5B" w:rsidP="00D91F5B">
      <w:pPr>
        <w:rPr>
          <w:b/>
          <w:sz w:val="28"/>
        </w:rPr>
      </w:pPr>
      <w:r>
        <w:rPr>
          <w:b/>
          <w:sz w:val="28"/>
        </w:rPr>
        <w:t>Who will be consulted and how?</w:t>
      </w:r>
    </w:p>
    <w:p w14:paraId="0A3D35C3" w14:textId="77777777" w:rsidR="00D91F5B" w:rsidRDefault="00D91F5B" w:rsidP="00D91F5B">
      <w:pPr>
        <w:rPr>
          <w:b/>
          <w:sz w:val="28"/>
        </w:rPr>
      </w:pPr>
    </w:p>
    <w:p w14:paraId="6944248C" w14:textId="77777777" w:rsidR="00D91F5B" w:rsidRPr="00A35F79" w:rsidRDefault="00D91F5B" w:rsidP="00D91F5B">
      <w:pPr>
        <w:rPr>
          <w:noProof/>
          <w:lang w:val="en-US"/>
        </w:rPr>
      </w:pPr>
      <w:r w:rsidRPr="00A35F79">
        <w:rPr>
          <w:noProof/>
          <w:lang w:val="en-US"/>
        </w:rPr>
        <w:t xml:space="preserve">Cabinet Member for Children and Families </w:t>
      </w:r>
    </w:p>
    <w:p w14:paraId="763AFD3A" w14:textId="77777777" w:rsidR="00D91F5B" w:rsidRPr="00A35F79" w:rsidRDefault="00D91F5B" w:rsidP="00D91F5B">
      <w:pPr>
        <w:rPr>
          <w:noProof/>
          <w:lang w:val="en-US"/>
        </w:rPr>
      </w:pPr>
      <w:r w:rsidRPr="00A35F79">
        <w:rPr>
          <w:noProof/>
          <w:lang w:val="en-US"/>
        </w:rPr>
        <w:t>Chief Finance Officer</w:t>
      </w:r>
    </w:p>
    <w:p w14:paraId="50118943" w14:textId="77777777" w:rsidR="00D91F5B" w:rsidRPr="00A35F79" w:rsidRDefault="00D91F5B" w:rsidP="00D91F5B">
      <w:pPr>
        <w:rPr>
          <w:noProof/>
          <w:lang w:val="en-US"/>
        </w:rPr>
      </w:pPr>
      <w:r w:rsidRPr="00A35F79">
        <w:rPr>
          <w:noProof/>
          <w:lang w:val="en-US"/>
        </w:rPr>
        <w:t>Chief Legal Officer</w:t>
      </w:r>
    </w:p>
    <w:p w14:paraId="4BCBBE75" w14:textId="77777777" w:rsidR="00D91F5B" w:rsidRPr="00A35F79" w:rsidRDefault="00D91F5B" w:rsidP="00D91F5B">
      <w:pPr>
        <w:rPr>
          <w:noProof/>
          <w:lang w:val="en-US"/>
        </w:rPr>
      </w:pPr>
      <w:r w:rsidRPr="00A35F79">
        <w:rPr>
          <w:noProof/>
          <w:lang w:val="en-US"/>
        </w:rPr>
        <w:t>Corporate Director for Children and Families</w:t>
      </w:r>
    </w:p>
    <w:p w14:paraId="625676A7" w14:textId="77777777" w:rsidR="00D91F5B" w:rsidRDefault="00D91F5B" w:rsidP="00D91F5B">
      <w:pPr>
        <w:rPr>
          <w:noProof/>
          <w:lang w:val="en-US"/>
        </w:rPr>
      </w:pPr>
      <w:r w:rsidRPr="00A35F79">
        <w:rPr>
          <w:noProof/>
          <w:lang w:val="en-US"/>
        </w:rPr>
        <w:t>All of the above will be consulted via approval of the delegated decision.</w:t>
      </w:r>
    </w:p>
    <w:p w14:paraId="2A12D0F1" w14:textId="77777777" w:rsidR="00D91F5B" w:rsidRDefault="00D91F5B" w:rsidP="00D91F5B"/>
    <w:p w14:paraId="2EE67316" w14:textId="77777777" w:rsidR="00D91F5B" w:rsidRDefault="00D91F5B" w:rsidP="00D91F5B">
      <w:pPr>
        <w:rPr>
          <w:b/>
          <w:sz w:val="28"/>
        </w:rPr>
      </w:pPr>
      <w:r>
        <w:rPr>
          <w:b/>
          <w:sz w:val="28"/>
        </w:rPr>
        <w:t>Supporting documentation:</w:t>
      </w:r>
    </w:p>
    <w:p w14:paraId="59D9DC0C" w14:textId="77777777" w:rsidR="00D91F5B" w:rsidRDefault="00D91F5B" w:rsidP="00D91F5B">
      <w:pPr>
        <w:rPr>
          <w:b/>
          <w:sz w:val="28"/>
        </w:rPr>
      </w:pPr>
    </w:p>
    <w:p w14:paraId="15DB9606" w14:textId="77777777" w:rsidR="00D91F5B" w:rsidRDefault="00D91F5B" w:rsidP="00D91F5B">
      <w:r>
        <w:t>There are no supporting documents for this decision.</w:t>
      </w:r>
    </w:p>
    <w:p w14:paraId="2417199B" w14:textId="77777777" w:rsidR="00D91F5B" w:rsidRDefault="00D91F5B" w:rsidP="00D91F5B"/>
    <w:p w14:paraId="253E1658" w14:textId="77777777" w:rsidR="00D91F5B" w:rsidRDefault="00D91F5B" w:rsidP="00D91F5B">
      <w:pPr>
        <w:rPr>
          <w:b/>
          <w:sz w:val="28"/>
        </w:rPr>
      </w:pPr>
      <w:r>
        <w:rPr>
          <w:b/>
          <w:sz w:val="28"/>
        </w:rPr>
        <w:t>How and by when to make representations:</w:t>
      </w:r>
    </w:p>
    <w:p w14:paraId="59EBE8F0" w14:textId="77777777" w:rsidR="00D91F5B" w:rsidRDefault="00D91F5B" w:rsidP="00D91F5B">
      <w:pPr>
        <w:rPr>
          <w:b/>
          <w:sz w:val="28"/>
        </w:rPr>
      </w:pPr>
    </w:p>
    <w:p w14:paraId="4A541727" w14:textId="3BFF160C" w:rsidR="00D91F5B" w:rsidRDefault="00D91F5B" w:rsidP="00D91F5B">
      <w:r>
        <w:t>Representations should be made to Kellie Gorman before 25 April 2025.</w:t>
      </w:r>
    </w:p>
    <w:p w14:paraId="17091673" w14:textId="7CAA9D2F" w:rsidR="00D91F5B" w:rsidRDefault="00D91F5B" w:rsidP="00D91F5B">
      <w:pPr>
        <w:rPr>
          <w:lang w:val="en-US"/>
        </w:rPr>
      </w:pPr>
      <w:r>
        <w:t>Tel: 01642 444132</w:t>
      </w:r>
      <w:r>
        <w:rPr>
          <w:noProof/>
          <w:lang w:val="en-US"/>
        </w:rPr>
        <w:t xml:space="preserve"> or email </w:t>
      </w:r>
      <w:hyperlink r:id="rId90" w:history="1">
        <w:r w:rsidRPr="004C389A">
          <w:rPr>
            <w:rStyle w:val="Hyperlink"/>
            <w:lang w:val="en-US"/>
          </w:rPr>
          <w:t>kellie.gorman@redcar-cleveland.gov.uk</w:t>
        </w:r>
      </w:hyperlink>
    </w:p>
    <w:p w14:paraId="52AF071A" w14:textId="77777777" w:rsidR="00D91F5B" w:rsidRDefault="00D91F5B" w:rsidP="00D91F5B"/>
    <w:p w14:paraId="1FB05BAC" w14:textId="32D90299" w:rsidR="00D91F5B" w:rsidRDefault="00D91F5B" w:rsidP="00D91F5B">
      <w:r>
        <w:t>First published in Forward Plan on 28 March 2025</w:t>
      </w:r>
    </w:p>
    <w:p w14:paraId="4BB98630" w14:textId="77777777" w:rsidR="00D91F5B" w:rsidRDefault="00D91F5B" w:rsidP="00D91F5B"/>
    <w:p w14:paraId="275DBBD3" w14:textId="77777777" w:rsidR="00D91F5B" w:rsidRPr="008254C1" w:rsidRDefault="00D91F5B" w:rsidP="00D91F5B">
      <w:pPr>
        <w:rPr>
          <w:b/>
          <w:sz w:val="28"/>
          <w:szCs w:val="28"/>
        </w:rPr>
      </w:pPr>
      <w:r w:rsidRPr="008254C1">
        <w:rPr>
          <w:b/>
          <w:sz w:val="28"/>
          <w:szCs w:val="28"/>
        </w:rPr>
        <w:t>Following the Making of the decision, the decision form will be published here:</w:t>
      </w:r>
    </w:p>
    <w:p w14:paraId="51FB6611" w14:textId="77777777" w:rsidR="00D91F5B" w:rsidRDefault="00D91F5B" w:rsidP="00D91F5B">
      <w:r>
        <w:rPr>
          <w:noProof/>
        </w:rPr>
        <mc:AlternateContent>
          <mc:Choice Requires="wps">
            <w:drawing>
              <wp:anchor distT="0" distB="0" distL="114300" distR="114300" simplePos="0" relativeHeight="251932672" behindDoc="0" locked="0" layoutInCell="1" allowOverlap="1" wp14:anchorId="5928556E" wp14:editId="7B62409D">
                <wp:simplePos x="0" y="0"/>
                <wp:positionH relativeFrom="page">
                  <wp:posOffset>3000376</wp:posOffset>
                </wp:positionH>
                <wp:positionV relativeFrom="paragraph">
                  <wp:posOffset>100965</wp:posOffset>
                </wp:positionV>
                <wp:extent cx="781050" cy="704850"/>
                <wp:effectExtent l="0" t="0" r="19050" b="19050"/>
                <wp:wrapNone/>
                <wp:docPr id="186807276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6C794E7D" w14:textId="6B800F7E" w:rsidR="00D91F5B" w:rsidRDefault="0043327F" w:rsidP="0043327F">
                            <w:r>
                              <w:object w:dxaOrig="1534" w:dyaOrig="997" w14:anchorId="2ADF3402">
                                <v:shape id="_x0000_i1060" type="#_x0000_t75" style="width:76.7pt;height:49.85pt">
                                  <v:imagedata r:id="rId91" o:title=""/>
                                </v:shape>
                                <o:OLEObject Type="Embed" ProgID="Acrobat.Document.DC" ShapeID="_x0000_i1060" DrawAspect="Icon" ObjectID="_1838976329" r:id="rId9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28556E" id="_x0000_s1044" type="#_x0000_t202" style="position:absolute;margin-left:236.25pt;margin-top:7.95pt;width:61.5pt;height:55.5pt;z-index:2519326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NIooYU4CAAC5BAAADgAAAAAAAAAAAAAAAAAuAgAAZHJzL2Uyb0RvYy54bWxQSwECLQAUAAYACAAA&#10;ACEASwKC390AAAAKAQAADwAAAAAAAAAAAAAAAACoBAAAZHJzL2Rvd25yZXYueG1sUEsFBgAAAAAE&#10;AAQA8wAAALIFAAAAAA==&#10;" fillcolor="window" strokeweight=".5pt">
                <v:path arrowok="t"/>
                <v:textbox style="mso-fit-shape-to-text:t">
                  <w:txbxContent>
                    <w:p w14:paraId="6C794E7D" w14:textId="6B800F7E" w:rsidR="00D91F5B" w:rsidRDefault="0043327F" w:rsidP="0043327F">
                      <w:r>
                        <w:object w:dxaOrig="1534" w:dyaOrig="997" w14:anchorId="2ADF3402">
                          <v:shape id="_x0000_i1058" type="#_x0000_t75" style="width:76.7pt;height:49.85pt">
                            <v:imagedata r:id="rId93" o:title=""/>
                          </v:shape>
                          <o:OLEObject Type="Embed" ProgID="Acrobat.Document.DC" ShapeID="_x0000_i1058" DrawAspect="Icon" ObjectID="_1831798701" r:id="rId94"/>
                        </w:object>
                      </w:r>
                    </w:p>
                  </w:txbxContent>
                </v:textbox>
                <w10:wrap anchorx="page"/>
              </v:shape>
            </w:pict>
          </mc:Fallback>
        </mc:AlternateContent>
      </w:r>
    </w:p>
    <w:p w14:paraId="348780E7" w14:textId="77777777" w:rsidR="00D91F5B" w:rsidRDefault="00D91F5B" w:rsidP="00D91F5B"/>
    <w:p w14:paraId="4D68F8E1" w14:textId="77777777" w:rsidR="00D91F5B" w:rsidRDefault="00D91F5B" w:rsidP="00D91F5B"/>
    <w:p w14:paraId="4F20BD35" w14:textId="77777777" w:rsidR="00D91F5B" w:rsidRDefault="00D91F5B" w:rsidP="00D91F5B"/>
    <w:p w14:paraId="05F37992" w14:textId="77777777" w:rsidR="00EE4B7F" w:rsidRDefault="00EE4B7F">
      <w:r>
        <w:br w:type="page"/>
      </w:r>
    </w:p>
    <w:p w14:paraId="1715BBCB" w14:textId="0F86FFD8" w:rsidR="00EE4B7F" w:rsidRDefault="00EE4B7F" w:rsidP="00EE4B7F">
      <w:pPr>
        <w:rPr>
          <w:b/>
          <w:sz w:val="28"/>
          <w:szCs w:val="28"/>
          <w:lang w:val="en-US"/>
        </w:rPr>
      </w:pPr>
      <w:r>
        <w:rPr>
          <w:b/>
          <w:sz w:val="28"/>
        </w:rPr>
        <w:t>DECISION: C</w:t>
      </w:r>
      <w:r w:rsidRPr="006B4381">
        <w:rPr>
          <w:b/>
          <w:sz w:val="28"/>
        </w:rPr>
        <w:t>DD00</w:t>
      </w:r>
      <w:r>
        <w:rPr>
          <w:b/>
          <w:sz w:val="28"/>
        </w:rPr>
        <w:t>6</w:t>
      </w:r>
      <w:r w:rsidR="00301E3E">
        <w:rPr>
          <w:b/>
          <w:sz w:val="28"/>
        </w:rPr>
        <w:t>5</w:t>
      </w:r>
    </w:p>
    <w:p w14:paraId="37D2072E" w14:textId="77777777" w:rsidR="00EE4B7F" w:rsidRDefault="00EE4B7F" w:rsidP="00EE4B7F">
      <w:pPr>
        <w:rPr>
          <w:b/>
          <w:sz w:val="28"/>
        </w:rPr>
      </w:pPr>
    </w:p>
    <w:p w14:paraId="0F6A3E8A" w14:textId="3EDB4534" w:rsidR="00EE4B7F" w:rsidRDefault="00EE4B7F" w:rsidP="00EE4B7F">
      <w:pPr>
        <w:rPr>
          <w:b/>
          <w:sz w:val="28"/>
          <w:lang w:val="en-US"/>
        </w:rPr>
      </w:pPr>
      <w:r>
        <w:rPr>
          <w:b/>
          <w:sz w:val="28"/>
        </w:rPr>
        <w:t xml:space="preserve">Nature of the decision: </w:t>
      </w:r>
      <w:r w:rsidR="001D5FCB" w:rsidRPr="001D5FCB">
        <w:rPr>
          <w:b/>
          <w:sz w:val="28"/>
          <w:lang w:val="en-US"/>
        </w:rPr>
        <w:t>Primary School Additionally Resourced Provisions (ARP's)</w:t>
      </w:r>
    </w:p>
    <w:p w14:paraId="79EDEAE7" w14:textId="77777777" w:rsidR="00EE4B7F" w:rsidRDefault="00EE4B7F" w:rsidP="00EE4B7F">
      <w:pPr>
        <w:rPr>
          <w:b/>
          <w:sz w:val="28"/>
        </w:rPr>
      </w:pPr>
    </w:p>
    <w:p w14:paraId="031BC5B4" w14:textId="6FABF8A6" w:rsidR="00EE4B7F" w:rsidRDefault="001D5FCB" w:rsidP="00EE4B7F">
      <w:pPr>
        <w:rPr>
          <w:lang w:val="en-US"/>
        </w:rPr>
      </w:pPr>
      <w:r w:rsidRPr="001D5FCB">
        <w:rPr>
          <w:lang w:val="en-US"/>
        </w:rPr>
        <w:t>Redcar and Cleveland Local Authority are responsible for arranging suitable education for children with Special Educational Needs who require more support than a mainstream school can provide. It is Redcar and Cleveland Local Authorities intention to extend the agreements with Tees Valley Education Multi Academy Trust (Dormanstown Primary School), Steel River Academy Trust (Grangetown Primary School), Galileo Multi Academy Trust (St Peters C of E Primary School) and LA maintained South Bank Primary School to provide Additionally Resourced Provisions to meet this need.</w:t>
      </w:r>
    </w:p>
    <w:p w14:paraId="437FA221" w14:textId="77777777" w:rsidR="001D5FCB" w:rsidRDefault="001D5FCB" w:rsidP="00EE4B7F">
      <w:pPr>
        <w:rPr>
          <w:lang w:val="en-US"/>
        </w:rPr>
      </w:pPr>
    </w:p>
    <w:p w14:paraId="5B7C2A4F" w14:textId="77777777" w:rsidR="00EE4B7F" w:rsidRDefault="00EE4B7F" w:rsidP="00EE4B7F">
      <w:pPr>
        <w:rPr>
          <w:b/>
          <w:sz w:val="28"/>
        </w:rPr>
      </w:pPr>
      <w:r>
        <w:rPr>
          <w:b/>
          <w:sz w:val="28"/>
        </w:rPr>
        <w:t>Who will make the decision?</w:t>
      </w:r>
    </w:p>
    <w:p w14:paraId="45700114" w14:textId="77777777" w:rsidR="00EE4B7F" w:rsidRDefault="00EE4B7F" w:rsidP="00EE4B7F">
      <w:pPr>
        <w:rPr>
          <w:b/>
          <w:sz w:val="28"/>
        </w:rPr>
      </w:pPr>
    </w:p>
    <w:p w14:paraId="74E627B7" w14:textId="77777777" w:rsidR="00EE4B7F" w:rsidRDefault="00EE4B7F" w:rsidP="00EE4B7F">
      <w:r>
        <w:t>Cabinet Member for Children and Families</w:t>
      </w:r>
    </w:p>
    <w:p w14:paraId="3C8E9450" w14:textId="77777777" w:rsidR="00EE4B7F" w:rsidRDefault="00EE4B7F" w:rsidP="00EE4B7F"/>
    <w:p w14:paraId="44DC8C37" w14:textId="77777777" w:rsidR="00EE4B7F" w:rsidRDefault="00EE4B7F" w:rsidP="00EE4B7F">
      <w:pPr>
        <w:rPr>
          <w:b/>
          <w:sz w:val="28"/>
        </w:rPr>
      </w:pPr>
      <w:r>
        <w:rPr>
          <w:b/>
          <w:sz w:val="28"/>
        </w:rPr>
        <w:t>When is the decision to be taken?</w:t>
      </w:r>
    </w:p>
    <w:p w14:paraId="5BFBFAF0" w14:textId="77777777" w:rsidR="00EE4B7F" w:rsidRDefault="00EE4B7F" w:rsidP="00EE4B7F">
      <w:pPr>
        <w:rPr>
          <w:b/>
          <w:sz w:val="28"/>
        </w:rPr>
      </w:pPr>
    </w:p>
    <w:p w14:paraId="6CD6A4AC" w14:textId="20EC614A" w:rsidR="00EE4B7F" w:rsidRDefault="00301E3E" w:rsidP="00EE4B7F">
      <w:r>
        <w:t>May</w:t>
      </w:r>
      <w:r w:rsidR="00EE4B7F">
        <w:t xml:space="preserve"> 2025</w:t>
      </w:r>
    </w:p>
    <w:p w14:paraId="01785260" w14:textId="77777777" w:rsidR="00EE4B7F" w:rsidRDefault="00EE4B7F" w:rsidP="00EE4B7F"/>
    <w:p w14:paraId="7FFCD1F6" w14:textId="77777777" w:rsidR="00EE4B7F" w:rsidRDefault="00EE4B7F" w:rsidP="00EE4B7F">
      <w:pPr>
        <w:rPr>
          <w:b/>
          <w:sz w:val="28"/>
        </w:rPr>
      </w:pPr>
      <w:r>
        <w:rPr>
          <w:b/>
          <w:sz w:val="28"/>
        </w:rPr>
        <w:t>Who will be consulted and how?</w:t>
      </w:r>
    </w:p>
    <w:p w14:paraId="210FC733" w14:textId="77777777" w:rsidR="00EE4B7F" w:rsidRDefault="00EE4B7F" w:rsidP="00EE4B7F">
      <w:pPr>
        <w:rPr>
          <w:b/>
          <w:sz w:val="28"/>
        </w:rPr>
      </w:pPr>
    </w:p>
    <w:p w14:paraId="7559C611" w14:textId="77777777" w:rsidR="00EE4B7F" w:rsidRPr="00A35F79" w:rsidRDefault="00EE4B7F" w:rsidP="00EE4B7F">
      <w:pPr>
        <w:rPr>
          <w:noProof/>
          <w:lang w:val="en-US"/>
        </w:rPr>
      </w:pPr>
      <w:r w:rsidRPr="00A35F79">
        <w:rPr>
          <w:noProof/>
          <w:lang w:val="en-US"/>
        </w:rPr>
        <w:t xml:space="preserve">Cabinet Member for Children and Families </w:t>
      </w:r>
    </w:p>
    <w:p w14:paraId="10107284" w14:textId="77777777" w:rsidR="00EE4B7F" w:rsidRPr="00A35F79" w:rsidRDefault="00EE4B7F" w:rsidP="00EE4B7F">
      <w:pPr>
        <w:rPr>
          <w:noProof/>
          <w:lang w:val="en-US"/>
        </w:rPr>
      </w:pPr>
      <w:r w:rsidRPr="00A35F79">
        <w:rPr>
          <w:noProof/>
          <w:lang w:val="en-US"/>
        </w:rPr>
        <w:t>Chief Finance Officer</w:t>
      </w:r>
    </w:p>
    <w:p w14:paraId="6205DAA3" w14:textId="77777777" w:rsidR="00EE4B7F" w:rsidRPr="00A35F79" w:rsidRDefault="00EE4B7F" w:rsidP="00EE4B7F">
      <w:pPr>
        <w:rPr>
          <w:noProof/>
          <w:lang w:val="en-US"/>
        </w:rPr>
      </w:pPr>
      <w:r w:rsidRPr="00A35F79">
        <w:rPr>
          <w:noProof/>
          <w:lang w:val="en-US"/>
        </w:rPr>
        <w:t>Chief Legal Officer</w:t>
      </w:r>
    </w:p>
    <w:p w14:paraId="15A19142" w14:textId="77777777" w:rsidR="00EE4B7F" w:rsidRPr="00A35F79" w:rsidRDefault="00EE4B7F" w:rsidP="00EE4B7F">
      <w:pPr>
        <w:rPr>
          <w:noProof/>
          <w:lang w:val="en-US"/>
        </w:rPr>
      </w:pPr>
      <w:r w:rsidRPr="00A35F79">
        <w:rPr>
          <w:noProof/>
          <w:lang w:val="en-US"/>
        </w:rPr>
        <w:t>Corporate Director for Children and Families</w:t>
      </w:r>
    </w:p>
    <w:p w14:paraId="724E55FC" w14:textId="77777777" w:rsidR="00EE4B7F" w:rsidRDefault="00EE4B7F" w:rsidP="00EE4B7F">
      <w:pPr>
        <w:rPr>
          <w:noProof/>
          <w:lang w:val="en-US"/>
        </w:rPr>
      </w:pPr>
      <w:r w:rsidRPr="00A35F79">
        <w:rPr>
          <w:noProof/>
          <w:lang w:val="en-US"/>
        </w:rPr>
        <w:t>All of the above will be consulted via approval of the delegated decision.</w:t>
      </w:r>
    </w:p>
    <w:p w14:paraId="4245898D" w14:textId="77777777" w:rsidR="00EE4B7F" w:rsidRDefault="00EE4B7F" w:rsidP="00EE4B7F"/>
    <w:p w14:paraId="00BABA5F" w14:textId="77777777" w:rsidR="00EE4B7F" w:rsidRDefault="00EE4B7F" w:rsidP="00EE4B7F">
      <w:pPr>
        <w:rPr>
          <w:b/>
          <w:sz w:val="28"/>
        </w:rPr>
      </w:pPr>
      <w:r>
        <w:rPr>
          <w:b/>
          <w:sz w:val="28"/>
        </w:rPr>
        <w:t>Supporting documentation:</w:t>
      </w:r>
    </w:p>
    <w:p w14:paraId="168C8151" w14:textId="77777777" w:rsidR="00EE4B7F" w:rsidRDefault="00EE4B7F" w:rsidP="00EE4B7F">
      <w:pPr>
        <w:rPr>
          <w:b/>
          <w:sz w:val="28"/>
        </w:rPr>
      </w:pPr>
    </w:p>
    <w:p w14:paraId="2749B9C0" w14:textId="77777777" w:rsidR="00EE4B7F" w:rsidRDefault="00EE4B7F" w:rsidP="00EE4B7F">
      <w:r>
        <w:t>There are no supporting documents for this decision.</w:t>
      </w:r>
    </w:p>
    <w:p w14:paraId="5267B801" w14:textId="77777777" w:rsidR="00EE4B7F" w:rsidRDefault="00EE4B7F" w:rsidP="00EE4B7F"/>
    <w:p w14:paraId="700AD7DD" w14:textId="77777777" w:rsidR="00EE4B7F" w:rsidRDefault="00EE4B7F" w:rsidP="00EE4B7F">
      <w:pPr>
        <w:rPr>
          <w:b/>
          <w:sz w:val="28"/>
        </w:rPr>
      </w:pPr>
      <w:r>
        <w:rPr>
          <w:b/>
          <w:sz w:val="28"/>
        </w:rPr>
        <w:t>How and by when to make representations:</w:t>
      </w:r>
    </w:p>
    <w:p w14:paraId="6B08252E" w14:textId="77777777" w:rsidR="00EE4B7F" w:rsidRDefault="00EE4B7F" w:rsidP="00EE4B7F">
      <w:pPr>
        <w:rPr>
          <w:b/>
          <w:sz w:val="28"/>
        </w:rPr>
      </w:pPr>
    </w:p>
    <w:p w14:paraId="32874521" w14:textId="22C46C32" w:rsidR="00EE4B7F" w:rsidRDefault="00EE4B7F" w:rsidP="00EE4B7F">
      <w:r>
        <w:t xml:space="preserve">Representations should be made to Kellie Gorman before </w:t>
      </w:r>
      <w:r w:rsidR="00301E3E">
        <w:t>8</w:t>
      </w:r>
      <w:r>
        <w:t xml:space="preserve"> </w:t>
      </w:r>
      <w:r w:rsidR="00301E3E">
        <w:t>May</w:t>
      </w:r>
      <w:r>
        <w:t xml:space="preserve"> 2025.</w:t>
      </w:r>
    </w:p>
    <w:p w14:paraId="0A73E0BA" w14:textId="77777777" w:rsidR="00EE4B7F" w:rsidRDefault="00EE4B7F" w:rsidP="00EE4B7F">
      <w:pPr>
        <w:rPr>
          <w:lang w:val="en-US"/>
        </w:rPr>
      </w:pPr>
      <w:r>
        <w:t>Tel: 01642 444132</w:t>
      </w:r>
      <w:r>
        <w:rPr>
          <w:noProof/>
          <w:lang w:val="en-US"/>
        </w:rPr>
        <w:t xml:space="preserve"> or email </w:t>
      </w:r>
      <w:hyperlink r:id="rId95" w:history="1">
        <w:r w:rsidRPr="004C389A">
          <w:rPr>
            <w:rStyle w:val="Hyperlink"/>
            <w:lang w:val="en-US"/>
          </w:rPr>
          <w:t>kellie.gorman@redcar-cleveland.gov.uk</w:t>
        </w:r>
      </w:hyperlink>
    </w:p>
    <w:p w14:paraId="1A80FBF7" w14:textId="77777777" w:rsidR="00EE4B7F" w:rsidRDefault="00EE4B7F" w:rsidP="00EE4B7F"/>
    <w:p w14:paraId="614EF5A4" w14:textId="4D857265" w:rsidR="00EE4B7F" w:rsidRDefault="00EE4B7F" w:rsidP="00EE4B7F">
      <w:r>
        <w:t xml:space="preserve">First published in Forward Plan on </w:t>
      </w:r>
      <w:r w:rsidR="00301E3E">
        <w:t>10 April</w:t>
      </w:r>
      <w:r>
        <w:t xml:space="preserve"> 2025</w:t>
      </w:r>
    </w:p>
    <w:p w14:paraId="2D327649" w14:textId="77777777" w:rsidR="00EE4B7F" w:rsidRDefault="00EE4B7F" w:rsidP="00EE4B7F"/>
    <w:p w14:paraId="03F0A2F8" w14:textId="77777777" w:rsidR="00EE4B7F" w:rsidRPr="008254C1" w:rsidRDefault="00EE4B7F" w:rsidP="00EE4B7F">
      <w:pPr>
        <w:rPr>
          <w:b/>
          <w:sz w:val="28"/>
          <w:szCs w:val="28"/>
        </w:rPr>
      </w:pPr>
      <w:r w:rsidRPr="008254C1">
        <w:rPr>
          <w:b/>
          <w:sz w:val="28"/>
          <w:szCs w:val="28"/>
        </w:rPr>
        <w:t>Following the Making of the decision, the decision form will be published here:</w:t>
      </w:r>
    </w:p>
    <w:p w14:paraId="41A8AC68" w14:textId="77777777" w:rsidR="00EE4B7F" w:rsidRDefault="00EE4B7F" w:rsidP="00EE4B7F">
      <w:r>
        <w:rPr>
          <w:noProof/>
        </w:rPr>
        <mc:AlternateContent>
          <mc:Choice Requires="wps">
            <w:drawing>
              <wp:anchor distT="0" distB="0" distL="114300" distR="114300" simplePos="0" relativeHeight="251934720" behindDoc="0" locked="0" layoutInCell="1" allowOverlap="1" wp14:anchorId="27CE333E" wp14:editId="2C9090EA">
                <wp:simplePos x="0" y="0"/>
                <wp:positionH relativeFrom="page">
                  <wp:posOffset>3000376</wp:posOffset>
                </wp:positionH>
                <wp:positionV relativeFrom="paragraph">
                  <wp:posOffset>100965</wp:posOffset>
                </wp:positionV>
                <wp:extent cx="781050" cy="704850"/>
                <wp:effectExtent l="0" t="0" r="19050" b="19050"/>
                <wp:wrapNone/>
                <wp:docPr id="70858699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688B99C6" w14:textId="5454A8FE" w:rsidR="00EE4B7F" w:rsidRDefault="00BA3CDB" w:rsidP="00BA3CDB">
                            <w:r>
                              <w:object w:dxaOrig="1534" w:dyaOrig="997" w14:anchorId="4EE40704">
                                <v:shape id="_x0000_i1062" type="#_x0000_t75" style="width:76.7pt;height:49.85pt">
                                  <v:imagedata r:id="rId96" o:title=""/>
                                </v:shape>
                                <o:OLEObject Type="Embed" ProgID="Acrobat.Document.DC" ShapeID="_x0000_i1062" DrawAspect="Icon" ObjectID="_1838976330" r:id="rId9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CE333E" id="_x0000_s1045" type="#_x0000_t202" style="position:absolute;margin-left:236.25pt;margin-top:7.95pt;width:61.5pt;height:55.5pt;z-index:25193472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" fillcolor="window" strokeweight=".5pt">
                <v:path arrowok="t"/>
                <v:textbox style="mso-fit-shape-to-text:t">
                  <w:txbxContent>
                    <w:p w14:paraId="688B99C6" w14:textId="5454A8FE" w:rsidR="00EE4B7F" w:rsidRDefault="00BA3CDB" w:rsidP="00BA3CDB">
                      <w:r>
                        <w:object w:dxaOrig="1534" w:dyaOrig="997" w14:anchorId="4EE40704">
                          <v:shape id="_x0000_i1060" type="#_x0000_t75" style="width:76.7pt;height:49.85pt">
                            <v:imagedata r:id="rId98" o:title=""/>
                          </v:shape>
                          <o:OLEObject Type="Embed" ProgID="Acrobat.Document.DC" ShapeID="_x0000_i1060" DrawAspect="Icon" ObjectID="_1831798702" r:id="rId99"/>
                        </w:object>
                      </w:r>
                    </w:p>
                  </w:txbxContent>
                </v:textbox>
                <w10:wrap anchorx="page"/>
              </v:shape>
            </w:pict>
          </mc:Fallback>
        </mc:AlternateContent>
      </w:r>
    </w:p>
    <w:p w14:paraId="18DCFF40" w14:textId="1B560F19" w:rsidR="00301E3E" w:rsidRDefault="00301E3E" w:rsidP="00301E3E">
      <w:pPr>
        <w:rPr>
          <w:b/>
          <w:sz w:val="28"/>
          <w:szCs w:val="28"/>
          <w:lang w:val="en-US"/>
        </w:rPr>
      </w:pPr>
      <w:r>
        <w:rPr>
          <w:b/>
          <w:sz w:val="28"/>
        </w:rPr>
        <w:t>DECISION: C</w:t>
      </w:r>
      <w:r w:rsidRPr="006B4381">
        <w:rPr>
          <w:b/>
          <w:sz w:val="28"/>
        </w:rPr>
        <w:t>DD00</w:t>
      </w:r>
      <w:r>
        <w:rPr>
          <w:b/>
          <w:sz w:val="28"/>
        </w:rPr>
        <w:t>66</w:t>
      </w:r>
    </w:p>
    <w:p w14:paraId="71390540" w14:textId="77777777" w:rsidR="00301E3E" w:rsidRDefault="00301E3E" w:rsidP="00301E3E">
      <w:pPr>
        <w:rPr>
          <w:b/>
          <w:sz w:val="28"/>
        </w:rPr>
      </w:pPr>
    </w:p>
    <w:p w14:paraId="052D6796" w14:textId="1F1CDD49" w:rsidR="00301E3E" w:rsidRDefault="00301E3E" w:rsidP="00301E3E">
      <w:pPr>
        <w:rPr>
          <w:b/>
          <w:sz w:val="28"/>
          <w:lang w:val="en-US"/>
        </w:rPr>
      </w:pPr>
      <w:r>
        <w:rPr>
          <w:b/>
          <w:sz w:val="28"/>
        </w:rPr>
        <w:t xml:space="preserve">Nature of the decision: </w:t>
      </w:r>
      <w:r w:rsidRPr="00301E3E">
        <w:rPr>
          <w:b/>
          <w:sz w:val="28"/>
          <w:lang w:val="en-US"/>
        </w:rPr>
        <w:t>Hospital and Community Teaching Service</w:t>
      </w:r>
    </w:p>
    <w:p w14:paraId="1674514D" w14:textId="77777777" w:rsidR="00301E3E" w:rsidRDefault="00301E3E" w:rsidP="00301E3E">
      <w:pPr>
        <w:rPr>
          <w:b/>
          <w:sz w:val="28"/>
        </w:rPr>
      </w:pPr>
    </w:p>
    <w:p w14:paraId="1CFC636B" w14:textId="71CCEEC9" w:rsidR="00301E3E" w:rsidRDefault="00301E3E" w:rsidP="00301E3E">
      <w:pPr>
        <w:rPr>
          <w:lang w:val="en-US"/>
        </w:rPr>
      </w:pPr>
      <w:r w:rsidRPr="00301E3E">
        <w:rPr>
          <w:lang w:val="en-US"/>
        </w:rPr>
        <w:t>To continue to commission Hospital and Community Teaching Service for children and young people unable to attend school because of health needs.</w:t>
      </w:r>
    </w:p>
    <w:p w14:paraId="036022B8" w14:textId="77777777" w:rsidR="00301E3E" w:rsidRDefault="00301E3E" w:rsidP="00301E3E">
      <w:pPr>
        <w:rPr>
          <w:lang w:val="en-US"/>
        </w:rPr>
      </w:pPr>
    </w:p>
    <w:p w14:paraId="197EB2D3" w14:textId="77777777" w:rsidR="00301E3E" w:rsidRDefault="00301E3E" w:rsidP="00301E3E">
      <w:pPr>
        <w:rPr>
          <w:b/>
          <w:sz w:val="28"/>
        </w:rPr>
      </w:pPr>
      <w:r>
        <w:rPr>
          <w:b/>
          <w:sz w:val="28"/>
        </w:rPr>
        <w:t>Who will make the decision?</w:t>
      </w:r>
    </w:p>
    <w:p w14:paraId="2C9F0FE9" w14:textId="77777777" w:rsidR="00301E3E" w:rsidRDefault="00301E3E" w:rsidP="00301E3E">
      <w:pPr>
        <w:rPr>
          <w:b/>
          <w:sz w:val="28"/>
        </w:rPr>
      </w:pPr>
    </w:p>
    <w:p w14:paraId="6D322D84" w14:textId="77777777" w:rsidR="00301E3E" w:rsidRDefault="00301E3E" w:rsidP="00301E3E">
      <w:r>
        <w:t>Cabinet Member for Children and Families</w:t>
      </w:r>
    </w:p>
    <w:p w14:paraId="390912EB" w14:textId="77777777" w:rsidR="00301E3E" w:rsidRDefault="00301E3E" w:rsidP="00301E3E"/>
    <w:p w14:paraId="2C27A5DA" w14:textId="77777777" w:rsidR="00301E3E" w:rsidRDefault="00301E3E" w:rsidP="00301E3E">
      <w:pPr>
        <w:rPr>
          <w:b/>
          <w:sz w:val="28"/>
        </w:rPr>
      </w:pPr>
      <w:r>
        <w:rPr>
          <w:b/>
          <w:sz w:val="28"/>
        </w:rPr>
        <w:t>When is the decision to be taken?</w:t>
      </w:r>
    </w:p>
    <w:p w14:paraId="081265EE" w14:textId="77777777" w:rsidR="00301E3E" w:rsidRDefault="00301E3E" w:rsidP="00301E3E">
      <w:pPr>
        <w:rPr>
          <w:b/>
          <w:sz w:val="28"/>
        </w:rPr>
      </w:pPr>
    </w:p>
    <w:p w14:paraId="44DD04BF" w14:textId="7F1D2F97" w:rsidR="00301E3E" w:rsidRDefault="00301E3E" w:rsidP="00301E3E">
      <w:r>
        <w:t>June 2025</w:t>
      </w:r>
    </w:p>
    <w:p w14:paraId="6E0BF072" w14:textId="77777777" w:rsidR="00301E3E" w:rsidRDefault="00301E3E" w:rsidP="00301E3E"/>
    <w:p w14:paraId="5B14362E" w14:textId="77777777" w:rsidR="00301E3E" w:rsidRDefault="00301E3E" w:rsidP="00301E3E">
      <w:pPr>
        <w:rPr>
          <w:b/>
          <w:sz w:val="28"/>
        </w:rPr>
      </w:pPr>
      <w:r>
        <w:rPr>
          <w:b/>
          <w:sz w:val="28"/>
        </w:rPr>
        <w:t>Who will be consulted and how?</w:t>
      </w:r>
    </w:p>
    <w:p w14:paraId="316F6ACA" w14:textId="77777777" w:rsidR="00301E3E" w:rsidRDefault="00301E3E" w:rsidP="00301E3E">
      <w:pPr>
        <w:rPr>
          <w:b/>
          <w:sz w:val="28"/>
        </w:rPr>
      </w:pPr>
    </w:p>
    <w:p w14:paraId="1A608653" w14:textId="77777777" w:rsidR="00301E3E" w:rsidRPr="00A35F79" w:rsidRDefault="00301E3E" w:rsidP="00301E3E">
      <w:pPr>
        <w:rPr>
          <w:noProof/>
          <w:lang w:val="en-US"/>
        </w:rPr>
      </w:pPr>
      <w:r w:rsidRPr="00A35F79">
        <w:rPr>
          <w:noProof/>
          <w:lang w:val="en-US"/>
        </w:rPr>
        <w:t xml:space="preserve">Cabinet Member for Children and Families </w:t>
      </w:r>
    </w:p>
    <w:p w14:paraId="040DE7D0" w14:textId="77777777" w:rsidR="00301E3E" w:rsidRPr="00A35F79" w:rsidRDefault="00301E3E" w:rsidP="00301E3E">
      <w:pPr>
        <w:rPr>
          <w:noProof/>
          <w:lang w:val="en-US"/>
        </w:rPr>
      </w:pPr>
      <w:r w:rsidRPr="00A35F79">
        <w:rPr>
          <w:noProof/>
          <w:lang w:val="en-US"/>
        </w:rPr>
        <w:t>Chief Finance Officer</w:t>
      </w:r>
    </w:p>
    <w:p w14:paraId="2482B8E2" w14:textId="77777777" w:rsidR="00301E3E" w:rsidRPr="00A35F79" w:rsidRDefault="00301E3E" w:rsidP="00301E3E">
      <w:pPr>
        <w:rPr>
          <w:noProof/>
          <w:lang w:val="en-US"/>
        </w:rPr>
      </w:pPr>
      <w:r w:rsidRPr="00A35F79">
        <w:rPr>
          <w:noProof/>
          <w:lang w:val="en-US"/>
        </w:rPr>
        <w:t>Chief Legal Officer</w:t>
      </w:r>
    </w:p>
    <w:p w14:paraId="45FB70EC" w14:textId="77777777" w:rsidR="00301E3E" w:rsidRPr="00A35F79" w:rsidRDefault="00301E3E" w:rsidP="00301E3E">
      <w:pPr>
        <w:rPr>
          <w:noProof/>
          <w:lang w:val="en-US"/>
        </w:rPr>
      </w:pPr>
      <w:r w:rsidRPr="00A35F79">
        <w:rPr>
          <w:noProof/>
          <w:lang w:val="en-US"/>
        </w:rPr>
        <w:t>Corporate Director for Children and Families</w:t>
      </w:r>
    </w:p>
    <w:p w14:paraId="5A27D7C3" w14:textId="77777777" w:rsidR="00301E3E" w:rsidRDefault="00301E3E" w:rsidP="00301E3E">
      <w:pPr>
        <w:rPr>
          <w:noProof/>
          <w:lang w:val="en-US"/>
        </w:rPr>
      </w:pPr>
      <w:r w:rsidRPr="00A35F79">
        <w:rPr>
          <w:noProof/>
          <w:lang w:val="en-US"/>
        </w:rPr>
        <w:t>All of the above will be consulted via approval of the delegated decision.</w:t>
      </w:r>
    </w:p>
    <w:p w14:paraId="458D3F5D" w14:textId="77777777" w:rsidR="00301E3E" w:rsidRDefault="00301E3E" w:rsidP="00301E3E"/>
    <w:p w14:paraId="56C49F5C" w14:textId="77777777" w:rsidR="00301E3E" w:rsidRDefault="00301E3E" w:rsidP="00301E3E">
      <w:pPr>
        <w:rPr>
          <w:b/>
          <w:sz w:val="28"/>
        </w:rPr>
      </w:pPr>
      <w:r>
        <w:rPr>
          <w:b/>
          <w:sz w:val="28"/>
        </w:rPr>
        <w:t>Supporting documentation:</w:t>
      </w:r>
    </w:p>
    <w:p w14:paraId="50227EB0" w14:textId="77777777" w:rsidR="00301E3E" w:rsidRDefault="00301E3E" w:rsidP="00301E3E">
      <w:pPr>
        <w:rPr>
          <w:b/>
          <w:sz w:val="28"/>
        </w:rPr>
      </w:pPr>
    </w:p>
    <w:p w14:paraId="5662FFDA" w14:textId="77777777" w:rsidR="00301E3E" w:rsidRDefault="00301E3E" w:rsidP="00301E3E">
      <w:r>
        <w:t>There are no supporting documents for this decision.</w:t>
      </w:r>
    </w:p>
    <w:p w14:paraId="2EFE26D6" w14:textId="77777777" w:rsidR="00301E3E" w:rsidRDefault="00301E3E" w:rsidP="00301E3E"/>
    <w:p w14:paraId="6724B502" w14:textId="77777777" w:rsidR="00301E3E" w:rsidRDefault="00301E3E" w:rsidP="00301E3E">
      <w:pPr>
        <w:rPr>
          <w:b/>
          <w:sz w:val="28"/>
        </w:rPr>
      </w:pPr>
      <w:r>
        <w:rPr>
          <w:b/>
          <w:sz w:val="28"/>
        </w:rPr>
        <w:t>How and by when to make representations:</w:t>
      </w:r>
    </w:p>
    <w:p w14:paraId="064102B2" w14:textId="77777777" w:rsidR="00301E3E" w:rsidRDefault="00301E3E" w:rsidP="00301E3E">
      <w:pPr>
        <w:rPr>
          <w:b/>
          <w:sz w:val="28"/>
        </w:rPr>
      </w:pPr>
    </w:p>
    <w:p w14:paraId="07110889" w14:textId="77777777" w:rsidR="00301E3E" w:rsidRDefault="00301E3E" w:rsidP="00301E3E">
      <w:r>
        <w:t>Representations should be made to Kellie Gorman before 8 May 2025.</w:t>
      </w:r>
    </w:p>
    <w:p w14:paraId="33812725" w14:textId="77777777" w:rsidR="00301E3E" w:rsidRDefault="00301E3E" w:rsidP="00301E3E">
      <w:pPr>
        <w:rPr>
          <w:lang w:val="en-US"/>
        </w:rPr>
      </w:pPr>
      <w:r>
        <w:t>Tel: 01642 444132</w:t>
      </w:r>
      <w:r>
        <w:rPr>
          <w:noProof/>
          <w:lang w:val="en-US"/>
        </w:rPr>
        <w:t xml:space="preserve"> or email </w:t>
      </w:r>
      <w:hyperlink r:id="rId100" w:history="1">
        <w:r w:rsidRPr="004C389A">
          <w:rPr>
            <w:rStyle w:val="Hyperlink"/>
            <w:lang w:val="en-US"/>
          </w:rPr>
          <w:t>kellie.gorman@redcar-cleveland.gov.uk</w:t>
        </w:r>
      </w:hyperlink>
    </w:p>
    <w:p w14:paraId="7CC772D5" w14:textId="77777777" w:rsidR="00301E3E" w:rsidRDefault="00301E3E" w:rsidP="00301E3E"/>
    <w:p w14:paraId="0A8D3EA8" w14:textId="77777777" w:rsidR="00301E3E" w:rsidRDefault="00301E3E" w:rsidP="00301E3E">
      <w:r>
        <w:t>First published in Forward Plan on 10 April 2025</w:t>
      </w:r>
    </w:p>
    <w:p w14:paraId="67A96E73" w14:textId="77777777" w:rsidR="00301E3E" w:rsidRDefault="00301E3E" w:rsidP="00301E3E"/>
    <w:p w14:paraId="69FF0D30" w14:textId="77777777" w:rsidR="00301E3E" w:rsidRPr="008254C1" w:rsidRDefault="00301E3E" w:rsidP="00301E3E">
      <w:pPr>
        <w:rPr>
          <w:b/>
          <w:sz w:val="28"/>
          <w:szCs w:val="28"/>
        </w:rPr>
      </w:pPr>
      <w:r w:rsidRPr="008254C1">
        <w:rPr>
          <w:b/>
          <w:sz w:val="28"/>
          <w:szCs w:val="28"/>
        </w:rPr>
        <w:t>Following the Making of the decision, the decision form will be published here:</w:t>
      </w:r>
    </w:p>
    <w:p w14:paraId="78A9DB5A" w14:textId="77777777" w:rsidR="00301E3E" w:rsidRDefault="00301E3E" w:rsidP="00301E3E">
      <w:r>
        <w:rPr>
          <w:noProof/>
        </w:rPr>
        <mc:AlternateContent>
          <mc:Choice Requires="wps">
            <w:drawing>
              <wp:anchor distT="0" distB="0" distL="114300" distR="114300" simplePos="0" relativeHeight="251936768" behindDoc="0" locked="0" layoutInCell="1" allowOverlap="1" wp14:anchorId="275101A2" wp14:editId="69B87A18">
                <wp:simplePos x="0" y="0"/>
                <wp:positionH relativeFrom="page">
                  <wp:posOffset>3000376</wp:posOffset>
                </wp:positionH>
                <wp:positionV relativeFrom="paragraph">
                  <wp:posOffset>100965</wp:posOffset>
                </wp:positionV>
                <wp:extent cx="781050" cy="704850"/>
                <wp:effectExtent l="0" t="0" r="19050" b="19050"/>
                <wp:wrapNone/>
                <wp:docPr id="9695602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1D75CC84" w14:textId="3E66E7D8" w:rsidR="00301E3E" w:rsidRDefault="003D5299" w:rsidP="003D5299">
                            <w:r>
                              <w:object w:dxaOrig="1534" w:dyaOrig="997" w14:anchorId="0CD914B3">
                                <v:shape id="_x0000_i1064" type="#_x0000_t75" style="width:76.7pt;height:49.85pt">
                                  <v:imagedata r:id="rId101" o:title=""/>
                                </v:shape>
                                <o:OLEObject Type="Embed" ProgID="Acrobat.Document.DC" ShapeID="_x0000_i1064" DrawAspect="Icon" ObjectID="_1838976331" r:id="rId10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5101A2" id="_x0000_s1046" type="#_x0000_t202" style="position:absolute;margin-left:236.25pt;margin-top:7.95pt;width:61.5pt;height:55.5pt;z-index:2519367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NBsnLU4CAAC5BAAADgAAAAAAAAAAAAAAAAAuAgAAZHJzL2Uyb0RvYy54bWxQSwECLQAUAAYACAAA&#10;ACEASwKC390AAAAKAQAADwAAAAAAAAAAAAAAAACoBAAAZHJzL2Rvd25yZXYueG1sUEsFBgAAAAAE&#10;AAQA8wAAALIFAAAAAA==&#10;" fillcolor="window" strokeweight=".5pt">
                <v:path arrowok="t"/>
                <v:textbox style="mso-fit-shape-to-text:t">
                  <w:txbxContent>
                    <w:p w14:paraId="1D75CC84" w14:textId="3E66E7D8" w:rsidR="00301E3E" w:rsidRDefault="003D5299" w:rsidP="003D5299">
                      <w:r>
                        <w:object w:dxaOrig="1534" w:dyaOrig="997" w14:anchorId="0CD914B3">
                          <v:shape id="_x0000_i1062" type="#_x0000_t75" style="width:76.7pt;height:49.85pt">
                            <v:imagedata r:id="rId103" o:title=""/>
                          </v:shape>
                          <o:OLEObject Type="Embed" ProgID="Acrobat.Document.DC" ShapeID="_x0000_i1062" DrawAspect="Icon" ObjectID="_1831798703" r:id="rId104"/>
                        </w:object>
                      </w:r>
                    </w:p>
                  </w:txbxContent>
                </v:textbox>
                <w10:wrap anchorx="page"/>
              </v:shape>
            </w:pict>
          </mc:Fallback>
        </mc:AlternateContent>
      </w:r>
    </w:p>
    <w:p w14:paraId="3269097E" w14:textId="77777777" w:rsidR="00AC2484" w:rsidRDefault="00AC2484">
      <w:r>
        <w:br w:type="page"/>
      </w:r>
    </w:p>
    <w:p w14:paraId="6BBB7265" w14:textId="67A10FF0" w:rsidR="00AC2484" w:rsidRDefault="00AC2484" w:rsidP="00AC2484">
      <w:pPr>
        <w:rPr>
          <w:b/>
          <w:sz w:val="28"/>
          <w:szCs w:val="28"/>
          <w:lang w:val="en-US"/>
        </w:rPr>
      </w:pPr>
      <w:r>
        <w:rPr>
          <w:b/>
          <w:sz w:val="28"/>
        </w:rPr>
        <w:t>DECISION: C</w:t>
      </w:r>
      <w:r w:rsidRPr="006B4381">
        <w:rPr>
          <w:b/>
          <w:sz w:val="28"/>
        </w:rPr>
        <w:t>DD00</w:t>
      </w:r>
      <w:r>
        <w:rPr>
          <w:b/>
          <w:sz w:val="28"/>
        </w:rPr>
        <w:t>67</w:t>
      </w:r>
    </w:p>
    <w:p w14:paraId="112084F4" w14:textId="77777777" w:rsidR="00AC2484" w:rsidRDefault="00AC2484" w:rsidP="00AC2484">
      <w:pPr>
        <w:rPr>
          <w:b/>
          <w:sz w:val="28"/>
        </w:rPr>
      </w:pPr>
    </w:p>
    <w:p w14:paraId="27994CA6" w14:textId="7807556F" w:rsidR="00AC2484" w:rsidRDefault="00AC2484" w:rsidP="00AC2484">
      <w:pPr>
        <w:rPr>
          <w:b/>
          <w:sz w:val="28"/>
          <w:lang w:val="en-US"/>
        </w:rPr>
      </w:pPr>
      <w:r>
        <w:rPr>
          <w:b/>
          <w:sz w:val="28"/>
        </w:rPr>
        <w:t xml:space="preserve">Nature of the decision: </w:t>
      </w:r>
      <w:r w:rsidRPr="00AC2484">
        <w:rPr>
          <w:b/>
          <w:sz w:val="28"/>
          <w:lang w:val="en-US"/>
        </w:rPr>
        <w:t>Sustainable Urban Drainage in Schools project - procurement of a contractor</w:t>
      </w:r>
    </w:p>
    <w:p w14:paraId="3F1E4523" w14:textId="77777777" w:rsidR="00AC2484" w:rsidRDefault="00AC2484" w:rsidP="00AC2484">
      <w:pPr>
        <w:rPr>
          <w:b/>
          <w:sz w:val="28"/>
        </w:rPr>
      </w:pPr>
    </w:p>
    <w:p w14:paraId="5ACA18C2" w14:textId="77777777" w:rsidR="00AC2484" w:rsidRDefault="00AC2484" w:rsidP="00AC2484">
      <w:pPr>
        <w:rPr>
          <w:lang w:val="en-US"/>
        </w:rPr>
      </w:pPr>
      <w:r w:rsidRPr="00AC2484">
        <w:rPr>
          <w:lang w:val="en-US"/>
        </w:rPr>
        <w:t>To Carry out a procurement exercise and to appoint an appropriate contractor to undertake drainage works in a number of schools in the Borough.</w:t>
      </w:r>
    </w:p>
    <w:p w14:paraId="1A1362D2" w14:textId="77777777" w:rsidR="00AC2484" w:rsidRDefault="00AC2484" w:rsidP="00AC2484">
      <w:pPr>
        <w:rPr>
          <w:lang w:val="en-US"/>
        </w:rPr>
      </w:pPr>
    </w:p>
    <w:p w14:paraId="14E5B44C" w14:textId="1624BA7F" w:rsidR="00AC2484" w:rsidRDefault="00AC2484" w:rsidP="00AC2484">
      <w:pPr>
        <w:rPr>
          <w:b/>
          <w:sz w:val="28"/>
        </w:rPr>
      </w:pPr>
      <w:r>
        <w:rPr>
          <w:b/>
          <w:sz w:val="28"/>
        </w:rPr>
        <w:t>Who will make the decision?</w:t>
      </w:r>
    </w:p>
    <w:p w14:paraId="4B428D25" w14:textId="77777777" w:rsidR="00AC2484" w:rsidRDefault="00AC2484" w:rsidP="00AC2484">
      <w:pPr>
        <w:rPr>
          <w:b/>
          <w:sz w:val="28"/>
        </w:rPr>
      </w:pPr>
    </w:p>
    <w:p w14:paraId="532D98FF" w14:textId="77777777" w:rsidR="00AC2484" w:rsidRDefault="00AC2484" w:rsidP="00AC2484">
      <w:r>
        <w:t>Cabinet Member for Children and Families</w:t>
      </w:r>
    </w:p>
    <w:p w14:paraId="17535AFC" w14:textId="77777777" w:rsidR="00AC2484" w:rsidRDefault="00AC2484" w:rsidP="00AC2484"/>
    <w:p w14:paraId="73D6420C" w14:textId="77777777" w:rsidR="00AC2484" w:rsidRDefault="00AC2484" w:rsidP="00AC2484">
      <w:pPr>
        <w:rPr>
          <w:b/>
          <w:sz w:val="28"/>
        </w:rPr>
      </w:pPr>
      <w:r>
        <w:rPr>
          <w:b/>
          <w:sz w:val="28"/>
        </w:rPr>
        <w:t>When is the decision to be taken?</w:t>
      </w:r>
    </w:p>
    <w:p w14:paraId="7DB0B1A7" w14:textId="77777777" w:rsidR="00AC2484" w:rsidRDefault="00AC2484" w:rsidP="00AC2484">
      <w:pPr>
        <w:rPr>
          <w:b/>
          <w:sz w:val="28"/>
        </w:rPr>
      </w:pPr>
    </w:p>
    <w:p w14:paraId="7E9C5810" w14:textId="175D3AFC" w:rsidR="00AC2484" w:rsidRDefault="00AC2484" w:rsidP="00AC2484">
      <w:r>
        <w:t>June 2025</w:t>
      </w:r>
    </w:p>
    <w:p w14:paraId="4EEB5C84" w14:textId="77777777" w:rsidR="00AC2484" w:rsidRDefault="00AC2484" w:rsidP="00AC2484"/>
    <w:p w14:paraId="364913CA" w14:textId="77777777" w:rsidR="00AC2484" w:rsidRDefault="00AC2484" w:rsidP="00AC2484">
      <w:pPr>
        <w:rPr>
          <w:b/>
          <w:sz w:val="28"/>
        </w:rPr>
      </w:pPr>
      <w:r>
        <w:rPr>
          <w:b/>
          <w:sz w:val="28"/>
        </w:rPr>
        <w:t>Who will be consulted and how?</w:t>
      </w:r>
    </w:p>
    <w:p w14:paraId="2C88EC13" w14:textId="77777777" w:rsidR="00AC2484" w:rsidRDefault="00AC2484" w:rsidP="00AC2484">
      <w:pPr>
        <w:rPr>
          <w:b/>
          <w:sz w:val="28"/>
        </w:rPr>
      </w:pPr>
    </w:p>
    <w:p w14:paraId="1BD55784" w14:textId="77777777" w:rsidR="00AC2484" w:rsidRPr="00A35F79" w:rsidRDefault="00AC2484" w:rsidP="00AC2484">
      <w:pPr>
        <w:rPr>
          <w:noProof/>
          <w:lang w:val="en-US"/>
        </w:rPr>
      </w:pPr>
      <w:r w:rsidRPr="00A35F79">
        <w:rPr>
          <w:noProof/>
          <w:lang w:val="en-US"/>
        </w:rPr>
        <w:t xml:space="preserve">Cabinet Member for Children and Families </w:t>
      </w:r>
    </w:p>
    <w:p w14:paraId="628B28C9" w14:textId="77777777" w:rsidR="00AC2484" w:rsidRPr="00A35F79" w:rsidRDefault="00AC2484" w:rsidP="00AC2484">
      <w:pPr>
        <w:rPr>
          <w:noProof/>
          <w:lang w:val="en-US"/>
        </w:rPr>
      </w:pPr>
      <w:r w:rsidRPr="00A35F79">
        <w:rPr>
          <w:noProof/>
          <w:lang w:val="en-US"/>
        </w:rPr>
        <w:t>Chief Finance Officer</w:t>
      </w:r>
    </w:p>
    <w:p w14:paraId="0FA88BF4" w14:textId="77777777" w:rsidR="00AC2484" w:rsidRPr="00A35F79" w:rsidRDefault="00AC2484" w:rsidP="00AC2484">
      <w:pPr>
        <w:rPr>
          <w:noProof/>
          <w:lang w:val="en-US"/>
        </w:rPr>
      </w:pPr>
      <w:r w:rsidRPr="00A35F79">
        <w:rPr>
          <w:noProof/>
          <w:lang w:val="en-US"/>
        </w:rPr>
        <w:t>Chief Legal Officer</w:t>
      </w:r>
    </w:p>
    <w:p w14:paraId="500DB674" w14:textId="77777777" w:rsidR="00AC2484" w:rsidRPr="00A35F79" w:rsidRDefault="00AC2484" w:rsidP="00AC2484">
      <w:pPr>
        <w:rPr>
          <w:noProof/>
          <w:lang w:val="en-US"/>
        </w:rPr>
      </w:pPr>
      <w:r w:rsidRPr="00A35F79">
        <w:rPr>
          <w:noProof/>
          <w:lang w:val="en-US"/>
        </w:rPr>
        <w:t>Corporate Director for Children and Families</w:t>
      </w:r>
    </w:p>
    <w:p w14:paraId="391D5D6D" w14:textId="77777777" w:rsidR="00AC2484" w:rsidRDefault="00AC2484" w:rsidP="00AC2484">
      <w:pPr>
        <w:rPr>
          <w:noProof/>
          <w:lang w:val="en-US"/>
        </w:rPr>
      </w:pPr>
      <w:r w:rsidRPr="00A35F79">
        <w:rPr>
          <w:noProof/>
          <w:lang w:val="en-US"/>
        </w:rPr>
        <w:t>All of the above will be consulted via approval of the delegated decision.</w:t>
      </w:r>
    </w:p>
    <w:p w14:paraId="3695FDE8" w14:textId="77777777" w:rsidR="00AC2484" w:rsidRDefault="00AC2484" w:rsidP="00AC2484"/>
    <w:p w14:paraId="333A88EB" w14:textId="77777777" w:rsidR="00AC2484" w:rsidRDefault="00AC2484" w:rsidP="00AC2484">
      <w:pPr>
        <w:rPr>
          <w:b/>
          <w:sz w:val="28"/>
        </w:rPr>
      </w:pPr>
      <w:r>
        <w:rPr>
          <w:b/>
          <w:sz w:val="28"/>
        </w:rPr>
        <w:t>Supporting documentation:</w:t>
      </w:r>
    </w:p>
    <w:p w14:paraId="67A37ED4" w14:textId="77777777" w:rsidR="00AC2484" w:rsidRDefault="00AC2484" w:rsidP="00AC2484">
      <w:pPr>
        <w:rPr>
          <w:b/>
          <w:sz w:val="28"/>
        </w:rPr>
      </w:pPr>
    </w:p>
    <w:p w14:paraId="06457498" w14:textId="77777777" w:rsidR="00AC2484" w:rsidRDefault="00AC2484" w:rsidP="00AC2484">
      <w:r>
        <w:t>There are no supporting documents for this decision.</w:t>
      </w:r>
    </w:p>
    <w:p w14:paraId="31969C13" w14:textId="77777777" w:rsidR="00AC2484" w:rsidRDefault="00AC2484" w:rsidP="00AC2484"/>
    <w:p w14:paraId="79EE48DC" w14:textId="77777777" w:rsidR="00AC2484" w:rsidRDefault="00AC2484" w:rsidP="00AC2484">
      <w:pPr>
        <w:rPr>
          <w:b/>
          <w:sz w:val="28"/>
        </w:rPr>
      </w:pPr>
      <w:r>
        <w:rPr>
          <w:b/>
          <w:sz w:val="28"/>
        </w:rPr>
        <w:t>How and by when to make representations:</w:t>
      </w:r>
    </w:p>
    <w:p w14:paraId="456E1675" w14:textId="77777777" w:rsidR="00AC2484" w:rsidRDefault="00AC2484" w:rsidP="00AC2484">
      <w:pPr>
        <w:rPr>
          <w:b/>
          <w:sz w:val="28"/>
        </w:rPr>
      </w:pPr>
    </w:p>
    <w:p w14:paraId="2B606E22" w14:textId="142830A6" w:rsidR="00AC2484" w:rsidRDefault="00AC2484" w:rsidP="00AC2484">
      <w:r>
        <w:t>Representations should be made to Ian Dunn before 29 May 2025.</w:t>
      </w:r>
    </w:p>
    <w:p w14:paraId="2D6DC9D9" w14:textId="2F8E154B" w:rsidR="00AC2484" w:rsidRDefault="00AC2484" w:rsidP="00AC2484">
      <w:pPr>
        <w:rPr>
          <w:lang w:val="en-US"/>
        </w:rPr>
      </w:pPr>
      <w:r>
        <w:t>Tel: 01642 771162</w:t>
      </w:r>
      <w:r>
        <w:rPr>
          <w:noProof/>
          <w:lang w:val="en-US"/>
        </w:rPr>
        <w:t xml:space="preserve"> or email </w:t>
      </w:r>
      <w:hyperlink r:id="rId105" w:history="1">
        <w:r w:rsidRPr="00655910">
          <w:rPr>
            <w:rStyle w:val="Hyperlink"/>
            <w:lang w:val="en-US"/>
          </w:rPr>
          <w:t>ian.dunn@redcar-cleveland.gov.uk</w:t>
        </w:r>
      </w:hyperlink>
    </w:p>
    <w:p w14:paraId="67E545D9" w14:textId="77777777" w:rsidR="00AC2484" w:rsidRDefault="00AC2484" w:rsidP="00AC2484"/>
    <w:p w14:paraId="61B582A0" w14:textId="656A28BA" w:rsidR="00AC2484" w:rsidRDefault="00AC2484" w:rsidP="00AC2484">
      <w:r>
        <w:t>First published in Forward Plan on 01 May 2025</w:t>
      </w:r>
    </w:p>
    <w:p w14:paraId="0B612A71" w14:textId="77777777" w:rsidR="00AC2484" w:rsidRDefault="00AC2484" w:rsidP="00AC2484"/>
    <w:p w14:paraId="29A5DD43" w14:textId="77777777" w:rsidR="00AC2484" w:rsidRPr="008254C1" w:rsidRDefault="00AC2484" w:rsidP="00AC2484">
      <w:pPr>
        <w:rPr>
          <w:b/>
          <w:sz w:val="28"/>
          <w:szCs w:val="28"/>
        </w:rPr>
      </w:pPr>
      <w:r w:rsidRPr="008254C1">
        <w:rPr>
          <w:b/>
          <w:sz w:val="28"/>
          <w:szCs w:val="28"/>
        </w:rPr>
        <w:t>Following the Making of the decision, the decision form will be published here:</w:t>
      </w:r>
    </w:p>
    <w:p w14:paraId="5B260D42" w14:textId="77777777" w:rsidR="00AC2484" w:rsidRDefault="00AC2484" w:rsidP="00AC2484">
      <w:r>
        <w:rPr>
          <w:noProof/>
        </w:rPr>
        <mc:AlternateContent>
          <mc:Choice Requires="wps">
            <w:drawing>
              <wp:anchor distT="0" distB="0" distL="114300" distR="114300" simplePos="0" relativeHeight="251942912" behindDoc="0" locked="0" layoutInCell="1" allowOverlap="1" wp14:anchorId="304EC692" wp14:editId="5924971E">
                <wp:simplePos x="0" y="0"/>
                <wp:positionH relativeFrom="page">
                  <wp:posOffset>3000376</wp:posOffset>
                </wp:positionH>
                <wp:positionV relativeFrom="paragraph">
                  <wp:posOffset>100965</wp:posOffset>
                </wp:positionV>
                <wp:extent cx="781050" cy="704850"/>
                <wp:effectExtent l="0" t="0" r="19050" b="19050"/>
                <wp:wrapNone/>
                <wp:docPr id="11305595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29DE5B8" w14:textId="0EADE316" w:rsidR="00AC2484" w:rsidRDefault="00260EE2" w:rsidP="00260EE2">
                            <w:r>
                              <w:object w:dxaOrig="1534" w:dyaOrig="997" w14:anchorId="3FED6C81">
                                <v:shape id="_x0000_i1066" type="#_x0000_t75" style="width:76.7pt;height:49.85pt">
                                  <v:imagedata r:id="rId106" o:title=""/>
                                </v:shape>
                                <o:OLEObject Type="Embed" ProgID="Acrobat.Document.DC" ShapeID="_x0000_i1066" DrawAspect="Icon" ObjectID="_1838976332" r:id="rId10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4EC692" id="_x0000_s1047" type="#_x0000_t202" style="position:absolute;margin-left:236.25pt;margin-top:7.95pt;width:61.5pt;height:55.5pt;z-index:25194291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MfJ+U04CAAC5BAAADgAAAAAAAAAAAAAAAAAuAgAAZHJzL2Uyb0RvYy54bWxQSwECLQAUAAYACAAA&#10;ACEASwKC390AAAAKAQAADwAAAAAAAAAAAAAAAACoBAAAZHJzL2Rvd25yZXYueG1sUEsFBgAAAAAE&#10;AAQA8wAAALIFAAAAAA==&#10;" fillcolor="window" strokeweight=".5pt">
                <v:path arrowok="t"/>
                <v:textbox style="mso-fit-shape-to-text:t">
                  <w:txbxContent>
                    <w:p w14:paraId="029DE5B8" w14:textId="0EADE316" w:rsidR="00AC2484" w:rsidRDefault="00260EE2" w:rsidP="00260EE2">
                      <w:r>
                        <w:object w:dxaOrig="1534" w:dyaOrig="997" w14:anchorId="3FED6C81">
                          <v:shape id="_x0000_i1064" type="#_x0000_t75" style="width:76.7pt;height:49.85pt">
                            <v:imagedata r:id="rId108" o:title=""/>
                          </v:shape>
                          <o:OLEObject Type="Embed" ProgID="Acrobat.Document.DC" ShapeID="_x0000_i1064" DrawAspect="Icon" ObjectID="_1831798704" r:id="rId109"/>
                        </w:object>
                      </w:r>
                    </w:p>
                  </w:txbxContent>
                </v:textbox>
                <w10:wrap anchorx="page"/>
              </v:shape>
            </w:pict>
          </mc:Fallback>
        </mc:AlternateContent>
      </w:r>
    </w:p>
    <w:p w14:paraId="5DD78679" w14:textId="77777777" w:rsidR="00AC2484" w:rsidRDefault="00AC2484" w:rsidP="00AC2484">
      <w:r>
        <w:br w:type="page"/>
      </w:r>
    </w:p>
    <w:p w14:paraId="6FB8D7C8" w14:textId="711553C7" w:rsidR="009C456D" w:rsidRDefault="009C456D" w:rsidP="009C456D">
      <w:pPr>
        <w:rPr>
          <w:b/>
          <w:sz w:val="28"/>
          <w:szCs w:val="28"/>
          <w:lang w:val="en-US"/>
        </w:rPr>
      </w:pPr>
      <w:r>
        <w:rPr>
          <w:b/>
          <w:sz w:val="28"/>
        </w:rPr>
        <w:t>DECISION: C</w:t>
      </w:r>
      <w:r w:rsidRPr="006B4381">
        <w:rPr>
          <w:b/>
          <w:sz w:val="28"/>
        </w:rPr>
        <w:t>DD00</w:t>
      </w:r>
      <w:r>
        <w:rPr>
          <w:b/>
          <w:sz w:val="28"/>
        </w:rPr>
        <w:t>68</w:t>
      </w:r>
    </w:p>
    <w:p w14:paraId="213B0CBE" w14:textId="77777777" w:rsidR="009C456D" w:rsidRDefault="009C456D" w:rsidP="009C456D">
      <w:pPr>
        <w:rPr>
          <w:b/>
          <w:sz w:val="28"/>
        </w:rPr>
      </w:pPr>
    </w:p>
    <w:p w14:paraId="71649CE1" w14:textId="2B5D7E32" w:rsidR="009C456D" w:rsidRDefault="009C456D" w:rsidP="009C456D">
      <w:pPr>
        <w:rPr>
          <w:b/>
          <w:sz w:val="28"/>
          <w:lang w:val="en-US"/>
        </w:rPr>
      </w:pPr>
      <w:r>
        <w:rPr>
          <w:b/>
          <w:sz w:val="28"/>
        </w:rPr>
        <w:t xml:space="preserve">Nature of the decision: </w:t>
      </w:r>
      <w:r w:rsidRPr="009C456D">
        <w:rPr>
          <w:b/>
          <w:sz w:val="28"/>
          <w:lang w:val="en-US"/>
        </w:rPr>
        <w:t>Crown Commercial Service Supply Teachers and Temporary Staffing (STaTS) Framework for Home Tuition</w:t>
      </w:r>
    </w:p>
    <w:p w14:paraId="3BE344FF" w14:textId="77777777" w:rsidR="009C456D" w:rsidRDefault="009C456D" w:rsidP="009C456D">
      <w:pPr>
        <w:rPr>
          <w:b/>
          <w:sz w:val="28"/>
        </w:rPr>
      </w:pPr>
    </w:p>
    <w:p w14:paraId="1A62DCFF" w14:textId="0CA5D65D" w:rsidR="009C456D" w:rsidRDefault="009C456D" w:rsidP="009C456D">
      <w:pPr>
        <w:rPr>
          <w:lang w:val="en-US"/>
        </w:rPr>
      </w:pPr>
      <w:r w:rsidRPr="009C456D">
        <w:rPr>
          <w:lang w:val="en-US"/>
        </w:rPr>
        <w:t>To commission Home Tuition providers via the Crown Commercial Service Framework for Supply Teachers and Temporary Staffing to deliver Home Tuition for children and young people with SEND or at risk of permanent exclusion.</w:t>
      </w:r>
    </w:p>
    <w:p w14:paraId="32DF9114" w14:textId="77777777" w:rsidR="009C456D" w:rsidRDefault="009C456D" w:rsidP="009C456D">
      <w:pPr>
        <w:rPr>
          <w:lang w:val="en-US"/>
        </w:rPr>
      </w:pPr>
    </w:p>
    <w:p w14:paraId="5DC4E758" w14:textId="77777777" w:rsidR="009C456D" w:rsidRDefault="009C456D" w:rsidP="009C456D">
      <w:pPr>
        <w:rPr>
          <w:b/>
          <w:sz w:val="28"/>
        </w:rPr>
      </w:pPr>
      <w:r>
        <w:rPr>
          <w:b/>
          <w:sz w:val="28"/>
        </w:rPr>
        <w:t>Who will make the decision?</w:t>
      </w:r>
    </w:p>
    <w:p w14:paraId="65EC0A76" w14:textId="77777777" w:rsidR="009C456D" w:rsidRDefault="009C456D" w:rsidP="009C456D">
      <w:pPr>
        <w:rPr>
          <w:b/>
          <w:sz w:val="28"/>
        </w:rPr>
      </w:pPr>
    </w:p>
    <w:p w14:paraId="2B5A357F" w14:textId="77777777" w:rsidR="009C456D" w:rsidRDefault="009C456D" w:rsidP="009C456D">
      <w:r>
        <w:t>Cabinet Member for Children and Families</w:t>
      </w:r>
    </w:p>
    <w:p w14:paraId="3EC320CE" w14:textId="77777777" w:rsidR="009C456D" w:rsidRDefault="009C456D" w:rsidP="009C456D"/>
    <w:p w14:paraId="5ECE463E" w14:textId="77777777" w:rsidR="009C456D" w:rsidRDefault="009C456D" w:rsidP="009C456D">
      <w:pPr>
        <w:rPr>
          <w:b/>
          <w:sz w:val="28"/>
        </w:rPr>
      </w:pPr>
      <w:r>
        <w:rPr>
          <w:b/>
          <w:sz w:val="28"/>
        </w:rPr>
        <w:t>When is the decision to be taken?</w:t>
      </w:r>
    </w:p>
    <w:p w14:paraId="2A699656" w14:textId="77777777" w:rsidR="009C456D" w:rsidRDefault="009C456D" w:rsidP="009C456D">
      <w:pPr>
        <w:rPr>
          <w:b/>
          <w:sz w:val="28"/>
        </w:rPr>
      </w:pPr>
    </w:p>
    <w:p w14:paraId="2FB9249B" w14:textId="77777777" w:rsidR="009C456D" w:rsidRDefault="009C456D" w:rsidP="009C456D">
      <w:r>
        <w:t>June 2025</w:t>
      </w:r>
    </w:p>
    <w:p w14:paraId="6CBE0D19" w14:textId="77777777" w:rsidR="009C456D" w:rsidRDefault="009C456D" w:rsidP="009C456D"/>
    <w:p w14:paraId="52095A2A" w14:textId="77777777" w:rsidR="009C456D" w:rsidRDefault="009C456D" w:rsidP="009C456D">
      <w:pPr>
        <w:rPr>
          <w:b/>
          <w:sz w:val="28"/>
        </w:rPr>
      </w:pPr>
      <w:r>
        <w:rPr>
          <w:b/>
          <w:sz w:val="28"/>
        </w:rPr>
        <w:t>Who will be consulted and how?</w:t>
      </w:r>
    </w:p>
    <w:p w14:paraId="4BD4CE41" w14:textId="77777777" w:rsidR="009C456D" w:rsidRDefault="009C456D" w:rsidP="009C456D">
      <w:pPr>
        <w:rPr>
          <w:b/>
          <w:sz w:val="28"/>
        </w:rPr>
      </w:pPr>
    </w:p>
    <w:p w14:paraId="3DF97B04" w14:textId="77777777" w:rsidR="009C456D" w:rsidRPr="00A35F79" w:rsidRDefault="009C456D" w:rsidP="009C456D">
      <w:pPr>
        <w:rPr>
          <w:noProof/>
          <w:lang w:val="en-US"/>
        </w:rPr>
      </w:pPr>
      <w:r w:rsidRPr="00A35F79">
        <w:rPr>
          <w:noProof/>
          <w:lang w:val="en-US"/>
        </w:rPr>
        <w:t xml:space="preserve">Cabinet Member for Children and Families </w:t>
      </w:r>
    </w:p>
    <w:p w14:paraId="26F11568" w14:textId="77777777" w:rsidR="009C456D" w:rsidRPr="00A35F79" w:rsidRDefault="009C456D" w:rsidP="009C456D">
      <w:pPr>
        <w:rPr>
          <w:noProof/>
          <w:lang w:val="en-US"/>
        </w:rPr>
      </w:pPr>
      <w:r w:rsidRPr="00A35F79">
        <w:rPr>
          <w:noProof/>
          <w:lang w:val="en-US"/>
        </w:rPr>
        <w:t>Chief Finance Officer</w:t>
      </w:r>
    </w:p>
    <w:p w14:paraId="09CEFF2A" w14:textId="77777777" w:rsidR="009C456D" w:rsidRPr="00A35F79" w:rsidRDefault="009C456D" w:rsidP="009C456D">
      <w:pPr>
        <w:rPr>
          <w:noProof/>
          <w:lang w:val="en-US"/>
        </w:rPr>
      </w:pPr>
      <w:r w:rsidRPr="00A35F79">
        <w:rPr>
          <w:noProof/>
          <w:lang w:val="en-US"/>
        </w:rPr>
        <w:t>Chief Legal Officer</w:t>
      </w:r>
    </w:p>
    <w:p w14:paraId="651FB391" w14:textId="77777777" w:rsidR="009C456D" w:rsidRDefault="009C456D" w:rsidP="009C456D">
      <w:pPr>
        <w:rPr>
          <w:noProof/>
          <w:lang w:val="en-US"/>
        </w:rPr>
      </w:pPr>
      <w:r w:rsidRPr="00A35F79">
        <w:rPr>
          <w:noProof/>
          <w:lang w:val="en-US"/>
        </w:rPr>
        <w:t>Corporate Director for Children and Families</w:t>
      </w:r>
    </w:p>
    <w:p w14:paraId="78BE2A0E" w14:textId="77777777" w:rsidR="009C456D" w:rsidRPr="00A35F79" w:rsidRDefault="009C456D" w:rsidP="009C456D">
      <w:pPr>
        <w:rPr>
          <w:noProof/>
          <w:lang w:val="en-US"/>
        </w:rPr>
      </w:pPr>
    </w:p>
    <w:p w14:paraId="0C389C31" w14:textId="77777777" w:rsidR="009C456D" w:rsidRDefault="009C456D" w:rsidP="009C456D">
      <w:pPr>
        <w:rPr>
          <w:noProof/>
          <w:lang w:val="en-US"/>
        </w:rPr>
      </w:pPr>
      <w:r w:rsidRPr="00A35F79">
        <w:rPr>
          <w:noProof/>
          <w:lang w:val="en-US"/>
        </w:rPr>
        <w:t>All of the above will be consulted via approval of the delegated decision.</w:t>
      </w:r>
    </w:p>
    <w:p w14:paraId="72CCC775" w14:textId="77777777" w:rsidR="009C456D" w:rsidRDefault="009C456D" w:rsidP="009C456D"/>
    <w:p w14:paraId="350CD488" w14:textId="77777777" w:rsidR="009C456D" w:rsidRDefault="009C456D" w:rsidP="009C456D">
      <w:pPr>
        <w:rPr>
          <w:b/>
          <w:sz w:val="28"/>
        </w:rPr>
      </w:pPr>
      <w:r>
        <w:rPr>
          <w:b/>
          <w:sz w:val="28"/>
        </w:rPr>
        <w:t>Supporting documentation:</w:t>
      </w:r>
    </w:p>
    <w:p w14:paraId="48423727" w14:textId="77777777" w:rsidR="009C456D" w:rsidRDefault="009C456D" w:rsidP="009C456D">
      <w:pPr>
        <w:rPr>
          <w:b/>
          <w:sz w:val="28"/>
        </w:rPr>
      </w:pPr>
    </w:p>
    <w:p w14:paraId="2F4AB387" w14:textId="77777777" w:rsidR="009C456D" w:rsidRDefault="009C456D" w:rsidP="009C456D">
      <w:r>
        <w:t>There are no supporting documents for this decision.</w:t>
      </w:r>
    </w:p>
    <w:p w14:paraId="5FD60C25" w14:textId="77777777" w:rsidR="009C456D" w:rsidRDefault="009C456D" w:rsidP="009C456D"/>
    <w:p w14:paraId="319CD9EF" w14:textId="77777777" w:rsidR="009C456D" w:rsidRDefault="009C456D" w:rsidP="009C456D">
      <w:pPr>
        <w:rPr>
          <w:b/>
          <w:sz w:val="28"/>
        </w:rPr>
      </w:pPr>
      <w:r>
        <w:rPr>
          <w:b/>
          <w:sz w:val="28"/>
        </w:rPr>
        <w:t>How and by when to make representations:</w:t>
      </w:r>
    </w:p>
    <w:p w14:paraId="69616E47" w14:textId="77777777" w:rsidR="009C456D" w:rsidRDefault="009C456D" w:rsidP="009C456D">
      <w:pPr>
        <w:rPr>
          <w:b/>
          <w:sz w:val="28"/>
        </w:rPr>
      </w:pPr>
    </w:p>
    <w:p w14:paraId="59D08C6F" w14:textId="3942F28E" w:rsidR="009C456D" w:rsidRDefault="009C456D" w:rsidP="009C456D">
      <w:r>
        <w:t>Representations should be made to Kellie Gorman before 18 June 2025.</w:t>
      </w:r>
    </w:p>
    <w:p w14:paraId="30A854B8" w14:textId="73200A0A" w:rsidR="009C456D" w:rsidRDefault="009C456D" w:rsidP="009C456D">
      <w:pPr>
        <w:rPr>
          <w:lang w:val="en-US"/>
        </w:rPr>
      </w:pPr>
      <w:r>
        <w:t>Tel: 01642 444132</w:t>
      </w:r>
      <w:r>
        <w:rPr>
          <w:noProof/>
          <w:lang w:val="en-US"/>
        </w:rPr>
        <w:t xml:space="preserve"> or email </w:t>
      </w:r>
      <w:hyperlink r:id="rId110" w:history="1">
        <w:r w:rsidRPr="00A36554">
          <w:rPr>
            <w:rStyle w:val="Hyperlink"/>
            <w:lang w:val="en-US"/>
          </w:rPr>
          <w:t>kellie.gorman@redcar-cleveland.gov.uk</w:t>
        </w:r>
      </w:hyperlink>
    </w:p>
    <w:p w14:paraId="44C6DAE1" w14:textId="77777777" w:rsidR="009C456D" w:rsidRDefault="009C456D" w:rsidP="009C456D"/>
    <w:p w14:paraId="1BC7C0E2" w14:textId="14094C34" w:rsidR="009C456D" w:rsidRDefault="009C456D" w:rsidP="009C456D">
      <w:r>
        <w:t>First published in Forward Plan on 21 May 2025</w:t>
      </w:r>
    </w:p>
    <w:p w14:paraId="593F5B18" w14:textId="77777777" w:rsidR="009C456D" w:rsidRDefault="009C456D" w:rsidP="009C456D"/>
    <w:p w14:paraId="6E967C03" w14:textId="77777777" w:rsidR="009C456D" w:rsidRPr="008254C1" w:rsidRDefault="009C456D" w:rsidP="009C456D">
      <w:pPr>
        <w:rPr>
          <w:b/>
          <w:sz w:val="28"/>
          <w:szCs w:val="28"/>
        </w:rPr>
      </w:pPr>
      <w:r w:rsidRPr="008254C1">
        <w:rPr>
          <w:b/>
          <w:sz w:val="28"/>
          <w:szCs w:val="28"/>
        </w:rPr>
        <w:t>Following the Making of the decision, the decision form will be published here:</w:t>
      </w:r>
    </w:p>
    <w:p w14:paraId="1E206632" w14:textId="77777777" w:rsidR="009C456D" w:rsidRDefault="009C456D" w:rsidP="009C456D">
      <w:r>
        <w:rPr>
          <w:noProof/>
        </w:rPr>
        <mc:AlternateContent>
          <mc:Choice Requires="wps">
            <w:drawing>
              <wp:anchor distT="0" distB="0" distL="114300" distR="114300" simplePos="0" relativeHeight="251953152" behindDoc="0" locked="0" layoutInCell="1" allowOverlap="1" wp14:anchorId="1D234C64" wp14:editId="6E365C23">
                <wp:simplePos x="0" y="0"/>
                <wp:positionH relativeFrom="page">
                  <wp:posOffset>3000376</wp:posOffset>
                </wp:positionH>
                <wp:positionV relativeFrom="paragraph">
                  <wp:posOffset>100965</wp:posOffset>
                </wp:positionV>
                <wp:extent cx="781050" cy="704850"/>
                <wp:effectExtent l="0" t="0" r="19050" b="19050"/>
                <wp:wrapNone/>
                <wp:docPr id="158473949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16D11FAC" w14:textId="6CF650A0" w:rsidR="009C456D" w:rsidRDefault="00A62C7A" w:rsidP="00A62C7A">
                            <w:r>
                              <w:object w:dxaOrig="1376" w:dyaOrig="899" w14:anchorId="407FFF9D">
                                <v:shape id="_x0000_i1068" type="#_x0000_t75" style="width:75.4pt;height:49.2pt">
                                  <v:imagedata r:id="rId111" o:title=""/>
                                </v:shape>
                                <o:OLEObject Type="Embed" ProgID="Acrobat.Document.DC" ShapeID="_x0000_i1068" DrawAspect="Icon" ObjectID="_1838976333" r:id="rId11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234C64" id="_x0000_s1048" type="#_x0000_t202" style="position:absolute;margin-left:236.25pt;margin-top:7.95pt;width:61.5pt;height:55.5pt;z-index:25195315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DVeZz04CAAC5BAAADgAAAAAAAAAAAAAAAAAuAgAAZHJzL2Uyb0RvYy54bWxQSwECLQAUAAYACAAA&#10;ACEASwKC390AAAAKAQAADwAAAAAAAAAAAAAAAACoBAAAZHJzL2Rvd25yZXYueG1sUEsFBgAAAAAE&#10;AAQA8wAAALIFAAAAAA==&#10;" fillcolor="window" strokeweight=".5pt">
                <v:path arrowok="t"/>
                <v:textbox style="mso-fit-shape-to-text:t">
                  <w:txbxContent>
                    <w:p w14:paraId="16D11FAC" w14:textId="6CF650A0" w:rsidR="009C456D" w:rsidRDefault="00A62C7A" w:rsidP="00A62C7A">
                      <w:r>
                        <w:object w:dxaOrig="1376" w:dyaOrig="899" w14:anchorId="407FFF9D">
                          <v:shape id="_x0000_i1066" type="#_x0000_t75" style="width:75.4pt;height:49.2pt">
                            <v:imagedata r:id="rId113" o:title=""/>
                          </v:shape>
                          <o:OLEObject Type="Embed" ProgID="Acrobat.Document.DC" ShapeID="_x0000_i1066" DrawAspect="Icon" ObjectID="_1831798705" r:id="rId114"/>
                        </w:object>
                      </w:r>
                    </w:p>
                  </w:txbxContent>
                </v:textbox>
                <w10:wrap anchorx="page"/>
              </v:shape>
            </w:pict>
          </mc:Fallback>
        </mc:AlternateContent>
      </w:r>
    </w:p>
    <w:p w14:paraId="5BFD3D3E" w14:textId="77777777" w:rsidR="009C456D" w:rsidRDefault="009C456D" w:rsidP="009C456D">
      <w:r>
        <w:br w:type="page"/>
      </w:r>
    </w:p>
    <w:p w14:paraId="07BE768F" w14:textId="52E5D07E" w:rsidR="009F4D27" w:rsidRDefault="009F4D27" w:rsidP="009F4D27">
      <w:pPr>
        <w:rPr>
          <w:b/>
          <w:sz w:val="28"/>
          <w:szCs w:val="28"/>
          <w:lang w:val="en-US"/>
        </w:rPr>
      </w:pPr>
      <w:r>
        <w:rPr>
          <w:b/>
          <w:sz w:val="28"/>
        </w:rPr>
        <w:t>DECISION: C</w:t>
      </w:r>
      <w:r w:rsidRPr="006B4381">
        <w:rPr>
          <w:b/>
          <w:sz w:val="28"/>
        </w:rPr>
        <w:t>DD00</w:t>
      </w:r>
      <w:r>
        <w:rPr>
          <w:b/>
          <w:sz w:val="28"/>
        </w:rPr>
        <w:t>69</w:t>
      </w:r>
    </w:p>
    <w:p w14:paraId="30D70A4A" w14:textId="77777777" w:rsidR="009F4D27" w:rsidRDefault="009F4D27" w:rsidP="009F4D27">
      <w:pPr>
        <w:rPr>
          <w:b/>
          <w:sz w:val="28"/>
        </w:rPr>
      </w:pPr>
    </w:p>
    <w:p w14:paraId="309D8B74" w14:textId="26FBA3E7" w:rsidR="009F4D27" w:rsidRPr="009F4D27" w:rsidRDefault="009F4D27" w:rsidP="009F4D27">
      <w:pPr>
        <w:rPr>
          <w:b/>
          <w:sz w:val="28"/>
        </w:rPr>
      </w:pPr>
      <w:r>
        <w:rPr>
          <w:b/>
          <w:sz w:val="28"/>
        </w:rPr>
        <w:t xml:space="preserve">Nature of the decision: </w:t>
      </w:r>
      <w:r w:rsidRPr="009F4D27">
        <w:rPr>
          <w:b/>
          <w:sz w:val="28"/>
        </w:rPr>
        <w:t>Speech and Language Service</w:t>
      </w:r>
    </w:p>
    <w:p w14:paraId="126B8C9B" w14:textId="77777777" w:rsidR="009F4D27" w:rsidRDefault="009F4D27" w:rsidP="009F4D27">
      <w:pPr>
        <w:rPr>
          <w:b/>
          <w:sz w:val="28"/>
        </w:rPr>
      </w:pPr>
    </w:p>
    <w:p w14:paraId="42FDCE21" w14:textId="1F1DDC01" w:rsidR="009F4D27" w:rsidRPr="009F4D27" w:rsidRDefault="009F4D27" w:rsidP="009F4D27">
      <w:r w:rsidRPr="009F4D27">
        <w:t>To enter into a further S76 partnership agreement with North East and North Cumbria ICB for the provision of a Speech and Language Service for children and young people with mild or moderate Speech and Language Difficulties</w:t>
      </w:r>
      <w:r>
        <w:t>.</w:t>
      </w:r>
    </w:p>
    <w:p w14:paraId="1DD9AE31" w14:textId="77777777" w:rsidR="009F4D27" w:rsidRDefault="009F4D27" w:rsidP="009F4D27">
      <w:pPr>
        <w:rPr>
          <w:lang w:val="en-US"/>
        </w:rPr>
      </w:pPr>
    </w:p>
    <w:p w14:paraId="42FC5E59" w14:textId="77777777" w:rsidR="009F4D27" w:rsidRDefault="009F4D27" w:rsidP="009F4D27">
      <w:pPr>
        <w:rPr>
          <w:b/>
          <w:sz w:val="28"/>
        </w:rPr>
      </w:pPr>
      <w:r>
        <w:rPr>
          <w:b/>
          <w:sz w:val="28"/>
        </w:rPr>
        <w:t>Who will make the decision?</w:t>
      </w:r>
    </w:p>
    <w:p w14:paraId="66BC6049" w14:textId="77777777" w:rsidR="009F4D27" w:rsidRDefault="009F4D27" w:rsidP="009F4D27">
      <w:pPr>
        <w:rPr>
          <w:b/>
          <w:sz w:val="28"/>
        </w:rPr>
      </w:pPr>
    </w:p>
    <w:p w14:paraId="63C6B632" w14:textId="77777777" w:rsidR="009F4D27" w:rsidRDefault="009F4D27" w:rsidP="009F4D27">
      <w:r>
        <w:t>Cabinet Member for Children and Families</w:t>
      </w:r>
    </w:p>
    <w:p w14:paraId="594888A9" w14:textId="77777777" w:rsidR="009F4D27" w:rsidRDefault="009F4D27" w:rsidP="009F4D27"/>
    <w:p w14:paraId="4EAF95D5" w14:textId="77777777" w:rsidR="009F4D27" w:rsidRDefault="009F4D27" w:rsidP="009F4D27">
      <w:pPr>
        <w:rPr>
          <w:b/>
          <w:sz w:val="28"/>
        </w:rPr>
      </w:pPr>
      <w:r>
        <w:rPr>
          <w:b/>
          <w:sz w:val="28"/>
        </w:rPr>
        <w:t>When is the decision to be taken?</w:t>
      </w:r>
    </w:p>
    <w:p w14:paraId="4113EF6F" w14:textId="77777777" w:rsidR="009F4D27" w:rsidRDefault="009F4D27" w:rsidP="009F4D27">
      <w:pPr>
        <w:rPr>
          <w:b/>
          <w:sz w:val="28"/>
        </w:rPr>
      </w:pPr>
    </w:p>
    <w:p w14:paraId="34D5541C" w14:textId="77777777" w:rsidR="009F4D27" w:rsidRDefault="009F4D27" w:rsidP="009F4D27">
      <w:r>
        <w:t>June 2025</w:t>
      </w:r>
    </w:p>
    <w:p w14:paraId="77088764" w14:textId="77777777" w:rsidR="009F4D27" w:rsidRDefault="009F4D27" w:rsidP="009F4D27"/>
    <w:p w14:paraId="1D3F03A3" w14:textId="77777777" w:rsidR="009F4D27" w:rsidRDefault="009F4D27" w:rsidP="009F4D27">
      <w:pPr>
        <w:rPr>
          <w:b/>
          <w:sz w:val="28"/>
        </w:rPr>
      </w:pPr>
      <w:r>
        <w:rPr>
          <w:b/>
          <w:sz w:val="28"/>
        </w:rPr>
        <w:t>Who will be consulted and how?</w:t>
      </w:r>
    </w:p>
    <w:p w14:paraId="157B44E2" w14:textId="77777777" w:rsidR="009F4D27" w:rsidRDefault="009F4D27" w:rsidP="009F4D27">
      <w:pPr>
        <w:rPr>
          <w:b/>
          <w:sz w:val="28"/>
        </w:rPr>
      </w:pPr>
    </w:p>
    <w:p w14:paraId="350E3C36" w14:textId="77777777" w:rsidR="009F4D27" w:rsidRPr="00A35F79" w:rsidRDefault="009F4D27" w:rsidP="009F4D27">
      <w:pPr>
        <w:rPr>
          <w:noProof/>
          <w:lang w:val="en-US"/>
        </w:rPr>
      </w:pPr>
      <w:r w:rsidRPr="00A35F79">
        <w:rPr>
          <w:noProof/>
          <w:lang w:val="en-US"/>
        </w:rPr>
        <w:t xml:space="preserve">Cabinet Member for Children and Families </w:t>
      </w:r>
    </w:p>
    <w:p w14:paraId="7E28C09A" w14:textId="77777777" w:rsidR="009F4D27" w:rsidRPr="00A35F79" w:rsidRDefault="009F4D27" w:rsidP="009F4D27">
      <w:pPr>
        <w:rPr>
          <w:noProof/>
          <w:lang w:val="en-US"/>
        </w:rPr>
      </w:pPr>
      <w:r w:rsidRPr="00A35F79">
        <w:rPr>
          <w:noProof/>
          <w:lang w:val="en-US"/>
        </w:rPr>
        <w:t>Chief Finance Officer</w:t>
      </w:r>
    </w:p>
    <w:p w14:paraId="7C71BDBE" w14:textId="77777777" w:rsidR="009F4D27" w:rsidRPr="00A35F79" w:rsidRDefault="009F4D27" w:rsidP="009F4D27">
      <w:pPr>
        <w:rPr>
          <w:noProof/>
          <w:lang w:val="en-US"/>
        </w:rPr>
      </w:pPr>
      <w:r w:rsidRPr="00A35F79">
        <w:rPr>
          <w:noProof/>
          <w:lang w:val="en-US"/>
        </w:rPr>
        <w:t>Chief Legal Officer</w:t>
      </w:r>
    </w:p>
    <w:p w14:paraId="32890E25" w14:textId="77777777" w:rsidR="009F4D27" w:rsidRDefault="009F4D27" w:rsidP="009F4D27">
      <w:pPr>
        <w:rPr>
          <w:noProof/>
          <w:lang w:val="en-US"/>
        </w:rPr>
      </w:pPr>
      <w:r w:rsidRPr="00A35F79">
        <w:rPr>
          <w:noProof/>
          <w:lang w:val="en-US"/>
        </w:rPr>
        <w:t>Corporate Director for Children and Families</w:t>
      </w:r>
    </w:p>
    <w:p w14:paraId="4EF07F7A" w14:textId="77777777" w:rsidR="009F4D27" w:rsidRPr="00A35F79" w:rsidRDefault="009F4D27" w:rsidP="009F4D27">
      <w:pPr>
        <w:rPr>
          <w:noProof/>
          <w:lang w:val="en-US"/>
        </w:rPr>
      </w:pPr>
    </w:p>
    <w:p w14:paraId="7B574395" w14:textId="77777777" w:rsidR="009F4D27" w:rsidRDefault="009F4D27" w:rsidP="009F4D27">
      <w:pPr>
        <w:rPr>
          <w:noProof/>
          <w:lang w:val="en-US"/>
        </w:rPr>
      </w:pPr>
      <w:r w:rsidRPr="00A35F79">
        <w:rPr>
          <w:noProof/>
          <w:lang w:val="en-US"/>
        </w:rPr>
        <w:t>All of the above will be consulted via approval of the delegated decision.</w:t>
      </w:r>
    </w:p>
    <w:p w14:paraId="5DC8AA48" w14:textId="77777777" w:rsidR="009F4D27" w:rsidRDefault="009F4D27" w:rsidP="009F4D27"/>
    <w:p w14:paraId="76396F6F" w14:textId="77777777" w:rsidR="009F4D27" w:rsidRDefault="009F4D27" w:rsidP="009F4D27">
      <w:pPr>
        <w:rPr>
          <w:b/>
          <w:sz w:val="28"/>
        </w:rPr>
      </w:pPr>
      <w:r>
        <w:rPr>
          <w:b/>
          <w:sz w:val="28"/>
        </w:rPr>
        <w:t>Supporting documentation:</w:t>
      </w:r>
    </w:p>
    <w:p w14:paraId="1474E904" w14:textId="77777777" w:rsidR="009F4D27" w:rsidRDefault="009F4D27" w:rsidP="009F4D27">
      <w:pPr>
        <w:rPr>
          <w:b/>
          <w:sz w:val="28"/>
        </w:rPr>
      </w:pPr>
    </w:p>
    <w:p w14:paraId="641C034F" w14:textId="77777777" w:rsidR="009F4D27" w:rsidRDefault="009F4D27" w:rsidP="009F4D27">
      <w:r>
        <w:t>There are no supporting documents for this decision.</w:t>
      </w:r>
    </w:p>
    <w:p w14:paraId="21B7EB22" w14:textId="77777777" w:rsidR="009F4D27" w:rsidRDefault="009F4D27" w:rsidP="009F4D27"/>
    <w:p w14:paraId="27C42D60" w14:textId="77777777" w:rsidR="009F4D27" w:rsidRDefault="009F4D27" w:rsidP="009F4D27">
      <w:pPr>
        <w:rPr>
          <w:b/>
          <w:sz w:val="28"/>
        </w:rPr>
      </w:pPr>
      <w:r>
        <w:rPr>
          <w:b/>
          <w:sz w:val="28"/>
        </w:rPr>
        <w:t>How and by when to make representations:</w:t>
      </w:r>
    </w:p>
    <w:p w14:paraId="2C0D944B" w14:textId="77777777" w:rsidR="009F4D27" w:rsidRDefault="009F4D27" w:rsidP="009F4D27">
      <w:pPr>
        <w:rPr>
          <w:b/>
          <w:sz w:val="28"/>
        </w:rPr>
      </w:pPr>
    </w:p>
    <w:p w14:paraId="1FFEC19D" w14:textId="792A29E4" w:rsidR="009F4D27" w:rsidRDefault="009F4D27" w:rsidP="009F4D27">
      <w:r>
        <w:t>Representations should be made to Kellie Gorman before 19 June 2025.</w:t>
      </w:r>
    </w:p>
    <w:p w14:paraId="0B5658A3" w14:textId="77777777" w:rsidR="009F4D27" w:rsidRDefault="009F4D27" w:rsidP="009F4D27">
      <w:pPr>
        <w:rPr>
          <w:lang w:val="en-US"/>
        </w:rPr>
      </w:pPr>
      <w:r>
        <w:t>Tel: 01642 444132</w:t>
      </w:r>
      <w:r>
        <w:rPr>
          <w:noProof/>
          <w:lang w:val="en-US"/>
        </w:rPr>
        <w:t xml:space="preserve"> or email </w:t>
      </w:r>
      <w:hyperlink r:id="rId115" w:history="1">
        <w:r w:rsidRPr="00A36554">
          <w:rPr>
            <w:rStyle w:val="Hyperlink"/>
            <w:lang w:val="en-US"/>
          </w:rPr>
          <w:t>kellie.gorman@redcar-cleveland.gov.uk</w:t>
        </w:r>
      </w:hyperlink>
    </w:p>
    <w:p w14:paraId="0A932C53" w14:textId="77777777" w:rsidR="009F4D27" w:rsidRDefault="009F4D27" w:rsidP="009F4D27"/>
    <w:p w14:paraId="4B182E17" w14:textId="51657D85" w:rsidR="009F4D27" w:rsidRDefault="009F4D27" w:rsidP="009F4D27">
      <w:r>
        <w:t>First published in Forward Plan on 22 May 2025</w:t>
      </w:r>
    </w:p>
    <w:p w14:paraId="79ACFC32" w14:textId="77777777" w:rsidR="009F4D27" w:rsidRDefault="009F4D27" w:rsidP="009F4D27"/>
    <w:p w14:paraId="7C54142E" w14:textId="77777777" w:rsidR="009F4D27" w:rsidRPr="008254C1" w:rsidRDefault="009F4D27" w:rsidP="009F4D27">
      <w:pPr>
        <w:rPr>
          <w:b/>
          <w:sz w:val="28"/>
          <w:szCs w:val="28"/>
        </w:rPr>
      </w:pPr>
      <w:r w:rsidRPr="008254C1">
        <w:rPr>
          <w:b/>
          <w:sz w:val="28"/>
          <w:szCs w:val="28"/>
        </w:rPr>
        <w:t>Following the Making of the decision, the decision form will be published here:</w:t>
      </w:r>
    </w:p>
    <w:p w14:paraId="40971907" w14:textId="77777777" w:rsidR="009F4D27" w:rsidRDefault="009F4D27" w:rsidP="009F4D27">
      <w:r>
        <w:rPr>
          <w:noProof/>
        </w:rPr>
        <mc:AlternateContent>
          <mc:Choice Requires="wps">
            <w:drawing>
              <wp:anchor distT="0" distB="0" distL="114300" distR="114300" simplePos="0" relativeHeight="251957248" behindDoc="0" locked="0" layoutInCell="1" allowOverlap="1" wp14:anchorId="6C019DA6" wp14:editId="1509D73A">
                <wp:simplePos x="0" y="0"/>
                <wp:positionH relativeFrom="page">
                  <wp:posOffset>3000376</wp:posOffset>
                </wp:positionH>
                <wp:positionV relativeFrom="paragraph">
                  <wp:posOffset>100965</wp:posOffset>
                </wp:positionV>
                <wp:extent cx="781050" cy="704850"/>
                <wp:effectExtent l="0" t="0" r="19050" b="19050"/>
                <wp:wrapNone/>
                <wp:docPr id="2149677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4FB9033F" w14:textId="73BC2FC7" w:rsidR="009F4D27" w:rsidRDefault="00A61884" w:rsidP="00A61884">
                            <w:r>
                              <w:object w:dxaOrig="1534" w:dyaOrig="997" w14:anchorId="1581C9ED">
                                <v:shape id="_x0000_i1121" type="#_x0000_t75" style="width:76.7pt;height:49.85pt">
                                  <v:imagedata r:id="rId116" o:title=""/>
                                </v:shape>
                                <o:OLEObject Type="Embed" ProgID="Acrobat.Document.DC" ShapeID="_x0000_i1121" DrawAspect="Icon" ObjectID="_1838976334" r:id="rId11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C019DA6" id="_x0000_t202" coordsize="21600,21600" o:spt="202" path="m,l,21600r21600,l21600,xe">
                <v:stroke joinstyle="miter"/>
                <v:path gradientshapeok="t" o:connecttype="rect"/>
              </v:shapetype>
              <v:shape id="_x0000_s1049" type="#_x0000_t202" style="position:absolute;margin-left:236.25pt;margin-top:7.95pt;width:61.5pt;height:55.5pt;z-index:25195724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DVeZz04CAAC5BAAADgAAAAAAAAAAAAAAAAAuAgAAZHJzL2Uyb0RvYy54bWxQSwECLQAUAAYACAAA&#10;ACEASwKC390AAAAKAQAADwAAAAAAAAAAAAAAAACoBAAAZHJzL2Rvd25yZXYueG1sUEsFBgAAAAAE&#10;AAQA8wAAALIFAAAAAA==&#10;" fillcolor="window" strokeweight=".5pt">
                <v:path arrowok="t"/>
                <v:textbox style="mso-fit-shape-to-text:t">
                  <w:txbxContent>
                    <w:p w14:paraId="4FB9033F" w14:textId="73BC2FC7" w:rsidR="009F4D27" w:rsidRDefault="00A61884" w:rsidP="00A61884">
                      <w:r>
                        <w:object w:dxaOrig="1534" w:dyaOrig="997" w14:anchorId="1581C9ED">
                          <v:shape id="_x0000_i1121" type="#_x0000_t75" style="width:76.7pt;height:49.85pt">
                            <v:imagedata r:id="rId116" o:title=""/>
                          </v:shape>
                          <o:OLEObject Type="Embed" ProgID="Acrobat.Document.DC" ShapeID="_x0000_i1121" DrawAspect="Icon" ObjectID="_1838976334" r:id="rId118"/>
                        </w:object>
                      </w:r>
                    </w:p>
                  </w:txbxContent>
                </v:textbox>
                <w10:wrap anchorx="page"/>
              </v:shape>
            </w:pict>
          </mc:Fallback>
        </mc:AlternateContent>
      </w:r>
    </w:p>
    <w:p w14:paraId="7FA8062B" w14:textId="77777777" w:rsidR="009F4D27" w:rsidRDefault="009F4D27" w:rsidP="009F4D27">
      <w:r>
        <w:br w:type="page"/>
      </w:r>
    </w:p>
    <w:p w14:paraId="084AD03F" w14:textId="303EBE1E" w:rsidR="004F7A9D" w:rsidRDefault="004F7A9D" w:rsidP="004F7A9D">
      <w:pPr>
        <w:rPr>
          <w:b/>
          <w:sz w:val="28"/>
          <w:szCs w:val="28"/>
          <w:lang w:val="en-US"/>
        </w:rPr>
      </w:pPr>
      <w:r>
        <w:rPr>
          <w:b/>
          <w:sz w:val="28"/>
        </w:rPr>
        <w:t>DECISION: C</w:t>
      </w:r>
      <w:r w:rsidRPr="006B4381">
        <w:rPr>
          <w:b/>
          <w:sz w:val="28"/>
        </w:rPr>
        <w:t>DD00</w:t>
      </w:r>
      <w:r>
        <w:rPr>
          <w:b/>
          <w:sz w:val="28"/>
        </w:rPr>
        <w:t>70</w:t>
      </w:r>
    </w:p>
    <w:p w14:paraId="3923BACF" w14:textId="77777777" w:rsidR="004F7A9D" w:rsidRDefault="004F7A9D" w:rsidP="004F7A9D">
      <w:pPr>
        <w:rPr>
          <w:b/>
          <w:sz w:val="28"/>
        </w:rPr>
      </w:pPr>
    </w:p>
    <w:p w14:paraId="2AC25A56" w14:textId="5DA67D86" w:rsidR="004F7A9D" w:rsidRPr="009F4D27" w:rsidRDefault="004F7A9D" w:rsidP="004F7A9D">
      <w:pPr>
        <w:rPr>
          <w:b/>
          <w:sz w:val="28"/>
        </w:rPr>
      </w:pPr>
      <w:r>
        <w:rPr>
          <w:b/>
          <w:sz w:val="28"/>
        </w:rPr>
        <w:t xml:space="preserve">Nature of the decision: </w:t>
      </w:r>
      <w:r w:rsidRPr="004F7A9D">
        <w:rPr>
          <w:b/>
          <w:bCs/>
          <w:sz w:val="28"/>
          <w:szCs w:val="28"/>
          <w:lang w:val="en-US"/>
        </w:rPr>
        <w:t>Purchase of property to care for children in our care</w:t>
      </w:r>
      <w:r w:rsidR="00F24443">
        <w:rPr>
          <w:b/>
          <w:bCs/>
          <w:sz w:val="28"/>
          <w:szCs w:val="28"/>
          <w:lang w:val="en-US"/>
        </w:rPr>
        <w:t xml:space="preserve"> </w:t>
      </w:r>
      <w:r w:rsidR="00F24443" w:rsidRPr="00F24443">
        <w:rPr>
          <w:b/>
          <w:bCs/>
          <w:sz w:val="22"/>
          <w:szCs w:val="22"/>
          <w:lang w:val="en-US"/>
        </w:rPr>
        <w:t>(Confidential Key Decision)</w:t>
      </w:r>
    </w:p>
    <w:p w14:paraId="7D10657D" w14:textId="77777777" w:rsidR="004F7A9D" w:rsidRDefault="004F7A9D" w:rsidP="004F7A9D">
      <w:pPr>
        <w:rPr>
          <w:b/>
          <w:sz w:val="28"/>
        </w:rPr>
      </w:pPr>
    </w:p>
    <w:p w14:paraId="50345382" w14:textId="55FE7F86" w:rsidR="004F7A9D" w:rsidRDefault="004F7A9D" w:rsidP="004F7A9D">
      <w:r w:rsidRPr="004F7A9D">
        <w:t>Purchase property in a London Borough to care for five children who are in our care</w:t>
      </w:r>
      <w:r>
        <w:t>.</w:t>
      </w:r>
    </w:p>
    <w:p w14:paraId="0256549F" w14:textId="77777777" w:rsidR="004F7A9D" w:rsidRDefault="004F7A9D" w:rsidP="004F7A9D">
      <w:pPr>
        <w:rPr>
          <w:lang w:val="en-US"/>
        </w:rPr>
      </w:pPr>
    </w:p>
    <w:p w14:paraId="027474E0" w14:textId="77777777" w:rsidR="004F7A9D" w:rsidRDefault="004F7A9D" w:rsidP="004F7A9D">
      <w:pPr>
        <w:rPr>
          <w:b/>
          <w:sz w:val="28"/>
        </w:rPr>
      </w:pPr>
      <w:r>
        <w:rPr>
          <w:b/>
          <w:sz w:val="28"/>
        </w:rPr>
        <w:t>Who will make the decision?</w:t>
      </w:r>
    </w:p>
    <w:p w14:paraId="48B47643" w14:textId="77777777" w:rsidR="004F7A9D" w:rsidRDefault="004F7A9D" w:rsidP="004F7A9D">
      <w:pPr>
        <w:rPr>
          <w:b/>
          <w:sz w:val="28"/>
        </w:rPr>
      </w:pPr>
    </w:p>
    <w:p w14:paraId="4E29CDB8" w14:textId="77777777" w:rsidR="004F7A9D" w:rsidRDefault="004F7A9D" w:rsidP="004F7A9D">
      <w:r>
        <w:t>Cabinet Member for Children and Families</w:t>
      </w:r>
    </w:p>
    <w:p w14:paraId="34C5F378" w14:textId="05D65010" w:rsidR="004F7A9D" w:rsidRDefault="004F7A9D" w:rsidP="004F7A9D">
      <w:r>
        <w:t xml:space="preserve">Managing Director </w:t>
      </w:r>
    </w:p>
    <w:p w14:paraId="2C5C8505" w14:textId="77777777" w:rsidR="004F7A9D" w:rsidRDefault="004F7A9D" w:rsidP="004F7A9D"/>
    <w:p w14:paraId="291A2474" w14:textId="77777777" w:rsidR="004F7A9D" w:rsidRDefault="004F7A9D" w:rsidP="004F7A9D">
      <w:pPr>
        <w:rPr>
          <w:b/>
          <w:sz w:val="28"/>
        </w:rPr>
      </w:pPr>
      <w:r>
        <w:rPr>
          <w:b/>
          <w:sz w:val="28"/>
        </w:rPr>
        <w:t>When is the decision to be taken?</w:t>
      </w:r>
    </w:p>
    <w:p w14:paraId="6AF53228" w14:textId="77777777" w:rsidR="004F7A9D" w:rsidRDefault="004F7A9D" w:rsidP="004F7A9D">
      <w:pPr>
        <w:rPr>
          <w:b/>
          <w:sz w:val="28"/>
        </w:rPr>
      </w:pPr>
    </w:p>
    <w:p w14:paraId="5B921553" w14:textId="68858614" w:rsidR="004F7A9D" w:rsidRDefault="004F7A9D" w:rsidP="004F7A9D">
      <w:r>
        <w:t>July 2025</w:t>
      </w:r>
    </w:p>
    <w:p w14:paraId="0E490778" w14:textId="77777777" w:rsidR="004F7A9D" w:rsidRDefault="004F7A9D" w:rsidP="004F7A9D"/>
    <w:p w14:paraId="22B032CE" w14:textId="77777777" w:rsidR="004F7A9D" w:rsidRDefault="004F7A9D" w:rsidP="004F7A9D">
      <w:pPr>
        <w:rPr>
          <w:b/>
          <w:sz w:val="28"/>
        </w:rPr>
      </w:pPr>
      <w:r>
        <w:rPr>
          <w:b/>
          <w:sz w:val="28"/>
        </w:rPr>
        <w:t>Who will be consulted and how?</w:t>
      </w:r>
    </w:p>
    <w:p w14:paraId="5C99C2C1" w14:textId="77777777" w:rsidR="004F7A9D" w:rsidRDefault="004F7A9D" w:rsidP="004F7A9D">
      <w:pPr>
        <w:rPr>
          <w:b/>
          <w:sz w:val="28"/>
        </w:rPr>
      </w:pPr>
    </w:p>
    <w:p w14:paraId="11D14F9E" w14:textId="77777777" w:rsidR="004F7A9D" w:rsidRPr="00A35F79" w:rsidRDefault="004F7A9D" w:rsidP="004F7A9D">
      <w:pPr>
        <w:rPr>
          <w:noProof/>
          <w:lang w:val="en-US"/>
        </w:rPr>
      </w:pPr>
      <w:r w:rsidRPr="00A35F79">
        <w:rPr>
          <w:noProof/>
          <w:lang w:val="en-US"/>
        </w:rPr>
        <w:t xml:space="preserve">Cabinet Member for Children and Families </w:t>
      </w:r>
    </w:p>
    <w:p w14:paraId="0213013A" w14:textId="77777777" w:rsidR="00F24443" w:rsidRDefault="004F7A9D" w:rsidP="004F7A9D">
      <w:pPr>
        <w:rPr>
          <w:noProof/>
          <w:lang w:val="en-US"/>
        </w:rPr>
      </w:pPr>
      <w:r w:rsidRPr="004F7A9D">
        <w:rPr>
          <w:noProof/>
          <w:lang w:val="en-US"/>
        </w:rPr>
        <w:t>I</w:t>
      </w:r>
      <w:r w:rsidR="00F24443">
        <w:rPr>
          <w:noProof/>
          <w:lang w:val="en-US"/>
        </w:rPr>
        <w:t xml:space="preserve">ndependent </w:t>
      </w:r>
      <w:r w:rsidRPr="004F7A9D">
        <w:rPr>
          <w:noProof/>
          <w:lang w:val="en-US"/>
        </w:rPr>
        <w:t>R</w:t>
      </w:r>
      <w:r w:rsidR="00F24443">
        <w:rPr>
          <w:noProof/>
          <w:lang w:val="en-US"/>
        </w:rPr>
        <w:t xml:space="preserve">eviewing </w:t>
      </w:r>
      <w:r w:rsidRPr="004F7A9D">
        <w:rPr>
          <w:noProof/>
          <w:lang w:val="en-US"/>
        </w:rPr>
        <w:t>O</w:t>
      </w:r>
      <w:r w:rsidR="00F24443">
        <w:rPr>
          <w:noProof/>
          <w:lang w:val="en-US"/>
        </w:rPr>
        <w:t>fficer</w:t>
      </w:r>
    </w:p>
    <w:p w14:paraId="67F489E5" w14:textId="77777777" w:rsidR="00F24443" w:rsidRDefault="004F7A9D" w:rsidP="004F7A9D">
      <w:pPr>
        <w:rPr>
          <w:noProof/>
          <w:lang w:val="en-US"/>
        </w:rPr>
      </w:pPr>
      <w:r w:rsidRPr="004F7A9D">
        <w:rPr>
          <w:noProof/>
          <w:lang w:val="en-US"/>
        </w:rPr>
        <w:t xml:space="preserve">Care </w:t>
      </w:r>
      <w:r w:rsidR="00F24443">
        <w:rPr>
          <w:noProof/>
          <w:lang w:val="en-US"/>
        </w:rPr>
        <w:t>T</w:t>
      </w:r>
      <w:r w:rsidRPr="004F7A9D">
        <w:rPr>
          <w:noProof/>
          <w:lang w:val="en-US"/>
        </w:rPr>
        <w:t>eam</w:t>
      </w:r>
    </w:p>
    <w:p w14:paraId="34766C2C" w14:textId="77777777" w:rsidR="00F24443" w:rsidRDefault="004F7A9D" w:rsidP="004F7A9D">
      <w:pPr>
        <w:rPr>
          <w:noProof/>
          <w:lang w:val="en-US"/>
        </w:rPr>
      </w:pPr>
      <w:r w:rsidRPr="004F7A9D">
        <w:rPr>
          <w:noProof/>
          <w:lang w:val="en-US"/>
        </w:rPr>
        <w:t>P</w:t>
      </w:r>
      <w:r w:rsidR="00F24443">
        <w:rPr>
          <w:noProof/>
          <w:lang w:val="en-US"/>
        </w:rPr>
        <w:t xml:space="preserve">erformance </w:t>
      </w:r>
      <w:r w:rsidRPr="004F7A9D">
        <w:rPr>
          <w:noProof/>
          <w:lang w:val="en-US"/>
        </w:rPr>
        <w:t>M</w:t>
      </w:r>
      <w:r w:rsidR="00F24443">
        <w:rPr>
          <w:noProof/>
          <w:lang w:val="en-US"/>
        </w:rPr>
        <w:t xml:space="preserve">anagement </w:t>
      </w:r>
      <w:r w:rsidRPr="004F7A9D">
        <w:rPr>
          <w:noProof/>
          <w:lang w:val="en-US"/>
        </w:rPr>
        <w:t>G</w:t>
      </w:r>
      <w:r w:rsidR="00F24443">
        <w:rPr>
          <w:noProof/>
          <w:lang w:val="en-US"/>
        </w:rPr>
        <w:t>roup</w:t>
      </w:r>
    </w:p>
    <w:p w14:paraId="1EB48506" w14:textId="0B782B05" w:rsidR="004F7A9D" w:rsidRDefault="004F7A9D" w:rsidP="004F7A9D">
      <w:pPr>
        <w:rPr>
          <w:noProof/>
          <w:lang w:val="en-US"/>
        </w:rPr>
      </w:pPr>
      <w:r w:rsidRPr="004F7A9D">
        <w:rPr>
          <w:noProof/>
          <w:lang w:val="en-US"/>
        </w:rPr>
        <w:t>E</w:t>
      </w:r>
      <w:r w:rsidR="00F24443">
        <w:rPr>
          <w:noProof/>
          <w:lang w:val="en-US"/>
        </w:rPr>
        <w:t xml:space="preserve">xecutive </w:t>
      </w:r>
      <w:r w:rsidRPr="004F7A9D">
        <w:rPr>
          <w:noProof/>
          <w:lang w:val="en-US"/>
        </w:rPr>
        <w:t>M</w:t>
      </w:r>
      <w:r w:rsidR="00F24443">
        <w:rPr>
          <w:noProof/>
          <w:lang w:val="en-US"/>
        </w:rPr>
        <w:t xml:space="preserve">anagement </w:t>
      </w:r>
      <w:r w:rsidRPr="004F7A9D">
        <w:rPr>
          <w:noProof/>
          <w:lang w:val="en-US"/>
        </w:rPr>
        <w:t>T</w:t>
      </w:r>
      <w:r w:rsidR="00F24443">
        <w:rPr>
          <w:noProof/>
          <w:lang w:val="en-US"/>
        </w:rPr>
        <w:t>eam</w:t>
      </w:r>
    </w:p>
    <w:p w14:paraId="2378D698" w14:textId="77777777" w:rsidR="004F7A9D" w:rsidRPr="00A35F79" w:rsidRDefault="004F7A9D" w:rsidP="004F7A9D">
      <w:pPr>
        <w:rPr>
          <w:noProof/>
          <w:lang w:val="en-US"/>
        </w:rPr>
      </w:pPr>
    </w:p>
    <w:p w14:paraId="0E5FF959" w14:textId="77777777" w:rsidR="004F7A9D" w:rsidRDefault="004F7A9D" w:rsidP="004F7A9D">
      <w:pPr>
        <w:rPr>
          <w:noProof/>
          <w:lang w:val="en-US"/>
        </w:rPr>
      </w:pPr>
      <w:r w:rsidRPr="00A35F79">
        <w:rPr>
          <w:noProof/>
          <w:lang w:val="en-US"/>
        </w:rPr>
        <w:t>All of the above will be consulted via approval of the delegated decision.</w:t>
      </w:r>
    </w:p>
    <w:p w14:paraId="12ED72DC" w14:textId="77777777" w:rsidR="004F7A9D" w:rsidRDefault="004F7A9D" w:rsidP="004F7A9D"/>
    <w:p w14:paraId="3A5C2180" w14:textId="77777777" w:rsidR="004F7A9D" w:rsidRDefault="004F7A9D" w:rsidP="004F7A9D">
      <w:pPr>
        <w:rPr>
          <w:b/>
          <w:sz w:val="28"/>
        </w:rPr>
      </w:pPr>
      <w:r>
        <w:rPr>
          <w:b/>
          <w:sz w:val="28"/>
        </w:rPr>
        <w:t>Supporting documentation:</w:t>
      </w:r>
    </w:p>
    <w:p w14:paraId="7B7DF6D6" w14:textId="77777777" w:rsidR="004F7A9D" w:rsidRDefault="004F7A9D" w:rsidP="004F7A9D">
      <w:pPr>
        <w:rPr>
          <w:b/>
          <w:sz w:val="28"/>
        </w:rPr>
      </w:pPr>
    </w:p>
    <w:p w14:paraId="2A737544" w14:textId="77777777" w:rsidR="004F7A9D" w:rsidRDefault="004F7A9D" w:rsidP="004F7A9D">
      <w:r>
        <w:t>There are no supporting documents for this decision.</w:t>
      </w:r>
    </w:p>
    <w:p w14:paraId="2A667F8E" w14:textId="77777777" w:rsidR="004F7A9D" w:rsidRDefault="004F7A9D" w:rsidP="004F7A9D"/>
    <w:p w14:paraId="393839DC" w14:textId="77777777" w:rsidR="004F7A9D" w:rsidRDefault="004F7A9D" w:rsidP="004F7A9D">
      <w:pPr>
        <w:rPr>
          <w:b/>
          <w:sz w:val="28"/>
        </w:rPr>
      </w:pPr>
      <w:r>
        <w:rPr>
          <w:b/>
          <w:sz w:val="28"/>
        </w:rPr>
        <w:t>How and by when to make representations:</w:t>
      </w:r>
    </w:p>
    <w:p w14:paraId="3D108D81" w14:textId="77777777" w:rsidR="004F7A9D" w:rsidRDefault="004F7A9D" w:rsidP="004F7A9D">
      <w:pPr>
        <w:rPr>
          <w:b/>
          <w:sz w:val="28"/>
        </w:rPr>
      </w:pPr>
    </w:p>
    <w:p w14:paraId="3F116CDF" w14:textId="7D7C7998" w:rsidR="004F7A9D" w:rsidRDefault="004F7A9D" w:rsidP="004F7A9D">
      <w:r>
        <w:t>Representations should be made to Danielle Swainston before 10 July 2025.</w:t>
      </w:r>
    </w:p>
    <w:p w14:paraId="505567A8" w14:textId="2E89A779" w:rsidR="004F7A9D" w:rsidRDefault="004F7A9D" w:rsidP="004F7A9D">
      <w:r>
        <w:t xml:space="preserve">Tel: </w:t>
      </w:r>
      <w:r w:rsidRPr="004F7A9D">
        <w:t>01642 771723</w:t>
      </w:r>
      <w:r>
        <w:t xml:space="preserve"> </w:t>
      </w:r>
      <w:r>
        <w:rPr>
          <w:noProof/>
          <w:lang w:val="en-US"/>
        </w:rPr>
        <w:t xml:space="preserve">or email </w:t>
      </w:r>
      <w:hyperlink r:id="rId119" w:history="1">
        <w:r w:rsidRPr="00C12AB7">
          <w:rPr>
            <w:rStyle w:val="Hyperlink"/>
          </w:rPr>
          <w:t>danielle.swainston@redcar-cleveland.gov.uk</w:t>
        </w:r>
      </w:hyperlink>
    </w:p>
    <w:p w14:paraId="65C857AC" w14:textId="77777777" w:rsidR="004F7A9D" w:rsidRDefault="004F7A9D" w:rsidP="004F7A9D"/>
    <w:p w14:paraId="7776801B" w14:textId="1778B19B" w:rsidR="004F7A9D" w:rsidRDefault="004F7A9D" w:rsidP="004F7A9D">
      <w:r>
        <w:t>First published in Forward Plan on 12 June 2025</w:t>
      </w:r>
    </w:p>
    <w:p w14:paraId="181D711D" w14:textId="77777777" w:rsidR="004F7A9D" w:rsidRDefault="004F7A9D" w:rsidP="004F7A9D"/>
    <w:p w14:paraId="3C892F31" w14:textId="77777777" w:rsidR="004F7A9D" w:rsidRPr="008254C1" w:rsidRDefault="004F7A9D" w:rsidP="004F7A9D">
      <w:pPr>
        <w:rPr>
          <w:b/>
          <w:sz w:val="28"/>
          <w:szCs w:val="28"/>
        </w:rPr>
      </w:pPr>
      <w:r w:rsidRPr="008254C1">
        <w:rPr>
          <w:b/>
          <w:sz w:val="28"/>
          <w:szCs w:val="28"/>
        </w:rPr>
        <w:t>Following the Making of the decision, the decision form will be published here:</w:t>
      </w:r>
    </w:p>
    <w:p w14:paraId="75E4337A" w14:textId="77777777" w:rsidR="004F7A9D" w:rsidRDefault="004F7A9D" w:rsidP="004F7A9D">
      <w:r>
        <w:rPr>
          <w:noProof/>
        </w:rPr>
        <mc:AlternateContent>
          <mc:Choice Requires="wps">
            <w:drawing>
              <wp:anchor distT="0" distB="0" distL="114300" distR="114300" simplePos="0" relativeHeight="251965440" behindDoc="0" locked="0" layoutInCell="1" allowOverlap="1" wp14:anchorId="321ACCC1" wp14:editId="492DD43D">
                <wp:simplePos x="0" y="0"/>
                <wp:positionH relativeFrom="page">
                  <wp:posOffset>3000376</wp:posOffset>
                </wp:positionH>
                <wp:positionV relativeFrom="paragraph">
                  <wp:posOffset>100965</wp:posOffset>
                </wp:positionV>
                <wp:extent cx="781050" cy="704850"/>
                <wp:effectExtent l="0" t="0" r="19050" b="19050"/>
                <wp:wrapNone/>
                <wp:docPr id="9983759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F44ABBD" w14:textId="3F8EB145" w:rsidR="004F7A9D" w:rsidRDefault="009A7425" w:rsidP="009A7425">
                            <w:r>
                              <w:object w:dxaOrig="1534" w:dyaOrig="997" w14:anchorId="60337703">
                                <v:shape id="_x0000_i1070" type="#_x0000_t75" style="width:76.7pt;height:49.85pt">
                                  <v:imagedata r:id="rId120" o:title=""/>
                                </v:shape>
                                <o:OLEObject Type="Embed" ProgID="Acrobat.Document.DC" ShapeID="_x0000_i1070" DrawAspect="Icon" ObjectID="_1838976335" r:id="rId12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1ACCC1" id="_x0000_s1050" type="#_x0000_t202" style="position:absolute;margin-left:236.25pt;margin-top:7.95pt;width:61.5pt;height:55.5pt;z-index:2519654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B4UqM04CAAC5BAAADgAAAAAAAAAAAAAAAAAuAgAAZHJzL2Uyb0RvYy54bWxQSwECLQAUAAYACAAA&#10;ACEASwKC390AAAAKAQAADwAAAAAAAAAAAAAAAACoBAAAZHJzL2Rvd25yZXYueG1sUEsFBgAAAAAE&#10;AAQA8wAAALIFAAAAAA==&#10;" fillcolor="window" strokeweight=".5pt">
                <v:path arrowok="t"/>
                <v:textbox style="mso-fit-shape-to-text:t">
                  <w:txbxContent>
                    <w:p w14:paraId="3F44ABBD" w14:textId="3F8EB145" w:rsidR="004F7A9D" w:rsidRDefault="009A7425" w:rsidP="009A7425">
                      <w:r>
                        <w:object w:dxaOrig="1534" w:dyaOrig="997" w14:anchorId="60337703">
                          <v:shape id="_x0000_i1068" type="#_x0000_t75" style="width:76.7pt;height:49.85pt">
                            <v:imagedata r:id="rId122" o:title=""/>
                          </v:shape>
                          <o:OLEObject Type="Embed" ProgID="Acrobat.Document.DC" ShapeID="_x0000_i1068" DrawAspect="Icon" ObjectID="_1831798706" r:id="rId123"/>
                        </w:object>
                      </w:r>
                    </w:p>
                  </w:txbxContent>
                </v:textbox>
                <w10:wrap anchorx="page"/>
              </v:shape>
            </w:pict>
          </mc:Fallback>
        </mc:AlternateContent>
      </w:r>
    </w:p>
    <w:p w14:paraId="077AF8CB" w14:textId="05A80E6E" w:rsidR="00406CD8" w:rsidRDefault="004F7A9D" w:rsidP="00406CD8">
      <w:pPr>
        <w:rPr>
          <w:b/>
          <w:sz w:val="28"/>
          <w:szCs w:val="28"/>
          <w:lang w:val="en-US"/>
        </w:rPr>
      </w:pPr>
      <w:r>
        <w:br w:type="page"/>
      </w:r>
      <w:r w:rsidR="00406CD8">
        <w:rPr>
          <w:b/>
          <w:sz w:val="28"/>
        </w:rPr>
        <w:t>DECISION: C</w:t>
      </w:r>
      <w:r w:rsidR="00406CD8" w:rsidRPr="006B4381">
        <w:rPr>
          <w:b/>
          <w:sz w:val="28"/>
        </w:rPr>
        <w:t>DD00</w:t>
      </w:r>
      <w:r w:rsidR="00406CD8">
        <w:rPr>
          <w:b/>
          <w:sz w:val="28"/>
        </w:rPr>
        <w:t>71</w:t>
      </w:r>
    </w:p>
    <w:p w14:paraId="13A736ED" w14:textId="77777777" w:rsidR="00406CD8" w:rsidRDefault="00406CD8" w:rsidP="00406CD8">
      <w:pPr>
        <w:rPr>
          <w:b/>
          <w:sz w:val="28"/>
        </w:rPr>
      </w:pPr>
    </w:p>
    <w:p w14:paraId="10F2D7E6" w14:textId="713F995C" w:rsidR="00406CD8" w:rsidRPr="009F4D27" w:rsidRDefault="00406CD8" w:rsidP="00406CD8">
      <w:pPr>
        <w:rPr>
          <w:b/>
          <w:sz w:val="28"/>
        </w:rPr>
      </w:pPr>
      <w:r>
        <w:rPr>
          <w:b/>
          <w:sz w:val="28"/>
        </w:rPr>
        <w:t xml:space="preserve">Nature of the decision: </w:t>
      </w:r>
      <w:r w:rsidRPr="00406CD8">
        <w:rPr>
          <w:b/>
          <w:bCs/>
          <w:sz w:val="28"/>
          <w:szCs w:val="28"/>
          <w:lang w:val="en-US"/>
        </w:rPr>
        <w:t>High Needs Funding Education for 0 - 25 provision for young people with SEND in Independent Schools or Colleges</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4F515611" w14:textId="77777777" w:rsidR="00406CD8" w:rsidRDefault="00406CD8" w:rsidP="00406CD8">
      <w:pPr>
        <w:rPr>
          <w:b/>
          <w:sz w:val="28"/>
        </w:rPr>
      </w:pPr>
    </w:p>
    <w:p w14:paraId="342CF5C2" w14:textId="2C56F659" w:rsidR="00406CD8" w:rsidRDefault="00406CD8" w:rsidP="00406CD8">
      <w:pPr>
        <w:rPr>
          <w:lang w:val="en-US"/>
        </w:rPr>
      </w:pPr>
      <w:r w:rsidRPr="00406CD8">
        <w:rPr>
          <w:lang w:val="en-US"/>
        </w:rPr>
        <w:t>To provide pre and post 16 education provision for children and young people with SEND in the independent sector.</w:t>
      </w:r>
    </w:p>
    <w:p w14:paraId="21673D40" w14:textId="77777777" w:rsidR="00406CD8" w:rsidRDefault="00406CD8" w:rsidP="00406CD8">
      <w:pPr>
        <w:rPr>
          <w:lang w:val="en-US"/>
        </w:rPr>
      </w:pPr>
    </w:p>
    <w:p w14:paraId="3BDCE539" w14:textId="77777777" w:rsidR="00406CD8" w:rsidRDefault="00406CD8" w:rsidP="00406CD8">
      <w:pPr>
        <w:rPr>
          <w:b/>
          <w:sz w:val="28"/>
        </w:rPr>
      </w:pPr>
      <w:r>
        <w:rPr>
          <w:b/>
          <w:sz w:val="28"/>
        </w:rPr>
        <w:t>Who will make the decision?</w:t>
      </w:r>
    </w:p>
    <w:p w14:paraId="24529C11" w14:textId="77777777" w:rsidR="00406CD8" w:rsidRDefault="00406CD8" w:rsidP="00406CD8">
      <w:pPr>
        <w:rPr>
          <w:b/>
          <w:sz w:val="28"/>
        </w:rPr>
      </w:pPr>
    </w:p>
    <w:p w14:paraId="103A0248" w14:textId="77777777" w:rsidR="00406CD8" w:rsidRDefault="00406CD8" w:rsidP="00406CD8">
      <w:r>
        <w:t>Cabinet Member for Children and Families</w:t>
      </w:r>
    </w:p>
    <w:p w14:paraId="01F2C8FB" w14:textId="77777777" w:rsidR="00406CD8" w:rsidRDefault="00406CD8" w:rsidP="00406CD8"/>
    <w:p w14:paraId="5A14EB19" w14:textId="77777777" w:rsidR="00406CD8" w:rsidRDefault="00406CD8" w:rsidP="00406CD8">
      <w:pPr>
        <w:rPr>
          <w:b/>
          <w:sz w:val="28"/>
        </w:rPr>
      </w:pPr>
      <w:r>
        <w:rPr>
          <w:b/>
          <w:sz w:val="28"/>
        </w:rPr>
        <w:t>When is the decision to be taken?</w:t>
      </w:r>
    </w:p>
    <w:p w14:paraId="6F8BF479" w14:textId="77777777" w:rsidR="00406CD8" w:rsidRDefault="00406CD8" w:rsidP="00406CD8">
      <w:pPr>
        <w:rPr>
          <w:b/>
          <w:sz w:val="28"/>
        </w:rPr>
      </w:pPr>
    </w:p>
    <w:p w14:paraId="672EC75B" w14:textId="77777777" w:rsidR="00406CD8" w:rsidRDefault="00406CD8" w:rsidP="00406CD8">
      <w:r>
        <w:t>July 2025</w:t>
      </w:r>
    </w:p>
    <w:p w14:paraId="08A2E293" w14:textId="77777777" w:rsidR="00406CD8" w:rsidRDefault="00406CD8" w:rsidP="00406CD8"/>
    <w:p w14:paraId="6BDAE62F" w14:textId="77777777" w:rsidR="00406CD8" w:rsidRDefault="00406CD8" w:rsidP="00406CD8">
      <w:pPr>
        <w:rPr>
          <w:b/>
          <w:sz w:val="28"/>
        </w:rPr>
      </w:pPr>
      <w:r>
        <w:rPr>
          <w:b/>
          <w:sz w:val="28"/>
        </w:rPr>
        <w:t>Who will be consulted and how?</w:t>
      </w:r>
    </w:p>
    <w:p w14:paraId="47BD8F89" w14:textId="77777777" w:rsidR="00406CD8" w:rsidRDefault="00406CD8" w:rsidP="00406CD8">
      <w:pPr>
        <w:rPr>
          <w:b/>
          <w:sz w:val="28"/>
        </w:rPr>
      </w:pPr>
    </w:p>
    <w:p w14:paraId="108523CE" w14:textId="77777777" w:rsidR="00406CD8" w:rsidRPr="00406CD8" w:rsidRDefault="00406CD8" w:rsidP="00406CD8">
      <w:pPr>
        <w:rPr>
          <w:noProof/>
          <w:lang w:val="en-US"/>
        </w:rPr>
      </w:pPr>
      <w:r w:rsidRPr="00406CD8">
        <w:rPr>
          <w:noProof/>
          <w:lang w:val="en-US"/>
        </w:rPr>
        <w:t xml:space="preserve">Cabinet Member for Children and Families </w:t>
      </w:r>
    </w:p>
    <w:p w14:paraId="5EBB47D0" w14:textId="77777777" w:rsidR="00406CD8" w:rsidRPr="00406CD8" w:rsidRDefault="00406CD8" w:rsidP="00406CD8">
      <w:pPr>
        <w:rPr>
          <w:noProof/>
          <w:lang w:val="en-US"/>
        </w:rPr>
      </w:pPr>
      <w:r w:rsidRPr="00406CD8">
        <w:rPr>
          <w:noProof/>
          <w:lang w:val="en-US"/>
        </w:rPr>
        <w:t>Chief Finance Officer</w:t>
      </w:r>
    </w:p>
    <w:p w14:paraId="51BED652" w14:textId="77777777" w:rsidR="00406CD8" w:rsidRPr="00406CD8" w:rsidRDefault="00406CD8" w:rsidP="00406CD8">
      <w:pPr>
        <w:rPr>
          <w:noProof/>
          <w:lang w:val="en-US"/>
        </w:rPr>
      </w:pPr>
      <w:r w:rsidRPr="00406CD8">
        <w:rPr>
          <w:noProof/>
          <w:lang w:val="en-US"/>
        </w:rPr>
        <w:t>Chief Legal Officer</w:t>
      </w:r>
    </w:p>
    <w:p w14:paraId="2130E6E0" w14:textId="77777777" w:rsidR="00406CD8" w:rsidRDefault="00406CD8" w:rsidP="00406CD8">
      <w:pPr>
        <w:rPr>
          <w:noProof/>
          <w:lang w:val="en-US"/>
        </w:rPr>
      </w:pPr>
      <w:r w:rsidRPr="00406CD8">
        <w:rPr>
          <w:noProof/>
          <w:lang w:val="en-US"/>
        </w:rPr>
        <w:t>Corporate Director for Children and Families</w:t>
      </w:r>
    </w:p>
    <w:p w14:paraId="15DDDBE0" w14:textId="77777777" w:rsidR="00406CD8" w:rsidRPr="00406CD8" w:rsidRDefault="00406CD8" w:rsidP="00406CD8">
      <w:pPr>
        <w:rPr>
          <w:noProof/>
          <w:lang w:val="en-US"/>
        </w:rPr>
      </w:pPr>
    </w:p>
    <w:p w14:paraId="542E0D48" w14:textId="6C15E61B" w:rsidR="00406CD8" w:rsidRDefault="00406CD8" w:rsidP="00406CD8">
      <w:pPr>
        <w:rPr>
          <w:noProof/>
          <w:lang w:val="en-US"/>
        </w:rPr>
      </w:pPr>
      <w:r w:rsidRPr="00406CD8">
        <w:rPr>
          <w:noProof/>
          <w:lang w:val="en-US"/>
        </w:rPr>
        <w:t>All of the above will be consulted via approval of the delegated decision.</w:t>
      </w:r>
    </w:p>
    <w:p w14:paraId="33954823" w14:textId="77777777" w:rsidR="00406CD8" w:rsidRDefault="00406CD8" w:rsidP="00406CD8"/>
    <w:p w14:paraId="05C06458" w14:textId="77777777" w:rsidR="00406CD8" w:rsidRDefault="00406CD8" w:rsidP="00406CD8">
      <w:pPr>
        <w:rPr>
          <w:b/>
          <w:sz w:val="28"/>
        </w:rPr>
      </w:pPr>
      <w:r>
        <w:rPr>
          <w:b/>
          <w:sz w:val="28"/>
        </w:rPr>
        <w:t>Supporting documentation:</w:t>
      </w:r>
    </w:p>
    <w:p w14:paraId="40D627A3" w14:textId="77777777" w:rsidR="00406CD8" w:rsidRDefault="00406CD8" w:rsidP="00406CD8">
      <w:pPr>
        <w:rPr>
          <w:b/>
          <w:sz w:val="28"/>
        </w:rPr>
      </w:pPr>
    </w:p>
    <w:p w14:paraId="72BB5D5F" w14:textId="77777777" w:rsidR="00406CD8" w:rsidRDefault="00406CD8" w:rsidP="00406CD8">
      <w:r>
        <w:t>There are no supporting documents for this decision.</w:t>
      </w:r>
    </w:p>
    <w:p w14:paraId="18F9F874" w14:textId="77777777" w:rsidR="00406CD8" w:rsidRDefault="00406CD8" w:rsidP="00406CD8"/>
    <w:p w14:paraId="48BD4631" w14:textId="77777777" w:rsidR="00406CD8" w:rsidRDefault="00406CD8" w:rsidP="00406CD8">
      <w:pPr>
        <w:rPr>
          <w:b/>
          <w:sz w:val="28"/>
        </w:rPr>
      </w:pPr>
      <w:r>
        <w:rPr>
          <w:b/>
          <w:sz w:val="28"/>
        </w:rPr>
        <w:t>How and by when to make representations:</w:t>
      </w:r>
    </w:p>
    <w:p w14:paraId="203AADA7" w14:textId="77777777" w:rsidR="00406CD8" w:rsidRDefault="00406CD8" w:rsidP="00406CD8">
      <w:pPr>
        <w:rPr>
          <w:b/>
          <w:sz w:val="28"/>
        </w:rPr>
      </w:pPr>
    </w:p>
    <w:p w14:paraId="0624B012" w14:textId="0054C401" w:rsidR="00406CD8" w:rsidRDefault="00406CD8" w:rsidP="00406CD8">
      <w:r>
        <w:t>Representations should be made to Hannah Mendum before 15 August 2025.</w:t>
      </w:r>
    </w:p>
    <w:p w14:paraId="48835231" w14:textId="28E4BFFA" w:rsidR="00406CD8" w:rsidRDefault="00406CD8" w:rsidP="00406CD8">
      <w:pPr>
        <w:rPr>
          <w:lang w:val="en-US"/>
        </w:rPr>
      </w:pPr>
      <w:r>
        <w:t xml:space="preserve">Tel: </w:t>
      </w:r>
      <w:r w:rsidRPr="004F7A9D">
        <w:t>01642 771</w:t>
      </w:r>
      <w:r>
        <w:t xml:space="preserve">500 </w:t>
      </w:r>
      <w:r>
        <w:rPr>
          <w:noProof/>
          <w:lang w:val="en-US"/>
        </w:rPr>
        <w:t xml:space="preserve">or email </w:t>
      </w:r>
      <w:hyperlink r:id="rId124" w:history="1">
        <w:r w:rsidRPr="005A7E43">
          <w:rPr>
            <w:rStyle w:val="Hyperlink"/>
            <w:lang w:val="en-US"/>
          </w:rPr>
          <w:t>hannah.mendum@redcar-cleveland.gov.uk</w:t>
        </w:r>
      </w:hyperlink>
    </w:p>
    <w:p w14:paraId="70F50FB8" w14:textId="77777777" w:rsidR="00406CD8" w:rsidRDefault="00406CD8" w:rsidP="00406CD8"/>
    <w:p w14:paraId="0468F198" w14:textId="1BB0F317" w:rsidR="00406CD8" w:rsidRDefault="00406CD8" w:rsidP="00406CD8">
      <w:r>
        <w:t>First published in Forward Plan on 18 July 2025</w:t>
      </w:r>
    </w:p>
    <w:p w14:paraId="49090F7D" w14:textId="77777777" w:rsidR="00406CD8" w:rsidRDefault="00406CD8" w:rsidP="00406CD8"/>
    <w:p w14:paraId="7BA3FBE2" w14:textId="77777777" w:rsidR="00406CD8" w:rsidRPr="008254C1" w:rsidRDefault="00406CD8" w:rsidP="00406CD8">
      <w:pPr>
        <w:rPr>
          <w:b/>
          <w:sz w:val="28"/>
          <w:szCs w:val="28"/>
        </w:rPr>
      </w:pPr>
      <w:r w:rsidRPr="008254C1">
        <w:rPr>
          <w:b/>
          <w:sz w:val="28"/>
          <w:szCs w:val="28"/>
        </w:rPr>
        <w:t>Following the Making of the decision, the decision form will be published here:</w:t>
      </w:r>
    </w:p>
    <w:p w14:paraId="5D030642" w14:textId="77777777" w:rsidR="00406CD8" w:rsidRDefault="00406CD8" w:rsidP="00406CD8">
      <w:r>
        <w:rPr>
          <w:noProof/>
        </w:rPr>
        <mc:AlternateContent>
          <mc:Choice Requires="wps">
            <w:drawing>
              <wp:anchor distT="0" distB="0" distL="114300" distR="114300" simplePos="0" relativeHeight="251973632" behindDoc="0" locked="0" layoutInCell="1" allowOverlap="1" wp14:anchorId="13669344" wp14:editId="612C64F4">
                <wp:simplePos x="0" y="0"/>
                <wp:positionH relativeFrom="page">
                  <wp:posOffset>3000376</wp:posOffset>
                </wp:positionH>
                <wp:positionV relativeFrom="paragraph">
                  <wp:posOffset>100965</wp:posOffset>
                </wp:positionV>
                <wp:extent cx="781050" cy="704850"/>
                <wp:effectExtent l="0" t="0" r="19050" b="19050"/>
                <wp:wrapNone/>
                <wp:docPr id="8431330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21A12A58" w14:textId="354C40F4" w:rsidR="00406CD8" w:rsidRDefault="002C43C4" w:rsidP="002C43C4">
                            <w:r>
                              <w:object w:dxaOrig="1376" w:dyaOrig="899" w14:anchorId="6557A159">
                                <v:shape id="_x0000_i1072" type="#_x0000_t75" style="width:75.4pt;height:49.2pt">
                                  <v:imagedata r:id="rId125" o:title=""/>
                                </v:shape>
                                <o:OLEObject Type="Embed" ProgID="Acrobat.Document.DC" ShapeID="_x0000_i1072" DrawAspect="Icon" ObjectID="_1838976336" r:id="rId12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669344" id="_x0000_s1051" type="#_x0000_t202" style="position:absolute;margin-left:236.25pt;margin-top:7.95pt;width:61.5pt;height:55.5pt;z-index:25197363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AmxzTU4CAAC5BAAADgAAAAAAAAAAAAAAAAAuAgAAZHJzL2Uyb0RvYy54bWxQSwECLQAUAAYACAAA&#10;ACEASwKC390AAAAKAQAADwAAAAAAAAAAAAAAAACoBAAAZHJzL2Rvd25yZXYueG1sUEsFBgAAAAAE&#10;AAQA8wAAALIFAAAAAA==&#10;" fillcolor="window" strokeweight=".5pt">
                <v:path arrowok="t"/>
                <v:textbox style="mso-fit-shape-to-text:t">
                  <w:txbxContent>
                    <w:p w14:paraId="21A12A58" w14:textId="354C40F4" w:rsidR="00406CD8" w:rsidRDefault="002C43C4" w:rsidP="002C43C4">
                      <w:r>
                        <w:object w:dxaOrig="1376" w:dyaOrig="899" w14:anchorId="6557A159">
                          <v:shape id="_x0000_i1070" type="#_x0000_t75" style="width:75.4pt;height:49.2pt">
                            <v:imagedata r:id="rId127" o:title=""/>
                          </v:shape>
                          <o:OLEObject Type="Embed" ProgID="Acrobat.Document.DC" ShapeID="_x0000_i1070" DrawAspect="Icon" ObjectID="_1831798707" r:id="rId128"/>
                        </w:object>
                      </w:r>
                    </w:p>
                  </w:txbxContent>
                </v:textbox>
                <w10:wrap anchorx="page"/>
              </v:shape>
            </w:pict>
          </mc:Fallback>
        </mc:AlternateContent>
      </w:r>
    </w:p>
    <w:p w14:paraId="19EC7931" w14:textId="06B81835" w:rsidR="004F7A9D" w:rsidRDefault="00406CD8" w:rsidP="004F7A9D">
      <w:r>
        <w:br w:type="page"/>
      </w:r>
    </w:p>
    <w:p w14:paraId="74A093B7" w14:textId="7EDFD1FD" w:rsidR="00335589" w:rsidRDefault="00335589" w:rsidP="00335589">
      <w:pPr>
        <w:rPr>
          <w:b/>
          <w:sz w:val="28"/>
          <w:szCs w:val="28"/>
          <w:lang w:val="en-US"/>
        </w:rPr>
      </w:pPr>
      <w:bookmarkStart w:id="13" w:name="_Hlk214369280"/>
      <w:r>
        <w:rPr>
          <w:b/>
          <w:sz w:val="28"/>
        </w:rPr>
        <w:t>DECISION: C</w:t>
      </w:r>
      <w:r w:rsidRPr="006B4381">
        <w:rPr>
          <w:b/>
          <w:sz w:val="28"/>
        </w:rPr>
        <w:t>DD00</w:t>
      </w:r>
      <w:r>
        <w:rPr>
          <w:b/>
          <w:sz w:val="28"/>
        </w:rPr>
        <w:t>72</w:t>
      </w:r>
    </w:p>
    <w:p w14:paraId="4F4FD63B" w14:textId="77777777" w:rsidR="00335589" w:rsidRDefault="00335589" w:rsidP="00335589">
      <w:pPr>
        <w:rPr>
          <w:b/>
          <w:sz w:val="28"/>
        </w:rPr>
      </w:pPr>
    </w:p>
    <w:p w14:paraId="44DA6DED" w14:textId="7D373A54" w:rsidR="00335589" w:rsidRPr="009F4D27" w:rsidRDefault="00335589" w:rsidP="00335589">
      <w:pPr>
        <w:rPr>
          <w:b/>
          <w:sz w:val="28"/>
        </w:rPr>
      </w:pPr>
      <w:r>
        <w:rPr>
          <w:b/>
          <w:sz w:val="28"/>
        </w:rPr>
        <w:t xml:space="preserve">Nature of the decision: </w:t>
      </w:r>
      <w:r w:rsidRPr="00335589">
        <w:rPr>
          <w:b/>
          <w:bCs/>
          <w:sz w:val="28"/>
          <w:szCs w:val="28"/>
          <w:lang w:val="en-US"/>
        </w:rPr>
        <w:t>Tyne Tees Independent Fostering Services Flexible Procurement Agreement - 2</w:t>
      </w:r>
      <w:r w:rsidRPr="00335589">
        <w:rPr>
          <w:b/>
          <w:bCs/>
          <w:sz w:val="28"/>
          <w:szCs w:val="28"/>
          <w:vertAlign w:val="superscript"/>
          <w:lang w:val="en-US"/>
        </w:rPr>
        <w:t>nd</w:t>
      </w:r>
      <w:r w:rsidRPr="00335589">
        <w:rPr>
          <w:b/>
          <w:bCs/>
          <w:sz w:val="28"/>
          <w:szCs w:val="28"/>
          <w:lang w:val="en-US"/>
        </w:rPr>
        <w:t xml:space="preserve"> Extension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0AB7E46F" w14:textId="77777777" w:rsidR="00335589" w:rsidRDefault="00335589" w:rsidP="00335589">
      <w:pPr>
        <w:rPr>
          <w:b/>
          <w:sz w:val="28"/>
        </w:rPr>
      </w:pPr>
    </w:p>
    <w:p w14:paraId="1CE33A1E" w14:textId="4C9FF2A2" w:rsidR="00335589" w:rsidRDefault="008868EE" w:rsidP="00335589">
      <w:pPr>
        <w:rPr>
          <w:lang w:val="en-US"/>
        </w:rPr>
      </w:pPr>
      <w:r w:rsidRPr="008868EE">
        <w:rPr>
          <w:lang w:val="en-US"/>
        </w:rPr>
        <w:t>Redcar and Cleveland Council as lead authority of the Tyne Tees Independent Foster Care Services framework.</w:t>
      </w:r>
      <w:r>
        <w:rPr>
          <w:lang w:val="en-US"/>
        </w:rPr>
        <w:t xml:space="preserve"> </w:t>
      </w:r>
      <w:r w:rsidRPr="008868EE">
        <w:rPr>
          <w:lang w:val="en-US"/>
        </w:rPr>
        <w:t>On behalf of the 12 North East Local Authorities - Approval is required to enter into the 2nd optional extension phase of the agreement from 1st July 2026 until 30</w:t>
      </w:r>
      <w:r w:rsidRPr="008868EE">
        <w:rPr>
          <w:vertAlign w:val="superscript"/>
          <w:lang w:val="en-US"/>
        </w:rPr>
        <w:t>th</w:t>
      </w:r>
      <w:r w:rsidRPr="008868EE">
        <w:rPr>
          <w:lang w:val="en-US"/>
        </w:rPr>
        <w:t xml:space="preserve"> June 2027. The Flexible Procurement Agreement allows for new providers to bid in</w:t>
      </w:r>
      <w:r>
        <w:rPr>
          <w:lang w:val="en-US"/>
        </w:rPr>
        <w:t xml:space="preserve"> </w:t>
      </w:r>
      <w:r w:rsidRPr="008868EE">
        <w:rPr>
          <w:lang w:val="en-US"/>
        </w:rPr>
        <w:t>openings throughout the lifetime of the contract. Approval is also being sought to award contracts to successful bidders throughout the duration of the contract period</w:t>
      </w:r>
      <w:r>
        <w:rPr>
          <w:lang w:val="en-US"/>
        </w:rPr>
        <w:t>.</w:t>
      </w:r>
    </w:p>
    <w:p w14:paraId="1BF71ADB" w14:textId="77777777" w:rsidR="008868EE" w:rsidRDefault="008868EE" w:rsidP="00335589">
      <w:pPr>
        <w:rPr>
          <w:lang w:val="en-US"/>
        </w:rPr>
      </w:pPr>
    </w:p>
    <w:p w14:paraId="5DDF2C34" w14:textId="77777777" w:rsidR="00335589" w:rsidRDefault="00335589" w:rsidP="00335589">
      <w:pPr>
        <w:rPr>
          <w:b/>
          <w:sz w:val="28"/>
        </w:rPr>
      </w:pPr>
      <w:r>
        <w:rPr>
          <w:b/>
          <w:sz w:val="28"/>
        </w:rPr>
        <w:t>Who will make the decision?</w:t>
      </w:r>
    </w:p>
    <w:p w14:paraId="55AFAC7E" w14:textId="77777777" w:rsidR="00335589" w:rsidRDefault="00335589" w:rsidP="00335589">
      <w:pPr>
        <w:rPr>
          <w:b/>
          <w:sz w:val="28"/>
        </w:rPr>
      </w:pPr>
    </w:p>
    <w:p w14:paraId="4F79434D" w14:textId="77777777" w:rsidR="00335589" w:rsidRDefault="00335589" w:rsidP="00335589">
      <w:r>
        <w:t>Cabinet Member for Children and Families</w:t>
      </w:r>
    </w:p>
    <w:p w14:paraId="7A17BF87" w14:textId="77777777" w:rsidR="00335589" w:rsidRDefault="00335589" w:rsidP="00335589"/>
    <w:p w14:paraId="7C1BA715" w14:textId="77777777" w:rsidR="00335589" w:rsidRDefault="00335589" w:rsidP="00335589">
      <w:pPr>
        <w:rPr>
          <w:b/>
          <w:sz w:val="28"/>
        </w:rPr>
      </w:pPr>
      <w:r>
        <w:rPr>
          <w:b/>
          <w:sz w:val="28"/>
        </w:rPr>
        <w:t>When is the decision to be taken?</w:t>
      </w:r>
    </w:p>
    <w:p w14:paraId="4BE5D95F" w14:textId="77777777" w:rsidR="00335589" w:rsidRDefault="00335589" w:rsidP="00335589">
      <w:pPr>
        <w:rPr>
          <w:b/>
          <w:sz w:val="28"/>
        </w:rPr>
      </w:pPr>
    </w:p>
    <w:p w14:paraId="4BD0FE62" w14:textId="15B0A517" w:rsidR="00335589" w:rsidRDefault="00335589" w:rsidP="00335589">
      <w:r>
        <w:t>December 2025</w:t>
      </w:r>
    </w:p>
    <w:p w14:paraId="2BBBCC85" w14:textId="77777777" w:rsidR="00335589" w:rsidRDefault="00335589" w:rsidP="00335589"/>
    <w:p w14:paraId="5EA1D8C4" w14:textId="77777777" w:rsidR="00335589" w:rsidRDefault="00335589" w:rsidP="00335589">
      <w:pPr>
        <w:rPr>
          <w:b/>
          <w:sz w:val="28"/>
        </w:rPr>
      </w:pPr>
      <w:r>
        <w:rPr>
          <w:b/>
          <w:sz w:val="28"/>
        </w:rPr>
        <w:t>Who will be consulted and how?</w:t>
      </w:r>
    </w:p>
    <w:p w14:paraId="0205B7DD" w14:textId="77777777" w:rsidR="00335589" w:rsidRDefault="00335589" w:rsidP="00335589">
      <w:pPr>
        <w:rPr>
          <w:b/>
          <w:sz w:val="28"/>
        </w:rPr>
      </w:pPr>
    </w:p>
    <w:p w14:paraId="306B58E7" w14:textId="77777777" w:rsidR="00335589" w:rsidRPr="00406CD8" w:rsidRDefault="00335589" w:rsidP="00335589">
      <w:pPr>
        <w:rPr>
          <w:noProof/>
          <w:lang w:val="en-US"/>
        </w:rPr>
      </w:pPr>
      <w:r w:rsidRPr="00406CD8">
        <w:rPr>
          <w:noProof/>
          <w:lang w:val="en-US"/>
        </w:rPr>
        <w:t xml:space="preserve">Cabinet Member for Children and Families </w:t>
      </w:r>
    </w:p>
    <w:p w14:paraId="213E5191" w14:textId="77777777" w:rsidR="00335589" w:rsidRPr="00406CD8" w:rsidRDefault="00335589" w:rsidP="00335589">
      <w:pPr>
        <w:rPr>
          <w:noProof/>
          <w:lang w:val="en-US"/>
        </w:rPr>
      </w:pPr>
      <w:r w:rsidRPr="00406CD8">
        <w:rPr>
          <w:noProof/>
          <w:lang w:val="en-US"/>
        </w:rPr>
        <w:t>Chief Finance Officer</w:t>
      </w:r>
    </w:p>
    <w:p w14:paraId="6ECBE244" w14:textId="77777777" w:rsidR="00335589" w:rsidRPr="00406CD8" w:rsidRDefault="00335589" w:rsidP="00335589">
      <w:pPr>
        <w:rPr>
          <w:noProof/>
          <w:lang w:val="en-US"/>
        </w:rPr>
      </w:pPr>
      <w:r w:rsidRPr="00406CD8">
        <w:rPr>
          <w:noProof/>
          <w:lang w:val="en-US"/>
        </w:rPr>
        <w:t>Chief Legal Officer</w:t>
      </w:r>
    </w:p>
    <w:p w14:paraId="1EB44C8E" w14:textId="56176071" w:rsidR="00335589" w:rsidRDefault="00335589" w:rsidP="00335589">
      <w:pPr>
        <w:rPr>
          <w:noProof/>
          <w:lang w:val="en-US"/>
        </w:rPr>
      </w:pPr>
      <w:r>
        <w:rPr>
          <w:noProof/>
          <w:lang w:val="en-US"/>
        </w:rPr>
        <w:t xml:space="preserve">Executive </w:t>
      </w:r>
      <w:r w:rsidRPr="00406CD8">
        <w:rPr>
          <w:noProof/>
          <w:lang w:val="en-US"/>
        </w:rPr>
        <w:t>Director for Children and Families</w:t>
      </w:r>
    </w:p>
    <w:p w14:paraId="05E9B530" w14:textId="77777777" w:rsidR="00335589" w:rsidRPr="00406CD8" w:rsidRDefault="00335589" w:rsidP="00335589">
      <w:pPr>
        <w:rPr>
          <w:noProof/>
          <w:lang w:val="en-US"/>
        </w:rPr>
      </w:pPr>
    </w:p>
    <w:p w14:paraId="71D89E7E" w14:textId="77777777" w:rsidR="00335589" w:rsidRDefault="00335589" w:rsidP="00335589">
      <w:pPr>
        <w:rPr>
          <w:noProof/>
          <w:lang w:val="en-US"/>
        </w:rPr>
      </w:pPr>
      <w:r w:rsidRPr="00406CD8">
        <w:rPr>
          <w:noProof/>
          <w:lang w:val="en-US"/>
        </w:rPr>
        <w:t>All of the above will be consulted via approval of the delegated decision.</w:t>
      </w:r>
    </w:p>
    <w:p w14:paraId="1E45407C" w14:textId="77777777" w:rsidR="00335589" w:rsidRDefault="00335589" w:rsidP="00335589"/>
    <w:p w14:paraId="61C7A07F" w14:textId="77777777" w:rsidR="00335589" w:rsidRDefault="00335589" w:rsidP="00335589">
      <w:pPr>
        <w:rPr>
          <w:b/>
          <w:sz w:val="28"/>
        </w:rPr>
      </w:pPr>
      <w:r>
        <w:rPr>
          <w:b/>
          <w:sz w:val="28"/>
        </w:rPr>
        <w:t>Supporting documentation:</w:t>
      </w:r>
    </w:p>
    <w:p w14:paraId="426524F8" w14:textId="77777777" w:rsidR="00335589" w:rsidRDefault="00335589" w:rsidP="00335589">
      <w:pPr>
        <w:rPr>
          <w:b/>
          <w:sz w:val="28"/>
        </w:rPr>
      </w:pPr>
    </w:p>
    <w:p w14:paraId="3D480919" w14:textId="77777777" w:rsidR="00335589" w:rsidRDefault="00335589" w:rsidP="00335589">
      <w:r>
        <w:t>There are no supporting documents for this decision.</w:t>
      </w:r>
    </w:p>
    <w:p w14:paraId="0F91D71B" w14:textId="77777777" w:rsidR="00335589" w:rsidRDefault="00335589" w:rsidP="00335589"/>
    <w:p w14:paraId="68F5E42C" w14:textId="77777777" w:rsidR="00335589" w:rsidRDefault="00335589" w:rsidP="00335589">
      <w:pPr>
        <w:rPr>
          <w:b/>
          <w:sz w:val="28"/>
        </w:rPr>
      </w:pPr>
      <w:r>
        <w:rPr>
          <w:b/>
          <w:sz w:val="28"/>
        </w:rPr>
        <w:t>How and by when to make representations:</w:t>
      </w:r>
    </w:p>
    <w:p w14:paraId="3C3F631F" w14:textId="77777777" w:rsidR="00335589" w:rsidRDefault="00335589" w:rsidP="00335589">
      <w:pPr>
        <w:rPr>
          <w:b/>
          <w:sz w:val="28"/>
        </w:rPr>
      </w:pPr>
    </w:p>
    <w:p w14:paraId="66CA6EC1" w14:textId="4C8B9F9D" w:rsidR="00335589" w:rsidRDefault="00335589" w:rsidP="00335589">
      <w:r>
        <w:t>Representations should be made to Emma Bainbridge before 16 December 2025.</w:t>
      </w:r>
    </w:p>
    <w:p w14:paraId="7F07E1CA" w14:textId="1F149824" w:rsidR="00335589" w:rsidRDefault="00335589" w:rsidP="00335589">
      <w:pPr>
        <w:rPr>
          <w:lang w:val="en-US"/>
        </w:rPr>
      </w:pPr>
      <w:r>
        <w:t xml:space="preserve">Tel: </w:t>
      </w:r>
      <w:r w:rsidRPr="004F7A9D">
        <w:t xml:space="preserve">01642 </w:t>
      </w:r>
      <w:r>
        <w:t xml:space="preserve">444156 </w:t>
      </w:r>
      <w:r>
        <w:rPr>
          <w:noProof/>
          <w:lang w:val="en-US"/>
        </w:rPr>
        <w:t xml:space="preserve">or email </w:t>
      </w:r>
      <w:r w:rsidRPr="00335589">
        <w:rPr>
          <w:noProof/>
          <w:lang w:val="en-US"/>
        </w:rPr>
        <w:t>emma.bainbridge@redcar-cleveland.gov.uk</w:t>
      </w:r>
    </w:p>
    <w:p w14:paraId="6C6DF000" w14:textId="77777777" w:rsidR="00335589" w:rsidRDefault="00335589" w:rsidP="00335589"/>
    <w:p w14:paraId="509D2650" w14:textId="6302E6E5" w:rsidR="00335589" w:rsidRDefault="00335589" w:rsidP="00335589">
      <w:r>
        <w:t>First published in Forward Plan on 18 November 2025</w:t>
      </w:r>
    </w:p>
    <w:p w14:paraId="37D39DB6" w14:textId="77777777" w:rsidR="00335589" w:rsidRDefault="00335589" w:rsidP="00335589"/>
    <w:p w14:paraId="4C561001" w14:textId="77777777" w:rsidR="00335589" w:rsidRPr="008254C1" w:rsidRDefault="00335589" w:rsidP="00335589">
      <w:pPr>
        <w:rPr>
          <w:b/>
          <w:sz w:val="28"/>
          <w:szCs w:val="28"/>
        </w:rPr>
      </w:pPr>
      <w:r w:rsidRPr="008254C1">
        <w:rPr>
          <w:b/>
          <w:sz w:val="28"/>
          <w:szCs w:val="28"/>
        </w:rPr>
        <w:t>Following the Making of the decision, the decision form will be published here:</w:t>
      </w:r>
    </w:p>
    <w:p w14:paraId="1CB0DBBE" w14:textId="77777777" w:rsidR="00335589" w:rsidRDefault="00335589" w:rsidP="00335589">
      <w:r>
        <w:rPr>
          <w:noProof/>
        </w:rPr>
        <mc:AlternateContent>
          <mc:Choice Requires="wps">
            <w:drawing>
              <wp:anchor distT="0" distB="0" distL="114300" distR="114300" simplePos="0" relativeHeight="252006400" behindDoc="0" locked="0" layoutInCell="1" allowOverlap="1" wp14:anchorId="17861CDE" wp14:editId="5D7F53A1">
                <wp:simplePos x="0" y="0"/>
                <wp:positionH relativeFrom="page">
                  <wp:posOffset>2794611</wp:posOffset>
                </wp:positionH>
                <wp:positionV relativeFrom="paragraph">
                  <wp:posOffset>10256</wp:posOffset>
                </wp:positionV>
                <wp:extent cx="940280" cy="595222"/>
                <wp:effectExtent l="0" t="0" r="12700" b="14605"/>
                <wp:wrapNone/>
                <wp:docPr id="21377769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402DCC63" w14:textId="0160D894" w:rsidR="00335589" w:rsidRDefault="00335589" w:rsidP="003355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61CDE" id="_x0000_s1052" type="#_x0000_t202" style="position:absolute;margin-left:220.05pt;margin-top:.8pt;width:74.05pt;height:46.85pt;z-index:25200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" fillcolor="window" strokeweight=".5pt">
                <v:path arrowok="t"/>
                <v:textbox>
                  <w:txbxContent>
                    <w:p w14:paraId="402DCC63" w14:textId="0160D894" w:rsidR="00335589" w:rsidRDefault="00335589" w:rsidP="00335589"/>
                  </w:txbxContent>
                </v:textbox>
                <w10:wrap anchorx="page"/>
              </v:shape>
            </w:pict>
          </mc:Fallback>
        </mc:AlternateContent>
      </w:r>
    </w:p>
    <w:bookmarkEnd w:id="13"/>
    <w:p w14:paraId="5F192664" w14:textId="0572E53A" w:rsidR="0019315C" w:rsidRDefault="0019315C" w:rsidP="0019315C">
      <w:pPr>
        <w:rPr>
          <w:b/>
          <w:sz w:val="28"/>
          <w:szCs w:val="28"/>
          <w:lang w:val="en-US"/>
        </w:rPr>
      </w:pPr>
      <w:r>
        <w:rPr>
          <w:b/>
          <w:sz w:val="28"/>
        </w:rPr>
        <w:t>DECISION: C</w:t>
      </w:r>
      <w:r w:rsidRPr="006B4381">
        <w:rPr>
          <w:b/>
          <w:sz w:val="28"/>
        </w:rPr>
        <w:t>DD00</w:t>
      </w:r>
      <w:r>
        <w:rPr>
          <w:b/>
          <w:sz w:val="28"/>
        </w:rPr>
        <w:t>73</w:t>
      </w:r>
    </w:p>
    <w:p w14:paraId="62E2B7A6" w14:textId="77777777" w:rsidR="0019315C" w:rsidRDefault="0019315C" w:rsidP="0019315C">
      <w:pPr>
        <w:rPr>
          <w:b/>
          <w:sz w:val="28"/>
        </w:rPr>
      </w:pPr>
    </w:p>
    <w:p w14:paraId="2EAC35AB" w14:textId="0775A3A2" w:rsidR="0019315C" w:rsidRPr="009F4D27" w:rsidRDefault="0019315C" w:rsidP="0019315C">
      <w:pPr>
        <w:rPr>
          <w:b/>
          <w:sz w:val="28"/>
        </w:rPr>
      </w:pPr>
      <w:r>
        <w:rPr>
          <w:b/>
          <w:sz w:val="28"/>
        </w:rPr>
        <w:t xml:space="preserve">Nature of the decision: </w:t>
      </w:r>
      <w:r w:rsidRPr="0019315C">
        <w:rPr>
          <w:b/>
          <w:bCs/>
          <w:sz w:val="28"/>
          <w:szCs w:val="28"/>
          <w:lang w:val="en-US"/>
        </w:rPr>
        <w:t xml:space="preserve">Cygnet Children's Services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1F93BD36" w14:textId="77777777" w:rsidR="0019315C" w:rsidRDefault="0019315C" w:rsidP="0019315C">
      <w:pPr>
        <w:rPr>
          <w:b/>
          <w:sz w:val="28"/>
        </w:rPr>
      </w:pPr>
    </w:p>
    <w:p w14:paraId="69A45EBD" w14:textId="7B17EE57" w:rsidR="0019315C" w:rsidRDefault="0019315C" w:rsidP="0019315C">
      <w:pPr>
        <w:rPr>
          <w:lang w:val="en-US"/>
        </w:rPr>
      </w:pPr>
      <w:r w:rsidRPr="0019315C">
        <w:rPr>
          <w:lang w:val="en-US"/>
        </w:rPr>
        <w:t>To award a contract for Children</w:t>
      </w:r>
      <w:r>
        <w:rPr>
          <w:lang w:val="en-US"/>
        </w:rPr>
        <w:t>’</w:t>
      </w:r>
      <w:r w:rsidRPr="0019315C">
        <w:rPr>
          <w:lang w:val="en-US"/>
        </w:rPr>
        <w:t>s Legal Services to Cygnet to ensure that the requirements for children’s services legal work (and other work) are met and remain with a local employer.</w:t>
      </w:r>
    </w:p>
    <w:p w14:paraId="2B4C46D6" w14:textId="77777777" w:rsidR="0019315C" w:rsidRDefault="0019315C" w:rsidP="0019315C">
      <w:pPr>
        <w:rPr>
          <w:lang w:val="en-US"/>
        </w:rPr>
      </w:pPr>
    </w:p>
    <w:p w14:paraId="61D3787D" w14:textId="77777777" w:rsidR="0019315C" w:rsidRDefault="0019315C" w:rsidP="0019315C">
      <w:pPr>
        <w:rPr>
          <w:b/>
          <w:sz w:val="28"/>
        </w:rPr>
      </w:pPr>
      <w:r>
        <w:rPr>
          <w:b/>
          <w:sz w:val="28"/>
        </w:rPr>
        <w:t>Who will make the decision?</w:t>
      </w:r>
    </w:p>
    <w:p w14:paraId="08C23F9C" w14:textId="77777777" w:rsidR="0019315C" w:rsidRDefault="0019315C" w:rsidP="0019315C">
      <w:pPr>
        <w:rPr>
          <w:b/>
          <w:sz w:val="28"/>
        </w:rPr>
      </w:pPr>
    </w:p>
    <w:p w14:paraId="1F0F023D" w14:textId="77777777" w:rsidR="0019315C" w:rsidRDefault="0019315C" w:rsidP="0019315C">
      <w:r>
        <w:t>Cabinet Member for Children and Families</w:t>
      </w:r>
    </w:p>
    <w:p w14:paraId="1DD5AB57" w14:textId="77777777" w:rsidR="0019315C" w:rsidRDefault="0019315C" w:rsidP="0019315C"/>
    <w:p w14:paraId="291ADF88" w14:textId="77777777" w:rsidR="0019315C" w:rsidRDefault="0019315C" w:rsidP="0019315C">
      <w:pPr>
        <w:rPr>
          <w:b/>
          <w:sz w:val="28"/>
        </w:rPr>
      </w:pPr>
      <w:r>
        <w:rPr>
          <w:b/>
          <w:sz w:val="28"/>
        </w:rPr>
        <w:t>When is the decision to be taken?</w:t>
      </w:r>
    </w:p>
    <w:p w14:paraId="06FE1D5B" w14:textId="77777777" w:rsidR="0019315C" w:rsidRDefault="0019315C" w:rsidP="0019315C">
      <w:pPr>
        <w:rPr>
          <w:b/>
          <w:sz w:val="28"/>
        </w:rPr>
      </w:pPr>
    </w:p>
    <w:p w14:paraId="5DB8E155" w14:textId="77777777" w:rsidR="0019315C" w:rsidRDefault="0019315C" w:rsidP="0019315C">
      <w:r>
        <w:t>December 2025</w:t>
      </w:r>
    </w:p>
    <w:p w14:paraId="18A95957" w14:textId="77777777" w:rsidR="0019315C" w:rsidRDefault="0019315C" w:rsidP="0019315C"/>
    <w:p w14:paraId="33D521D1" w14:textId="77777777" w:rsidR="0019315C" w:rsidRDefault="0019315C" w:rsidP="0019315C">
      <w:pPr>
        <w:rPr>
          <w:b/>
          <w:sz w:val="28"/>
        </w:rPr>
      </w:pPr>
      <w:r>
        <w:rPr>
          <w:b/>
          <w:sz w:val="28"/>
        </w:rPr>
        <w:t>Who will be consulted and how?</w:t>
      </w:r>
    </w:p>
    <w:p w14:paraId="127F2625" w14:textId="77777777" w:rsidR="0019315C" w:rsidRDefault="0019315C" w:rsidP="0019315C">
      <w:pPr>
        <w:rPr>
          <w:b/>
          <w:sz w:val="28"/>
        </w:rPr>
      </w:pPr>
    </w:p>
    <w:p w14:paraId="32E71D67" w14:textId="77777777" w:rsidR="0019315C" w:rsidRPr="00406CD8" w:rsidRDefault="0019315C" w:rsidP="0019315C">
      <w:pPr>
        <w:rPr>
          <w:noProof/>
          <w:lang w:val="en-US"/>
        </w:rPr>
      </w:pPr>
      <w:r w:rsidRPr="00406CD8">
        <w:rPr>
          <w:noProof/>
          <w:lang w:val="en-US"/>
        </w:rPr>
        <w:t xml:space="preserve">Cabinet Member for Children and Families </w:t>
      </w:r>
    </w:p>
    <w:p w14:paraId="675FC897" w14:textId="77777777" w:rsidR="0019315C" w:rsidRPr="00406CD8" w:rsidRDefault="0019315C" w:rsidP="0019315C">
      <w:pPr>
        <w:rPr>
          <w:noProof/>
          <w:lang w:val="en-US"/>
        </w:rPr>
      </w:pPr>
      <w:r w:rsidRPr="00406CD8">
        <w:rPr>
          <w:noProof/>
          <w:lang w:val="en-US"/>
        </w:rPr>
        <w:t>Chief Finance Officer</w:t>
      </w:r>
    </w:p>
    <w:p w14:paraId="609F3054" w14:textId="77777777" w:rsidR="0019315C" w:rsidRPr="00406CD8" w:rsidRDefault="0019315C" w:rsidP="0019315C">
      <w:pPr>
        <w:rPr>
          <w:noProof/>
          <w:lang w:val="en-US"/>
        </w:rPr>
      </w:pPr>
      <w:r w:rsidRPr="00406CD8">
        <w:rPr>
          <w:noProof/>
          <w:lang w:val="en-US"/>
        </w:rPr>
        <w:t>Chief Legal Officer</w:t>
      </w:r>
    </w:p>
    <w:p w14:paraId="560E00CC" w14:textId="77777777" w:rsidR="0019315C" w:rsidRDefault="0019315C" w:rsidP="0019315C">
      <w:pPr>
        <w:rPr>
          <w:noProof/>
          <w:lang w:val="en-US"/>
        </w:rPr>
      </w:pPr>
      <w:r>
        <w:rPr>
          <w:noProof/>
          <w:lang w:val="en-US"/>
        </w:rPr>
        <w:t xml:space="preserve">Executive </w:t>
      </w:r>
      <w:r w:rsidRPr="00406CD8">
        <w:rPr>
          <w:noProof/>
          <w:lang w:val="en-US"/>
        </w:rPr>
        <w:t>Director for Children and Families</w:t>
      </w:r>
    </w:p>
    <w:p w14:paraId="72417CBB" w14:textId="77777777" w:rsidR="0019315C" w:rsidRPr="00406CD8" w:rsidRDefault="0019315C" w:rsidP="0019315C">
      <w:pPr>
        <w:rPr>
          <w:noProof/>
          <w:lang w:val="en-US"/>
        </w:rPr>
      </w:pPr>
    </w:p>
    <w:p w14:paraId="555AFDFB" w14:textId="77777777" w:rsidR="0019315C" w:rsidRDefault="0019315C" w:rsidP="0019315C">
      <w:pPr>
        <w:rPr>
          <w:noProof/>
          <w:lang w:val="en-US"/>
        </w:rPr>
      </w:pPr>
      <w:r w:rsidRPr="00406CD8">
        <w:rPr>
          <w:noProof/>
          <w:lang w:val="en-US"/>
        </w:rPr>
        <w:t>All of the above will be consulted via approval of the delegated decision.</w:t>
      </w:r>
    </w:p>
    <w:p w14:paraId="1ECE5D54" w14:textId="77777777" w:rsidR="0019315C" w:rsidRDefault="0019315C" w:rsidP="0019315C"/>
    <w:p w14:paraId="6DDF1C81" w14:textId="77777777" w:rsidR="0019315C" w:rsidRDefault="0019315C" w:rsidP="0019315C">
      <w:pPr>
        <w:rPr>
          <w:b/>
          <w:sz w:val="28"/>
        </w:rPr>
      </w:pPr>
      <w:r>
        <w:rPr>
          <w:b/>
          <w:sz w:val="28"/>
        </w:rPr>
        <w:t>Supporting documentation:</w:t>
      </w:r>
    </w:p>
    <w:p w14:paraId="23557B86" w14:textId="77777777" w:rsidR="0019315C" w:rsidRDefault="0019315C" w:rsidP="0019315C">
      <w:pPr>
        <w:rPr>
          <w:b/>
          <w:sz w:val="28"/>
        </w:rPr>
      </w:pPr>
    </w:p>
    <w:p w14:paraId="2170847F" w14:textId="77777777" w:rsidR="0019315C" w:rsidRDefault="0019315C" w:rsidP="0019315C">
      <w:r>
        <w:t>There are no supporting documents for this decision.</w:t>
      </w:r>
    </w:p>
    <w:p w14:paraId="7497B42E" w14:textId="77777777" w:rsidR="0019315C" w:rsidRDefault="0019315C" w:rsidP="0019315C"/>
    <w:p w14:paraId="7AE843D1" w14:textId="77777777" w:rsidR="0019315C" w:rsidRDefault="0019315C" w:rsidP="0019315C">
      <w:pPr>
        <w:rPr>
          <w:b/>
          <w:sz w:val="28"/>
        </w:rPr>
      </w:pPr>
      <w:r>
        <w:rPr>
          <w:b/>
          <w:sz w:val="28"/>
        </w:rPr>
        <w:t>How and by when to make representations:</w:t>
      </w:r>
    </w:p>
    <w:p w14:paraId="3B7E938D" w14:textId="77777777" w:rsidR="0019315C" w:rsidRDefault="0019315C" w:rsidP="0019315C">
      <w:pPr>
        <w:rPr>
          <w:b/>
          <w:sz w:val="28"/>
        </w:rPr>
      </w:pPr>
    </w:p>
    <w:p w14:paraId="01EF4DFC" w14:textId="18B7F8F7" w:rsidR="0019315C" w:rsidRDefault="0019315C" w:rsidP="0019315C">
      <w:r>
        <w:t>Representations should be made to Andrew Hames before 16 December 2025.</w:t>
      </w:r>
    </w:p>
    <w:p w14:paraId="548F7425" w14:textId="700629A5" w:rsidR="0019315C" w:rsidRDefault="0019315C" w:rsidP="0019315C">
      <w:pPr>
        <w:rPr>
          <w:lang w:val="en-US"/>
        </w:rPr>
      </w:pPr>
      <w:r>
        <w:t xml:space="preserve">Tel: </w:t>
      </w:r>
      <w:r w:rsidRPr="004F7A9D">
        <w:t xml:space="preserve">01642 </w:t>
      </w:r>
      <w:r>
        <w:t xml:space="preserve">771680 </w:t>
      </w:r>
      <w:r>
        <w:rPr>
          <w:noProof/>
          <w:lang w:val="en-US"/>
        </w:rPr>
        <w:t>or email andrew.hames</w:t>
      </w:r>
      <w:r w:rsidRPr="00335589">
        <w:rPr>
          <w:noProof/>
          <w:lang w:val="en-US"/>
        </w:rPr>
        <w:t>@redcar-cleveland.gov.uk</w:t>
      </w:r>
    </w:p>
    <w:p w14:paraId="1E6780BE" w14:textId="77777777" w:rsidR="0019315C" w:rsidRDefault="0019315C" w:rsidP="0019315C"/>
    <w:p w14:paraId="03C2C694" w14:textId="77777777" w:rsidR="0019315C" w:rsidRDefault="0019315C" w:rsidP="0019315C">
      <w:r>
        <w:t>First published in Forward Plan on 18 November 2025</w:t>
      </w:r>
    </w:p>
    <w:p w14:paraId="6248CF2A" w14:textId="77777777" w:rsidR="0019315C" w:rsidRDefault="0019315C" w:rsidP="0019315C"/>
    <w:p w14:paraId="1E406F54" w14:textId="77777777" w:rsidR="0019315C" w:rsidRPr="008254C1" w:rsidRDefault="0019315C" w:rsidP="0019315C">
      <w:pPr>
        <w:rPr>
          <w:b/>
          <w:sz w:val="28"/>
          <w:szCs w:val="28"/>
        </w:rPr>
      </w:pPr>
      <w:r w:rsidRPr="008254C1">
        <w:rPr>
          <w:b/>
          <w:sz w:val="28"/>
          <w:szCs w:val="28"/>
        </w:rPr>
        <w:t>Following the Making of the decision, the decision form will be published here:</w:t>
      </w:r>
    </w:p>
    <w:p w14:paraId="28FBA0AA" w14:textId="77777777" w:rsidR="0019315C" w:rsidRDefault="0019315C" w:rsidP="0019315C">
      <w:r>
        <w:rPr>
          <w:noProof/>
        </w:rPr>
        <mc:AlternateContent>
          <mc:Choice Requires="wps">
            <w:drawing>
              <wp:anchor distT="0" distB="0" distL="114300" distR="114300" simplePos="0" relativeHeight="252008448" behindDoc="0" locked="0" layoutInCell="1" allowOverlap="1" wp14:anchorId="584F679B" wp14:editId="79469AF1">
                <wp:simplePos x="0" y="0"/>
                <wp:positionH relativeFrom="page">
                  <wp:posOffset>2794611</wp:posOffset>
                </wp:positionH>
                <wp:positionV relativeFrom="paragraph">
                  <wp:posOffset>10256</wp:posOffset>
                </wp:positionV>
                <wp:extent cx="940280" cy="595222"/>
                <wp:effectExtent l="0" t="0" r="12700" b="14605"/>
                <wp:wrapNone/>
                <wp:docPr id="12026333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5BBC9210" w14:textId="77777777" w:rsidR="0019315C" w:rsidRDefault="0019315C" w:rsidP="001931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F679B" id="_x0000_s1053" type="#_x0000_t202" style="position:absolute;margin-left:220.05pt;margin-top:.8pt;width:74.05pt;height:46.85pt;z-index:25200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" fillcolor="window" strokeweight=".5pt">
                <v:path arrowok="t"/>
                <v:textbox>
                  <w:txbxContent>
                    <w:p w14:paraId="5BBC9210" w14:textId="77777777" w:rsidR="0019315C" w:rsidRDefault="0019315C" w:rsidP="0019315C"/>
                  </w:txbxContent>
                </v:textbox>
                <w10:wrap anchorx="page"/>
              </v:shape>
            </w:pict>
          </mc:Fallback>
        </mc:AlternateContent>
      </w:r>
    </w:p>
    <w:p w14:paraId="2B970995" w14:textId="77777777" w:rsidR="0019315C" w:rsidRDefault="0019315C">
      <w:pPr>
        <w:rPr>
          <w:b/>
          <w:snapToGrid w:val="0"/>
          <w:sz w:val="31"/>
        </w:rPr>
      </w:pPr>
      <w:r>
        <w:rPr>
          <w:b/>
          <w:snapToGrid w:val="0"/>
          <w:sz w:val="31"/>
        </w:rPr>
        <w:br w:type="page"/>
      </w:r>
    </w:p>
    <w:p w14:paraId="340F24E4" w14:textId="14C37B1E" w:rsidR="00285494" w:rsidRDefault="00285494" w:rsidP="00285494">
      <w:pPr>
        <w:rPr>
          <w:b/>
          <w:sz w:val="28"/>
          <w:szCs w:val="28"/>
          <w:lang w:val="en-US"/>
        </w:rPr>
      </w:pPr>
      <w:r>
        <w:rPr>
          <w:b/>
          <w:sz w:val="28"/>
        </w:rPr>
        <w:t>DECISION: C</w:t>
      </w:r>
      <w:r w:rsidRPr="006B4381">
        <w:rPr>
          <w:b/>
          <w:sz w:val="28"/>
        </w:rPr>
        <w:t>DD00</w:t>
      </w:r>
      <w:r>
        <w:rPr>
          <w:b/>
          <w:sz w:val="28"/>
        </w:rPr>
        <w:t>74</w:t>
      </w:r>
    </w:p>
    <w:p w14:paraId="440704D0" w14:textId="77777777" w:rsidR="00285494" w:rsidRDefault="00285494" w:rsidP="00285494">
      <w:pPr>
        <w:rPr>
          <w:b/>
          <w:sz w:val="28"/>
        </w:rPr>
      </w:pPr>
    </w:p>
    <w:p w14:paraId="5C506C10" w14:textId="5B1E987C" w:rsidR="00285494" w:rsidRPr="009F4D27" w:rsidRDefault="00285494" w:rsidP="00285494">
      <w:pPr>
        <w:rPr>
          <w:b/>
          <w:sz w:val="28"/>
        </w:rPr>
      </w:pPr>
      <w:r>
        <w:rPr>
          <w:b/>
          <w:sz w:val="28"/>
        </w:rPr>
        <w:t xml:space="preserve">Nature of the decision: </w:t>
      </w:r>
      <w:r w:rsidRPr="00285494">
        <w:rPr>
          <w:b/>
          <w:bCs/>
          <w:sz w:val="28"/>
          <w:szCs w:val="28"/>
          <w:lang w:val="en-US"/>
        </w:rPr>
        <w:t>Overfields Speech and Language Unit</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144E8D1D" w14:textId="77777777" w:rsidR="00285494" w:rsidRDefault="00285494" w:rsidP="00285494">
      <w:pPr>
        <w:rPr>
          <w:b/>
          <w:sz w:val="28"/>
        </w:rPr>
      </w:pPr>
    </w:p>
    <w:p w14:paraId="0E3A9835" w14:textId="65E8B865" w:rsidR="00285494" w:rsidRDefault="00285494" w:rsidP="00285494">
      <w:pPr>
        <w:rPr>
          <w:lang w:val="en-US"/>
        </w:rPr>
      </w:pPr>
      <w:r w:rsidRPr="00285494">
        <w:rPr>
          <w:lang w:val="en-US"/>
        </w:rPr>
        <w:t>To enter into an agreement with Overfields Primary School to provide a specialist Speech and Language unit for children and young people with Speech and Language Difficulties.</w:t>
      </w:r>
    </w:p>
    <w:p w14:paraId="39410030" w14:textId="77777777" w:rsidR="00285494" w:rsidRDefault="00285494" w:rsidP="00285494">
      <w:pPr>
        <w:rPr>
          <w:lang w:val="en-US"/>
        </w:rPr>
      </w:pPr>
    </w:p>
    <w:p w14:paraId="4B6A1D1B" w14:textId="77777777" w:rsidR="00285494" w:rsidRDefault="00285494" w:rsidP="00285494">
      <w:pPr>
        <w:rPr>
          <w:b/>
          <w:sz w:val="28"/>
        </w:rPr>
      </w:pPr>
      <w:r>
        <w:rPr>
          <w:b/>
          <w:sz w:val="28"/>
        </w:rPr>
        <w:t>Who will make the decision?</w:t>
      </w:r>
    </w:p>
    <w:p w14:paraId="40EB7804" w14:textId="77777777" w:rsidR="00285494" w:rsidRDefault="00285494" w:rsidP="00285494">
      <w:pPr>
        <w:rPr>
          <w:b/>
          <w:sz w:val="28"/>
        </w:rPr>
      </w:pPr>
    </w:p>
    <w:p w14:paraId="2467F7D0" w14:textId="77777777" w:rsidR="00285494" w:rsidRDefault="00285494" w:rsidP="00285494">
      <w:r>
        <w:t>Cabinet Member for Children and Families</w:t>
      </w:r>
    </w:p>
    <w:p w14:paraId="439AAF8B" w14:textId="77777777" w:rsidR="00285494" w:rsidRDefault="00285494" w:rsidP="00285494"/>
    <w:p w14:paraId="204D3E31" w14:textId="77777777" w:rsidR="00285494" w:rsidRDefault="00285494" w:rsidP="00285494">
      <w:pPr>
        <w:rPr>
          <w:b/>
          <w:sz w:val="28"/>
        </w:rPr>
      </w:pPr>
      <w:r>
        <w:rPr>
          <w:b/>
          <w:sz w:val="28"/>
        </w:rPr>
        <w:t>When is the decision to be taken?</w:t>
      </w:r>
    </w:p>
    <w:p w14:paraId="4E579758" w14:textId="77777777" w:rsidR="00285494" w:rsidRDefault="00285494" w:rsidP="00285494">
      <w:pPr>
        <w:rPr>
          <w:b/>
          <w:sz w:val="28"/>
        </w:rPr>
      </w:pPr>
    </w:p>
    <w:p w14:paraId="1155F7FE" w14:textId="77777777" w:rsidR="00285494" w:rsidRDefault="00285494" w:rsidP="00285494">
      <w:r>
        <w:t>December 2025</w:t>
      </w:r>
    </w:p>
    <w:p w14:paraId="2A1789C4" w14:textId="77777777" w:rsidR="00285494" w:rsidRDefault="00285494" w:rsidP="00285494"/>
    <w:p w14:paraId="640CEA69" w14:textId="77777777" w:rsidR="00285494" w:rsidRDefault="00285494" w:rsidP="00285494">
      <w:pPr>
        <w:rPr>
          <w:b/>
          <w:sz w:val="28"/>
        </w:rPr>
      </w:pPr>
      <w:r>
        <w:rPr>
          <w:b/>
          <w:sz w:val="28"/>
        </w:rPr>
        <w:t>Who will be consulted and how?</w:t>
      </w:r>
    </w:p>
    <w:p w14:paraId="5E899F8D" w14:textId="77777777" w:rsidR="00285494" w:rsidRDefault="00285494" w:rsidP="00285494">
      <w:pPr>
        <w:rPr>
          <w:b/>
          <w:sz w:val="28"/>
        </w:rPr>
      </w:pPr>
    </w:p>
    <w:p w14:paraId="60BAC328" w14:textId="77777777" w:rsidR="00285494" w:rsidRPr="00406CD8" w:rsidRDefault="00285494" w:rsidP="00285494">
      <w:pPr>
        <w:rPr>
          <w:noProof/>
          <w:lang w:val="en-US"/>
        </w:rPr>
      </w:pPr>
      <w:r w:rsidRPr="00406CD8">
        <w:rPr>
          <w:noProof/>
          <w:lang w:val="en-US"/>
        </w:rPr>
        <w:t xml:space="preserve">Cabinet Member for Children and Families </w:t>
      </w:r>
    </w:p>
    <w:p w14:paraId="77DDB4B0" w14:textId="77777777" w:rsidR="00285494" w:rsidRPr="00406CD8" w:rsidRDefault="00285494" w:rsidP="00285494">
      <w:pPr>
        <w:rPr>
          <w:noProof/>
          <w:lang w:val="en-US"/>
        </w:rPr>
      </w:pPr>
      <w:r w:rsidRPr="00406CD8">
        <w:rPr>
          <w:noProof/>
          <w:lang w:val="en-US"/>
        </w:rPr>
        <w:t>Chief Finance Officer</w:t>
      </w:r>
    </w:p>
    <w:p w14:paraId="0F69B801" w14:textId="77777777" w:rsidR="00285494" w:rsidRPr="00406CD8" w:rsidRDefault="00285494" w:rsidP="00285494">
      <w:pPr>
        <w:rPr>
          <w:noProof/>
          <w:lang w:val="en-US"/>
        </w:rPr>
      </w:pPr>
      <w:r w:rsidRPr="00406CD8">
        <w:rPr>
          <w:noProof/>
          <w:lang w:val="en-US"/>
        </w:rPr>
        <w:t>Chief Legal Officer</w:t>
      </w:r>
    </w:p>
    <w:p w14:paraId="65C4BFC6" w14:textId="77777777" w:rsidR="00285494" w:rsidRDefault="00285494" w:rsidP="00285494">
      <w:pPr>
        <w:rPr>
          <w:noProof/>
          <w:lang w:val="en-US"/>
        </w:rPr>
      </w:pPr>
      <w:r>
        <w:rPr>
          <w:noProof/>
          <w:lang w:val="en-US"/>
        </w:rPr>
        <w:t xml:space="preserve">Executive </w:t>
      </w:r>
      <w:r w:rsidRPr="00406CD8">
        <w:rPr>
          <w:noProof/>
          <w:lang w:val="en-US"/>
        </w:rPr>
        <w:t>Director for Children and Families</w:t>
      </w:r>
    </w:p>
    <w:p w14:paraId="47FDFEB9" w14:textId="77777777" w:rsidR="00285494" w:rsidRPr="00406CD8" w:rsidRDefault="00285494" w:rsidP="00285494">
      <w:pPr>
        <w:rPr>
          <w:noProof/>
          <w:lang w:val="en-US"/>
        </w:rPr>
      </w:pPr>
    </w:p>
    <w:p w14:paraId="7621D958" w14:textId="77777777" w:rsidR="00285494" w:rsidRDefault="00285494" w:rsidP="00285494">
      <w:pPr>
        <w:rPr>
          <w:noProof/>
          <w:lang w:val="en-US"/>
        </w:rPr>
      </w:pPr>
      <w:r w:rsidRPr="00406CD8">
        <w:rPr>
          <w:noProof/>
          <w:lang w:val="en-US"/>
        </w:rPr>
        <w:t>All of the above will be consulted via approval of the delegated decision.</w:t>
      </w:r>
    </w:p>
    <w:p w14:paraId="0B9BF284" w14:textId="77777777" w:rsidR="00285494" w:rsidRDefault="00285494" w:rsidP="00285494"/>
    <w:p w14:paraId="78B37B01" w14:textId="77777777" w:rsidR="00285494" w:rsidRDefault="00285494" w:rsidP="00285494">
      <w:pPr>
        <w:rPr>
          <w:b/>
          <w:sz w:val="28"/>
        </w:rPr>
      </w:pPr>
      <w:r>
        <w:rPr>
          <w:b/>
          <w:sz w:val="28"/>
        </w:rPr>
        <w:t>Supporting documentation:</w:t>
      </w:r>
    </w:p>
    <w:p w14:paraId="1882D964" w14:textId="77777777" w:rsidR="00285494" w:rsidRDefault="00285494" w:rsidP="00285494">
      <w:pPr>
        <w:rPr>
          <w:b/>
          <w:sz w:val="28"/>
        </w:rPr>
      </w:pPr>
    </w:p>
    <w:p w14:paraId="6EDA86E6" w14:textId="77777777" w:rsidR="00285494" w:rsidRDefault="00285494" w:rsidP="00285494">
      <w:r>
        <w:t>There are no supporting documents for this decision.</w:t>
      </w:r>
    </w:p>
    <w:p w14:paraId="507620E3" w14:textId="77777777" w:rsidR="00285494" w:rsidRDefault="00285494" w:rsidP="00285494"/>
    <w:p w14:paraId="5ED87DB4" w14:textId="77777777" w:rsidR="00285494" w:rsidRDefault="00285494" w:rsidP="00285494">
      <w:pPr>
        <w:rPr>
          <w:b/>
          <w:sz w:val="28"/>
        </w:rPr>
      </w:pPr>
      <w:r>
        <w:rPr>
          <w:b/>
          <w:sz w:val="28"/>
        </w:rPr>
        <w:t>How and by when to make representations:</w:t>
      </w:r>
    </w:p>
    <w:p w14:paraId="325B490B" w14:textId="77777777" w:rsidR="00285494" w:rsidRDefault="00285494" w:rsidP="00285494">
      <w:pPr>
        <w:rPr>
          <w:b/>
          <w:sz w:val="28"/>
        </w:rPr>
      </w:pPr>
    </w:p>
    <w:p w14:paraId="730DFEFD" w14:textId="34340738" w:rsidR="00285494" w:rsidRDefault="00285494" w:rsidP="00285494">
      <w:r>
        <w:t>Representations should be made to Kellie Gorman before 25 December 2025.</w:t>
      </w:r>
    </w:p>
    <w:p w14:paraId="7AFC2180" w14:textId="3982A553" w:rsidR="00285494" w:rsidRDefault="00285494" w:rsidP="00285494">
      <w:pPr>
        <w:rPr>
          <w:lang w:val="en-US"/>
        </w:rPr>
      </w:pPr>
      <w:r>
        <w:t xml:space="preserve">Tel: </w:t>
      </w:r>
      <w:r w:rsidRPr="004F7A9D">
        <w:t xml:space="preserve">01642 </w:t>
      </w:r>
      <w:r>
        <w:t xml:space="preserve">444132 </w:t>
      </w:r>
      <w:r>
        <w:rPr>
          <w:noProof/>
          <w:lang w:val="en-US"/>
        </w:rPr>
        <w:t>or email kellie.gorman</w:t>
      </w:r>
      <w:r w:rsidRPr="00335589">
        <w:rPr>
          <w:noProof/>
          <w:lang w:val="en-US"/>
        </w:rPr>
        <w:t>@redcar-cleveland.gov.uk</w:t>
      </w:r>
    </w:p>
    <w:p w14:paraId="359E136D" w14:textId="77777777" w:rsidR="00285494" w:rsidRDefault="00285494" w:rsidP="00285494"/>
    <w:p w14:paraId="0C5C140B" w14:textId="32776DAC" w:rsidR="00285494" w:rsidRDefault="00285494" w:rsidP="00285494">
      <w:r>
        <w:t>First published in Forward Plan on 27 November 2025</w:t>
      </w:r>
    </w:p>
    <w:p w14:paraId="43799C7F" w14:textId="77777777" w:rsidR="00285494" w:rsidRDefault="00285494" w:rsidP="00285494"/>
    <w:p w14:paraId="2B759E50" w14:textId="77777777" w:rsidR="00285494" w:rsidRPr="008254C1" w:rsidRDefault="00285494" w:rsidP="00285494">
      <w:pPr>
        <w:rPr>
          <w:b/>
          <w:sz w:val="28"/>
          <w:szCs w:val="28"/>
        </w:rPr>
      </w:pPr>
      <w:r w:rsidRPr="008254C1">
        <w:rPr>
          <w:b/>
          <w:sz w:val="28"/>
          <w:szCs w:val="28"/>
        </w:rPr>
        <w:t>Following the Making of the decision, the decision form will be published here:</w:t>
      </w:r>
    </w:p>
    <w:p w14:paraId="5A47254C" w14:textId="77777777" w:rsidR="00285494" w:rsidRDefault="00285494" w:rsidP="00285494">
      <w:r>
        <w:rPr>
          <w:noProof/>
        </w:rPr>
        <mc:AlternateContent>
          <mc:Choice Requires="wps">
            <w:drawing>
              <wp:anchor distT="0" distB="0" distL="114300" distR="114300" simplePos="0" relativeHeight="252012544" behindDoc="0" locked="0" layoutInCell="1" allowOverlap="1" wp14:anchorId="126E9DB0" wp14:editId="38A43464">
                <wp:simplePos x="0" y="0"/>
                <wp:positionH relativeFrom="page">
                  <wp:posOffset>2794611</wp:posOffset>
                </wp:positionH>
                <wp:positionV relativeFrom="paragraph">
                  <wp:posOffset>10256</wp:posOffset>
                </wp:positionV>
                <wp:extent cx="940280" cy="595222"/>
                <wp:effectExtent l="0" t="0" r="12700" b="14605"/>
                <wp:wrapNone/>
                <wp:docPr id="5410021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1F76C116" w14:textId="77777777" w:rsidR="00285494" w:rsidRDefault="00285494" w:rsidP="002854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E9DB0" id="_x0000_s1054" type="#_x0000_t202" style="position:absolute;margin-left:220.05pt;margin-top:.8pt;width:74.05pt;height:46.85pt;z-index:25201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" fillcolor="window" strokeweight=".5pt">
                <v:path arrowok="t"/>
                <v:textbox>
                  <w:txbxContent>
                    <w:p w14:paraId="1F76C116" w14:textId="77777777" w:rsidR="00285494" w:rsidRDefault="00285494" w:rsidP="00285494"/>
                  </w:txbxContent>
                </v:textbox>
                <w10:wrap anchorx="page"/>
              </v:shape>
            </w:pict>
          </mc:Fallback>
        </mc:AlternateContent>
      </w:r>
    </w:p>
    <w:p w14:paraId="766EC453" w14:textId="77777777" w:rsidR="00285494" w:rsidRDefault="00285494" w:rsidP="00285494">
      <w:pPr>
        <w:rPr>
          <w:b/>
          <w:snapToGrid w:val="0"/>
          <w:sz w:val="31"/>
        </w:rPr>
      </w:pPr>
      <w:r>
        <w:rPr>
          <w:b/>
          <w:snapToGrid w:val="0"/>
          <w:sz w:val="31"/>
        </w:rPr>
        <w:br w:type="page"/>
      </w:r>
    </w:p>
    <w:p w14:paraId="475E61A0" w14:textId="2787C655" w:rsidR="00FB1E4C" w:rsidRDefault="00FB1E4C" w:rsidP="00CA0514">
      <w:pPr>
        <w:rPr>
          <w:b/>
          <w:snapToGrid w:val="0"/>
          <w:sz w:val="31"/>
        </w:rPr>
      </w:pPr>
      <w:r>
        <w:rPr>
          <w:b/>
          <w:snapToGrid w:val="0"/>
          <w:sz w:val="31"/>
        </w:rPr>
        <w:t xml:space="preserve">PART THREE – </w:t>
      </w:r>
      <w:bookmarkStart w:id="14" w:name="Growth"/>
      <w:r w:rsidR="00ED27D7">
        <w:rPr>
          <w:b/>
          <w:snapToGrid w:val="0"/>
          <w:sz w:val="31"/>
        </w:rPr>
        <w:t>GROWTH, ENTERPRISE &amp; ENVIRONMENT</w:t>
      </w:r>
      <w:r w:rsidR="0072403F">
        <w:rPr>
          <w:b/>
          <w:snapToGrid w:val="0"/>
          <w:sz w:val="31"/>
        </w:rPr>
        <w:t xml:space="preserve"> DIRECTORATE</w:t>
      </w:r>
      <w:bookmarkEnd w:id="14"/>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1C1D5C18" w14:textId="39378957" w:rsidR="00D02C05" w:rsidRDefault="00D02C05" w:rsidP="00D02C05">
      <w:pPr>
        <w:rPr>
          <w:b/>
          <w:sz w:val="28"/>
          <w:szCs w:val="28"/>
          <w:lang w:val="en-US"/>
        </w:rPr>
      </w:pPr>
      <w:bookmarkStart w:id="15" w:name="nsdecs1"/>
      <w:bookmarkStart w:id="16" w:name="amdecs1"/>
      <w:bookmarkEnd w:id="15"/>
      <w:bookmarkEnd w:id="16"/>
      <w:r>
        <w:rPr>
          <w:b/>
          <w:sz w:val="28"/>
        </w:rPr>
        <w:t>DECISION: GDD00</w:t>
      </w:r>
      <w:r w:rsidR="00A97B30">
        <w:rPr>
          <w:b/>
          <w:sz w:val="28"/>
        </w:rPr>
        <w:t>62</w:t>
      </w:r>
    </w:p>
    <w:p w14:paraId="2D62D75E" w14:textId="77777777" w:rsidR="00D02C05" w:rsidRDefault="00D02C05" w:rsidP="00D02C05">
      <w:pPr>
        <w:rPr>
          <w:b/>
          <w:sz w:val="28"/>
        </w:rPr>
      </w:pPr>
    </w:p>
    <w:p w14:paraId="5C4070E5" w14:textId="335035EE" w:rsidR="00A97B30" w:rsidRPr="00A97B30" w:rsidRDefault="00A97B30" w:rsidP="00A97B30">
      <w:pPr>
        <w:rPr>
          <w:b/>
          <w:sz w:val="28"/>
          <w:szCs w:val="28"/>
          <w:lang w:val="en-US"/>
        </w:rPr>
      </w:pPr>
      <w:r w:rsidRPr="00A97B30">
        <w:rPr>
          <w:b/>
          <w:sz w:val="28"/>
          <w:szCs w:val="28"/>
        </w:rPr>
        <w:t xml:space="preserve">Nature of the decision: </w:t>
      </w:r>
      <w:r w:rsidRPr="00A97B30">
        <w:rPr>
          <w:b/>
          <w:sz w:val="28"/>
          <w:szCs w:val="28"/>
          <w:lang w:val="en-US"/>
        </w:rPr>
        <w:t>Purchase of vehicles as part of the fleet replacement programme</w:t>
      </w:r>
    </w:p>
    <w:p w14:paraId="2F37D856" w14:textId="77777777" w:rsidR="00A97B30" w:rsidRPr="00A97B30" w:rsidRDefault="00A97B30" w:rsidP="00A97B30">
      <w:pPr>
        <w:rPr>
          <w:b/>
          <w:sz w:val="28"/>
          <w:szCs w:val="28"/>
        </w:rPr>
      </w:pPr>
    </w:p>
    <w:p w14:paraId="7E5D594E" w14:textId="77777777" w:rsidR="00A97B30" w:rsidRPr="00A97B30" w:rsidRDefault="00A97B30" w:rsidP="00A97B30">
      <w:pPr>
        <w:rPr>
          <w:szCs w:val="24"/>
          <w:lang w:val="en-US"/>
        </w:rPr>
      </w:pPr>
      <w:r w:rsidRPr="00A97B30">
        <w:rPr>
          <w:szCs w:val="24"/>
          <w:lang w:val="en-US"/>
        </w:rPr>
        <w:t xml:space="preserve">The Council operates a large vehicle fleet which is refreshed on a rolling annual basis according to a structured replacement programme funded by capital. </w:t>
      </w:r>
    </w:p>
    <w:p w14:paraId="561803E7" w14:textId="77777777" w:rsidR="00A97B30" w:rsidRPr="00A97B30" w:rsidRDefault="00A97B30" w:rsidP="00A97B30">
      <w:pPr>
        <w:rPr>
          <w:szCs w:val="24"/>
          <w:lang w:val="en-US"/>
        </w:rPr>
      </w:pPr>
    </w:p>
    <w:p w14:paraId="5E38010B" w14:textId="77777777" w:rsidR="00A97B30" w:rsidRPr="00A97B30" w:rsidRDefault="00A97B30" w:rsidP="00A97B30">
      <w:pPr>
        <w:rPr>
          <w:szCs w:val="24"/>
          <w:lang w:val="en-US"/>
        </w:rPr>
      </w:pPr>
      <w:r w:rsidRPr="00A97B30">
        <w:rPr>
          <w:szCs w:val="24"/>
          <w:lang w:val="en-US"/>
        </w:rPr>
        <w:t xml:space="preserve">The capital funding is in place across a rolling five year period and may be adjusted according to need across that time. </w:t>
      </w:r>
    </w:p>
    <w:p w14:paraId="19BB87BE" w14:textId="77777777" w:rsidR="00A97B30" w:rsidRPr="00A97B30" w:rsidRDefault="00A97B30" w:rsidP="00A97B30">
      <w:pPr>
        <w:rPr>
          <w:szCs w:val="24"/>
          <w:lang w:val="en-US"/>
        </w:rPr>
      </w:pPr>
    </w:p>
    <w:p w14:paraId="258CD8A4" w14:textId="77777777" w:rsidR="00A97B30" w:rsidRPr="00A97B30" w:rsidRDefault="00A97B30" w:rsidP="00A97B30">
      <w:pPr>
        <w:rPr>
          <w:szCs w:val="24"/>
          <w:lang w:val="en-US"/>
        </w:rPr>
      </w:pPr>
      <w:r w:rsidRPr="00A97B30">
        <w:rPr>
          <w:szCs w:val="24"/>
          <w:lang w:val="en-US"/>
        </w:rPr>
        <w:t>For 2025/26 it is currently forecast that up to £2.5 Million will be required for the purchase of up to 50 vehicles of varying types. However, this may fluctuate in-year according to market prices, changes in procurement strategy (e.g: bringing forward group purchases to obtain a better unit cost) and up to date information about the status of the existing fleet.</w:t>
      </w:r>
    </w:p>
    <w:p w14:paraId="275FD6A8" w14:textId="77777777" w:rsidR="00A97B30" w:rsidRPr="00A97B30" w:rsidRDefault="00A97B30" w:rsidP="00A97B30">
      <w:pPr>
        <w:rPr>
          <w:szCs w:val="24"/>
          <w:lang w:val="en-US"/>
        </w:rPr>
      </w:pPr>
      <w:r w:rsidRPr="00A97B30">
        <w:rPr>
          <w:szCs w:val="24"/>
          <w:lang w:val="en-US"/>
        </w:rPr>
        <w:t>Over the course of the 2025/26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7556FD3D" w14:textId="77777777" w:rsidR="00A97B30" w:rsidRPr="00A97B30" w:rsidRDefault="00A97B30" w:rsidP="00A97B30">
      <w:pPr>
        <w:rPr>
          <w:szCs w:val="24"/>
          <w:lang w:val="en-US"/>
        </w:rPr>
      </w:pPr>
    </w:p>
    <w:p w14:paraId="36758A18" w14:textId="22BAC506" w:rsidR="00A97B30" w:rsidRPr="00A97B30" w:rsidRDefault="00A97B30" w:rsidP="00A97B30">
      <w:pPr>
        <w:rPr>
          <w:szCs w:val="24"/>
          <w:lang w:val="en-US"/>
        </w:rPr>
      </w:pPr>
      <w:r w:rsidRPr="00A97B30">
        <w:rPr>
          <w:szCs w:val="24"/>
          <w:lang w:val="en-US"/>
        </w:rPr>
        <w:t xml:space="preserve">Each individual award will be justified and will align with the Councils own procurement rules.   </w:t>
      </w:r>
    </w:p>
    <w:p w14:paraId="56E44DEE" w14:textId="77777777" w:rsidR="00A97B30" w:rsidRPr="00A97B30" w:rsidRDefault="00A97B30" w:rsidP="00A97B30">
      <w:pPr>
        <w:rPr>
          <w:sz w:val="28"/>
          <w:szCs w:val="28"/>
          <w:lang w:val="en-US"/>
        </w:rPr>
      </w:pPr>
    </w:p>
    <w:p w14:paraId="563F7B75" w14:textId="77777777" w:rsidR="00A97B30" w:rsidRPr="00A97B30" w:rsidRDefault="00A97B30" w:rsidP="00A97B30">
      <w:pPr>
        <w:rPr>
          <w:b/>
          <w:sz w:val="28"/>
          <w:szCs w:val="28"/>
        </w:rPr>
      </w:pPr>
      <w:r w:rsidRPr="00A97B30">
        <w:rPr>
          <w:b/>
          <w:sz w:val="28"/>
          <w:szCs w:val="28"/>
        </w:rPr>
        <w:t>Who will make the decision?</w:t>
      </w:r>
    </w:p>
    <w:p w14:paraId="5C700EF2" w14:textId="77777777" w:rsidR="00A97B30" w:rsidRPr="00A97B30" w:rsidRDefault="00A97B30" w:rsidP="00A97B30">
      <w:pPr>
        <w:rPr>
          <w:b/>
          <w:sz w:val="28"/>
          <w:szCs w:val="28"/>
        </w:rPr>
      </w:pPr>
    </w:p>
    <w:p w14:paraId="51FA32C7" w14:textId="6218E3A8" w:rsidR="00A97B30" w:rsidRPr="00A97B30" w:rsidRDefault="00A97B30" w:rsidP="00A97B30">
      <w:pPr>
        <w:rPr>
          <w:szCs w:val="24"/>
        </w:rPr>
      </w:pPr>
      <w:r w:rsidRPr="00A97B30">
        <w:rPr>
          <w:szCs w:val="24"/>
        </w:rPr>
        <w:t>Cabinet Member for Highways and Transport</w:t>
      </w:r>
    </w:p>
    <w:p w14:paraId="067AE678" w14:textId="77777777" w:rsidR="00A97B30" w:rsidRPr="00A97B30" w:rsidRDefault="00A97B30" w:rsidP="00A97B30">
      <w:pPr>
        <w:rPr>
          <w:szCs w:val="24"/>
        </w:rPr>
      </w:pPr>
    </w:p>
    <w:p w14:paraId="33E84BD5" w14:textId="632C80A1" w:rsidR="00A97B30" w:rsidRPr="00A97B30" w:rsidRDefault="00A97B30" w:rsidP="009D3700">
      <w:pPr>
        <w:tabs>
          <w:tab w:val="left" w:pos="8115"/>
        </w:tabs>
        <w:rPr>
          <w:b/>
          <w:sz w:val="28"/>
          <w:szCs w:val="28"/>
        </w:rPr>
      </w:pPr>
      <w:r w:rsidRPr="00A97B30">
        <w:rPr>
          <w:b/>
          <w:sz w:val="28"/>
          <w:szCs w:val="28"/>
        </w:rPr>
        <w:t>When is the decision to be taken?</w:t>
      </w:r>
      <w:r w:rsidR="009D3700">
        <w:rPr>
          <w:b/>
          <w:sz w:val="28"/>
          <w:szCs w:val="28"/>
        </w:rPr>
        <w:tab/>
      </w:r>
    </w:p>
    <w:p w14:paraId="71B1F3BB" w14:textId="77777777" w:rsidR="00A97B30" w:rsidRPr="00A97B30" w:rsidRDefault="00A97B30" w:rsidP="00A97B30">
      <w:pPr>
        <w:rPr>
          <w:b/>
          <w:sz w:val="28"/>
          <w:szCs w:val="28"/>
        </w:rPr>
      </w:pPr>
    </w:p>
    <w:p w14:paraId="52E04677" w14:textId="77777777" w:rsidR="00A97B30" w:rsidRPr="00A97B30" w:rsidRDefault="00A97B30" w:rsidP="00A97B30">
      <w:pPr>
        <w:rPr>
          <w:szCs w:val="24"/>
        </w:rPr>
      </w:pPr>
      <w:r w:rsidRPr="00A97B30">
        <w:rPr>
          <w:szCs w:val="24"/>
        </w:rPr>
        <w:t>March 2025</w:t>
      </w:r>
    </w:p>
    <w:p w14:paraId="00FC350D" w14:textId="77777777" w:rsidR="00A97B30" w:rsidRPr="00A97B30" w:rsidRDefault="00A97B30" w:rsidP="00A97B30">
      <w:pPr>
        <w:rPr>
          <w:sz w:val="28"/>
          <w:szCs w:val="28"/>
        </w:rPr>
      </w:pPr>
    </w:p>
    <w:p w14:paraId="668BE3D3" w14:textId="77777777" w:rsidR="00A97B30" w:rsidRPr="00A97B30" w:rsidRDefault="00A97B30" w:rsidP="00A97B30">
      <w:pPr>
        <w:rPr>
          <w:b/>
          <w:sz w:val="28"/>
          <w:szCs w:val="28"/>
        </w:rPr>
      </w:pPr>
      <w:r w:rsidRPr="00A97B30">
        <w:rPr>
          <w:b/>
          <w:sz w:val="28"/>
          <w:szCs w:val="28"/>
        </w:rPr>
        <w:t>Who will be consulted and how?</w:t>
      </w:r>
    </w:p>
    <w:p w14:paraId="1FB00706" w14:textId="77777777" w:rsidR="00A97B30" w:rsidRPr="00A97B30" w:rsidRDefault="00A97B30" w:rsidP="00A97B30">
      <w:pPr>
        <w:rPr>
          <w:b/>
          <w:sz w:val="28"/>
          <w:szCs w:val="28"/>
        </w:rPr>
      </w:pPr>
    </w:p>
    <w:p w14:paraId="3056A5C8" w14:textId="77777777" w:rsidR="00A97B30" w:rsidRPr="00A97B30" w:rsidRDefault="00A97B30" w:rsidP="00A97B30">
      <w:pPr>
        <w:rPr>
          <w:szCs w:val="24"/>
          <w:lang w:val="en-US"/>
        </w:rPr>
      </w:pPr>
      <w:r w:rsidRPr="00A97B30">
        <w:rPr>
          <w:szCs w:val="24"/>
          <w:lang w:val="en-US"/>
        </w:rPr>
        <w:t>Cabinet Member for Environment</w:t>
      </w:r>
    </w:p>
    <w:p w14:paraId="0722A920" w14:textId="77777777" w:rsidR="00A97B30" w:rsidRPr="00A97B30" w:rsidRDefault="00A97B30" w:rsidP="00A97B30">
      <w:pPr>
        <w:rPr>
          <w:szCs w:val="24"/>
          <w:lang w:val="en-US"/>
        </w:rPr>
      </w:pPr>
      <w:r w:rsidRPr="00A97B30">
        <w:rPr>
          <w:szCs w:val="24"/>
          <w:lang w:val="en-US"/>
        </w:rPr>
        <w:t>Chief Finance Officer</w:t>
      </w:r>
    </w:p>
    <w:p w14:paraId="57BEDE55" w14:textId="77777777" w:rsidR="00A97B30" w:rsidRPr="00A97B30" w:rsidRDefault="00A97B30" w:rsidP="00A97B30">
      <w:pPr>
        <w:rPr>
          <w:szCs w:val="24"/>
          <w:lang w:val="en-US"/>
        </w:rPr>
      </w:pPr>
      <w:r w:rsidRPr="00A97B30">
        <w:rPr>
          <w:szCs w:val="24"/>
          <w:lang w:val="en-US"/>
        </w:rPr>
        <w:t>Chief Legal Officer</w:t>
      </w:r>
    </w:p>
    <w:p w14:paraId="50643513" w14:textId="77777777" w:rsidR="00A97B30" w:rsidRPr="00A97B30" w:rsidRDefault="00A97B30" w:rsidP="00A97B30">
      <w:pPr>
        <w:rPr>
          <w:szCs w:val="24"/>
          <w:lang w:val="en-US"/>
        </w:rPr>
      </w:pPr>
      <w:r w:rsidRPr="00A97B30">
        <w:rPr>
          <w:szCs w:val="24"/>
          <w:lang w:val="en-US"/>
        </w:rPr>
        <w:t>Executive Director for Growth Enterprise and Environment</w:t>
      </w:r>
    </w:p>
    <w:p w14:paraId="30C76D66" w14:textId="77777777" w:rsidR="00A97B30" w:rsidRPr="00A97B30" w:rsidRDefault="00A97B30" w:rsidP="00A97B30">
      <w:pPr>
        <w:rPr>
          <w:szCs w:val="24"/>
          <w:lang w:val="en-US"/>
        </w:rPr>
      </w:pPr>
    </w:p>
    <w:p w14:paraId="44E68E15" w14:textId="77777777" w:rsidR="00A97B30" w:rsidRDefault="00A97B30" w:rsidP="00A97B30">
      <w:pPr>
        <w:rPr>
          <w:sz w:val="28"/>
          <w:szCs w:val="28"/>
          <w:lang w:val="en-US"/>
        </w:rPr>
      </w:pPr>
      <w:r w:rsidRPr="00A97B30">
        <w:rPr>
          <w:szCs w:val="24"/>
          <w:lang w:val="en-US"/>
        </w:rPr>
        <w:t>All of the above will be consulted via approval of the delegated decision</w:t>
      </w:r>
    </w:p>
    <w:p w14:paraId="1039BE90" w14:textId="77777777" w:rsidR="00A97B30" w:rsidRDefault="00A97B30" w:rsidP="00A97B30">
      <w:pPr>
        <w:rPr>
          <w:sz w:val="28"/>
          <w:szCs w:val="28"/>
          <w:lang w:val="en-US"/>
        </w:rPr>
      </w:pPr>
    </w:p>
    <w:p w14:paraId="4BE7A63A" w14:textId="5BE58C07" w:rsidR="00A97B30" w:rsidRPr="00A97B30" w:rsidRDefault="00A97B30" w:rsidP="00A97B30">
      <w:pPr>
        <w:rPr>
          <w:b/>
          <w:sz w:val="28"/>
          <w:szCs w:val="28"/>
        </w:rPr>
      </w:pPr>
      <w:r w:rsidRPr="00A97B30">
        <w:rPr>
          <w:b/>
          <w:sz w:val="28"/>
          <w:szCs w:val="28"/>
        </w:rPr>
        <w:t>Supporting documentation:</w:t>
      </w:r>
    </w:p>
    <w:p w14:paraId="10E0E86C" w14:textId="77777777" w:rsidR="00A97B30" w:rsidRPr="00A97B30" w:rsidRDefault="00A97B30" w:rsidP="00A97B30">
      <w:pPr>
        <w:rPr>
          <w:b/>
          <w:sz w:val="28"/>
          <w:szCs w:val="28"/>
        </w:rPr>
      </w:pPr>
    </w:p>
    <w:p w14:paraId="1F41398C" w14:textId="77777777" w:rsidR="00A97B30" w:rsidRPr="00A97B30" w:rsidRDefault="00A97B30" w:rsidP="00A97B30">
      <w:pPr>
        <w:rPr>
          <w:szCs w:val="24"/>
        </w:rPr>
      </w:pPr>
      <w:r w:rsidRPr="00A97B30">
        <w:rPr>
          <w:szCs w:val="24"/>
        </w:rPr>
        <w:t>There are no supporting documents for this decision.</w:t>
      </w:r>
    </w:p>
    <w:p w14:paraId="2449802F" w14:textId="77777777" w:rsidR="00A97B30" w:rsidRPr="00A97B30" w:rsidRDefault="00A97B30" w:rsidP="00A97B30">
      <w:pPr>
        <w:rPr>
          <w:szCs w:val="24"/>
        </w:rPr>
      </w:pPr>
    </w:p>
    <w:p w14:paraId="32C75A20" w14:textId="77777777" w:rsidR="00A97B30" w:rsidRPr="00A97B30" w:rsidRDefault="00A97B30" w:rsidP="00A97B30">
      <w:pPr>
        <w:rPr>
          <w:b/>
          <w:sz w:val="28"/>
          <w:szCs w:val="28"/>
        </w:rPr>
      </w:pPr>
      <w:r w:rsidRPr="00A97B30">
        <w:rPr>
          <w:b/>
          <w:sz w:val="28"/>
          <w:szCs w:val="28"/>
        </w:rPr>
        <w:t>How and by when to make representations:</w:t>
      </w:r>
    </w:p>
    <w:p w14:paraId="24D9494E" w14:textId="77777777" w:rsidR="00A97B30" w:rsidRPr="00A97B30" w:rsidRDefault="00A97B30" w:rsidP="00A97B30">
      <w:pPr>
        <w:rPr>
          <w:b/>
          <w:sz w:val="28"/>
          <w:szCs w:val="28"/>
        </w:rPr>
      </w:pPr>
    </w:p>
    <w:p w14:paraId="3EDDFA58" w14:textId="47595041" w:rsidR="00A97B30" w:rsidRPr="00A97B30" w:rsidRDefault="00A97B30" w:rsidP="00A97B30">
      <w:pPr>
        <w:rPr>
          <w:szCs w:val="24"/>
        </w:rPr>
      </w:pPr>
      <w:r w:rsidRPr="00A97B30">
        <w:rPr>
          <w:szCs w:val="24"/>
        </w:rPr>
        <w:t xml:space="preserve">Representations should be made to </w:t>
      </w:r>
      <w:r>
        <w:rPr>
          <w:szCs w:val="24"/>
        </w:rPr>
        <w:t>Gareth Healy</w:t>
      </w:r>
      <w:r w:rsidRPr="00A97B30">
        <w:rPr>
          <w:szCs w:val="24"/>
        </w:rPr>
        <w:t xml:space="preserve"> before 6 March 2025.</w:t>
      </w:r>
    </w:p>
    <w:p w14:paraId="64D9E6F8" w14:textId="24B5C572" w:rsidR="00A97B30" w:rsidRPr="00A97B30" w:rsidRDefault="00A97B30" w:rsidP="00A97B30">
      <w:pPr>
        <w:rPr>
          <w:szCs w:val="24"/>
          <w:lang w:val="en-US"/>
        </w:rPr>
      </w:pPr>
      <w:r w:rsidRPr="00A97B30">
        <w:rPr>
          <w:szCs w:val="24"/>
        </w:rPr>
        <w:t xml:space="preserve">Tel: 01642 </w:t>
      </w:r>
      <w:r>
        <w:rPr>
          <w:szCs w:val="24"/>
        </w:rPr>
        <w:t>771592</w:t>
      </w:r>
      <w:r w:rsidRPr="00A97B30">
        <w:rPr>
          <w:szCs w:val="24"/>
          <w:lang w:val="en-US"/>
        </w:rPr>
        <w:t xml:space="preserve"> or email </w:t>
      </w:r>
      <w:hyperlink r:id="rId129" w:history="1">
        <w:r w:rsidR="00335589" w:rsidRPr="00932B7C">
          <w:rPr>
            <w:rStyle w:val="Hyperlink"/>
            <w:szCs w:val="24"/>
            <w:lang w:val="en-US"/>
          </w:rPr>
          <w:t>gareth.healy@redcar-cleveland.gov.uk</w:t>
        </w:r>
      </w:hyperlink>
    </w:p>
    <w:p w14:paraId="167EB29B" w14:textId="77777777" w:rsidR="00A97B30" w:rsidRPr="00A97B30" w:rsidRDefault="00A97B30" w:rsidP="00A97B30">
      <w:pPr>
        <w:rPr>
          <w:szCs w:val="24"/>
        </w:rPr>
      </w:pPr>
    </w:p>
    <w:p w14:paraId="1596971D" w14:textId="77777777" w:rsidR="00A97B30" w:rsidRPr="00A97B30" w:rsidRDefault="00A97B30" w:rsidP="00A97B30">
      <w:pPr>
        <w:rPr>
          <w:szCs w:val="24"/>
        </w:rPr>
      </w:pPr>
      <w:r w:rsidRPr="00A97B30">
        <w:rPr>
          <w:szCs w:val="24"/>
        </w:rPr>
        <w:t>First published in Forward Plan on 06 February 2025</w:t>
      </w:r>
    </w:p>
    <w:p w14:paraId="4D2FECDB" w14:textId="77777777" w:rsidR="00A97B30" w:rsidRPr="00A97B30" w:rsidRDefault="00A97B30" w:rsidP="00A97B30">
      <w:pPr>
        <w:rPr>
          <w:sz w:val="28"/>
          <w:szCs w:val="28"/>
        </w:rPr>
      </w:pPr>
    </w:p>
    <w:p w14:paraId="429E65AD" w14:textId="77777777" w:rsidR="00A97B30" w:rsidRPr="00A97B30" w:rsidRDefault="00A97B30" w:rsidP="00A97B30">
      <w:pPr>
        <w:rPr>
          <w:b/>
          <w:sz w:val="28"/>
          <w:szCs w:val="28"/>
        </w:rPr>
      </w:pPr>
      <w:r w:rsidRPr="00A97B30">
        <w:rPr>
          <w:b/>
          <w:sz w:val="28"/>
          <w:szCs w:val="28"/>
        </w:rPr>
        <w:t>Following the Making of the decision, the decision form will be published here:</w:t>
      </w:r>
    </w:p>
    <w:p w14:paraId="51AF68B3" w14:textId="77777777" w:rsidR="00A97B30" w:rsidRPr="00A97B30" w:rsidRDefault="00A97B30" w:rsidP="00A97B30">
      <w:r w:rsidRPr="00A97B30">
        <w:rPr>
          <w:noProof/>
        </w:rPr>
        <mc:AlternateContent>
          <mc:Choice Requires="wps">
            <w:drawing>
              <wp:anchor distT="0" distB="0" distL="114300" distR="114300" simplePos="0" relativeHeight="251920384" behindDoc="0" locked="0" layoutInCell="1" allowOverlap="1" wp14:anchorId="1943BBEE" wp14:editId="568D697C">
                <wp:simplePos x="0" y="0"/>
                <wp:positionH relativeFrom="page">
                  <wp:posOffset>3000376</wp:posOffset>
                </wp:positionH>
                <wp:positionV relativeFrom="paragraph">
                  <wp:posOffset>100965</wp:posOffset>
                </wp:positionV>
                <wp:extent cx="781050" cy="704850"/>
                <wp:effectExtent l="0" t="0" r="19050" b="19050"/>
                <wp:wrapNone/>
                <wp:docPr id="679461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0350967" w14:textId="23861E3B" w:rsidR="00A97B30" w:rsidRDefault="00BA3450" w:rsidP="00BA3450">
                            <w:r>
                              <w:object w:dxaOrig="1534" w:dyaOrig="997" w14:anchorId="07BDB662">
                                <v:shape id="_x0000_i1074" type="#_x0000_t75" style="width:76.7pt;height:49.85pt">
                                  <v:imagedata r:id="rId130" o:title=""/>
                                </v:shape>
                                <o:OLEObject Type="Embed" ProgID="Acrobat.Document.DC" ShapeID="_x0000_i1074" DrawAspect="Icon" ObjectID="_1838976337" r:id="rId131"/>
                              </w:object>
                            </w:r>
                            <w:r w:rsidR="00855756">
                              <w:object w:dxaOrig="1376" w:dyaOrig="899" w14:anchorId="6B428583">
                                <v:shape id="_x0000_i1076" type="#_x0000_t75" style="width:75.4pt;height:49.2pt">
                                  <v:imagedata r:id="rId132" o:title=""/>
                                </v:shape>
                                <o:OLEObject Type="Embed" ProgID="Acrobat.Document.DC" ShapeID="_x0000_i1076" DrawAspect="Icon" ObjectID="_1838976338" r:id="rId13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43BBEE" id="_x0000_s1055" type="#_x0000_t202" style="position:absolute;margin-left:236.25pt;margin-top:7.95pt;width:61.5pt;height:55.5pt;z-index:25192038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KiUznk4CAAC5BAAADgAAAAAAAAAAAAAAAAAuAgAAZHJzL2Uyb0RvYy54bWxQSwECLQAUAAYACAAA&#10;ACEASwKC390AAAAKAQAADwAAAAAAAAAAAAAAAACoBAAAZHJzL2Rvd25yZXYueG1sUEsFBgAAAAAE&#10;AAQA8wAAALIFAAAAAA==&#10;" fillcolor="window" strokeweight=".5pt">
                <v:path arrowok="t"/>
                <v:textbox style="mso-fit-shape-to-text:t">
                  <w:txbxContent>
                    <w:p w14:paraId="30350967" w14:textId="23861E3B" w:rsidR="00A97B30" w:rsidRDefault="00BA3450" w:rsidP="00BA3450">
                      <w:r>
                        <w:object w:dxaOrig="1534" w:dyaOrig="997" w14:anchorId="07BDB662">
                          <v:shape id="_x0000_i1072" type="#_x0000_t75" style="width:76.7pt;height:49.85pt">
                            <v:imagedata r:id="rId134" o:title=""/>
                          </v:shape>
                          <o:OLEObject Type="Embed" ProgID="Acrobat.Document.DC" ShapeID="_x0000_i1072" DrawAspect="Icon" ObjectID="_1831798708" r:id="rId135"/>
                        </w:object>
                      </w:r>
                      <w:r w:rsidR="00855756">
                        <w:object w:dxaOrig="1376" w:dyaOrig="899" w14:anchorId="6B428583">
                          <v:shape id="_x0000_i1074" type="#_x0000_t75" style="width:75.4pt;height:49.2pt">
                            <v:imagedata r:id="rId136" o:title=""/>
                          </v:shape>
                          <o:OLEObject Type="Embed" ProgID="Acrobat.Document.DC" ShapeID="_x0000_i1074" DrawAspect="Icon" ObjectID="_1831798709" r:id="rId137"/>
                        </w:object>
                      </w:r>
                    </w:p>
                  </w:txbxContent>
                </v:textbox>
                <w10:wrap anchorx="page"/>
              </v:shape>
            </w:pict>
          </mc:Fallback>
        </mc:AlternateContent>
      </w:r>
    </w:p>
    <w:p w14:paraId="51508679" w14:textId="77777777" w:rsidR="00A97B30" w:rsidRPr="00A97B30" w:rsidRDefault="00A97B30" w:rsidP="00A97B30"/>
    <w:p w14:paraId="00C63EC1" w14:textId="77777777" w:rsidR="00D02C05" w:rsidRDefault="00D02C05" w:rsidP="00D02C05"/>
    <w:p w14:paraId="5CCC7781" w14:textId="2B117D7C" w:rsidR="00A83DA1" w:rsidRDefault="009F2333">
      <w:pPr>
        <w:rPr>
          <w:b/>
          <w:snapToGrid w:val="0"/>
          <w:sz w:val="31"/>
        </w:rPr>
      </w:pPr>
      <w:r>
        <w:rPr>
          <w:b/>
          <w:snapToGrid w:val="0"/>
          <w:sz w:val="31"/>
        </w:rPr>
        <w:br w:type="page"/>
      </w:r>
    </w:p>
    <w:p w14:paraId="63044632" w14:textId="112A3993" w:rsidR="00A83DA1" w:rsidRPr="00A83DA1" w:rsidRDefault="00A83DA1" w:rsidP="00A83DA1">
      <w:pPr>
        <w:rPr>
          <w:b/>
          <w:snapToGrid w:val="0"/>
          <w:sz w:val="31"/>
          <w:lang w:val="en-US"/>
        </w:rPr>
      </w:pPr>
      <w:r w:rsidRPr="00A83DA1">
        <w:rPr>
          <w:b/>
          <w:snapToGrid w:val="0"/>
          <w:sz w:val="31"/>
        </w:rPr>
        <w:t>DECISION: GDD006</w:t>
      </w:r>
      <w:r>
        <w:rPr>
          <w:b/>
          <w:snapToGrid w:val="0"/>
          <w:sz w:val="31"/>
        </w:rPr>
        <w:t>3 – Went for approval to Cabinet on 18/3/25</w:t>
      </w:r>
    </w:p>
    <w:p w14:paraId="1B73A257" w14:textId="77777777" w:rsidR="00A83DA1" w:rsidRDefault="00A83DA1">
      <w:pPr>
        <w:rPr>
          <w:b/>
          <w:snapToGrid w:val="0"/>
          <w:sz w:val="31"/>
        </w:rPr>
      </w:pPr>
    </w:p>
    <w:p w14:paraId="47A52E30" w14:textId="71FB24B1" w:rsidR="001B53AD" w:rsidRDefault="001B53AD" w:rsidP="001B53AD">
      <w:pPr>
        <w:rPr>
          <w:b/>
          <w:sz w:val="28"/>
          <w:szCs w:val="28"/>
          <w:lang w:val="en-US"/>
        </w:rPr>
      </w:pPr>
      <w:r>
        <w:rPr>
          <w:b/>
          <w:sz w:val="28"/>
        </w:rPr>
        <w:t>DECISION: GDD0064</w:t>
      </w:r>
    </w:p>
    <w:p w14:paraId="26E9B1C5" w14:textId="77777777" w:rsidR="001B53AD" w:rsidRDefault="001B53AD" w:rsidP="001B53AD">
      <w:pPr>
        <w:rPr>
          <w:b/>
          <w:sz w:val="28"/>
        </w:rPr>
      </w:pPr>
    </w:p>
    <w:p w14:paraId="6E558D3C" w14:textId="611FFAED" w:rsidR="001B53AD" w:rsidRPr="00A97B30" w:rsidRDefault="001B53AD" w:rsidP="001B53AD">
      <w:pPr>
        <w:rPr>
          <w:b/>
          <w:sz w:val="28"/>
          <w:szCs w:val="28"/>
          <w:lang w:val="en-US"/>
        </w:rPr>
      </w:pPr>
      <w:r w:rsidRPr="00A97B30">
        <w:rPr>
          <w:b/>
          <w:sz w:val="28"/>
          <w:szCs w:val="28"/>
        </w:rPr>
        <w:t xml:space="preserve">Nature of the decision: </w:t>
      </w:r>
      <w:r w:rsidRPr="001B53AD">
        <w:rPr>
          <w:b/>
          <w:sz w:val="28"/>
          <w:szCs w:val="28"/>
          <w:lang w:val="en-US"/>
        </w:rPr>
        <w:t>Commencing a Procurement Process &amp; Awarding a contract for improvement works to three open, green spaces: Eston Recreation Ground, Eston and two sites within Guisborough, King George V Playing Fields and Chapel Beck park.</w:t>
      </w:r>
    </w:p>
    <w:p w14:paraId="63181940" w14:textId="77777777" w:rsidR="001B53AD" w:rsidRPr="00A97B30" w:rsidRDefault="001B53AD" w:rsidP="001B53AD">
      <w:pPr>
        <w:rPr>
          <w:b/>
          <w:sz w:val="28"/>
          <w:szCs w:val="28"/>
        </w:rPr>
      </w:pPr>
    </w:p>
    <w:p w14:paraId="2691ABA9" w14:textId="77777777" w:rsidR="001B53AD" w:rsidRDefault="001B53AD" w:rsidP="001B53AD">
      <w:pPr>
        <w:rPr>
          <w:szCs w:val="24"/>
          <w:lang w:val="en-US"/>
        </w:rPr>
      </w:pPr>
      <w:r w:rsidRPr="001B53AD">
        <w:rPr>
          <w:szCs w:val="24"/>
          <w:lang w:val="en-US"/>
        </w:rPr>
        <w:t xml:space="preserve">To commence the procurement process and subsequent award to a main contractor redeveloping the three sites including wheeled sports facilities, infrastructure improvements and environmental enhancements. </w:t>
      </w:r>
    </w:p>
    <w:p w14:paraId="25183847" w14:textId="77777777" w:rsidR="001B53AD" w:rsidRPr="001B53AD" w:rsidRDefault="001B53AD" w:rsidP="001B53AD">
      <w:pPr>
        <w:rPr>
          <w:szCs w:val="24"/>
          <w:lang w:val="en-US"/>
        </w:rPr>
      </w:pPr>
    </w:p>
    <w:p w14:paraId="3D732E7D" w14:textId="77777777" w:rsidR="001B53AD" w:rsidRDefault="001B53AD" w:rsidP="001B53AD">
      <w:pPr>
        <w:rPr>
          <w:szCs w:val="24"/>
          <w:lang w:val="en-US"/>
        </w:rPr>
      </w:pPr>
      <w:r w:rsidRPr="001B53AD">
        <w:rPr>
          <w:szCs w:val="24"/>
          <w:lang w:val="en-US"/>
        </w:rPr>
        <w:t xml:space="preserve">The scheme is externally funded through Levelling Up programmes for Guisborough and Eston. </w:t>
      </w:r>
    </w:p>
    <w:p w14:paraId="3347D6B2" w14:textId="77777777" w:rsidR="001B53AD" w:rsidRPr="001B53AD" w:rsidRDefault="001B53AD" w:rsidP="001B53AD">
      <w:pPr>
        <w:rPr>
          <w:szCs w:val="24"/>
          <w:lang w:val="en-US"/>
        </w:rPr>
      </w:pPr>
    </w:p>
    <w:p w14:paraId="2376E28A" w14:textId="06CB3ED1" w:rsidR="001B53AD" w:rsidRDefault="001B53AD" w:rsidP="001B53AD">
      <w:pPr>
        <w:rPr>
          <w:szCs w:val="24"/>
          <w:lang w:val="en-US"/>
        </w:rPr>
      </w:pPr>
      <w:r w:rsidRPr="001B53AD">
        <w:rPr>
          <w:szCs w:val="24"/>
          <w:lang w:val="en-US"/>
        </w:rPr>
        <w:t>Route to market is still to be determined</w:t>
      </w:r>
    </w:p>
    <w:p w14:paraId="4B9CC7DB" w14:textId="77777777" w:rsidR="001B53AD" w:rsidRPr="00A97B30" w:rsidRDefault="001B53AD" w:rsidP="001B53AD">
      <w:pPr>
        <w:rPr>
          <w:sz w:val="28"/>
          <w:szCs w:val="28"/>
          <w:lang w:val="en-US"/>
        </w:rPr>
      </w:pPr>
    </w:p>
    <w:p w14:paraId="22DD825B" w14:textId="77777777" w:rsidR="001B53AD" w:rsidRPr="00A97B30" w:rsidRDefault="001B53AD" w:rsidP="001B53AD">
      <w:pPr>
        <w:rPr>
          <w:b/>
          <w:sz w:val="28"/>
          <w:szCs w:val="28"/>
        </w:rPr>
      </w:pPr>
      <w:r w:rsidRPr="00A97B30">
        <w:rPr>
          <w:b/>
          <w:sz w:val="28"/>
          <w:szCs w:val="28"/>
        </w:rPr>
        <w:t>Who will make the decision?</w:t>
      </w:r>
    </w:p>
    <w:p w14:paraId="26DE95B5" w14:textId="77777777" w:rsidR="001B53AD" w:rsidRPr="00A97B30" w:rsidRDefault="001B53AD" w:rsidP="001B53AD">
      <w:pPr>
        <w:rPr>
          <w:b/>
          <w:sz w:val="28"/>
          <w:szCs w:val="28"/>
        </w:rPr>
      </w:pPr>
    </w:p>
    <w:p w14:paraId="44220085" w14:textId="68A0081A" w:rsidR="001B53AD" w:rsidRPr="00A97B30" w:rsidRDefault="001B53AD" w:rsidP="001B53AD">
      <w:pPr>
        <w:rPr>
          <w:szCs w:val="24"/>
        </w:rPr>
      </w:pPr>
      <w:r w:rsidRPr="00A97B30">
        <w:rPr>
          <w:szCs w:val="24"/>
        </w:rPr>
        <w:t xml:space="preserve">Cabinet Member for </w:t>
      </w:r>
      <w:r>
        <w:rPr>
          <w:szCs w:val="24"/>
        </w:rPr>
        <w:t>Growth &amp; Enterprise</w:t>
      </w:r>
    </w:p>
    <w:p w14:paraId="677AB7E5" w14:textId="77777777" w:rsidR="001B53AD" w:rsidRPr="00A97B30" w:rsidRDefault="001B53AD" w:rsidP="001B53AD">
      <w:pPr>
        <w:rPr>
          <w:szCs w:val="24"/>
        </w:rPr>
      </w:pPr>
    </w:p>
    <w:p w14:paraId="69EDB444" w14:textId="77777777" w:rsidR="001B53AD" w:rsidRPr="00A97B30" w:rsidRDefault="001B53AD" w:rsidP="001B53AD">
      <w:pPr>
        <w:rPr>
          <w:b/>
          <w:sz w:val="28"/>
          <w:szCs w:val="28"/>
        </w:rPr>
      </w:pPr>
      <w:r w:rsidRPr="00A97B30">
        <w:rPr>
          <w:b/>
          <w:sz w:val="28"/>
          <w:szCs w:val="28"/>
        </w:rPr>
        <w:t>When is the decision to be taken?</w:t>
      </w:r>
    </w:p>
    <w:p w14:paraId="5F297A01" w14:textId="77777777" w:rsidR="001B53AD" w:rsidRPr="00A97B30" w:rsidRDefault="001B53AD" w:rsidP="001B53AD">
      <w:pPr>
        <w:rPr>
          <w:b/>
          <w:sz w:val="28"/>
          <w:szCs w:val="28"/>
        </w:rPr>
      </w:pPr>
    </w:p>
    <w:p w14:paraId="553A6861" w14:textId="77777777" w:rsidR="001B53AD" w:rsidRPr="00A97B30" w:rsidRDefault="001B53AD" w:rsidP="001B53AD">
      <w:pPr>
        <w:rPr>
          <w:szCs w:val="24"/>
        </w:rPr>
      </w:pPr>
      <w:r w:rsidRPr="00A97B30">
        <w:rPr>
          <w:szCs w:val="24"/>
        </w:rPr>
        <w:t>March 2025</w:t>
      </w:r>
    </w:p>
    <w:p w14:paraId="3CC34048" w14:textId="77777777" w:rsidR="001B53AD" w:rsidRPr="00A97B30" w:rsidRDefault="001B53AD" w:rsidP="001B53AD">
      <w:pPr>
        <w:rPr>
          <w:sz w:val="28"/>
          <w:szCs w:val="28"/>
        </w:rPr>
      </w:pPr>
    </w:p>
    <w:p w14:paraId="2985EB57" w14:textId="77777777" w:rsidR="001B53AD" w:rsidRPr="00A97B30" w:rsidRDefault="001B53AD" w:rsidP="001B53AD">
      <w:pPr>
        <w:rPr>
          <w:b/>
          <w:sz w:val="28"/>
          <w:szCs w:val="28"/>
        </w:rPr>
      </w:pPr>
      <w:r w:rsidRPr="00A97B30">
        <w:rPr>
          <w:b/>
          <w:sz w:val="28"/>
          <w:szCs w:val="28"/>
        </w:rPr>
        <w:t>Who will be consulted and how?</w:t>
      </w:r>
    </w:p>
    <w:p w14:paraId="11A232A3" w14:textId="77777777" w:rsidR="001B53AD" w:rsidRPr="00A97B30" w:rsidRDefault="001B53AD" w:rsidP="001B53AD">
      <w:pPr>
        <w:rPr>
          <w:b/>
          <w:sz w:val="28"/>
          <w:szCs w:val="28"/>
        </w:rPr>
      </w:pPr>
    </w:p>
    <w:p w14:paraId="6E88856E" w14:textId="77777777" w:rsidR="001B53AD" w:rsidRPr="001B53AD" w:rsidRDefault="001B53AD" w:rsidP="001B53AD">
      <w:pPr>
        <w:rPr>
          <w:szCs w:val="24"/>
          <w:lang w:val="en-US"/>
        </w:rPr>
      </w:pPr>
      <w:r w:rsidRPr="001B53AD">
        <w:rPr>
          <w:szCs w:val="24"/>
          <w:lang w:val="en-US"/>
        </w:rPr>
        <w:t>Cabinet Member for Growth &amp; Environment</w:t>
      </w:r>
    </w:p>
    <w:p w14:paraId="0673B783" w14:textId="77777777" w:rsidR="001B53AD" w:rsidRPr="001B53AD" w:rsidRDefault="001B53AD" w:rsidP="001B53AD">
      <w:pPr>
        <w:rPr>
          <w:szCs w:val="24"/>
          <w:lang w:val="en-US"/>
        </w:rPr>
      </w:pPr>
      <w:r w:rsidRPr="001B53AD">
        <w:rPr>
          <w:szCs w:val="24"/>
          <w:lang w:val="en-US"/>
        </w:rPr>
        <w:t>Chief Finance Officer</w:t>
      </w:r>
    </w:p>
    <w:p w14:paraId="2053DB75" w14:textId="77777777" w:rsidR="001B53AD" w:rsidRPr="001B53AD" w:rsidRDefault="001B53AD" w:rsidP="001B53AD">
      <w:pPr>
        <w:rPr>
          <w:szCs w:val="24"/>
          <w:lang w:val="en-US"/>
        </w:rPr>
      </w:pPr>
      <w:r w:rsidRPr="001B53AD">
        <w:rPr>
          <w:szCs w:val="24"/>
          <w:lang w:val="en-US"/>
        </w:rPr>
        <w:t>Chief Legal Officer</w:t>
      </w:r>
    </w:p>
    <w:p w14:paraId="48920B49" w14:textId="4C16DA31" w:rsidR="001B53AD" w:rsidRDefault="001B53AD" w:rsidP="001B53AD">
      <w:pPr>
        <w:rPr>
          <w:szCs w:val="24"/>
          <w:lang w:val="en-US"/>
        </w:rPr>
      </w:pPr>
      <w:r w:rsidRPr="001B53AD">
        <w:rPr>
          <w:szCs w:val="24"/>
          <w:lang w:val="en-US"/>
        </w:rPr>
        <w:t>Corporate Director for Growth &amp; Environment</w:t>
      </w:r>
    </w:p>
    <w:p w14:paraId="4F97E3AA" w14:textId="77777777" w:rsidR="001B53AD" w:rsidRPr="00A97B30" w:rsidRDefault="001B53AD" w:rsidP="001B53AD">
      <w:pPr>
        <w:rPr>
          <w:szCs w:val="24"/>
          <w:lang w:val="en-US"/>
        </w:rPr>
      </w:pPr>
    </w:p>
    <w:p w14:paraId="25C7C4CA" w14:textId="77777777" w:rsidR="001B53AD" w:rsidRDefault="001B53AD" w:rsidP="001B53AD">
      <w:pPr>
        <w:rPr>
          <w:sz w:val="28"/>
          <w:szCs w:val="28"/>
          <w:lang w:val="en-US"/>
        </w:rPr>
      </w:pPr>
      <w:r w:rsidRPr="00A97B30">
        <w:rPr>
          <w:szCs w:val="24"/>
          <w:lang w:val="en-US"/>
        </w:rPr>
        <w:t>All of the above will be consulted via approval of the delegated decision</w:t>
      </w:r>
    </w:p>
    <w:p w14:paraId="7BD547FB" w14:textId="77777777" w:rsidR="001B53AD" w:rsidRDefault="001B53AD" w:rsidP="001B53AD">
      <w:pPr>
        <w:rPr>
          <w:sz w:val="28"/>
          <w:szCs w:val="28"/>
          <w:lang w:val="en-US"/>
        </w:rPr>
      </w:pPr>
    </w:p>
    <w:p w14:paraId="403756C7" w14:textId="77777777" w:rsidR="001B53AD" w:rsidRPr="00A97B30" w:rsidRDefault="001B53AD" w:rsidP="001B53AD">
      <w:pPr>
        <w:rPr>
          <w:b/>
          <w:sz w:val="28"/>
          <w:szCs w:val="28"/>
        </w:rPr>
      </w:pPr>
      <w:r w:rsidRPr="00A97B30">
        <w:rPr>
          <w:b/>
          <w:sz w:val="28"/>
          <w:szCs w:val="28"/>
        </w:rPr>
        <w:t>Supporting documentation:</w:t>
      </w:r>
    </w:p>
    <w:p w14:paraId="2608EE08" w14:textId="77777777" w:rsidR="001B53AD" w:rsidRPr="00A97B30" w:rsidRDefault="001B53AD" w:rsidP="001B53AD">
      <w:pPr>
        <w:rPr>
          <w:b/>
          <w:sz w:val="28"/>
          <w:szCs w:val="28"/>
        </w:rPr>
      </w:pPr>
    </w:p>
    <w:p w14:paraId="075AFDE3" w14:textId="5D18318D" w:rsidR="001B53AD" w:rsidRDefault="00E75D90" w:rsidP="001B53AD">
      <w:pPr>
        <w:rPr>
          <w:szCs w:val="24"/>
        </w:rPr>
      </w:pPr>
      <w:r w:rsidRPr="00E75D90">
        <w:rPr>
          <w:szCs w:val="24"/>
        </w:rPr>
        <w:t>Cabinet Report; Guisborough and Eston Round 2 LUF Update 11th July 2023</w:t>
      </w:r>
    </w:p>
    <w:p w14:paraId="06674D62" w14:textId="77777777" w:rsidR="00E75D90" w:rsidRPr="00A97B30" w:rsidRDefault="00E75D90" w:rsidP="001B53AD">
      <w:pPr>
        <w:rPr>
          <w:szCs w:val="24"/>
        </w:rPr>
      </w:pPr>
    </w:p>
    <w:p w14:paraId="4CE5CDED" w14:textId="77777777" w:rsidR="00A83DA1" w:rsidRDefault="00A83DA1" w:rsidP="001B53AD">
      <w:pPr>
        <w:rPr>
          <w:b/>
          <w:sz w:val="28"/>
          <w:szCs w:val="28"/>
        </w:rPr>
      </w:pPr>
    </w:p>
    <w:p w14:paraId="251849B5" w14:textId="77777777" w:rsidR="00A83DA1" w:rsidRDefault="00A83DA1" w:rsidP="001B53AD">
      <w:pPr>
        <w:rPr>
          <w:b/>
          <w:sz w:val="28"/>
          <w:szCs w:val="28"/>
        </w:rPr>
      </w:pPr>
    </w:p>
    <w:p w14:paraId="48CAA8CF" w14:textId="2719D54A" w:rsidR="001B53AD" w:rsidRPr="00A97B30" w:rsidRDefault="001B53AD" w:rsidP="001B53AD">
      <w:pPr>
        <w:rPr>
          <w:b/>
          <w:sz w:val="28"/>
          <w:szCs w:val="28"/>
        </w:rPr>
      </w:pPr>
      <w:r w:rsidRPr="00A97B30">
        <w:rPr>
          <w:b/>
          <w:sz w:val="28"/>
          <w:szCs w:val="28"/>
        </w:rPr>
        <w:t>How and by when to make representations:</w:t>
      </w:r>
    </w:p>
    <w:p w14:paraId="21BAE1A5" w14:textId="77777777" w:rsidR="001B53AD" w:rsidRPr="00A97B30" w:rsidRDefault="001B53AD" w:rsidP="001B53AD">
      <w:pPr>
        <w:rPr>
          <w:b/>
          <w:sz w:val="28"/>
          <w:szCs w:val="28"/>
        </w:rPr>
      </w:pPr>
    </w:p>
    <w:p w14:paraId="196F459E" w14:textId="1FC54902" w:rsidR="001B53AD" w:rsidRPr="00A97B30" w:rsidRDefault="001B53AD" w:rsidP="001B53AD">
      <w:pPr>
        <w:rPr>
          <w:szCs w:val="24"/>
        </w:rPr>
      </w:pPr>
      <w:r w:rsidRPr="00A97B30">
        <w:rPr>
          <w:szCs w:val="24"/>
        </w:rPr>
        <w:t xml:space="preserve">Representations should be made to </w:t>
      </w:r>
      <w:r>
        <w:rPr>
          <w:szCs w:val="24"/>
        </w:rPr>
        <w:t>Chloe Lewis</w:t>
      </w:r>
      <w:r w:rsidRPr="00A97B30">
        <w:rPr>
          <w:szCs w:val="24"/>
        </w:rPr>
        <w:t xml:space="preserve"> before </w:t>
      </w:r>
      <w:r>
        <w:rPr>
          <w:szCs w:val="24"/>
        </w:rPr>
        <w:t>20</w:t>
      </w:r>
      <w:r w:rsidRPr="00A97B30">
        <w:rPr>
          <w:szCs w:val="24"/>
        </w:rPr>
        <w:t xml:space="preserve"> March 2025.</w:t>
      </w:r>
    </w:p>
    <w:p w14:paraId="5CCE8D99" w14:textId="2E3F6DB1" w:rsidR="001B53AD" w:rsidRPr="00A97B30" w:rsidRDefault="001B53AD" w:rsidP="001B53AD">
      <w:pPr>
        <w:rPr>
          <w:szCs w:val="24"/>
          <w:lang w:val="en-US"/>
        </w:rPr>
      </w:pPr>
      <w:r w:rsidRPr="00A97B30">
        <w:rPr>
          <w:szCs w:val="24"/>
        </w:rPr>
        <w:t xml:space="preserve">Tel: </w:t>
      </w:r>
      <w:r w:rsidRPr="001B53AD">
        <w:rPr>
          <w:szCs w:val="24"/>
          <w:lang w:val="en-US"/>
        </w:rPr>
        <w:t>07970 373 742</w:t>
      </w:r>
      <w:r>
        <w:rPr>
          <w:szCs w:val="24"/>
          <w:lang w:val="en-US"/>
        </w:rPr>
        <w:t xml:space="preserve"> </w:t>
      </w:r>
      <w:r w:rsidRPr="00A97B30">
        <w:rPr>
          <w:szCs w:val="24"/>
          <w:lang w:val="en-US"/>
        </w:rPr>
        <w:t xml:space="preserve">or email </w:t>
      </w:r>
      <w:hyperlink r:id="rId138" w:history="1">
        <w:r w:rsidR="00E75D90" w:rsidRPr="00E0146C">
          <w:rPr>
            <w:rStyle w:val="Hyperlink"/>
            <w:szCs w:val="24"/>
            <w:lang w:val="en-US"/>
          </w:rPr>
          <w:t>chloe.lewis@redcar-cleveland.gov.uk</w:t>
        </w:r>
      </w:hyperlink>
    </w:p>
    <w:p w14:paraId="7B1B0031" w14:textId="77777777" w:rsidR="001B53AD" w:rsidRPr="00A97B30" w:rsidRDefault="001B53AD" w:rsidP="001B53AD">
      <w:pPr>
        <w:rPr>
          <w:szCs w:val="24"/>
        </w:rPr>
      </w:pPr>
    </w:p>
    <w:p w14:paraId="55E3614B" w14:textId="77777777" w:rsidR="001B53AD" w:rsidRPr="00A97B30" w:rsidRDefault="001B53AD" w:rsidP="001B53AD">
      <w:pPr>
        <w:rPr>
          <w:szCs w:val="24"/>
        </w:rPr>
      </w:pPr>
      <w:r w:rsidRPr="00A97B30">
        <w:rPr>
          <w:szCs w:val="24"/>
        </w:rPr>
        <w:t>First published in Forward Plan on 06 February 2025</w:t>
      </w:r>
    </w:p>
    <w:p w14:paraId="0F186014" w14:textId="77777777" w:rsidR="001B53AD" w:rsidRPr="00A97B30" w:rsidRDefault="001B53AD" w:rsidP="001B53AD">
      <w:pPr>
        <w:rPr>
          <w:sz w:val="28"/>
          <w:szCs w:val="28"/>
        </w:rPr>
      </w:pPr>
    </w:p>
    <w:p w14:paraId="352A8CF9" w14:textId="77777777" w:rsidR="001B53AD" w:rsidRPr="00A97B30" w:rsidRDefault="001B53AD" w:rsidP="001B53AD">
      <w:pPr>
        <w:rPr>
          <w:b/>
          <w:sz w:val="28"/>
          <w:szCs w:val="28"/>
        </w:rPr>
      </w:pPr>
      <w:r w:rsidRPr="00A97B30">
        <w:rPr>
          <w:b/>
          <w:sz w:val="28"/>
          <w:szCs w:val="28"/>
        </w:rPr>
        <w:t>Following the Making of the decision, the decision form will be published here:</w:t>
      </w:r>
    </w:p>
    <w:p w14:paraId="3C6EFEA7" w14:textId="77777777" w:rsidR="001B53AD" w:rsidRPr="00A97B30" w:rsidRDefault="001B53AD" w:rsidP="001B53AD">
      <w:r w:rsidRPr="00A97B30">
        <w:rPr>
          <w:noProof/>
        </w:rPr>
        <mc:AlternateContent>
          <mc:Choice Requires="wps">
            <w:drawing>
              <wp:anchor distT="0" distB="0" distL="114300" distR="114300" simplePos="0" relativeHeight="251924480" behindDoc="0" locked="0" layoutInCell="1" allowOverlap="1" wp14:anchorId="0DEB3743" wp14:editId="1A0BA367">
                <wp:simplePos x="0" y="0"/>
                <wp:positionH relativeFrom="margin">
                  <wp:posOffset>762000</wp:posOffset>
                </wp:positionH>
                <wp:positionV relativeFrom="paragraph">
                  <wp:posOffset>86360</wp:posOffset>
                </wp:positionV>
                <wp:extent cx="3133725" cy="704850"/>
                <wp:effectExtent l="0" t="0" r="28575" b="12065"/>
                <wp:wrapNone/>
                <wp:docPr id="182417066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3725" cy="704850"/>
                        </a:xfrm>
                        <a:prstGeom prst="rect">
                          <a:avLst/>
                        </a:prstGeom>
                        <a:solidFill>
                          <a:sysClr val="window" lastClr="FFFFFF"/>
                        </a:solidFill>
                        <a:ln w="6350">
                          <a:solidFill>
                            <a:prstClr val="black"/>
                          </a:solidFill>
                        </a:ln>
                        <a:effectLst/>
                      </wps:spPr>
                      <wps:txbx>
                        <w:txbxContent>
                          <w:p w14:paraId="6FC36345" w14:textId="09445B8C" w:rsidR="001B53AD" w:rsidRDefault="004D333A" w:rsidP="00931EE1">
                            <w:r>
                              <w:object w:dxaOrig="1376" w:dyaOrig="899" w14:anchorId="1746D9AE">
                                <v:shape id="_x0000_i1078" type="#_x0000_t75" style="width:75.4pt;height:49.2pt">
                                  <v:imagedata r:id="rId139" o:title=""/>
                                </v:shape>
                                <o:OLEObject Type="Embed" ProgID="Acrobat.Document.DC" ShapeID="_x0000_i1078" DrawAspect="Icon" ObjectID="_1838976339" r:id="rId140"/>
                              </w:object>
                            </w:r>
                            <w:r w:rsidR="009C27E2">
                              <w:object w:dxaOrig="1534" w:dyaOrig="997" w14:anchorId="53FE37CD">
                                <v:shape id="_x0000_i1080" type="#_x0000_t75" style="width:76.7pt;height:49.85pt">
                                  <v:imagedata r:id="rId141" o:title=""/>
                                </v:shape>
                                <o:OLEObject Type="Embed" ProgID="Acrobat.Document.DC" ShapeID="_x0000_i1080" DrawAspect="Icon" ObjectID="_1838976340" r:id="rId142"/>
                              </w:object>
                            </w:r>
                            <w:r>
                              <w:object w:dxaOrig="1534" w:dyaOrig="997" w14:anchorId="1E78BDF0">
                                <v:shape id="_x0000_i1082" type="#_x0000_t75" style="width:76.7pt;height:49.85pt">
                                  <v:imagedata r:id="rId143" o:title=""/>
                                </v:shape>
                                <o:OLEObject Type="Embed" ProgID="Acrobat.Document.DC" ShapeID="_x0000_i1082" DrawAspect="Icon" ObjectID="_1838976341" r:id="rId144"/>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DEB3743" id="_x0000_t202" coordsize="21600,21600" o:spt="202" path="m,l,21600r21600,l21600,xe">
                <v:stroke joinstyle="miter"/>
                <v:path gradientshapeok="t" o:connecttype="rect"/>
              </v:shapetype>
              <v:shape id="_x0000_s1056" type="#_x0000_t202" style="position:absolute;margin-left:60pt;margin-top:6.8pt;width:246.75pt;height:55.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" fillcolor="window" strokeweight=".5pt">
                <v:path arrowok="t"/>
                <v:textbox style="mso-fit-shape-to-text:t">
                  <w:txbxContent>
                    <w:p w14:paraId="6FC36345" w14:textId="09445B8C" w:rsidR="001B53AD" w:rsidRDefault="004D333A" w:rsidP="00931EE1">
                      <w:r>
                        <w:object w:dxaOrig="1376" w:dyaOrig="899" w14:anchorId="1746D9AE">
                          <v:shape id="_x0000_i1118" type="#_x0000_t75" style="width:75.4pt;height:49.2pt">
                            <v:imagedata r:id="rId145" o:title=""/>
                          </v:shape>
                          <o:OLEObject Type="Embed" ProgID="Acrobat.Document.DC" ShapeID="_x0000_i1118" DrawAspect="Icon" ObjectID="_1835256911" r:id="rId146"/>
                        </w:object>
                      </w:r>
                      <w:r w:rsidR="009C27E2">
                        <w:object w:dxaOrig="1534" w:dyaOrig="997" w14:anchorId="53FE37CD">
                          <v:shape id="_x0000_i1078" type="#_x0000_t75" style="width:76.7pt;height:49.85pt">
                            <v:imagedata r:id="rId147" o:title=""/>
                          </v:shape>
                          <o:OLEObject Type="Embed" ProgID="Acrobat.Document.DC" ShapeID="_x0000_i1078" DrawAspect="Icon" ObjectID="_1835256912" r:id="rId148"/>
                        </w:object>
                      </w:r>
                      <w:r>
                        <w:object w:dxaOrig="1534" w:dyaOrig="997" w14:anchorId="1E78BDF0">
                          <v:shape id="_x0000_i1119" type="#_x0000_t75" style="width:76.7pt;height:49.85pt">
                            <v:imagedata r:id="rId149" o:title=""/>
                          </v:shape>
                          <o:OLEObject Type="Embed" ProgID="Acrobat.Document.DC" ShapeID="_x0000_i1119" DrawAspect="Icon" ObjectID="_1835256913" r:id="rId150"/>
                        </w:object>
                      </w:r>
                    </w:p>
                  </w:txbxContent>
                </v:textbox>
                <w10:wrap anchorx="margin"/>
              </v:shape>
            </w:pict>
          </mc:Fallback>
        </mc:AlternateContent>
      </w:r>
    </w:p>
    <w:p w14:paraId="092C307A" w14:textId="77777777" w:rsidR="001B53AD" w:rsidRPr="00A97B30" w:rsidRDefault="001B53AD" w:rsidP="001B53AD"/>
    <w:p w14:paraId="7F4C69B2" w14:textId="77777777" w:rsidR="001B53AD" w:rsidRDefault="001B53AD" w:rsidP="001B53AD"/>
    <w:p w14:paraId="317FC667" w14:textId="77777777" w:rsidR="001B53AD" w:rsidRDefault="001B53AD" w:rsidP="001B53AD">
      <w:pPr>
        <w:rPr>
          <w:b/>
          <w:snapToGrid w:val="0"/>
          <w:sz w:val="31"/>
        </w:rPr>
      </w:pPr>
      <w:r>
        <w:rPr>
          <w:b/>
          <w:snapToGrid w:val="0"/>
          <w:sz w:val="31"/>
        </w:rPr>
        <w:br w:type="page"/>
      </w:r>
    </w:p>
    <w:p w14:paraId="46F1FE81" w14:textId="72C9ED73" w:rsidR="00407768" w:rsidRDefault="00407768" w:rsidP="00407768">
      <w:pPr>
        <w:rPr>
          <w:b/>
          <w:sz w:val="28"/>
          <w:szCs w:val="28"/>
          <w:lang w:val="en-US"/>
        </w:rPr>
      </w:pPr>
      <w:bookmarkStart w:id="17" w:name="_Hlk191479954"/>
      <w:r>
        <w:rPr>
          <w:b/>
          <w:sz w:val="28"/>
        </w:rPr>
        <w:t>DECISION: GDD0065</w:t>
      </w:r>
    </w:p>
    <w:p w14:paraId="4CBD7274" w14:textId="77777777" w:rsidR="00407768" w:rsidRDefault="00407768" w:rsidP="00407768">
      <w:pPr>
        <w:rPr>
          <w:b/>
          <w:sz w:val="28"/>
        </w:rPr>
      </w:pPr>
    </w:p>
    <w:p w14:paraId="1ADCB2F2" w14:textId="2F8500E0" w:rsidR="00407768" w:rsidRPr="00A97B30" w:rsidRDefault="00407768" w:rsidP="00407768">
      <w:pPr>
        <w:rPr>
          <w:b/>
          <w:sz w:val="28"/>
          <w:szCs w:val="28"/>
          <w:lang w:val="en-US"/>
        </w:rPr>
      </w:pPr>
      <w:r w:rsidRPr="00A97B30">
        <w:rPr>
          <w:b/>
          <w:sz w:val="28"/>
          <w:szCs w:val="28"/>
        </w:rPr>
        <w:t xml:space="preserve">Nature of the decision: </w:t>
      </w:r>
      <w:r w:rsidRPr="00407768">
        <w:rPr>
          <w:b/>
          <w:sz w:val="28"/>
          <w:szCs w:val="28"/>
          <w:lang w:val="en-US"/>
        </w:rPr>
        <w:t>Guisborough Active Travel</w:t>
      </w:r>
    </w:p>
    <w:p w14:paraId="1FC9A97C" w14:textId="77777777" w:rsidR="00407768" w:rsidRPr="00A97B30" w:rsidRDefault="00407768" w:rsidP="00407768">
      <w:pPr>
        <w:rPr>
          <w:b/>
          <w:sz w:val="28"/>
          <w:szCs w:val="28"/>
        </w:rPr>
      </w:pPr>
    </w:p>
    <w:p w14:paraId="38B22FBD" w14:textId="17841989" w:rsidR="00407768" w:rsidRDefault="00407768" w:rsidP="00407768">
      <w:pPr>
        <w:rPr>
          <w:noProof/>
          <w:lang w:val="en-US"/>
        </w:rPr>
      </w:pPr>
      <w:r>
        <w:rPr>
          <w:noProof/>
          <w:lang w:val="en-US"/>
        </w:rPr>
        <w:t>Approval is requested to commence the procurement process to award a contract to a Civil engineering main contractor via the NEPO framework to undertake all civils construction works for the Guisborough Active travel project, the works are to  include works such as installation of raised table junctions, road and path resurfacing, installation of new signalised touc</w:t>
      </w:r>
      <w:r w:rsidR="0065676E">
        <w:rPr>
          <w:noProof/>
          <w:lang w:val="en-US"/>
        </w:rPr>
        <w:t>a</w:t>
      </w:r>
      <w:r>
        <w:rPr>
          <w:noProof/>
          <w:lang w:val="en-US"/>
        </w:rPr>
        <w:t>n crossings, wayfinding signage, widening of existing fo</w:t>
      </w:r>
      <w:r w:rsidR="0065676E">
        <w:rPr>
          <w:noProof/>
          <w:lang w:val="en-US"/>
        </w:rPr>
        <w:t>o</w:t>
      </w:r>
      <w:r>
        <w:rPr>
          <w:noProof/>
          <w:lang w:val="en-US"/>
        </w:rPr>
        <w:t>tpaths in locations, narrowing of carriageways in locations, new footpath to be installed.</w:t>
      </w:r>
    </w:p>
    <w:p w14:paraId="2B1EFB19" w14:textId="77777777" w:rsidR="00407768" w:rsidRPr="00A97B30" w:rsidRDefault="00407768" w:rsidP="00407768">
      <w:pPr>
        <w:rPr>
          <w:sz w:val="28"/>
          <w:szCs w:val="28"/>
          <w:lang w:val="en-US"/>
        </w:rPr>
      </w:pPr>
    </w:p>
    <w:p w14:paraId="26DE45B8" w14:textId="77777777" w:rsidR="00407768" w:rsidRPr="00A97B30" w:rsidRDefault="00407768" w:rsidP="00407768">
      <w:pPr>
        <w:rPr>
          <w:b/>
          <w:sz w:val="28"/>
          <w:szCs w:val="28"/>
        </w:rPr>
      </w:pPr>
      <w:r w:rsidRPr="00A97B30">
        <w:rPr>
          <w:b/>
          <w:sz w:val="28"/>
          <w:szCs w:val="28"/>
        </w:rPr>
        <w:t>Who will make the decision?</w:t>
      </w:r>
    </w:p>
    <w:p w14:paraId="38257870" w14:textId="77777777" w:rsidR="00407768" w:rsidRPr="00A97B30" w:rsidRDefault="00407768" w:rsidP="00407768">
      <w:pPr>
        <w:rPr>
          <w:b/>
          <w:sz w:val="28"/>
          <w:szCs w:val="28"/>
        </w:rPr>
      </w:pPr>
    </w:p>
    <w:p w14:paraId="108A3D4D" w14:textId="69F7F76F" w:rsidR="00407768" w:rsidRPr="00A97B30" w:rsidRDefault="00407768" w:rsidP="00407768">
      <w:pPr>
        <w:rPr>
          <w:szCs w:val="24"/>
        </w:rPr>
      </w:pPr>
      <w:r w:rsidRPr="00A97B30">
        <w:rPr>
          <w:szCs w:val="24"/>
        </w:rPr>
        <w:t xml:space="preserve">Cabinet Member for </w:t>
      </w:r>
      <w:r w:rsidR="00A31105">
        <w:rPr>
          <w:szCs w:val="24"/>
        </w:rPr>
        <w:t>Growth &amp; Enterprise</w:t>
      </w:r>
    </w:p>
    <w:p w14:paraId="225E79EF" w14:textId="77777777" w:rsidR="00407768" w:rsidRPr="00A97B30" w:rsidRDefault="00407768" w:rsidP="00407768">
      <w:pPr>
        <w:rPr>
          <w:szCs w:val="24"/>
        </w:rPr>
      </w:pPr>
    </w:p>
    <w:p w14:paraId="1D7879D4" w14:textId="77777777" w:rsidR="00407768" w:rsidRPr="00A97B30" w:rsidRDefault="00407768" w:rsidP="00407768">
      <w:pPr>
        <w:rPr>
          <w:b/>
          <w:sz w:val="28"/>
          <w:szCs w:val="28"/>
        </w:rPr>
      </w:pPr>
      <w:r w:rsidRPr="00A97B30">
        <w:rPr>
          <w:b/>
          <w:sz w:val="28"/>
          <w:szCs w:val="28"/>
        </w:rPr>
        <w:t>When is the decision to be taken?</w:t>
      </w:r>
    </w:p>
    <w:p w14:paraId="31E66FBE" w14:textId="77777777" w:rsidR="00407768" w:rsidRPr="00A97B30" w:rsidRDefault="00407768" w:rsidP="00407768">
      <w:pPr>
        <w:rPr>
          <w:b/>
          <w:sz w:val="28"/>
          <w:szCs w:val="28"/>
        </w:rPr>
      </w:pPr>
    </w:p>
    <w:p w14:paraId="70598890" w14:textId="77777777" w:rsidR="00407768" w:rsidRPr="00A97B30" w:rsidRDefault="00407768" w:rsidP="00407768">
      <w:pPr>
        <w:rPr>
          <w:szCs w:val="24"/>
        </w:rPr>
      </w:pPr>
      <w:r w:rsidRPr="00A97B30">
        <w:rPr>
          <w:szCs w:val="24"/>
        </w:rPr>
        <w:t>March 2025</w:t>
      </w:r>
    </w:p>
    <w:p w14:paraId="35D8F386" w14:textId="77777777" w:rsidR="00407768" w:rsidRPr="00A97B30" w:rsidRDefault="00407768" w:rsidP="00407768">
      <w:pPr>
        <w:rPr>
          <w:sz w:val="28"/>
          <w:szCs w:val="28"/>
        </w:rPr>
      </w:pPr>
    </w:p>
    <w:p w14:paraId="5F033538" w14:textId="77777777" w:rsidR="00407768" w:rsidRPr="00A97B30" w:rsidRDefault="00407768" w:rsidP="00407768">
      <w:pPr>
        <w:rPr>
          <w:b/>
          <w:sz w:val="28"/>
          <w:szCs w:val="28"/>
        </w:rPr>
      </w:pPr>
      <w:r w:rsidRPr="00A97B30">
        <w:rPr>
          <w:b/>
          <w:sz w:val="28"/>
          <w:szCs w:val="28"/>
        </w:rPr>
        <w:t>Who will be consulted and how?</w:t>
      </w:r>
    </w:p>
    <w:p w14:paraId="191D8182" w14:textId="77777777" w:rsidR="00407768" w:rsidRPr="00A97B30" w:rsidRDefault="00407768" w:rsidP="00407768">
      <w:pPr>
        <w:rPr>
          <w:b/>
          <w:sz w:val="28"/>
          <w:szCs w:val="28"/>
        </w:rPr>
      </w:pPr>
    </w:p>
    <w:p w14:paraId="601BE83D" w14:textId="77777777" w:rsidR="0012260E" w:rsidRPr="0012260E" w:rsidRDefault="0012260E" w:rsidP="0012260E">
      <w:pPr>
        <w:rPr>
          <w:szCs w:val="24"/>
          <w:lang w:val="en-US"/>
        </w:rPr>
      </w:pPr>
      <w:r w:rsidRPr="0012260E">
        <w:rPr>
          <w:szCs w:val="24"/>
          <w:lang w:val="en-US"/>
        </w:rPr>
        <w:t>Cabinet Member- Lynn Pallister</w:t>
      </w:r>
    </w:p>
    <w:p w14:paraId="29A94F71" w14:textId="77777777" w:rsidR="0012260E" w:rsidRPr="0012260E" w:rsidRDefault="0012260E" w:rsidP="0012260E">
      <w:pPr>
        <w:rPr>
          <w:szCs w:val="24"/>
          <w:lang w:val="en-US"/>
        </w:rPr>
      </w:pPr>
      <w:r w:rsidRPr="0012260E">
        <w:rPr>
          <w:szCs w:val="24"/>
          <w:lang w:val="en-US"/>
        </w:rPr>
        <w:t>Chief legal Officer</w:t>
      </w:r>
    </w:p>
    <w:p w14:paraId="5F596F60" w14:textId="77777777" w:rsidR="0012260E" w:rsidRPr="0012260E" w:rsidRDefault="0012260E" w:rsidP="0012260E">
      <w:pPr>
        <w:rPr>
          <w:szCs w:val="24"/>
          <w:lang w:val="en-US"/>
        </w:rPr>
      </w:pPr>
      <w:r w:rsidRPr="0012260E">
        <w:rPr>
          <w:szCs w:val="24"/>
          <w:lang w:val="en-US"/>
        </w:rPr>
        <w:t>Chief Finance Director</w:t>
      </w:r>
    </w:p>
    <w:p w14:paraId="0512A11A" w14:textId="77777777" w:rsidR="0012260E" w:rsidRDefault="0012260E" w:rsidP="0012260E">
      <w:pPr>
        <w:rPr>
          <w:szCs w:val="24"/>
          <w:lang w:val="en-US"/>
        </w:rPr>
      </w:pPr>
      <w:r w:rsidRPr="0012260E">
        <w:rPr>
          <w:szCs w:val="24"/>
          <w:lang w:val="en-US"/>
        </w:rPr>
        <w:t>Executive Director- Growth and Environment</w:t>
      </w:r>
    </w:p>
    <w:p w14:paraId="310AE95D" w14:textId="77777777" w:rsidR="0012260E" w:rsidRPr="0012260E" w:rsidRDefault="0012260E" w:rsidP="0012260E">
      <w:pPr>
        <w:rPr>
          <w:szCs w:val="24"/>
          <w:lang w:val="en-US"/>
        </w:rPr>
      </w:pPr>
    </w:p>
    <w:p w14:paraId="3C4D5E28" w14:textId="36BB1326" w:rsidR="00407768" w:rsidRDefault="0012260E" w:rsidP="0012260E">
      <w:pPr>
        <w:rPr>
          <w:szCs w:val="24"/>
          <w:lang w:val="en-US"/>
        </w:rPr>
      </w:pPr>
      <w:r w:rsidRPr="0012260E">
        <w:rPr>
          <w:szCs w:val="24"/>
          <w:lang w:val="en-US"/>
        </w:rPr>
        <w:t>All of the above will be consulted by approval of delegated decision.</w:t>
      </w:r>
    </w:p>
    <w:p w14:paraId="5443FC2C" w14:textId="77777777" w:rsidR="0012260E" w:rsidRDefault="0012260E" w:rsidP="0012260E">
      <w:pPr>
        <w:rPr>
          <w:sz w:val="28"/>
          <w:szCs w:val="28"/>
          <w:lang w:val="en-US"/>
        </w:rPr>
      </w:pPr>
    </w:p>
    <w:p w14:paraId="7F21F407" w14:textId="77777777" w:rsidR="00407768" w:rsidRPr="00A97B30" w:rsidRDefault="00407768" w:rsidP="00407768">
      <w:pPr>
        <w:rPr>
          <w:b/>
          <w:sz w:val="28"/>
          <w:szCs w:val="28"/>
        </w:rPr>
      </w:pPr>
      <w:r w:rsidRPr="00A97B30">
        <w:rPr>
          <w:b/>
          <w:sz w:val="28"/>
          <w:szCs w:val="28"/>
        </w:rPr>
        <w:t>Supporting documentation:</w:t>
      </w:r>
    </w:p>
    <w:p w14:paraId="549BA608" w14:textId="77777777" w:rsidR="00407768" w:rsidRPr="00A97B30" w:rsidRDefault="00407768" w:rsidP="00407768">
      <w:pPr>
        <w:rPr>
          <w:b/>
          <w:sz w:val="28"/>
          <w:szCs w:val="28"/>
        </w:rPr>
      </w:pPr>
    </w:p>
    <w:p w14:paraId="723D538D" w14:textId="77777777" w:rsidR="00407768" w:rsidRPr="00A97B30" w:rsidRDefault="00407768" w:rsidP="00407768">
      <w:pPr>
        <w:rPr>
          <w:szCs w:val="24"/>
        </w:rPr>
      </w:pPr>
      <w:r w:rsidRPr="00A97B30">
        <w:rPr>
          <w:szCs w:val="24"/>
        </w:rPr>
        <w:t>There are no supporting documents for this decision.</w:t>
      </w:r>
    </w:p>
    <w:p w14:paraId="35BB2F7A" w14:textId="77777777" w:rsidR="00407768" w:rsidRPr="00A97B30" w:rsidRDefault="00407768" w:rsidP="00407768">
      <w:pPr>
        <w:rPr>
          <w:szCs w:val="24"/>
        </w:rPr>
      </w:pPr>
    </w:p>
    <w:p w14:paraId="69191A7C" w14:textId="77777777" w:rsidR="00407768" w:rsidRPr="00A97B30" w:rsidRDefault="00407768" w:rsidP="00407768">
      <w:pPr>
        <w:rPr>
          <w:b/>
          <w:sz w:val="28"/>
          <w:szCs w:val="28"/>
        </w:rPr>
      </w:pPr>
      <w:r w:rsidRPr="00A97B30">
        <w:rPr>
          <w:b/>
          <w:sz w:val="28"/>
          <w:szCs w:val="28"/>
        </w:rPr>
        <w:t>How and by when to make representations:</w:t>
      </w:r>
    </w:p>
    <w:p w14:paraId="0319E59C" w14:textId="77777777" w:rsidR="00407768" w:rsidRPr="00A97B30" w:rsidRDefault="00407768" w:rsidP="00407768">
      <w:pPr>
        <w:rPr>
          <w:b/>
          <w:sz w:val="28"/>
          <w:szCs w:val="28"/>
        </w:rPr>
      </w:pPr>
    </w:p>
    <w:p w14:paraId="138A4DFE" w14:textId="03B00F95" w:rsidR="00407768" w:rsidRPr="00A97B30" w:rsidRDefault="00407768" w:rsidP="00407768">
      <w:pPr>
        <w:rPr>
          <w:szCs w:val="24"/>
        </w:rPr>
      </w:pPr>
      <w:r w:rsidRPr="00A97B30">
        <w:rPr>
          <w:szCs w:val="24"/>
        </w:rPr>
        <w:t xml:space="preserve">Representations should be made to </w:t>
      </w:r>
      <w:r>
        <w:rPr>
          <w:szCs w:val="24"/>
        </w:rPr>
        <w:t>Gary Pounder</w:t>
      </w:r>
      <w:r w:rsidRPr="00A97B30">
        <w:rPr>
          <w:szCs w:val="24"/>
        </w:rPr>
        <w:t xml:space="preserve"> before </w:t>
      </w:r>
      <w:r>
        <w:rPr>
          <w:szCs w:val="24"/>
        </w:rPr>
        <w:t>2</w:t>
      </w:r>
      <w:r w:rsidRPr="00A97B30">
        <w:rPr>
          <w:szCs w:val="24"/>
        </w:rPr>
        <w:t>6 March 2025.</w:t>
      </w:r>
    </w:p>
    <w:p w14:paraId="3BDEC538" w14:textId="0E5F44A7" w:rsidR="00407768" w:rsidRDefault="00407768" w:rsidP="00407768">
      <w:pPr>
        <w:rPr>
          <w:lang w:val="en-US"/>
        </w:rPr>
      </w:pPr>
      <w:r w:rsidRPr="00A97B30">
        <w:rPr>
          <w:szCs w:val="24"/>
        </w:rPr>
        <w:t xml:space="preserve">Tel: </w:t>
      </w:r>
      <w:r w:rsidRPr="00407768">
        <w:rPr>
          <w:szCs w:val="24"/>
        </w:rPr>
        <w:t>07557566919</w:t>
      </w:r>
      <w:r>
        <w:rPr>
          <w:szCs w:val="24"/>
        </w:rPr>
        <w:t xml:space="preserve"> </w:t>
      </w:r>
      <w:r w:rsidRPr="00A97B30">
        <w:rPr>
          <w:szCs w:val="24"/>
          <w:lang w:val="en-US"/>
        </w:rPr>
        <w:t xml:space="preserve">or email </w:t>
      </w:r>
      <w:hyperlink r:id="rId151" w:history="1">
        <w:r w:rsidRPr="00B67647">
          <w:rPr>
            <w:rStyle w:val="Hyperlink"/>
            <w:lang w:val="en-US"/>
          </w:rPr>
          <w:t>gary.pounder@redcar-cleveland.gov.uk</w:t>
        </w:r>
      </w:hyperlink>
    </w:p>
    <w:p w14:paraId="6C40CBCF" w14:textId="77777777" w:rsidR="00407768" w:rsidRPr="00A97B30" w:rsidRDefault="00407768" w:rsidP="00407768">
      <w:pPr>
        <w:rPr>
          <w:szCs w:val="24"/>
        </w:rPr>
      </w:pPr>
    </w:p>
    <w:p w14:paraId="0CD7B592" w14:textId="6E79CF8C" w:rsidR="00407768" w:rsidRPr="00A97B30" w:rsidRDefault="00407768" w:rsidP="00407768">
      <w:pPr>
        <w:rPr>
          <w:szCs w:val="24"/>
        </w:rPr>
      </w:pPr>
      <w:r w:rsidRPr="00A97B30">
        <w:rPr>
          <w:szCs w:val="24"/>
        </w:rPr>
        <w:t xml:space="preserve">First published in Forward Plan on </w:t>
      </w:r>
      <w:r>
        <w:rPr>
          <w:szCs w:val="24"/>
        </w:rPr>
        <w:t>2</w:t>
      </w:r>
      <w:r w:rsidRPr="00A97B30">
        <w:rPr>
          <w:szCs w:val="24"/>
        </w:rPr>
        <w:t>6 February 2025</w:t>
      </w:r>
    </w:p>
    <w:p w14:paraId="4A5D4EC5" w14:textId="77777777" w:rsidR="00407768" w:rsidRPr="00A97B30" w:rsidRDefault="00407768" w:rsidP="00407768">
      <w:pPr>
        <w:rPr>
          <w:sz w:val="28"/>
          <w:szCs w:val="28"/>
        </w:rPr>
      </w:pPr>
    </w:p>
    <w:p w14:paraId="7665940D" w14:textId="3DA25134" w:rsidR="00973995" w:rsidRPr="00973995" w:rsidRDefault="004053A3" w:rsidP="00407768">
      <w:pPr>
        <w:rPr>
          <w:b/>
          <w:sz w:val="28"/>
          <w:szCs w:val="28"/>
        </w:rPr>
      </w:pPr>
      <w:r w:rsidRPr="00A97B30">
        <w:rPr>
          <w:noProof/>
        </w:rPr>
        <mc:AlternateContent>
          <mc:Choice Requires="wps">
            <w:drawing>
              <wp:anchor distT="0" distB="0" distL="114300" distR="114300" simplePos="0" relativeHeight="252016640" behindDoc="1" locked="0" layoutInCell="1" allowOverlap="1" wp14:anchorId="77F42832" wp14:editId="191CEA7B">
                <wp:simplePos x="0" y="0"/>
                <wp:positionH relativeFrom="page">
                  <wp:posOffset>3114675</wp:posOffset>
                </wp:positionH>
                <wp:positionV relativeFrom="paragraph">
                  <wp:posOffset>341630</wp:posOffset>
                </wp:positionV>
                <wp:extent cx="781050" cy="704850"/>
                <wp:effectExtent l="0" t="0" r="17780" b="12065"/>
                <wp:wrapNone/>
                <wp:docPr id="189793196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3F8C3E8B" w14:textId="5A2381A5" w:rsidR="004053A3" w:rsidRDefault="004053A3" w:rsidP="004053A3">
                            <w:r>
                              <w:object w:dxaOrig="1376" w:dyaOrig="893" w14:anchorId="1F317188">
                                <v:shape id="_x0000_i1084" type="#_x0000_t75" style="width:75.4pt;height:49.15pt">
                                  <v:imagedata r:id="rId152" o:title=""/>
                                </v:shape>
                                <o:OLEObject Type="Embed" ProgID="Acrobat.Document.DC" ShapeID="_x0000_i1084" DrawAspect="Icon" ObjectID="_1838976342" r:id="rId15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F42832" id="_x0000_s1057" type="#_x0000_t202" style="position:absolute;margin-left:245.25pt;margin-top:26.9pt;width:61.5pt;height:55.5pt;z-index:-2512998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" fillcolor="window" strokeweight=".5pt">
                <v:path arrowok="t"/>
                <v:textbox style="mso-fit-shape-to-text:t">
                  <w:txbxContent>
                    <w:p w14:paraId="3F8C3E8B" w14:textId="5A2381A5" w:rsidR="004053A3" w:rsidRDefault="004053A3" w:rsidP="004053A3">
                      <w:r>
                        <w:object w:dxaOrig="1376" w:dyaOrig="893" w14:anchorId="1F317188">
                          <v:shape id="_x0000_i1080" type="#_x0000_t75" style="width:75.4pt;height:49.15pt">
                            <v:imagedata r:id="rId154" o:title=""/>
                          </v:shape>
                          <o:OLEObject Type="Embed" ProgID="Acrobat.Document.DC" ShapeID="_x0000_i1080" DrawAspect="Icon" ObjectID="_1831798712" r:id="rId155"/>
                        </w:object>
                      </w:r>
                    </w:p>
                  </w:txbxContent>
                </v:textbox>
                <w10:wrap anchorx="page"/>
              </v:shape>
            </w:pict>
          </mc:Fallback>
        </mc:AlternateContent>
      </w:r>
      <w:r w:rsidR="00407768" w:rsidRPr="00A97B30">
        <w:rPr>
          <w:b/>
          <w:sz w:val="28"/>
          <w:szCs w:val="28"/>
        </w:rPr>
        <w:t>Following the Making of the decision, the decision form will be published here:</w:t>
      </w:r>
      <w:r w:rsidR="00973995">
        <w:rPr>
          <w:b/>
          <w:sz w:val="28"/>
          <w:szCs w:val="28"/>
        </w:rPr>
        <w:t xml:space="preserve">  </w:t>
      </w:r>
    </w:p>
    <w:bookmarkEnd w:id="17"/>
    <w:p w14:paraId="146FA4C8" w14:textId="3F04FE73" w:rsidR="00973995" w:rsidRDefault="00973995">
      <w:pPr>
        <w:rPr>
          <w:b/>
          <w:sz w:val="28"/>
        </w:rPr>
      </w:pPr>
      <w:r>
        <w:rPr>
          <w:b/>
          <w:sz w:val="28"/>
        </w:rPr>
        <w:br w:type="page"/>
      </w:r>
    </w:p>
    <w:p w14:paraId="4088E510" w14:textId="434DA2E9" w:rsidR="00407768" w:rsidRDefault="00407768" w:rsidP="00407768">
      <w:pPr>
        <w:rPr>
          <w:b/>
          <w:sz w:val="28"/>
          <w:szCs w:val="28"/>
          <w:lang w:val="en-US"/>
        </w:rPr>
      </w:pPr>
      <w:r>
        <w:rPr>
          <w:b/>
          <w:sz w:val="28"/>
        </w:rPr>
        <w:t>DECISION: GDD0066</w:t>
      </w:r>
    </w:p>
    <w:p w14:paraId="5EC85F31" w14:textId="77777777" w:rsidR="00407768" w:rsidRDefault="00407768" w:rsidP="00407768">
      <w:pPr>
        <w:rPr>
          <w:b/>
          <w:sz w:val="28"/>
        </w:rPr>
      </w:pPr>
    </w:p>
    <w:p w14:paraId="47F8C679" w14:textId="4CFB7F43" w:rsidR="00407768" w:rsidRPr="00A97B30" w:rsidRDefault="00407768" w:rsidP="00407768">
      <w:pPr>
        <w:rPr>
          <w:b/>
          <w:sz w:val="28"/>
          <w:szCs w:val="28"/>
          <w:lang w:val="en-US"/>
        </w:rPr>
      </w:pPr>
      <w:r w:rsidRPr="00A97B30">
        <w:rPr>
          <w:b/>
          <w:sz w:val="28"/>
          <w:szCs w:val="28"/>
        </w:rPr>
        <w:t xml:space="preserve">Nature of the decision: </w:t>
      </w:r>
      <w:r w:rsidRPr="00407768">
        <w:rPr>
          <w:b/>
          <w:sz w:val="28"/>
          <w:szCs w:val="28"/>
          <w:lang w:val="en-US"/>
        </w:rPr>
        <w:t>Guisborough Forest Visitor Centre Enhancements</w:t>
      </w:r>
    </w:p>
    <w:p w14:paraId="2DE2EA79" w14:textId="77777777" w:rsidR="00407768" w:rsidRPr="00A97B30" w:rsidRDefault="00407768" w:rsidP="00407768">
      <w:pPr>
        <w:rPr>
          <w:b/>
          <w:sz w:val="28"/>
          <w:szCs w:val="28"/>
        </w:rPr>
      </w:pPr>
    </w:p>
    <w:p w14:paraId="2F477310" w14:textId="398A09FB" w:rsidR="00407768" w:rsidRDefault="00407768" w:rsidP="00407768">
      <w:pPr>
        <w:rPr>
          <w:noProof/>
          <w:lang w:val="en-US"/>
        </w:rPr>
      </w:pPr>
      <w:r w:rsidRPr="00407768">
        <w:rPr>
          <w:noProof/>
          <w:lang w:val="en-US"/>
        </w:rPr>
        <w:t>Approval is requested to commence the procurement process to award a contract to building contractor via the NEPO framework to build an extension and carry out some improvement works  to Guisborough Forest Visitor Centre . This project will be funded by Guisborough LUF</w:t>
      </w:r>
    </w:p>
    <w:p w14:paraId="44DD9D9C" w14:textId="77777777" w:rsidR="00407768" w:rsidRPr="00A97B30" w:rsidRDefault="00407768" w:rsidP="00407768">
      <w:pPr>
        <w:rPr>
          <w:sz w:val="28"/>
          <w:szCs w:val="28"/>
          <w:lang w:val="en-US"/>
        </w:rPr>
      </w:pPr>
    </w:p>
    <w:p w14:paraId="6315FE8F" w14:textId="77777777" w:rsidR="00407768" w:rsidRPr="00A97B30" w:rsidRDefault="00407768" w:rsidP="00407768">
      <w:pPr>
        <w:rPr>
          <w:b/>
          <w:sz w:val="28"/>
          <w:szCs w:val="28"/>
        </w:rPr>
      </w:pPr>
      <w:r w:rsidRPr="00A97B30">
        <w:rPr>
          <w:b/>
          <w:sz w:val="28"/>
          <w:szCs w:val="28"/>
        </w:rPr>
        <w:t>Who will make the decision?</w:t>
      </w:r>
    </w:p>
    <w:p w14:paraId="5DD3944E" w14:textId="77777777" w:rsidR="00407768" w:rsidRPr="00A97B30" w:rsidRDefault="00407768" w:rsidP="00407768">
      <w:pPr>
        <w:rPr>
          <w:b/>
          <w:sz w:val="28"/>
          <w:szCs w:val="28"/>
        </w:rPr>
      </w:pPr>
    </w:p>
    <w:p w14:paraId="18ED64CE" w14:textId="6D2CEAF9" w:rsidR="00407768" w:rsidRPr="00A97B30" w:rsidRDefault="00407768" w:rsidP="00407768">
      <w:pPr>
        <w:rPr>
          <w:szCs w:val="24"/>
        </w:rPr>
      </w:pPr>
      <w:r w:rsidRPr="00A97B30">
        <w:rPr>
          <w:szCs w:val="24"/>
        </w:rPr>
        <w:t xml:space="preserve">Cabinet Member for </w:t>
      </w:r>
      <w:r w:rsidR="00A31105">
        <w:rPr>
          <w:szCs w:val="24"/>
        </w:rPr>
        <w:t>Growth &amp; Enterprise</w:t>
      </w:r>
    </w:p>
    <w:p w14:paraId="6640FEF6" w14:textId="77777777" w:rsidR="00407768" w:rsidRPr="00A97B30" w:rsidRDefault="00407768" w:rsidP="00407768">
      <w:pPr>
        <w:rPr>
          <w:szCs w:val="24"/>
        </w:rPr>
      </w:pPr>
    </w:p>
    <w:p w14:paraId="6682122F" w14:textId="77777777" w:rsidR="00407768" w:rsidRPr="00A97B30" w:rsidRDefault="00407768" w:rsidP="00407768">
      <w:pPr>
        <w:rPr>
          <w:b/>
          <w:sz w:val="28"/>
          <w:szCs w:val="28"/>
        </w:rPr>
      </w:pPr>
      <w:r w:rsidRPr="00A97B30">
        <w:rPr>
          <w:b/>
          <w:sz w:val="28"/>
          <w:szCs w:val="28"/>
        </w:rPr>
        <w:t>When is the decision to be taken?</w:t>
      </w:r>
    </w:p>
    <w:p w14:paraId="270087B7" w14:textId="77777777" w:rsidR="00407768" w:rsidRPr="00A97B30" w:rsidRDefault="00407768" w:rsidP="00407768">
      <w:pPr>
        <w:rPr>
          <w:b/>
          <w:sz w:val="28"/>
          <w:szCs w:val="28"/>
        </w:rPr>
      </w:pPr>
    </w:p>
    <w:p w14:paraId="5A634DDF" w14:textId="77777777" w:rsidR="00407768" w:rsidRPr="00A97B30" w:rsidRDefault="00407768" w:rsidP="00407768">
      <w:pPr>
        <w:rPr>
          <w:szCs w:val="24"/>
        </w:rPr>
      </w:pPr>
      <w:r w:rsidRPr="00A97B30">
        <w:rPr>
          <w:szCs w:val="24"/>
        </w:rPr>
        <w:t>March 2025</w:t>
      </w:r>
    </w:p>
    <w:p w14:paraId="2EAF4E69" w14:textId="77777777" w:rsidR="00407768" w:rsidRPr="00A97B30" w:rsidRDefault="00407768" w:rsidP="00407768">
      <w:pPr>
        <w:rPr>
          <w:sz w:val="28"/>
          <w:szCs w:val="28"/>
        </w:rPr>
      </w:pPr>
    </w:p>
    <w:p w14:paraId="165FE94A" w14:textId="77777777" w:rsidR="00407768" w:rsidRPr="00A97B30" w:rsidRDefault="00407768" w:rsidP="00407768">
      <w:pPr>
        <w:rPr>
          <w:b/>
          <w:sz w:val="28"/>
          <w:szCs w:val="28"/>
        </w:rPr>
      </w:pPr>
      <w:r w:rsidRPr="00A97B30">
        <w:rPr>
          <w:b/>
          <w:sz w:val="28"/>
          <w:szCs w:val="28"/>
        </w:rPr>
        <w:t>Who will be consulted and how?</w:t>
      </w:r>
    </w:p>
    <w:p w14:paraId="788578DF" w14:textId="77777777" w:rsidR="00407768" w:rsidRPr="00A97B30" w:rsidRDefault="00407768" w:rsidP="00407768">
      <w:pPr>
        <w:rPr>
          <w:b/>
          <w:sz w:val="28"/>
          <w:szCs w:val="28"/>
        </w:rPr>
      </w:pPr>
    </w:p>
    <w:p w14:paraId="0AA7541A" w14:textId="77777777" w:rsidR="0012260E" w:rsidRPr="0012260E" w:rsidRDefault="0012260E" w:rsidP="0012260E">
      <w:pPr>
        <w:rPr>
          <w:szCs w:val="24"/>
          <w:lang w:val="en-US"/>
        </w:rPr>
      </w:pPr>
      <w:r w:rsidRPr="0012260E">
        <w:rPr>
          <w:szCs w:val="24"/>
          <w:lang w:val="en-US"/>
        </w:rPr>
        <w:t>Cabinet Member- Lynn Pallister</w:t>
      </w:r>
    </w:p>
    <w:p w14:paraId="50522F94" w14:textId="77777777" w:rsidR="0012260E" w:rsidRPr="0012260E" w:rsidRDefault="0012260E" w:rsidP="0012260E">
      <w:pPr>
        <w:rPr>
          <w:szCs w:val="24"/>
          <w:lang w:val="en-US"/>
        </w:rPr>
      </w:pPr>
      <w:r w:rsidRPr="0012260E">
        <w:rPr>
          <w:szCs w:val="24"/>
          <w:lang w:val="en-US"/>
        </w:rPr>
        <w:t>Chief legal Officer</w:t>
      </w:r>
    </w:p>
    <w:p w14:paraId="7BF81B33" w14:textId="77777777" w:rsidR="0012260E" w:rsidRPr="0012260E" w:rsidRDefault="0012260E" w:rsidP="0012260E">
      <w:pPr>
        <w:rPr>
          <w:szCs w:val="24"/>
          <w:lang w:val="en-US"/>
        </w:rPr>
      </w:pPr>
      <w:r w:rsidRPr="0012260E">
        <w:rPr>
          <w:szCs w:val="24"/>
          <w:lang w:val="en-US"/>
        </w:rPr>
        <w:t>Chief Finance Director</w:t>
      </w:r>
    </w:p>
    <w:p w14:paraId="78387CF1" w14:textId="77777777" w:rsidR="0012260E" w:rsidRDefault="0012260E" w:rsidP="0012260E">
      <w:pPr>
        <w:rPr>
          <w:szCs w:val="24"/>
          <w:lang w:val="en-US"/>
        </w:rPr>
      </w:pPr>
      <w:r w:rsidRPr="0012260E">
        <w:rPr>
          <w:szCs w:val="24"/>
          <w:lang w:val="en-US"/>
        </w:rPr>
        <w:t>Executive Director- Growth and Environment</w:t>
      </w:r>
    </w:p>
    <w:p w14:paraId="0E171B54" w14:textId="77777777" w:rsidR="0012260E" w:rsidRPr="0012260E" w:rsidRDefault="0012260E" w:rsidP="0012260E">
      <w:pPr>
        <w:rPr>
          <w:szCs w:val="24"/>
          <w:lang w:val="en-US"/>
        </w:rPr>
      </w:pPr>
    </w:p>
    <w:p w14:paraId="596CC018" w14:textId="797F2C1B" w:rsidR="00407768" w:rsidRDefault="0012260E" w:rsidP="0012260E">
      <w:pPr>
        <w:rPr>
          <w:szCs w:val="24"/>
          <w:lang w:val="en-US"/>
        </w:rPr>
      </w:pPr>
      <w:r w:rsidRPr="0012260E">
        <w:rPr>
          <w:szCs w:val="24"/>
          <w:lang w:val="en-US"/>
        </w:rPr>
        <w:t>All of the above will be consulted by approval of delegated decision.</w:t>
      </w:r>
    </w:p>
    <w:p w14:paraId="1173AE43" w14:textId="77777777" w:rsidR="0012260E" w:rsidRDefault="0012260E" w:rsidP="0012260E">
      <w:pPr>
        <w:rPr>
          <w:sz w:val="28"/>
          <w:szCs w:val="28"/>
          <w:lang w:val="en-US"/>
        </w:rPr>
      </w:pPr>
    </w:p>
    <w:p w14:paraId="3C122DC3" w14:textId="77777777" w:rsidR="00407768" w:rsidRPr="00A97B30" w:rsidRDefault="00407768" w:rsidP="00407768">
      <w:pPr>
        <w:rPr>
          <w:b/>
          <w:sz w:val="28"/>
          <w:szCs w:val="28"/>
        </w:rPr>
      </w:pPr>
      <w:r w:rsidRPr="00A97B30">
        <w:rPr>
          <w:b/>
          <w:sz w:val="28"/>
          <w:szCs w:val="28"/>
        </w:rPr>
        <w:t>Supporting documentation:</w:t>
      </w:r>
    </w:p>
    <w:p w14:paraId="207271E6" w14:textId="77777777" w:rsidR="00407768" w:rsidRPr="00A97B30" w:rsidRDefault="00407768" w:rsidP="00407768">
      <w:pPr>
        <w:rPr>
          <w:b/>
          <w:sz w:val="28"/>
          <w:szCs w:val="28"/>
        </w:rPr>
      </w:pPr>
    </w:p>
    <w:p w14:paraId="61885926" w14:textId="77777777" w:rsidR="00407768" w:rsidRPr="00A97B30" w:rsidRDefault="00407768" w:rsidP="00407768">
      <w:pPr>
        <w:rPr>
          <w:szCs w:val="24"/>
        </w:rPr>
      </w:pPr>
      <w:r w:rsidRPr="00A97B30">
        <w:rPr>
          <w:szCs w:val="24"/>
        </w:rPr>
        <w:t>There are no supporting documents for this decision.</w:t>
      </w:r>
    </w:p>
    <w:p w14:paraId="46D0E36A" w14:textId="77777777" w:rsidR="00407768" w:rsidRPr="00A97B30" w:rsidRDefault="00407768" w:rsidP="00407768">
      <w:pPr>
        <w:rPr>
          <w:szCs w:val="24"/>
        </w:rPr>
      </w:pPr>
    </w:p>
    <w:p w14:paraId="56B146D4" w14:textId="77777777" w:rsidR="00407768" w:rsidRPr="00A97B30" w:rsidRDefault="00407768" w:rsidP="00407768">
      <w:pPr>
        <w:rPr>
          <w:b/>
          <w:sz w:val="28"/>
          <w:szCs w:val="28"/>
        </w:rPr>
      </w:pPr>
      <w:r w:rsidRPr="00A97B30">
        <w:rPr>
          <w:b/>
          <w:sz w:val="28"/>
          <w:szCs w:val="28"/>
        </w:rPr>
        <w:t>How and by when to make representations:</w:t>
      </w:r>
    </w:p>
    <w:p w14:paraId="69F70D60" w14:textId="77777777" w:rsidR="00407768" w:rsidRPr="00A97B30" w:rsidRDefault="00407768" w:rsidP="00407768">
      <w:pPr>
        <w:rPr>
          <w:b/>
          <w:sz w:val="28"/>
          <w:szCs w:val="28"/>
        </w:rPr>
      </w:pPr>
    </w:p>
    <w:p w14:paraId="45C91E53" w14:textId="77777777" w:rsidR="00407768" w:rsidRPr="00A97B30" w:rsidRDefault="00407768" w:rsidP="00407768">
      <w:pPr>
        <w:rPr>
          <w:szCs w:val="24"/>
        </w:rPr>
      </w:pPr>
      <w:r w:rsidRPr="00A97B30">
        <w:rPr>
          <w:szCs w:val="24"/>
        </w:rPr>
        <w:t xml:space="preserve">Representations should be made to </w:t>
      </w:r>
      <w:r>
        <w:rPr>
          <w:szCs w:val="24"/>
        </w:rPr>
        <w:t>Gary Pounder</w:t>
      </w:r>
      <w:r w:rsidRPr="00A97B30">
        <w:rPr>
          <w:szCs w:val="24"/>
        </w:rPr>
        <w:t xml:space="preserve"> before </w:t>
      </w:r>
      <w:r>
        <w:rPr>
          <w:szCs w:val="24"/>
        </w:rPr>
        <w:t>2</w:t>
      </w:r>
      <w:r w:rsidRPr="00A97B30">
        <w:rPr>
          <w:szCs w:val="24"/>
        </w:rPr>
        <w:t>6 March 2025.</w:t>
      </w:r>
    </w:p>
    <w:p w14:paraId="4F9D390F" w14:textId="77777777" w:rsidR="00407768" w:rsidRDefault="00407768" w:rsidP="00407768">
      <w:pPr>
        <w:rPr>
          <w:lang w:val="en-US"/>
        </w:rPr>
      </w:pPr>
      <w:r w:rsidRPr="00A97B30">
        <w:rPr>
          <w:szCs w:val="24"/>
        </w:rPr>
        <w:t xml:space="preserve">Tel: </w:t>
      </w:r>
      <w:r w:rsidRPr="00407768">
        <w:rPr>
          <w:szCs w:val="24"/>
        </w:rPr>
        <w:t>07557566919</w:t>
      </w:r>
      <w:r>
        <w:rPr>
          <w:szCs w:val="24"/>
        </w:rPr>
        <w:t xml:space="preserve"> </w:t>
      </w:r>
      <w:r w:rsidRPr="00A97B30">
        <w:rPr>
          <w:szCs w:val="24"/>
          <w:lang w:val="en-US"/>
        </w:rPr>
        <w:t xml:space="preserve">or email </w:t>
      </w:r>
      <w:hyperlink r:id="rId156" w:history="1">
        <w:r w:rsidRPr="00B67647">
          <w:rPr>
            <w:rStyle w:val="Hyperlink"/>
            <w:lang w:val="en-US"/>
          </w:rPr>
          <w:t>gary.pounder@redcar-cleveland.gov.uk</w:t>
        </w:r>
      </w:hyperlink>
    </w:p>
    <w:p w14:paraId="5DA2C54C" w14:textId="77777777" w:rsidR="00407768" w:rsidRPr="00A97B30" w:rsidRDefault="00407768" w:rsidP="00407768">
      <w:pPr>
        <w:rPr>
          <w:szCs w:val="24"/>
        </w:rPr>
      </w:pPr>
    </w:p>
    <w:p w14:paraId="4877CE13" w14:textId="77777777" w:rsidR="00407768" w:rsidRPr="00A97B30" w:rsidRDefault="00407768" w:rsidP="00407768">
      <w:pPr>
        <w:rPr>
          <w:szCs w:val="24"/>
        </w:rPr>
      </w:pPr>
      <w:r w:rsidRPr="00A97B30">
        <w:rPr>
          <w:szCs w:val="24"/>
        </w:rPr>
        <w:t xml:space="preserve">First published in Forward Plan on </w:t>
      </w:r>
      <w:r>
        <w:rPr>
          <w:szCs w:val="24"/>
        </w:rPr>
        <w:t>2</w:t>
      </w:r>
      <w:r w:rsidRPr="00A97B30">
        <w:rPr>
          <w:szCs w:val="24"/>
        </w:rPr>
        <w:t>6 February 2025</w:t>
      </w:r>
    </w:p>
    <w:p w14:paraId="37298419" w14:textId="77777777" w:rsidR="00407768" w:rsidRPr="00A97B30" w:rsidRDefault="00407768" w:rsidP="00407768">
      <w:pPr>
        <w:rPr>
          <w:sz w:val="28"/>
          <w:szCs w:val="28"/>
        </w:rPr>
      </w:pPr>
    </w:p>
    <w:p w14:paraId="4EBD7AB7" w14:textId="77777777" w:rsidR="00407768" w:rsidRPr="00A97B30" w:rsidRDefault="00407768" w:rsidP="00407768">
      <w:pPr>
        <w:rPr>
          <w:b/>
          <w:sz w:val="28"/>
          <w:szCs w:val="28"/>
        </w:rPr>
      </w:pPr>
      <w:r w:rsidRPr="00A97B30">
        <w:rPr>
          <w:b/>
          <w:sz w:val="28"/>
          <w:szCs w:val="28"/>
        </w:rPr>
        <w:t>Following the Making of the decision, the decision form will be published here:</w:t>
      </w:r>
    </w:p>
    <w:p w14:paraId="56198AD5" w14:textId="77777777" w:rsidR="00407768" w:rsidRPr="00A97B30" w:rsidRDefault="00407768" w:rsidP="00407768">
      <w:r w:rsidRPr="00A97B30">
        <w:rPr>
          <w:noProof/>
        </w:rPr>
        <mc:AlternateContent>
          <mc:Choice Requires="wps">
            <w:drawing>
              <wp:anchor distT="0" distB="0" distL="114300" distR="114300" simplePos="0" relativeHeight="251928576" behindDoc="0" locked="0" layoutInCell="1" allowOverlap="1" wp14:anchorId="2CEFEABE" wp14:editId="0B0D3AF1">
                <wp:simplePos x="0" y="0"/>
                <wp:positionH relativeFrom="page">
                  <wp:posOffset>3000376</wp:posOffset>
                </wp:positionH>
                <wp:positionV relativeFrom="paragraph">
                  <wp:posOffset>100965</wp:posOffset>
                </wp:positionV>
                <wp:extent cx="781050" cy="704850"/>
                <wp:effectExtent l="0" t="0" r="19050" b="19050"/>
                <wp:wrapNone/>
                <wp:docPr id="15572719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0714D4AA" w14:textId="62ED7052" w:rsidR="00407768" w:rsidRDefault="00E93877" w:rsidP="00E93877">
                            <w:r>
                              <w:object w:dxaOrig="1534" w:dyaOrig="997" w14:anchorId="49FAF4F9">
                                <v:shape id="_x0000_i1086" type="#_x0000_t75" style="width:76.7pt;height:49.85pt">
                                  <v:imagedata r:id="rId157" o:title=""/>
                                </v:shape>
                                <o:OLEObject Type="Embed" ProgID="Acrobat.Document.DC" ShapeID="_x0000_i1086" DrawAspect="Icon" ObjectID="_1838976343" r:id="rId15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EFEABE" id="_x0000_s1058" type="#_x0000_t202" style="position:absolute;margin-left:236.25pt;margin-top:7.95pt;width:61.5pt;height:55.5pt;z-index:25192857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L8xq4E4CAAC5BAAADgAAAAAAAAAAAAAAAAAuAgAAZHJzL2Uyb0RvYy54bWxQSwECLQAUAAYACAAA&#10;ACEASwKC390AAAAKAQAADwAAAAAAAAAAAAAAAACoBAAAZHJzL2Rvd25yZXYueG1sUEsFBgAAAAAE&#10;AAQA8wAAALIFAAAAAA==&#10;" fillcolor="window" strokeweight=".5pt">
                <v:path arrowok="t"/>
                <v:textbox style="mso-fit-shape-to-text:t">
                  <w:txbxContent>
                    <w:p w14:paraId="0714D4AA" w14:textId="62ED7052" w:rsidR="00407768" w:rsidRDefault="00E93877" w:rsidP="00E93877">
                      <w:r>
                        <w:object w:dxaOrig="1534" w:dyaOrig="997" w14:anchorId="49FAF4F9">
                          <v:shape id="_x0000_i1082" type="#_x0000_t75" style="width:76.7pt;height:49.85pt">
                            <v:imagedata r:id="rId159" o:title=""/>
                          </v:shape>
                          <o:OLEObject Type="Embed" ProgID="Acrobat.Document.DC" ShapeID="_x0000_i1082" DrawAspect="Icon" ObjectID="_1831798713" r:id="rId160"/>
                        </w:object>
                      </w:r>
                    </w:p>
                  </w:txbxContent>
                </v:textbox>
                <w10:wrap anchorx="page"/>
              </v:shape>
            </w:pict>
          </mc:Fallback>
        </mc:AlternateContent>
      </w:r>
    </w:p>
    <w:p w14:paraId="37C6D501" w14:textId="77777777" w:rsidR="00407768" w:rsidRPr="00A97B30" w:rsidRDefault="00407768" w:rsidP="00407768"/>
    <w:p w14:paraId="61E6641F" w14:textId="77777777" w:rsidR="00407768" w:rsidRDefault="00407768" w:rsidP="00407768"/>
    <w:p w14:paraId="0FE59E38" w14:textId="21B075BC" w:rsidR="00612F3C" w:rsidRDefault="00612F3C" w:rsidP="00612F3C">
      <w:pPr>
        <w:rPr>
          <w:b/>
          <w:sz w:val="28"/>
          <w:szCs w:val="28"/>
          <w:lang w:val="en-US"/>
        </w:rPr>
      </w:pPr>
      <w:r>
        <w:rPr>
          <w:b/>
          <w:sz w:val="28"/>
        </w:rPr>
        <w:t>DECISION: GDD0067</w:t>
      </w:r>
    </w:p>
    <w:p w14:paraId="76F394D2" w14:textId="77777777" w:rsidR="00612F3C" w:rsidRDefault="00612F3C" w:rsidP="00612F3C">
      <w:pPr>
        <w:rPr>
          <w:b/>
          <w:sz w:val="28"/>
        </w:rPr>
      </w:pPr>
    </w:p>
    <w:p w14:paraId="37055D44" w14:textId="0E59BC88" w:rsidR="00612F3C" w:rsidRDefault="00612F3C" w:rsidP="00612F3C">
      <w:pPr>
        <w:rPr>
          <w:b/>
          <w:sz w:val="28"/>
          <w:szCs w:val="28"/>
          <w:lang w:val="en-US"/>
        </w:rPr>
      </w:pPr>
      <w:r w:rsidRPr="00A97B30">
        <w:rPr>
          <w:b/>
          <w:sz w:val="28"/>
          <w:szCs w:val="28"/>
        </w:rPr>
        <w:t xml:space="preserve">Nature of the decision: </w:t>
      </w:r>
      <w:r w:rsidRPr="00612F3C">
        <w:rPr>
          <w:b/>
          <w:sz w:val="28"/>
          <w:szCs w:val="28"/>
          <w:lang w:val="en-US"/>
        </w:rPr>
        <w:t>Extension of the “Redcar &amp; Cleveland Public Spaces Protection Order 2016” for a further three years (until 30 June 2028) with variations</w:t>
      </w:r>
    </w:p>
    <w:p w14:paraId="3AE7FFD3" w14:textId="77777777" w:rsidR="00612F3C" w:rsidRPr="00A97B30" w:rsidRDefault="00612F3C" w:rsidP="00612F3C">
      <w:pPr>
        <w:rPr>
          <w:b/>
          <w:sz w:val="28"/>
          <w:szCs w:val="28"/>
        </w:rPr>
      </w:pPr>
    </w:p>
    <w:p w14:paraId="63D7CEE5" w14:textId="70E34568" w:rsidR="00612F3C" w:rsidRDefault="00612F3C" w:rsidP="00612F3C">
      <w:pPr>
        <w:rPr>
          <w:noProof/>
          <w:lang w:val="en-US"/>
        </w:rPr>
      </w:pPr>
      <w:r w:rsidRPr="002E550C">
        <w:rPr>
          <w:noProof/>
          <w:lang w:val="en-US"/>
        </w:rPr>
        <w:t>To exercise the council's powers under the public spaces protection provisions of the Anti-social Behaviour, Crime and Policing Act 2014 to extend the  "Redcar &amp; Cleveland Public Spaces Protection Order 2016" ; and to add new Dog Exclsuion provisions for "Enclosed sports facilities" as schedule 5, in order to tackle crime and/or antisocial behaviour. The extension and variation order is scheduled to come into force around 1 July 2025.</w:t>
      </w:r>
    </w:p>
    <w:p w14:paraId="6929152F" w14:textId="77777777" w:rsidR="00612F3C" w:rsidRPr="00A97B30" w:rsidRDefault="00612F3C" w:rsidP="00612F3C">
      <w:pPr>
        <w:rPr>
          <w:sz w:val="28"/>
          <w:szCs w:val="28"/>
          <w:lang w:val="en-US"/>
        </w:rPr>
      </w:pPr>
    </w:p>
    <w:p w14:paraId="681E9ECA" w14:textId="77777777" w:rsidR="00612F3C" w:rsidRPr="00A97B30" w:rsidRDefault="00612F3C" w:rsidP="00612F3C">
      <w:pPr>
        <w:rPr>
          <w:b/>
          <w:sz w:val="28"/>
          <w:szCs w:val="28"/>
        </w:rPr>
      </w:pPr>
      <w:r w:rsidRPr="00A97B30">
        <w:rPr>
          <w:b/>
          <w:sz w:val="28"/>
          <w:szCs w:val="28"/>
        </w:rPr>
        <w:t>Who will make the decision?</w:t>
      </w:r>
    </w:p>
    <w:p w14:paraId="79BE88BE" w14:textId="77777777" w:rsidR="00612F3C" w:rsidRPr="00A97B30" w:rsidRDefault="00612F3C" w:rsidP="00612F3C">
      <w:pPr>
        <w:rPr>
          <w:b/>
          <w:sz w:val="28"/>
          <w:szCs w:val="28"/>
        </w:rPr>
      </w:pPr>
    </w:p>
    <w:p w14:paraId="1D90C74E" w14:textId="77777777" w:rsidR="00612F3C" w:rsidRPr="00A97B30" w:rsidRDefault="00612F3C" w:rsidP="00612F3C">
      <w:pPr>
        <w:rPr>
          <w:szCs w:val="24"/>
        </w:rPr>
      </w:pPr>
      <w:r w:rsidRPr="00A97B30">
        <w:rPr>
          <w:szCs w:val="24"/>
        </w:rPr>
        <w:t xml:space="preserve">Cabinet Member for </w:t>
      </w:r>
      <w:r>
        <w:rPr>
          <w:szCs w:val="24"/>
        </w:rPr>
        <w:t>Growth &amp; Enterprise</w:t>
      </w:r>
    </w:p>
    <w:p w14:paraId="563AAC90" w14:textId="77777777" w:rsidR="00612F3C" w:rsidRPr="00A97B30" w:rsidRDefault="00612F3C" w:rsidP="00612F3C">
      <w:pPr>
        <w:rPr>
          <w:szCs w:val="24"/>
        </w:rPr>
      </w:pPr>
    </w:p>
    <w:p w14:paraId="23FAF71E" w14:textId="77777777" w:rsidR="00612F3C" w:rsidRPr="00A97B30" w:rsidRDefault="00612F3C" w:rsidP="00612F3C">
      <w:pPr>
        <w:rPr>
          <w:b/>
          <w:sz w:val="28"/>
          <w:szCs w:val="28"/>
        </w:rPr>
      </w:pPr>
      <w:r w:rsidRPr="00A97B30">
        <w:rPr>
          <w:b/>
          <w:sz w:val="28"/>
          <w:szCs w:val="28"/>
        </w:rPr>
        <w:t>When is the decision to be taken?</w:t>
      </w:r>
    </w:p>
    <w:p w14:paraId="6DE6F577" w14:textId="77777777" w:rsidR="00612F3C" w:rsidRPr="00A97B30" w:rsidRDefault="00612F3C" w:rsidP="00612F3C">
      <w:pPr>
        <w:rPr>
          <w:b/>
          <w:sz w:val="28"/>
          <w:szCs w:val="28"/>
        </w:rPr>
      </w:pPr>
    </w:p>
    <w:p w14:paraId="5063BF94" w14:textId="18539A9B" w:rsidR="00612F3C" w:rsidRPr="00A97B30" w:rsidRDefault="00612F3C" w:rsidP="00612F3C">
      <w:pPr>
        <w:rPr>
          <w:szCs w:val="24"/>
        </w:rPr>
      </w:pPr>
      <w:r>
        <w:rPr>
          <w:szCs w:val="24"/>
        </w:rPr>
        <w:t>June</w:t>
      </w:r>
      <w:r w:rsidRPr="00A97B30">
        <w:rPr>
          <w:szCs w:val="24"/>
        </w:rPr>
        <w:t xml:space="preserve"> 2025</w:t>
      </w:r>
    </w:p>
    <w:p w14:paraId="1DB97998" w14:textId="77777777" w:rsidR="00612F3C" w:rsidRPr="00A97B30" w:rsidRDefault="00612F3C" w:rsidP="00612F3C">
      <w:pPr>
        <w:rPr>
          <w:sz w:val="28"/>
          <w:szCs w:val="28"/>
        </w:rPr>
      </w:pPr>
    </w:p>
    <w:p w14:paraId="6F7A741D" w14:textId="77777777" w:rsidR="00612F3C" w:rsidRPr="00A97B30" w:rsidRDefault="00612F3C" w:rsidP="00612F3C">
      <w:pPr>
        <w:rPr>
          <w:b/>
          <w:sz w:val="28"/>
          <w:szCs w:val="28"/>
        </w:rPr>
      </w:pPr>
      <w:r w:rsidRPr="00A97B30">
        <w:rPr>
          <w:b/>
          <w:sz w:val="28"/>
          <w:szCs w:val="28"/>
        </w:rPr>
        <w:t>Who will be consulted and how?</w:t>
      </w:r>
    </w:p>
    <w:p w14:paraId="47C569B5" w14:textId="77777777" w:rsidR="00612F3C" w:rsidRPr="00A97B30" w:rsidRDefault="00612F3C" w:rsidP="00612F3C">
      <w:pPr>
        <w:rPr>
          <w:b/>
          <w:sz w:val="28"/>
          <w:szCs w:val="28"/>
        </w:rPr>
      </w:pPr>
    </w:p>
    <w:p w14:paraId="7B751141" w14:textId="77777777" w:rsidR="00612F3C" w:rsidRPr="0012260E" w:rsidRDefault="00612F3C" w:rsidP="00612F3C">
      <w:pPr>
        <w:rPr>
          <w:szCs w:val="24"/>
          <w:lang w:val="en-US"/>
        </w:rPr>
      </w:pPr>
      <w:r w:rsidRPr="0012260E">
        <w:rPr>
          <w:szCs w:val="24"/>
          <w:lang w:val="en-US"/>
        </w:rPr>
        <w:t>Cabinet Member- Lynn Pallister</w:t>
      </w:r>
    </w:p>
    <w:p w14:paraId="5523D5E9" w14:textId="06797FA6" w:rsidR="00612F3C" w:rsidRPr="0012260E" w:rsidRDefault="00612F3C" w:rsidP="00612F3C">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5AD229AE" w14:textId="77777777" w:rsidR="00612F3C" w:rsidRPr="0012260E" w:rsidRDefault="00612F3C" w:rsidP="00612F3C">
      <w:pPr>
        <w:rPr>
          <w:szCs w:val="24"/>
          <w:lang w:val="en-US"/>
        </w:rPr>
      </w:pPr>
      <w:r w:rsidRPr="0012260E">
        <w:rPr>
          <w:szCs w:val="24"/>
          <w:lang w:val="en-US"/>
        </w:rPr>
        <w:t>Chief Finance Director</w:t>
      </w:r>
    </w:p>
    <w:p w14:paraId="4B95D07A" w14:textId="77777777" w:rsidR="00612F3C" w:rsidRDefault="00612F3C" w:rsidP="00612F3C">
      <w:pPr>
        <w:rPr>
          <w:szCs w:val="24"/>
          <w:lang w:val="en-US"/>
        </w:rPr>
      </w:pPr>
      <w:r w:rsidRPr="0012260E">
        <w:rPr>
          <w:szCs w:val="24"/>
          <w:lang w:val="en-US"/>
        </w:rPr>
        <w:t>Executive Director- Growth and Environment</w:t>
      </w:r>
    </w:p>
    <w:p w14:paraId="4D6BB11C" w14:textId="77777777" w:rsidR="00612F3C" w:rsidRPr="0012260E" w:rsidRDefault="00612F3C" w:rsidP="00612F3C">
      <w:pPr>
        <w:rPr>
          <w:szCs w:val="24"/>
          <w:lang w:val="en-US"/>
        </w:rPr>
      </w:pPr>
    </w:p>
    <w:p w14:paraId="37766261" w14:textId="77777777" w:rsidR="00612F3C" w:rsidRDefault="00612F3C" w:rsidP="00612F3C">
      <w:pPr>
        <w:rPr>
          <w:szCs w:val="24"/>
          <w:lang w:val="en-US"/>
        </w:rPr>
      </w:pPr>
      <w:r w:rsidRPr="0012260E">
        <w:rPr>
          <w:szCs w:val="24"/>
          <w:lang w:val="en-US"/>
        </w:rPr>
        <w:t>All of the above will be consulted by approval of delegated decision.</w:t>
      </w:r>
    </w:p>
    <w:p w14:paraId="53A8E998" w14:textId="77777777" w:rsidR="00612F3C" w:rsidRDefault="00612F3C" w:rsidP="00612F3C">
      <w:pPr>
        <w:rPr>
          <w:sz w:val="28"/>
          <w:szCs w:val="28"/>
          <w:lang w:val="en-US"/>
        </w:rPr>
      </w:pPr>
    </w:p>
    <w:p w14:paraId="12165B91" w14:textId="77777777" w:rsidR="00612F3C" w:rsidRPr="00A97B30" w:rsidRDefault="00612F3C" w:rsidP="00612F3C">
      <w:pPr>
        <w:rPr>
          <w:b/>
          <w:sz w:val="28"/>
          <w:szCs w:val="28"/>
        </w:rPr>
      </w:pPr>
      <w:r w:rsidRPr="00A97B30">
        <w:rPr>
          <w:b/>
          <w:sz w:val="28"/>
          <w:szCs w:val="28"/>
        </w:rPr>
        <w:t>Supporting documentation:</w:t>
      </w:r>
    </w:p>
    <w:p w14:paraId="7EC37A00" w14:textId="77777777" w:rsidR="00612F3C" w:rsidRPr="00A97B30" w:rsidRDefault="00612F3C" w:rsidP="00612F3C">
      <w:pPr>
        <w:rPr>
          <w:b/>
          <w:sz w:val="28"/>
          <w:szCs w:val="28"/>
        </w:rPr>
      </w:pPr>
    </w:p>
    <w:p w14:paraId="2C2C5846" w14:textId="77777777" w:rsidR="00612F3C" w:rsidRPr="00A97B30" w:rsidRDefault="00612F3C" w:rsidP="00612F3C">
      <w:pPr>
        <w:rPr>
          <w:szCs w:val="24"/>
        </w:rPr>
      </w:pPr>
      <w:r w:rsidRPr="00A97B30">
        <w:rPr>
          <w:szCs w:val="24"/>
        </w:rPr>
        <w:t>There are no supporting documents for this decision.</w:t>
      </w:r>
    </w:p>
    <w:p w14:paraId="3C433C16" w14:textId="77777777" w:rsidR="00612F3C" w:rsidRPr="00A97B30" w:rsidRDefault="00612F3C" w:rsidP="00612F3C">
      <w:pPr>
        <w:rPr>
          <w:szCs w:val="24"/>
        </w:rPr>
      </w:pPr>
    </w:p>
    <w:p w14:paraId="7A64FCD8" w14:textId="77777777" w:rsidR="00612F3C" w:rsidRPr="00A97B30" w:rsidRDefault="00612F3C" w:rsidP="00612F3C">
      <w:pPr>
        <w:rPr>
          <w:b/>
          <w:sz w:val="28"/>
          <w:szCs w:val="28"/>
        </w:rPr>
      </w:pPr>
      <w:r w:rsidRPr="00A97B30">
        <w:rPr>
          <w:b/>
          <w:sz w:val="28"/>
          <w:szCs w:val="28"/>
        </w:rPr>
        <w:t>How and by when to make representations:</w:t>
      </w:r>
    </w:p>
    <w:p w14:paraId="0F44D70B" w14:textId="77777777" w:rsidR="00612F3C" w:rsidRPr="00A97B30" w:rsidRDefault="00612F3C" w:rsidP="00612F3C">
      <w:pPr>
        <w:rPr>
          <w:b/>
          <w:sz w:val="28"/>
          <w:szCs w:val="28"/>
        </w:rPr>
      </w:pPr>
    </w:p>
    <w:p w14:paraId="5EFA7C1D" w14:textId="79F34565" w:rsidR="00612F3C" w:rsidRPr="00A97B30" w:rsidRDefault="00612F3C" w:rsidP="00612F3C">
      <w:pPr>
        <w:rPr>
          <w:szCs w:val="24"/>
        </w:rPr>
      </w:pPr>
      <w:r w:rsidRPr="00A97B30">
        <w:rPr>
          <w:szCs w:val="24"/>
        </w:rPr>
        <w:t xml:space="preserve">Representations should be made to </w:t>
      </w:r>
      <w:r>
        <w:rPr>
          <w:szCs w:val="24"/>
        </w:rPr>
        <w:t>Julian Feakes</w:t>
      </w:r>
      <w:r w:rsidRPr="00A97B30">
        <w:rPr>
          <w:szCs w:val="24"/>
        </w:rPr>
        <w:t xml:space="preserve"> before </w:t>
      </w:r>
      <w:r>
        <w:rPr>
          <w:szCs w:val="24"/>
        </w:rPr>
        <w:t>11 June 2025</w:t>
      </w:r>
      <w:r w:rsidRPr="00A97B30">
        <w:rPr>
          <w:szCs w:val="24"/>
        </w:rPr>
        <w:t>.</w:t>
      </w:r>
    </w:p>
    <w:p w14:paraId="4A784A70" w14:textId="14A05BDE" w:rsidR="00612F3C" w:rsidRDefault="00612F3C" w:rsidP="00612F3C">
      <w:pPr>
        <w:rPr>
          <w:lang w:val="en-US"/>
        </w:rPr>
      </w:pPr>
      <w:r w:rsidRPr="00A97B30">
        <w:rPr>
          <w:szCs w:val="24"/>
        </w:rPr>
        <w:t xml:space="preserve">Tel: </w:t>
      </w:r>
      <w:r w:rsidRPr="00407768">
        <w:rPr>
          <w:szCs w:val="24"/>
        </w:rPr>
        <w:t>0</w:t>
      </w:r>
      <w:r>
        <w:rPr>
          <w:szCs w:val="24"/>
        </w:rPr>
        <w:t xml:space="preserve">1642 776948 </w:t>
      </w:r>
      <w:r w:rsidRPr="00A97B30">
        <w:rPr>
          <w:szCs w:val="24"/>
          <w:lang w:val="en-US"/>
        </w:rPr>
        <w:t xml:space="preserve">or email </w:t>
      </w:r>
      <w:hyperlink r:id="rId161" w:history="1">
        <w:r w:rsidRPr="003C5423">
          <w:rPr>
            <w:rStyle w:val="Hyperlink"/>
            <w:lang w:val="en-US"/>
          </w:rPr>
          <w:t>Julian.Feakes@redcar-cleveland.gov.uk</w:t>
        </w:r>
      </w:hyperlink>
    </w:p>
    <w:p w14:paraId="03CC85BB" w14:textId="77777777" w:rsidR="00612F3C" w:rsidRPr="00A97B30" w:rsidRDefault="00612F3C" w:rsidP="00612F3C">
      <w:pPr>
        <w:rPr>
          <w:szCs w:val="24"/>
        </w:rPr>
      </w:pPr>
    </w:p>
    <w:p w14:paraId="5832FEA5" w14:textId="2B601ED3" w:rsidR="00612F3C" w:rsidRPr="00A97B30" w:rsidRDefault="00612F3C" w:rsidP="00612F3C">
      <w:pPr>
        <w:rPr>
          <w:szCs w:val="24"/>
        </w:rPr>
      </w:pPr>
      <w:r w:rsidRPr="00A97B30">
        <w:rPr>
          <w:szCs w:val="24"/>
        </w:rPr>
        <w:t xml:space="preserve">First published in Forward Plan on </w:t>
      </w:r>
      <w:r>
        <w:rPr>
          <w:szCs w:val="24"/>
        </w:rPr>
        <w:t>14 May</w:t>
      </w:r>
      <w:r w:rsidRPr="00A97B30">
        <w:rPr>
          <w:szCs w:val="24"/>
        </w:rPr>
        <w:t xml:space="preserve"> 2025</w:t>
      </w:r>
    </w:p>
    <w:p w14:paraId="375FE41F" w14:textId="77777777" w:rsidR="00612F3C" w:rsidRPr="00A97B30" w:rsidRDefault="00612F3C" w:rsidP="00612F3C">
      <w:pPr>
        <w:rPr>
          <w:sz w:val="28"/>
          <w:szCs w:val="28"/>
        </w:rPr>
      </w:pPr>
    </w:p>
    <w:p w14:paraId="78A1115E" w14:textId="77777777" w:rsidR="00612F3C" w:rsidRDefault="00612F3C" w:rsidP="00612F3C">
      <w:pPr>
        <w:rPr>
          <w:b/>
          <w:sz w:val="28"/>
          <w:szCs w:val="28"/>
        </w:rPr>
      </w:pPr>
    </w:p>
    <w:p w14:paraId="74BF4D7A" w14:textId="218B50A2" w:rsidR="00612F3C" w:rsidRPr="00A97B30" w:rsidRDefault="00612F3C" w:rsidP="00612F3C">
      <w:pPr>
        <w:rPr>
          <w:b/>
          <w:sz w:val="28"/>
          <w:szCs w:val="28"/>
        </w:rPr>
      </w:pPr>
      <w:r w:rsidRPr="00A97B30">
        <w:rPr>
          <w:b/>
          <w:sz w:val="28"/>
          <w:szCs w:val="28"/>
        </w:rPr>
        <w:t>Following the Making of the decision, the decision form will be published here:</w:t>
      </w:r>
    </w:p>
    <w:p w14:paraId="6A0C47D0" w14:textId="77777777" w:rsidR="00612F3C" w:rsidRPr="00A97B30" w:rsidRDefault="00612F3C" w:rsidP="00612F3C">
      <w:r w:rsidRPr="00A97B30">
        <w:rPr>
          <w:noProof/>
        </w:rPr>
        <mc:AlternateContent>
          <mc:Choice Requires="wps">
            <w:drawing>
              <wp:anchor distT="0" distB="0" distL="114300" distR="114300" simplePos="0" relativeHeight="251944960" behindDoc="0" locked="0" layoutInCell="1" allowOverlap="1" wp14:anchorId="485DEE4A" wp14:editId="15C09628">
                <wp:simplePos x="0" y="0"/>
                <wp:positionH relativeFrom="page">
                  <wp:posOffset>3000375</wp:posOffset>
                </wp:positionH>
                <wp:positionV relativeFrom="paragraph">
                  <wp:posOffset>105409</wp:posOffset>
                </wp:positionV>
                <wp:extent cx="857250" cy="752475"/>
                <wp:effectExtent l="0" t="0" r="19050" b="28575"/>
                <wp:wrapNone/>
                <wp:docPr id="19019506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262C090" w14:textId="7137878C" w:rsidR="00612F3C" w:rsidRDefault="0006374A" w:rsidP="0006374A">
                            <w:r>
                              <w:object w:dxaOrig="1534" w:dyaOrig="997" w14:anchorId="7A57ED7B">
                                <v:shape id="_x0000_i1088" type="#_x0000_t75" style="width:76.7pt;height:49.85pt">
                                  <v:imagedata r:id="rId162" o:title=""/>
                                </v:shape>
                                <o:OLEObject Type="Embed" ProgID="Acrobat.Document.DC" ShapeID="_x0000_i1088" DrawAspect="Icon" ObjectID="_1838976344" r:id="rId16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5DEE4A" id="_x0000_s1059" type="#_x0000_t202" style="position:absolute;margin-left:236.25pt;margin-top:8.3pt;width:67.5pt;height:59.25pt;z-index:2519449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uICTw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4xggXq2o3AFmR3sGeisXNbIt&#10;UfCDcKAcYMIahXsclSaUSL3E2Ybcr7/dR38wAVbOWlC44AY7BhR+GDDk63A8joxPyhiTgOLeWlZv&#10;Lea1mROQHGJdrUxi9A/6IFaOmmfs2izmhEkYicwFDwdxHvZrhV2VajZLTuC4FWFpHq08cCti/NQ9&#10;C2f7oQew5Y4OVBf5u9nvfdOo7Ow10KJOxDhh2pMU+5Go1e9yXMC3evI6fXGmvwE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Ife4gJPAgAAuQQAAA4AAAAAAAAAAAAAAAAALgIAAGRycy9lMm9Eb2MueG1sUEsBAi0AFAAGAAgA&#10;AAAhAG5jHZLdAAAACgEAAA8AAAAAAAAAAAAAAAAAqQQAAGRycy9kb3ducmV2LnhtbFBLBQYAAAAA&#10;BAAEAPMAAACzBQAAAAA=&#10;" fillcolor="window" strokeweight=".5pt">
                <v:path arrowok="t"/>
                <v:textbox style="mso-fit-shape-to-text:t">
                  <w:txbxContent>
                    <w:p w14:paraId="7262C090" w14:textId="7137878C" w:rsidR="00612F3C" w:rsidRDefault="0006374A" w:rsidP="0006374A">
                      <w:r>
                        <w:object w:dxaOrig="1534" w:dyaOrig="997" w14:anchorId="7A57ED7B">
                          <v:shape id="_x0000_i1084" type="#_x0000_t75" style="width:76.7pt;height:49.85pt">
                            <v:imagedata r:id="rId164" o:title=""/>
                          </v:shape>
                          <o:OLEObject Type="Embed" ProgID="Acrobat.Document.DC" ShapeID="_x0000_i1084" DrawAspect="Icon" ObjectID="_1831798714" r:id="rId165"/>
                        </w:object>
                      </w:r>
                    </w:p>
                  </w:txbxContent>
                </v:textbox>
                <w10:wrap anchorx="page"/>
              </v:shape>
            </w:pict>
          </mc:Fallback>
        </mc:AlternateContent>
      </w:r>
    </w:p>
    <w:p w14:paraId="742BF88F" w14:textId="77777777" w:rsidR="00612F3C" w:rsidRPr="00A97B30" w:rsidRDefault="00612F3C" w:rsidP="00612F3C"/>
    <w:p w14:paraId="55EB8BC5" w14:textId="77777777" w:rsidR="00612F3C" w:rsidRDefault="00612F3C" w:rsidP="00612F3C"/>
    <w:p w14:paraId="71C56C9C" w14:textId="77777777" w:rsidR="00612F3C" w:rsidRDefault="00612F3C">
      <w:pPr>
        <w:rPr>
          <w:b/>
          <w:snapToGrid w:val="0"/>
          <w:sz w:val="31"/>
        </w:rPr>
      </w:pPr>
      <w:r>
        <w:rPr>
          <w:b/>
          <w:snapToGrid w:val="0"/>
          <w:sz w:val="31"/>
        </w:rPr>
        <w:br w:type="page"/>
      </w:r>
    </w:p>
    <w:p w14:paraId="50921D0D" w14:textId="637C1F3E" w:rsidR="00443F20" w:rsidRDefault="00443F20" w:rsidP="00443F20">
      <w:pPr>
        <w:rPr>
          <w:b/>
          <w:sz w:val="28"/>
          <w:szCs w:val="28"/>
          <w:lang w:val="en-US"/>
        </w:rPr>
      </w:pPr>
      <w:bookmarkStart w:id="18" w:name="_Hlk200616338"/>
      <w:bookmarkStart w:id="19" w:name="_Hlk198722562"/>
      <w:r>
        <w:rPr>
          <w:b/>
          <w:sz w:val="28"/>
        </w:rPr>
        <w:t>DECISION: GDD0068</w:t>
      </w:r>
    </w:p>
    <w:p w14:paraId="10715CD5" w14:textId="77777777" w:rsidR="00443F20" w:rsidRDefault="00443F20" w:rsidP="00443F20">
      <w:pPr>
        <w:rPr>
          <w:b/>
          <w:sz w:val="28"/>
        </w:rPr>
      </w:pPr>
    </w:p>
    <w:p w14:paraId="68031A70" w14:textId="4D70E145" w:rsidR="00443F20" w:rsidRDefault="00443F20" w:rsidP="00443F20">
      <w:pPr>
        <w:rPr>
          <w:b/>
          <w:sz w:val="28"/>
          <w:szCs w:val="28"/>
          <w:lang w:val="en-US"/>
        </w:rPr>
      </w:pPr>
      <w:r w:rsidRPr="00A97B30">
        <w:rPr>
          <w:b/>
          <w:sz w:val="28"/>
          <w:szCs w:val="28"/>
        </w:rPr>
        <w:t xml:space="preserve">Nature of the decision: </w:t>
      </w:r>
      <w:r w:rsidRPr="00443F20">
        <w:rPr>
          <w:b/>
          <w:sz w:val="28"/>
          <w:szCs w:val="28"/>
          <w:lang w:val="en-US"/>
        </w:rPr>
        <w:t>Food Waste Containers</w:t>
      </w:r>
    </w:p>
    <w:p w14:paraId="5A1A2A54" w14:textId="77777777" w:rsidR="00443F20" w:rsidRPr="00A97B30" w:rsidRDefault="00443F20" w:rsidP="00443F20">
      <w:pPr>
        <w:rPr>
          <w:b/>
          <w:sz w:val="28"/>
          <w:szCs w:val="28"/>
        </w:rPr>
      </w:pPr>
    </w:p>
    <w:p w14:paraId="2339B40E" w14:textId="740B3B30" w:rsidR="00443F20" w:rsidRDefault="00443F20" w:rsidP="00443F20">
      <w:pPr>
        <w:rPr>
          <w:sz w:val="28"/>
          <w:szCs w:val="28"/>
          <w:lang w:val="en-US"/>
        </w:rPr>
      </w:pPr>
      <w:r w:rsidRPr="00443F20">
        <w:rPr>
          <w:sz w:val="28"/>
          <w:szCs w:val="28"/>
          <w:lang w:val="en-US"/>
        </w:rPr>
        <w:t>Participate in a procurement process led by Stockton Borough Council in order to award a contract for the purchase of Food Waste Containers.</w:t>
      </w:r>
    </w:p>
    <w:p w14:paraId="6C92E553" w14:textId="77777777" w:rsidR="00443F20" w:rsidRPr="00A97B30" w:rsidRDefault="00443F20" w:rsidP="00443F20">
      <w:pPr>
        <w:rPr>
          <w:sz w:val="28"/>
          <w:szCs w:val="28"/>
          <w:lang w:val="en-US"/>
        </w:rPr>
      </w:pPr>
    </w:p>
    <w:p w14:paraId="77BD453D" w14:textId="77777777" w:rsidR="00443F20" w:rsidRPr="00A97B30" w:rsidRDefault="00443F20" w:rsidP="00443F20">
      <w:pPr>
        <w:rPr>
          <w:b/>
          <w:sz w:val="28"/>
          <w:szCs w:val="28"/>
        </w:rPr>
      </w:pPr>
      <w:r w:rsidRPr="00A97B30">
        <w:rPr>
          <w:b/>
          <w:sz w:val="28"/>
          <w:szCs w:val="28"/>
        </w:rPr>
        <w:t>Who will make the decision?</w:t>
      </w:r>
    </w:p>
    <w:p w14:paraId="3316324B" w14:textId="77777777" w:rsidR="00443F20" w:rsidRPr="00A97B30" w:rsidRDefault="00443F20" w:rsidP="00443F20">
      <w:pPr>
        <w:rPr>
          <w:b/>
          <w:sz w:val="28"/>
          <w:szCs w:val="28"/>
        </w:rPr>
      </w:pPr>
    </w:p>
    <w:p w14:paraId="759427E8" w14:textId="701A75BF" w:rsidR="00443F20" w:rsidRPr="00A97B30" w:rsidRDefault="00443F20" w:rsidP="00443F20">
      <w:pPr>
        <w:rPr>
          <w:szCs w:val="24"/>
        </w:rPr>
      </w:pPr>
      <w:r w:rsidRPr="00A97B30">
        <w:rPr>
          <w:szCs w:val="24"/>
        </w:rPr>
        <w:t xml:space="preserve">Cabinet Member for </w:t>
      </w:r>
      <w:r>
        <w:rPr>
          <w:szCs w:val="24"/>
        </w:rPr>
        <w:t>Environment</w:t>
      </w:r>
    </w:p>
    <w:p w14:paraId="4FCBE61E" w14:textId="77777777" w:rsidR="00443F20" w:rsidRPr="00A97B30" w:rsidRDefault="00443F20" w:rsidP="00443F20">
      <w:pPr>
        <w:rPr>
          <w:szCs w:val="24"/>
        </w:rPr>
      </w:pPr>
    </w:p>
    <w:p w14:paraId="5C47EA08" w14:textId="77777777" w:rsidR="00443F20" w:rsidRPr="00A97B30" w:rsidRDefault="00443F20" w:rsidP="00443F20">
      <w:pPr>
        <w:rPr>
          <w:b/>
          <w:sz w:val="28"/>
          <w:szCs w:val="28"/>
        </w:rPr>
      </w:pPr>
      <w:r w:rsidRPr="00A97B30">
        <w:rPr>
          <w:b/>
          <w:sz w:val="28"/>
          <w:szCs w:val="28"/>
        </w:rPr>
        <w:t>When is the decision to be taken?</w:t>
      </w:r>
    </w:p>
    <w:p w14:paraId="4DEA2CA4" w14:textId="77777777" w:rsidR="00443F20" w:rsidRPr="00A97B30" w:rsidRDefault="00443F20" w:rsidP="00443F20">
      <w:pPr>
        <w:rPr>
          <w:b/>
          <w:sz w:val="28"/>
          <w:szCs w:val="28"/>
        </w:rPr>
      </w:pPr>
    </w:p>
    <w:p w14:paraId="2BBF7376" w14:textId="77777777" w:rsidR="00443F20" w:rsidRPr="00A97B30" w:rsidRDefault="00443F20" w:rsidP="00443F20">
      <w:pPr>
        <w:rPr>
          <w:szCs w:val="24"/>
        </w:rPr>
      </w:pPr>
      <w:r>
        <w:rPr>
          <w:szCs w:val="24"/>
        </w:rPr>
        <w:t>June</w:t>
      </w:r>
      <w:r w:rsidRPr="00A97B30">
        <w:rPr>
          <w:szCs w:val="24"/>
        </w:rPr>
        <w:t xml:space="preserve"> 2025</w:t>
      </w:r>
    </w:p>
    <w:p w14:paraId="6ABD2E36" w14:textId="77777777" w:rsidR="00443F20" w:rsidRPr="00A97B30" w:rsidRDefault="00443F20" w:rsidP="00443F20">
      <w:pPr>
        <w:rPr>
          <w:sz w:val="28"/>
          <w:szCs w:val="28"/>
        </w:rPr>
      </w:pPr>
    </w:p>
    <w:p w14:paraId="76A2BE3B" w14:textId="77777777" w:rsidR="00443F20" w:rsidRPr="00A97B30" w:rsidRDefault="00443F20" w:rsidP="00443F20">
      <w:pPr>
        <w:rPr>
          <w:b/>
          <w:sz w:val="28"/>
          <w:szCs w:val="28"/>
        </w:rPr>
      </w:pPr>
      <w:r w:rsidRPr="00A97B30">
        <w:rPr>
          <w:b/>
          <w:sz w:val="28"/>
          <w:szCs w:val="28"/>
        </w:rPr>
        <w:t>Who will be consulted and how?</w:t>
      </w:r>
    </w:p>
    <w:p w14:paraId="5C68DDDC" w14:textId="77777777" w:rsidR="00443F20" w:rsidRPr="00A97B30" w:rsidRDefault="00443F20" w:rsidP="00443F20">
      <w:pPr>
        <w:rPr>
          <w:b/>
          <w:sz w:val="28"/>
          <w:szCs w:val="28"/>
        </w:rPr>
      </w:pPr>
    </w:p>
    <w:p w14:paraId="6CC8234F" w14:textId="77777777" w:rsidR="00A704CF" w:rsidRPr="00A704CF" w:rsidRDefault="00A704CF" w:rsidP="00A704CF">
      <w:pPr>
        <w:rPr>
          <w:szCs w:val="24"/>
          <w:lang w:val="en-US"/>
        </w:rPr>
      </w:pPr>
      <w:r w:rsidRPr="00A704CF">
        <w:rPr>
          <w:szCs w:val="24"/>
          <w:lang w:val="en-US"/>
        </w:rPr>
        <w:t>Cabinet Member for Environment</w:t>
      </w:r>
    </w:p>
    <w:p w14:paraId="54FF7015" w14:textId="77777777" w:rsidR="00A704CF" w:rsidRPr="00A704CF" w:rsidRDefault="00A704CF" w:rsidP="00A704CF">
      <w:pPr>
        <w:rPr>
          <w:szCs w:val="24"/>
          <w:lang w:val="en-US"/>
        </w:rPr>
      </w:pPr>
      <w:r w:rsidRPr="00A704CF">
        <w:rPr>
          <w:szCs w:val="24"/>
          <w:lang w:val="en-US"/>
        </w:rPr>
        <w:t>Chief Legal Officer</w:t>
      </w:r>
    </w:p>
    <w:p w14:paraId="667BB310" w14:textId="77777777" w:rsidR="00A704CF" w:rsidRPr="00A704CF" w:rsidRDefault="00A704CF" w:rsidP="00A704CF">
      <w:pPr>
        <w:rPr>
          <w:szCs w:val="24"/>
          <w:lang w:val="en-US"/>
        </w:rPr>
      </w:pPr>
      <w:r w:rsidRPr="00A704CF">
        <w:rPr>
          <w:szCs w:val="24"/>
          <w:lang w:val="en-US"/>
        </w:rPr>
        <w:t>Chief Finance Officer</w:t>
      </w:r>
    </w:p>
    <w:p w14:paraId="32915A0F" w14:textId="77777777" w:rsidR="00A704CF" w:rsidRDefault="00A704CF" w:rsidP="00A704CF">
      <w:pPr>
        <w:rPr>
          <w:szCs w:val="24"/>
          <w:lang w:val="en-US"/>
        </w:rPr>
      </w:pPr>
      <w:r w:rsidRPr="00A704CF">
        <w:rPr>
          <w:szCs w:val="24"/>
          <w:lang w:val="en-US"/>
        </w:rPr>
        <w:t xml:space="preserve">Executive Director of Growth, Enterprise, Environment </w:t>
      </w:r>
    </w:p>
    <w:p w14:paraId="38103961" w14:textId="77777777" w:rsidR="00A704CF" w:rsidRPr="00A704CF" w:rsidRDefault="00A704CF" w:rsidP="00A704CF">
      <w:pPr>
        <w:rPr>
          <w:szCs w:val="24"/>
          <w:lang w:val="en-US"/>
        </w:rPr>
      </w:pPr>
    </w:p>
    <w:p w14:paraId="0EC82FDC" w14:textId="0D38C4D9" w:rsidR="00443F20" w:rsidRDefault="00A704CF" w:rsidP="00A704CF">
      <w:pPr>
        <w:rPr>
          <w:szCs w:val="24"/>
          <w:lang w:val="en-US"/>
        </w:rPr>
      </w:pPr>
      <w:r w:rsidRPr="00A704CF">
        <w:rPr>
          <w:szCs w:val="24"/>
          <w:lang w:val="en-US"/>
        </w:rPr>
        <w:t xml:space="preserve">All of the above will be consulted via approval of the delegated decision.  </w:t>
      </w:r>
    </w:p>
    <w:p w14:paraId="09B4B262" w14:textId="77777777" w:rsidR="00A704CF" w:rsidRDefault="00A704CF" w:rsidP="00A704CF">
      <w:pPr>
        <w:rPr>
          <w:sz w:val="28"/>
          <w:szCs w:val="28"/>
          <w:lang w:val="en-US"/>
        </w:rPr>
      </w:pPr>
    </w:p>
    <w:p w14:paraId="30E0BB40" w14:textId="77777777" w:rsidR="00443F20" w:rsidRPr="00A97B30" w:rsidRDefault="00443F20" w:rsidP="00443F20">
      <w:pPr>
        <w:rPr>
          <w:b/>
          <w:sz w:val="28"/>
          <w:szCs w:val="28"/>
        </w:rPr>
      </w:pPr>
      <w:r w:rsidRPr="00A97B30">
        <w:rPr>
          <w:b/>
          <w:sz w:val="28"/>
          <w:szCs w:val="28"/>
        </w:rPr>
        <w:t>Supporting documentation:</w:t>
      </w:r>
    </w:p>
    <w:p w14:paraId="387C6629" w14:textId="77777777" w:rsidR="00443F20" w:rsidRPr="00A97B30" w:rsidRDefault="00443F20" w:rsidP="00443F20">
      <w:pPr>
        <w:rPr>
          <w:b/>
          <w:sz w:val="28"/>
          <w:szCs w:val="28"/>
        </w:rPr>
      </w:pPr>
    </w:p>
    <w:p w14:paraId="1767F98E" w14:textId="77777777" w:rsidR="00443F20" w:rsidRPr="00A97B30" w:rsidRDefault="00443F20" w:rsidP="00443F20">
      <w:pPr>
        <w:rPr>
          <w:szCs w:val="24"/>
        </w:rPr>
      </w:pPr>
      <w:r w:rsidRPr="00A97B30">
        <w:rPr>
          <w:szCs w:val="24"/>
        </w:rPr>
        <w:t>There are no supporting documents for this decision.</w:t>
      </w:r>
    </w:p>
    <w:p w14:paraId="0ADD7B14" w14:textId="77777777" w:rsidR="00443F20" w:rsidRPr="00A97B30" w:rsidRDefault="00443F20" w:rsidP="00443F20">
      <w:pPr>
        <w:rPr>
          <w:szCs w:val="24"/>
        </w:rPr>
      </w:pPr>
    </w:p>
    <w:p w14:paraId="6DC77479" w14:textId="77777777" w:rsidR="00443F20" w:rsidRPr="00A97B30" w:rsidRDefault="00443F20" w:rsidP="00443F20">
      <w:pPr>
        <w:rPr>
          <w:b/>
          <w:sz w:val="28"/>
          <w:szCs w:val="28"/>
        </w:rPr>
      </w:pPr>
      <w:r w:rsidRPr="00A97B30">
        <w:rPr>
          <w:b/>
          <w:sz w:val="28"/>
          <w:szCs w:val="28"/>
        </w:rPr>
        <w:t>How and by when to make representations:</w:t>
      </w:r>
    </w:p>
    <w:p w14:paraId="17CC275E" w14:textId="77777777" w:rsidR="00443F20" w:rsidRPr="00A97B30" w:rsidRDefault="00443F20" w:rsidP="00443F20">
      <w:pPr>
        <w:rPr>
          <w:b/>
          <w:sz w:val="28"/>
          <w:szCs w:val="28"/>
        </w:rPr>
      </w:pPr>
    </w:p>
    <w:p w14:paraId="0E0EF9B9" w14:textId="4C746155" w:rsidR="00443F20" w:rsidRPr="00A97B30" w:rsidRDefault="00443F20" w:rsidP="00A704CF">
      <w:pPr>
        <w:rPr>
          <w:szCs w:val="24"/>
        </w:rPr>
      </w:pPr>
      <w:r w:rsidRPr="00A97B30">
        <w:rPr>
          <w:szCs w:val="24"/>
        </w:rPr>
        <w:t xml:space="preserve">Representations should be made to </w:t>
      </w:r>
      <w:r w:rsidR="00A704CF" w:rsidRPr="00A704CF">
        <w:rPr>
          <w:szCs w:val="24"/>
          <w:lang w:val="en-US"/>
        </w:rPr>
        <w:t>Phil Shaw</w:t>
      </w:r>
      <w:r w:rsidR="00A704CF">
        <w:rPr>
          <w:szCs w:val="24"/>
          <w:lang w:val="en-US"/>
        </w:rPr>
        <w:t xml:space="preserve"> or P</w:t>
      </w:r>
      <w:r w:rsidR="00A704CF" w:rsidRPr="00A704CF">
        <w:rPr>
          <w:szCs w:val="24"/>
          <w:lang w:val="en-US"/>
        </w:rPr>
        <w:t xml:space="preserve">aul Foden </w:t>
      </w:r>
      <w:r w:rsidRPr="00A97B30">
        <w:rPr>
          <w:szCs w:val="24"/>
        </w:rPr>
        <w:t xml:space="preserve">before </w:t>
      </w:r>
      <w:r>
        <w:rPr>
          <w:szCs w:val="24"/>
        </w:rPr>
        <w:t>1</w:t>
      </w:r>
      <w:r w:rsidR="00A704CF">
        <w:rPr>
          <w:szCs w:val="24"/>
        </w:rPr>
        <w:t>3</w:t>
      </w:r>
      <w:r>
        <w:rPr>
          <w:szCs w:val="24"/>
        </w:rPr>
        <w:t xml:space="preserve"> June 2025</w:t>
      </w:r>
      <w:r w:rsidRPr="00A97B30">
        <w:rPr>
          <w:szCs w:val="24"/>
        </w:rPr>
        <w:t>.</w:t>
      </w:r>
    </w:p>
    <w:p w14:paraId="6F8EE700" w14:textId="32D652E4" w:rsidR="00443F20" w:rsidRDefault="00443F20" w:rsidP="00A704CF">
      <w:pPr>
        <w:rPr>
          <w:lang w:val="en-US"/>
        </w:rPr>
      </w:pPr>
      <w:r w:rsidRPr="00A97B30">
        <w:rPr>
          <w:szCs w:val="24"/>
        </w:rPr>
        <w:t xml:space="preserve">Tel: </w:t>
      </w:r>
      <w:r w:rsidR="00A704CF" w:rsidRPr="00A704CF">
        <w:rPr>
          <w:szCs w:val="24"/>
        </w:rPr>
        <w:t>07970420158</w:t>
      </w:r>
      <w:r w:rsidR="00A704CF">
        <w:rPr>
          <w:szCs w:val="24"/>
        </w:rPr>
        <w:t>/</w:t>
      </w:r>
      <w:r w:rsidR="00A704CF" w:rsidRPr="00A704CF">
        <w:rPr>
          <w:szCs w:val="24"/>
        </w:rPr>
        <w:t>07766297970</w:t>
      </w:r>
      <w:r w:rsidR="00A704CF">
        <w:rPr>
          <w:szCs w:val="24"/>
        </w:rPr>
        <w:t xml:space="preserve"> </w:t>
      </w:r>
      <w:r w:rsidRPr="00A97B30">
        <w:rPr>
          <w:szCs w:val="24"/>
          <w:lang w:val="en-US"/>
        </w:rPr>
        <w:t xml:space="preserve">or email </w:t>
      </w:r>
      <w:r w:rsidR="00A704CF" w:rsidRPr="00A704CF">
        <w:rPr>
          <w:lang w:val="en-US"/>
        </w:rPr>
        <w:t xml:space="preserve">philip.shaw@redcar-cleveland.gov.uk </w:t>
      </w:r>
      <w:r w:rsidR="00A704CF">
        <w:rPr>
          <w:lang w:val="en-US"/>
        </w:rPr>
        <w:t xml:space="preserve">or </w:t>
      </w:r>
      <w:r w:rsidR="00A704CF" w:rsidRPr="00A704CF">
        <w:rPr>
          <w:lang w:val="en-US"/>
        </w:rPr>
        <w:t>Paul.foden@redcar-cleveland.gov.uk</w:t>
      </w:r>
    </w:p>
    <w:p w14:paraId="5840DF10" w14:textId="77777777" w:rsidR="00443F20" w:rsidRPr="00A97B30" w:rsidRDefault="00443F20" w:rsidP="00443F20">
      <w:pPr>
        <w:rPr>
          <w:szCs w:val="24"/>
        </w:rPr>
      </w:pPr>
    </w:p>
    <w:p w14:paraId="4BBA5096" w14:textId="47335859" w:rsidR="00443F20" w:rsidRPr="00A97B30" w:rsidRDefault="00443F20" w:rsidP="00443F20">
      <w:pPr>
        <w:rPr>
          <w:szCs w:val="24"/>
        </w:rPr>
      </w:pPr>
      <w:r w:rsidRPr="00A97B30">
        <w:rPr>
          <w:szCs w:val="24"/>
        </w:rPr>
        <w:t xml:space="preserve">First published in Forward Plan on </w:t>
      </w:r>
      <w:r>
        <w:rPr>
          <w:szCs w:val="24"/>
        </w:rPr>
        <w:t>1</w:t>
      </w:r>
      <w:r w:rsidR="00A704CF">
        <w:rPr>
          <w:szCs w:val="24"/>
        </w:rPr>
        <w:t>6</w:t>
      </w:r>
      <w:r>
        <w:rPr>
          <w:szCs w:val="24"/>
        </w:rPr>
        <w:t xml:space="preserve"> May</w:t>
      </w:r>
      <w:r w:rsidRPr="00A97B30">
        <w:rPr>
          <w:szCs w:val="24"/>
        </w:rPr>
        <w:t xml:space="preserve"> 2025</w:t>
      </w:r>
    </w:p>
    <w:p w14:paraId="45B27A49" w14:textId="77777777" w:rsidR="00443F20" w:rsidRPr="00A97B30" w:rsidRDefault="00443F20" w:rsidP="00443F20">
      <w:pPr>
        <w:rPr>
          <w:sz w:val="28"/>
          <w:szCs w:val="28"/>
        </w:rPr>
      </w:pPr>
    </w:p>
    <w:p w14:paraId="7DFA4693" w14:textId="77777777" w:rsidR="00443F20" w:rsidRPr="00A97B30" w:rsidRDefault="00443F20" w:rsidP="00443F20">
      <w:pPr>
        <w:rPr>
          <w:b/>
          <w:sz w:val="28"/>
          <w:szCs w:val="28"/>
        </w:rPr>
      </w:pPr>
      <w:r w:rsidRPr="00A97B30">
        <w:rPr>
          <w:b/>
          <w:sz w:val="28"/>
          <w:szCs w:val="28"/>
        </w:rPr>
        <w:t>Following the Making of the decision, the decision form will be published here:</w:t>
      </w:r>
    </w:p>
    <w:p w14:paraId="057264D3" w14:textId="77777777" w:rsidR="00443F20" w:rsidRPr="00A97B30" w:rsidRDefault="00443F20" w:rsidP="00443F20">
      <w:r w:rsidRPr="00A97B30">
        <w:rPr>
          <w:noProof/>
        </w:rPr>
        <mc:AlternateContent>
          <mc:Choice Requires="wps">
            <w:drawing>
              <wp:anchor distT="0" distB="0" distL="114300" distR="114300" simplePos="0" relativeHeight="251947008" behindDoc="0" locked="0" layoutInCell="1" allowOverlap="1" wp14:anchorId="5F878CC9" wp14:editId="6E30F5D3">
                <wp:simplePos x="0" y="0"/>
                <wp:positionH relativeFrom="page">
                  <wp:posOffset>3000375</wp:posOffset>
                </wp:positionH>
                <wp:positionV relativeFrom="paragraph">
                  <wp:posOffset>105409</wp:posOffset>
                </wp:positionV>
                <wp:extent cx="857250" cy="752475"/>
                <wp:effectExtent l="0" t="0" r="19050" b="28575"/>
                <wp:wrapNone/>
                <wp:docPr id="13714447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23C4D0FC" w14:textId="02237DA8" w:rsidR="00443F20" w:rsidRDefault="000A77B1" w:rsidP="000A77B1">
                            <w:r>
                              <w:object w:dxaOrig="1534" w:dyaOrig="997" w14:anchorId="26985652">
                                <v:shape id="_x0000_i1090" type="#_x0000_t75" style="width:76.7pt;height:49.85pt">
                                  <v:imagedata r:id="rId166" o:title=""/>
                                </v:shape>
                                <o:OLEObject Type="Embed" ProgID="Acrobat.Document.DC" ShapeID="_x0000_i1090" DrawAspect="Icon" ObjectID="_1838976345" r:id="rId16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878CC9" id="_x0000_s1060" type="#_x0000_t202" style="position:absolute;margin-left:236.25pt;margin-top:8.3pt;width:67.5pt;height:59.25pt;z-index:2519470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wWeTg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" fillcolor="window" strokeweight=".5pt">
                <v:path arrowok="t"/>
                <v:textbox style="mso-fit-shape-to-text:t">
                  <w:txbxContent>
                    <w:p w14:paraId="23C4D0FC" w14:textId="02237DA8" w:rsidR="00443F20" w:rsidRDefault="000A77B1" w:rsidP="000A77B1">
                      <w:r>
                        <w:object w:dxaOrig="1534" w:dyaOrig="997" w14:anchorId="26985652">
                          <v:shape id="_x0000_i1086" type="#_x0000_t75" style="width:76.7pt;height:49.85pt">
                            <v:imagedata r:id="rId168" o:title=""/>
                          </v:shape>
                          <o:OLEObject Type="Embed" ProgID="Acrobat.Document.DC" ShapeID="_x0000_i1086" DrawAspect="Icon" ObjectID="_1831798715" r:id="rId169"/>
                        </w:object>
                      </w:r>
                    </w:p>
                  </w:txbxContent>
                </v:textbox>
                <w10:wrap anchorx="page"/>
              </v:shape>
            </w:pict>
          </mc:Fallback>
        </mc:AlternateContent>
      </w:r>
    </w:p>
    <w:p w14:paraId="1092AA07" w14:textId="77777777" w:rsidR="00443F20" w:rsidRPr="00A97B30" w:rsidRDefault="00443F20" w:rsidP="00443F20"/>
    <w:bookmarkEnd w:id="18"/>
    <w:p w14:paraId="65918AEF" w14:textId="77777777" w:rsidR="00443F20" w:rsidRDefault="00443F20" w:rsidP="00443F20"/>
    <w:p w14:paraId="1B8BDC1A" w14:textId="77777777" w:rsidR="00443F20" w:rsidRDefault="00443F20" w:rsidP="00443F20">
      <w:pPr>
        <w:rPr>
          <w:b/>
          <w:snapToGrid w:val="0"/>
          <w:sz w:val="31"/>
        </w:rPr>
      </w:pPr>
      <w:r>
        <w:rPr>
          <w:b/>
          <w:snapToGrid w:val="0"/>
          <w:sz w:val="31"/>
        </w:rPr>
        <w:br w:type="page"/>
      </w:r>
    </w:p>
    <w:bookmarkEnd w:id="19"/>
    <w:p w14:paraId="71B1A110" w14:textId="2239EB9E" w:rsidR="00A83DA1" w:rsidRDefault="00A83DA1" w:rsidP="00A83DA1">
      <w:pPr>
        <w:rPr>
          <w:b/>
          <w:sz w:val="28"/>
          <w:szCs w:val="28"/>
          <w:lang w:val="en-US"/>
        </w:rPr>
      </w:pPr>
      <w:r>
        <w:rPr>
          <w:b/>
          <w:sz w:val="28"/>
        </w:rPr>
        <w:t>DECISION: GDD0069</w:t>
      </w:r>
    </w:p>
    <w:p w14:paraId="467CDE38" w14:textId="77777777" w:rsidR="00A83DA1" w:rsidRDefault="00A83DA1" w:rsidP="00A83DA1">
      <w:pPr>
        <w:rPr>
          <w:b/>
          <w:sz w:val="28"/>
        </w:rPr>
      </w:pPr>
    </w:p>
    <w:p w14:paraId="3F65EA7A" w14:textId="4ECF94D0" w:rsidR="00A83DA1" w:rsidRDefault="00A83DA1" w:rsidP="00A83DA1">
      <w:pPr>
        <w:rPr>
          <w:b/>
          <w:sz w:val="28"/>
          <w:szCs w:val="28"/>
          <w:lang w:val="en-US"/>
        </w:rPr>
      </w:pPr>
      <w:r w:rsidRPr="00A97B30">
        <w:rPr>
          <w:b/>
          <w:sz w:val="28"/>
          <w:szCs w:val="28"/>
        </w:rPr>
        <w:t xml:space="preserve">Nature of the decision: </w:t>
      </w:r>
      <w:r w:rsidRPr="00A83DA1">
        <w:rPr>
          <w:b/>
          <w:sz w:val="28"/>
          <w:szCs w:val="28"/>
          <w:lang w:val="en-US"/>
        </w:rPr>
        <w:t>Works to historic landfill site - Loftus</w:t>
      </w:r>
    </w:p>
    <w:p w14:paraId="43E125E2" w14:textId="77777777" w:rsidR="00A83DA1" w:rsidRPr="00A97B30" w:rsidRDefault="00A83DA1" w:rsidP="00A83DA1">
      <w:pPr>
        <w:rPr>
          <w:b/>
          <w:sz w:val="28"/>
          <w:szCs w:val="28"/>
        </w:rPr>
      </w:pPr>
    </w:p>
    <w:p w14:paraId="2F772798" w14:textId="2C347243" w:rsidR="00A83DA1" w:rsidRDefault="00A83DA1" w:rsidP="00A83DA1">
      <w:pPr>
        <w:rPr>
          <w:sz w:val="28"/>
          <w:szCs w:val="28"/>
          <w:lang w:val="en-US"/>
        </w:rPr>
      </w:pPr>
      <w:r w:rsidRPr="00A83DA1">
        <w:rPr>
          <w:sz w:val="28"/>
          <w:szCs w:val="28"/>
          <w:lang w:val="en-US"/>
        </w:rPr>
        <w:t>Works to the landfill gas system at the historic</w:t>
      </w:r>
      <w:r>
        <w:rPr>
          <w:sz w:val="28"/>
          <w:szCs w:val="28"/>
          <w:lang w:val="en-US"/>
        </w:rPr>
        <w:t xml:space="preserve"> </w:t>
      </w:r>
      <w:r w:rsidRPr="00A83DA1">
        <w:rPr>
          <w:sz w:val="28"/>
          <w:szCs w:val="28"/>
          <w:lang w:val="en-US"/>
        </w:rPr>
        <w:t xml:space="preserve">site at Loftus  </w:t>
      </w:r>
    </w:p>
    <w:p w14:paraId="0936B98E" w14:textId="77777777" w:rsidR="00A83DA1" w:rsidRPr="00A97B30" w:rsidRDefault="00A83DA1" w:rsidP="00A83DA1">
      <w:pPr>
        <w:rPr>
          <w:sz w:val="28"/>
          <w:szCs w:val="28"/>
          <w:lang w:val="en-US"/>
        </w:rPr>
      </w:pPr>
    </w:p>
    <w:p w14:paraId="13792D11" w14:textId="77777777" w:rsidR="00A83DA1" w:rsidRPr="00A97B30" w:rsidRDefault="00A83DA1" w:rsidP="00A83DA1">
      <w:pPr>
        <w:rPr>
          <w:b/>
          <w:sz w:val="28"/>
          <w:szCs w:val="28"/>
        </w:rPr>
      </w:pPr>
      <w:r w:rsidRPr="00A97B30">
        <w:rPr>
          <w:b/>
          <w:sz w:val="28"/>
          <w:szCs w:val="28"/>
        </w:rPr>
        <w:t>Who will make the decision?</w:t>
      </w:r>
    </w:p>
    <w:p w14:paraId="2AC2ACA9" w14:textId="77777777" w:rsidR="00A83DA1" w:rsidRPr="00A97B30" w:rsidRDefault="00A83DA1" w:rsidP="00A83DA1">
      <w:pPr>
        <w:rPr>
          <w:b/>
          <w:sz w:val="28"/>
          <w:szCs w:val="28"/>
        </w:rPr>
      </w:pPr>
    </w:p>
    <w:p w14:paraId="3E5B23CD" w14:textId="53778E10" w:rsidR="00A83DA1" w:rsidRDefault="00A83DA1" w:rsidP="00A83DA1">
      <w:pPr>
        <w:rPr>
          <w:szCs w:val="24"/>
        </w:rPr>
      </w:pPr>
      <w:r w:rsidRPr="00A97B30">
        <w:rPr>
          <w:szCs w:val="24"/>
        </w:rPr>
        <w:t xml:space="preserve">Cabinet Member for </w:t>
      </w:r>
      <w:r w:rsidRPr="00A83DA1">
        <w:rPr>
          <w:szCs w:val="24"/>
        </w:rPr>
        <w:t>Health, Welfare and Housing</w:t>
      </w:r>
    </w:p>
    <w:p w14:paraId="2D1B08CE" w14:textId="77777777" w:rsidR="00A83DA1" w:rsidRPr="00A97B30" w:rsidRDefault="00A83DA1" w:rsidP="00A83DA1">
      <w:pPr>
        <w:rPr>
          <w:szCs w:val="24"/>
        </w:rPr>
      </w:pPr>
    </w:p>
    <w:p w14:paraId="49795500" w14:textId="77777777" w:rsidR="00A83DA1" w:rsidRPr="00A97B30" w:rsidRDefault="00A83DA1" w:rsidP="00A83DA1">
      <w:pPr>
        <w:rPr>
          <w:b/>
          <w:sz w:val="28"/>
          <w:szCs w:val="28"/>
        </w:rPr>
      </w:pPr>
      <w:r w:rsidRPr="00A97B30">
        <w:rPr>
          <w:b/>
          <w:sz w:val="28"/>
          <w:szCs w:val="28"/>
        </w:rPr>
        <w:t>When is the decision to be taken?</w:t>
      </w:r>
    </w:p>
    <w:p w14:paraId="4EBEBF8F" w14:textId="77777777" w:rsidR="00A83DA1" w:rsidRPr="00A97B30" w:rsidRDefault="00A83DA1" w:rsidP="00A83DA1">
      <w:pPr>
        <w:rPr>
          <w:b/>
          <w:sz w:val="28"/>
          <w:szCs w:val="28"/>
        </w:rPr>
      </w:pPr>
    </w:p>
    <w:p w14:paraId="06C7B3A2" w14:textId="77777777" w:rsidR="00A83DA1" w:rsidRPr="00A97B30" w:rsidRDefault="00A83DA1" w:rsidP="00A83DA1">
      <w:pPr>
        <w:rPr>
          <w:szCs w:val="24"/>
        </w:rPr>
      </w:pPr>
      <w:r>
        <w:rPr>
          <w:szCs w:val="24"/>
        </w:rPr>
        <w:t>June</w:t>
      </w:r>
      <w:r w:rsidRPr="00A97B30">
        <w:rPr>
          <w:szCs w:val="24"/>
        </w:rPr>
        <w:t xml:space="preserve"> 2025</w:t>
      </w:r>
    </w:p>
    <w:p w14:paraId="364309CC" w14:textId="77777777" w:rsidR="00A83DA1" w:rsidRPr="00A97B30" w:rsidRDefault="00A83DA1" w:rsidP="00A83DA1">
      <w:pPr>
        <w:rPr>
          <w:sz w:val="28"/>
          <w:szCs w:val="28"/>
        </w:rPr>
      </w:pPr>
    </w:p>
    <w:p w14:paraId="44DB9693" w14:textId="77777777" w:rsidR="00A83DA1" w:rsidRPr="00A97B30" w:rsidRDefault="00A83DA1" w:rsidP="00A83DA1">
      <w:pPr>
        <w:rPr>
          <w:b/>
          <w:sz w:val="28"/>
          <w:szCs w:val="28"/>
        </w:rPr>
      </w:pPr>
      <w:r w:rsidRPr="00A97B30">
        <w:rPr>
          <w:b/>
          <w:sz w:val="28"/>
          <w:szCs w:val="28"/>
        </w:rPr>
        <w:t>Who will be consulted and how?</w:t>
      </w:r>
    </w:p>
    <w:p w14:paraId="372C5979" w14:textId="77777777" w:rsidR="00A83DA1" w:rsidRPr="00A97B30" w:rsidRDefault="00A83DA1" w:rsidP="00A83DA1">
      <w:pPr>
        <w:rPr>
          <w:b/>
          <w:sz w:val="28"/>
          <w:szCs w:val="28"/>
        </w:rPr>
      </w:pPr>
    </w:p>
    <w:p w14:paraId="3EFD3D46" w14:textId="77777777" w:rsidR="00A83DA1" w:rsidRDefault="00A83DA1" w:rsidP="00A83DA1">
      <w:pPr>
        <w:rPr>
          <w:szCs w:val="24"/>
          <w:lang w:val="en-US"/>
        </w:rPr>
      </w:pPr>
      <w:r w:rsidRPr="00A83DA1">
        <w:rPr>
          <w:szCs w:val="24"/>
          <w:lang w:val="en-US"/>
        </w:rPr>
        <w:t>Cabinet Member Health Welfare &amp; Housing</w:t>
      </w:r>
    </w:p>
    <w:p w14:paraId="7F33A1B3" w14:textId="77777777" w:rsidR="00A83DA1" w:rsidRDefault="00A83DA1" w:rsidP="00A83DA1">
      <w:pPr>
        <w:rPr>
          <w:szCs w:val="24"/>
          <w:lang w:val="en-US"/>
        </w:rPr>
      </w:pPr>
      <w:r w:rsidRPr="00A83DA1">
        <w:rPr>
          <w:szCs w:val="24"/>
          <w:lang w:val="en-US"/>
        </w:rPr>
        <w:t>Head of Finance</w:t>
      </w:r>
    </w:p>
    <w:p w14:paraId="20734085" w14:textId="77777777" w:rsidR="00A83DA1" w:rsidRDefault="00A83DA1" w:rsidP="00A83DA1">
      <w:pPr>
        <w:rPr>
          <w:szCs w:val="24"/>
          <w:lang w:val="en-US"/>
        </w:rPr>
      </w:pPr>
      <w:r w:rsidRPr="00A83DA1">
        <w:rPr>
          <w:szCs w:val="24"/>
          <w:lang w:val="en-US"/>
        </w:rPr>
        <w:t>Head of Legal</w:t>
      </w:r>
    </w:p>
    <w:p w14:paraId="210A5F01" w14:textId="77777777" w:rsidR="00A83DA1" w:rsidRDefault="00A83DA1" w:rsidP="00A83DA1">
      <w:pPr>
        <w:rPr>
          <w:szCs w:val="24"/>
          <w:lang w:val="en-US"/>
        </w:rPr>
      </w:pPr>
      <w:r w:rsidRPr="00A83DA1">
        <w:rPr>
          <w:szCs w:val="24"/>
          <w:lang w:val="en-US"/>
        </w:rPr>
        <w:t xml:space="preserve">Executive Director Growth Enterprise and Environment.  </w:t>
      </w:r>
    </w:p>
    <w:p w14:paraId="5291B30D" w14:textId="77777777" w:rsidR="00A83DA1" w:rsidRDefault="00A83DA1" w:rsidP="00A83DA1">
      <w:pPr>
        <w:rPr>
          <w:szCs w:val="24"/>
          <w:lang w:val="en-US"/>
        </w:rPr>
      </w:pPr>
    </w:p>
    <w:p w14:paraId="7A88A925" w14:textId="25EB6516" w:rsidR="00A83DA1" w:rsidRDefault="00A83DA1" w:rsidP="00A83DA1">
      <w:pPr>
        <w:rPr>
          <w:szCs w:val="24"/>
          <w:lang w:val="en-US"/>
        </w:rPr>
      </w:pPr>
      <w:r w:rsidRPr="00A704CF">
        <w:rPr>
          <w:szCs w:val="24"/>
          <w:lang w:val="en-US"/>
        </w:rPr>
        <w:t xml:space="preserve">All of the above will be consulted via approval of the delegated decision.  </w:t>
      </w:r>
    </w:p>
    <w:p w14:paraId="67CDF031" w14:textId="77777777" w:rsidR="00A83DA1" w:rsidRDefault="00A83DA1" w:rsidP="00A83DA1">
      <w:pPr>
        <w:rPr>
          <w:sz w:val="28"/>
          <w:szCs w:val="28"/>
          <w:lang w:val="en-US"/>
        </w:rPr>
      </w:pPr>
    </w:p>
    <w:p w14:paraId="62847C76" w14:textId="77777777" w:rsidR="00A83DA1" w:rsidRPr="00A97B30" w:rsidRDefault="00A83DA1" w:rsidP="00A83DA1">
      <w:pPr>
        <w:rPr>
          <w:b/>
          <w:sz w:val="28"/>
          <w:szCs w:val="28"/>
        </w:rPr>
      </w:pPr>
      <w:r w:rsidRPr="00A97B30">
        <w:rPr>
          <w:b/>
          <w:sz w:val="28"/>
          <w:szCs w:val="28"/>
        </w:rPr>
        <w:t>Supporting documentation:</w:t>
      </w:r>
    </w:p>
    <w:p w14:paraId="0FA7B3F4" w14:textId="77777777" w:rsidR="00A83DA1" w:rsidRPr="00A97B30" w:rsidRDefault="00A83DA1" w:rsidP="00A83DA1">
      <w:pPr>
        <w:rPr>
          <w:b/>
          <w:sz w:val="28"/>
          <w:szCs w:val="28"/>
        </w:rPr>
      </w:pPr>
    </w:p>
    <w:p w14:paraId="2FAF5F80" w14:textId="77777777" w:rsidR="00A83DA1" w:rsidRPr="00A97B30" w:rsidRDefault="00A83DA1" w:rsidP="00A83DA1">
      <w:pPr>
        <w:rPr>
          <w:szCs w:val="24"/>
        </w:rPr>
      </w:pPr>
      <w:r w:rsidRPr="00A97B30">
        <w:rPr>
          <w:szCs w:val="24"/>
        </w:rPr>
        <w:t>There are no supporting documents for this decision.</w:t>
      </w:r>
    </w:p>
    <w:p w14:paraId="75EF6C64" w14:textId="77777777" w:rsidR="00A83DA1" w:rsidRPr="00A97B30" w:rsidRDefault="00A83DA1" w:rsidP="00A83DA1">
      <w:pPr>
        <w:rPr>
          <w:szCs w:val="24"/>
        </w:rPr>
      </w:pPr>
    </w:p>
    <w:p w14:paraId="7D1E2FAF" w14:textId="77777777" w:rsidR="00A83DA1" w:rsidRPr="00A97B30" w:rsidRDefault="00A83DA1" w:rsidP="00A83DA1">
      <w:pPr>
        <w:rPr>
          <w:b/>
          <w:sz w:val="28"/>
          <w:szCs w:val="28"/>
        </w:rPr>
      </w:pPr>
      <w:r w:rsidRPr="00A97B30">
        <w:rPr>
          <w:b/>
          <w:sz w:val="28"/>
          <w:szCs w:val="28"/>
        </w:rPr>
        <w:t>How and by when to make representations:</w:t>
      </w:r>
    </w:p>
    <w:p w14:paraId="0A185A6B" w14:textId="77777777" w:rsidR="00A83DA1" w:rsidRPr="00A97B30" w:rsidRDefault="00A83DA1" w:rsidP="00A83DA1">
      <w:pPr>
        <w:rPr>
          <w:b/>
          <w:sz w:val="28"/>
          <w:szCs w:val="28"/>
        </w:rPr>
      </w:pPr>
    </w:p>
    <w:p w14:paraId="63516880" w14:textId="398BB1F3" w:rsidR="00A83DA1" w:rsidRPr="00A97B30" w:rsidRDefault="00A83DA1" w:rsidP="00A83DA1">
      <w:pPr>
        <w:rPr>
          <w:szCs w:val="24"/>
        </w:rPr>
      </w:pPr>
      <w:r w:rsidRPr="00A97B30">
        <w:rPr>
          <w:szCs w:val="24"/>
        </w:rPr>
        <w:t xml:space="preserve">Representations should be made to </w:t>
      </w:r>
      <w:r>
        <w:rPr>
          <w:szCs w:val="24"/>
          <w:lang w:val="en-US"/>
        </w:rPr>
        <w:t>Erika Grunert</w:t>
      </w:r>
      <w:r w:rsidRPr="00A704CF">
        <w:rPr>
          <w:szCs w:val="24"/>
          <w:lang w:val="en-US"/>
        </w:rPr>
        <w:t xml:space="preserve"> </w:t>
      </w:r>
      <w:r w:rsidRPr="00A97B30">
        <w:rPr>
          <w:szCs w:val="24"/>
        </w:rPr>
        <w:t xml:space="preserve">before </w:t>
      </w:r>
      <w:r>
        <w:rPr>
          <w:szCs w:val="24"/>
        </w:rPr>
        <w:t>18 June 2025</w:t>
      </w:r>
      <w:r w:rsidRPr="00A97B30">
        <w:rPr>
          <w:szCs w:val="24"/>
        </w:rPr>
        <w:t>.</w:t>
      </w:r>
    </w:p>
    <w:p w14:paraId="672EA247" w14:textId="0EE0E018" w:rsidR="00A83DA1" w:rsidRDefault="00A83DA1" w:rsidP="00A83DA1">
      <w:pPr>
        <w:rPr>
          <w:lang w:val="en-US"/>
        </w:rPr>
      </w:pPr>
      <w:r w:rsidRPr="00A97B30">
        <w:rPr>
          <w:szCs w:val="24"/>
        </w:rPr>
        <w:t xml:space="preserve">Tel: </w:t>
      </w:r>
      <w:r w:rsidRPr="00A83DA1">
        <w:rPr>
          <w:szCs w:val="24"/>
        </w:rPr>
        <w:t>01287 612457</w:t>
      </w:r>
      <w:r w:rsidRPr="00A97B30">
        <w:rPr>
          <w:szCs w:val="24"/>
          <w:lang w:val="en-US"/>
        </w:rPr>
        <w:t xml:space="preserve">or email </w:t>
      </w:r>
      <w:hyperlink r:id="rId170" w:history="1">
        <w:r w:rsidRPr="00A36554">
          <w:rPr>
            <w:rStyle w:val="Hyperlink"/>
            <w:lang w:val="en-US"/>
          </w:rPr>
          <w:t>erika.grunert@redcar-cleveland.gov.uk</w:t>
        </w:r>
      </w:hyperlink>
    </w:p>
    <w:p w14:paraId="7A0DEEE0" w14:textId="77777777" w:rsidR="00A83DA1" w:rsidRPr="00A97B30" w:rsidRDefault="00A83DA1" w:rsidP="00A83DA1">
      <w:pPr>
        <w:rPr>
          <w:szCs w:val="24"/>
        </w:rPr>
      </w:pPr>
    </w:p>
    <w:p w14:paraId="03147B87" w14:textId="743D696C" w:rsidR="00A83DA1" w:rsidRPr="00A97B30" w:rsidRDefault="00A83DA1" w:rsidP="00A83DA1">
      <w:pPr>
        <w:rPr>
          <w:szCs w:val="24"/>
        </w:rPr>
      </w:pPr>
      <w:r w:rsidRPr="00A97B30">
        <w:rPr>
          <w:szCs w:val="24"/>
        </w:rPr>
        <w:t xml:space="preserve">First published in Forward Plan on </w:t>
      </w:r>
      <w:r>
        <w:rPr>
          <w:szCs w:val="24"/>
        </w:rPr>
        <w:t>21 May</w:t>
      </w:r>
      <w:r w:rsidRPr="00A97B30">
        <w:rPr>
          <w:szCs w:val="24"/>
        </w:rPr>
        <w:t xml:space="preserve"> 2025</w:t>
      </w:r>
    </w:p>
    <w:p w14:paraId="43D39594" w14:textId="77777777" w:rsidR="00A83DA1" w:rsidRPr="00A97B30" w:rsidRDefault="00A83DA1" w:rsidP="00A83DA1">
      <w:pPr>
        <w:rPr>
          <w:sz w:val="28"/>
          <w:szCs w:val="28"/>
        </w:rPr>
      </w:pPr>
    </w:p>
    <w:p w14:paraId="271E16B3" w14:textId="77777777" w:rsidR="00A83DA1" w:rsidRPr="00A97B30" w:rsidRDefault="00A83DA1" w:rsidP="00A83DA1">
      <w:pPr>
        <w:rPr>
          <w:b/>
          <w:sz w:val="28"/>
          <w:szCs w:val="28"/>
        </w:rPr>
      </w:pPr>
      <w:r w:rsidRPr="00A97B30">
        <w:rPr>
          <w:b/>
          <w:sz w:val="28"/>
          <w:szCs w:val="28"/>
        </w:rPr>
        <w:t>Following the Making of the decision, the decision form will be published here:</w:t>
      </w:r>
    </w:p>
    <w:p w14:paraId="4859A9E4" w14:textId="77777777" w:rsidR="00A83DA1" w:rsidRPr="00A97B30" w:rsidRDefault="00A83DA1" w:rsidP="00A83DA1">
      <w:r w:rsidRPr="00A97B30">
        <w:rPr>
          <w:noProof/>
        </w:rPr>
        <mc:AlternateContent>
          <mc:Choice Requires="wps">
            <w:drawing>
              <wp:anchor distT="0" distB="0" distL="114300" distR="114300" simplePos="0" relativeHeight="251955200" behindDoc="0" locked="0" layoutInCell="1" allowOverlap="1" wp14:anchorId="09DD3026" wp14:editId="058CC6C0">
                <wp:simplePos x="0" y="0"/>
                <wp:positionH relativeFrom="page">
                  <wp:posOffset>3000375</wp:posOffset>
                </wp:positionH>
                <wp:positionV relativeFrom="paragraph">
                  <wp:posOffset>105409</wp:posOffset>
                </wp:positionV>
                <wp:extent cx="857250" cy="752475"/>
                <wp:effectExtent l="0" t="0" r="19050" b="28575"/>
                <wp:wrapNone/>
                <wp:docPr id="17226532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18B1E545" w14:textId="12612FC2" w:rsidR="00A83DA1" w:rsidRDefault="00361EEE" w:rsidP="00361EEE">
                            <w:r>
                              <w:object w:dxaOrig="1534" w:dyaOrig="997" w14:anchorId="3571E312">
                                <v:shape id="_x0000_i1092" type="#_x0000_t75" style="width:76.7pt;height:49.85pt">
                                  <v:imagedata r:id="rId171" o:title=""/>
                                </v:shape>
                                <o:OLEObject Type="Embed" ProgID="Acrobat.Document.DC" ShapeID="_x0000_i1092" DrawAspect="Icon" ObjectID="_1838976346" r:id="rId17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DD3026" id="_x0000_s1061" type="#_x0000_t202" style="position:absolute;margin-left:236.25pt;margin-top:8.3pt;width:67.5pt;height:59.25pt;z-index:25195520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L6SXOBPAgAAuQQAAA4AAAAAAAAAAAAAAAAALgIAAGRycy9lMm9Eb2MueG1sUEsBAi0AFAAGAAgA&#10;AAAhAG5jHZLdAAAACgEAAA8AAAAAAAAAAAAAAAAAqQQAAGRycy9kb3ducmV2LnhtbFBLBQYAAAAA&#10;BAAEAPMAAACzBQAAAAA=&#10;" fillcolor="window" strokeweight=".5pt">
                <v:path arrowok="t"/>
                <v:textbox style="mso-fit-shape-to-text:t">
                  <w:txbxContent>
                    <w:p w14:paraId="18B1E545" w14:textId="12612FC2" w:rsidR="00A83DA1" w:rsidRDefault="00361EEE" w:rsidP="00361EEE">
                      <w:r>
                        <w:object w:dxaOrig="1534" w:dyaOrig="997" w14:anchorId="3571E312">
                          <v:shape id="_x0000_i1088" type="#_x0000_t75" style="width:76.7pt;height:49.85pt">
                            <v:imagedata r:id="rId173" o:title=""/>
                          </v:shape>
                          <o:OLEObject Type="Embed" ProgID="Acrobat.Document.DC" ShapeID="_x0000_i1088" DrawAspect="Icon" ObjectID="_1831798716" r:id="rId174"/>
                        </w:object>
                      </w:r>
                    </w:p>
                  </w:txbxContent>
                </v:textbox>
                <w10:wrap anchorx="page"/>
              </v:shape>
            </w:pict>
          </mc:Fallback>
        </mc:AlternateContent>
      </w:r>
    </w:p>
    <w:p w14:paraId="32D77A01" w14:textId="77777777" w:rsidR="00A83DA1" w:rsidRPr="00A97B30" w:rsidRDefault="00A83DA1" w:rsidP="00A83DA1"/>
    <w:p w14:paraId="0F703A9A" w14:textId="77777777" w:rsidR="00A83DA1" w:rsidRDefault="00A83DA1" w:rsidP="00A83DA1"/>
    <w:p w14:paraId="68DB09D3" w14:textId="3A0F6E36" w:rsidR="00A83DA1" w:rsidRDefault="00A83DA1">
      <w:pPr>
        <w:rPr>
          <w:b/>
          <w:snapToGrid w:val="0"/>
          <w:sz w:val="31"/>
        </w:rPr>
      </w:pPr>
      <w:r>
        <w:rPr>
          <w:b/>
          <w:snapToGrid w:val="0"/>
          <w:sz w:val="31"/>
        </w:rPr>
        <w:br w:type="page"/>
      </w:r>
    </w:p>
    <w:p w14:paraId="74AF9732" w14:textId="37D0FF52" w:rsidR="007A3697" w:rsidRDefault="007A3697" w:rsidP="007A3697">
      <w:pPr>
        <w:rPr>
          <w:b/>
          <w:sz w:val="28"/>
          <w:szCs w:val="28"/>
          <w:lang w:val="en-US"/>
        </w:rPr>
      </w:pPr>
      <w:r>
        <w:rPr>
          <w:b/>
          <w:sz w:val="28"/>
        </w:rPr>
        <w:t>DECISION: GDD0070</w:t>
      </w:r>
    </w:p>
    <w:p w14:paraId="0F48589F" w14:textId="77777777" w:rsidR="007A3697" w:rsidRDefault="007A3697" w:rsidP="007A3697">
      <w:pPr>
        <w:rPr>
          <w:b/>
          <w:sz w:val="28"/>
        </w:rPr>
      </w:pPr>
    </w:p>
    <w:p w14:paraId="3557DD34" w14:textId="77777777" w:rsidR="007A3697" w:rsidRDefault="007A3697" w:rsidP="007A3697">
      <w:pPr>
        <w:rPr>
          <w:b/>
          <w:sz w:val="28"/>
          <w:szCs w:val="28"/>
          <w:lang w:val="en-US"/>
        </w:rPr>
      </w:pPr>
      <w:r w:rsidRPr="00A97B30">
        <w:rPr>
          <w:b/>
          <w:sz w:val="28"/>
          <w:szCs w:val="28"/>
        </w:rPr>
        <w:t xml:space="preserve">Nature of the decision: </w:t>
      </w:r>
      <w:r w:rsidRPr="007A3697">
        <w:rPr>
          <w:b/>
          <w:sz w:val="28"/>
          <w:szCs w:val="28"/>
          <w:lang w:val="en-US"/>
        </w:rPr>
        <w:t xml:space="preserve">CWM Extension 26/27 </w:t>
      </w:r>
    </w:p>
    <w:p w14:paraId="211B1F2A" w14:textId="77777777" w:rsidR="007A3697" w:rsidRDefault="007A3697" w:rsidP="007A3697">
      <w:pPr>
        <w:rPr>
          <w:b/>
          <w:sz w:val="28"/>
          <w:szCs w:val="28"/>
          <w:lang w:val="en-US"/>
        </w:rPr>
      </w:pPr>
    </w:p>
    <w:p w14:paraId="221DFD08" w14:textId="28142285" w:rsidR="007A3697" w:rsidRDefault="007A3697" w:rsidP="007A3697">
      <w:pPr>
        <w:rPr>
          <w:noProof/>
          <w:lang w:val="en-US"/>
        </w:rPr>
      </w:pPr>
      <w:r w:rsidRPr="00910A9D">
        <w:rPr>
          <w:noProof/>
          <w:lang w:val="en-US"/>
        </w:rPr>
        <w:t xml:space="preserve">Seeking approval to extend the current contract with Cumbria Waste Management by a 12 month period 1st April 2026 to 31st March 2027. (Second Extension Period) as per the contract.  </w:t>
      </w:r>
    </w:p>
    <w:p w14:paraId="7D57AA76" w14:textId="77777777" w:rsidR="007A3697" w:rsidRPr="00A97B30" w:rsidRDefault="007A3697" w:rsidP="007A3697">
      <w:pPr>
        <w:rPr>
          <w:sz w:val="28"/>
          <w:szCs w:val="28"/>
          <w:lang w:val="en-US"/>
        </w:rPr>
      </w:pPr>
    </w:p>
    <w:p w14:paraId="7380D333" w14:textId="77777777" w:rsidR="007A3697" w:rsidRPr="00A97B30" w:rsidRDefault="007A3697" w:rsidP="007A3697">
      <w:pPr>
        <w:rPr>
          <w:b/>
          <w:sz w:val="28"/>
          <w:szCs w:val="28"/>
        </w:rPr>
      </w:pPr>
      <w:r w:rsidRPr="00A97B30">
        <w:rPr>
          <w:b/>
          <w:sz w:val="28"/>
          <w:szCs w:val="28"/>
        </w:rPr>
        <w:t>Who will make the decision?</w:t>
      </w:r>
    </w:p>
    <w:p w14:paraId="30334DAE" w14:textId="77777777" w:rsidR="007A3697" w:rsidRPr="00A97B30" w:rsidRDefault="007A3697" w:rsidP="007A3697">
      <w:pPr>
        <w:rPr>
          <w:b/>
          <w:sz w:val="28"/>
          <w:szCs w:val="28"/>
        </w:rPr>
      </w:pPr>
    </w:p>
    <w:p w14:paraId="3B37D352" w14:textId="6110A864" w:rsidR="007A3697" w:rsidRDefault="007A3697" w:rsidP="007A3697">
      <w:pPr>
        <w:rPr>
          <w:szCs w:val="24"/>
        </w:rPr>
      </w:pPr>
      <w:r w:rsidRPr="00A97B30">
        <w:rPr>
          <w:szCs w:val="24"/>
        </w:rPr>
        <w:t xml:space="preserve">Cabinet Member for </w:t>
      </w:r>
      <w:r>
        <w:rPr>
          <w:szCs w:val="24"/>
        </w:rPr>
        <w:t>Neighbourhoods</w:t>
      </w:r>
    </w:p>
    <w:p w14:paraId="67B2B2B9" w14:textId="77777777" w:rsidR="007A3697" w:rsidRPr="00A97B30" w:rsidRDefault="007A3697" w:rsidP="007A3697">
      <w:pPr>
        <w:rPr>
          <w:szCs w:val="24"/>
        </w:rPr>
      </w:pPr>
    </w:p>
    <w:p w14:paraId="4D7F5D6A" w14:textId="77777777" w:rsidR="007A3697" w:rsidRPr="00A97B30" w:rsidRDefault="007A3697" w:rsidP="007A3697">
      <w:pPr>
        <w:rPr>
          <w:b/>
          <w:sz w:val="28"/>
          <w:szCs w:val="28"/>
        </w:rPr>
      </w:pPr>
      <w:r w:rsidRPr="00A97B30">
        <w:rPr>
          <w:b/>
          <w:sz w:val="28"/>
          <w:szCs w:val="28"/>
        </w:rPr>
        <w:t>When is the decision to be taken?</w:t>
      </w:r>
    </w:p>
    <w:p w14:paraId="2A2F8F2A" w14:textId="77777777" w:rsidR="007A3697" w:rsidRPr="00A97B30" w:rsidRDefault="007A3697" w:rsidP="007A3697">
      <w:pPr>
        <w:rPr>
          <w:b/>
          <w:sz w:val="28"/>
          <w:szCs w:val="28"/>
        </w:rPr>
      </w:pPr>
    </w:p>
    <w:p w14:paraId="7D94080F" w14:textId="0F11007E" w:rsidR="007A3697" w:rsidRPr="00A97B30" w:rsidRDefault="007A3697" w:rsidP="007A3697">
      <w:pPr>
        <w:rPr>
          <w:szCs w:val="24"/>
        </w:rPr>
      </w:pPr>
      <w:r>
        <w:rPr>
          <w:szCs w:val="24"/>
        </w:rPr>
        <w:t>July</w:t>
      </w:r>
      <w:r w:rsidRPr="00A97B30">
        <w:rPr>
          <w:szCs w:val="24"/>
        </w:rPr>
        <w:t xml:space="preserve"> 2025</w:t>
      </w:r>
    </w:p>
    <w:p w14:paraId="3306246E" w14:textId="77777777" w:rsidR="007A3697" w:rsidRPr="00A97B30" w:rsidRDefault="007A3697" w:rsidP="007A3697">
      <w:pPr>
        <w:rPr>
          <w:sz w:val="28"/>
          <w:szCs w:val="28"/>
        </w:rPr>
      </w:pPr>
    </w:p>
    <w:p w14:paraId="0DB068E7" w14:textId="77777777" w:rsidR="007A3697" w:rsidRPr="00A97B30" w:rsidRDefault="007A3697" w:rsidP="007A3697">
      <w:pPr>
        <w:rPr>
          <w:b/>
          <w:sz w:val="28"/>
          <w:szCs w:val="28"/>
        </w:rPr>
      </w:pPr>
      <w:r w:rsidRPr="00A97B30">
        <w:rPr>
          <w:b/>
          <w:sz w:val="28"/>
          <w:szCs w:val="28"/>
        </w:rPr>
        <w:t>Who will be consulted and how?</w:t>
      </w:r>
    </w:p>
    <w:p w14:paraId="43B530B2" w14:textId="77777777" w:rsidR="007A3697" w:rsidRPr="00A97B30" w:rsidRDefault="007A3697" w:rsidP="007A3697">
      <w:pPr>
        <w:rPr>
          <w:b/>
          <w:sz w:val="28"/>
          <w:szCs w:val="28"/>
        </w:rPr>
      </w:pPr>
    </w:p>
    <w:p w14:paraId="548B5B0D" w14:textId="77777777" w:rsidR="007A3697" w:rsidRDefault="007A3697" w:rsidP="007A3697">
      <w:pPr>
        <w:rPr>
          <w:szCs w:val="24"/>
          <w:lang w:val="en-US"/>
        </w:rPr>
      </w:pPr>
      <w:r w:rsidRPr="007A3697">
        <w:rPr>
          <w:szCs w:val="24"/>
          <w:lang w:val="en-US"/>
        </w:rPr>
        <w:t>Cabinet Member for Neighbourhoods</w:t>
      </w:r>
    </w:p>
    <w:p w14:paraId="58F121ED" w14:textId="77777777" w:rsidR="007A3697" w:rsidRDefault="007A3697" w:rsidP="007A3697">
      <w:pPr>
        <w:rPr>
          <w:szCs w:val="24"/>
          <w:lang w:val="en-US"/>
        </w:rPr>
      </w:pPr>
      <w:r w:rsidRPr="007A3697">
        <w:rPr>
          <w:szCs w:val="24"/>
          <w:lang w:val="en-US"/>
        </w:rPr>
        <w:t>Chief Financial Officer</w:t>
      </w:r>
    </w:p>
    <w:p w14:paraId="1FCF7225" w14:textId="77777777" w:rsidR="007A3697" w:rsidRDefault="007A3697" w:rsidP="007A3697">
      <w:pPr>
        <w:rPr>
          <w:szCs w:val="24"/>
          <w:lang w:val="en-US"/>
        </w:rPr>
      </w:pPr>
      <w:r w:rsidRPr="007A3697">
        <w:rPr>
          <w:szCs w:val="24"/>
          <w:lang w:val="en-US"/>
        </w:rPr>
        <w:t>Chief Legal Officer</w:t>
      </w:r>
    </w:p>
    <w:p w14:paraId="7CF54AC2" w14:textId="249FC183" w:rsidR="007A3697" w:rsidRPr="007A3697" w:rsidRDefault="007A3697" w:rsidP="007A3697">
      <w:pPr>
        <w:rPr>
          <w:szCs w:val="24"/>
          <w:lang w:val="en-US"/>
        </w:rPr>
      </w:pPr>
      <w:r w:rsidRPr="007A3697">
        <w:rPr>
          <w:szCs w:val="24"/>
          <w:lang w:val="en-US"/>
        </w:rPr>
        <w:t>Corporate Director for Growth, Enterprise &amp; Environment.</w:t>
      </w:r>
    </w:p>
    <w:p w14:paraId="54E1131C" w14:textId="77777777" w:rsidR="007A3697" w:rsidRDefault="007A3697" w:rsidP="007A3697">
      <w:pPr>
        <w:rPr>
          <w:szCs w:val="24"/>
          <w:lang w:val="en-US"/>
        </w:rPr>
      </w:pPr>
    </w:p>
    <w:p w14:paraId="5A2C80C6" w14:textId="745AA7B7" w:rsidR="007A3697" w:rsidRDefault="007A3697" w:rsidP="007A3697">
      <w:pPr>
        <w:rPr>
          <w:sz w:val="28"/>
          <w:szCs w:val="28"/>
          <w:lang w:val="en-US"/>
        </w:rPr>
      </w:pPr>
      <w:r w:rsidRPr="007A3697">
        <w:rPr>
          <w:szCs w:val="24"/>
          <w:lang w:val="en-US"/>
        </w:rPr>
        <w:t>All of the above will be consulted via approval of the delegated decision.</w:t>
      </w:r>
    </w:p>
    <w:p w14:paraId="78DBDCAF" w14:textId="77777777" w:rsidR="007A3697" w:rsidRDefault="007A3697" w:rsidP="007A3697">
      <w:pPr>
        <w:rPr>
          <w:b/>
          <w:sz w:val="28"/>
          <w:szCs w:val="28"/>
        </w:rPr>
      </w:pPr>
    </w:p>
    <w:p w14:paraId="78552011" w14:textId="59A70E49" w:rsidR="007A3697" w:rsidRPr="00A97B30" w:rsidRDefault="007A3697" w:rsidP="007A3697">
      <w:pPr>
        <w:rPr>
          <w:b/>
          <w:sz w:val="28"/>
          <w:szCs w:val="28"/>
        </w:rPr>
      </w:pPr>
      <w:r w:rsidRPr="00A97B30">
        <w:rPr>
          <w:b/>
          <w:sz w:val="28"/>
          <w:szCs w:val="28"/>
        </w:rPr>
        <w:t>Supporting documentation:</w:t>
      </w:r>
    </w:p>
    <w:p w14:paraId="74BC1AD8" w14:textId="77777777" w:rsidR="007A3697" w:rsidRPr="00A97B30" w:rsidRDefault="007A3697" w:rsidP="007A3697">
      <w:pPr>
        <w:rPr>
          <w:b/>
          <w:sz w:val="28"/>
          <w:szCs w:val="28"/>
        </w:rPr>
      </w:pPr>
    </w:p>
    <w:p w14:paraId="6F5EB53F" w14:textId="77777777" w:rsidR="007A3697" w:rsidRPr="00A97B30" w:rsidRDefault="007A3697" w:rsidP="007A3697">
      <w:pPr>
        <w:rPr>
          <w:szCs w:val="24"/>
        </w:rPr>
      </w:pPr>
      <w:r w:rsidRPr="00A97B30">
        <w:rPr>
          <w:szCs w:val="24"/>
        </w:rPr>
        <w:t>There are no supporting documents for this decision.</w:t>
      </w:r>
    </w:p>
    <w:p w14:paraId="1F5C1791" w14:textId="77777777" w:rsidR="007A3697" w:rsidRPr="00A97B30" w:rsidRDefault="007A3697" w:rsidP="007A3697">
      <w:pPr>
        <w:rPr>
          <w:szCs w:val="24"/>
        </w:rPr>
      </w:pPr>
    </w:p>
    <w:p w14:paraId="2B00DBE3" w14:textId="77777777" w:rsidR="007A3697" w:rsidRPr="00A97B30" w:rsidRDefault="007A3697" w:rsidP="007A3697">
      <w:pPr>
        <w:rPr>
          <w:b/>
          <w:sz w:val="28"/>
          <w:szCs w:val="28"/>
        </w:rPr>
      </w:pPr>
      <w:r w:rsidRPr="00A97B30">
        <w:rPr>
          <w:b/>
          <w:sz w:val="28"/>
          <w:szCs w:val="28"/>
        </w:rPr>
        <w:t>How and by when to make representations:</w:t>
      </w:r>
    </w:p>
    <w:p w14:paraId="5B004E82" w14:textId="77777777" w:rsidR="007A3697" w:rsidRPr="00A97B30" w:rsidRDefault="007A3697" w:rsidP="007A3697">
      <w:pPr>
        <w:rPr>
          <w:b/>
          <w:sz w:val="28"/>
          <w:szCs w:val="28"/>
        </w:rPr>
      </w:pPr>
    </w:p>
    <w:p w14:paraId="35D0B029" w14:textId="34D2F566" w:rsidR="007A3697" w:rsidRPr="00A97B30" w:rsidRDefault="007A3697" w:rsidP="007A3697">
      <w:pPr>
        <w:rPr>
          <w:szCs w:val="24"/>
        </w:rPr>
      </w:pPr>
      <w:r w:rsidRPr="00A97B30">
        <w:rPr>
          <w:szCs w:val="24"/>
        </w:rPr>
        <w:t xml:space="preserve">Representations should be made to </w:t>
      </w:r>
      <w:r>
        <w:rPr>
          <w:szCs w:val="24"/>
          <w:lang w:val="en-US"/>
        </w:rPr>
        <w:t>Tracey Kenny</w:t>
      </w:r>
      <w:r w:rsidRPr="00A704CF">
        <w:rPr>
          <w:szCs w:val="24"/>
          <w:lang w:val="en-US"/>
        </w:rPr>
        <w:t xml:space="preserve"> </w:t>
      </w:r>
      <w:r w:rsidRPr="00A97B30">
        <w:rPr>
          <w:szCs w:val="24"/>
        </w:rPr>
        <w:t xml:space="preserve">before </w:t>
      </w:r>
      <w:r>
        <w:rPr>
          <w:szCs w:val="24"/>
        </w:rPr>
        <w:t>2 July 2025</w:t>
      </w:r>
      <w:r w:rsidRPr="00A97B30">
        <w:rPr>
          <w:szCs w:val="24"/>
        </w:rPr>
        <w:t>.</w:t>
      </w:r>
    </w:p>
    <w:p w14:paraId="2202F40E" w14:textId="3F63933D" w:rsidR="007A3697" w:rsidRDefault="007A3697" w:rsidP="007A3697">
      <w:pPr>
        <w:rPr>
          <w:lang w:val="en-US"/>
        </w:rPr>
      </w:pPr>
      <w:r w:rsidRPr="00A97B30">
        <w:rPr>
          <w:szCs w:val="24"/>
        </w:rPr>
        <w:t xml:space="preserve">Tel: </w:t>
      </w:r>
      <w:r w:rsidRPr="007A3697">
        <w:rPr>
          <w:szCs w:val="24"/>
          <w:lang w:val="en-US"/>
        </w:rPr>
        <w:t>07909906314</w:t>
      </w:r>
      <w:r>
        <w:rPr>
          <w:szCs w:val="24"/>
          <w:lang w:val="en-US"/>
        </w:rPr>
        <w:t xml:space="preserve"> </w:t>
      </w:r>
      <w:r w:rsidRPr="00A97B30">
        <w:rPr>
          <w:szCs w:val="24"/>
          <w:lang w:val="en-US"/>
        </w:rPr>
        <w:t xml:space="preserve">or email </w:t>
      </w:r>
      <w:hyperlink r:id="rId175" w:history="1">
        <w:r w:rsidRPr="002E399F">
          <w:rPr>
            <w:rStyle w:val="Hyperlink"/>
            <w:lang w:val="en-US"/>
          </w:rPr>
          <w:t>Tracey.Kenny@redcar-cleveland.gov.uk</w:t>
        </w:r>
      </w:hyperlink>
    </w:p>
    <w:p w14:paraId="498DBF78" w14:textId="77777777" w:rsidR="007A3697" w:rsidRDefault="007A3697" w:rsidP="007A3697">
      <w:pPr>
        <w:rPr>
          <w:lang w:val="en-US"/>
        </w:rPr>
      </w:pPr>
    </w:p>
    <w:p w14:paraId="66598AC9" w14:textId="77777777" w:rsidR="007A3697" w:rsidRPr="00A97B30" w:rsidRDefault="007A3697" w:rsidP="007A3697">
      <w:pPr>
        <w:rPr>
          <w:szCs w:val="24"/>
        </w:rPr>
      </w:pPr>
    </w:p>
    <w:p w14:paraId="142E28B9" w14:textId="75CFD4E9" w:rsidR="007A3697" w:rsidRPr="00A97B30" w:rsidRDefault="007A3697" w:rsidP="007A3697">
      <w:pPr>
        <w:rPr>
          <w:szCs w:val="24"/>
        </w:rPr>
      </w:pPr>
      <w:r w:rsidRPr="00A97B30">
        <w:rPr>
          <w:szCs w:val="24"/>
        </w:rPr>
        <w:t xml:space="preserve">First published in Forward Plan on </w:t>
      </w:r>
      <w:r>
        <w:rPr>
          <w:szCs w:val="24"/>
        </w:rPr>
        <w:t xml:space="preserve">04 June </w:t>
      </w:r>
      <w:r w:rsidRPr="00A97B30">
        <w:rPr>
          <w:szCs w:val="24"/>
        </w:rPr>
        <w:t>2025</w:t>
      </w:r>
    </w:p>
    <w:p w14:paraId="49DD03AB" w14:textId="77777777" w:rsidR="007A3697" w:rsidRPr="00A97B30" w:rsidRDefault="007A3697" w:rsidP="007A3697">
      <w:pPr>
        <w:rPr>
          <w:sz w:val="28"/>
          <w:szCs w:val="28"/>
        </w:rPr>
      </w:pPr>
    </w:p>
    <w:p w14:paraId="3EE29562" w14:textId="77777777" w:rsidR="007A3697" w:rsidRPr="00A97B30" w:rsidRDefault="007A3697" w:rsidP="007A3697">
      <w:pPr>
        <w:rPr>
          <w:b/>
          <w:sz w:val="28"/>
          <w:szCs w:val="28"/>
        </w:rPr>
      </w:pPr>
      <w:r w:rsidRPr="00A97B30">
        <w:rPr>
          <w:b/>
          <w:sz w:val="28"/>
          <w:szCs w:val="28"/>
        </w:rPr>
        <w:t>Following the Making of the decision, the decision form will be published here:</w:t>
      </w:r>
    </w:p>
    <w:p w14:paraId="15899769" w14:textId="77777777" w:rsidR="007A3697" w:rsidRPr="00A97B30" w:rsidRDefault="007A3697" w:rsidP="007A3697">
      <w:r w:rsidRPr="00A97B30">
        <w:rPr>
          <w:noProof/>
        </w:rPr>
        <mc:AlternateContent>
          <mc:Choice Requires="wps">
            <w:drawing>
              <wp:anchor distT="0" distB="0" distL="114300" distR="114300" simplePos="0" relativeHeight="251959296" behindDoc="0" locked="0" layoutInCell="1" allowOverlap="1" wp14:anchorId="24563C3B" wp14:editId="1B515962">
                <wp:simplePos x="0" y="0"/>
                <wp:positionH relativeFrom="page">
                  <wp:posOffset>3000375</wp:posOffset>
                </wp:positionH>
                <wp:positionV relativeFrom="paragraph">
                  <wp:posOffset>105409</wp:posOffset>
                </wp:positionV>
                <wp:extent cx="857250" cy="752475"/>
                <wp:effectExtent l="0" t="0" r="19050" b="28575"/>
                <wp:wrapNone/>
                <wp:docPr id="5173337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4C79F7BD" w14:textId="33542D8C" w:rsidR="007A3697" w:rsidRDefault="00C51DF6" w:rsidP="00C51DF6">
                            <w:r>
                              <w:object w:dxaOrig="1534" w:dyaOrig="997" w14:anchorId="3F6411FA">
                                <v:shape id="_x0000_i1094" type="#_x0000_t75" style="width:76.7pt;height:49.85pt">
                                  <v:imagedata r:id="rId176" o:title=""/>
                                </v:shape>
                                <o:OLEObject Type="Embed" ProgID="Acrobat.Document.DC" ShapeID="_x0000_i1094" DrawAspect="Icon" ObjectID="_1838976347" r:id="rId17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563C3B" id="_x0000_s1062" type="#_x0000_t202" style="position:absolute;margin-left:236.25pt;margin-top:8.3pt;width:67.5pt;height:59.25pt;z-index:25195929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II3u3xPAgAAuQQAAA4AAAAAAAAAAAAAAAAALgIAAGRycy9lMm9Eb2MueG1sUEsBAi0AFAAGAAgA&#10;AAAhAG5jHZLdAAAACgEAAA8AAAAAAAAAAAAAAAAAqQQAAGRycy9kb3ducmV2LnhtbFBLBQYAAAAA&#10;BAAEAPMAAACzBQAAAAA=&#10;" fillcolor="window" strokeweight=".5pt">
                <v:path arrowok="t"/>
                <v:textbox style="mso-fit-shape-to-text:t">
                  <w:txbxContent>
                    <w:p w14:paraId="4C79F7BD" w14:textId="33542D8C" w:rsidR="007A3697" w:rsidRDefault="00C51DF6" w:rsidP="00C51DF6">
                      <w:r>
                        <w:object w:dxaOrig="1534" w:dyaOrig="997" w14:anchorId="3F6411FA">
                          <v:shape id="_x0000_i1090" type="#_x0000_t75" style="width:76.7pt;height:49.85pt">
                            <v:imagedata r:id="rId178" o:title=""/>
                          </v:shape>
                          <o:OLEObject Type="Embed" ProgID="Acrobat.Document.DC" ShapeID="_x0000_i1090" DrawAspect="Icon" ObjectID="_1831798717" r:id="rId179"/>
                        </w:object>
                      </w:r>
                    </w:p>
                  </w:txbxContent>
                </v:textbox>
                <w10:wrap anchorx="page"/>
              </v:shape>
            </w:pict>
          </mc:Fallback>
        </mc:AlternateContent>
      </w:r>
    </w:p>
    <w:p w14:paraId="5A826392" w14:textId="77777777" w:rsidR="007A3697" w:rsidRPr="00A97B30" w:rsidRDefault="007A3697" w:rsidP="007A3697"/>
    <w:p w14:paraId="5732BC5E" w14:textId="77777777" w:rsidR="007A3697" w:rsidRDefault="007A3697" w:rsidP="007A3697"/>
    <w:p w14:paraId="5071444E" w14:textId="77777777" w:rsidR="007A3697" w:rsidRDefault="007A3697" w:rsidP="007A3697">
      <w:pPr>
        <w:rPr>
          <w:b/>
          <w:snapToGrid w:val="0"/>
          <w:sz w:val="31"/>
        </w:rPr>
      </w:pPr>
      <w:r>
        <w:rPr>
          <w:b/>
          <w:snapToGrid w:val="0"/>
          <w:sz w:val="31"/>
        </w:rPr>
        <w:br w:type="page"/>
      </w:r>
    </w:p>
    <w:p w14:paraId="30A7F422" w14:textId="74185665" w:rsidR="00E8202E" w:rsidRDefault="00E8202E" w:rsidP="00E8202E">
      <w:pPr>
        <w:rPr>
          <w:b/>
          <w:sz w:val="28"/>
          <w:szCs w:val="28"/>
          <w:lang w:val="en-US"/>
        </w:rPr>
      </w:pPr>
      <w:r>
        <w:rPr>
          <w:b/>
          <w:sz w:val="28"/>
        </w:rPr>
        <w:t>DECISION: GDD0071</w:t>
      </w:r>
    </w:p>
    <w:p w14:paraId="364D8C27" w14:textId="77777777" w:rsidR="00E8202E" w:rsidRDefault="00E8202E" w:rsidP="00E8202E">
      <w:pPr>
        <w:rPr>
          <w:b/>
          <w:sz w:val="28"/>
        </w:rPr>
      </w:pPr>
    </w:p>
    <w:p w14:paraId="580678CD" w14:textId="29AED1C4" w:rsidR="00E8202E" w:rsidRDefault="00E8202E" w:rsidP="00E8202E">
      <w:pPr>
        <w:rPr>
          <w:b/>
          <w:sz w:val="28"/>
          <w:szCs w:val="28"/>
          <w:lang w:val="en-US"/>
        </w:rPr>
      </w:pPr>
      <w:r w:rsidRPr="00A97B30">
        <w:rPr>
          <w:b/>
          <w:sz w:val="28"/>
          <w:szCs w:val="28"/>
        </w:rPr>
        <w:t xml:space="preserve">Nature of the decision: </w:t>
      </w:r>
      <w:r w:rsidRPr="00443F20">
        <w:rPr>
          <w:b/>
          <w:sz w:val="28"/>
          <w:szCs w:val="28"/>
          <w:lang w:val="en-US"/>
        </w:rPr>
        <w:t xml:space="preserve">Food Waste </w:t>
      </w:r>
      <w:r>
        <w:rPr>
          <w:b/>
          <w:sz w:val="28"/>
          <w:szCs w:val="28"/>
          <w:lang w:val="en-US"/>
        </w:rPr>
        <w:t>Liners</w:t>
      </w:r>
    </w:p>
    <w:p w14:paraId="0B553900" w14:textId="77777777" w:rsidR="00E8202E" w:rsidRPr="00A97B30" w:rsidRDefault="00E8202E" w:rsidP="00E8202E">
      <w:pPr>
        <w:rPr>
          <w:b/>
          <w:sz w:val="28"/>
          <w:szCs w:val="28"/>
        </w:rPr>
      </w:pPr>
    </w:p>
    <w:p w14:paraId="2B88E842" w14:textId="70B54A7F" w:rsidR="00E8202E" w:rsidRPr="00E8202E" w:rsidRDefault="00E8202E" w:rsidP="00E8202E">
      <w:pPr>
        <w:rPr>
          <w:szCs w:val="24"/>
          <w:lang w:val="en-US"/>
        </w:rPr>
      </w:pPr>
      <w:r w:rsidRPr="00E8202E">
        <w:rPr>
          <w:szCs w:val="24"/>
          <w:lang w:val="en-US"/>
        </w:rPr>
        <w:t>Participate in a procurement process led by Stockton Borough Council to award a contract to a Food waste liner company.</w:t>
      </w:r>
    </w:p>
    <w:p w14:paraId="412B3145" w14:textId="77777777" w:rsidR="00E8202E" w:rsidRPr="00A97B30" w:rsidRDefault="00E8202E" w:rsidP="00E8202E">
      <w:pPr>
        <w:rPr>
          <w:sz w:val="28"/>
          <w:szCs w:val="28"/>
          <w:lang w:val="en-US"/>
        </w:rPr>
      </w:pPr>
    </w:p>
    <w:p w14:paraId="3E42F6E8" w14:textId="77777777" w:rsidR="00E8202E" w:rsidRPr="00A97B30" w:rsidRDefault="00E8202E" w:rsidP="00E8202E">
      <w:pPr>
        <w:rPr>
          <w:b/>
          <w:sz w:val="28"/>
          <w:szCs w:val="28"/>
        </w:rPr>
      </w:pPr>
      <w:bookmarkStart w:id="20" w:name="_Hlk201826028"/>
      <w:r w:rsidRPr="00A97B30">
        <w:rPr>
          <w:b/>
          <w:sz w:val="28"/>
          <w:szCs w:val="28"/>
        </w:rPr>
        <w:t>Who will make the decision?</w:t>
      </w:r>
    </w:p>
    <w:p w14:paraId="2A06EE56" w14:textId="77777777" w:rsidR="00E8202E" w:rsidRPr="00A97B30" w:rsidRDefault="00E8202E" w:rsidP="00E8202E">
      <w:pPr>
        <w:rPr>
          <w:b/>
          <w:sz w:val="28"/>
          <w:szCs w:val="28"/>
        </w:rPr>
      </w:pPr>
    </w:p>
    <w:p w14:paraId="66F21ABA" w14:textId="77777777" w:rsidR="00E8202E" w:rsidRPr="00A97B30" w:rsidRDefault="00E8202E" w:rsidP="00E8202E">
      <w:pPr>
        <w:rPr>
          <w:szCs w:val="24"/>
        </w:rPr>
      </w:pPr>
      <w:r w:rsidRPr="00A97B30">
        <w:rPr>
          <w:szCs w:val="24"/>
        </w:rPr>
        <w:t xml:space="preserve">Cabinet Member for </w:t>
      </w:r>
      <w:r>
        <w:rPr>
          <w:szCs w:val="24"/>
        </w:rPr>
        <w:t>Environment</w:t>
      </w:r>
    </w:p>
    <w:p w14:paraId="70F84854" w14:textId="77777777" w:rsidR="00E8202E" w:rsidRPr="00A97B30" w:rsidRDefault="00E8202E" w:rsidP="00E8202E">
      <w:pPr>
        <w:rPr>
          <w:szCs w:val="24"/>
        </w:rPr>
      </w:pPr>
    </w:p>
    <w:p w14:paraId="7FFBBAE5" w14:textId="77777777" w:rsidR="00E8202E" w:rsidRPr="00A97B30" w:rsidRDefault="00E8202E" w:rsidP="00E8202E">
      <w:pPr>
        <w:rPr>
          <w:b/>
          <w:sz w:val="28"/>
          <w:szCs w:val="28"/>
        </w:rPr>
      </w:pPr>
      <w:r w:rsidRPr="00A97B30">
        <w:rPr>
          <w:b/>
          <w:sz w:val="28"/>
          <w:szCs w:val="28"/>
        </w:rPr>
        <w:t>When is the decision to be taken?</w:t>
      </w:r>
    </w:p>
    <w:p w14:paraId="773DD11C" w14:textId="77777777" w:rsidR="00E8202E" w:rsidRPr="00A97B30" w:rsidRDefault="00E8202E" w:rsidP="00E8202E">
      <w:pPr>
        <w:rPr>
          <w:b/>
          <w:sz w:val="28"/>
          <w:szCs w:val="28"/>
        </w:rPr>
      </w:pPr>
    </w:p>
    <w:p w14:paraId="198C0AFF" w14:textId="77777777" w:rsidR="00E8202E" w:rsidRPr="00A97B30" w:rsidRDefault="00E8202E" w:rsidP="00E8202E">
      <w:pPr>
        <w:rPr>
          <w:szCs w:val="24"/>
        </w:rPr>
      </w:pPr>
      <w:r>
        <w:rPr>
          <w:szCs w:val="24"/>
        </w:rPr>
        <w:t>June</w:t>
      </w:r>
      <w:r w:rsidRPr="00A97B30">
        <w:rPr>
          <w:szCs w:val="24"/>
        </w:rPr>
        <w:t xml:space="preserve"> 2025</w:t>
      </w:r>
    </w:p>
    <w:p w14:paraId="2C8E9ACD" w14:textId="77777777" w:rsidR="00E8202E" w:rsidRPr="00A97B30" w:rsidRDefault="00E8202E" w:rsidP="00E8202E">
      <w:pPr>
        <w:rPr>
          <w:sz w:val="28"/>
          <w:szCs w:val="28"/>
        </w:rPr>
      </w:pPr>
    </w:p>
    <w:p w14:paraId="75D56CDB" w14:textId="77777777" w:rsidR="00E8202E" w:rsidRPr="00A97B30" w:rsidRDefault="00E8202E" w:rsidP="00E8202E">
      <w:pPr>
        <w:rPr>
          <w:b/>
          <w:sz w:val="28"/>
          <w:szCs w:val="28"/>
        </w:rPr>
      </w:pPr>
      <w:r w:rsidRPr="00A97B30">
        <w:rPr>
          <w:b/>
          <w:sz w:val="28"/>
          <w:szCs w:val="28"/>
        </w:rPr>
        <w:t>Who will be consulted and how?</w:t>
      </w:r>
    </w:p>
    <w:p w14:paraId="17BE0B37" w14:textId="77777777" w:rsidR="00E8202E" w:rsidRPr="00A97B30" w:rsidRDefault="00E8202E" w:rsidP="00E8202E">
      <w:pPr>
        <w:rPr>
          <w:b/>
          <w:sz w:val="28"/>
          <w:szCs w:val="28"/>
        </w:rPr>
      </w:pPr>
    </w:p>
    <w:p w14:paraId="160DAD1A" w14:textId="77777777" w:rsidR="00E8202E" w:rsidRPr="00E8202E" w:rsidRDefault="00E8202E" w:rsidP="00E8202E">
      <w:pPr>
        <w:rPr>
          <w:szCs w:val="24"/>
          <w:lang w:val="en-US"/>
        </w:rPr>
      </w:pPr>
      <w:r w:rsidRPr="00E8202E">
        <w:rPr>
          <w:szCs w:val="24"/>
          <w:lang w:val="en-US"/>
        </w:rPr>
        <w:t>Cabinet Member for Environment</w:t>
      </w:r>
    </w:p>
    <w:p w14:paraId="25B68687" w14:textId="77777777" w:rsidR="00E8202E" w:rsidRPr="00E8202E" w:rsidRDefault="00E8202E" w:rsidP="00E8202E">
      <w:pPr>
        <w:rPr>
          <w:szCs w:val="24"/>
          <w:lang w:val="en-US"/>
        </w:rPr>
      </w:pPr>
      <w:r w:rsidRPr="00E8202E">
        <w:rPr>
          <w:szCs w:val="24"/>
          <w:lang w:val="en-US"/>
        </w:rPr>
        <w:t>Chief Legal Officer</w:t>
      </w:r>
    </w:p>
    <w:p w14:paraId="6653B8D7" w14:textId="77777777" w:rsidR="00E8202E" w:rsidRPr="00E8202E" w:rsidRDefault="00E8202E" w:rsidP="00E8202E">
      <w:pPr>
        <w:rPr>
          <w:szCs w:val="24"/>
          <w:lang w:val="en-US"/>
        </w:rPr>
      </w:pPr>
      <w:r w:rsidRPr="00E8202E">
        <w:rPr>
          <w:szCs w:val="24"/>
          <w:lang w:val="en-US"/>
        </w:rPr>
        <w:t>Chief Finance Officer</w:t>
      </w:r>
    </w:p>
    <w:p w14:paraId="34E6FB1B" w14:textId="77777777" w:rsidR="00E8202E" w:rsidRPr="00E8202E" w:rsidRDefault="00E8202E" w:rsidP="00E8202E">
      <w:pPr>
        <w:rPr>
          <w:szCs w:val="24"/>
          <w:lang w:val="en-US"/>
        </w:rPr>
      </w:pPr>
      <w:r w:rsidRPr="00E8202E">
        <w:rPr>
          <w:szCs w:val="24"/>
          <w:lang w:val="en-US"/>
        </w:rPr>
        <w:t>Assistant Director - Neighbourhood Services</w:t>
      </w:r>
    </w:p>
    <w:p w14:paraId="0E1A52C6" w14:textId="77777777" w:rsidR="00E8202E" w:rsidRDefault="00E8202E" w:rsidP="00E8202E">
      <w:pPr>
        <w:rPr>
          <w:szCs w:val="24"/>
          <w:lang w:val="en-US"/>
        </w:rPr>
      </w:pPr>
    </w:p>
    <w:p w14:paraId="62848E04" w14:textId="632E9BC2" w:rsidR="00E8202E" w:rsidRDefault="00E8202E" w:rsidP="00E8202E">
      <w:pPr>
        <w:rPr>
          <w:szCs w:val="24"/>
          <w:lang w:val="en-US"/>
        </w:rPr>
      </w:pPr>
      <w:r w:rsidRPr="00E8202E">
        <w:rPr>
          <w:szCs w:val="24"/>
          <w:lang w:val="en-US"/>
        </w:rPr>
        <w:t>All of the above will be consulted via approval of the delegated decision</w:t>
      </w:r>
      <w:r w:rsidRPr="00A704CF">
        <w:rPr>
          <w:szCs w:val="24"/>
          <w:lang w:val="en-US"/>
        </w:rPr>
        <w:t xml:space="preserve">.  </w:t>
      </w:r>
    </w:p>
    <w:p w14:paraId="1249240B" w14:textId="77777777" w:rsidR="00E8202E" w:rsidRDefault="00E8202E" w:rsidP="00E8202E">
      <w:pPr>
        <w:rPr>
          <w:sz w:val="28"/>
          <w:szCs w:val="28"/>
          <w:lang w:val="en-US"/>
        </w:rPr>
      </w:pPr>
    </w:p>
    <w:bookmarkEnd w:id="20"/>
    <w:p w14:paraId="1AF885C0" w14:textId="77777777" w:rsidR="00E8202E" w:rsidRPr="00A97B30" w:rsidRDefault="00E8202E" w:rsidP="00E8202E">
      <w:pPr>
        <w:rPr>
          <w:b/>
          <w:sz w:val="28"/>
          <w:szCs w:val="28"/>
        </w:rPr>
      </w:pPr>
      <w:r w:rsidRPr="00A97B30">
        <w:rPr>
          <w:b/>
          <w:sz w:val="28"/>
          <w:szCs w:val="28"/>
        </w:rPr>
        <w:t>Supporting documentation:</w:t>
      </w:r>
    </w:p>
    <w:p w14:paraId="4B2FE2BA" w14:textId="77777777" w:rsidR="00E8202E" w:rsidRPr="00A97B30" w:rsidRDefault="00E8202E" w:rsidP="00E8202E">
      <w:pPr>
        <w:rPr>
          <w:b/>
          <w:sz w:val="28"/>
          <w:szCs w:val="28"/>
        </w:rPr>
      </w:pPr>
    </w:p>
    <w:p w14:paraId="0719DA75" w14:textId="77777777" w:rsidR="00E8202E" w:rsidRPr="00A97B30" w:rsidRDefault="00E8202E" w:rsidP="00E8202E">
      <w:pPr>
        <w:rPr>
          <w:szCs w:val="24"/>
        </w:rPr>
      </w:pPr>
      <w:r w:rsidRPr="00A97B30">
        <w:rPr>
          <w:szCs w:val="24"/>
        </w:rPr>
        <w:t>There are no supporting documents for this decision.</w:t>
      </w:r>
    </w:p>
    <w:p w14:paraId="05DE68AA" w14:textId="77777777" w:rsidR="00E8202E" w:rsidRPr="00A97B30" w:rsidRDefault="00E8202E" w:rsidP="00E8202E">
      <w:pPr>
        <w:rPr>
          <w:szCs w:val="24"/>
        </w:rPr>
      </w:pPr>
    </w:p>
    <w:p w14:paraId="4061F10A" w14:textId="77777777" w:rsidR="00E8202E" w:rsidRPr="00A97B30" w:rsidRDefault="00E8202E" w:rsidP="00E8202E">
      <w:pPr>
        <w:rPr>
          <w:b/>
          <w:sz w:val="28"/>
          <w:szCs w:val="28"/>
        </w:rPr>
      </w:pPr>
      <w:r w:rsidRPr="00A97B30">
        <w:rPr>
          <w:b/>
          <w:sz w:val="28"/>
          <w:szCs w:val="28"/>
        </w:rPr>
        <w:t>How and by when to make representations:</w:t>
      </w:r>
    </w:p>
    <w:p w14:paraId="0868D7B7" w14:textId="77777777" w:rsidR="00E8202E" w:rsidRPr="00A97B30" w:rsidRDefault="00E8202E" w:rsidP="00E8202E">
      <w:pPr>
        <w:rPr>
          <w:b/>
          <w:sz w:val="28"/>
          <w:szCs w:val="28"/>
        </w:rPr>
      </w:pPr>
    </w:p>
    <w:p w14:paraId="57705A6A" w14:textId="3B2AED33" w:rsidR="00E8202E" w:rsidRDefault="00E8202E" w:rsidP="00E8202E">
      <w:pPr>
        <w:rPr>
          <w:lang w:val="en-US"/>
        </w:rPr>
      </w:pPr>
      <w:r w:rsidRPr="00A97B30">
        <w:rPr>
          <w:szCs w:val="24"/>
        </w:rPr>
        <w:t xml:space="preserve">Representations should be made to </w:t>
      </w:r>
      <w:r w:rsidRPr="00A704CF">
        <w:rPr>
          <w:szCs w:val="24"/>
          <w:lang w:val="en-US"/>
        </w:rPr>
        <w:t>Phil Shaw</w:t>
      </w:r>
      <w:r>
        <w:rPr>
          <w:szCs w:val="24"/>
          <w:lang w:val="en-US"/>
        </w:rPr>
        <w:t>, P</w:t>
      </w:r>
      <w:r w:rsidRPr="00A704CF">
        <w:rPr>
          <w:szCs w:val="24"/>
          <w:lang w:val="en-US"/>
        </w:rPr>
        <w:t xml:space="preserve">aul Foden </w:t>
      </w:r>
      <w:r>
        <w:rPr>
          <w:szCs w:val="24"/>
          <w:lang w:val="en-US"/>
        </w:rPr>
        <w:t xml:space="preserve">or Jade Green </w:t>
      </w:r>
      <w:r w:rsidRPr="00A97B30">
        <w:rPr>
          <w:szCs w:val="24"/>
        </w:rPr>
        <w:t xml:space="preserve">before </w:t>
      </w:r>
      <w:r>
        <w:rPr>
          <w:szCs w:val="24"/>
        </w:rPr>
        <w:t>10 July 2025</w:t>
      </w:r>
      <w:r w:rsidRPr="00A97B30">
        <w:rPr>
          <w:szCs w:val="24"/>
        </w:rPr>
        <w:t>.</w:t>
      </w:r>
      <w:r>
        <w:rPr>
          <w:szCs w:val="24"/>
        </w:rPr>
        <w:t xml:space="preserve">  </w:t>
      </w:r>
      <w:r w:rsidRPr="00A97B30">
        <w:rPr>
          <w:szCs w:val="24"/>
        </w:rPr>
        <w:t xml:space="preserve">Tel: </w:t>
      </w:r>
      <w:r w:rsidRPr="00A704CF">
        <w:rPr>
          <w:szCs w:val="24"/>
        </w:rPr>
        <w:t>07970420158</w:t>
      </w:r>
      <w:r>
        <w:rPr>
          <w:szCs w:val="24"/>
        </w:rPr>
        <w:t>/</w:t>
      </w:r>
      <w:r w:rsidRPr="00A704CF">
        <w:rPr>
          <w:szCs w:val="24"/>
        </w:rPr>
        <w:t>07766297970</w:t>
      </w:r>
      <w:r>
        <w:rPr>
          <w:szCs w:val="24"/>
        </w:rPr>
        <w:t xml:space="preserve">/01642 </w:t>
      </w:r>
      <w:r w:rsidRPr="00E8202E">
        <w:rPr>
          <w:szCs w:val="24"/>
        </w:rPr>
        <w:t>776992</w:t>
      </w:r>
      <w:r>
        <w:rPr>
          <w:szCs w:val="24"/>
        </w:rPr>
        <w:t xml:space="preserve"> </w:t>
      </w:r>
      <w:r w:rsidRPr="00A97B30">
        <w:rPr>
          <w:szCs w:val="24"/>
          <w:lang w:val="en-US"/>
        </w:rPr>
        <w:t xml:space="preserve">or email </w:t>
      </w:r>
      <w:hyperlink r:id="rId180" w:history="1">
        <w:r w:rsidRPr="00C12AB7">
          <w:rPr>
            <w:rStyle w:val="Hyperlink"/>
            <w:lang w:val="en-US"/>
          </w:rPr>
          <w:t>philip.shaw@redcar-cleveland.gov.uk</w:t>
        </w:r>
      </w:hyperlink>
      <w:r>
        <w:rPr>
          <w:lang w:val="en-US"/>
        </w:rPr>
        <w:t xml:space="preserve">, </w:t>
      </w:r>
      <w:hyperlink r:id="rId181" w:history="1">
        <w:r w:rsidRPr="00C12AB7">
          <w:rPr>
            <w:rStyle w:val="Hyperlink"/>
            <w:lang w:val="en-US"/>
          </w:rPr>
          <w:t>Paul.foden@redcar-cleveland.gov.uk</w:t>
        </w:r>
      </w:hyperlink>
      <w:r>
        <w:rPr>
          <w:lang w:val="en-US"/>
        </w:rPr>
        <w:t xml:space="preserve"> or </w:t>
      </w:r>
      <w:r w:rsidRPr="00E8202E">
        <w:rPr>
          <w:lang w:val="en-US"/>
        </w:rPr>
        <w:t>jade.green@redcar-cleveland.gov.uk</w:t>
      </w:r>
    </w:p>
    <w:p w14:paraId="0C498C06" w14:textId="77777777" w:rsidR="00E8202E" w:rsidRPr="00A97B30" w:rsidRDefault="00E8202E" w:rsidP="00E8202E">
      <w:pPr>
        <w:rPr>
          <w:szCs w:val="24"/>
        </w:rPr>
      </w:pPr>
    </w:p>
    <w:p w14:paraId="7C8D6ACA" w14:textId="5BB68EB2" w:rsidR="00E8202E" w:rsidRPr="00A97B30" w:rsidRDefault="00E8202E" w:rsidP="00E8202E">
      <w:pPr>
        <w:rPr>
          <w:szCs w:val="24"/>
        </w:rPr>
      </w:pPr>
      <w:r w:rsidRPr="00A97B30">
        <w:rPr>
          <w:szCs w:val="24"/>
        </w:rPr>
        <w:t xml:space="preserve">First published in Forward Plan on </w:t>
      </w:r>
      <w:r>
        <w:rPr>
          <w:szCs w:val="24"/>
        </w:rPr>
        <w:t>12 June</w:t>
      </w:r>
      <w:r w:rsidRPr="00A97B30">
        <w:rPr>
          <w:szCs w:val="24"/>
        </w:rPr>
        <w:t xml:space="preserve"> 2025</w:t>
      </w:r>
    </w:p>
    <w:p w14:paraId="5846B274" w14:textId="77777777" w:rsidR="00E8202E" w:rsidRPr="00A97B30" w:rsidRDefault="00E8202E" w:rsidP="00E8202E">
      <w:pPr>
        <w:rPr>
          <w:sz w:val="28"/>
          <w:szCs w:val="28"/>
        </w:rPr>
      </w:pPr>
    </w:p>
    <w:p w14:paraId="2B38FBB6" w14:textId="77777777" w:rsidR="00E8202E" w:rsidRPr="00A97B30" w:rsidRDefault="00E8202E" w:rsidP="00E8202E">
      <w:pPr>
        <w:rPr>
          <w:b/>
          <w:sz w:val="28"/>
          <w:szCs w:val="28"/>
        </w:rPr>
      </w:pPr>
      <w:r w:rsidRPr="00A97B30">
        <w:rPr>
          <w:b/>
          <w:sz w:val="28"/>
          <w:szCs w:val="28"/>
        </w:rPr>
        <w:t>Following the Making of the decision, the decision form will be published here:</w:t>
      </w:r>
    </w:p>
    <w:p w14:paraId="441D3A5A" w14:textId="77777777" w:rsidR="00E8202E" w:rsidRPr="00A97B30" w:rsidRDefault="00E8202E" w:rsidP="00E8202E">
      <w:r w:rsidRPr="00A97B30">
        <w:rPr>
          <w:noProof/>
        </w:rPr>
        <mc:AlternateContent>
          <mc:Choice Requires="wps">
            <w:drawing>
              <wp:anchor distT="0" distB="0" distL="114300" distR="114300" simplePos="0" relativeHeight="251963392" behindDoc="0" locked="0" layoutInCell="1" allowOverlap="1" wp14:anchorId="3049AC4E" wp14:editId="156406A1">
                <wp:simplePos x="0" y="0"/>
                <wp:positionH relativeFrom="page">
                  <wp:posOffset>3000375</wp:posOffset>
                </wp:positionH>
                <wp:positionV relativeFrom="paragraph">
                  <wp:posOffset>105409</wp:posOffset>
                </wp:positionV>
                <wp:extent cx="857250" cy="752475"/>
                <wp:effectExtent l="0" t="0" r="19050" b="28575"/>
                <wp:wrapNone/>
                <wp:docPr id="11929016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0397B370" w14:textId="77777777" w:rsidR="00E8202E" w:rsidRDefault="00E8202E" w:rsidP="00E820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9AC4E" id="_x0000_s1063" type="#_x0000_t202" style="position:absolute;margin-left:236.25pt;margin-top:8.3pt;width:67.5pt;height:59.25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" fillcolor="window" strokeweight=".5pt">
                <v:path arrowok="t"/>
                <v:textbox>
                  <w:txbxContent>
                    <w:p w14:paraId="0397B370" w14:textId="77777777" w:rsidR="00E8202E" w:rsidRDefault="00E8202E" w:rsidP="00E8202E"/>
                  </w:txbxContent>
                </v:textbox>
                <w10:wrap anchorx="page"/>
              </v:shape>
            </w:pict>
          </mc:Fallback>
        </mc:AlternateContent>
      </w:r>
    </w:p>
    <w:p w14:paraId="3054623E" w14:textId="77777777" w:rsidR="00E8202E" w:rsidRPr="00A97B30" w:rsidRDefault="00E8202E" w:rsidP="00E8202E"/>
    <w:p w14:paraId="25E53D2E" w14:textId="77777777" w:rsidR="00E8202E" w:rsidRDefault="00E8202E">
      <w:pPr>
        <w:rPr>
          <w:b/>
          <w:snapToGrid w:val="0"/>
          <w:sz w:val="31"/>
        </w:rPr>
      </w:pPr>
      <w:r>
        <w:rPr>
          <w:b/>
          <w:snapToGrid w:val="0"/>
          <w:sz w:val="31"/>
        </w:rPr>
        <w:br w:type="page"/>
      </w:r>
    </w:p>
    <w:p w14:paraId="052742A1" w14:textId="4B35A449" w:rsidR="00FA4774" w:rsidRDefault="00FA4774" w:rsidP="00FA4774">
      <w:pPr>
        <w:rPr>
          <w:b/>
          <w:sz w:val="28"/>
          <w:szCs w:val="28"/>
          <w:lang w:val="en-US"/>
        </w:rPr>
      </w:pPr>
      <w:bookmarkStart w:id="21" w:name="_Hlk201823952"/>
      <w:r>
        <w:rPr>
          <w:b/>
          <w:sz w:val="28"/>
        </w:rPr>
        <w:t>DECISION: GDD0072</w:t>
      </w:r>
    </w:p>
    <w:p w14:paraId="4E33C5F2" w14:textId="77777777" w:rsidR="00FA4774" w:rsidRDefault="00FA4774" w:rsidP="00FA4774">
      <w:pPr>
        <w:rPr>
          <w:b/>
          <w:sz w:val="28"/>
        </w:rPr>
      </w:pPr>
    </w:p>
    <w:p w14:paraId="333DBC3E" w14:textId="4F16BB99" w:rsidR="00FA4774" w:rsidRDefault="00FA4774" w:rsidP="00FA4774">
      <w:pPr>
        <w:rPr>
          <w:b/>
          <w:sz w:val="28"/>
          <w:szCs w:val="28"/>
          <w:lang w:val="en-US"/>
        </w:rPr>
      </w:pPr>
      <w:r w:rsidRPr="00A97B30">
        <w:rPr>
          <w:b/>
          <w:sz w:val="28"/>
          <w:szCs w:val="28"/>
        </w:rPr>
        <w:t xml:space="preserve">Nature of the decision: </w:t>
      </w:r>
      <w:r w:rsidRPr="00443F20">
        <w:rPr>
          <w:b/>
          <w:sz w:val="28"/>
          <w:szCs w:val="28"/>
          <w:lang w:val="en-US"/>
        </w:rPr>
        <w:t xml:space="preserve">Food Waste </w:t>
      </w:r>
      <w:r>
        <w:rPr>
          <w:b/>
          <w:sz w:val="28"/>
          <w:szCs w:val="28"/>
          <w:lang w:val="en-US"/>
        </w:rPr>
        <w:t>Disposal</w:t>
      </w:r>
    </w:p>
    <w:p w14:paraId="626B5C81" w14:textId="77777777" w:rsidR="00FA4774" w:rsidRPr="00A97B30" w:rsidRDefault="00FA4774" w:rsidP="00FA4774">
      <w:pPr>
        <w:rPr>
          <w:b/>
          <w:sz w:val="28"/>
          <w:szCs w:val="28"/>
        </w:rPr>
      </w:pPr>
    </w:p>
    <w:p w14:paraId="4BC8B3BA" w14:textId="3ECFEEFB" w:rsidR="00FA4774" w:rsidRPr="00E8202E" w:rsidRDefault="00FA4774" w:rsidP="00FA4774">
      <w:pPr>
        <w:rPr>
          <w:szCs w:val="24"/>
          <w:lang w:val="en-US"/>
        </w:rPr>
      </w:pPr>
      <w:r w:rsidRPr="00FA4774">
        <w:rPr>
          <w:szCs w:val="24"/>
          <w:lang w:val="en-US"/>
        </w:rPr>
        <w:t>Participate in a procurement process led by Middlesbrough Borough Council to award a contract to an anaerobic digestion plant for food waste disposal</w:t>
      </w:r>
      <w:r w:rsidRPr="00E8202E">
        <w:rPr>
          <w:szCs w:val="24"/>
          <w:lang w:val="en-US"/>
        </w:rPr>
        <w:t>.</w:t>
      </w:r>
    </w:p>
    <w:p w14:paraId="6DA3D1DD" w14:textId="77777777" w:rsidR="00FA4774" w:rsidRPr="00A97B30" w:rsidRDefault="00FA4774" w:rsidP="00FA4774">
      <w:pPr>
        <w:rPr>
          <w:sz w:val="28"/>
          <w:szCs w:val="28"/>
          <w:lang w:val="en-US"/>
        </w:rPr>
      </w:pPr>
    </w:p>
    <w:p w14:paraId="40B70FAF" w14:textId="77777777" w:rsidR="00FA4774" w:rsidRPr="00A97B30" w:rsidRDefault="00FA4774" w:rsidP="00FA4774">
      <w:pPr>
        <w:rPr>
          <w:b/>
          <w:sz w:val="28"/>
          <w:szCs w:val="28"/>
        </w:rPr>
      </w:pPr>
      <w:r w:rsidRPr="00A97B30">
        <w:rPr>
          <w:b/>
          <w:sz w:val="28"/>
          <w:szCs w:val="28"/>
        </w:rPr>
        <w:t>Who will make the decision?</w:t>
      </w:r>
    </w:p>
    <w:p w14:paraId="49E184EA" w14:textId="77777777" w:rsidR="00FA4774" w:rsidRPr="00A97B30" w:rsidRDefault="00FA4774" w:rsidP="00FA4774">
      <w:pPr>
        <w:rPr>
          <w:b/>
          <w:sz w:val="28"/>
          <w:szCs w:val="28"/>
        </w:rPr>
      </w:pPr>
    </w:p>
    <w:p w14:paraId="6BB4E4C4" w14:textId="77777777" w:rsidR="00FA4774" w:rsidRPr="00A97B30" w:rsidRDefault="00FA4774" w:rsidP="00FA4774">
      <w:pPr>
        <w:rPr>
          <w:szCs w:val="24"/>
        </w:rPr>
      </w:pPr>
      <w:r w:rsidRPr="00A97B30">
        <w:rPr>
          <w:szCs w:val="24"/>
        </w:rPr>
        <w:t xml:space="preserve">Cabinet Member for </w:t>
      </w:r>
      <w:r>
        <w:rPr>
          <w:szCs w:val="24"/>
        </w:rPr>
        <w:t>Environment</w:t>
      </w:r>
    </w:p>
    <w:p w14:paraId="15B9124A" w14:textId="77777777" w:rsidR="00FA4774" w:rsidRPr="00A97B30" w:rsidRDefault="00FA4774" w:rsidP="00FA4774">
      <w:pPr>
        <w:rPr>
          <w:szCs w:val="24"/>
        </w:rPr>
      </w:pPr>
    </w:p>
    <w:p w14:paraId="77FF67B0" w14:textId="77777777" w:rsidR="00FA4774" w:rsidRPr="00A97B30" w:rsidRDefault="00FA4774" w:rsidP="00FA4774">
      <w:pPr>
        <w:rPr>
          <w:b/>
          <w:sz w:val="28"/>
          <w:szCs w:val="28"/>
        </w:rPr>
      </w:pPr>
      <w:r w:rsidRPr="00A97B30">
        <w:rPr>
          <w:b/>
          <w:sz w:val="28"/>
          <w:szCs w:val="28"/>
        </w:rPr>
        <w:t>When is the decision to be taken?</w:t>
      </w:r>
    </w:p>
    <w:p w14:paraId="1C39BDBB" w14:textId="77777777" w:rsidR="00FA4774" w:rsidRPr="00A97B30" w:rsidRDefault="00FA4774" w:rsidP="00FA4774">
      <w:pPr>
        <w:rPr>
          <w:b/>
          <w:sz w:val="28"/>
          <w:szCs w:val="28"/>
        </w:rPr>
      </w:pPr>
    </w:p>
    <w:p w14:paraId="6E306CE6" w14:textId="77777777" w:rsidR="00FA4774" w:rsidRPr="00A97B30" w:rsidRDefault="00FA4774" w:rsidP="00FA4774">
      <w:pPr>
        <w:rPr>
          <w:szCs w:val="24"/>
        </w:rPr>
      </w:pPr>
      <w:r>
        <w:rPr>
          <w:szCs w:val="24"/>
        </w:rPr>
        <w:t>June</w:t>
      </w:r>
      <w:r w:rsidRPr="00A97B30">
        <w:rPr>
          <w:szCs w:val="24"/>
        </w:rPr>
        <w:t xml:space="preserve"> 2025</w:t>
      </w:r>
    </w:p>
    <w:p w14:paraId="52CE95B6" w14:textId="77777777" w:rsidR="00FA4774" w:rsidRPr="00A97B30" w:rsidRDefault="00FA4774" w:rsidP="00FA4774">
      <w:pPr>
        <w:rPr>
          <w:sz w:val="28"/>
          <w:szCs w:val="28"/>
        </w:rPr>
      </w:pPr>
    </w:p>
    <w:p w14:paraId="5A523F28" w14:textId="77777777" w:rsidR="00FA4774" w:rsidRPr="00A97B30" w:rsidRDefault="00FA4774" w:rsidP="00FA4774">
      <w:pPr>
        <w:rPr>
          <w:b/>
          <w:sz w:val="28"/>
          <w:szCs w:val="28"/>
        </w:rPr>
      </w:pPr>
      <w:r w:rsidRPr="00A97B30">
        <w:rPr>
          <w:b/>
          <w:sz w:val="28"/>
          <w:szCs w:val="28"/>
        </w:rPr>
        <w:t>Who will be consulted and how?</w:t>
      </w:r>
    </w:p>
    <w:p w14:paraId="204DCBC8" w14:textId="77777777" w:rsidR="00FA4774" w:rsidRPr="00A97B30" w:rsidRDefault="00FA4774" w:rsidP="00FA4774">
      <w:pPr>
        <w:rPr>
          <w:b/>
          <w:sz w:val="28"/>
          <w:szCs w:val="28"/>
        </w:rPr>
      </w:pPr>
    </w:p>
    <w:p w14:paraId="638F80DC" w14:textId="77777777" w:rsidR="00FA4774" w:rsidRPr="00E8202E" w:rsidRDefault="00FA4774" w:rsidP="00FA4774">
      <w:pPr>
        <w:rPr>
          <w:szCs w:val="24"/>
          <w:lang w:val="en-US"/>
        </w:rPr>
      </w:pPr>
      <w:r w:rsidRPr="00E8202E">
        <w:rPr>
          <w:szCs w:val="24"/>
          <w:lang w:val="en-US"/>
        </w:rPr>
        <w:t>Cabinet Member for Environment</w:t>
      </w:r>
    </w:p>
    <w:p w14:paraId="134F6386" w14:textId="77777777" w:rsidR="00FA4774" w:rsidRPr="00E8202E" w:rsidRDefault="00FA4774" w:rsidP="00FA4774">
      <w:pPr>
        <w:rPr>
          <w:szCs w:val="24"/>
          <w:lang w:val="en-US"/>
        </w:rPr>
      </w:pPr>
      <w:r w:rsidRPr="00E8202E">
        <w:rPr>
          <w:szCs w:val="24"/>
          <w:lang w:val="en-US"/>
        </w:rPr>
        <w:t>Chief Legal Officer</w:t>
      </w:r>
    </w:p>
    <w:p w14:paraId="67A9B8DC" w14:textId="77777777" w:rsidR="00FA4774" w:rsidRPr="00E8202E" w:rsidRDefault="00FA4774" w:rsidP="00FA4774">
      <w:pPr>
        <w:rPr>
          <w:szCs w:val="24"/>
          <w:lang w:val="en-US"/>
        </w:rPr>
      </w:pPr>
      <w:r w:rsidRPr="00E8202E">
        <w:rPr>
          <w:szCs w:val="24"/>
          <w:lang w:val="en-US"/>
        </w:rPr>
        <w:t>Chief Finance Officer</w:t>
      </w:r>
    </w:p>
    <w:p w14:paraId="7525BE10" w14:textId="77777777" w:rsidR="00FA4774" w:rsidRPr="00E8202E" w:rsidRDefault="00FA4774" w:rsidP="00FA4774">
      <w:pPr>
        <w:rPr>
          <w:szCs w:val="24"/>
          <w:lang w:val="en-US"/>
        </w:rPr>
      </w:pPr>
      <w:r w:rsidRPr="00E8202E">
        <w:rPr>
          <w:szCs w:val="24"/>
          <w:lang w:val="en-US"/>
        </w:rPr>
        <w:t>Assistant Director - Neighbourhood Services</w:t>
      </w:r>
    </w:p>
    <w:p w14:paraId="43F96C77" w14:textId="77777777" w:rsidR="00FA4774" w:rsidRDefault="00FA4774" w:rsidP="00FA4774">
      <w:pPr>
        <w:rPr>
          <w:szCs w:val="24"/>
          <w:lang w:val="en-US"/>
        </w:rPr>
      </w:pPr>
    </w:p>
    <w:p w14:paraId="52C2E66C" w14:textId="77777777" w:rsidR="00FA4774" w:rsidRDefault="00FA4774" w:rsidP="00FA4774">
      <w:pPr>
        <w:rPr>
          <w:szCs w:val="24"/>
          <w:lang w:val="en-US"/>
        </w:rPr>
      </w:pPr>
      <w:r w:rsidRPr="00E8202E">
        <w:rPr>
          <w:szCs w:val="24"/>
          <w:lang w:val="en-US"/>
        </w:rPr>
        <w:t>All of the above will be consulted via approval of the delegated decision</w:t>
      </w:r>
      <w:r w:rsidRPr="00A704CF">
        <w:rPr>
          <w:szCs w:val="24"/>
          <w:lang w:val="en-US"/>
        </w:rPr>
        <w:t xml:space="preserve">.  </w:t>
      </w:r>
    </w:p>
    <w:p w14:paraId="1A0EAB3B" w14:textId="77777777" w:rsidR="00FA4774" w:rsidRDefault="00FA4774" w:rsidP="00FA4774">
      <w:pPr>
        <w:rPr>
          <w:sz w:val="28"/>
          <w:szCs w:val="28"/>
          <w:lang w:val="en-US"/>
        </w:rPr>
      </w:pPr>
    </w:p>
    <w:p w14:paraId="3FCBC2C9" w14:textId="77777777" w:rsidR="00FA4774" w:rsidRPr="00A97B30" w:rsidRDefault="00FA4774" w:rsidP="00FA4774">
      <w:pPr>
        <w:rPr>
          <w:b/>
          <w:sz w:val="28"/>
          <w:szCs w:val="28"/>
        </w:rPr>
      </w:pPr>
      <w:r w:rsidRPr="00A97B30">
        <w:rPr>
          <w:b/>
          <w:sz w:val="28"/>
          <w:szCs w:val="28"/>
        </w:rPr>
        <w:t>Supporting documentation:</w:t>
      </w:r>
    </w:p>
    <w:p w14:paraId="06FC7662" w14:textId="77777777" w:rsidR="00FA4774" w:rsidRPr="00A97B30" w:rsidRDefault="00FA4774" w:rsidP="00FA4774">
      <w:pPr>
        <w:rPr>
          <w:b/>
          <w:sz w:val="28"/>
          <w:szCs w:val="28"/>
        </w:rPr>
      </w:pPr>
    </w:p>
    <w:p w14:paraId="1E564D85" w14:textId="77777777" w:rsidR="00FA4774" w:rsidRPr="00A97B30" w:rsidRDefault="00FA4774" w:rsidP="00FA4774">
      <w:pPr>
        <w:rPr>
          <w:szCs w:val="24"/>
        </w:rPr>
      </w:pPr>
      <w:r w:rsidRPr="00A97B30">
        <w:rPr>
          <w:szCs w:val="24"/>
        </w:rPr>
        <w:t>There are no supporting documents for this decision.</w:t>
      </w:r>
    </w:p>
    <w:p w14:paraId="6FE89877" w14:textId="77777777" w:rsidR="00FA4774" w:rsidRPr="00A97B30" w:rsidRDefault="00FA4774" w:rsidP="00FA4774">
      <w:pPr>
        <w:rPr>
          <w:szCs w:val="24"/>
        </w:rPr>
      </w:pPr>
    </w:p>
    <w:p w14:paraId="492E136D" w14:textId="77777777" w:rsidR="00FA4774" w:rsidRPr="00A97B30" w:rsidRDefault="00FA4774" w:rsidP="00FA4774">
      <w:pPr>
        <w:rPr>
          <w:b/>
          <w:sz w:val="28"/>
          <w:szCs w:val="28"/>
        </w:rPr>
      </w:pPr>
      <w:r w:rsidRPr="00A97B30">
        <w:rPr>
          <w:b/>
          <w:sz w:val="28"/>
          <w:szCs w:val="28"/>
        </w:rPr>
        <w:t>How and by when to make representations:</w:t>
      </w:r>
    </w:p>
    <w:p w14:paraId="07AC22BB" w14:textId="77777777" w:rsidR="00FA4774" w:rsidRPr="00A97B30" w:rsidRDefault="00FA4774" w:rsidP="00FA4774">
      <w:pPr>
        <w:rPr>
          <w:b/>
          <w:sz w:val="28"/>
          <w:szCs w:val="28"/>
        </w:rPr>
      </w:pPr>
    </w:p>
    <w:p w14:paraId="71BD0326" w14:textId="77777777" w:rsidR="00FA4774" w:rsidRDefault="00FA4774" w:rsidP="00FA4774">
      <w:pPr>
        <w:rPr>
          <w:lang w:val="en-US"/>
        </w:rPr>
      </w:pPr>
      <w:r w:rsidRPr="00A97B30">
        <w:rPr>
          <w:szCs w:val="24"/>
        </w:rPr>
        <w:t xml:space="preserve">Representations should be made to </w:t>
      </w:r>
      <w:r w:rsidRPr="00A704CF">
        <w:rPr>
          <w:szCs w:val="24"/>
          <w:lang w:val="en-US"/>
        </w:rPr>
        <w:t>Phil Shaw</w:t>
      </w:r>
      <w:r>
        <w:rPr>
          <w:szCs w:val="24"/>
          <w:lang w:val="en-US"/>
        </w:rPr>
        <w:t>, P</w:t>
      </w:r>
      <w:r w:rsidRPr="00A704CF">
        <w:rPr>
          <w:szCs w:val="24"/>
          <w:lang w:val="en-US"/>
        </w:rPr>
        <w:t xml:space="preserve">aul Foden </w:t>
      </w:r>
      <w:r>
        <w:rPr>
          <w:szCs w:val="24"/>
          <w:lang w:val="en-US"/>
        </w:rPr>
        <w:t xml:space="preserve">or Jade Green </w:t>
      </w:r>
      <w:r w:rsidRPr="00A97B30">
        <w:rPr>
          <w:szCs w:val="24"/>
        </w:rPr>
        <w:t xml:space="preserve">before </w:t>
      </w:r>
      <w:r>
        <w:rPr>
          <w:szCs w:val="24"/>
        </w:rPr>
        <w:t>10 July 2025</w:t>
      </w:r>
      <w:r w:rsidRPr="00A97B30">
        <w:rPr>
          <w:szCs w:val="24"/>
        </w:rPr>
        <w:t>.</w:t>
      </w:r>
      <w:r>
        <w:rPr>
          <w:szCs w:val="24"/>
        </w:rPr>
        <w:t xml:space="preserve">  </w:t>
      </w:r>
      <w:r w:rsidRPr="00A97B30">
        <w:rPr>
          <w:szCs w:val="24"/>
        </w:rPr>
        <w:t xml:space="preserve">Tel: </w:t>
      </w:r>
      <w:r w:rsidRPr="00A704CF">
        <w:rPr>
          <w:szCs w:val="24"/>
        </w:rPr>
        <w:t>07970420158</w:t>
      </w:r>
      <w:r>
        <w:rPr>
          <w:szCs w:val="24"/>
        </w:rPr>
        <w:t>/</w:t>
      </w:r>
      <w:r w:rsidRPr="00A704CF">
        <w:rPr>
          <w:szCs w:val="24"/>
        </w:rPr>
        <w:t>07766297970</w:t>
      </w:r>
      <w:r>
        <w:rPr>
          <w:szCs w:val="24"/>
        </w:rPr>
        <w:t xml:space="preserve">/01642 </w:t>
      </w:r>
      <w:r w:rsidRPr="00E8202E">
        <w:rPr>
          <w:szCs w:val="24"/>
        </w:rPr>
        <w:t>776992</w:t>
      </w:r>
      <w:r>
        <w:rPr>
          <w:szCs w:val="24"/>
        </w:rPr>
        <w:t xml:space="preserve"> </w:t>
      </w:r>
      <w:r w:rsidRPr="00A97B30">
        <w:rPr>
          <w:szCs w:val="24"/>
          <w:lang w:val="en-US"/>
        </w:rPr>
        <w:t xml:space="preserve">or email </w:t>
      </w:r>
      <w:hyperlink r:id="rId182" w:history="1">
        <w:r w:rsidRPr="00C12AB7">
          <w:rPr>
            <w:rStyle w:val="Hyperlink"/>
            <w:lang w:val="en-US"/>
          </w:rPr>
          <w:t>philip.shaw@redcar-cleveland.gov.uk</w:t>
        </w:r>
      </w:hyperlink>
      <w:r>
        <w:rPr>
          <w:lang w:val="en-US"/>
        </w:rPr>
        <w:t xml:space="preserve">, </w:t>
      </w:r>
      <w:hyperlink r:id="rId183" w:history="1">
        <w:r w:rsidRPr="00C12AB7">
          <w:rPr>
            <w:rStyle w:val="Hyperlink"/>
            <w:lang w:val="en-US"/>
          </w:rPr>
          <w:t>Paul.foden@redcar-cleveland.gov.uk</w:t>
        </w:r>
      </w:hyperlink>
      <w:r>
        <w:rPr>
          <w:lang w:val="en-US"/>
        </w:rPr>
        <w:t xml:space="preserve"> or </w:t>
      </w:r>
      <w:r w:rsidRPr="00E8202E">
        <w:rPr>
          <w:lang w:val="en-US"/>
        </w:rPr>
        <w:t>jade.green@redcar-cleveland.gov.uk</w:t>
      </w:r>
    </w:p>
    <w:p w14:paraId="7B2EB0E0" w14:textId="77777777" w:rsidR="00FA4774" w:rsidRPr="00A97B30" w:rsidRDefault="00FA4774" w:rsidP="00FA4774">
      <w:pPr>
        <w:rPr>
          <w:szCs w:val="24"/>
        </w:rPr>
      </w:pPr>
    </w:p>
    <w:p w14:paraId="49448D1E" w14:textId="77777777" w:rsidR="00FA4774" w:rsidRPr="00A97B30" w:rsidRDefault="00FA4774" w:rsidP="00FA4774">
      <w:pPr>
        <w:rPr>
          <w:szCs w:val="24"/>
        </w:rPr>
      </w:pPr>
      <w:r w:rsidRPr="00A97B30">
        <w:rPr>
          <w:szCs w:val="24"/>
        </w:rPr>
        <w:t xml:space="preserve">First published in Forward Plan on </w:t>
      </w:r>
      <w:r>
        <w:rPr>
          <w:szCs w:val="24"/>
        </w:rPr>
        <w:t>12 June</w:t>
      </w:r>
      <w:r w:rsidRPr="00A97B30">
        <w:rPr>
          <w:szCs w:val="24"/>
        </w:rPr>
        <w:t xml:space="preserve"> 2025</w:t>
      </w:r>
    </w:p>
    <w:p w14:paraId="65E68898" w14:textId="77777777" w:rsidR="00FA4774" w:rsidRPr="00A97B30" w:rsidRDefault="00FA4774" w:rsidP="00FA4774">
      <w:pPr>
        <w:rPr>
          <w:sz w:val="28"/>
          <w:szCs w:val="28"/>
        </w:rPr>
      </w:pPr>
    </w:p>
    <w:p w14:paraId="5813211C" w14:textId="77777777" w:rsidR="00FA4774" w:rsidRPr="00A97B30" w:rsidRDefault="00FA4774" w:rsidP="00FA4774">
      <w:pPr>
        <w:rPr>
          <w:b/>
          <w:sz w:val="28"/>
          <w:szCs w:val="28"/>
        </w:rPr>
      </w:pPr>
      <w:r w:rsidRPr="00A97B30">
        <w:rPr>
          <w:b/>
          <w:sz w:val="28"/>
          <w:szCs w:val="28"/>
        </w:rPr>
        <w:t>Following the Making of the decision, the decision form will be published here:</w:t>
      </w:r>
    </w:p>
    <w:p w14:paraId="70EA0C9B" w14:textId="77777777" w:rsidR="00FA4774" w:rsidRPr="00A97B30" w:rsidRDefault="00FA4774" w:rsidP="00FA4774">
      <w:r w:rsidRPr="00A97B30">
        <w:rPr>
          <w:noProof/>
        </w:rPr>
        <mc:AlternateContent>
          <mc:Choice Requires="wps">
            <w:drawing>
              <wp:anchor distT="0" distB="0" distL="114300" distR="114300" simplePos="0" relativeHeight="251967488" behindDoc="0" locked="0" layoutInCell="1" allowOverlap="1" wp14:anchorId="11978A23" wp14:editId="7D9B14A3">
                <wp:simplePos x="0" y="0"/>
                <wp:positionH relativeFrom="page">
                  <wp:posOffset>3000375</wp:posOffset>
                </wp:positionH>
                <wp:positionV relativeFrom="paragraph">
                  <wp:posOffset>105409</wp:posOffset>
                </wp:positionV>
                <wp:extent cx="857250" cy="752475"/>
                <wp:effectExtent l="0" t="0" r="19050" b="28575"/>
                <wp:wrapNone/>
                <wp:docPr id="1394127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65CF6DEB" w14:textId="4213B1D3" w:rsidR="00FA4774" w:rsidRDefault="00C70B37" w:rsidP="00C70B37">
                            <w:r>
                              <w:object w:dxaOrig="1376" w:dyaOrig="899" w14:anchorId="0899CB6A">
                                <v:shape id="_x0000_i1096" type="#_x0000_t75" style="width:75.4pt;height:49.2pt">
                                  <v:imagedata r:id="rId184" o:title=""/>
                                </v:shape>
                                <o:OLEObject Type="Embed" ProgID="Acrobat.Document.DC" ShapeID="_x0000_i1096" DrawAspect="Icon" ObjectID="_1838976348" r:id="rId18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978A23" id="_x0000_s1064" type="#_x0000_t202" style="position:absolute;margin-left:236.25pt;margin-top:8.3pt;width:67.5pt;height:59.25pt;z-index:25196748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O7ZE7xPAgAAuQQAAA4AAAAAAAAAAAAAAAAALgIAAGRycy9lMm9Eb2MueG1sUEsBAi0AFAAGAAgA&#10;AAAhAG5jHZLdAAAACgEAAA8AAAAAAAAAAAAAAAAAqQQAAGRycy9kb3ducmV2LnhtbFBLBQYAAAAA&#10;BAAEAPMAAACzBQAAAAA=&#10;" fillcolor="window" strokeweight=".5pt">
                <v:path arrowok="t"/>
                <v:textbox style="mso-fit-shape-to-text:t">
                  <w:txbxContent>
                    <w:p w14:paraId="65CF6DEB" w14:textId="4213B1D3" w:rsidR="00FA4774" w:rsidRDefault="00C70B37" w:rsidP="00C70B37">
                      <w:r>
                        <w:object w:dxaOrig="1376" w:dyaOrig="899" w14:anchorId="0899CB6A">
                          <v:shape id="_x0000_i1092" type="#_x0000_t75" style="width:75.4pt;height:49.2pt">
                            <v:imagedata r:id="rId186" o:title=""/>
                          </v:shape>
                          <o:OLEObject Type="Embed" ProgID="Acrobat.Document.DC" ShapeID="_x0000_i1092" DrawAspect="Icon" ObjectID="_1831798718" r:id="rId187"/>
                        </w:object>
                      </w:r>
                    </w:p>
                  </w:txbxContent>
                </v:textbox>
                <w10:wrap anchorx="page"/>
              </v:shape>
            </w:pict>
          </mc:Fallback>
        </mc:AlternateContent>
      </w:r>
    </w:p>
    <w:p w14:paraId="5DF2838D" w14:textId="77777777" w:rsidR="00FA4774" w:rsidRPr="00A97B30" w:rsidRDefault="00FA4774" w:rsidP="00FA4774"/>
    <w:p w14:paraId="3BADB222" w14:textId="77777777" w:rsidR="00FA4774" w:rsidRDefault="00FA4774" w:rsidP="00FA4774">
      <w:pPr>
        <w:rPr>
          <w:b/>
          <w:snapToGrid w:val="0"/>
          <w:sz w:val="31"/>
        </w:rPr>
      </w:pPr>
      <w:r>
        <w:rPr>
          <w:b/>
          <w:snapToGrid w:val="0"/>
          <w:sz w:val="31"/>
        </w:rPr>
        <w:br w:type="page"/>
      </w:r>
    </w:p>
    <w:bookmarkEnd w:id="21"/>
    <w:p w14:paraId="752A20AF" w14:textId="07FB501D" w:rsidR="00F16FD7" w:rsidRDefault="00F16FD7" w:rsidP="00F16FD7">
      <w:pPr>
        <w:rPr>
          <w:b/>
          <w:sz w:val="28"/>
          <w:szCs w:val="28"/>
          <w:lang w:val="en-US"/>
        </w:rPr>
      </w:pPr>
      <w:r>
        <w:rPr>
          <w:b/>
          <w:sz w:val="28"/>
        </w:rPr>
        <w:t>DECISION: GDD0073</w:t>
      </w:r>
    </w:p>
    <w:p w14:paraId="6C34D68D" w14:textId="77777777" w:rsidR="00F16FD7" w:rsidRDefault="00F16FD7" w:rsidP="00F16FD7">
      <w:pPr>
        <w:rPr>
          <w:b/>
          <w:sz w:val="28"/>
        </w:rPr>
      </w:pPr>
    </w:p>
    <w:p w14:paraId="0585506D" w14:textId="01DA8CA4" w:rsidR="00F16FD7" w:rsidRPr="00F16FD7" w:rsidRDefault="00F16FD7" w:rsidP="00F16FD7">
      <w:pPr>
        <w:rPr>
          <w:b/>
          <w:sz w:val="28"/>
          <w:szCs w:val="28"/>
        </w:rPr>
      </w:pPr>
      <w:r w:rsidRPr="00A97B30">
        <w:rPr>
          <w:b/>
          <w:sz w:val="28"/>
          <w:szCs w:val="28"/>
        </w:rPr>
        <w:t xml:space="preserve">Nature of the decision: </w:t>
      </w:r>
      <w:r w:rsidRPr="00F16FD7">
        <w:rPr>
          <w:b/>
          <w:sz w:val="28"/>
          <w:szCs w:val="28"/>
        </w:rPr>
        <w:t>To procure and award multiple contracts for the delivery of the P</w:t>
      </w:r>
      <w:r w:rsidR="0016454B">
        <w:rPr>
          <w:b/>
          <w:sz w:val="28"/>
          <w:szCs w:val="28"/>
        </w:rPr>
        <w:t>l</w:t>
      </w:r>
      <w:r w:rsidRPr="00F16FD7">
        <w:rPr>
          <w:b/>
          <w:sz w:val="28"/>
          <w:szCs w:val="28"/>
        </w:rPr>
        <w:t>ayzone portfolio</w:t>
      </w:r>
    </w:p>
    <w:p w14:paraId="28C0ABE6" w14:textId="77777777" w:rsidR="00F16FD7" w:rsidRPr="00A97B30" w:rsidRDefault="00F16FD7" w:rsidP="00F16FD7">
      <w:pPr>
        <w:rPr>
          <w:b/>
          <w:sz w:val="28"/>
          <w:szCs w:val="28"/>
        </w:rPr>
      </w:pPr>
    </w:p>
    <w:p w14:paraId="47546040" w14:textId="77777777" w:rsidR="00F16FD7" w:rsidRDefault="00F16FD7" w:rsidP="00F16FD7">
      <w:pPr>
        <w:rPr>
          <w:szCs w:val="24"/>
          <w:lang w:val="en-US"/>
        </w:rPr>
      </w:pPr>
      <w:r w:rsidRPr="00F16FD7">
        <w:rPr>
          <w:szCs w:val="24"/>
          <w:lang w:val="en-US"/>
        </w:rPr>
        <w:t>The Council has received grant offers to develop a portfolio of Playzones across Redcar and Cleveland funded through the Football Foundation as part of their Playzones Programme.</w:t>
      </w:r>
    </w:p>
    <w:p w14:paraId="6CB1E03F" w14:textId="77777777" w:rsidR="00F16FD7" w:rsidRPr="00F16FD7" w:rsidRDefault="00F16FD7" w:rsidP="00F16FD7">
      <w:pPr>
        <w:rPr>
          <w:szCs w:val="24"/>
          <w:lang w:val="en-US"/>
        </w:rPr>
      </w:pPr>
    </w:p>
    <w:p w14:paraId="0AFD4F85" w14:textId="77777777" w:rsidR="00F16FD7" w:rsidRPr="00F16FD7" w:rsidRDefault="00F16FD7" w:rsidP="00F16FD7">
      <w:pPr>
        <w:rPr>
          <w:szCs w:val="24"/>
          <w:lang w:val="en-US"/>
        </w:rPr>
      </w:pPr>
      <w:r w:rsidRPr="00F16FD7">
        <w:rPr>
          <w:szCs w:val="24"/>
          <w:lang w:val="en-US"/>
        </w:rPr>
        <w:t xml:space="preserve">The Football Foundation has developed the Framework as a ‘turnkey’ package that ensures best value for the level of quality required of grant funded projects. </w:t>
      </w:r>
    </w:p>
    <w:p w14:paraId="32E053BF" w14:textId="77777777" w:rsidR="00F16FD7" w:rsidRDefault="00F16FD7" w:rsidP="00F16FD7">
      <w:pPr>
        <w:rPr>
          <w:szCs w:val="24"/>
          <w:lang w:val="en-US"/>
        </w:rPr>
      </w:pPr>
      <w:r w:rsidRPr="00F16FD7">
        <w:rPr>
          <w:szCs w:val="24"/>
          <w:lang w:val="en-US"/>
        </w:rPr>
        <w:t xml:space="preserve">The Playzone Providers (PZP) are within a “Multiple Provider” framework with a single provider in each region (lot). </w:t>
      </w:r>
    </w:p>
    <w:p w14:paraId="0E265237" w14:textId="77777777" w:rsidR="00F16FD7" w:rsidRPr="00F16FD7" w:rsidRDefault="00F16FD7" w:rsidP="00F16FD7">
      <w:pPr>
        <w:rPr>
          <w:szCs w:val="24"/>
          <w:lang w:val="en-US"/>
        </w:rPr>
      </w:pPr>
    </w:p>
    <w:p w14:paraId="203D5EE8" w14:textId="77777777" w:rsidR="00F16FD7" w:rsidRDefault="00F16FD7" w:rsidP="00F16FD7">
      <w:pPr>
        <w:rPr>
          <w:szCs w:val="24"/>
          <w:lang w:val="en-US"/>
        </w:rPr>
      </w:pPr>
      <w:r w:rsidRPr="00F16FD7">
        <w:rPr>
          <w:szCs w:val="24"/>
          <w:lang w:val="en-US"/>
        </w:rPr>
        <w:t>The method of awarding works to the PZP will be by the use of the “Direct Award Procedure” this approach was procured through a fully compliant open procurement process and under the procurement rules of the United Kingdom’s Public Procurement using the Find a Tender Service.</w:t>
      </w:r>
    </w:p>
    <w:p w14:paraId="62F9833A" w14:textId="6F2CAEDE" w:rsidR="00F16FD7" w:rsidRPr="00F16FD7" w:rsidRDefault="00F16FD7" w:rsidP="00F16FD7">
      <w:pPr>
        <w:rPr>
          <w:szCs w:val="24"/>
          <w:lang w:val="en-US"/>
        </w:rPr>
      </w:pPr>
      <w:r w:rsidRPr="00F16FD7">
        <w:rPr>
          <w:szCs w:val="24"/>
          <w:lang w:val="en-US"/>
        </w:rPr>
        <w:t xml:space="preserve"> </w:t>
      </w:r>
    </w:p>
    <w:p w14:paraId="192C34CB" w14:textId="77777777" w:rsidR="00F16FD7" w:rsidRDefault="00F16FD7" w:rsidP="00F16FD7">
      <w:pPr>
        <w:rPr>
          <w:szCs w:val="24"/>
          <w:lang w:val="en-US"/>
        </w:rPr>
      </w:pPr>
      <w:r w:rsidRPr="00F16FD7">
        <w:rPr>
          <w:szCs w:val="24"/>
          <w:lang w:val="en-US"/>
        </w:rPr>
        <w:t xml:space="preserve">The Football Foundation has procured three specialist sports pitch contractors as part of the PlayZones Framework. These are Contractors who embody the values of the Foundation and will work as part of an integrated project team to deliver mutual objectives for successful project outcomes. </w:t>
      </w:r>
    </w:p>
    <w:p w14:paraId="47E06A90" w14:textId="77777777" w:rsidR="00F16FD7" w:rsidRPr="00F16FD7" w:rsidRDefault="00F16FD7" w:rsidP="00F16FD7">
      <w:pPr>
        <w:rPr>
          <w:szCs w:val="24"/>
          <w:lang w:val="en-US"/>
        </w:rPr>
      </w:pPr>
    </w:p>
    <w:p w14:paraId="50BB6830" w14:textId="52F11BF5" w:rsidR="00F16FD7" w:rsidRDefault="00F16FD7" w:rsidP="00F16FD7">
      <w:pPr>
        <w:rPr>
          <w:szCs w:val="24"/>
          <w:lang w:val="en-US"/>
        </w:rPr>
      </w:pPr>
      <w:r w:rsidRPr="00F16FD7">
        <w:rPr>
          <w:szCs w:val="24"/>
          <w:lang w:val="en-US"/>
        </w:rPr>
        <w:t>The decision will be to procure and award mu</w:t>
      </w:r>
      <w:r w:rsidR="00B27D68">
        <w:rPr>
          <w:szCs w:val="24"/>
          <w:lang w:val="en-US"/>
        </w:rPr>
        <w:t>l</w:t>
      </w:r>
      <w:r w:rsidRPr="00F16FD7">
        <w:rPr>
          <w:szCs w:val="24"/>
          <w:lang w:val="en-US"/>
        </w:rPr>
        <w:t>tiple contracts to the Playzone Provider (Cleveland Land Services), in accordance with the terms and conditions set out by the Footba</w:t>
      </w:r>
      <w:r w:rsidR="00B27D68">
        <w:rPr>
          <w:szCs w:val="24"/>
          <w:lang w:val="en-US"/>
        </w:rPr>
        <w:t>l</w:t>
      </w:r>
      <w:r w:rsidRPr="00F16FD7">
        <w:rPr>
          <w:szCs w:val="24"/>
          <w:lang w:val="en-US"/>
        </w:rPr>
        <w:t>l Foundation.</w:t>
      </w:r>
    </w:p>
    <w:p w14:paraId="4577E430" w14:textId="77777777" w:rsidR="00F16FD7" w:rsidRPr="00A97B30" w:rsidRDefault="00F16FD7" w:rsidP="00F16FD7">
      <w:pPr>
        <w:rPr>
          <w:sz w:val="28"/>
          <w:szCs w:val="28"/>
          <w:lang w:val="en-US"/>
        </w:rPr>
      </w:pPr>
    </w:p>
    <w:p w14:paraId="4098C977" w14:textId="77777777" w:rsidR="00F16FD7" w:rsidRPr="00A97B30" w:rsidRDefault="00F16FD7" w:rsidP="00F16FD7">
      <w:pPr>
        <w:rPr>
          <w:b/>
          <w:sz w:val="28"/>
          <w:szCs w:val="28"/>
        </w:rPr>
      </w:pPr>
      <w:r w:rsidRPr="00A97B30">
        <w:rPr>
          <w:b/>
          <w:sz w:val="28"/>
          <w:szCs w:val="28"/>
        </w:rPr>
        <w:t>Who will make the decision?</w:t>
      </w:r>
    </w:p>
    <w:p w14:paraId="4075A469" w14:textId="77777777" w:rsidR="00F16FD7" w:rsidRPr="00A97B30" w:rsidRDefault="00F16FD7" w:rsidP="00F16FD7">
      <w:pPr>
        <w:rPr>
          <w:b/>
          <w:sz w:val="28"/>
          <w:szCs w:val="28"/>
        </w:rPr>
      </w:pPr>
    </w:p>
    <w:p w14:paraId="7C31233D" w14:textId="77777777" w:rsidR="00F16FD7" w:rsidRPr="00A97B30" w:rsidRDefault="00F16FD7" w:rsidP="00F16FD7">
      <w:pPr>
        <w:rPr>
          <w:szCs w:val="24"/>
        </w:rPr>
      </w:pPr>
      <w:r w:rsidRPr="00A97B30">
        <w:rPr>
          <w:szCs w:val="24"/>
        </w:rPr>
        <w:t xml:space="preserve">Cabinet Member for </w:t>
      </w:r>
      <w:r>
        <w:rPr>
          <w:szCs w:val="24"/>
        </w:rPr>
        <w:t>Environment</w:t>
      </w:r>
    </w:p>
    <w:p w14:paraId="0421C5DD" w14:textId="77777777" w:rsidR="00F16FD7" w:rsidRPr="00A97B30" w:rsidRDefault="00F16FD7" w:rsidP="00F16FD7">
      <w:pPr>
        <w:rPr>
          <w:szCs w:val="24"/>
        </w:rPr>
      </w:pPr>
    </w:p>
    <w:p w14:paraId="1EB05593" w14:textId="77777777" w:rsidR="00F16FD7" w:rsidRPr="00A97B30" w:rsidRDefault="00F16FD7" w:rsidP="00F16FD7">
      <w:pPr>
        <w:rPr>
          <w:b/>
          <w:sz w:val="28"/>
          <w:szCs w:val="28"/>
        </w:rPr>
      </w:pPr>
      <w:r w:rsidRPr="00A97B30">
        <w:rPr>
          <w:b/>
          <w:sz w:val="28"/>
          <w:szCs w:val="28"/>
        </w:rPr>
        <w:t>When is the decision to be taken?</w:t>
      </w:r>
    </w:p>
    <w:p w14:paraId="6DCFBB45" w14:textId="77777777" w:rsidR="00F16FD7" w:rsidRPr="00A97B30" w:rsidRDefault="00F16FD7" w:rsidP="00F16FD7">
      <w:pPr>
        <w:rPr>
          <w:b/>
          <w:sz w:val="28"/>
          <w:szCs w:val="28"/>
        </w:rPr>
      </w:pPr>
    </w:p>
    <w:p w14:paraId="55504239" w14:textId="78F39F7F" w:rsidR="00F16FD7" w:rsidRPr="00A97B30" w:rsidRDefault="00F16FD7" w:rsidP="00F16FD7">
      <w:pPr>
        <w:rPr>
          <w:szCs w:val="24"/>
        </w:rPr>
      </w:pPr>
      <w:r>
        <w:rPr>
          <w:szCs w:val="24"/>
        </w:rPr>
        <w:t>July</w:t>
      </w:r>
      <w:r w:rsidRPr="00A97B30">
        <w:rPr>
          <w:szCs w:val="24"/>
        </w:rPr>
        <w:t xml:space="preserve"> 2025</w:t>
      </w:r>
    </w:p>
    <w:p w14:paraId="03095DCD" w14:textId="77777777" w:rsidR="00F16FD7" w:rsidRPr="00A97B30" w:rsidRDefault="00F16FD7" w:rsidP="00F16FD7">
      <w:pPr>
        <w:rPr>
          <w:sz w:val="28"/>
          <w:szCs w:val="28"/>
        </w:rPr>
      </w:pPr>
    </w:p>
    <w:p w14:paraId="196033D4" w14:textId="77777777" w:rsidR="00F16FD7" w:rsidRPr="00A97B30" w:rsidRDefault="00F16FD7" w:rsidP="00F16FD7">
      <w:pPr>
        <w:rPr>
          <w:b/>
          <w:sz w:val="28"/>
          <w:szCs w:val="28"/>
        </w:rPr>
      </w:pPr>
      <w:r w:rsidRPr="00A97B30">
        <w:rPr>
          <w:b/>
          <w:sz w:val="28"/>
          <w:szCs w:val="28"/>
        </w:rPr>
        <w:t>Who will be consulted and how?</w:t>
      </w:r>
    </w:p>
    <w:p w14:paraId="1AB101E5" w14:textId="77777777" w:rsidR="00F16FD7" w:rsidRPr="00A97B30" w:rsidRDefault="00F16FD7" w:rsidP="00F16FD7">
      <w:pPr>
        <w:rPr>
          <w:b/>
          <w:sz w:val="28"/>
          <w:szCs w:val="28"/>
        </w:rPr>
      </w:pPr>
    </w:p>
    <w:p w14:paraId="52E21D80" w14:textId="77777777" w:rsidR="00F03913" w:rsidRPr="00F03913" w:rsidRDefault="00F03913" w:rsidP="00F03913">
      <w:pPr>
        <w:rPr>
          <w:szCs w:val="24"/>
          <w:lang w:val="en-US"/>
        </w:rPr>
      </w:pPr>
      <w:r w:rsidRPr="00F03913">
        <w:rPr>
          <w:szCs w:val="24"/>
          <w:lang w:val="en-US"/>
        </w:rPr>
        <w:t>Deputy Leader of the Council and Cabinet Member for Climate and Culture</w:t>
      </w:r>
    </w:p>
    <w:p w14:paraId="4792A679" w14:textId="77777777" w:rsidR="00F03913" w:rsidRPr="00F03913" w:rsidRDefault="00F03913" w:rsidP="00F03913">
      <w:pPr>
        <w:rPr>
          <w:szCs w:val="24"/>
          <w:lang w:val="en-US"/>
        </w:rPr>
      </w:pPr>
      <w:r w:rsidRPr="00F03913">
        <w:rPr>
          <w:szCs w:val="24"/>
          <w:lang w:val="en-US"/>
        </w:rPr>
        <w:t xml:space="preserve">Cabinet Member for Growth and Enterprise </w:t>
      </w:r>
    </w:p>
    <w:p w14:paraId="60093ACF" w14:textId="77777777" w:rsidR="00F03913" w:rsidRPr="00F03913" w:rsidRDefault="00F03913" w:rsidP="00F03913">
      <w:pPr>
        <w:rPr>
          <w:szCs w:val="24"/>
          <w:lang w:val="en-US"/>
        </w:rPr>
      </w:pPr>
      <w:r w:rsidRPr="00F03913">
        <w:rPr>
          <w:szCs w:val="24"/>
          <w:lang w:val="en-US"/>
        </w:rPr>
        <w:t xml:space="preserve">Cabinet Member for Neighbourhoods  </w:t>
      </w:r>
    </w:p>
    <w:p w14:paraId="5D2202A5" w14:textId="71CB2817" w:rsidR="00F03913" w:rsidRDefault="00F03913" w:rsidP="00F03913">
      <w:pPr>
        <w:rPr>
          <w:szCs w:val="24"/>
          <w:lang w:val="en-US"/>
        </w:rPr>
      </w:pPr>
      <w:r w:rsidRPr="00F03913">
        <w:rPr>
          <w:szCs w:val="24"/>
          <w:lang w:val="en-US"/>
        </w:rPr>
        <w:t>Cabinet Member for Health, Welfare, and Housing</w:t>
      </w:r>
    </w:p>
    <w:p w14:paraId="0E1211B3" w14:textId="77777777" w:rsidR="00F03913" w:rsidRPr="00F03913" w:rsidRDefault="00F03913" w:rsidP="00F03913">
      <w:pPr>
        <w:rPr>
          <w:szCs w:val="24"/>
          <w:lang w:val="en-US"/>
        </w:rPr>
      </w:pPr>
    </w:p>
    <w:p w14:paraId="7CCC5FE9" w14:textId="77777777" w:rsidR="00F03913" w:rsidRPr="00F03913" w:rsidRDefault="00F03913" w:rsidP="00F03913">
      <w:pPr>
        <w:rPr>
          <w:szCs w:val="24"/>
          <w:lang w:val="en-US"/>
        </w:rPr>
      </w:pPr>
    </w:p>
    <w:p w14:paraId="47886408" w14:textId="77777777" w:rsidR="00F03913" w:rsidRPr="00F03913" w:rsidRDefault="00F03913" w:rsidP="00F03913">
      <w:pPr>
        <w:rPr>
          <w:szCs w:val="24"/>
          <w:lang w:val="en-US"/>
        </w:rPr>
      </w:pPr>
      <w:r w:rsidRPr="00F03913">
        <w:rPr>
          <w:szCs w:val="24"/>
          <w:lang w:val="en-US"/>
        </w:rPr>
        <w:t>Chief Legal Officer</w:t>
      </w:r>
    </w:p>
    <w:p w14:paraId="56726072" w14:textId="77777777" w:rsidR="00F03913" w:rsidRPr="00F03913" w:rsidRDefault="00F03913" w:rsidP="00F03913">
      <w:pPr>
        <w:rPr>
          <w:szCs w:val="24"/>
          <w:lang w:val="en-US"/>
        </w:rPr>
      </w:pPr>
      <w:r w:rsidRPr="00F03913">
        <w:rPr>
          <w:szCs w:val="24"/>
          <w:lang w:val="en-US"/>
        </w:rPr>
        <w:t>Chief Finance Officer</w:t>
      </w:r>
    </w:p>
    <w:p w14:paraId="7CEAD193" w14:textId="77777777" w:rsidR="00F03913" w:rsidRPr="00F03913" w:rsidRDefault="00F03913" w:rsidP="00F03913">
      <w:pPr>
        <w:rPr>
          <w:szCs w:val="24"/>
          <w:lang w:val="en-US"/>
        </w:rPr>
      </w:pPr>
      <w:r w:rsidRPr="00F03913">
        <w:rPr>
          <w:szCs w:val="24"/>
          <w:lang w:val="en-US"/>
        </w:rPr>
        <w:t>Assistant Director - Environment Sustainability and Culture</w:t>
      </w:r>
    </w:p>
    <w:p w14:paraId="5776DE46" w14:textId="77777777" w:rsidR="00F03913" w:rsidRPr="00F03913" w:rsidRDefault="00F03913" w:rsidP="00F03913">
      <w:pPr>
        <w:rPr>
          <w:szCs w:val="24"/>
          <w:lang w:val="en-US"/>
        </w:rPr>
      </w:pPr>
    </w:p>
    <w:p w14:paraId="70629CC4" w14:textId="2BC4AD5C" w:rsidR="00F16FD7" w:rsidRDefault="00F03913" w:rsidP="00F03913">
      <w:pPr>
        <w:rPr>
          <w:szCs w:val="24"/>
          <w:lang w:val="en-US"/>
        </w:rPr>
      </w:pPr>
      <w:r w:rsidRPr="00F03913">
        <w:rPr>
          <w:szCs w:val="24"/>
          <w:lang w:val="en-US"/>
        </w:rPr>
        <w:t>All of the above will be consulted via approval of the delegated decision</w:t>
      </w:r>
      <w:r>
        <w:rPr>
          <w:szCs w:val="24"/>
          <w:lang w:val="en-US"/>
        </w:rPr>
        <w:t>.</w:t>
      </w:r>
    </w:p>
    <w:p w14:paraId="122511B4" w14:textId="77777777" w:rsidR="00F16FD7" w:rsidRDefault="00F16FD7" w:rsidP="00F16FD7">
      <w:pPr>
        <w:rPr>
          <w:sz w:val="28"/>
          <w:szCs w:val="28"/>
          <w:lang w:val="en-US"/>
        </w:rPr>
      </w:pPr>
    </w:p>
    <w:p w14:paraId="3324DBAA" w14:textId="77777777" w:rsidR="00F16FD7" w:rsidRPr="00A97B30" w:rsidRDefault="00F16FD7" w:rsidP="00F16FD7">
      <w:pPr>
        <w:rPr>
          <w:b/>
          <w:sz w:val="28"/>
          <w:szCs w:val="28"/>
        </w:rPr>
      </w:pPr>
      <w:r w:rsidRPr="00A97B30">
        <w:rPr>
          <w:b/>
          <w:sz w:val="28"/>
          <w:szCs w:val="28"/>
        </w:rPr>
        <w:t>Supporting documentation:</w:t>
      </w:r>
    </w:p>
    <w:p w14:paraId="280BE838" w14:textId="77777777" w:rsidR="00F16FD7" w:rsidRPr="00A97B30" w:rsidRDefault="00F16FD7" w:rsidP="00F16FD7">
      <w:pPr>
        <w:rPr>
          <w:b/>
          <w:sz w:val="28"/>
          <w:szCs w:val="28"/>
        </w:rPr>
      </w:pPr>
    </w:p>
    <w:p w14:paraId="6BD86F8D" w14:textId="77777777" w:rsidR="00F16FD7" w:rsidRPr="00A97B30" w:rsidRDefault="00F16FD7" w:rsidP="00F16FD7">
      <w:pPr>
        <w:rPr>
          <w:szCs w:val="24"/>
        </w:rPr>
      </w:pPr>
      <w:r w:rsidRPr="00A97B30">
        <w:rPr>
          <w:szCs w:val="24"/>
        </w:rPr>
        <w:t>There are no supporting documents for this decision.</w:t>
      </w:r>
    </w:p>
    <w:p w14:paraId="693C71CD" w14:textId="77777777" w:rsidR="00F16FD7" w:rsidRPr="00A97B30" w:rsidRDefault="00F16FD7" w:rsidP="00F16FD7">
      <w:pPr>
        <w:rPr>
          <w:szCs w:val="24"/>
        </w:rPr>
      </w:pPr>
    </w:p>
    <w:p w14:paraId="4EE6AFCC" w14:textId="77777777" w:rsidR="00F16FD7" w:rsidRPr="00A97B30" w:rsidRDefault="00F16FD7" w:rsidP="00F16FD7">
      <w:pPr>
        <w:rPr>
          <w:b/>
          <w:sz w:val="28"/>
          <w:szCs w:val="28"/>
        </w:rPr>
      </w:pPr>
      <w:r w:rsidRPr="00A97B30">
        <w:rPr>
          <w:b/>
          <w:sz w:val="28"/>
          <w:szCs w:val="28"/>
        </w:rPr>
        <w:t>How and by when to make representations:</w:t>
      </w:r>
    </w:p>
    <w:p w14:paraId="02F2F549" w14:textId="77777777" w:rsidR="00F16FD7" w:rsidRPr="00A97B30" w:rsidRDefault="00F16FD7" w:rsidP="00F16FD7">
      <w:pPr>
        <w:rPr>
          <w:b/>
          <w:sz w:val="28"/>
          <w:szCs w:val="28"/>
        </w:rPr>
      </w:pPr>
    </w:p>
    <w:p w14:paraId="3DB8B2A2" w14:textId="5F753DEE" w:rsidR="00F16FD7" w:rsidRDefault="00F16FD7" w:rsidP="00F16FD7">
      <w:pPr>
        <w:rPr>
          <w:lang w:val="en-US"/>
        </w:rPr>
      </w:pPr>
      <w:r w:rsidRPr="00A97B30">
        <w:rPr>
          <w:szCs w:val="24"/>
        </w:rPr>
        <w:t xml:space="preserve">Representations should be made to </w:t>
      </w:r>
      <w:r>
        <w:rPr>
          <w:szCs w:val="24"/>
        </w:rPr>
        <w:t>Stephen Mussett</w:t>
      </w:r>
      <w:r>
        <w:rPr>
          <w:szCs w:val="24"/>
          <w:lang w:val="en-US"/>
        </w:rPr>
        <w:t xml:space="preserve"> </w:t>
      </w:r>
      <w:r w:rsidRPr="00A97B30">
        <w:rPr>
          <w:szCs w:val="24"/>
        </w:rPr>
        <w:t>before</w:t>
      </w:r>
      <w:r>
        <w:rPr>
          <w:szCs w:val="24"/>
        </w:rPr>
        <w:t xml:space="preserve"> 24 July 2025</w:t>
      </w:r>
      <w:r w:rsidRPr="00A97B30">
        <w:rPr>
          <w:szCs w:val="24"/>
        </w:rPr>
        <w:t>.</w:t>
      </w:r>
      <w:r>
        <w:rPr>
          <w:szCs w:val="24"/>
        </w:rPr>
        <w:t xml:space="preserve">  </w:t>
      </w:r>
      <w:r w:rsidRPr="00A97B30">
        <w:rPr>
          <w:szCs w:val="24"/>
        </w:rPr>
        <w:t xml:space="preserve">Tel: </w:t>
      </w:r>
      <w:r w:rsidRPr="00F16FD7">
        <w:rPr>
          <w:szCs w:val="24"/>
        </w:rPr>
        <w:t>07811 732222</w:t>
      </w:r>
      <w:r>
        <w:rPr>
          <w:szCs w:val="24"/>
        </w:rPr>
        <w:t xml:space="preserve"> </w:t>
      </w:r>
      <w:r w:rsidRPr="00A97B30">
        <w:rPr>
          <w:szCs w:val="24"/>
          <w:lang w:val="en-US"/>
        </w:rPr>
        <w:t xml:space="preserve">or email </w:t>
      </w:r>
      <w:hyperlink r:id="rId188" w:history="1">
        <w:r w:rsidRPr="005224C4">
          <w:rPr>
            <w:rStyle w:val="Hyperlink"/>
            <w:lang w:val="en-US"/>
          </w:rPr>
          <w:t>stephen.mussett@redcar-cleveland.gov.uk</w:t>
        </w:r>
      </w:hyperlink>
    </w:p>
    <w:p w14:paraId="71A9C4C5" w14:textId="77777777" w:rsidR="00F16FD7" w:rsidRPr="00A97B30" w:rsidRDefault="00F16FD7" w:rsidP="00F16FD7">
      <w:pPr>
        <w:rPr>
          <w:szCs w:val="24"/>
        </w:rPr>
      </w:pPr>
    </w:p>
    <w:p w14:paraId="18EEBB32" w14:textId="0A23BF63" w:rsidR="00F16FD7" w:rsidRPr="00A97B30" w:rsidRDefault="00F16FD7" w:rsidP="00F16FD7">
      <w:pPr>
        <w:rPr>
          <w:szCs w:val="24"/>
        </w:rPr>
      </w:pPr>
      <w:r w:rsidRPr="00A97B30">
        <w:rPr>
          <w:szCs w:val="24"/>
        </w:rPr>
        <w:t xml:space="preserve">First published in Forward Plan on </w:t>
      </w:r>
      <w:r>
        <w:rPr>
          <w:szCs w:val="24"/>
        </w:rPr>
        <w:t>26 June</w:t>
      </w:r>
      <w:r w:rsidRPr="00A97B30">
        <w:rPr>
          <w:szCs w:val="24"/>
        </w:rPr>
        <w:t xml:space="preserve"> 2025</w:t>
      </w:r>
    </w:p>
    <w:p w14:paraId="199029EF" w14:textId="77777777" w:rsidR="00F16FD7" w:rsidRPr="00A97B30" w:rsidRDefault="00F16FD7" w:rsidP="00F16FD7">
      <w:pPr>
        <w:rPr>
          <w:sz w:val="28"/>
          <w:szCs w:val="28"/>
        </w:rPr>
      </w:pPr>
    </w:p>
    <w:p w14:paraId="4AA57537" w14:textId="77777777" w:rsidR="00F16FD7" w:rsidRPr="00A97B30" w:rsidRDefault="00F16FD7" w:rsidP="00F16FD7">
      <w:pPr>
        <w:rPr>
          <w:b/>
          <w:sz w:val="28"/>
          <w:szCs w:val="28"/>
        </w:rPr>
      </w:pPr>
      <w:r w:rsidRPr="00A97B30">
        <w:rPr>
          <w:b/>
          <w:sz w:val="28"/>
          <w:szCs w:val="28"/>
        </w:rPr>
        <w:t>Following the Making of the decision, the decision form will be published here:</w:t>
      </w:r>
    </w:p>
    <w:p w14:paraId="488E8C15" w14:textId="77777777" w:rsidR="00F16FD7" w:rsidRPr="00A97B30" w:rsidRDefault="00F16FD7" w:rsidP="00F16FD7">
      <w:r w:rsidRPr="00A97B30">
        <w:rPr>
          <w:noProof/>
        </w:rPr>
        <mc:AlternateContent>
          <mc:Choice Requires="wps">
            <w:drawing>
              <wp:anchor distT="0" distB="0" distL="114300" distR="114300" simplePos="0" relativeHeight="251969536" behindDoc="0" locked="0" layoutInCell="1" allowOverlap="1" wp14:anchorId="44C3053B" wp14:editId="08AC8B91">
                <wp:simplePos x="0" y="0"/>
                <wp:positionH relativeFrom="page">
                  <wp:posOffset>3000375</wp:posOffset>
                </wp:positionH>
                <wp:positionV relativeFrom="paragraph">
                  <wp:posOffset>105409</wp:posOffset>
                </wp:positionV>
                <wp:extent cx="857250" cy="752475"/>
                <wp:effectExtent l="0" t="0" r="19050" b="28575"/>
                <wp:wrapNone/>
                <wp:docPr id="5209513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6F3A901B" w14:textId="453B5ED1" w:rsidR="00F16FD7" w:rsidRDefault="00162304" w:rsidP="00162304">
                            <w:r>
                              <w:object w:dxaOrig="1534" w:dyaOrig="997" w14:anchorId="11B15A4F">
                                <v:shape id="_x0000_i1098" type="#_x0000_t75" style="width:76.7pt;height:49.85pt">
                                  <v:imagedata r:id="rId189" o:title=""/>
                                </v:shape>
                                <o:OLEObject Type="Embed" ProgID="Acrobat.Document.DC" ShapeID="_x0000_i1098" DrawAspect="Icon" ObjectID="_1838976349" r:id="rId19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C3053B" id="_x0000_s1065" type="#_x0000_t202" style="position:absolute;margin-left:236.25pt;margin-top:8.3pt;width:67.5pt;height:59.25pt;z-index:2519695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TXTTg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" fillcolor="window" strokeweight=".5pt">
                <v:path arrowok="t"/>
                <v:textbox style="mso-fit-shape-to-text:t">
                  <w:txbxContent>
                    <w:p w14:paraId="6F3A901B" w14:textId="453B5ED1" w:rsidR="00F16FD7" w:rsidRDefault="00162304" w:rsidP="00162304">
                      <w:r>
                        <w:object w:dxaOrig="1534" w:dyaOrig="997" w14:anchorId="11B15A4F">
                          <v:shape id="_x0000_i1094" type="#_x0000_t75" style="width:76.7pt;height:49.85pt">
                            <v:imagedata r:id="rId191" o:title=""/>
                          </v:shape>
                          <o:OLEObject Type="Embed" ProgID="Acrobat.Document.DC" ShapeID="_x0000_i1094" DrawAspect="Icon" ObjectID="_1831798719" r:id="rId192"/>
                        </w:object>
                      </w:r>
                    </w:p>
                  </w:txbxContent>
                </v:textbox>
                <w10:wrap anchorx="page"/>
              </v:shape>
            </w:pict>
          </mc:Fallback>
        </mc:AlternateContent>
      </w:r>
    </w:p>
    <w:p w14:paraId="1FA0D7F3" w14:textId="77777777" w:rsidR="00F16FD7" w:rsidRPr="00A97B30" w:rsidRDefault="00F16FD7" w:rsidP="00F16FD7"/>
    <w:p w14:paraId="78894257" w14:textId="77777777" w:rsidR="00F16FD7" w:rsidRDefault="00F16FD7" w:rsidP="00F16FD7">
      <w:pPr>
        <w:rPr>
          <w:b/>
          <w:snapToGrid w:val="0"/>
          <w:sz w:val="31"/>
        </w:rPr>
      </w:pPr>
      <w:r>
        <w:rPr>
          <w:b/>
          <w:snapToGrid w:val="0"/>
          <w:sz w:val="31"/>
        </w:rPr>
        <w:br w:type="page"/>
      </w:r>
    </w:p>
    <w:p w14:paraId="31F871C3" w14:textId="1AE42D1C" w:rsidR="00A44013" w:rsidRDefault="00A44013" w:rsidP="00A44013">
      <w:pPr>
        <w:rPr>
          <w:b/>
          <w:sz w:val="28"/>
          <w:szCs w:val="28"/>
          <w:lang w:val="en-US"/>
        </w:rPr>
      </w:pPr>
      <w:bookmarkStart w:id="22" w:name="_Hlk206584913"/>
      <w:r>
        <w:rPr>
          <w:b/>
          <w:sz w:val="28"/>
        </w:rPr>
        <w:t>DECISION: GDD0074</w:t>
      </w:r>
    </w:p>
    <w:p w14:paraId="233103BC" w14:textId="77777777" w:rsidR="00A44013" w:rsidRDefault="00A44013" w:rsidP="00A44013">
      <w:pPr>
        <w:rPr>
          <w:b/>
          <w:sz w:val="28"/>
        </w:rPr>
      </w:pPr>
    </w:p>
    <w:p w14:paraId="2A68F81F" w14:textId="38A5B0FC" w:rsidR="00A44013" w:rsidRDefault="00A44013" w:rsidP="00A44013">
      <w:pPr>
        <w:rPr>
          <w:b/>
          <w:sz w:val="28"/>
          <w:szCs w:val="28"/>
          <w:lang w:val="en-US"/>
        </w:rPr>
      </w:pPr>
      <w:r w:rsidRPr="00A97B30">
        <w:rPr>
          <w:b/>
          <w:sz w:val="28"/>
          <w:szCs w:val="28"/>
        </w:rPr>
        <w:t xml:space="preserve">Nature of the decision: </w:t>
      </w:r>
      <w:r>
        <w:rPr>
          <w:b/>
          <w:sz w:val="28"/>
          <w:szCs w:val="28"/>
          <w:lang w:val="en-US"/>
        </w:rPr>
        <w:t>Supply of Gas</w:t>
      </w:r>
    </w:p>
    <w:p w14:paraId="18039947" w14:textId="77777777" w:rsidR="00A44013" w:rsidRPr="00A97B30" w:rsidRDefault="00A44013" w:rsidP="00A44013">
      <w:pPr>
        <w:rPr>
          <w:b/>
          <w:sz w:val="28"/>
          <w:szCs w:val="28"/>
        </w:rPr>
      </w:pPr>
    </w:p>
    <w:p w14:paraId="15130C83" w14:textId="52C0E4E6" w:rsidR="00A44013" w:rsidRPr="00A44013" w:rsidRDefault="00A44013" w:rsidP="00A44013">
      <w:pPr>
        <w:rPr>
          <w:szCs w:val="24"/>
        </w:rPr>
      </w:pPr>
      <w:r w:rsidRPr="00A44013">
        <w:rPr>
          <w:szCs w:val="24"/>
        </w:rPr>
        <w:t>To enter into a direct agreement for the supply of gas via the NEPO302 framework contract for the Supply of Gas.  The contract will be for a pe</w:t>
      </w:r>
      <w:r>
        <w:rPr>
          <w:szCs w:val="24"/>
        </w:rPr>
        <w:t>r</w:t>
      </w:r>
      <w:r w:rsidRPr="00A44013">
        <w:rPr>
          <w:szCs w:val="24"/>
        </w:rPr>
        <w:t xml:space="preserve">iod of 6 years to commence on 1 April 2026.  The annual contract value for Redcar &amp; Cleveland Borough Council will be £1,697,214.22, totalling £10,182,285.32 for the full contract period.  </w:t>
      </w:r>
    </w:p>
    <w:p w14:paraId="1394611F" w14:textId="77777777" w:rsidR="00A44013" w:rsidRPr="00A97B30" w:rsidRDefault="00A44013" w:rsidP="00A44013">
      <w:pPr>
        <w:rPr>
          <w:sz w:val="28"/>
          <w:szCs w:val="28"/>
          <w:lang w:val="en-US"/>
        </w:rPr>
      </w:pPr>
    </w:p>
    <w:p w14:paraId="3E5E94FD" w14:textId="77777777" w:rsidR="00A44013" w:rsidRPr="00A97B30" w:rsidRDefault="00A44013" w:rsidP="00A44013">
      <w:pPr>
        <w:rPr>
          <w:b/>
          <w:sz w:val="28"/>
          <w:szCs w:val="28"/>
        </w:rPr>
      </w:pPr>
      <w:r w:rsidRPr="00A97B30">
        <w:rPr>
          <w:b/>
          <w:sz w:val="28"/>
          <w:szCs w:val="28"/>
        </w:rPr>
        <w:t>Who will make the decision?</w:t>
      </w:r>
    </w:p>
    <w:p w14:paraId="4D8686A0" w14:textId="77777777" w:rsidR="00A44013" w:rsidRPr="00A97B30" w:rsidRDefault="00A44013" w:rsidP="00A44013">
      <w:pPr>
        <w:rPr>
          <w:b/>
          <w:sz w:val="28"/>
          <w:szCs w:val="28"/>
        </w:rPr>
      </w:pPr>
    </w:p>
    <w:p w14:paraId="18CDAE44" w14:textId="2E1F725F" w:rsidR="00A44013" w:rsidRDefault="00A44013" w:rsidP="00A44013">
      <w:pPr>
        <w:rPr>
          <w:szCs w:val="24"/>
        </w:rPr>
      </w:pPr>
      <w:r w:rsidRPr="00A44013">
        <w:rPr>
          <w:szCs w:val="24"/>
        </w:rPr>
        <w:t>Cabinet Member for Climate and Culture</w:t>
      </w:r>
    </w:p>
    <w:p w14:paraId="640857B3" w14:textId="77777777" w:rsidR="00A44013" w:rsidRPr="00A97B30" w:rsidRDefault="00A44013" w:rsidP="00A44013">
      <w:pPr>
        <w:rPr>
          <w:szCs w:val="24"/>
        </w:rPr>
      </w:pPr>
    </w:p>
    <w:p w14:paraId="25A32F50" w14:textId="77777777" w:rsidR="00A44013" w:rsidRPr="00A97B30" w:rsidRDefault="00A44013" w:rsidP="00A44013">
      <w:pPr>
        <w:rPr>
          <w:b/>
          <w:sz w:val="28"/>
          <w:szCs w:val="28"/>
        </w:rPr>
      </w:pPr>
      <w:r w:rsidRPr="00A97B30">
        <w:rPr>
          <w:b/>
          <w:sz w:val="28"/>
          <w:szCs w:val="28"/>
        </w:rPr>
        <w:t>When is the decision to be taken?</w:t>
      </w:r>
    </w:p>
    <w:p w14:paraId="005AC3EB" w14:textId="77777777" w:rsidR="00A44013" w:rsidRPr="00A97B30" w:rsidRDefault="00A44013" w:rsidP="00A44013">
      <w:pPr>
        <w:rPr>
          <w:b/>
          <w:sz w:val="28"/>
          <w:szCs w:val="28"/>
        </w:rPr>
      </w:pPr>
    </w:p>
    <w:p w14:paraId="351AB629" w14:textId="0D080C06" w:rsidR="00A44013" w:rsidRPr="00A97B30" w:rsidRDefault="00A44013" w:rsidP="00A44013">
      <w:pPr>
        <w:rPr>
          <w:szCs w:val="24"/>
        </w:rPr>
      </w:pPr>
      <w:r>
        <w:rPr>
          <w:szCs w:val="24"/>
        </w:rPr>
        <w:t>September 2025</w:t>
      </w:r>
    </w:p>
    <w:p w14:paraId="5CCB07AE" w14:textId="77777777" w:rsidR="00A44013" w:rsidRPr="00A97B30" w:rsidRDefault="00A44013" w:rsidP="00A44013">
      <w:pPr>
        <w:rPr>
          <w:sz w:val="28"/>
          <w:szCs w:val="28"/>
        </w:rPr>
      </w:pPr>
    </w:p>
    <w:p w14:paraId="73F27CB1" w14:textId="77777777" w:rsidR="00A44013" w:rsidRPr="00A97B30" w:rsidRDefault="00A44013" w:rsidP="00A44013">
      <w:pPr>
        <w:rPr>
          <w:b/>
          <w:sz w:val="28"/>
          <w:szCs w:val="28"/>
        </w:rPr>
      </w:pPr>
      <w:r w:rsidRPr="00A97B30">
        <w:rPr>
          <w:b/>
          <w:sz w:val="28"/>
          <w:szCs w:val="28"/>
        </w:rPr>
        <w:t>Who will be consulted and how?</w:t>
      </w:r>
    </w:p>
    <w:p w14:paraId="38A69461" w14:textId="77777777" w:rsidR="00A44013" w:rsidRPr="00A97B30" w:rsidRDefault="00A44013" w:rsidP="00A44013">
      <w:pPr>
        <w:rPr>
          <w:b/>
          <w:sz w:val="28"/>
          <w:szCs w:val="28"/>
        </w:rPr>
      </w:pPr>
    </w:p>
    <w:p w14:paraId="6B6346D2" w14:textId="77777777" w:rsidR="00A44013" w:rsidRPr="00A44013" w:rsidRDefault="00A44013" w:rsidP="00A44013">
      <w:pPr>
        <w:rPr>
          <w:szCs w:val="24"/>
          <w:lang w:val="en-US"/>
        </w:rPr>
      </w:pPr>
      <w:r w:rsidRPr="00A44013">
        <w:rPr>
          <w:szCs w:val="24"/>
          <w:lang w:val="en-US"/>
        </w:rPr>
        <w:t>Cabinet Member for Climate, Environment &amp; Culture</w:t>
      </w:r>
    </w:p>
    <w:p w14:paraId="5AA0C61F" w14:textId="77777777" w:rsidR="00A44013" w:rsidRPr="00A44013" w:rsidRDefault="00A44013" w:rsidP="00A44013">
      <w:pPr>
        <w:rPr>
          <w:szCs w:val="24"/>
          <w:lang w:val="en-US"/>
        </w:rPr>
      </w:pPr>
      <w:r w:rsidRPr="00A44013">
        <w:rPr>
          <w:szCs w:val="24"/>
          <w:lang w:val="en-US"/>
        </w:rPr>
        <w:t>Chief Legal Officer</w:t>
      </w:r>
    </w:p>
    <w:p w14:paraId="64DD7963" w14:textId="77777777" w:rsidR="00A44013" w:rsidRPr="00A44013" w:rsidRDefault="00A44013" w:rsidP="00A44013">
      <w:pPr>
        <w:rPr>
          <w:szCs w:val="24"/>
          <w:lang w:val="en-US"/>
        </w:rPr>
      </w:pPr>
      <w:r w:rsidRPr="00A44013">
        <w:rPr>
          <w:szCs w:val="24"/>
          <w:lang w:val="en-US"/>
        </w:rPr>
        <w:t>Chief Finance Officer</w:t>
      </w:r>
    </w:p>
    <w:p w14:paraId="1F86BAE9" w14:textId="77777777" w:rsidR="00A44013" w:rsidRPr="00A44013" w:rsidRDefault="00A44013" w:rsidP="00A44013">
      <w:pPr>
        <w:rPr>
          <w:szCs w:val="24"/>
          <w:lang w:val="en-US"/>
        </w:rPr>
      </w:pPr>
      <w:r w:rsidRPr="00A44013">
        <w:rPr>
          <w:szCs w:val="24"/>
          <w:lang w:val="en-US"/>
        </w:rPr>
        <w:t xml:space="preserve">Executive Director for Growth, Enterprise &amp; Environment </w:t>
      </w:r>
    </w:p>
    <w:p w14:paraId="37CA9485" w14:textId="77777777" w:rsidR="00A44013" w:rsidRDefault="00A44013" w:rsidP="00A44013">
      <w:pPr>
        <w:rPr>
          <w:szCs w:val="24"/>
          <w:lang w:val="en-US"/>
        </w:rPr>
      </w:pPr>
    </w:p>
    <w:p w14:paraId="24D7E411" w14:textId="7A1CA3F3" w:rsidR="00A44013" w:rsidRDefault="00A44013" w:rsidP="00A44013">
      <w:pPr>
        <w:rPr>
          <w:sz w:val="28"/>
          <w:szCs w:val="28"/>
          <w:lang w:val="en-US"/>
        </w:rPr>
      </w:pPr>
      <w:r w:rsidRPr="00A44013">
        <w:rPr>
          <w:szCs w:val="24"/>
          <w:lang w:val="en-US"/>
        </w:rPr>
        <w:t>All of the above will be consulted via approval of the delegated decision.</w:t>
      </w:r>
    </w:p>
    <w:p w14:paraId="195A561B" w14:textId="77777777" w:rsidR="00A44013" w:rsidRDefault="00A44013" w:rsidP="00A44013">
      <w:pPr>
        <w:rPr>
          <w:b/>
          <w:sz w:val="28"/>
          <w:szCs w:val="28"/>
        </w:rPr>
      </w:pPr>
    </w:p>
    <w:p w14:paraId="09553094" w14:textId="71B073E0" w:rsidR="00A44013" w:rsidRPr="00A97B30" w:rsidRDefault="00A44013" w:rsidP="00A44013">
      <w:pPr>
        <w:rPr>
          <w:b/>
          <w:sz w:val="28"/>
          <w:szCs w:val="28"/>
        </w:rPr>
      </w:pPr>
      <w:r w:rsidRPr="00A97B30">
        <w:rPr>
          <w:b/>
          <w:sz w:val="28"/>
          <w:szCs w:val="28"/>
        </w:rPr>
        <w:t>Supporting documentation:</w:t>
      </w:r>
    </w:p>
    <w:p w14:paraId="24354D6C" w14:textId="77777777" w:rsidR="00A44013" w:rsidRPr="00A97B30" w:rsidRDefault="00A44013" w:rsidP="00A44013">
      <w:pPr>
        <w:rPr>
          <w:b/>
          <w:sz w:val="28"/>
          <w:szCs w:val="28"/>
        </w:rPr>
      </w:pPr>
    </w:p>
    <w:p w14:paraId="2BE7EFCB" w14:textId="77777777" w:rsidR="00A44013" w:rsidRPr="00A97B30" w:rsidRDefault="00A44013" w:rsidP="00A44013">
      <w:pPr>
        <w:rPr>
          <w:szCs w:val="24"/>
        </w:rPr>
      </w:pPr>
      <w:r w:rsidRPr="00A97B30">
        <w:rPr>
          <w:szCs w:val="24"/>
        </w:rPr>
        <w:t>There are no supporting documents for this decision.</w:t>
      </w:r>
    </w:p>
    <w:p w14:paraId="7BE70420" w14:textId="77777777" w:rsidR="00A44013" w:rsidRPr="00A97B30" w:rsidRDefault="00A44013" w:rsidP="00A44013">
      <w:pPr>
        <w:rPr>
          <w:szCs w:val="24"/>
        </w:rPr>
      </w:pPr>
    </w:p>
    <w:p w14:paraId="68964778" w14:textId="77777777" w:rsidR="00A44013" w:rsidRPr="00A97B30" w:rsidRDefault="00A44013" w:rsidP="00A44013">
      <w:pPr>
        <w:rPr>
          <w:b/>
          <w:sz w:val="28"/>
          <w:szCs w:val="28"/>
        </w:rPr>
      </w:pPr>
      <w:r w:rsidRPr="00A97B30">
        <w:rPr>
          <w:b/>
          <w:sz w:val="28"/>
          <w:szCs w:val="28"/>
        </w:rPr>
        <w:t>How and by when to make representations:</w:t>
      </w:r>
    </w:p>
    <w:p w14:paraId="6840AC92" w14:textId="77777777" w:rsidR="00A44013" w:rsidRPr="00A97B30" w:rsidRDefault="00A44013" w:rsidP="00A44013">
      <w:pPr>
        <w:rPr>
          <w:b/>
          <w:sz w:val="28"/>
          <w:szCs w:val="28"/>
        </w:rPr>
      </w:pPr>
    </w:p>
    <w:p w14:paraId="14293F0C" w14:textId="613F7708" w:rsidR="00A44013" w:rsidRDefault="00A44013" w:rsidP="00A44013">
      <w:pPr>
        <w:rPr>
          <w:lang w:val="en-US"/>
        </w:rPr>
      </w:pPr>
      <w:r w:rsidRPr="00A97B30">
        <w:rPr>
          <w:szCs w:val="24"/>
        </w:rPr>
        <w:t xml:space="preserve">Representations should be made to </w:t>
      </w:r>
      <w:r>
        <w:rPr>
          <w:szCs w:val="24"/>
          <w:lang w:val="en-US"/>
        </w:rPr>
        <w:t xml:space="preserve">Lizzie Kemp </w:t>
      </w:r>
      <w:r w:rsidRPr="00A97B30">
        <w:rPr>
          <w:szCs w:val="24"/>
        </w:rPr>
        <w:t xml:space="preserve">before </w:t>
      </w:r>
      <w:r>
        <w:rPr>
          <w:szCs w:val="24"/>
        </w:rPr>
        <w:t>2 September 2025</w:t>
      </w:r>
      <w:r w:rsidRPr="00A97B30">
        <w:rPr>
          <w:szCs w:val="24"/>
        </w:rPr>
        <w:t>.</w:t>
      </w:r>
      <w:r>
        <w:rPr>
          <w:szCs w:val="24"/>
        </w:rPr>
        <w:t xml:space="preserve">  </w:t>
      </w:r>
      <w:r w:rsidRPr="00A97B30">
        <w:rPr>
          <w:szCs w:val="24"/>
        </w:rPr>
        <w:t xml:space="preserve">Tel: </w:t>
      </w:r>
      <w:r w:rsidRPr="00A44013">
        <w:rPr>
          <w:szCs w:val="24"/>
          <w:lang w:val="en-US"/>
        </w:rPr>
        <w:t>01642 776953</w:t>
      </w:r>
      <w:r>
        <w:rPr>
          <w:szCs w:val="24"/>
          <w:lang w:val="en-US"/>
        </w:rPr>
        <w:t xml:space="preserve"> </w:t>
      </w:r>
      <w:r w:rsidRPr="00A97B30">
        <w:rPr>
          <w:szCs w:val="24"/>
          <w:lang w:val="en-US"/>
        </w:rPr>
        <w:t xml:space="preserve">or email </w:t>
      </w:r>
      <w:hyperlink r:id="rId193" w:history="1">
        <w:r w:rsidRPr="003E4FAC">
          <w:rPr>
            <w:rStyle w:val="Hyperlink"/>
            <w:lang w:val="en-US"/>
          </w:rPr>
          <w:t>elizabeth.kemp@redcar-cleveland.gov.uk</w:t>
        </w:r>
      </w:hyperlink>
    </w:p>
    <w:p w14:paraId="0D647951" w14:textId="77777777" w:rsidR="00A44013" w:rsidRPr="00A97B30" w:rsidRDefault="00A44013" w:rsidP="00A44013">
      <w:pPr>
        <w:rPr>
          <w:szCs w:val="24"/>
        </w:rPr>
      </w:pPr>
    </w:p>
    <w:p w14:paraId="628ED69D" w14:textId="45B76116" w:rsidR="00A44013" w:rsidRPr="00A97B30" w:rsidRDefault="00A44013" w:rsidP="00A44013">
      <w:pPr>
        <w:rPr>
          <w:szCs w:val="24"/>
        </w:rPr>
      </w:pPr>
      <w:r w:rsidRPr="00A97B30">
        <w:rPr>
          <w:szCs w:val="24"/>
        </w:rPr>
        <w:t xml:space="preserve">First published in Forward Plan on </w:t>
      </w:r>
      <w:r>
        <w:rPr>
          <w:szCs w:val="24"/>
        </w:rPr>
        <w:t xml:space="preserve">5 August </w:t>
      </w:r>
      <w:r w:rsidRPr="00A97B30">
        <w:rPr>
          <w:szCs w:val="24"/>
        </w:rPr>
        <w:t>2025</w:t>
      </w:r>
    </w:p>
    <w:p w14:paraId="1CCC3C19" w14:textId="77777777" w:rsidR="00A44013" w:rsidRPr="00A97B30" w:rsidRDefault="00A44013" w:rsidP="00A44013">
      <w:pPr>
        <w:rPr>
          <w:sz w:val="28"/>
          <w:szCs w:val="28"/>
        </w:rPr>
      </w:pPr>
    </w:p>
    <w:p w14:paraId="622A569C" w14:textId="77777777" w:rsidR="00A44013" w:rsidRPr="00A97B30" w:rsidRDefault="00A44013" w:rsidP="00A44013">
      <w:pPr>
        <w:rPr>
          <w:b/>
          <w:sz w:val="28"/>
          <w:szCs w:val="28"/>
        </w:rPr>
      </w:pPr>
      <w:r w:rsidRPr="00A97B30">
        <w:rPr>
          <w:b/>
          <w:sz w:val="28"/>
          <w:szCs w:val="28"/>
        </w:rPr>
        <w:t>Following the Making of the decision, the decision form will be published here:</w:t>
      </w:r>
    </w:p>
    <w:p w14:paraId="0D497C1C" w14:textId="77777777" w:rsidR="00A44013" w:rsidRPr="00A97B30" w:rsidRDefault="00A44013" w:rsidP="00A44013">
      <w:r w:rsidRPr="00A97B30">
        <w:rPr>
          <w:noProof/>
        </w:rPr>
        <mc:AlternateContent>
          <mc:Choice Requires="wps">
            <w:drawing>
              <wp:anchor distT="0" distB="0" distL="114300" distR="114300" simplePos="0" relativeHeight="251977728" behindDoc="0" locked="0" layoutInCell="1" allowOverlap="1" wp14:anchorId="150AF7E5" wp14:editId="60D4C85B">
                <wp:simplePos x="0" y="0"/>
                <wp:positionH relativeFrom="page">
                  <wp:posOffset>3000375</wp:posOffset>
                </wp:positionH>
                <wp:positionV relativeFrom="paragraph">
                  <wp:posOffset>105409</wp:posOffset>
                </wp:positionV>
                <wp:extent cx="857250" cy="752475"/>
                <wp:effectExtent l="0" t="0" r="19050" b="28575"/>
                <wp:wrapNone/>
                <wp:docPr id="15068917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0160BAC" w14:textId="6D67ECC8" w:rsidR="00A44013" w:rsidRDefault="00E528D6" w:rsidP="00E528D6">
                            <w:r>
                              <w:object w:dxaOrig="1534" w:dyaOrig="997" w14:anchorId="46F39517">
                                <v:shape id="_x0000_i1100" type="#_x0000_t75" style="width:76.7pt;height:49.85pt">
                                  <v:imagedata r:id="rId194" o:title=""/>
                                </v:shape>
                                <o:OLEObject Type="Embed" ProgID="Acrobat.Document.DC" ShapeID="_x0000_i1100" DrawAspect="Icon" ObjectID="_1838976350" r:id="rId19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0AF7E5" id="_x0000_s1066" type="#_x0000_t202" style="position:absolute;margin-left:236.25pt;margin-top:8.3pt;width:67.5pt;height:59.25pt;z-index:25197772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NJP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Y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Yk0k9PAgAAuQQAAA4AAAAAAAAAAAAAAAAALgIAAGRycy9lMm9Eb2MueG1sUEsBAi0AFAAGAAgA&#10;AAAhAG5jHZLdAAAACgEAAA8AAAAAAAAAAAAAAAAAqQQAAGRycy9kb3ducmV2LnhtbFBLBQYAAAAA&#10;BAAEAPMAAACzBQAAAAA=&#10;" fillcolor="window" strokeweight=".5pt">
                <v:path arrowok="t"/>
                <v:textbox style="mso-fit-shape-to-text:t">
                  <w:txbxContent>
                    <w:p w14:paraId="70160BAC" w14:textId="6D67ECC8" w:rsidR="00A44013" w:rsidRDefault="00E528D6" w:rsidP="00E528D6">
                      <w:r>
                        <w:object w:dxaOrig="1534" w:dyaOrig="997" w14:anchorId="46F39517">
                          <v:shape id="_x0000_i1096" type="#_x0000_t75" style="width:76.7pt;height:49.85pt">
                            <v:imagedata r:id="rId196" o:title=""/>
                          </v:shape>
                          <o:OLEObject Type="Embed" ProgID="Acrobat.Document.DC" ShapeID="_x0000_i1096" DrawAspect="Icon" ObjectID="_1831798720" r:id="rId197"/>
                        </w:object>
                      </w:r>
                    </w:p>
                  </w:txbxContent>
                </v:textbox>
                <w10:wrap anchorx="page"/>
              </v:shape>
            </w:pict>
          </mc:Fallback>
        </mc:AlternateContent>
      </w:r>
    </w:p>
    <w:p w14:paraId="572B050E" w14:textId="77777777" w:rsidR="00A44013" w:rsidRPr="00A97B30" w:rsidRDefault="00A44013" w:rsidP="00A44013"/>
    <w:p w14:paraId="5E0F7B4E" w14:textId="6B66C39B" w:rsidR="00F156A4" w:rsidRDefault="00A44013" w:rsidP="00F156A4">
      <w:pPr>
        <w:rPr>
          <w:b/>
          <w:sz w:val="28"/>
          <w:szCs w:val="28"/>
          <w:lang w:val="en-US"/>
        </w:rPr>
      </w:pPr>
      <w:r>
        <w:rPr>
          <w:b/>
          <w:snapToGrid w:val="0"/>
          <w:sz w:val="31"/>
        </w:rPr>
        <w:br w:type="page"/>
      </w:r>
      <w:bookmarkEnd w:id="22"/>
      <w:r w:rsidR="00F156A4">
        <w:rPr>
          <w:b/>
          <w:sz w:val="28"/>
        </w:rPr>
        <w:t>DECISION: GDD0075</w:t>
      </w:r>
    </w:p>
    <w:p w14:paraId="12FA585A" w14:textId="77777777" w:rsidR="00F156A4" w:rsidRDefault="00F156A4" w:rsidP="00F156A4">
      <w:pPr>
        <w:rPr>
          <w:b/>
          <w:sz w:val="28"/>
        </w:rPr>
      </w:pPr>
    </w:p>
    <w:p w14:paraId="7E83318B" w14:textId="0851BB40" w:rsidR="00F156A4" w:rsidRPr="00F156A4" w:rsidRDefault="00F156A4" w:rsidP="00F156A4">
      <w:pPr>
        <w:rPr>
          <w:b/>
          <w:sz w:val="28"/>
          <w:szCs w:val="28"/>
          <w:lang w:val="en-US"/>
        </w:rPr>
      </w:pPr>
      <w:r w:rsidRPr="00A97B30">
        <w:rPr>
          <w:b/>
          <w:sz w:val="28"/>
          <w:szCs w:val="28"/>
        </w:rPr>
        <w:t xml:space="preserve">Nature of the decision: </w:t>
      </w:r>
      <w:r w:rsidR="000926B3">
        <w:rPr>
          <w:b/>
          <w:sz w:val="28"/>
          <w:szCs w:val="28"/>
          <w:lang w:val="en-US"/>
        </w:rPr>
        <w:t xml:space="preserve">TV ERF </w:t>
      </w:r>
      <w:r w:rsidR="00D82F5A" w:rsidRPr="00D82F5A">
        <w:rPr>
          <w:b/>
          <w:sz w:val="28"/>
          <w:szCs w:val="28"/>
          <w:lang w:val="en-US"/>
        </w:rPr>
        <w:t>- Decision</w:t>
      </w:r>
    </w:p>
    <w:p w14:paraId="40D4F7EB" w14:textId="77777777" w:rsidR="00F156A4" w:rsidRDefault="00F156A4" w:rsidP="00F156A4">
      <w:pPr>
        <w:rPr>
          <w:b/>
          <w:sz w:val="28"/>
          <w:szCs w:val="28"/>
          <w:lang w:val="en-US"/>
        </w:rPr>
      </w:pPr>
    </w:p>
    <w:p w14:paraId="291C263A" w14:textId="3018C1F1" w:rsidR="00F156A4" w:rsidRDefault="00F156A4" w:rsidP="00F156A4">
      <w:pPr>
        <w:rPr>
          <w:bCs/>
          <w:szCs w:val="24"/>
          <w:lang w:val="en-US"/>
        </w:rPr>
      </w:pPr>
      <w:r w:rsidRPr="00F156A4">
        <w:rPr>
          <w:bCs/>
          <w:szCs w:val="24"/>
          <w:lang w:val="en-US"/>
        </w:rPr>
        <w:t>Decision to be taken by the Managing Director in consultation with the Leader and supported by the Governance Director and Section 151 Officer.</w:t>
      </w:r>
    </w:p>
    <w:p w14:paraId="4BC38BFF" w14:textId="77777777" w:rsidR="00F156A4" w:rsidRDefault="00F156A4" w:rsidP="00F156A4">
      <w:pPr>
        <w:rPr>
          <w:bCs/>
          <w:szCs w:val="24"/>
          <w:lang w:val="en-US"/>
        </w:rPr>
      </w:pPr>
    </w:p>
    <w:p w14:paraId="208C28FC" w14:textId="3A3DD14F" w:rsidR="00F156A4" w:rsidRPr="00F156A4" w:rsidRDefault="00F156A4" w:rsidP="00F156A4">
      <w:pPr>
        <w:rPr>
          <w:bCs/>
          <w:szCs w:val="24"/>
          <w:lang w:val="en-US"/>
        </w:rPr>
      </w:pPr>
      <w:r w:rsidRPr="00F156A4">
        <w:rPr>
          <w:bCs/>
          <w:szCs w:val="24"/>
          <w:lang w:val="en-US"/>
        </w:rPr>
        <w:t>Potential date for decision to be made regarding the Council and LA SPV entering into the TV ERF Project Documents and associated matters, in preparation for Contract Award / Financial Close in November 2025.</w:t>
      </w:r>
    </w:p>
    <w:p w14:paraId="79A03F2F" w14:textId="77777777" w:rsidR="00F156A4" w:rsidRPr="00A97B30" w:rsidRDefault="00F156A4" w:rsidP="00F156A4">
      <w:pPr>
        <w:rPr>
          <w:sz w:val="28"/>
          <w:szCs w:val="28"/>
          <w:lang w:val="en-US"/>
        </w:rPr>
      </w:pPr>
    </w:p>
    <w:p w14:paraId="13A4EF07" w14:textId="77777777" w:rsidR="00F156A4" w:rsidRPr="00A97B30" w:rsidRDefault="00F156A4" w:rsidP="00F156A4">
      <w:pPr>
        <w:rPr>
          <w:b/>
          <w:sz w:val="28"/>
          <w:szCs w:val="28"/>
        </w:rPr>
      </w:pPr>
      <w:r w:rsidRPr="00A97B30">
        <w:rPr>
          <w:b/>
          <w:sz w:val="28"/>
          <w:szCs w:val="28"/>
        </w:rPr>
        <w:t>Who will make the decision?</w:t>
      </w:r>
    </w:p>
    <w:p w14:paraId="3972AA3F" w14:textId="77777777" w:rsidR="00F156A4" w:rsidRPr="00A97B30" w:rsidRDefault="00F156A4" w:rsidP="00F156A4">
      <w:pPr>
        <w:rPr>
          <w:b/>
          <w:sz w:val="28"/>
          <w:szCs w:val="28"/>
        </w:rPr>
      </w:pPr>
    </w:p>
    <w:p w14:paraId="7EFA1065" w14:textId="5CC0E5DB" w:rsidR="00F156A4" w:rsidRDefault="00F156A4" w:rsidP="00F156A4">
      <w:pPr>
        <w:rPr>
          <w:szCs w:val="24"/>
        </w:rPr>
      </w:pPr>
      <w:r>
        <w:rPr>
          <w:szCs w:val="24"/>
        </w:rPr>
        <w:t>Managing Director</w:t>
      </w:r>
    </w:p>
    <w:p w14:paraId="5A53E6E7" w14:textId="77777777" w:rsidR="00F156A4" w:rsidRPr="00A97B30" w:rsidRDefault="00F156A4" w:rsidP="00F156A4">
      <w:pPr>
        <w:rPr>
          <w:szCs w:val="24"/>
        </w:rPr>
      </w:pPr>
    </w:p>
    <w:p w14:paraId="5FCE21A1" w14:textId="77777777" w:rsidR="00F156A4" w:rsidRPr="00A97B30" w:rsidRDefault="00F156A4" w:rsidP="00F156A4">
      <w:pPr>
        <w:rPr>
          <w:b/>
          <w:sz w:val="28"/>
          <w:szCs w:val="28"/>
        </w:rPr>
      </w:pPr>
      <w:r w:rsidRPr="00A97B30">
        <w:rPr>
          <w:b/>
          <w:sz w:val="28"/>
          <w:szCs w:val="28"/>
        </w:rPr>
        <w:t>When is the decision to be taken?</w:t>
      </w:r>
    </w:p>
    <w:p w14:paraId="01ED050B" w14:textId="77777777" w:rsidR="00F156A4" w:rsidRPr="00A97B30" w:rsidRDefault="00F156A4" w:rsidP="00F156A4">
      <w:pPr>
        <w:rPr>
          <w:b/>
          <w:sz w:val="28"/>
          <w:szCs w:val="28"/>
        </w:rPr>
      </w:pPr>
    </w:p>
    <w:p w14:paraId="7CE72B84" w14:textId="77777777" w:rsidR="00F156A4" w:rsidRPr="00A97B30" w:rsidRDefault="00F156A4" w:rsidP="00F156A4">
      <w:pPr>
        <w:rPr>
          <w:szCs w:val="24"/>
        </w:rPr>
      </w:pPr>
      <w:r>
        <w:rPr>
          <w:szCs w:val="24"/>
        </w:rPr>
        <w:t>September 2025</w:t>
      </w:r>
    </w:p>
    <w:p w14:paraId="4B7D73D2" w14:textId="77777777" w:rsidR="00F156A4" w:rsidRPr="00A97B30" w:rsidRDefault="00F156A4" w:rsidP="00F156A4">
      <w:pPr>
        <w:rPr>
          <w:sz w:val="28"/>
          <w:szCs w:val="28"/>
        </w:rPr>
      </w:pPr>
    </w:p>
    <w:p w14:paraId="26D11C6D" w14:textId="77777777" w:rsidR="00F156A4" w:rsidRPr="00A97B30" w:rsidRDefault="00F156A4" w:rsidP="00F156A4">
      <w:pPr>
        <w:rPr>
          <w:b/>
          <w:sz w:val="28"/>
          <w:szCs w:val="28"/>
        </w:rPr>
      </w:pPr>
      <w:r w:rsidRPr="00A97B30">
        <w:rPr>
          <w:b/>
          <w:sz w:val="28"/>
          <w:szCs w:val="28"/>
        </w:rPr>
        <w:t>Who will be consulted and how?</w:t>
      </w:r>
    </w:p>
    <w:p w14:paraId="3F3C52F8" w14:textId="77777777" w:rsidR="00F156A4" w:rsidRPr="00A97B30" w:rsidRDefault="00F156A4" w:rsidP="00F156A4">
      <w:pPr>
        <w:rPr>
          <w:b/>
          <w:sz w:val="28"/>
          <w:szCs w:val="28"/>
        </w:rPr>
      </w:pPr>
    </w:p>
    <w:p w14:paraId="302FE949" w14:textId="0C4BD01A" w:rsidR="00F156A4" w:rsidRDefault="00F156A4" w:rsidP="00F156A4">
      <w:pPr>
        <w:rPr>
          <w:szCs w:val="24"/>
          <w:lang w:val="en-US"/>
        </w:rPr>
      </w:pPr>
      <w:r w:rsidRPr="00F156A4">
        <w:rPr>
          <w:szCs w:val="24"/>
          <w:lang w:val="en-US"/>
        </w:rPr>
        <w:t>Delegated Decision to be taken by the Managing Director in consultation with the Leader and supported by the Governance Director and Section 151 Officer. The issue has already been the subject of a full Council motion and relates to a previous decision taken some time ago which committed the Council to the Project.</w:t>
      </w:r>
    </w:p>
    <w:p w14:paraId="36B85917" w14:textId="77777777" w:rsidR="00F156A4" w:rsidRDefault="00F156A4" w:rsidP="00F156A4">
      <w:pPr>
        <w:rPr>
          <w:b/>
          <w:sz w:val="28"/>
          <w:szCs w:val="28"/>
        </w:rPr>
      </w:pPr>
    </w:p>
    <w:p w14:paraId="391556B5" w14:textId="77777777" w:rsidR="00F156A4" w:rsidRPr="00A97B30" w:rsidRDefault="00F156A4" w:rsidP="00F156A4">
      <w:pPr>
        <w:rPr>
          <w:b/>
          <w:sz w:val="28"/>
          <w:szCs w:val="28"/>
        </w:rPr>
      </w:pPr>
      <w:r w:rsidRPr="00A97B30">
        <w:rPr>
          <w:b/>
          <w:sz w:val="28"/>
          <w:szCs w:val="28"/>
        </w:rPr>
        <w:t>Supporting documentation:</w:t>
      </w:r>
    </w:p>
    <w:p w14:paraId="02AC38A5" w14:textId="77777777" w:rsidR="00F156A4" w:rsidRPr="00A97B30" w:rsidRDefault="00F156A4" w:rsidP="00F156A4">
      <w:pPr>
        <w:rPr>
          <w:b/>
          <w:sz w:val="28"/>
          <w:szCs w:val="28"/>
        </w:rPr>
      </w:pPr>
    </w:p>
    <w:p w14:paraId="0E5935B1" w14:textId="508355E2" w:rsidR="00F156A4" w:rsidRDefault="00F156A4" w:rsidP="00F156A4">
      <w:pPr>
        <w:rPr>
          <w:szCs w:val="24"/>
        </w:rPr>
      </w:pPr>
      <w:r w:rsidRPr="00F156A4">
        <w:rPr>
          <w:szCs w:val="24"/>
        </w:rPr>
        <w:t>Delegated Power form/report to be completed. Previous cabinet reports and supporting legal advice.</w:t>
      </w:r>
    </w:p>
    <w:p w14:paraId="010734AD" w14:textId="77777777" w:rsidR="00F156A4" w:rsidRPr="00A97B30" w:rsidRDefault="00F156A4" w:rsidP="00F156A4">
      <w:pPr>
        <w:rPr>
          <w:szCs w:val="24"/>
        </w:rPr>
      </w:pPr>
    </w:p>
    <w:p w14:paraId="0F6D8B6A" w14:textId="77777777" w:rsidR="00F156A4" w:rsidRPr="00A97B30" w:rsidRDefault="00F156A4" w:rsidP="00F156A4">
      <w:pPr>
        <w:rPr>
          <w:b/>
          <w:sz w:val="28"/>
          <w:szCs w:val="28"/>
        </w:rPr>
      </w:pPr>
      <w:r w:rsidRPr="00A97B30">
        <w:rPr>
          <w:b/>
          <w:sz w:val="28"/>
          <w:szCs w:val="28"/>
        </w:rPr>
        <w:t>How and by when to make representations:</w:t>
      </w:r>
    </w:p>
    <w:p w14:paraId="788A1940" w14:textId="77777777" w:rsidR="00F156A4" w:rsidRPr="00A97B30" w:rsidRDefault="00F156A4" w:rsidP="00F156A4">
      <w:pPr>
        <w:rPr>
          <w:b/>
          <w:sz w:val="28"/>
          <w:szCs w:val="28"/>
        </w:rPr>
      </w:pPr>
    </w:p>
    <w:p w14:paraId="64F7B1D8" w14:textId="2BAE4D39" w:rsidR="00F156A4" w:rsidRDefault="00F156A4" w:rsidP="00F156A4">
      <w:pPr>
        <w:rPr>
          <w:lang w:val="en-US"/>
        </w:rPr>
      </w:pPr>
      <w:r w:rsidRPr="00A97B30">
        <w:rPr>
          <w:szCs w:val="24"/>
        </w:rPr>
        <w:t xml:space="preserve">Representations should be made to </w:t>
      </w:r>
      <w:r>
        <w:rPr>
          <w:szCs w:val="24"/>
        </w:rPr>
        <w:t>Will Gander</w:t>
      </w:r>
      <w:r>
        <w:rPr>
          <w:szCs w:val="24"/>
          <w:lang w:val="en-US"/>
        </w:rPr>
        <w:t xml:space="preserve"> </w:t>
      </w:r>
      <w:r w:rsidRPr="00A97B30">
        <w:rPr>
          <w:szCs w:val="24"/>
        </w:rPr>
        <w:t xml:space="preserve">before </w:t>
      </w:r>
      <w:r>
        <w:rPr>
          <w:szCs w:val="24"/>
        </w:rPr>
        <w:t>17 September 2025</w:t>
      </w:r>
      <w:r w:rsidRPr="00A97B30">
        <w:rPr>
          <w:szCs w:val="24"/>
        </w:rPr>
        <w:t>.</w:t>
      </w:r>
      <w:r>
        <w:rPr>
          <w:szCs w:val="24"/>
        </w:rPr>
        <w:t xml:space="preserve">  </w:t>
      </w:r>
      <w:r w:rsidRPr="00A97B30">
        <w:rPr>
          <w:szCs w:val="24"/>
        </w:rPr>
        <w:t xml:space="preserve">Tel: </w:t>
      </w:r>
      <w:r w:rsidRPr="00F156A4">
        <w:rPr>
          <w:szCs w:val="24"/>
          <w:lang w:val="en-US"/>
        </w:rPr>
        <w:t>07966 514303</w:t>
      </w:r>
      <w:r>
        <w:rPr>
          <w:szCs w:val="24"/>
          <w:lang w:val="en-US"/>
        </w:rPr>
        <w:t xml:space="preserve"> </w:t>
      </w:r>
      <w:r w:rsidRPr="00A97B30">
        <w:rPr>
          <w:szCs w:val="24"/>
          <w:lang w:val="en-US"/>
        </w:rPr>
        <w:t xml:space="preserve">or email </w:t>
      </w:r>
      <w:r w:rsidRPr="00F156A4">
        <w:t>william.gander@redcar-cleveland.gov.uk</w:t>
      </w:r>
    </w:p>
    <w:p w14:paraId="0D6EA694" w14:textId="77777777" w:rsidR="00F156A4" w:rsidRPr="00A97B30" w:rsidRDefault="00F156A4" w:rsidP="00F156A4">
      <w:pPr>
        <w:rPr>
          <w:szCs w:val="24"/>
        </w:rPr>
      </w:pPr>
    </w:p>
    <w:p w14:paraId="68F93FF3" w14:textId="0DF38F19" w:rsidR="00F156A4" w:rsidRPr="00A97B30" w:rsidRDefault="00F156A4" w:rsidP="00F156A4">
      <w:pPr>
        <w:rPr>
          <w:szCs w:val="24"/>
        </w:rPr>
      </w:pPr>
      <w:r w:rsidRPr="00A97B30">
        <w:rPr>
          <w:szCs w:val="24"/>
        </w:rPr>
        <w:t xml:space="preserve">First published in Forward Plan on </w:t>
      </w:r>
      <w:r>
        <w:rPr>
          <w:szCs w:val="24"/>
        </w:rPr>
        <w:t xml:space="preserve">20 August </w:t>
      </w:r>
      <w:r w:rsidRPr="00A97B30">
        <w:rPr>
          <w:szCs w:val="24"/>
        </w:rPr>
        <w:t>2025</w:t>
      </w:r>
    </w:p>
    <w:p w14:paraId="3D17325B" w14:textId="77777777" w:rsidR="00F156A4" w:rsidRDefault="00F156A4" w:rsidP="00F156A4">
      <w:pPr>
        <w:rPr>
          <w:sz w:val="28"/>
          <w:szCs w:val="28"/>
        </w:rPr>
      </w:pPr>
    </w:p>
    <w:p w14:paraId="076C6761" w14:textId="3F12648D" w:rsidR="00F156A4" w:rsidRPr="00F156A4" w:rsidRDefault="0016454B" w:rsidP="00F156A4">
      <w:pPr>
        <w:rPr>
          <w:b/>
          <w:bCs/>
          <w:sz w:val="28"/>
          <w:szCs w:val="28"/>
        </w:rPr>
      </w:pPr>
      <w:r w:rsidRPr="0016454B">
        <w:rPr>
          <w:b/>
          <w:bCs/>
          <w:sz w:val="28"/>
          <w:szCs w:val="28"/>
        </w:rPr>
        <w:t>N</w:t>
      </w:r>
      <w:r w:rsidR="00F156A4" w:rsidRPr="00F156A4">
        <w:rPr>
          <w:b/>
          <w:bCs/>
          <w:sz w:val="28"/>
          <w:szCs w:val="28"/>
        </w:rPr>
        <w:t>ot for publication - Category 3</w:t>
      </w:r>
    </w:p>
    <w:p w14:paraId="2B8D2D77" w14:textId="77777777" w:rsidR="00F156A4" w:rsidRDefault="00F156A4" w:rsidP="00F156A4">
      <w:pPr>
        <w:rPr>
          <w:sz w:val="28"/>
          <w:szCs w:val="28"/>
        </w:rPr>
      </w:pPr>
    </w:p>
    <w:p w14:paraId="64AE3158" w14:textId="77777777" w:rsidR="0016454B" w:rsidRDefault="00F156A4" w:rsidP="00661D02">
      <w:pPr>
        <w:rPr>
          <w:szCs w:val="24"/>
        </w:rPr>
      </w:pPr>
      <w:r w:rsidRPr="00F156A4">
        <w:rPr>
          <w:szCs w:val="24"/>
        </w:rPr>
        <w:t>This decision will likely contain commercially sensitive exempt information and legal advice. Therefore, at least some of the information presented to support the Delegated Decision will be confidential and not for publication.</w:t>
      </w:r>
    </w:p>
    <w:p w14:paraId="15ACE66A" w14:textId="1F604F97" w:rsidR="003F3AA8" w:rsidRDefault="003F3AA8" w:rsidP="003F3AA8">
      <w:pPr>
        <w:rPr>
          <w:b/>
          <w:sz w:val="28"/>
          <w:szCs w:val="28"/>
          <w:lang w:val="en-US"/>
        </w:rPr>
      </w:pPr>
      <w:r>
        <w:rPr>
          <w:b/>
          <w:sz w:val="28"/>
        </w:rPr>
        <w:t>DECISION: GDD0076</w:t>
      </w:r>
    </w:p>
    <w:p w14:paraId="2510409C" w14:textId="77777777" w:rsidR="003F3AA8" w:rsidRDefault="003F3AA8" w:rsidP="003F3AA8">
      <w:pPr>
        <w:rPr>
          <w:b/>
          <w:sz w:val="28"/>
        </w:rPr>
      </w:pPr>
    </w:p>
    <w:p w14:paraId="3B605F5D" w14:textId="7B373ED6" w:rsidR="003F3AA8" w:rsidRPr="003F3AA8" w:rsidRDefault="003F3AA8" w:rsidP="003F3AA8">
      <w:pPr>
        <w:rPr>
          <w:b/>
          <w:sz w:val="28"/>
          <w:szCs w:val="28"/>
        </w:rPr>
      </w:pPr>
      <w:r w:rsidRPr="00A97B30">
        <w:rPr>
          <w:b/>
          <w:sz w:val="28"/>
          <w:szCs w:val="28"/>
        </w:rPr>
        <w:t xml:space="preserve">Nature of the decision: </w:t>
      </w:r>
      <w:r w:rsidRPr="003F3AA8">
        <w:rPr>
          <w:b/>
          <w:sz w:val="28"/>
          <w:szCs w:val="28"/>
        </w:rPr>
        <w:t>Solar Photovoltaic Panels and Battery Storage for 7 RCBC Buildings</w:t>
      </w:r>
    </w:p>
    <w:p w14:paraId="2C27DBF8" w14:textId="77777777" w:rsidR="003F3AA8" w:rsidRPr="00A97B30" w:rsidRDefault="003F3AA8" w:rsidP="003F3AA8">
      <w:pPr>
        <w:rPr>
          <w:b/>
          <w:sz w:val="28"/>
          <w:szCs w:val="28"/>
        </w:rPr>
      </w:pPr>
    </w:p>
    <w:p w14:paraId="083D8F33" w14:textId="77777777" w:rsidR="003F3AA8" w:rsidRPr="003F3AA8" w:rsidRDefault="003F3AA8" w:rsidP="003F3AA8">
      <w:pPr>
        <w:rPr>
          <w:szCs w:val="24"/>
        </w:rPr>
      </w:pPr>
      <w:r w:rsidRPr="003F3AA8">
        <w:rPr>
          <w:szCs w:val="24"/>
        </w:rPr>
        <w:t>To procure and award a contract of Solar PV and Battery Storage for 7 RCBC Buildings (subject to funding approval)</w:t>
      </w:r>
    </w:p>
    <w:p w14:paraId="62805242" w14:textId="77777777" w:rsidR="003F3AA8" w:rsidRPr="00A97B30" w:rsidRDefault="003F3AA8" w:rsidP="003F3AA8">
      <w:pPr>
        <w:rPr>
          <w:sz w:val="28"/>
          <w:szCs w:val="28"/>
          <w:lang w:val="en-US"/>
        </w:rPr>
      </w:pPr>
    </w:p>
    <w:p w14:paraId="6FE09573" w14:textId="77777777" w:rsidR="003F3AA8" w:rsidRPr="00A97B30" w:rsidRDefault="003F3AA8" w:rsidP="003F3AA8">
      <w:pPr>
        <w:rPr>
          <w:b/>
          <w:sz w:val="28"/>
          <w:szCs w:val="28"/>
        </w:rPr>
      </w:pPr>
      <w:r w:rsidRPr="00A97B30">
        <w:rPr>
          <w:b/>
          <w:sz w:val="28"/>
          <w:szCs w:val="28"/>
        </w:rPr>
        <w:t>Who will make the decision?</w:t>
      </w:r>
    </w:p>
    <w:p w14:paraId="15D25710" w14:textId="77777777" w:rsidR="003F3AA8" w:rsidRPr="00A97B30" w:rsidRDefault="003F3AA8" w:rsidP="003F3AA8">
      <w:pPr>
        <w:rPr>
          <w:b/>
          <w:sz w:val="28"/>
          <w:szCs w:val="28"/>
        </w:rPr>
      </w:pPr>
    </w:p>
    <w:p w14:paraId="4162C513" w14:textId="77777777" w:rsidR="003F3AA8" w:rsidRDefault="003F3AA8" w:rsidP="003F3AA8">
      <w:pPr>
        <w:rPr>
          <w:szCs w:val="24"/>
        </w:rPr>
      </w:pPr>
      <w:r w:rsidRPr="00A44013">
        <w:rPr>
          <w:szCs w:val="24"/>
        </w:rPr>
        <w:t>Cabinet Member for Climate and Culture</w:t>
      </w:r>
    </w:p>
    <w:p w14:paraId="052F2F97" w14:textId="77777777" w:rsidR="003F3AA8" w:rsidRPr="00A97B30" w:rsidRDefault="003F3AA8" w:rsidP="003F3AA8">
      <w:pPr>
        <w:rPr>
          <w:szCs w:val="24"/>
        </w:rPr>
      </w:pPr>
    </w:p>
    <w:p w14:paraId="7E41647B" w14:textId="77777777" w:rsidR="003F3AA8" w:rsidRPr="00A97B30" w:rsidRDefault="003F3AA8" w:rsidP="003F3AA8">
      <w:pPr>
        <w:rPr>
          <w:b/>
          <w:sz w:val="28"/>
          <w:szCs w:val="28"/>
        </w:rPr>
      </w:pPr>
      <w:r w:rsidRPr="00A97B30">
        <w:rPr>
          <w:b/>
          <w:sz w:val="28"/>
          <w:szCs w:val="28"/>
        </w:rPr>
        <w:t>When is the decision to be taken?</w:t>
      </w:r>
    </w:p>
    <w:p w14:paraId="2DB8BE77" w14:textId="6000C683" w:rsidR="003F3AA8" w:rsidRPr="00A97B30" w:rsidRDefault="003F3AA8" w:rsidP="003F3AA8">
      <w:pPr>
        <w:rPr>
          <w:b/>
          <w:sz w:val="28"/>
          <w:szCs w:val="28"/>
        </w:rPr>
      </w:pPr>
    </w:p>
    <w:p w14:paraId="236FB7C5" w14:textId="52750E66" w:rsidR="003F3AA8" w:rsidRPr="00A97B30" w:rsidRDefault="003F3AA8" w:rsidP="003F3AA8">
      <w:pPr>
        <w:rPr>
          <w:szCs w:val="24"/>
        </w:rPr>
      </w:pPr>
      <w:r>
        <w:rPr>
          <w:szCs w:val="24"/>
        </w:rPr>
        <w:t>October 2025</w:t>
      </w:r>
    </w:p>
    <w:p w14:paraId="0FE9C08F" w14:textId="77777777" w:rsidR="003F3AA8" w:rsidRPr="00A97B30" w:rsidRDefault="003F3AA8" w:rsidP="003F3AA8">
      <w:pPr>
        <w:rPr>
          <w:sz w:val="28"/>
          <w:szCs w:val="28"/>
        </w:rPr>
      </w:pPr>
    </w:p>
    <w:p w14:paraId="158CE613" w14:textId="77777777" w:rsidR="003F3AA8" w:rsidRPr="00A97B30" w:rsidRDefault="003F3AA8" w:rsidP="003F3AA8">
      <w:pPr>
        <w:rPr>
          <w:b/>
          <w:sz w:val="28"/>
          <w:szCs w:val="28"/>
        </w:rPr>
      </w:pPr>
      <w:r w:rsidRPr="00A97B30">
        <w:rPr>
          <w:b/>
          <w:sz w:val="28"/>
          <w:szCs w:val="28"/>
        </w:rPr>
        <w:t>Who will be consulted and how?</w:t>
      </w:r>
    </w:p>
    <w:p w14:paraId="59631C40" w14:textId="77777777" w:rsidR="003F3AA8" w:rsidRPr="00A97B30" w:rsidRDefault="003F3AA8" w:rsidP="003F3AA8">
      <w:pPr>
        <w:rPr>
          <w:b/>
          <w:sz w:val="28"/>
          <w:szCs w:val="28"/>
        </w:rPr>
      </w:pPr>
    </w:p>
    <w:p w14:paraId="4A3FA9AD" w14:textId="77777777" w:rsidR="003F3AA8" w:rsidRPr="00A44013" w:rsidRDefault="003F3AA8" w:rsidP="003F3AA8">
      <w:pPr>
        <w:rPr>
          <w:szCs w:val="24"/>
          <w:lang w:val="en-US"/>
        </w:rPr>
      </w:pPr>
      <w:r w:rsidRPr="00A44013">
        <w:rPr>
          <w:szCs w:val="24"/>
          <w:lang w:val="en-US"/>
        </w:rPr>
        <w:t>Cabinet Member for Climate, Environment &amp; Culture</w:t>
      </w:r>
    </w:p>
    <w:p w14:paraId="075D374E" w14:textId="77777777" w:rsidR="003F3AA8" w:rsidRPr="00A44013" w:rsidRDefault="003F3AA8" w:rsidP="003F3AA8">
      <w:pPr>
        <w:rPr>
          <w:szCs w:val="24"/>
          <w:lang w:val="en-US"/>
        </w:rPr>
      </w:pPr>
      <w:r w:rsidRPr="00A44013">
        <w:rPr>
          <w:szCs w:val="24"/>
          <w:lang w:val="en-US"/>
        </w:rPr>
        <w:t>Chief Legal Officer</w:t>
      </w:r>
    </w:p>
    <w:p w14:paraId="1E1F5C91" w14:textId="77777777" w:rsidR="003F3AA8" w:rsidRPr="00A44013" w:rsidRDefault="003F3AA8" w:rsidP="003F3AA8">
      <w:pPr>
        <w:rPr>
          <w:szCs w:val="24"/>
          <w:lang w:val="en-US"/>
        </w:rPr>
      </w:pPr>
      <w:r w:rsidRPr="00A44013">
        <w:rPr>
          <w:szCs w:val="24"/>
          <w:lang w:val="en-US"/>
        </w:rPr>
        <w:t>Chief Finance Officer</w:t>
      </w:r>
    </w:p>
    <w:p w14:paraId="342EE71D" w14:textId="77777777" w:rsidR="003F3AA8" w:rsidRPr="00A44013" w:rsidRDefault="003F3AA8" w:rsidP="003F3AA8">
      <w:pPr>
        <w:rPr>
          <w:szCs w:val="24"/>
          <w:lang w:val="en-US"/>
        </w:rPr>
      </w:pPr>
      <w:r w:rsidRPr="00A44013">
        <w:rPr>
          <w:szCs w:val="24"/>
          <w:lang w:val="en-US"/>
        </w:rPr>
        <w:t xml:space="preserve">Executive Director for Growth, Enterprise &amp; Environment </w:t>
      </w:r>
    </w:p>
    <w:p w14:paraId="06652578" w14:textId="77777777" w:rsidR="003F3AA8" w:rsidRDefault="003F3AA8" w:rsidP="003F3AA8">
      <w:pPr>
        <w:rPr>
          <w:szCs w:val="24"/>
          <w:lang w:val="en-US"/>
        </w:rPr>
      </w:pPr>
    </w:p>
    <w:p w14:paraId="715B2F94" w14:textId="77777777" w:rsidR="003F3AA8" w:rsidRDefault="003F3AA8" w:rsidP="003F3AA8">
      <w:pPr>
        <w:rPr>
          <w:sz w:val="28"/>
          <w:szCs w:val="28"/>
          <w:lang w:val="en-US"/>
        </w:rPr>
      </w:pPr>
      <w:r w:rsidRPr="00A44013">
        <w:rPr>
          <w:szCs w:val="24"/>
          <w:lang w:val="en-US"/>
        </w:rPr>
        <w:t>All of the above will be consulted via approval of the delegated decision.</w:t>
      </w:r>
    </w:p>
    <w:p w14:paraId="523D2971" w14:textId="77777777" w:rsidR="003F3AA8" w:rsidRDefault="003F3AA8" w:rsidP="003F3AA8">
      <w:pPr>
        <w:rPr>
          <w:b/>
          <w:sz w:val="28"/>
          <w:szCs w:val="28"/>
        </w:rPr>
      </w:pPr>
    </w:p>
    <w:p w14:paraId="0F6BA474" w14:textId="77777777" w:rsidR="003F3AA8" w:rsidRPr="00A97B30" w:rsidRDefault="003F3AA8" w:rsidP="003F3AA8">
      <w:pPr>
        <w:rPr>
          <w:b/>
          <w:sz w:val="28"/>
          <w:szCs w:val="28"/>
        </w:rPr>
      </w:pPr>
      <w:r w:rsidRPr="00A97B30">
        <w:rPr>
          <w:b/>
          <w:sz w:val="28"/>
          <w:szCs w:val="28"/>
        </w:rPr>
        <w:t>Supporting documentation:</w:t>
      </w:r>
    </w:p>
    <w:p w14:paraId="2F90A5CC" w14:textId="77777777" w:rsidR="003F3AA8" w:rsidRPr="00A97B30" w:rsidRDefault="003F3AA8" w:rsidP="003F3AA8">
      <w:pPr>
        <w:rPr>
          <w:b/>
          <w:sz w:val="28"/>
          <w:szCs w:val="28"/>
        </w:rPr>
      </w:pPr>
    </w:p>
    <w:p w14:paraId="5B354AAA" w14:textId="77777777" w:rsidR="003F3AA8" w:rsidRPr="00A97B30" w:rsidRDefault="003F3AA8" w:rsidP="003F3AA8">
      <w:pPr>
        <w:rPr>
          <w:szCs w:val="24"/>
        </w:rPr>
      </w:pPr>
      <w:r w:rsidRPr="00A97B30">
        <w:rPr>
          <w:szCs w:val="24"/>
        </w:rPr>
        <w:t>There are no supporting documents for this decision.</w:t>
      </w:r>
    </w:p>
    <w:p w14:paraId="267E4782" w14:textId="77777777" w:rsidR="003F3AA8" w:rsidRPr="00A97B30" w:rsidRDefault="003F3AA8" w:rsidP="003F3AA8">
      <w:pPr>
        <w:rPr>
          <w:szCs w:val="24"/>
        </w:rPr>
      </w:pPr>
    </w:p>
    <w:p w14:paraId="558A0158" w14:textId="77777777" w:rsidR="003F3AA8" w:rsidRPr="00A97B30" w:rsidRDefault="003F3AA8" w:rsidP="003F3AA8">
      <w:pPr>
        <w:rPr>
          <w:b/>
          <w:sz w:val="28"/>
          <w:szCs w:val="28"/>
        </w:rPr>
      </w:pPr>
      <w:r w:rsidRPr="00A97B30">
        <w:rPr>
          <w:b/>
          <w:sz w:val="28"/>
          <w:szCs w:val="28"/>
        </w:rPr>
        <w:t>How and by when to make representations:</w:t>
      </w:r>
    </w:p>
    <w:p w14:paraId="2A6272DF" w14:textId="77777777" w:rsidR="003F3AA8" w:rsidRPr="00A97B30" w:rsidRDefault="003F3AA8" w:rsidP="003F3AA8">
      <w:pPr>
        <w:rPr>
          <w:b/>
          <w:sz w:val="28"/>
          <w:szCs w:val="28"/>
        </w:rPr>
      </w:pPr>
    </w:p>
    <w:p w14:paraId="1DDDB00D" w14:textId="07A79F60" w:rsidR="003F3AA8" w:rsidRDefault="003F3AA8" w:rsidP="003F3AA8">
      <w:pPr>
        <w:rPr>
          <w:lang w:val="en-US"/>
        </w:rPr>
      </w:pPr>
      <w:r w:rsidRPr="00A97B30">
        <w:rPr>
          <w:szCs w:val="24"/>
        </w:rPr>
        <w:t xml:space="preserve">Representations should be made to </w:t>
      </w:r>
      <w:r>
        <w:rPr>
          <w:szCs w:val="24"/>
        </w:rPr>
        <w:t xml:space="preserve">Caroline </w:t>
      </w:r>
      <w:r w:rsidR="00135D8C">
        <w:rPr>
          <w:szCs w:val="24"/>
        </w:rPr>
        <w:t>Hearne</w:t>
      </w:r>
      <w:r>
        <w:rPr>
          <w:szCs w:val="24"/>
          <w:lang w:val="en-US"/>
        </w:rPr>
        <w:t xml:space="preserve"> </w:t>
      </w:r>
      <w:r w:rsidRPr="00A97B30">
        <w:rPr>
          <w:szCs w:val="24"/>
        </w:rPr>
        <w:t xml:space="preserve">before </w:t>
      </w:r>
      <w:r w:rsidR="00135D8C">
        <w:rPr>
          <w:szCs w:val="24"/>
        </w:rPr>
        <w:t>17</w:t>
      </w:r>
      <w:r>
        <w:rPr>
          <w:szCs w:val="24"/>
        </w:rPr>
        <w:t xml:space="preserve"> </w:t>
      </w:r>
      <w:r w:rsidR="00135D8C">
        <w:rPr>
          <w:szCs w:val="24"/>
        </w:rPr>
        <w:t>October</w:t>
      </w:r>
      <w:r>
        <w:rPr>
          <w:szCs w:val="24"/>
        </w:rPr>
        <w:t xml:space="preserve"> 2025</w:t>
      </w:r>
      <w:r w:rsidRPr="00A97B30">
        <w:rPr>
          <w:szCs w:val="24"/>
        </w:rPr>
        <w:t>.</w:t>
      </w:r>
      <w:r>
        <w:rPr>
          <w:szCs w:val="24"/>
        </w:rPr>
        <w:t xml:space="preserve">  </w:t>
      </w:r>
      <w:r w:rsidRPr="00A97B30">
        <w:rPr>
          <w:szCs w:val="24"/>
        </w:rPr>
        <w:t xml:space="preserve">Tel: </w:t>
      </w:r>
      <w:r w:rsidRPr="00A44013">
        <w:rPr>
          <w:szCs w:val="24"/>
          <w:lang w:val="en-US"/>
        </w:rPr>
        <w:t>0</w:t>
      </w:r>
      <w:r w:rsidR="00135D8C">
        <w:rPr>
          <w:szCs w:val="24"/>
          <w:lang w:val="en-US"/>
        </w:rPr>
        <w:t>7827 958411</w:t>
      </w:r>
      <w:r>
        <w:rPr>
          <w:szCs w:val="24"/>
          <w:lang w:val="en-US"/>
        </w:rPr>
        <w:t xml:space="preserve"> </w:t>
      </w:r>
      <w:r w:rsidRPr="00A97B30">
        <w:rPr>
          <w:szCs w:val="24"/>
          <w:lang w:val="en-US"/>
        </w:rPr>
        <w:t xml:space="preserve">or email </w:t>
      </w:r>
      <w:r w:rsidR="00135D8C" w:rsidRPr="00135D8C">
        <w:rPr>
          <w:szCs w:val="24"/>
          <w:lang w:val="en-US"/>
        </w:rPr>
        <w:t>caroline.hearne@redcar-cleveland.gov.uk</w:t>
      </w:r>
    </w:p>
    <w:p w14:paraId="5CB7B0CC" w14:textId="77777777" w:rsidR="003F3AA8" w:rsidRPr="00A97B30" w:rsidRDefault="003F3AA8" w:rsidP="003F3AA8">
      <w:pPr>
        <w:rPr>
          <w:szCs w:val="24"/>
        </w:rPr>
      </w:pPr>
    </w:p>
    <w:p w14:paraId="0E06664B" w14:textId="743BBFD5" w:rsidR="003F3AA8" w:rsidRPr="00A97B30" w:rsidRDefault="003F3AA8" w:rsidP="003F3AA8">
      <w:pPr>
        <w:rPr>
          <w:szCs w:val="24"/>
        </w:rPr>
      </w:pPr>
      <w:r w:rsidRPr="00A97B30">
        <w:rPr>
          <w:szCs w:val="24"/>
        </w:rPr>
        <w:t xml:space="preserve">First published in Forward Plan on </w:t>
      </w:r>
      <w:r w:rsidR="00135D8C">
        <w:rPr>
          <w:szCs w:val="24"/>
        </w:rPr>
        <w:t>19 September</w:t>
      </w:r>
      <w:r>
        <w:rPr>
          <w:szCs w:val="24"/>
        </w:rPr>
        <w:t xml:space="preserve"> </w:t>
      </w:r>
      <w:r w:rsidRPr="00A97B30">
        <w:rPr>
          <w:szCs w:val="24"/>
        </w:rPr>
        <w:t>2025</w:t>
      </w:r>
    </w:p>
    <w:p w14:paraId="268EF91B" w14:textId="77777777" w:rsidR="003F3AA8" w:rsidRPr="00A97B30" w:rsidRDefault="003F3AA8" w:rsidP="003F3AA8">
      <w:pPr>
        <w:rPr>
          <w:sz w:val="28"/>
          <w:szCs w:val="28"/>
        </w:rPr>
      </w:pPr>
    </w:p>
    <w:p w14:paraId="55F73A94" w14:textId="77777777" w:rsidR="003F3AA8" w:rsidRPr="00A97B30" w:rsidRDefault="003F3AA8" w:rsidP="003F3AA8">
      <w:pPr>
        <w:rPr>
          <w:b/>
          <w:sz w:val="28"/>
          <w:szCs w:val="28"/>
        </w:rPr>
      </w:pPr>
      <w:r w:rsidRPr="00A97B30">
        <w:rPr>
          <w:b/>
          <w:sz w:val="28"/>
          <w:szCs w:val="28"/>
        </w:rPr>
        <w:t>Following the Making of the decision, the decision form will be published here:</w:t>
      </w:r>
    </w:p>
    <w:p w14:paraId="088F1B55" w14:textId="77777777" w:rsidR="003F3AA8" w:rsidRPr="00A97B30" w:rsidRDefault="003F3AA8" w:rsidP="003F3AA8">
      <w:r w:rsidRPr="00A97B30">
        <w:rPr>
          <w:noProof/>
        </w:rPr>
        <mc:AlternateContent>
          <mc:Choice Requires="wps">
            <w:drawing>
              <wp:anchor distT="0" distB="0" distL="114300" distR="114300" simplePos="0" relativeHeight="251987968" behindDoc="0" locked="0" layoutInCell="1" allowOverlap="1" wp14:anchorId="7796084A" wp14:editId="51C8ECBA">
                <wp:simplePos x="0" y="0"/>
                <wp:positionH relativeFrom="page">
                  <wp:posOffset>3000375</wp:posOffset>
                </wp:positionH>
                <wp:positionV relativeFrom="paragraph">
                  <wp:posOffset>105409</wp:posOffset>
                </wp:positionV>
                <wp:extent cx="857250" cy="752475"/>
                <wp:effectExtent l="0" t="0" r="19050" b="28575"/>
                <wp:wrapNone/>
                <wp:docPr id="16030756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5F8A5AC5" w14:textId="10F9621E" w:rsidR="003F3AA8" w:rsidRDefault="00C81844" w:rsidP="00C81844">
                            <w:r>
                              <w:object w:dxaOrig="1534" w:dyaOrig="997" w14:anchorId="7A9F26EF">
                                <v:shape id="_x0000_i1102" type="#_x0000_t75" style="width:76.7pt;height:49.85pt">
                                  <v:imagedata r:id="rId198" o:title=""/>
                                </v:shape>
                                <o:OLEObject Type="Embed" ProgID="Acrobat.Document.DC" ShapeID="_x0000_i1102" DrawAspect="Icon" ObjectID="_1838976351" r:id="rId199"/>
                              </w:object>
                            </w:r>
                            <w:r w:rsidR="00A34AB7">
                              <w:object w:dxaOrig="1534" w:dyaOrig="997" w14:anchorId="4A35CCF9">
                                <v:shape id="_x0000_i1104" type="#_x0000_t75" style="width:76.7pt;height:49.85pt">
                                  <v:imagedata r:id="rId200" o:title=""/>
                                </v:shape>
                                <o:OLEObject Type="Embed" ProgID="Acrobat.Document.DC" ShapeID="_x0000_i1104" DrawAspect="Icon" ObjectID="_1838976352" r:id="rId20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96084A" id="_x0000_s1067" type="#_x0000_t202" style="position:absolute;margin-left:236.25pt;margin-top:8.3pt;width:67.5pt;height:59.25pt;z-index:2519879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Ysx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U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PNizFPAgAAuQQAAA4AAAAAAAAAAAAAAAAALgIAAGRycy9lMm9Eb2MueG1sUEsBAi0AFAAGAAgA&#10;AAAhAG5jHZLdAAAACgEAAA8AAAAAAAAAAAAAAAAAqQQAAGRycy9kb3ducmV2LnhtbFBLBQYAAAAA&#10;BAAEAPMAAACzBQAAAAA=&#10;" fillcolor="window" strokeweight=".5pt">
                <v:path arrowok="t"/>
                <v:textbox style="mso-fit-shape-to-text:t">
                  <w:txbxContent>
                    <w:p w14:paraId="5F8A5AC5" w14:textId="10F9621E" w:rsidR="003F3AA8" w:rsidRDefault="00C81844" w:rsidP="00C81844">
                      <w:r>
                        <w:object w:dxaOrig="1534" w:dyaOrig="997" w14:anchorId="7A9F26EF">
                          <v:shape id="_x0000_i1098" type="#_x0000_t75" style="width:76.7pt;height:49.85pt">
                            <v:imagedata r:id="rId202" o:title=""/>
                          </v:shape>
                          <o:OLEObject Type="Embed" ProgID="Acrobat.Document.DC" ShapeID="_x0000_i1098" DrawAspect="Icon" ObjectID="_1831798721" r:id="rId203"/>
                        </w:object>
                      </w:r>
                      <w:r w:rsidR="00A34AB7">
                        <w:object w:dxaOrig="1534" w:dyaOrig="997" w14:anchorId="4A35CCF9">
                          <v:shape id="_x0000_i1100" type="#_x0000_t75" style="width:76.7pt;height:49.85pt">
                            <v:imagedata r:id="rId204" o:title=""/>
                          </v:shape>
                          <o:OLEObject Type="Embed" ProgID="Acrobat.Document.DC" ShapeID="_x0000_i1100" DrawAspect="Icon" ObjectID="_1831798722" r:id="rId205"/>
                        </w:object>
                      </w:r>
                    </w:p>
                  </w:txbxContent>
                </v:textbox>
                <w10:wrap anchorx="page"/>
              </v:shape>
            </w:pict>
          </mc:Fallback>
        </mc:AlternateContent>
      </w:r>
    </w:p>
    <w:p w14:paraId="75183E01" w14:textId="77777777" w:rsidR="003F3AA8" w:rsidRPr="00A97B30" w:rsidRDefault="003F3AA8" w:rsidP="003F3AA8"/>
    <w:p w14:paraId="06A2917B" w14:textId="333B5314" w:rsidR="003F3AA8" w:rsidRDefault="003F3AA8" w:rsidP="003F3AA8">
      <w:pPr>
        <w:rPr>
          <w:b/>
          <w:snapToGrid w:val="0"/>
          <w:sz w:val="31"/>
        </w:rPr>
      </w:pPr>
      <w:r>
        <w:rPr>
          <w:b/>
          <w:snapToGrid w:val="0"/>
          <w:sz w:val="31"/>
        </w:rPr>
        <w:br w:type="page"/>
      </w:r>
    </w:p>
    <w:p w14:paraId="7D12870A" w14:textId="2E87F1A0" w:rsidR="00AB5ECA" w:rsidRDefault="00AB5ECA" w:rsidP="00AB5ECA">
      <w:pPr>
        <w:rPr>
          <w:b/>
          <w:sz w:val="28"/>
          <w:szCs w:val="28"/>
          <w:lang w:val="en-US"/>
        </w:rPr>
      </w:pPr>
      <w:r>
        <w:rPr>
          <w:b/>
          <w:sz w:val="28"/>
        </w:rPr>
        <w:t>DECISION: GDD0077</w:t>
      </w:r>
    </w:p>
    <w:p w14:paraId="4AD395C6" w14:textId="77777777" w:rsidR="00AB5ECA" w:rsidRDefault="00AB5ECA" w:rsidP="00AB5ECA">
      <w:pPr>
        <w:rPr>
          <w:b/>
          <w:sz w:val="28"/>
        </w:rPr>
      </w:pPr>
    </w:p>
    <w:p w14:paraId="3225B29C" w14:textId="34797EE4" w:rsidR="00AB5ECA" w:rsidRPr="003F3AA8" w:rsidRDefault="00AB5ECA" w:rsidP="00AB5ECA">
      <w:pPr>
        <w:rPr>
          <w:b/>
          <w:sz w:val="28"/>
          <w:szCs w:val="28"/>
        </w:rPr>
      </w:pPr>
      <w:r w:rsidRPr="00A97B30">
        <w:rPr>
          <w:b/>
          <w:sz w:val="28"/>
          <w:szCs w:val="28"/>
        </w:rPr>
        <w:t xml:space="preserve">Nature of the decision: </w:t>
      </w:r>
      <w:r w:rsidRPr="00AB5ECA">
        <w:rPr>
          <w:b/>
          <w:sz w:val="28"/>
          <w:szCs w:val="28"/>
          <w:lang w:val="en-US"/>
        </w:rPr>
        <w:t>Award of Contract for the addit</w:t>
      </w:r>
      <w:r>
        <w:rPr>
          <w:b/>
          <w:sz w:val="28"/>
          <w:szCs w:val="28"/>
          <w:lang w:val="en-US"/>
        </w:rPr>
        <w:t>i</w:t>
      </w:r>
      <w:r w:rsidRPr="00AB5ECA">
        <w:rPr>
          <w:b/>
          <w:sz w:val="28"/>
          <w:szCs w:val="28"/>
          <w:lang w:val="en-US"/>
        </w:rPr>
        <w:t>onal funding received from the TVCA for Programmed Highway Maintenance Works &amp; Resurfacing across the Borough</w:t>
      </w:r>
    </w:p>
    <w:p w14:paraId="6B41D0CD" w14:textId="77777777" w:rsidR="00AB5ECA" w:rsidRPr="00A97B30" w:rsidRDefault="00AB5ECA" w:rsidP="00AB5ECA">
      <w:pPr>
        <w:rPr>
          <w:b/>
          <w:sz w:val="28"/>
          <w:szCs w:val="28"/>
        </w:rPr>
      </w:pPr>
    </w:p>
    <w:p w14:paraId="74ABE58F" w14:textId="7054BE9B" w:rsidR="00AB5ECA" w:rsidRDefault="00AB5ECA" w:rsidP="00AB5ECA">
      <w:pPr>
        <w:rPr>
          <w:szCs w:val="24"/>
          <w:lang w:val="en-US"/>
        </w:rPr>
      </w:pPr>
      <w:r w:rsidRPr="00AB5ECA">
        <w:rPr>
          <w:szCs w:val="24"/>
          <w:lang w:val="en-US"/>
        </w:rPr>
        <w:t>Award of Contract for the addit</w:t>
      </w:r>
      <w:r>
        <w:rPr>
          <w:szCs w:val="24"/>
          <w:lang w:val="en-US"/>
        </w:rPr>
        <w:t>i</w:t>
      </w:r>
      <w:r w:rsidRPr="00AB5ECA">
        <w:rPr>
          <w:szCs w:val="24"/>
          <w:lang w:val="en-US"/>
        </w:rPr>
        <w:t>onal funding received from the TVCA for Programmed Highway Maintenance Works &amp; Resurfacing across the Borough totaling up to £750,000</w:t>
      </w:r>
    </w:p>
    <w:p w14:paraId="5D21EE6C" w14:textId="77777777" w:rsidR="00AB5ECA" w:rsidRPr="00A97B30" w:rsidRDefault="00AB5ECA" w:rsidP="00AB5ECA">
      <w:pPr>
        <w:rPr>
          <w:sz w:val="28"/>
          <w:szCs w:val="28"/>
          <w:lang w:val="en-US"/>
        </w:rPr>
      </w:pPr>
    </w:p>
    <w:p w14:paraId="019284B5" w14:textId="77777777" w:rsidR="00AB5ECA" w:rsidRPr="00A97B30" w:rsidRDefault="00AB5ECA" w:rsidP="00AB5ECA">
      <w:pPr>
        <w:rPr>
          <w:b/>
          <w:sz w:val="28"/>
          <w:szCs w:val="28"/>
        </w:rPr>
      </w:pPr>
      <w:r w:rsidRPr="00A97B30">
        <w:rPr>
          <w:b/>
          <w:sz w:val="28"/>
          <w:szCs w:val="28"/>
        </w:rPr>
        <w:t>Who will make the decision?</w:t>
      </w:r>
    </w:p>
    <w:p w14:paraId="6CF9BAA4" w14:textId="77777777" w:rsidR="00AB5ECA" w:rsidRPr="00A97B30" w:rsidRDefault="00AB5ECA" w:rsidP="00AB5ECA">
      <w:pPr>
        <w:rPr>
          <w:b/>
          <w:sz w:val="28"/>
          <w:szCs w:val="28"/>
        </w:rPr>
      </w:pPr>
    </w:p>
    <w:p w14:paraId="437A09D5" w14:textId="71987CC2" w:rsidR="00AB5ECA" w:rsidRDefault="00AB5ECA" w:rsidP="00AB5ECA">
      <w:pPr>
        <w:rPr>
          <w:szCs w:val="24"/>
        </w:rPr>
      </w:pPr>
      <w:r w:rsidRPr="00A44013">
        <w:rPr>
          <w:szCs w:val="24"/>
        </w:rPr>
        <w:t xml:space="preserve">Cabinet Member for </w:t>
      </w:r>
      <w:r>
        <w:rPr>
          <w:szCs w:val="24"/>
        </w:rPr>
        <w:t>Highways &amp; Transport</w:t>
      </w:r>
    </w:p>
    <w:p w14:paraId="3BD8171B" w14:textId="77777777" w:rsidR="00AB5ECA" w:rsidRPr="00A97B30" w:rsidRDefault="00AB5ECA" w:rsidP="00AB5ECA">
      <w:pPr>
        <w:rPr>
          <w:szCs w:val="24"/>
        </w:rPr>
      </w:pPr>
    </w:p>
    <w:p w14:paraId="6BFB41C5" w14:textId="77777777" w:rsidR="00AB5ECA" w:rsidRPr="00A97B30" w:rsidRDefault="00AB5ECA" w:rsidP="00AB5ECA">
      <w:pPr>
        <w:rPr>
          <w:b/>
          <w:sz w:val="28"/>
          <w:szCs w:val="28"/>
        </w:rPr>
      </w:pPr>
      <w:r w:rsidRPr="00A97B30">
        <w:rPr>
          <w:b/>
          <w:sz w:val="28"/>
          <w:szCs w:val="28"/>
        </w:rPr>
        <w:t>When is the decision to be taken?</w:t>
      </w:r>
    </w:p>
    <w:p w14:paraId="2117100A" w14:textId="77777777" w:rsidR="00AB5ECA" w:rsidRPr="00A97B30" w:rsidRDefault="00AB5ECA" w:rsidP="00AB5ECA">
      <w:pPr>
        <w:rPr>
          <w:b/>
          <w:sz w:val="28"/>
          <w:szCs w:val="28"/>
        </w:rPr>
      </w:pPr>
    </w:p>
    <w:p w14:paraId="0CCF11A6" w14:textId="77777777" w:rsidR="00AB5ECA" w:rsidRPr="00A97B30" w:rsidRDefault="00AB5ECA" w:rsidP="00AB5ECA">
      <w:pPr>
        <w:rPr>
          <w:szCs w:val="24"/>
        </w:rPr>
      </w:pPr>
      <w:r>
        <w:rPr>
          <w:szCs w:val="24"/>
        </w:rPr>
        <w:t>October 2025</w:t>
      </w:r>
    </w:p>
    <w:p w14:paraId="7EE4C1C0" w14:textId="77777777" w:rsidR="00AB5ECA" w:rsidRPr="00A97B30" w:rsidRDefault="00AB5ECA" w:rsidP="00AB5ECA">
      <w:pPr>
        <w:rPr>
          <w:sz w:val="28"/>
          <w:szCs w:val="28"/>
        </w:rPr>
      </w:pPr>
    </w:p>
    <w:p w14:paraId="28E9E8A6" w14:textId="77777777" w:rsidR="00AB5ECA" w:rsidRPr="00A97B30" w:rsidRDefault="00AB5ECA" w:rsidP="00AB5ECA">
      <w:pPr>
        <w:rPr>
          <w:b/>
          <w:sz w:val="28"/>
          <w:szCs w:val="28"/>
        </w:rPr>
      </w:pPr>
      <w:r w:rsidRPr="00A97B30">
        <w:rPr>
          <w:b/>
          <w:sz w:val="28"/>
          <w:szCs w:val="28"/>
        </w:rPr>
        <w:t>Who will be consulted and how?</w:t>
      </w:r>
    </w:p>
    <w:p w14:paraId="308EF28F" w14:textId="77777777" w:rsidR="00AB5ECA" w:rsidRPr="00A97B30" w:rsidRDefault="00AB5ECA" w:rsidP="00AB5ECA">
      <w:pPr>
        <w:rPr>
          <w:b/>
          <w:sz w:val="28"/>
          <w:szCs w:val="28"/>
        </w:rPr>
      </w:pPr>
    </w:p>
    <w:p w14:paraId="5903F404" w14:textId="77777777" w:rsidR="00AB5ECA" w:rsidRPr="00AB5ECA" w:rsidRDefault="00AB5ECA" w:rsidP="00AB5ECA">
      <w:pPr>
        <w:rPr>
          <w:szCs w:val="24"/>
          <w:lang w:val="en-US"/>
        </w:rPr>
      </w:pPr>
      <w:r w:rsidRPr="00AB5ECA">
        <w:rPr>
          <w:szCs w:val="24"/>
          <w:lang w:val="en-US"/>
        </w:rPr>
        <w:t>Cabinet Member for Economic Growth</w:t>
      </w:r>
    </w:p>
    <w:p w14:paraId="07B52083" w14:textId="77777777" w:rsidR="00AB5ECA" w:rsidRPr="00AB5ECA" w:rsidRDefault="00AB5ECA" w:rsidP="00AB5ECA">
      <w:pPr>
        <w:rPr>
          <w:szCs w:val="24"/>
          <w:lang w:val="en-US"/>
        </w:rPr>
      </w:pPr>
      <w:r w:rsidRPr="00AB5ECA">
        <w:rPr>
          <w:szCs w:val="24"/>
          <w:lang w:val="en-US"/>
        </w:rPr>
        <w:t>Chief Finance Officer</w:t>
      </w:r>
    </w:p>
    <w:p w14:paraId="4AACFA03" w14:textId="77777777" w:rsidR="00AB5ECA" w:rsidRPr="00AB5ECA" w:rsidRDefault="00AB5ECA" w:rsidP="00AB5ECA">
      <w:pPr>
        <w:rPr>
          <w:szCs w:val="24"/>
          <w:lang w:val="en-US"/>
        </w:rPr>
      </w:pPr>
      <w:r w:rsidRPr="00AB5ECA">
        <w:rPr>
          <w:szCs w:val="24"/>
          <w:lang w:val="en-US"/>
        </w:rPr>
        <w:t>Chief Legal Officer</w:t>
      </w:r>
    </w:p>
    <w:p w14:paraId="6900164F" w14:textId="77777777" w:rsidR="00AB5ECA" w:rsidRPr="00AB5ECA" w:rsidRDefault="00AB5ECA" w:rsidP="00AB5ECA">
      <w:pPr>
        <w:rPr>
          <w:szCs w:val="24"/>
          <w:lang w:val="en-US"/>
        </w:rPr>
      </w:pPr>
      <w:r w:rsidRPr="00AB5ECA">
        <w:rPr>
          <w:szCs w:val="24"/>
          <w:lang w:val="en-US"/>
        </w:rPr>
        <w:t>Corporate Director for Growth, Enterprise &amp; Environment</w:t>
      </w:r>
    </w:p>
    <w:p w14:paraId="105E9192" w14:textId="77777777" w:rsidR="00AB5ECA" w:rsidRDefault="00AB5ECA" w:rsidP="00AB5ECA">
      <w:pPr>
        <w:rPr>
          <w:szCs w:val="24"/>
          <w:lang w:val="en-US"/>
        </w:rPr>
      </w:pPr>
    </w:p>
    <w:p w14:paraId="37317DEF" w14:textId="77777777" w:rsidR="00AB5ECA" w:rsidRDefault="00AB5ECA" w:rsidP="00AB5ECA">
      <w:pPr>
        <w:rPr>
          <w:sz w:val="28"/>
          <w:szCs w:val="28"/>
          <w:lang w:val="en-US"/>
        </w:rPr>
      </w:pPr>
      <w:r w:rsidRPr="00A44013">
        <w:rPr>
          <w:szCs w:val="24"/>
          <w:lang w:val="en-US"/>
        </w:rPr>
        <w:t>All of the above will be consulted via approval of the delegated decision.</w:t>
      </w:r>
    </w:p>
    <w:p w14:paraId="00B91CCF" w14:textId="77777777" w:rsidR="00AB5ECA" w:rsidRDefault="00AB5ECA" w:rsidP="00AB5ECA">
      <w:pPr>
        <w:rPr>
          <w:b/>
          <w:sz w:val="28"/>
          <w:szCs w:val="28"/>
        </w:rPr>
      </w:pPr>
    </w:p>
    <w:p w14:paraId="5892E2A7" w14:textId="77777777" w:rsidR="00AB5ECA" w:rsidRPr="00A97B30" w:rsidRDefault="00AB5ECA" w:rsidP="00AB5ECA">
      <w:pPr>
        <w:rPr>
          <w:b/>
          <w:sz w:val="28"/>
          <w:szCs w:val="28"/>
        </w:rPr>
      </w:pPr>
      <w:r w:rsidRPr="00A97B30">
        <w:rPr>
          <w:b/>
          <w:sz w:val="28"/>
          <w:szCs w:val="28"/>
        </w:rPr>
        <w:t>Supporting documentation:</w:t>
      </w:r>
    </w:p>
    <w:p w14:paraId="160DF604" w14:textId="77777777" w:rsidR="00AB5ECA" w:rsidRPr="00A97B30" w:rsidRDefault="00AB5ECA" w:rsidP="00AB5ECA">
      <w:pPr>
        <w:rPr>
          <w:b/>
          <w:sz w:val="28"/>
          <w:szCs w:val="28"/>
        </w:rPr>
      </w:pPr>
    </w:p>
    <w:p w14:paraId="30A3B220" w14:textId="77777777" w:rsidR="00AB5ECA" w:rsidRPr="00A97B30" w:rsidRDefault="00AB5ECA" w:rsidP="00AB5ECA">
      <w:pPr>
        <w:rPr>
          <w:szCs w:val="24"/>
        </w:rPr>
      </w:pPr>
      <w:r w:rsidRPr="00A97B30">
        <w:rPr>
          <w:szCs w:val="24"/>
        </w:rPr>
        <w:t>There are no supporting documents for this decision.</w:t>
      </w:r>
    </w:p>
    <w:p w14:paraId="12F531B8" w14:textId="77777777" w:rsidR="00AB5ECA" w:rsidRPr="00A97B30" w:rsidRDefault="00AB5ECA" w:rsidP="00AB5ECA">
      <w:pPr>
        <w:rPr>
          <w:szCs w:val="24"/>
        </w:rPr>
      </w:pPr>
    </w:p>
    <w:p w14:paraId="63812D3E" w14:textId="77777777" w:rsidR="00AB5ECA" w:rsidRPr="00A97B30" w:rsidRDefault="00AB5ECA" w:rsidP="00AB5ECA">
      <w:pPr>
        <w:rPr>
          <w:b/>
          <w:sz w:val="28"/>
          <w:szCs w:val="28"/>
        </w:rPr>
      </w:pPr>
      <w:r w:rsidRPr="00A97B30">
        <w:rPr>
          <w:b/>
          <w:sz w:val="28"/>
          <w:szCs w:val="28"/>
        </w:rPr>
        <w:t>How and by when to make representations:</w:t>
      </w:r>
    </w:p>
    <w:p w14:paraId="6DB195B6" w14:textId="77777777" w:rsidR="00AB5ECA" w:rsidRPr="00A97B30" w:rsidRDefault="00AB5ECA" w:rsidP="00AB5ECA">
      <w:pPr>
        <w:rPr>
          <w:b/>
          <w:sz w:val="28"/>
          <w:szCs w:val="28"/>
        </w:rPr>
      </w:pPr>
    </w:p>
    <w:p w14:paraId="50C9606D" w14:textId="212455A1" w:rsidR="00AB5ECA" w:rsidRDefault="00AB5ECA" w:rsidP="00AB5ECA">
      <w:pPr>
        <w:rPr>
          <w:lang w:val="en-US"/>
        </w:rPr>
      </w:pPr>
      <w:r w:rsidRPr="00A97B30">
        <w:rPr>
          <w:szCs w:val="24"/>
        </w:rPr>
        <w:t xml:space="preserve">Representations should be made to </w:t>
      </w:r>
      <w:r>
        <w:rPr>
          <w:szCs w:val="24"/>
        </w:rPr>
        <w:t>Robert Hoof</w:t>
      </w:r>
      <w:r>
        <w:rPr>
          <w:szCs w:val="24"/>
          <w:lang w:val="en-US"/>
        </w:rPr>
        <w:t xml:space="preserve"> </w:t>
      </w:r>
      <w:r w:rsidRPr="00A97B30">
        <w:rPr>
          <w:szCs w:val="24"/>
        </w:rPr>
        <w:t xml:space="preserve">before </w:t>
      </w:r>
      <w:r>
        <w:rPr>
          <w:szCs w:val="24"/>
        </w:rPr>
        <w:t>17 October 2025</w:t>
      </w:r>
      <w:r w:rsidRPr="00A97B30">
        <w:rPr>
          <w:szCs w:val="24"/>
        </w:rPr>
        <w:t>.</w:t>
      </w:r>
      <w:r>
        <w:rPr>
          <w:szCs w:val="24"/>
        </w:rPr>
        <w:t xml:space="preserve">  </w:t>
      </w:r>
      <w:r w:rsidRPr="00A97B30">
        <w:rPr>
          <w:szCs w:val="24"/>
        </w:rPr>
        <w:t xml:space="preserve">Tel: </w:t>
      </w:r>
      <w:r w:rsidRPr="00AB5ECA">
        <w:rPr>
          <w:szCs w:val="24"/>
          <w:lang w:val="en-US"/>
        </w:rPr>
        <w:t>07970 427497</w:t>
      </w:r>
      <w:r>
        <w:rPr>
          <w:szCs w:val="24"/>
          <w:lang w:val="en-US"/>
        </w:rPr>
        <w:t xml:space="preserve"> </w:t>
      </w:r>
      <w:r w:rsidRPr="00A97B30">
        <w:rPr>
          <w:szCs w:val="24"/>
          <w:lang w:val="en-US"/>
        </w:rPr>
        <w:t xml:space="preserve">or email </w:t>
      </w:r>
      <w:r>
        <w:rPr>
          <w:szCs w:val="24"/>
          <w:lang w:val="en-US"/>
        </w:rPr>
        <w:t>Robert.hoof</w:t>
      </w:r>
      <w:r w:rsidRPr="00135D8C">
        <w:rPr>
          <w:szCs w:val="24"/>
          <w:lang w:val="en-US"/>
        </w:rPr>
        <w:t>@redcar-cleveland.gov.uk</w:t>
      </w:r>
    </w:p>
    <w:p w14:paraId="5885126F" w14:textId="77777777" w:rsidR="00AB5ECA" w:rsidRPr="00A97B30" w:rsidRDefault="00AB5ECA" w:rsidP="00AB5ECA">
      <w:pPr>
        <w:rPr>
          <w:szCs w:val="24"/>
        </w:rPr>
      </w:pPr>
    </w:p>
    <w:p w14:paraId="04210831" w14:textId="77777777" w:rsidR="00AB5ECA" w:rsidRPr="00A97B30" w:rsidRDefault="00AB5ECA" w:rsidP="00AB5ECA">
      <w:pPr>
        <w:rPr>
          <w:szCs w:val="24"/>
        </w:rPr>
      </w:pPr>
      <w:r w:rsidRPr="00A97B30">
        <w:rPr>
          <w:szCs w:val="24"/>
        </w:rPr>
        <w:t xml:space="preserve">First published in Forward Plan on </w:t>
      </w:r>
      <w:r>
        <w:rPr>
          <w:szCs w:val="24"/>
        </w:rPr>
        <w:t xml:space="preserve">19 September </w:t>
      </w:r>
      <w:r w:rsidRPr="00A97B30">
        <w:rPr>
          <w:szCs w:val="24"/>
        </w:rPr>
        <w:t>2025</w:t>
      </w:r>
    </w:p>
    <w:p w14:paraId="0243E771" w14:textId="77777777" w:rsidR="00AB5ECA" w:rsidRPr="00A97B30" w:rsidRDefault="00AB5ECA" w:rsidP="00AB5ECA">
      <w:pPr>
        <w:rPr>
          <w:sz w:val="28"/>
          <w:szCs w:val="28"/>
        </w:rPr>
      </w:pPr>
    </w:p>
    <w:p w14:paraId="021290E7" w14:textId="77777777" w:rsidR="00AB5ECA" w:rsidRPr="00A97B30" w:rsidRDefault="00AB5ECA" w:rsidP="00AB5ECA">
      <w:pPr>
        <w:rPr>
          <w:b/>
          <w:sz w:val="28"/>
          <w:szCs w:val="28"/>
        </w:rPr>
      </w:pPr>
      <w:r w:rsidRPr="00A97B30">
        <w:rPr>
          <w:b/>
          <w:sz w:val="28"/>
          <w:szCs w:val="28"/>
        </w:rPr>
        <w:t>Following the Making of the decision, the decision form will be published here:</w:t>
      </w:r>
    </w:p>
    <w:p w14:paraId="1D4D9FE6" w14:textId="77777777" w:rsidR="00AB5ECA" w:rsidRPr="00A97B30" w:rsidRDefault="00AB5ECA" w:rsidP="00AB5ECA">
      <w:r w:rsidRPr="00A97B30">
        <w:rPr>
          <w:noProof/>
        </w:rPr>
        <mc:AlternateContent>
          <mc:Choice Requires="wps">
            <w:drawing>
              <wp:anchor distT="0" distB="0" distL="114300" distR="114300" simplePos="0" relativeHeight="251990016" behindDoc="0" locked="0" layoutInCell="1" allowOverlap="1" wp14:anchorId="469D125B" wp14:editId="12D6173C">
                <wp:simplePos x="0" y="0"/>
                <wp:positionH relativeFrom="page">
                  <wp:posOffset>3000375</wp:posOffset>
                </wp:positionH>
                <wp:positionV relativeFrom="paragraph">
                  <wp:posOffset>105409</wp:posOffset>
                </wp:positionV>
                <wp:extent cx="857250" cy="752475"/>
                <wp:effectExtent l="0" t="0" r="19050" b="28575"/>
                <wp:wrapNone/>
                <wp:docPr id="9500442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31563658" w14:textId="5A18515A" w:rsidR="00AB5ECA" w:rsidRDefault="00D32199" w:rsidP="00D32199">
                            <w:r>
                              <w:object w:dxaOrig="1534" w:dyaOrig="997" w14:anchorId="71F5DA3C">
                                <v:shape id="_x0000_i1106" type="#_x0000_t75" style="width:76.7pt;height:49.85pt">
                                  <v:imagedata r:id="rId206" o:title=""/>
                                </v:shape>
                                <o:OLEObject Type="Embed" ProgID="Acrobat.Document.DC" ShapeID="_x0000_i1106" DrawAspect="Icon" ObjectID="_1838976353" r:id="rId20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69D125B" id="_x0000_t202" coordsize="21600,21600" o:spt="202" path="m,l,21600r21600,l21600,xe">
                <v:stroke joinstyle="miter"/>
                <v:path gradientshapeok="t" o:connecttype="rect"/>
              </v:shapetype>
              <v:shape id="_x0000_s1068" type="#_x0000_t202" style="position:absolute;margin-left:236.25pt;margin-top:8.3pt;width:67.5pt;height:59.25pt;z-index:25199001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Ysx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U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PNizFPAgAAuQQAAA4AAAAAAAAAAAAAAAAALgIAAGRycy9lMm9Eb2MueG1sUEsBAi0AFAAGAAgA&#10;AAAhAG5jHZLdAAAACgEAAA8AAAAAAAAAAAAAAAAAqQQAAGRycy9kb3ducmV2LnhtbFBLBQYAAAAA&#10;BAAEAPMAAACzBQAAAAA=&#10;" fillcolor="window" strokeweight=".5pt">
                <v:path arrowok="t"/>
                <v:textbox style="mso-fit-shape-to-text:t">
                  <w:txbxContent>
                    <w:p w14:paraId="31563658" w14:textId="5A18515A" w:rsidR="00AB5ECA" w:rsidRDefault="00D32199" w:rsidP="00D32199">
                      <w:r>
                        <w:object w:dxaOrig="1534" w:dyaOrig="997" w14:anchorId="71F5DA3C">
                          <v:shape id="_x0000_i1115" type="#_x0000_t75" style="width:76.7pt;height:49.85pt">
                            <v:imagedata r:id="rId208" o:title=""/>
                          </v:shape>
                          <o:OLEObject Type="Embed" ProgID="Acrobat.Document.DC" ShapeID="_x0000_i1115" DrawAspect="Icon" ObjectID="_1832831363" r:id="rId209"/>
                        </w:object>
                      </w:r>
                    </w:p>
                  </w:txbxContent>
                </v:textbox>
                <w10:wrap anchorx="page"/>
              </v:shape>
            </w:pict>
          </mc:Fallback>
        </mc:AlternateContent>
      </w:r>
    </w:p>
    <w:p w14:paraId="45FC0AF3" w14:textId="77777777" w:rsidR="00AB5ECA" w:rsidRPr="00A97B30" w:rsidRDefault="00AB5ECA" w:rsidP="00AB5ECA"/>
    <w:p w14:paraId="713CDAA6" w14:textId="77777777" w:rsidR="00AB5ECA" w:rsidRDefault="00AB5ECA" w:rsidP="00AB5ECA">
      <w:pPr>
        <w:rPr>
          <w:b/>
          <w:snapToGrid w:val="0"/>
          <w:sz w:val="31"/>
        </w:rPr>
      </w:pPr>
      <w:r>
        <w:rPr>
          <w:b/>
          <w:snapToGrid w:val="0"/>
          <w:sz w:val="31"/>
        </w:rPr>
        <w:br w:type="page"/>
      </w:r>
    </w:p>
    <w:p w14:paraId="3BF9AF13" w14:textId="272FD4E8" w:rsidR="00160F39" w:rsidRDefault="00160F39" w:rsidP="00160F39">
      <w:pPr>
        <w:rPr>
          <w:b/>
          <w:sz w:val="28"/>
          <w:szCs w:val="28"/>
          <w:lang w:val="en-US"/>
        </w:rPr>
      </w:pPr>
      <w:r>
        <w:rPr>
          <w:b/>
          <w:sz w:val="28"/>
        </w:rPr>
        <w:t>DECISION: GDD0078</w:t>
      </w:r>
    </w:p>
    <w:p w14:paraId="74BE36AE" w14:textId="77777777" w:rsidR="00160F39" w:rsidRDefault="00160F39" w:rsidP="00160F39">
      <w:pPr>
        <w:rPr>
          <w:b/>
          <w:sz w:val="28"/>
        </w:rPr>
      </w:pPr>
    </w:p>
    <w:p w14:paraId="404495B1" w14:textId="08F864E7" w:rsidR="00160F39" w:rsidRPr="003F3AA8" w:rsidRDefault="00160F39" w:rsidP="00160F39">
      <w:pPr>
        <w:rPr>
          <w:b/>
          <w:sz w:val="28"/>
          <w:szCs w:val="28"/>
        </w:rPr>
      </w:pPr>
      <w:r w:rsidRPr="00A97B30">
        <w:rPr>
          <w:b/>
          <w:sz w:val="28"/>
          <w:szCs w:val="28"/>
        </w:rPr>
        <w:t xml:space="preserve">Nature of the decision: </w:t>
      </w:r>
      <w:r w:rsidRPr="00160F39">
        <w:rPr>
          <w:b/>
          <w:sz w:val="28"/>
          <w:szCs w:val="28"/>
          <w:lang w:val="en-US"/>
        </w:rPr>
        <w:t>Award of contract for vehicle spares and managed store</w:t>
      </w:r>
      <w:r>
        <w:rPr>
          <w:b/>
          <w:sz w:val="28"/>
          <w:szCs w:val="28"/>
          <w:lang w:val="en-US"/>
        </w:rPr>
        <w:t>s</w:t>
      </w:r>
    </w:p>
    <w:p w14:paraId="222F711B" w14:textId="77777777" w:rsidR="00160F39" w:rsidRPr="00A97B30" w:rsidRDefault="00160F39" w:rsidP="00160F39">
      <w:pPr>
        <w:rPr>
          <w:b/>
          <w:sz w:val="28"/>
          <w:szCs w:val="28"/>
        </w:rPr>
      </w:pPr>
    </w:p>
    <w:p w14:paraId="1E78018A" w14:textId="5201B213" w:rsidR="00160F39" w:rsidRDefault="00160F39" w:rsidP="00160F39">
      <w:pPr>
        <w:rPr>
          <w:szCs w:val="24"/>
          <w:lang w:val="en-US"/>
        </w:rPr>
      </w:pPr>
      <w:r w:rsidRPr="00160F39">
        <w:rPr>
          <w:szCs w:val="24"/>
          <w:lang w:val="en-US"/>
        </w:rPr>
        <w:t xml:space="preserve">Using the NEPO 201 Vehicle Parts, tyres and Workshop Equipment Framework, delegated approval is sought to procure and award a contract for the supply of vehicle spare parts and managed stores by which to maintain the Council vehicle fleet. The value of this contract in relation to Redcar &amp; Cleveland is likely to exceed £700,000 per annum.  </w:t>
      </w:r>
    </w:p>
    <w:p w14:paraId="6474BA62" w14:textId="77777777" w:rsidR="00160F39" w:rsidRPr="00A97B30" w:rsidRDefault="00160F39" w:rsidP="00160F39">
      <w:pPr>
        <w:rPr>
          <w:sz w:val="28"/>
          <w:szCs w:val="28"/>
          <w:lang w:val="en-US"/>
        </w:rPr>
      </w:pPr>
    </w:p>
    <w:p w14:paraId="7CDFD5E8" w14:textId="77777777" w:rsidR="00160F39" w:rsidRPr="00A97B30" w:rsidRDefault="00160F39" w:rsidP="00160F39">
      <w:pPr>
        <w:rPr>
          <w:b/>
          <w:sz w:val="28"/>
          <w:szCs w:val="28"/>
        </w:rPr>
      </w:pPr>
      <w:r w:rsidRPr="00A97B30">
        <w:rPr>
          <w:b/>
          <w:sz w:val="28"/>
          <w:szCs w:val="28"/>
        </w:rPr>
        <w:t>Who will make the decision?</w:t>
      </w:r>
    </w:p>
    <w:p w14:paraId="321E3020" w14:textId="77777777" w:rsidR="00160F39" w:rsidRPr="00A97B30" w:rsidRDefault="00160F39" w:rsidP="00160F39">
      <w:pPr>
        <w:rPr>
          <w:b/>
          <w:sz w:val="28"/>
          <w:szCs w:val="28"/>
        </w:rPr>
      </w:pPr>
    </w:p>
    <w:p w14:paraId="4B29056E" w14:textId="77777777" w:rsidR="00160F39" w:rsidRDefault="00160F39" w:rsidP="00160F39">
      <w:pPr>
        <w:rPr>
          <w:szCs w:val="24"/>
        </w:rPr>
      </w:pPr>
      <w:r w:rsidRPr="00A44013">
        <w:rPr>
          <w:szCs w:val="24"/>
        </w:rPr>
        <w:t xml:space="preserve">Cabinet Member for </w:t>
      </w:r>
      <w:r>
        <w:rPr>
          <w:szCs w:val="24"/>
        </w:rPr>
        <w:t>Highways &amp; Transport</w:t>
      </w:r>
    </w:p>
    <w:p w14:paraId="7FC22393" w14:textId="77777777" w:rsidR="00160F39" w:rsidRPr="00A97B30" w:rsidRDefault="00160F39" w:rsidP="00160F39">
      <w:pPr>
        <w:rPr>
          <w:szCs w:val="24"/>
        </w:rPr>
      </w:pPr>
    </w:p>
    <w:p w14:paraId="55DBBDB4" w14:textId="77777777" w:rsidR="00160F39" w:rsidRPr="00A97B30" w:rsidRDefault="00160F39" w:rsidP="00160F39">
      <w:pPr>
        <w:rPr>
          <w:b/>
          <w:sz w:val="28"/>
          <w:szCs w:val="28"/>
        </w:rPr>
      </w:pPr>
      <w:r w:rsidRPr="00A97B30">
        <w:rPr>
          <w:b/>
          <w:sz w:val="28"/>
          <w:szCs w:val="28"/>
        </w:rPr>
        <w:t>When is the decision to be taken?</w:t>
      </w:r>
    </w:p>
    <w:p w14:paraId="6A09939B" w14:textId="77777777" w:rsidR="00160F39" w:rsidRPr="00A97B30" w:rsidRDefault="00160F39" w:rsidP="00160F39">
      <w:pPr>
        <w:rPr>
          <w:b/>
          <w:sz w:val="28"/>
          <w:szCs w:val="28"/>
        </w:rPr>
      </w:pPr>
    </w:p>
    <w:p w14:paraId="0C708CC2" w14:textId="77777777" w:rsidR="00160F39" w:rsidRPr="00A97B30" w:rsidRDefault="00160F39" w:rsidP="00160F39">
      <w:pPr>
        <w:rPr>
          <w:szCs w:val="24"/>
        </w:rPr>
      </w:pPr>
      <w:r>
        <w:rPr>
          <w:szCs w:val="24"/>
        </w:rPr>
        <w:t>October 2025</w:t>
      </w:r>
    </w:p>
    <w:p w14:paraId="54D4B416" w14:textId="77777777" w:rsidR="00160F39" w:rsidRPr="00A97B30" w:rsidRDefault="00160F39" w:rsidP="00160F39">
      <w:pPr>
        <w:rPr>
          <w:sz w:val="28"/>
          <w:szCs w:val="28"/>
        </w:rPr>
      </w:pPr>
    </w:p>
    <w:p w14:paraId="7F0D8003" w14:textId="77777777" w:rsidR="00160F39" w:rsidRPr="00A97B30" w:rsidRDefault="00160F39" w:rsidP="00160F39">
      <w:pPr>
        <w:rPr>
          <w:b/>
          <w:sz w:val="28"/>
          <w:szCs w:val="28"/>
        </w:rPr>
      </w:pPr>
      <w:r w:rsidRPr="00A97B30">
        <w:rPr>
          <w:b/>
          <w:sz w:val="28"/>
          <w:szCs w:val="28"/>
        </w:rPr>
        <w:t>Who will be consulted and how?</w:t>
      </w:r>
    </w:p>
    <w:p w14:paraId="43F4F2FE" w14:textId="77777777" w:rsidR="00160F39" w:rsidRPr="00A97B30" w:rsidRDefault="00160F39" w:rsidP="00160F39">
      <w:pPr>
        <w:rPr>
          <w:b/>
          <w:sz w:val="28"/>
          <w:szCs w:val="28"/>
        </w:rPr>
      </w:pPr>
    </w:p>
    <w:p w14:paraId="48C58906" w14:textId="77777777" w:rsidR="00160F39" w:rsidRDefault="00160F39" w:rsidP="00160F39">
      <w:pPr>
        <w:rPr>
          <w:szCs w:val="24"/>
          <w:lang w:val="en-US"/>
        </w:rPr>
      </w:pPr>
      <w:r w:rsidRPr="00160F39">
        <w:rPr>
          <w:szCs w:val="24"/>
          <w:lang w:val="en-US"/>
        </w:rPr>
        <w:t>Chief Finance Officer</w:t>
      </w:r>
    </w:p>
    <w:p w14:paraId="10085576" w14:textId="77777777" w:rsidR="00160F39" w:rsidRDefault="00160F39" w:rsidP="00160F39">
      <w:pPr>
        <w:rPr>
          <w:szCs w:val="24"/>
          <w:lang w:val="en-US"/>
        </w:rPr>
      </w:pPr>
      <w:r w:rsidRPr="00160F39">
        <w:rPr>
          <w:szCs w:val="24"/>
          <w:lang w:val="en-US"/>
        </w:rPr>
        <w:t>Executive Director of GEE</w:t>
      </w:r>
    </w:p>
    <w:p w14:paraId="16A4B326" w14:textId="77777777" w:rsidR="00160F39" w:rsidRDefault="00160F39" w:rsidP="00160F39">
      <w:pPr>
        <w:rPr>
          <w:szCs w:val="24"/>
          <w:lang w:val="en-US"/>
        </w:rPr>
      </w:pPr>
      <w:r w:rsidRPr="00160F39">
        <w:rPr>
          <w:szCs w:val="24"/>
          <w:lang w:val="en-US"/>
        </w:rPr>
        <w:t xml:space="preserve">Chief Legal Officer </w:t>
      </w:r>
    </w:p>
    <w:p w14:paraId="76CE112E" w14:textId="5A735C31" w:rsidR="00160F39" w:rsidRDefault="00160F39" w:rsidP="00160F39">
      <w:pPr>
        <w:rPr>
          <w:szCs w:val="24"/>
          <w:lang w:val="en-US"/>
        </w:rPr>
      </w:pPr>
      <w:r w:rsidRPr="00160F39">
        <w:rPr>
          <w:szCs w:val="24"/>
          <w:lang w:val="en-US"/>
        </w:rPr>
        <w:t>Cabinet Member for Highways and Transport</w:t>
      </w:r>
    </w:p>
    <w:p w14:paraId="17C31D43" w14:textId="77777777" w:rsidR="00160F39" w:rsidRDefault="00160F39" w:rsidP="00160F39">
      <w:pPr>
        <w:rPr>
          <w:szCs w:val="24"/>
          <w:lang w:val="en-US"/>
        </w:rPr>
      </w:pPr>
    </w:p>
    <w:p w14:paraId="5A75FCDB" w14:textId="47796922" w:rsidR="00160F39" w:rsidRDefault="00160F39" w:rsidP="00160F39">
      <w:pPr>
        <w:rPr>
          <w:sz w:val="28"/>
          <w:szCs w:val="28"/>
          <w:lang w:val="en-US"/>
        </w:rPr>
      </w:pPr>
      <w:r w:rsidRPr="00A44013">
        <w:rPr>
          <w:szCs w:val="24"/>
          <w:lang w:val="en-US"/>
        </w:rPr>
        <w:t>All of the above will be consulted via approval of the delegated decision.</w:t>
      </w:r>
    </w:p>
    <w:p w14:paraId="7B72542B" w14:textId="77777777" w:rsidR="00160F39" w:rsidRDefault="00160F39" w:rsidP="00160F39">
      <w:pPr>
        <w:rPr>
          <w:b/>
          <w:sz w:val="28"/>
          <w:szCs w:val="28"/>
        </w:rPr>
      </w:pPr>
    </w:p>
    <w:p w14:paraId="6C13E410" w14:textId="77777777" w:rsidR="00160F39" w:rsidRPr="00A97B30" w:rsidRDefault="00160F39" w:rsidP="00160F39">
      <w:pPr>
        <w:rPr>
          <w:b/>
          <w:sz w:val="28"/>
          <w:szCs w:val="28"/>
        </w:rPr>
      </w:pPr>
      <w:r w:rsidRPr="00A97B30">
        <w:rPr>
          <w:b/>
          <w:sz w:val="28"/>
          <w:szCs w:val="28"/>
        </w:rPr>
        <w:t>Supporting documentation:</w:t>
      </w:r>
    </w:p>
    <w:p w14:paraId="52213020" w14:textId="77777777" w:rsidR="00160F39" w:rsidRPr="00A97B30" w:rsidRDefault="00160F39" w:rsidP="00160F39">
      <w:pPr>
        <w:rPr>
          <w:b/>
          <w:sz w:val="28"/>
          <w:szCs w:val="28"/>
        </w:rPr>
      </w:pPr>
    </w:p>
    <w:p w14:paraId="5E400E45" w14:textId="77777777" w:rsidR="00160F39" w:rsidRPr="00A97B30" w:rsidRDefault="00160F39" w:rsidP="00160F39">
      <w:pPr>
        <w:rPr>
          <w:szCs w:val="24"/>
        </w:rPr>
      </w:pPr>
      <w:r w:rsidRPr="00A97B30">
        <w:rPr>
          <w:szCs w:val="24"/>
        </w:rPr>
        <w:t>There are no supporting documents for this decision.</w:t>
      </w:r>
    </w:p>
    <w:p w14:paraId="5A705451" w14:textId="77777777" w:rsidR="00160F39" w:rsidRPr="00A97B30" w:rsidRDefault="00160F39" w:rsidP="00160F39">
      <w:pPr>
        <w:rPr>
          <w:szCs w:val="24"/>
        </w:rPr>
      </w:pPr>
    </w:p>
    <w:p w14:paraId="225F8CCE" w14:textId="77777777" w:rsidR="00160F39" w:rsidRPr="00A97B30" w:rsidRDefault="00160F39" w:rsidP="00160F39">
      <w:pPr>
        <w:rPr>
          <w:b/>
          <w:sz w:val="28"/>
          <w:szCs w:val="28"/>
        </w:rPr>
      </w:pPr>
      <w:r w:rsidRPr="00A97B30">
        <w:rPr>
          <w:b/>
          <w:sz w:val="28"/>
          <w:szCs w:val="28"/>
        </w:rPr>
        <w:t>How and by when to make representations:</w:t>
      </w:r>
    </w:p>
    <w:p w14:paraId="46A98B75" w14:textId="77777777" w:rsidR="00160F39" w:rsidRPr="00A97B30" w:rsidRDefault="00160F39" w:rsidP="00160F39">
      <w:pPr>
        <w:rPr>
          <w:b/>
          <w:sz w:val="28"/>
          <w:szCs w:val="28"/>
        </w:rPr>
      </w:pPr>
    </w:p>
    <w:p w14:paraId="7157F26D" w14:textId="09138059" w:rsidR="00160F39" w:rsidRDefault="00160F39" w:rsidP="00160F39">
      <w:pPr>
        <w:rPr>
          <w:lang w:val="en-US"/>
        </w:rPr>
      </w:pPr>
      <w:r w:rsidRPr="00A97B30">
        <w:rPr>
          <w:szCs w:val="24"/>
        </w:rPr>
        <w:t xml:space="preserve">Representations should be made to </w:t>
      </w:r>
      <w:r>
        <w:rPr>
          <w:szCs w:val="24"/>
        </w:rPr>
        <w:t xml:space="preserve">Gareth Healy </w:t>
      </w:r>
      <w:r w:rsidRPr="00A97B30">
        <w:rPr>
          <w:szCs w:val="24"/>
        </w:rPr>
        <w:t xml:space="preserve">before </w:t>
      </w:r>
      <w:r>
        <w:rPr>
          <w:szCs w:val="24"/>
        </w:rPr>
        <w:t>23 October 2025</w:t>
      </w:r>
      <w:r w:rsidRPr="00A97B30">
        <w:rPr>
          <w:szCs w:val="24"/>
        </w:rPr>
        <w:t>.</w:t>
      </w:r>
      <w:r>
        <w:rPr>
          <w:szCs w:val="24"/>
        </w:rPr>
        <w:t xml:space="preserve">  </w:t>
      </w:r>
      <w:r w:rsidRPr="00A97B30">
        <w:rPr>
          <w:szCs w:val="24"/>
        </w:rPr>
        <w:t xml:space="preserve">Tel: </w:t>
      </w:r>
      <w:r w:rsidRPr="00160F39">
        <w:rPr>
          <w:szCs w:val="24"/>
          <w:lang w:val="en-US"/>
        </w:rPr>
        <w:t>01642 771592</w:t>
      </w:r>
      <w:r>
        <w:rPr>
          <w:szCs w:val="24"/>
          <w:lang w:val="en-US"/>
        </w:rPr>
        <w:t xml:space="preserve"> </w:t>
      </w:r>
      <w:r w:rsidRPr="00A97B30">
        <w:rPr>
          <w:szCs w:val="24"/>
          <w:lang w:val="en-US"/>
        </w:rPr>
        <w:t xml:space="preserve">or email </w:t>
      </w:r>
      <w:r>
        <w:rPr>
          <w:szCs w:val="24"/>
          <w:lang w:val="en-US"/>
        </w:rPr>
        <w:t>Gareth.Healy</w:t>
      </w:r>
      <w:r w:rsidRPr="00135D8C">
        <w:rPr>
          <w:szCs w:val="24"/>
          <w:lang w:val="en-US"/>
        </w:rPr>
        <w:t>@redcar-cleveland.gov.uk</w:t>
      </w:r>
    </w:p>
    <w:p w14:paraId="55FC2127" w14:textId="77777777" w:rsidR="00160F39" w:rsidRPr="00A97B30" w:rsidRDefault="00160F39" w:rsidP="00160F39">
      <w:pPr>
        <w:rPr>
          <w:szCs w:val="24"/>
        </w:rPr>
      </w:pPr>
    </w:p>
    <w:p w14:paraId="4490C230" w14:textId="4101DC8D" w:rsidR="00160F39" w:rsidRPr="00A97B30" w:rsidRDefault="00160F39" w:rsidP="00160F39">
      <w:pPr>
        <w:rPr>
          <w:szCs w:val="24"/>
        </w:rPr>
      </w:pPr>
      <w:r w:rsidRPr="00A97B30">
        <w:rPr>
          <w:szCs w:val="24"/>
        </w:rPr>
        <w:t xml:space="preserve">First published in Forward Plan on </w:t>
      </w:r>
      <w:r>
        <w:rPr>
          <w:szCs w:val="24"/>
        </w:rPr>
        <w:t xml:space="preserve">25 September </w:t>
      </w:r>
      <w:r w:rsidRPr="00A97B30">
        <w:rPr>
          <w:szCs w:val="24"/>
        </w:rPr>
        <w:t>2025</w:t>
      </w:r>
    </w:p>
    <w:p w14:paraId="0076904C" w14:textId="77777777" w:rsidR="00160F39" w:rsidRPr="00A97B30" w:rsidRDefault="00160F39" w:rsidP="00160F39">
      <w:pPr>
        <w:rPr>
          <w:sz w:val="28"/>
          <w:szCs w:val="28"/>
        </w:rPr>
      </w:pPr>
    </w:p>
    <w:p w14:paraId="5F8A5374" w14:textId="77777777" w:rsidR="00160F39" w:rsidRPr="00A97B30" w:rsidRDefault="00160F39" w:rsidP="00160F39">
      <w:pPr>
        <w:rPr>
          <w:b/>
          <w:sz w:val="28"/>
          <w:szCs w:val="28"/>
        </w:rPr>
      </w:pPr>
      <w:r w:rsidRPr="00A97B30">
        <w:rPr>
          <w:b/>
          <w:sz w:val="28"/>
          <w:szCs w:val="28"/>
        </w:rPr>
        <w:t>Following the Making of the decision, the decision form will be published here:</w:t>
      </w:r>
    </w:p>
    <w:p w14:paraId="58B06A8C" w14:textId="77777777" w:rsidR="00160F39" w:rsidRPr="00A97B30" w:rsidRDefault="00160F39" w:rsidP="00160F39">
      <w:r w:rsidRPr="00A97B30">
        <w:rPr>
          <w:noProof/>
        </w:rPr>
        <mc:AlternateContent>
          <mc:Choice Requires="wps">
            <w:drawing>
              <wp:anchor distT="0" distB="0" distL="114300" distR="114300" simplePos="0" relativeHeight="251992064" behindDoc="0" locked="0" layoutInCell="1" allowOverlap="1" wp14:anchorId="6D053041" wp14:editId="7B1918FB">
                <wp:simplePos x="0" y="0"/>
                <wp:positionH relativeFrom="page">
                  <wp:posOffset>3000375</wp:posOffset>
                </wp:positionH>
                <wp:positionV relativeFrom="paragraph">
                  <wp:posOffset>105409</wp:posOffset>
                </wp:positionV>
                <wp:extent cx="857250" cy="752475"/>
                <wp:effectExtent l="0" t="0" r="19050" b="28575"/>
                <wp:wrapNone/>
                <wp:docPr id="86876218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790AE0FD" w14:textId="0538F609" w:rsidR="00160F39" w:rsidRDefault="005E1A39" w:rsidP="005E1A39">
                            <w:r>
                              <w:object w:dxaOrig="1376" w:dyaOrig="893" w14:anchorId="754377A1">
                                <v:shape id="_x0000_i1108" type="#_x0000_t75" style="width:75.4pt;height:49.15pt">
                                  <v:imagedata r:id="rId210" o:title=""/>
                                </v:shape>
                                <o:OLEObject Type="Embed" ProgID="Acrobat.Document.DC" ShapeID="_x0000_i1108" DrawAspect="Icon" ObjectID="_1838976354" r:id="rId21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053041" id="_x0000_s1069" type="#_x0000_t202" style="position:absolute;margin-left:236.25pt;margin-top:8.3pt;width:67.5pt;height:59.25pt;z-index:25199206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zjN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cQwQr1ZUbgGzox0DvZWLGtmW&#10;KPhBOFAOMGGNwj2OShNKpF7ibE3u19/uoz+YACtnLShccIMdAwo/DBhyNRyPI+OTMsYkoLj3ltV7&#10;i3lr5gQkh1hXK5MY/YPei5Wj5hm7Nos5YRJGInPBw16ch91aYVelms2SEzhuRViaRyv33IoYP3XP&#10;wtl+6AFsuaM91UX+YfY73zQqO3sLtKgTMY6Y9iTFfiRq9bscF/C9nryOX5zpb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kfOM1PAgAAuQQAAA4AAAAAAAAAAAAAAAAALgIAAGRycy9lMm9Eb2MueG1sUEsBAi0AFAAGAAgA&#10;AAAhAG5jHZLdAAAACgEAAA8AAAAAAAAAAAAAAAAAqQQAAGRycy9kb3ducmV2LnhtbFBLBQYAAAAA&#10;BAAEAPMAAACzBQAAAAA=&#10;" fillcolor="window" strokeweight=".5pt">
                <v:path arrowok="t"/>
                <v:textbox style="mso-fit-shape-to-text:t">
                  <w:txbxContent>
                    <w:p w14:paraId="790AE0FD" w14:textId="0538F609" w:rsidR="00160F39" w:rsidRDefault="005E1A39" w:rsidP="005E1A39">
                      <w:r>
                        <w:object w:dxaOrig="1376" w:dyaOrig="893" w14:anchorId="754377A1">
                          <v:shape id="_x0000_i1102" type="#_x0000_t75" style="width:75.4pt;height:49.15pt">
                            <v:imagedata r:id="rId212" o:title=""/>
                          </v:shape>
                          <o:OLEObject Type="Embed" ProgID="Acrobat.Document.DC" ShapeID="_x0000_i1102" DrawAspect="Icon" ObjectID="_1831798723" r:id="rId213"/>
                        </w:object>
                      </w:r>
                    </w:p>
                  </w:txbxContent>
                </v:textbox>
                <w10:wrap anchorx="page"/>
              </v:shape>
            </w:pict>
          </mc:Fallback>
        </mc:AlternateContent>
      </w:r>
    </w:p>
    <w:p w14:paraId="02F46743" w14:textId="77777777" w:rsidR="00160F39" w:rsidRPr="00A97B30" w:rsidRDefault="00160F39" w:rsidP="00160F39"/>
    <w:p w14:paraId="3815F8DB" w14:textId="06093812" w:rsidR="001D7C89" w:rsidRDefault="001D7C89" w:rsidP="001D7C89">
      <w:pPr>
        <w:rPr>
          <w:b/>
          <w:sz w:val="28"/>
          <w:szCs w:val="28"/>
          <w:lang w:val="en-US"/>
        </w:rPr>
      </w:pPr>
      <w:r>
        <w:rPr>
          <w:b/>
          <w:sz w:val="28"/>
        </w:rPr>
        <w:t>DECISION: GDD0079</w:t>
      </w:r>
    </w:p>
    <w:p w14:paraId="3DF8A9EC" w14:textId="77777777" w:rsidR="001D7C89" w:rsidRDefault="001D7C89" w:rsidP="001D7C89">
      <w:pPr>
        <w:rPr>
          <w:b/>
          <w:sz w:val="28"/>
        </w:rPr>
      </w:pPr>
    </w:p>
    <w:p w14:paraId="77FDA322" w14:textId="7488D6E8" w:rsidR="001D7C89" w:rsidRDefault="001D7C89" w:rsidP="001D7C89">
      <w:pPr>
        <w:rPr>
          <w:b/>
          <w:sz w:val="28"/>
          <w:szCs w:val="28"/>
          <w:lang w:val="en-US"/>
        </w:rPr>
      </w:pPr>
      <w:r w:rsidRPr="00A97B30">
        <w:rPr>
          <w:b/>
          <w:sz w:val="28"/>
          <w:szCs w:val="28"/>
        </w:rPr>
        <w:t xml:space="preserve">Nature of the decision: </w:t>
      </w:r>
      <w:r w:rsidRPr="001D7C89">
        <w:rPr>
          <w:b/>
          <w:sz w:val="28"/>
          <w:szCs w:val="28"/>
          <w:lang w:val="en-US"/>
        </w:rPr>
        <w:t>Extension of the “Vehicle Nuisance Public Spaces Protection Order (PSPO)” for a further three years (until 31 December 2028) with variations</w:t>
      </w:r>
    </w:p>
    <w:p w14:paraId="42A0998D" w14:textId="77777777" w:rsidR="001D7C89" w:rsidRPr="00A97B30" w:rsidRDefault="001D7C89" w:rsidP="001D7C89">
      <w:pPr>
        <w:rPr>
          <w:b/>
          <w:sz w:val="28"/>
          <w:szCs w:val="28"/>
        </w:rPr>
      </w:pPr>
    </w:p>
    <w:p w14:paraId="0C0175AE" w14:textId="3310522B" w:rsidR="001D7C89" w:rsidRPr="001D7C89" w:rsidRDefault="001D7C89" w:rsidP="001D7C89">
      <w:pPr>
        <w:rPr>
          <w:szCs w:val="24"/>
        </w:rPr>
      </w:pPr>
      <w:r w:rsidRPr="001D7C89">
        <w:rPr>
          <w:szCs w:val="24"/>
        </w:rPr>
        <w:t xml:space="preserve">To exercise the council's powers under the public spaces protection provisions of the Anti-social Behaviour, Crime and Policing Act 2014 to extend the "Vehicle Nuisance Public Spaces Protection Order (PSPO)"; and to add new vehicles on beaches restrictions for Coatham, Redcar, Marske and Saltburn sands as paragraphs six, with exemptions at paragraph seven. Additional variations proposed include making it an offence to ride an on E-scooter, or to ride pedal cycles, electrical assisted pedal cycles (EAPC), skateboards, or manual scooters in an inconsiderate or unsafe manner, within Redcar, Guisborough and Saltburn town centres (paragraphs sight and nine. The renewal of the order with the proposed variations is required to tackle crime and/or antisocial behaviour. The extension and variation order is scheduled to come into force around 1 January 2026. </w:t>
      </w:r>
    </w:p>
    <w:p w14:paraId="312BD584" w14:textId="28C886B4" w:rsidR="001D7C89" w:rsidRPr="001D7C89" w:rsidRDefault="001D7C89" w:rsidP="001D7C89">
      <w:pPr>
        <w:rPr>
          <w:szCs w:val="24"/>
          <w:lang w:val="en-US"/>
        </w:rPr>
      </w:pPr>
    </w:p>
    <w:p w14:paraId="79AAE63E" w14:textId="77777777" w:rsidR="001D7C89" w:rsidRPr="00A97B30" w:rsidRDefault="001D7C89" w:rsidP="001D7C89">
      <w:pPr>
        <w:rPr>
          <w:b/>
          <w:sz w:val="28"/>
          <w:szCs w:val="28"/>
        </w:rPr>
      </w:pPr>
      <w:r w:rsidRPr="00A97B30">
        <w:rPr>
          <w:b/>
          <w:sz w:val="28"/>
          <w:szCs w:val="28"/>
        </w:rPr>
        <w:t>Who will make the decision?</w:t>
      </w:r>
    </w:p>
    <w:p w14:paraId="2C4FC8B1" w14:textId="77777777" w:rsidR="001D7C89" w:rsidRPr="00A97B30" w:rsidRDefault="001D7C89" w:rsidP="001D7C89">
      <w:pPr>
        <w:rPr>
          <w:b/>
          <w:sz w:val="28"/>
          <w:szCs w:val="28"/>
        </w:rPr>
      </w:pPr>
    </w:p>
    <w:p w14:paraId="0BD304FF" w14:textId="0CDC1A39" w:rsidR="001D7C89" w:rsidRDefault="001D7C89" w:rsidP="001D7C89">
      <w:pPr>
        <w:rPr>
          <w:szCs w:val="24"/>
        </w:rPr>
      </w:pPr>
      <w:r w:rsidRPr="00A44013">
        <w:rPr>
          <w:szCs w:val="24"/>
        </w:rPr>
        <w:t xml:space="preserve">Cabinet Member for </w:t>
      </w:r>
      <w:r>
        <w:rPr>
          <w:szCs w:val="24"/>
        </w:rPr>
        <w:t>Growth &amp; Enterprise</w:t>
      </w:r>
    </w:p>
    <w:p w14:paraId="3973642F" w14:textId="77777777" w:rsidR="001D7C89" w:rsidRPr="00A97B30" w:rsidRDefault="001D7C89" w:rsidP="001D7C89">
      <w:pPr>
        <w:rPr>
          <w:szCs w:val="24"/>
        </w:rPr>
      </w:pPr>
    </w:p>
    <w:p w14:paraId="1AD725BC" w14:textId="77777777" w:rsidR="001D7C89" w:rsidRPr="00A97B30" w:rsidRDefault="001D7C89" w:rsidP="001D7C89">
      <w:pPr>
        <w:rPr>
          <w:b/>
          <w:sz w:val="28"/>
          <w:szCs w:val="28"/>
        </w:rPr>
      </w:pPr>
      <w:r w:rsidRPr="00A97B30">
        <w:rPr>
          <w:b/>
          <w:sz w:val="28"/>
          <w:szCs w:val="28"/>
        </w:rPr>
        <w:t>When is the decision to be taken?</w:t>
      </w:r>
    </w:p>
    <w:p w14:paraId="4ACF5BC9" w14:textId="77777777" w:rsidR="001D7C89" w:rsidRPr="00A97B30" w:rsidRDefault="001D7C89" w:rsidP="001D7C89">
      <w:pPr>
        <w:rPr>
          <w:b/>
          <w:sz w:val="28"/>
          <w:szCs w:val="28"/>
        </w:rPr>
      </w:pPr>
    </w:p>
    <w:p w14:paraId="10011A98" w14:textId="26CCE260" w:rsidR="001D7C89" w:rsidRPr="00A97B30" w:rsidRDefault="001D7C89" w:rsidP="001D7C89">
      <w:pPr>
        <w:rPr>
          <w:szCs w:val="24"/>
        </w:rPr>
      </w:pPr>
      <w:r>
        <w:rPr>
          <w:szCs w:val="24"/>
        </w:rPr>
        <w:t>December 2025</w:t>
      </w:r>
    </w:p>
    <w:p w14:paraId="1565F444" w14:textId="77777777" w:rsidR="001D7C89" w:rsidRPr="00A97B30" w:rsidRDefault="001D7C89" w:rsidP="001D7C89">
      <w:pPr>
        <w:rPr>
          <w:sz w:val="28"/>
          <w:szCs w:val="28"/>
        </w:rPr>
      </w:pPr>
    </w:p>
    <w:p w14:paraId="03588D47" w14:textId="77777777" w:rsidR="001D7C89" w:rsidRPr="00A97B30" w:rsidRDefault="001D7C89" w:rsidP="001D7C89">
      <w:pPr>
        <w:rPr>
          <w:b/>
          <w:sz w:val="28"/>
          <w:szCs w:val="28"/>
        </w:rPr>
      </w:pPr>
      <w:r w:rsidRPr="00A97B30">
        <w:rPr>
          <w:b/>
          <w:sz w:val="28"/>
          <w:szCs w:val="28"/>
        </w:rPr>
        <w:t>Who will be consulted and how?</w:t>
      </w:r>
    </w:p>
    <w:p w14:paraId="77309596" w14:textId="77777777" w:rsidR="001D7C89" w:rsidRPr="00A97B30" w:rsidRDefault="001D7C89" w:rsidP="001D7C89">
      <w:pPr>
        <w:rPr>
          <w:b/>
          <w:sz w:val="28"/>
          <w:szCs w:val="28"/>
        </w:rPr>
      </w:pPr>
    </w:p>
    <w:p w14:paraId="46EAAEAF" w14:textId="77777777" w:rsidR="001D7C89" w:rsidRPr="001D7C89" w:rsidRDefault="001D7C89" w:rsidP="001D7C89">
      <w:pPr>
        <w:rPr>
          <w:szCs w:val="24"/>
          <w:lang w:val="en-US"/>
        </w:rPr>
      </w:pPr>
      <w:r w:rsidRPr="001D7C89">
        <w:rPr>
          <w:szCs w:val="24"/>
          <w:lang w:val="en-US"/>
        </w:rPr>
        <w:t>Cabinet Member- Lynn Pallister</w:t>
      </w:r>
    </w:p>
    <w:p w14:paraId="343C3FD3" w14:textId="77777777" w:rsidR="001D7C89" w:rsidRPr="001D7C89" w:rsidRDefault="001D7C89" w:rsidP="001D7C89">
      <w:pPr>
        <w:rPr>
          <w:szCs w:val="24"/>
          <w:lang w:val="en-US"/>
        </w:rPr>
      </w:pPr>
      <w:r w:rsidRPr="001D7C89">
        <w:rPr>
          <w:szCs w:val="24"/>
          <w:lang w:val="en-US"/>
        </w:rPr>
        <w:t>Chief Legal Officer</w:t>
      </w:r>
    </w:p>
    <w:p w14:paraId="066949BD" w14:textId="77777777" w:rsidR="001D7C89" w:rsidRPr="001D7C89" w:rsidRDefault="001D7C89" w:rsidP="001D7C89">
      <w:pPr>
        <w:rPr>
          <w:szCs w:val="24"/>
          <w:lang w:val="en-US"/>
        </w:rPr>
      </w:pPr>
      <w:r w:rsidRPr="001D7C89">
        <w:rPr>
          <w:szCs w:val="24"/>
          <w:lang w:val="en-US"/>
        </w:rPr>
        <w:t>Chief Finance Director</w:t>
      </w:r>
    </w:p>
    <w:p w14:paraId="103E8119" w14:textId="77777777" w:rsidR="001D7C89" w:rsidRPr="001D7C89" w:rsidRDefault="001D7C89" w:rsidP="001D7C89">
      <w:pPr>
        <w:rPr>
          <w:szCs w:val="24"/>
          <w:lang w:val="en-US"/>
        </w:rPr>
      </w:pPr>
      <w:r w:rsidRPr="001D7C89">
        <w:rPr>
          <w:szCs w:val="24"/>
          <w:lang w:val="en-US"/>
        </w:rPr>
        <w:t>Executive Director- Growth and Environment</w:t>
      </w:r>
    </w:p>
    <w:p w14:paraId="48EB60B7" w14:textId="77777777" w:rsidR="001D7C89" w:rsidRPr="001D7C89" w:rsidRDefault="001D7C89" w:rsidP="001D7C89">
      <w:pPr>
        <w:rPr>
          <w:szCs w:val="24"/>
          <w:lang w:val="en-US"/>
        </w:rPr>
      </w:pPr>
    </w:p>
    <w:p w14:paraId="66B08683" w14:textId="08EA3502" w:rsidR="001D7C89" w:rsidRDefault="001D7C89" w:rsidP="001D7C89">
      <w:pPr>
        <w:rPr>
          <w:szCs w:val="24"/>
          <w:lang w:val="en-US"/>
        </w:rPr>
      </w:pPr>
      <w:r w:rsidRPr="001D7C89">
        <w:rPr>
          <w:szCs w:val="24"/>
          <w:lang w:val="en-US"/>
        </w:rPr>
        <w:t>All of the above will be consulted by approval of delegated decision.</w:t>
      </w:r>
    </w:p>
    <w:p w14:paraId="530E3FD3" w14:textId="77777777" w:rsidR="001D7C89" w:rsidRDefault="001D7C89" w:rsidP="001D7C89">
      <w:pPr>
        <w:rPr>
          <w:b/>
          <w:sz w:val="28"/>
          <w:szCs w:val="28"/>
        </w:rPr>
      </w:pPr>
    </w:p>
    <w:p w14:paraId="1D25339F" w14:textId="77777777" w:rsidR="001D7C89" w:rsidRPr="00A97B30" w:rsidRDefault="001D7C89" w:rsidP="001D7C89">
      <w:pPr>
        <w:rPr>
          <w:b/>
          <w:sz w:val="28"/>
          <w:szCs w:val="28"/>
        </w:rPr>
      </w:pPr>
      <w:r w:rsidRPr="00A97B30">
        <w:rPr>
          <w:b/>
          <w:sz w:val="28"/>
          <w:szCs w:val="28"/>
        </w:rPr>
        <w:t>Supporting documentation:</w:t>
      </w:r>
    </w:p>
    <w:p w14:paraId="373A210C" w14:textId="77777777" w:rsidR="001D7C89" w:rsidRPr="00A97B30" w:rsidRDefault="001D7C89" w:rsidP="001D7C89">
      <w:pPr>
        <w:rPr>
          <w:b/>
          <w:sz w:val="28"/>
          <w:szCs w:val="28"/>
        </w:rPr>
      </w:pPr>
    </w:p>
    <w:p w14:paraId="4C128B5F" w14:textId="77777777" w:rsidR="001D7C89" w:rsidRPr="00A97B30" w:rsidRDefault="001D7C89" w:rsidP="001D7C89">
      <w:pPr>
        <w:rPr>
          <w:szCs w:val="24"/>
        </w:rPr>
      </w:pPr>
      <w:r w:rsidRPr="00A97B30">
        <w:rPr>
          <w:szCs w:val="24"/>
        </w:rPr>
        <w:t>There are no supporting documents for this decision.</w:t>
      </w:r>
    </w:p>
    <w:p w14:paraId="7E799652" w14:textId="77777777" w:rsidR="001D7C89" w:rsidRPr="00A97B30" w:rsidRDefault="001D7C89" w:rsidP="001D7C89">
      <w:pPr>
        <w:rPr>
          <w:szCs w:val="24"/>
        </w:rPr>
      </w:pPr>
    </w:p>
    <w:p w14:paraId="1988CDB0" w14:textId="77777777" w:rsidR="001D7C89" w:rsidRPr="00A97B30" w:rsidRDefault="001D7C89" w:rsidP="001D7C89">
      <w:pPr>
        <w:rPr>
          <w:b/>
          <w:sz w:val="28"/>
          <w:szCs w:val="28"/>
        </w:rPr>
      </w:pPr>
      <w:r w:rsidRPr="00A97B30">
        <w:rPr>
          <w:b/>
          <w:sz w:val="28"/>
          <w:szCs w:val="28"/>
        </w:rPr>
        <w:t>How and by when to make representations:</w:t>
      </w:r>
    </w:p>
    <w:p w14:paraId="3047A331" w14:textId="77777777" w:rsidR="001D7C89" w:rsidRPr="00A97B30" w:rsidRDefault="001D7C89" w:rsidP="001D7C89">
      <w:pPr>
        <w:rPr>
          <w:b/>
          <w:sz w:val="28"/>
          <w:szCs w:val="28"/>
        </w:rPr>
      </w:pPr>
    </w:p>
    <w:p w14:paraId="474C68DD" w14:textId="22D88E83" w:rsidR="001D7C89" w:rsidRDefault="001D7C89" w:rsidP="001D7C89">
      <w:pPr>
        <w:rPr>
          <w:lang w:val="en-US"/>
        </w:rPr>
      </w:pPr>
      <w:r w:rsidRPr="00A97B30">
        <w:rPr>
          <w:szCs w:val="24"/>
        </w:rPr>
        <w:t xml:space="preserve">Representations should be made to </w:t>
      </w:r>
      <w:r>
        <w:rPr>
          <w:szCs w:val="24"/>
        </w:rPr>
        <w:t xml:space="preserve">Julian Feakes </w:t>
      </w:r>
      <w:r w:rsidRPr="00A97B30">
        <w:rPr>
          <w:szCs w:val="24"/>
        </w:rPr>
        <w:t xml:space="preserve">before </w:t>
      </w:r>
      <w:r>
        <w:rPr>
          <w:szCs w:val="24"/>
        </w:rPr>
        <w:t>21 November 2025</w:t>
      </w:r>
      <w:r w:rsidRPr="00A97B30">
        <w:rPr>
          <w:szCs w:val="24"/>
        </w:rPr>
        <w:t>.</w:t>
      </w:r>
      <w:r>
        <w:rPr>
          <w:szCs w:val="24"/>
        </w:rPr>
        <w:t xml:space="preserve">  </w:t>
      </w:r>
      <w:r w:rsidRPr="00A97B30">
        <w:rPr>
          <w:szCs w:val="24"/>
        </w:rPr>
        <w:t xml:space="preserve">Tel: </w:t>
      </w:r>
      <w:r w:rsidRPr="00160F39">
        <w:rPr>
          <w:szCs w:val="24"/>
          <w:lang w:val="en-US"/>
        </w:rPr>
        <w:t>01642 77</w:t>
      </w:r>
      <w:r>
        <w:rPr>
          <w:szCs w:val="24"/>
          <w:lang w:val="en-US"/>
        </w:rPr>
        <w:t xml:space="preserve">6 948 </w:t>
      </w:r>
      <w:r w:rsidRPr="00A97B30">
        <w:rPr>
          <w:szCs w:val="24"/>
          <w:lang w:val="en-US"/>
        </w:rPr>
        <w:t xml:space="preserve">or email </w:t>
      </w:r>
      <w:r w:rsidRPr="001D7C89">
        <w:rPr>
          <w:szCs w:val="24"/>
          <w:lang w:val="en-US"/>
        </w:rPr>
        <w:t>julian.feakes@redcar-cleveland.gov.uk</w:t>
      </w:r>
    </w:p>
    <w:p w14:paraId="595FCCDC" w14:textId="77777777" w:rsidR="001D7C89" w:rsidRPr="00A97B30" w:rsidRDefault="001D7C89" w:rsidP="001D7C89">
      <w:pPr>
        <w:rPr>
          <w:szCs w:val="24"/>
        </w:rPr>
      </w:pPr>
    </w:p>
    <w:p w14:paraId="4B430750" w14:textId="0D09726E" w:rsidR="001D7C89" w:rsidRPr="00A97B30" w:rsidRDefault="001D7C89" w:rsidP="001D7C89">
      <w:pPr>
        <w:rPr>
          <w:szCs w:val="24"/>
        </w:rPr>
      </w:pPr>
      <w:r w:rsidRPr="00A97B30">
        <w:rPr>
          <w:szCs w:val="24"/>
        </w:rPr>
        <w:t xml:space="preserve">First published in Forward Plan on </w:t>
      </w:r>
      <w:r>
        <w:rPr>
          <w:szCs w:val="24"/>
        </w:rPr>
        <w:t xml:space="preserve">24 October </w:t>
      </w:r>
      <w:r w:rsidRPr="00A97B30">
        <w:rPr>
          <w:szCs w:val="24"/>
        </w:rPr>
        <w:t>2025</w:t>
      </w:r>
    </w:p>
    <w:p w14:paraId="657C5769" w14:textId="77777777" w:rsidR="001D7C89" w:rsidRPr="00A97B30" w:rsidRDefault="001D7C89" w:rsidP="001D7C89">
      <w:pPr>
        <w:rPr>
          <w:sz w:val="28"/>
          <w:szCs w:val="28"/>
        </w:rPr>
      </w:pPr>
    </w:p>
    <w:p w14:paraId="6E323EB1" w14:textId="77777777" w:rsidR="001D7C89" w:rsidRPr="00A97B30" w:rsidRDefault="001D7C89" w:rsidP="001D7C89">
      <w:pPr>
        <w:rPr>
          <w:b/>
          <w:sz w:val="28"/>
          <w:szCs w:val="28"/>
        </w:rPr>
      </w:pPr>
      <w:r w:rsidRPr="00A97B30">
        <w:rPr>
          <w:b/>
          <w:sz w:val="28"/>
          <w:szCs w:val="28"/>
        </w:rPr>
        <w:t>Following the Making of the decision, the decision form will be published here:</w:t>
      </w:r>
    </w:p>
    <w:p w14:paraId="189C0D8E" w14:textId="77777777" w:rsidR="001D7C89" w:rsidRPr="00A97B30" w:rsidRDefault="001D7C89" w:rsidP="001D7C89">
      <w:r w:rsidRPr="00A97B30">
        <w:rPr>
          <w:noProof/>
        </w:rPr>
        <mc:AlternateContent>
          <mc:Choice Requires="wps">
            <w:drawing>
              <wp:anchor distT="0" distB="0" distL="114300" distR="114300" simplePos="0" relativeHeight="251998208" behindDoc="0" locked="0" layoutInCell="1" allowOverlap="1" wp14:anchorId="3EB14580" wp14:editId="31C40EDA">
                <wp:simplePos x="0" y="0"/>
                <wp:positionH relativeFrom="page">
                  <wp:posOffset>3000375</wp:posOffset>
                </wp:positionH>
                <wp:positionV relativeFrom="paragraph">
                  <wp:posOffset>105409</wp:posOffset>
                </wp:positionV>
                <wp:extent cx="857250" cy="752475"/>
                <wp:effectExtent l="0" t="0" r="19050" b="28575"/>
                <wp:wrapNone/>
                <wp:docPr id="20849810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35043331" w14:textId="77777777" w:rsidR="001D7C89" w:rsidRDefault="001D7C89" w:rsidP="001D7C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14580" id="_x0000_s1070" type="#_x0000_t202" style="position:absolute;margin-left:236.25pt;margin-top:8.3pt;width:67.5pt;height:59.25pt;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" fillcolor="window" strokeweight=".5pt">
                <v:path arrowok="t"/>
                <v:textbox>
                  <w:txbxContent>
                    <w:p w14:paraId="35043331" w14:textId="77777777" w:rsidR="001D7C89" w:rsidRDefault="001D7C89" w:rsidP="001D7C89"/>
                  </w:txbxContent>
                </v:textbox>
                <w10:wrap anchorx="page"/>
              </v:shape>
            </w:pict>
          </mc:Fallback>
        </mc:AlternateContent>
      </w:r>
    </w:p>
    <w:p w14:paraId="35C0C0CD" w14:textId="77777777" w:rsidR="001D7C89" w:rsidRPr="00A97B30" w:rsidRDefault="001D7C89" w:rsidP="001D7C89"/>
    <w:p w14:paraId="4BE7B8DA" w14:textId="63B929AB" w:rsidR="00A85850" w:rsidRDefault="001D7C89" w:rsidP="00A85850">
      <w:pPr>
        <w:rPr>
          <w:b/>
          <w:sz w:val="28"/>
          <w:szCs w:val="28"/>
          <w:lang w:val="en-US"/>
        </w:rPr>
      </w:pPr>
      <w:r>
        <w:rPr>
          <w:b/>
          <w:snapToGrid w:val="0"/>
          <w:sz w:val="31"/>
        </w:rPr>
        <w:br w:type="page"/>
      </w:r>
      <w:r w:rsidR="00A85850">
        <w:rPr>
          <w:b/>
          <w:sz w:val="28"/>
        </w:rPr>
        <w:t>DECISION: GDD0080</w:t>
      </w:r>
    </w:p>
    <w:p w14:paraId="13AB6B6C" w14:textId="77777777" w:rsidR="00A85850" w:rsidRDefault="00A85850" w:rsidP="00A85850">
      <w:pPr>
        <w:rPr>
          <w:b/>
          <w:sz w:val="28"/>
        </w:rPr>
      </w:pPr>
    </w:p>
    <w:p w14:paraId="3244DB1D" w14:textId="13DCCC14" w:rsidR="00A85850" w:rsidRDefault="00A85850" w:rsidP="00A85850">
      <w:pPr>
        <w:rPr>
          <w:b/>
          <w:sz w:val="28"/>
          <w:szCs w:val="28"/>
          <w:lang w:val="en-US"/>
        </w:rPr>
      </w:pPr>
      <w:r w:rsidRPr="00A97B30">
        <w:rPr>
          <w:b/>
          <w:sz w:val="28"/>
          <w:szCs w:val="28"/>
        </w:rPr>
        <w:t xml:space="preserve">Nature of the decision: </w:t>
      </w:r>
      <w:r w:rsidRPr="00A85850">
        <w:rPr>
          <w:b/>
          <w:sz w:val="28"/>
          <w:szCs w:val="28"/>
          <w:lang w:val="en-US"/>
        </w:rPr>
        <w:t>Guisborough Library Refurbishment</w:t>
      </w:r>
    </w:p>
    <w:p w14:paraId="1696A8F3" w14:textId="77777777" w:rsidR="00A85850" w:rsidRPr="00A97B30" w:rsidRDefault="00A85850" w:rsidP="00A85850">
      <w:pPr>
        <w:rPr>
          <w:b/>
          <w:sz w:val="28"/>
          <w:szCs w:val="28"/>
        </w:rPr>
      </w:pPr>
    </w:p>
    <w:p w14:paraId="17EB68E5" w14:textId="2646AE4D" w:rsidR="00A85850" w:rsidRDefault="00A85850" w:rsidP="00A85850">
      <w:pPr>
        <w:rPr>
          <w:szCs w:val="24"/>
        </w:rPr>
      </w:pPr>
      <w:r w:rsidRPr="00A85850">
        <w:rPr>
          <w:szCs w:val="24"/>
        </w:rPr>
        <w:t>To commence a procurement process to award a contract for Guisborough Library Refurbishment works. The contract is anticipated to start in February/March 2026 and will be for a period of 16 weeks. The contract value is expected to be in the region of £290,000.</w:t>
      </w:r>
    </w:p>
    <w:p w14:paraId="1BCEDEDB" w14:textId="77777777" w:rsidR="00A85850" w:rsidRPr="001D7C89" w:rsidRDefault="00A85850" w:rsidP="00A85850">
      <w:pPr>
        <w:rPr>
          <w:szCs w:val="24"/>
          <w:lang w:val="en-US"/>
        </w:rPr>
      </w:pPr>
    </w:p>
    <w:p w14:paraId="3D23E060" w14:textId="77777777" w:rsidR="00A85850" w:rsidRPr="00A97B30" w:rsidRDefault="00A85850" w:rsidP="00A85850">
      <w:pPr>
        <w:rPr>
          <w:b/>
          <w:sz w:val="28"/>
          <w:szCs w:val="28"/>
        </w:rPr>
      </w:pPr>
      <w:r w:rsidRPr="00A97B30">
        <w:rPr>
          <w:b/>
          <w:sz w:val="28"/>
          <w:szCs w:val="28"/>
        </w:rPr>
        <w:t>Who will make the decision?</w:t>
      </w:r>
    </w:p>
    <w:p w14:paraId="24638BC8" w14:textId="77777777" w:rsidR="00A85850" w:rsidRPr="00A97B30" w:rsidRDefault="00A85850" w:rsidP="00A85850">
      <w:pPr>
        <w:rPr>
          <w:b/>
          <w:sz w:val="28"/>
          <w:szCs w:val="28"/>
        </w:rPr>
      </w:pPr>
    </w:p>
    <w:p w14:paraId="19F64762" w14:textId="3CD6738E" w:rsidR="00A85850" w:rsidRDefault="00A85850" w:rsidP="00A85850">
      <w:pPr>
        <w:rPr>
          <w:szCs w:val="24"/>
        </w:rPr>
      </w:pPr>
      <w:r w:rsidRPr="00A44013">
        <w:rPr>
          <w:szCs w:val="24"/>
        </w:rPr>
        <w:t xml:space="preserve">Cabinet Member for </w:t>
      </w:r>
      <w:r>
        <w:rPr>
          <w:szCs w:val="24"/>
        </w:rPr>
        <w:t>Climate, Environment and Culture</w:t>
      </w:r>
    </w:p>
    <w:p w14:paraId="181D3845" w14:textId="77777777" w:rsidR="00A85850" w:rsidRPr="00A97B30" w:rsidRDefault="00A85850" w:rsidP="00A85850">
      <w:pPr>
        <w:rPr>
          <w:szCs w:val="24"/>
        </w:rPr>
      </w:pPr>
    </w:p>
    <w:p w14:paraId="3404755A" w14:textId="77777777" w:rsidR="00A85850" w:rsidRPr="00A97B30" w:rsidRDefault="00A85850" w:rsidP="00A85850">
      <w:pPr>
        <w:rPr>
          <w:b/>
          <w:sz w:val="28"/>
          <w:szCs w:val="28"/>
        </w:rPr>
      </w:pPr>
      <w:r w:rsidRPr="00A97B30">
        <w:rPr>
          <w:b/>
          <w:sz w:val="28"/>
          <w:szCs w:val="28"/>
        </w:rPr>
        <w:t>When is the decision to be taken?</w:t>
      </w:r>
    </w:p>
    <w:p w14:paraId="2A16BFB5" w14:textId="77777777" w:rsidR="00A85850" w:rsidRPr="00A97B30" w:rsidRDefault="00A85850" w:rsidP="00A85850">
      <w:pPr>
        <w:rPr>
          <w:b/>
          <w:sz w:val="28"/>
          <w:szCs w:val="28"/>
        </w:rPr>
      </w:pPr>
    </w:p>
    <w:p w14:paraId="45C55D91" w14:textId="77777777" w:rsidR="00A85850" w:rsidRPr="00A97B30" w:rsidRDefault="00A85850" w:rsidP="00A85850">
      <w:pPr>
        <w:rPr>
          <w:szCs w:val="24"/>
        </w:rPr>
      </w:pPr>
      <w:r>
        <w:rPr>
          <w:szCs w:val="24"/>
        </w:rPr>
        <w:t>December 2025</w:t>
      </w:r>
    </w:p>
    <w:p w14:paraId="3FA36336" w14:textId="77777777" w:rsidR="00A85850" w:rsidRPr="00A97B30" w:rsidRDefault="00A85850" w:rsidP="00A85850">
      <w:pPr>
        <w:rPr>
          <w:sz w:val="28"/>
          <w:szCs w:val="28"/>
        </w:rPr>
      </w:pPr>
    </w:p>
    <w:p w14:paraId="7A21D8CB" w14:textId="77777777" w:rsidR="00A85850" w:rsidRPr="00A97B30" w:rsidRDefault="00A85850" w:rsidP="00A85850">
      <w:pPr>
        <w:rPr>
          <w:b/>
          <w:sz w:val="28"/>
          <w:szCs w:val="28"/>
        </w:rPr>
      </w:pPr>
      <w:r w:rsidRPr="00A97B30">
        <w:rPr>
          <w:b/>
          <w:sz w:val="28"/>
          <w:szCs w:val="28"/>
        </w:rPr>
        <w:t>Who will be consulted and how?</w:t>
      </w:r>
    </w:p>
    <w:p w14:paraId="7F86DD34" w14:textId="77777777" w:rsidR="00A85850" w:rsidRPr="00A97B30" w:rsidRDefault="00A85850" w:rsidP="00A85850">
      <w:pPr>
        <w:rPr>
          <w:b/>
          <w:sz w:val="28"/>
          <w:szCs w:val="28"/>
        </w:rPr>
      </w:pPr>
    </w:p>
    <w:p w14:paraId="73E0FEA9" w14:textId="01EF28AF" w:rsidR="00A85850" w:rsidRPr="001D7C89" w:rsidRDefault="00A85850" w:rsidP="00A85850">
      <w:pPr>
        <w:rPr>
          <w:szCs w:val="24"/>
          <w:lang w:val="en-US"/>
        </w:rPr>
      </w:pPr>
      <w:r w:rsidRPr="001D7C89">
        <w:rPr>
          <w:szCs w:val="24"/>
          <w:lang w:val="en-US"/>
        </w:rPr>
        <w:t>Cabinet Member</w:t>
      </w:r>
      <w:r>
        <w:rPr>
          <w:szCs w:val="24"/>
          <w:lang w:val="en-US"/>
        </w:rPr>
        <w:t xml:space="preserve"> for Climate, Environment and Culture</w:t>
      </w:r>
    </w:p>
    <w:p w14:paraId="19969375" w14:textId="77777777" w:rsidR="00A85850" w:rsidRPr="001D7C89" w:rsidRDefault="00A85850" w:rsidP="00A85850">
      <w:pPr>
        <w:rPr>
          <w:szCs w:val="24"/>
          <w:lang w:val="en-US"/>
        </w:rPr>
      </w:pPr>
      <w:r w:rsidRPr="001D7C89">
        <w:rPr>
          <w:szCs w:val="24"/>
          <w:lang w:val="en-US"/>
        </w:rPr>
        <w:t>Chief Legal Officer</w:t>
      </w:r>
    </w:p>
    <w:p w14:paraId="40A39EEF" w14:textId="77777777" w:rsidR="00A85850" w:rsidRPr="001D7C89" w:rsidRDefault="00A85850" w:rsidP="00A85850">
      <w:pPr>
        <w:rPr>
          <w:szCs w:val="24"/>
          <w:lang w:val="en-US"/>
        </w:rPr>
      </w:pPr>
      <w:r w:rsidRPr="001D7C89">
        <w:rPr>
          <w:szCs w:val="24"/>
          <w:lang w:val="en-US"/>
        </w:rPr>
        <w:t>Chief Finance Director</w:t>
      </w:r>
    </w:p>
    <w:p w14:paraId="60150FD6" w14:textId="65588303" w:rsidR="00A85850" w:rsidRPr="001D7C89" w:rsidRDefault="00A85850" w:rsidP="00A85850">
      <w:pPr>
        <w:rPr>
          <w:szCs w:val="24"/>
          <w:lang w:val="en-US"/>
        </w:rPr>
      </w:pPr>
      <w:r w:rsidRPr="001D7C89">
        <w:rPr>
          <w:szCs w:val="24"/>
          <w:lang w:val="en-US"/>
        </w:rPr>
        <w:t>Executive Director</w:t>
      </w:r>
      <w:r w:rsidR="00BD3E14">
        <w:rPr>
          <w:szCs w:val="24"/>
          <w:lang w:val="en-US"/>
        </w:rPr>
        <w:t xml:space="preserve"> –</w:t>
      </w:r>
      <w:r w:rsidRPr="001D7C89">
        <w:rPr>
          <w:szCs w:val="24"/>
          <w:lang w:val="en-US"/>
        </w:rPr>
        <w:t xml:space="preserve"> Growth</w:t>
      </w:r>
      <w:r w:rsidR="00BD3E14">
        <w:rPr>
          <w:szCs w:val="24"/>
          <w:lang w:val="en-US"/>
        </w:rPr>
        <w:t xml:space="preserve">, Enterprise </w:t>
      </w:r>
      <w:r w:rsidRPr="001D7C89">
        <w:rPr>
          <w:szCs w:val="24"/>
          <w:lang w:val="en-US"/>
        </w:rPr>
        <w:t>and Environment</w:t>
      </w:r>
    </w:p>
    <w:p w14:paraId="230D7CDB" w14:textId="77777777" w:rsidR="00A85850" w:rsidRPr="001D7C89" w:rsidRDefault="00A85850" w:rsidP="00A85850">
      <w:pPr>
        <w:rPr>
          <w:szCs w:val="24"/>
          <w:lang w:val="en-US"/>
        </w:rPr>
      </w:pPr>
    </w:p>
    <w:p w14:paraId="577B978D" w14:textId="77777777" w:rsidR="00A85850" w:rsidRDefault="00A85850" w:rsidP="00A85850">
      <w:pPr>
        <w:rPr>
          <w:szCs w:val="24"/>
          <w:lang w:val="en-US"/>
        </w:rPr>
      </w:pPr>
      <w:r w:rsidRPr="001D7C89">
        <w:rPr>
          <w:szCs w:val="24"/>
          <w:lang w:val="en-US"/>
        </w:rPr>
        <w:t>All of the above will be consulted by approval of delegated decision.</w:t>
      </w:r>
    </w:p>
    <w:p w14:paraId="3B71ECB1" w14:textId="77777777" w:rsidR="00A85850" w:rsidRDefault="00A85850" w:rsidP="00A85850">
      <w:pPr>
        <w:rPr>
          <w:b/>
          <w:sz w:val="28"/>
          <w:szCs w:val="28"/>
        </w:rPr>
      </w:pPr>
    </w:p>
    <w:p w14:paraId="1C920E6E" w14:textId="77777777" w:rsidR="00A85850" w:rsidRPr="00A97B30" w:rsidRDefault="00A85850" w:rsidP="00A85850">
      <w:pPr>
        <w:rPr>
          <w:b/>
          <w:sz w:val="28"/>
          <w:szCs w:val="28"/>
        </w:rPr>
      </w:pPr>
      <w:r w:rsidRPr="00A97B30">
        <w:rPr>
          <w:b/>
          <w:sz w:val="28"/>
          <w:szCs w:val="28"/>
        </w:rPr>
        <w:t>Supporting documentation:</w:t>
      </w:r>
    </w:p>
    <w:p w14:paraId="2A405A6B" w14:textId="77777777" w:rsidR="00A85850" w:rsidRPr="00A97B30" w:rsidRDefault="00A85850" w:rsidP="00A85850">
      <w:pPr>
        <w:rPr>
          <w:b/>
          <w:sz w:val="28"/>
          <w:szCs w:val="28"/>
        </w:rPr>
      </w:pPr>
    </w:p>
    <w:p w14:paraId="01D98727" w14:textId="77777777" w:rsidR="00A85850" w:rsidRPr="00A97B30" w:rsidRDefault="00A85850" w:rsidP="00A85850">
      <w:pPr>
        <w:rPr>
          <w:szCs w:val="24"/>
        </w:rPr>
      </w:pPr>
      <w:r w:rsidRPr="00A97B30">
        <w:rPr>
          <w:szCs w:val="24"/>
        </w:rPr>
        <w:t>There are no supporting documents for this decision.</w:t>
      </w:r>
    </w:p>
    <w:p w14:paraId="11229333" w14:textId="77777777" w:rsidR="00A85850" w:rsidRPr="00A97B30" w:rsidRDefault="00A85850" w:rsidP="00A85850">
      <w:pPr>
        <w:rPr>
          <w:szCs w:val="24"/>
        </w:rPr>
      </w:pPr>
    </w:p>
    <w:p w14:paraId="7675CF90" w14:textId="77777777" w:rsidR="00A85850" w:rsidRPr="00A97B30" w:rsidRDefault="00A85850" w:rsidP="00A85850">
      <w:pPr>
        <w:rPr>
          <w:b/>
          <w:sz w:val="28"/>
          <w:szCs w:val="28"/>
        </w:rPr>
      </w:pPr>
      <w:r w:rsidRPr="00A97B30">
        <w:rPr>
          <w:b/>
          <w:sz w:val="28"/>
          <w:szCs w:val="28"/>
        </w:rPr>
        <w:t>How and by when to make representations:</w:t>
      </w:r>
    </w:p>
    <w:p w14:paraId="20A8B576" w14:textId="77777777" w:rsidR="00A85850" w:rsidRPr="00A97B30" w:rsidRDefault="00A85850" w:rsidP="00A85850">
      <w:pPr>
        <w:rPr>
          <w:b/>
          <w:sz w:val="28"/>
          <w:szCs w:val="28"/>
        </w:rPr>
      </w:pPr>
    </w:p>
    <w:p w14:paraId="034623F2" w14:textId="625E50CD" w:rsidR="00A85850" w:rsidRDefault="00A85850" w:rsidP="00A85850">
      <w:pPr>
        <w:rPr>
          <w:lang w:val="en-US"/>
        </w:rPr>
      </w:pPr>
      <w:r w:rsidRPr="00A97B30">
        <w:rPr>
          <w:szCs w:val="24"/>
        </w:rPr>
        <w:t xml:space="preserve">Representations should be made to </w:t>
      </w:r>
      <w:r w:rsidR="00BD3E14">
        <w:rPr>
          <w:szCs w:val="24"/>
        </w:rPr>
        <w:t>Kevin Buckton</w:t>
      </w:r>
      <w:r>
        <w:rPr>
          <w:szCs w:val="24"/>
        </w:rPr>
        <w:t xml:space="preserve"> </w:t>
      </w:r>
      <w:r w:rsidRPr="00A97B30">
        <w:rPr>
          <w:szCs w:val="24"/>
        </w:rPr>
        <w:t xml:space="preserve">before </w:t>
      </w:r>
      <w:r>
        <w:rPr>
          <w:szCs w:val="24"/>
        </w:rPr>
        <w:t xml:space="preserve">1 </w:t>
      </w:r>
      <w:r w:rsidR="00BD3E14">
        <w:rPr>
          <w:szCs w:val="24"/>
        </w:rPr>
        <w:t>December</w:t>
      </w:r>
      <w:r>
        <w:rPr>
          <w:szCs w:val="24"/>
        </w:rPr>
        <w:t xml:space="preserve"> 2025</w:t>
      </w:r>
      <w:r w:rsidRPr="00A97B30">
        <w:rPr>
          <w:szCs w:val="24"/>
        </w:rPr>
        <w:t>.</w:t>
      </w:r>
      <w:r>
        <w:rPr>
          <w:szCs w:val="24"/>
        </w:rPr>
        <w:t xml:space="preserve"> </w:t>
      </w:r>
      <w:r w:rsidR="00BD3E14">
        <w:rPr>
          <w:szCs w:val="24"/>
        </w:rPr>
        <w:br/>
      </w:r>
      <w:r w:rsidRPr="00A97B30">
        <w:rPr>
          <w:szCs w:val="24"/>
        </w:rPr>
        <w:t xml:space="preserve">Tel: </w:t>
      </w:r>
      <w:r w:rsidR="00BD3E14">
        <w:rPr>
          <w:szCs w:val="24"/>
          <w:lang w:val="en-US"/>
        </w:rPr>
        <w:t>07825228077</w:t>
      </w:r>
      <w:r>
        <w:rPr>
          <w:szCs w:val="24"/>
          <w:lang w:val="en-US"/>
        </w:rPr>
        <w:t xml:space="preserve"> </w:t>
      </w:r>
      <w:r w:rsidRPr="00A97B30">
        <w:rPr>
          <w:szCs w:val="24"/>
          <w:lang w:val="en-US"/>
        </w:rPr>
        <w:t xml:space="preserve">or email </w:t>
      </w:r>
      <w:r w:rsidR="00BD3E14">
        <w:rPr>
          <w:szCs w:val="24"/>
          <w:lang w:val="en-US"/>
        </w:rPr>
        <w:t>kevin.buckton</w:t>
      </w:r>
      <w:r w:rsidRPr="001D7C89">
        <w:rPr>
          <w:szCs w:val="24"/>
          <w:lang w:val="en-US"/>
        </w:rPr>
        <w:t>@redcar-cleveland.gov.uk</w:t>
      </w:r>
    </w:p>
    <w:p w14:paraId="34DDB79B" w14:textId="77777777" w:rsidR="00A85850" w:rsidRPr="00A97B30" w:rsidRDefault="00A85850" w:rsidP="00A85850">
      <w:pPr>
        <w:rPr>
          <w:szCs w:val="24"/>
        </w:rPr>
      </w:pPr>
    </w:p>
    <w:p w14:paraId="38D99419" w14:textId="175B6433" w:rsidR="00A85850" w:rsidRPr="00A97B30" w:rsidRDefault="00A85850" w:rsidP="00A85850">
      <w:pPr>
        <w:rPr>
          <w:szCs w:val="24"/>
        </w:rPr>
      </w:pPr>
      <w:r w:rsidRPr="00A97B30">
        <w:rPr>
          <w:szCs w:val="24"/>
        </w:rPr>
        <w:t xml:space="preserve">First published in Forward Plan on </w:t>
      </w:r>
      <w:r w:rsidR="00BD3E14">
        <w:rPr>
          <w:szCs w:val="24"/>
        </w:rPr>
        <w:t>03</w:t>
      </w:r>
      <w:r>
        <w:rPr>
          <w:szCs w:val="24"/>
        </w:rPr>
        <w:t xml:space="preserve"> </w:t>
      </w:r>
      <w:r w:rsidR="00BD3E14">
        <w:rPr>
          <w:szCs w:val="24"/>
        </w:rPr>
        <w:t>November</w:t>
      </w:r>
      <w:r>
        <w:rPr>
          <w:szCs w:val="24"/>
        </w:rPr>
        <w:t xml:space="preserve"> </w:t>
      </w:r>
      <w:r w:rsidRPr="00A97B30">
        <w:rPr>
          <w:szCs w:val="24"/>
        </w:rPr>
        <w:t>2025</w:t>
      </w:r>
    </w:p>
    <w:p w14:paraId="0E1344F3" w14:textId="77777777" w:rsidR="00A85850" w:rsidRPr="00A97B30" w:rsidRDefault="00A85850" w:rsidP="00A85850">
      <w:pPr>
        <w:rPr>
          <w:sz w:val="28"/>
          <w:szCs w:val="28"/>
        </w:rPr>
      </w:pPr>
    </w:p>
    <w:p w14:paraId="1448C4CB" w14:textId="77777777" w:rsidR="00A85850" w:rsidRPr="00A97B30" w:rsidRDefault="00A85850" w:rsidP="00A85850">
      <w:pPr>
        <w:rPr>
          <w:b/>
          <w:sz w:val="28"/>
          <w:szCs w:val="28"/>
        </w:rPr>
      </w:pPr>
      <w:r w:rsidRPr="00A97B30">
        <w:rPr>
          <w:b/>
          <w:sz w:val="28"/>
          <w:szCs w:val="28"/>
        </w:rPr>
        <w:t>Following the Making of the decision, the decision form will be published here:</w:t>
      </w:r>
    </w:p>
    <w:p w14:paraId="46B26129" w14:textId="77777777" w:rsidR="00A85850" w:rsidRPr="00A97B30" w:rsidRDefault="00A85850" w:rsidP="00A85850">
      <w:r w:rsidRPr="00A97B30">
        <w:rPr>
          <w:noProof/>
        </w:rPr>
        <mc:AlternateContent>
          <mc:Choice Requires="wps">
            <w:drawing>
              <wp:anchor distT="0" distB="0" distL="114300" distR="114300" simplePos="0" relativeHeight="252002304" behindDoc="0" locked="0" layoutInCell="1" allowOverlap="1" wp14:anchorId="43E2A9DE" wp14:editId="699B795F">
                <wp:simplePos x="0" y="0"/>
                <wp:positionH relativeFrom="page">
                  <wp:posOffset>3000375</wp:posOffset>
                </wp:positionH>
                <wp:positionV relativeFrom="paragraph">
                  <wp:posOffset>105409</wp:posOffset>
                </wp:positionV>
                <wp:extent cx="857250" cy="752475"/>
                <wp:effectExtent l="0" t="0" r="19050" b="28575"/>
                <wp:wrapNone/>
                <wp:docPr id="16372322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57EF006E" w14:textId="32209B59" w:rsidR="00A85850" w:rsidRDefault="008E7CD9" w:rsidP="008E7CD9">
                            <w:r>
                              <w:object w:dxaOrig="1534" w:dyaOrig="997" w14:anchorId="27F47F53">
                                <v:shape id="_x0000_i1110" type="#_x0000_t75" style="width:76.7pt;height:49.85pt">
                                  <v:imagedata r:id="rId214" o:title=""/>
                                </v:shape>
                                <o:OLEObject Type="Embed" ProgID="Acrobat.Document.DC" ShapeID="_x0000_i1110" DrawAspect="Icon" ObjectID="_1838976355" r:id="rId21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E2A9DE" id="_x0000_s1071" type="#_x0000_t202" style="position:absolute;margin-left:236.25pt;margin-top:8.3pt;width:67.5pt;height:59.25pt;z-index:25200230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FBThi9PAgAAuQQAAA4AAAAAAAAAAAAAAAAALgIAAGRycy9lMm9Eb2MueG1sUEsBAi0AFAAGAAgA&#10;AAAhAG5jHZLdAAAACgEAAA8AAAAAAAAAAAAAAAAAqQQAAGRycy9kb3ducmV2LnhtbFBLBQYAAAAA&#10;BAAEAPMAAACzBQAAAAA=&#10;" fillcolor="window" strokeweight=".5pt">
                <v:path arrowok="t"/>
                <v:textbox style="mso-fit-shape-to-text:t">
                  <w:txbxContent>
                    <w:p w14:paraId="57EF006E" w14:textId="32209B59" w:rsidR="00A85850" w:rsidRDefault="008E7CD9" w:rsidP="008E7CD9">
                      <w:r>
                        <w:object w:dxaOrig="1534" w:dyaOrig="997" w14:anchorId="27F47F53">
                          <v:shape id="_x0000_i1104" type="#_x0000_t75" style="width:76.7pt;height:49.85pt">
                            <v:imagedata r:id="rId216" o:title=""/>
                          </v:shape>
                          <o:OLEObject Type="Embed" ProgID="Acrobat.Document.DC" ShapeID="_x0000_i1104" DrawAspect="Icon" ObjectID="_1831798724" r:id="rId217"/>
                        </w:object>
                      </w:r>
                    </w:p>
                  </w:txbxContent>
                </v:textbox>
                <w10:wrap anchorx="page"/>
              </v:shape>
            </w:pict>
          </mc:Fallback>
        </mc:AlternateContent>
      </w:r>
    </w:p>
    <w:p w14:paraId="44462B53" w14:textId="77777777" w:rsidR="00A85850" w:rsidRPr="00A97B30" w:rsidRDefault="00A85850" w:rsidP="00A85850"/>
    <w:p w14:paraId="52F8E94A" w14:textId="77777777" w:rsidR="00A85850" w:rsidRDefault="00A85850" w:rsidP="00A85850">
      <w:pPr>
        <w:rPr>
          <w:b/>
          <w:snapToGrid w:val="0"/>
          <w:sz w:val="31"/>
        </w:rPr>
      </w:pPr>
      <w:r>
        <w:rPr>
          <w:b/>
          <w:snapToGrid w:val="0"/>
          <w:sz w:val="31"/>
        </w:rPr>
        <w:br w:type="page"/>
      </w:r>
    </w:p>
    <w:p w14:paraId="775E4844" w14:textId="370A8079" w:rsidR="00C101FD" w:rsidRDefault="00C101FD" w:rsidP="00C101FD">
      <w:pPr>
        <w:rPr>
          <w:b/>
          <w:sz w:val="28"/>
          <w:szCs w:val="28"/>
          <w:lang w:val="en-US"/>
        </w:rPr>
      </w:pPr>
      <w:r>
        <w:rPr>
          <w:b/>
          <w:sz w:val="28"/>
        </w:rPr>
        <w:t>DECISION: GDD0081</w:t>
      </w:r>
    </w:p>
    <w:p w14:paraId="77075A67" w14:textId="77777777" w:rsidR="00C101FD" w:rsidRDefault="00C101FD" w:rsidP="00C101FD">
      <w:pPr>
        <w:rPr>
          <w:b/>
          <w:sz w:val="28"/>
        </w:rPr>
      </w:pPr>
    </w:p>
    <w:p w14:paraId="70240B70" w14:textId="5A715B8A" w:rsidR="00C101FD" w:rsidRDefault="00C101FD" w:rsidP="00C101FD">
      <w:pPr>
        <w:rPr>
          <w:b/>
          <w:sz w:val="28"/>
          <w:szCs w:val="28"/>
          <w:lang w:val="en-US"/>
        </w:rPr>
      </w:pPr>
      <w:r w:rsidRPr="00A97B30">
        <w:rPr>
          <w:b/>
          <w:sz w:val="28"/>
          <w:szCs w:val="28"/>
        </w:rPr>
        <w:t xml:space="preserve">Nature of the decision: </w:t>
      </w:r>
      <w:r w:rsidRPr="00C101FD">
        <w:rPr>
          <w:b/>
          <w:sz w:val="28"/>
          <w:szCs w:val="28"/>
          <w:lang w:val="en-US"/>
        </w:rPr>
        <w:t>Award of contract for fuel cards</w:t>
      </w:r>
    </w:p>
    <w:p w14:paraId="31D7C8CA" w14:textId="77777777" w:rsidR="00C101FD" w:rsidRPr="00A97B30" w:rsidRDefault="00C101FD" w:rsidP="00C101FD">
      <w:pPr>
        <w:rPr>
          <w:b/>
          <w:sz w:val="28"/>
          <w:szCs w:val="28"/>
        </w:rPr>
      </w:pPr>
    </w:p>
    <w:p w14:paraId="23D475E9" w14:textId="77777777" w:rsidR="00C101FD" w:rsidRPr="00C101FD" w:rsidRDefault="00C101FD" w:rsidP="00C101FD">
      <w:pPr>
        <w:rPr>
          <w:szCs w:val="24"/>
          <w:lang w:val="en-US"/>
        </w:rPr>
      </w:pPr>
      <w:r w:rsidRPr="00C101FD">
        <w:rPr>
          <w:szCs w:val="24"/>
          <w:lang w:val="en-US"/>
        </w:rPr>
        <w:t>The current fleet vehicle fuel card contract is now due to be extended. We are currently using a suitable NEPO Framework that is available with YourNRG (UK Fuels Card) which provides a cost-effective solution.  Year 1 of this contract is now coming to an end and request approval for extension for year 2 and 3 of the contract.</w:t>
      </w:r>
    </w:p>
    <w:p w14:paraId="28BC4243" w14:textId="77777777" w:rsidR="00C101FD" w:rsidRPr="00C101FD" w:rsidRDefault="00C101FD" w:rsidP="00C101FD">
      <w:pPr>
        <w:rPr>
          <w:szCs w:val="24"/>
          <w:lang w:val="en-US"/>
        </w:rPr>
      </w:pPr>
    </w:p>
    <w:p w14:paraId="5946DD47" w14:textId="77777777" w:rsidR="00C101FD" w:rsidRPr="00C101FD" w:rsidRDefault="00C101FD" w:rsidP="00C101FD">
      <w:pPr>
        <w:rPr>
          <w:szCs w:val="24"/>
          <w:lang w:val="en-US"/>
        </w:rPr>
      </w:pPr>
      <w:r w:rsidRPr="00C101FD">
        <w:rPr>
          <w:szCs w:val="24"/>
          <w:lang w:val="en-US"/>
        </w:rPr>
        <w:t xml:space="preserve">Value of this contract is in the region of £750k per annum originall set up as a 1 year contract plus 3 optional extensions. This seeks approval for years 2 and 3. Total value of contract £3m. </w:t>
      </w:r>
    </w:p>
    <w:p w14:paraId="093FA974" w14:textId="0EA3DDF0" w:rsidR="00C101FD" w:rsidRPr="001D7C89" w:rsidRDefault="00C101FD" w:rsidP="00C101FD">
      <w:pPr>
        <w:rPr>
          <w:szCs w:val="24"/>
          <w:lang w:val="en-US"/>
        </w:rPr>
      </w:pPr>
      <w:r w:rsidRPr="00C101FD">
        <w:rPr>
          <w:szCs w:val="24"/>
          <w:lang w:val="en-US"/>
        </w:rPr>
        <w:t xml:space="preserve">  </w:t>
      </w:r>
    </w:p>
    <w:p w14:paraId="6A546F60" w14:textId="77777777" w:rsidR="00C101FD" w:rsidRPr="00A97B30" w:rsidRDefault="00C101FD" w:rsidP="00C101FD">
      <w:pPr>
        <w:rPr>
          <w:b/>
          <w:sz w:val="28"/>
          <w:szCs w:val="28"/>
        </w:rPr>
      </w:pPr>
      <w:r w:rsidRPr="00A97B30">
        <w:rPr>
          <w:b/>
          <w:sz w:val="28"/>
          <w:szCs w:val="28"/>
        </w:rPr>
        <w:t>Who will make the decision?</w:t>
      </w:r>
    </w:p>
    <w:p w14:paraId="4441A478" w14:textId="77777777" w:rsidR="00C101FD" w:rsidRPr="00A97B30" w:rsidRDefault="00C101FD" w:rsidP="00C101FD">
      <w:pPr>
        <w:rPr>
          <w:b/>
          <w:sz w:val="28"/>
          <w:szCs w:val="28"/>
        </w:rPr>
      </w:pPr>
    </w:p>
    <w:p w14:paraId="254F6D55" w14:textId="06913C17" w:rsidR="00C101FD" w:rsidRDefault="00C101FD" w:rsidP="00C101FD">
      <w:pPr>
        <w:rPr>
          <w:szCs w:val="24"/>
        </w:rPr>
      </w:pPr>
      <w:r w:rsidRPr="00A44013">
        <w:rPr>
          <w:szCs w:val="24"/>
        </w:rPr>
        <w:t xml:space="preserve">Cabinet Member for </w:t>
      </w:r>
      <w:r>
        <w:rPr>
          <w:szCs w:val="24"/>
        </w:rPr>
        <w:t>Highways &amp; Transport</w:t>
      </w:r>
    </w:p>
    <w:p w14:paraId="73221245" w14:textId="77777777" w:rsidR="00C101FD" w:rsidRPr="00A97B30" w:rsidRDefault="00C101FD" w:rsidP="00C101FD">
      <w:pPr>
        <w:rPr>
          <w:szCs w:val="24"/>
        </w:rPr>
      </w:pPr>
    </w:p>
    <w:p w14:paraId="7D23CA56" w14:textId="77777777" w:rsidR="00C101FD" w:rsidRPr="00A97B30" w:rsidRDefault="00C101FD" w:rsidP="00C101FD">
      <w:pPr>
        <w:rPr>
          <w:b/>
          <w:sz w:val="28"/>
          <w:szCs w:val="28"/>
        </w:rPr>
      </w:pPr>
      <w:r w:rsidRPr="00A97B30">
        <w:rPr>
          <w:b/>
          <w:sz w:val="28"/>
          <w:szCs w:val="28"/>
        </w:rPr>
        <w:t>When is the decision to be taken?</w:t>
      </w:r>
    </w:p>
    <w:p w14:paraId="61164D63" w14:textId="77777777" w:rsidR="00C101FD" w:rsidRPr="00A97B30" w:rsidRDefault="00C101FD" w:rsidP="00C101FD">
      <w:pPr>
        <w:rPr>
          <w:b/>
          <w:sz w:val="28"/>
          <w:szCs w:val="28"/>
        </w:rPr>
      </w:pPr>
    </w:p>
    <w:p w14:paraId="2FA3AA74" w14:textId="77777777" w:rsidR="00C101FD" w:rsidRPr="00A97B30" w:rsidRDefault="00C101FD" w:rsidP="00C101FD">
      <w:pPr>
        <w:rPr>
          <w:szCs w:val="24"/>
        </w:rPr>
      </w:pPr>
      <w:r>
        <w:rPr>
          <w:szCs w:val="24"/>
        </w:rPr>
        <w:t>December 2025</w:t>
      </w:r>
    </w:p>
    <w:p w14:paraId="34CEF5AA" w14:textId="77777777" w:rsidR="00C101FD" w:rsidRPr="00A97B30" w:rsidRDefault="00C101FD" w:rsidP="00C101FD">
      <w:pPr>
        <w:rPr>
          <w:sz w:val="28"/>
          <w:szCs w:val="28"/>
        </w:rPr>
      </w:pPr>
    </w:p>
    <w:p w14:paraId="02B34637" w14:textId="77777777" w:rsidR="00C101FD" w:rsidRPr="00A97B30" w:rsidRDefault="00C101FD" w:rsidP="00C101FD">
      <w:pPr>
        <w:rPr>
          <w:b/>
          <w:sz w:val="28"/>
          <w:szCs w:val="28"/>
        </w:rPr>
      </w:pPr>
      <w:r w:rsidRPr="00A97B30">
        <w:rPr>
          <w:b/>
          <w:sz w:val="28"/>
          <w:szCs w:val="28"/>
        </w:rPr>
        <w:t>Who will be consulted and how?</w:t>
      </w:r>
    </w:p>
    <w:p w14:paraId="32995C16" w14:textId="77777777" w:rsidR="00C101FD" w:rsidRPr="00A97B30" w:rsidRDefault="00C101FD" w:rsidP="00C101FD">
      <w:pPr>
        <w:rPr>
          <w:b/>
          <w:sz w:val="28"/>
          <w:szCs w:val="28"/>
        </w:rPr>
      </w:pPr>
    </w:p>
    <w:p w14:paraId="406E8300" w14:textId="01F998B2" w:rsidR="00C101FD" w:rsidRPr="001D7C89" w:rsidRDefault="00C101FD" w:rsidP="00C101FD">
      <w:pPr>
        <w:rPr>
          <w:szCs w:val="24"/>
          <w:lang w:val="en-US"/>
        </w:rPr>
      </w:pPr>
      <w:r w:rsidRPr="001D7C89">
        <w:rPr>
          <w:szCs w:val="24"/>
          <w:lang w:val="en-US"/>
        </w:rPr>
        <w:t>Cabinet Member</w:t>
      </w:r>
      <w:r>
        <w:rPr>
          <w:szCs w:val="24"/>
          <w:lang w:val="en-US"/>
        </w:rPr>
        <w:t xml:space="preserve"> for Highways &amp; Transport</w:t>
      </w:r>
    </w:p>
    <w:p w14:paraId="6AA45AA8" w14:textId="77777777" w:rsidR="00C101FD" w:rsidRPr="001D7C89" w:rsidRDefault="00C101FD" w:rsidP="00C101FD">
      <w:pPr>
        <w:rPr>
          <w:szCs w:val="24"/>
          <w:lang w:val="en-US"/>
        </w:rPr>
      </w:pPr>
      <w:r w:rsidRPr="001D7C89">
        <w:rPr>
          <w:szCs w:val="24"/>
          <w:lang w:val="en-US"/>
        </w:rPr>
        <w:t>Chief Legal Officer</w:t>
      </w:r>
    </w:p>
    <w:p w14:paraId="3E36E00F" w14:textId="77777777" w:rsidR="00C101FD" w:rsidRPr="001D7C89" w:rsidRDefault="00C101FD" w:rsidP="00C101FD">
      <w:pPr>
        <w:rPr>
          <w:szCs w:val="24"/>
          <w:lang w:val="en-US"/>
        </w:rPr>
      </w:pPr>
      <w:r w:rsidRPr="001D7C89">
        <w:rPr>
          <w:szCs w:val="24"/>
          <w:lang w:val="en-US"/>
        </w:rPr>
        <w:t>Chief Finance Director</w:t>
      </w:r>
    </w:p>
    <w:p w14:paraId="5A3E710B" w14:textId="77777777" w:rsidR="00C101FD" w:rsidRPr="001D7C89" w:rsidRDefault="00C101FD" w:rsidP="00C101FD">
      <w:pPr>
        <w:rPr>
          <w:szCs w:val="24"/>
          <w:lang w:val="en-US"/>
        </w:rPr>
      </w:pPr>
      <w:r w:rsidRPr="001D7C89">
        <w:rPr>
          <w:szCs w:val="24"/>
          <w:lang w:val="en-US"/>
        </w:rPr>
        <w:t>Executive Director</w:t>
      </w:r>
      <w:r>
        <w:rPr>
          <w:szCs w:val="24"/>
          <w:lang w:val="en-US"/>
        </w:rPr>
        <w:t xml:space="preserve"> –</w:t>
      </w:r>
      <w:r w:rsidRPr="001D7C89">
        <w:rPr>
          <w:szCs w:val="24"/>
          <w:lang w:val="en-US"/>
        </w:rPr>
        <w:t xml:space="preserve"> Growth</w:t>
      </w:r>
      <w:r>
        <w:rPr>
          <w:szCs w:val="24"/>
          <w:lang w:val="en-US"/>
        </w:rPr>
        <w:t xml:space="preserve">, Enterprise </w:t>
      </w:r>
      <w:r w:rsidRPr="001D7C89">
        <w:rPr>
          <w:szCs w:val="24"/>
          <w:lang w:val="en-US"/>
        </w:rPr>
        <w:t>and Environment</w:t>
      </w:r>
    </w:p>
    <w:p w14:paraId="2883ABC8" w14:textId="77777777" w:rsidR="00C101FD" w:rsidRPr="001D7C89" w:rsidRDefault="00C101FD" w:rsidP="00C101FD">
      <w:pPr>
        <w:rPr>
          <w:szCs w:val="24"/>
          <w:lang w:val="en-US"/>
        </w:rPr>
      </w:pPr>
    </w:p>
    <w:p w14:paraId="5E61EA00" w14:textId="77777777" w:rsidR="00C101FD" w:rsidRDefault="00C101FD" w:rsidP="00C101FD">
      <w:pPr>
        <w:rPr>
          <w:szCs w:val="24"/>
          <w:lang w:val="en-US"/>
        </w:rPr>
      </w:pPr>
      <w:r w:rsidRPr="001D7C89">
        <w:rPr>
          <w:szCs w:val="24"/>
          <w:lang w:val="en-US"/>
        </w:rPr>
        <w:t>All of the above will be consulted by approval of delegated decision.</w:t>
      </w:r>
    </w:p>
    <w:p w14:paraId="6D5AF3BD" w14:textId="77777777" w:rsidR="00C101FD" w:rsidRDefault="00C101FD" w:rsidP="00C101FD">
      <w:pPr>
        <w:rPr>
          <w:b/>
          <w:sz w:val="28"/>
          <w:szCs w:val="28"/>
        </w:rPr>
      </w:pPr>
    </w:p>
    <w:p w14:paraId="55458F85" w14:textId="77777777" w:rsidR="00C101FD" w:rsidRPr="00A97B30" w:rsidRDefault="00C101FD" w:rsidP="00C101FD">
      <w:pPr>
        <w:rPr>
          <w:b/>
          <w:sz w:val="28"/>
          <w:szCs w:val="28"/>
        </w:rPr>
      </w:pPr>
      <w:r w:rsidRPr="00A97B30">
        <w:rPr>
          <w:b/>
          <w:sz w:val="28"/>
          <w:szCs w:val="28"/>
        </w:rPr>
        <w:t>Supporting documentation:</w:t>
      </w:r>
    </w:p>
    <w:p w14:paraId="689FD6E0" w14:textId="77777777" w:rsidR="00C101FD" w:rsidRPr="00A97B30" w:rsidRDefault="00C101FD" w:rsidP="00C101FD">
      <w:pPr>
        <w:rPr>
          <w:b/>
          <w:sz w:val="28"/>
          <w:szCs w:val="28"/>
        </w:rPr>
      </w:pPr>
    </w:p>
    <w:p w14:paraId="57034F5A" w14:textId="77777777" w:rsidR="00C101FD" w:rsidRPr="00A97B30" w:rsidRDefault="00C101FD" w:rsidP="00C101FD">
      <w:pPr>
        <w:rPr>
          <w:szCs w:val="24"/>
        </w:rPr>
      </w:pPr>
      <w:r w:rsidRPr="00A97B30">
        <w:rPr>
          <w:szCs w:val="24"/>
        </w:rPr>
        <w:t>There are no supporting documents for this decision.</w:t>
      </w:r>
    </w:p>
    <w:p w14:paraId="350812D4" w14:textId="77777777" w:rsidR="00C101FD" w:rsidRPr="00A97B30" w:rsidRDefault="00C101FD" w:rsidP="00C101FD">
      <w:pPr>
        <w:rPr>
          <w:szCs w:val="24"/>
        </w:rPr>
      </w:pPr>
    </w:p>
    <w:p w14:paraId="11C70E68" w14:textId="77777777" w:rsidR="00C101FD" w:rsidRPr="00A97B30" w:rsidRDefault="00C101FD" w:rsidP="00C101FD">
      <w:pPr>
        <w:rPr>
          <w:b/>
          <w:sz w:val="28"/>
          <w:szCs w:val="28"/>
        </w:rPr>
      </w:pPr>
      <w:r w:rsidRPr="00A97B30">
        <w:rPr>
          <w:b/>
          <w:sz w:val="28"/>
          <w:szCs w:val="28"/>
        </w:rPr>
        <w:t>How and by when to make representations:</w:t>
      </w:r>
    </w:p>
    <w:p w14:paraId="1C8078E3" w14:textId="77777777" w:rsidR="00C101FD" w:rsidRPr="00A97B30" w:rsidRDefault="00C101FD" w:rsidP="00C101FD">
      <w:pPr>
        <w:rPr>
          <w:b/>
          <w:sz w:val="28"/>
          <w:szCs w:val="28"/>
        </w:rPr>
      </w:pPr>
    </w:p>
    <w:p w14:paraId="07AA4C6C" w14:textId="30AE6E13" w:rsidR="00C101FD" w:rsidRDefault="00C101FD" w:rsidP="00C101FD">
      <w:pPr>
        <w:rPr>
          <w:lang w:val="en-US"/>
        </w:rPr>
      </w:pPr>
      <w:r w:rsidRPr="00A97B30">
        <w:rPr>
          <w:szCs w:val="24"/>
        </w:rPr>
        <w:t xml:space="preserve">Representations should be made to </w:t>
      </w:r>
      <w:r>
        <w:rPr>
          <w:szCs w:val="24"/>
        </w:rPr>
        <w:t xml:space="preserve">Gareth Healy </w:t>
      </w:r>
      <w:r w:rsidRPr="00A97B30">
        <w:rPr>
          <w:szCs w:val="24"/>
        </w:rPr>
        <w:t xml:space="preserve">before </w:t>
      </w:r>
      <w:r>
        <w:rPr>
          <w:szCs w:val="24"/>
        </w:rPr>
        <w:t>26 December 2025</w:t>
      </w:r>
      <w:r w:rsidRPr="00A97B30">
        <w:rPr>
          <w:szCs w:val="24"/>
        </w:rPr>
        <w:t>.</w:t>
      </w:r>
      <w:r>
        <w:rPr>
          <w:szCs w:val="24"/>
        </w:rPr>
        <w:t xml:space="preserve"> </w:t>
      </w:r>
      <w:r>
        <w:rPr>
          <w:szCs w:val="24"/>
        </w:rPr>
        <w:br/>
      </w:r>
      <w:r w:rsidRPr="00A97B30">
        <w:rPr>
          <w:szCs w:val="24"/>
        </w:rPr>
        <w:t xml:space="preserve">Tel: </w:t>
      </w:r>
      <w:r>
        <w:rPr>
          <w:szCs w:val="24"/>
          <w:lang w:val="en-US"/>
        </w:rPr>
        <w:t xml:space="preserve">01642 771595 </w:t>
      </w:r>
      <w:r w:rsidRPr="00A97B30">
        <w:rPr>
          <w:szCs w:val="24"/>
          <w:lang w:val="en-US"/>
        </w:rPr>
        <w:t xml:space="preserve">or email </w:t>
      </w:r>
      <w:r>
        <w:rPr>
          <w:szCs w:val="24"/>
          <w:lang w:val="en-US"/>
        </w:rPr>
        <w:t>Gareth.Healy</w:t>
      </w:r>
      <w:r w:rsidRPr="001D7C89">
        <w:rPr>
          <w:szCs w:val="24"/>
          <w:lang w:val="en-US"/>
        </w:rPr>
        <w:t>@redcar-cleveland.gov.uk</w:t>
      </w:r>
    </w:p>
    <w:p w14:paraId="2B42884D" w14:textId="77777777" w:rsidR="00C101FD" w:rsidRPr="00A97B30" w:rsidRDefault="00C101FD" w:rsidP="00C101FD">
      <w:pPr>
        <w:rPr>
          <w:szCs w:val="24"/>
        </w:rPr>
      </w:pPr>
    </w:p>
    <w:p w14:paraId="3273CD3D" w14:textId="1C591132" w:rsidR="00C101FD" w:rsidRPr="00A97B30" w:rsidRDefault="00C101FD" w:rsidP="00C101FD">
      <w:pPr>
        <w:rPr>
          <w:szCs w:val="24"/>
        </w:rPr>
      </w:pPr>
      <w:r w:rsidRPr="00A97B30">
        <w:rPr>
          <w:szCs w:val="24"/>
        </w:rPr>
        <w:t xml:space="preserve">First published in Forward Plan on </w:t>
      </w:r>
      <w:r>
        <w:rPr>
          <w:szCs w:val="24"/>
        </w:rPr>
        <w:t xml:space="preserve">28 November </w:t>
      </w:r>
      <w:r w:rsidRPr="00A97B30">
        <w:rPr>
          <w:szCs w:val="24"/>
        </w:rPr>
        <w:t>2025</w:t>
      </w:r>
    </w:p>
    <w:p w14:paraId="1F9559C8" w14:textId="77777777" w:rsidR="00C101FD" w:rsidRPr="00A97B30" w:rsidRDefault="00C101FD" w:rsidP="00C101FD">
      <w:pPr>
        <w:rPr>
          <w:sz w:val="28"/>
          <w:szCs w:val="28"/>
        </w:rPr>
      </w:pPr>
    </w:p>
    <w:p w14:paraId="229B927F" w14:textId="77777777" w:rsidR="00C101FD" w:rsidRDefault="00C101FD" w:rsidP="00C101FD">
      <w:pPr>
        <w:rPr>
          <w:b/>
          <w:sz w:val="28"/>
          <w:szCs w:val="28"/>
        </w:rPr>
      </w:pPr>
    </w:p>
    <w:p w14:paraId="3FA1FF1C" w14:textId="1FF55A72" w:rsidR="00C101FD" w:rsidRPr="00A97B30" w:rsidRDefault="00C101FD" w:rsidP="00C101FD">
      <w:pPr>
        <w:rPr>
          <w:b/>
          <w:sz w:val="28"/>
          <w:szCs w:val="28"/>
        </w:rPr>
      </w:pPr>
      <w:r w:rsidRPr="00A97B30">
        <w:rPr>
          <w:b/>
          <w:sz w:val="28"/>
          <w:szCs w:val="28"/>
        </w:rPr>
        <w:t>Following the Making of the decision, the decision form will be published here:</w:t>
      </w:r>
    </w:p>
    <w:p w14:paraId="44C4AA84" w14:textId="77777777" w:rsidR="00C101FD" w:rsidRPr="00A97B30" w:rsidRDefault="00C101FD" w:rsidP="00C101FD">
      <w:r w:rsidRPr="00A97B30">
        <w:rPr>
          <w:noProof/>
        </w:rPr>
        <mc:AlternateContent>
          <mc:Choice Requires="wps">
            <w:drawing>
              <wp:anchor distT="0" distB="0" distL="114300" distR="114300" simplePos="0" relativeHeight="252014592" behindDoc="0" locked="0" layoutInCell="1" allowOverlap="1" wp14:anchorId="53335BCA" wp14:editId="7455327D">
                <wp:simplePos x="0" y="0"/>
                <wp:positionH relativeFrom="page">
                  <wp:posOffset>3000375</wp:posOffset>
                </wp:positionH>
                <wp:positionV relativeFrom="paragraph">
                  <wp:posOffset>105409</wp:posOffset>
                </wp:positionV>
                <wp:extent cx="857250" cy="752475"/>
                <wp:effectExtent l="0" t="0" r="19050" b="28575"/>
                <wp:wrapNone/>
                <wp:docPr id="99571209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752475"/>
                        </a:xfrm>
                        <a:prstGeom prst="rect">
                          <a:avLst/>
                        </a:prstGeom>
                        <a:solidFill>
                          <a:sysClr val="window" lastClr="FFFFFF"/>
                        </a:solidFill>
                        <a:ln w="6350">
                          <a:solidFill>
                            <a:prstClr val="black"/>
                          </a:solidFill>
                        </a:ln>
                        <a:effectLst/>
                      </wps:spPr>
                      <wps:txbx>
                        <w:txbxContent>
                          <w:p w14:paraId="0A2A6291" w14:textId="1EA8F695" w:rsidR="00C101FD" w:rsidRDefault="008532D9" w:rsidP="008532D9">
                            <w:r>
                              <w:object w:dxaOrig="1534" w:dyaOrig="997" w14:anchorId="53086EE5">
                                <v:shape id="_x0000_i1112" type="#_x0000_t75" style="width:76.7pt;height:49.85pt">
                                  <v:imagedata r:id="rId218" o:title=""/>
                                </v:shape>
                                <o:OLEObject Type="Embed" ProgID="Acrobat.Document.DC" ShapeID="_x0000_i1112" DrawAspect="Icon" ObjectID="_1838976356" r:id="rId21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335BCA" id="_x0000_s1072" type="#_x0000_t202" style="position:absolute;margin-left:236.25pt;margin-top:8.3pt;width:67.5pt;height:59.25pt;z-index:2520145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" fillcolor="window" strokeweight=".5pt">
                <v:path arrowok="t"/>
                <v:textbox style="mso-fit-shape-to-text:t">
                  <w:txbxContent>
                    <w:p w14:paraId="0A2A6291" w14:textId="1EA8F695" w:rsidR="00C101FD" w:rsidRDefault="008532D9" w:rsidP="008532D9">
                      <w:r>
                        <w:object w:dxaOrig="1534" w:dyaOrig="997" w14:anchorId="53086EE5">
                          <v:shape id="_x0000_i1113" type="#_x0000_t75" style="width:76.7pt;height:49.85pt">
                            <v:imagedata r:id="rId220" o:title=""/>
                          </v:shape>
                          <o:OLEObject Type="Embed" ProgID="Acrobat.Document.DC" ShapeID="_x0000_i1113" DrawAspect="Icon" ObjectID="_1831798725" r:id="rId221"/>
                        </w:object>
                      </w:r>
                    </w:p>
                  </w:txbxContent>
                </v:textbox>
                <w10:wrap anchorx="page"/>
              </v:shape>
            </w:pict>
          </mc:Fallback>
        </mc:AlternateContent>
      </w:r>
    </w:p>
    <w:p w14:paraId="47CE5F85" w14:textId="77777777" w:rsidR="00C101FD" w:rsidRPr="00A97B30" w:rsidRDefault="00C101FD" w:rsidP="00C101FD"/>
    <w:p w14:paraId="3F79A08B" w14:textId="77777777" w:rsidR="00C101FD" w:rsidRDefault="00C101FD">
      <w:pPr>
        <w:rPr>
          <w:b/>
          <w:snapToGrid w:val="0"/>
          <w:sz w:val="31"/>
        </w:rPr>
      </w:pPr>
      <w:r>
        <w:rPr>
          <w:b/>
          <w:snapToGrid w:val="0"/>
          <w:sz w:val="31"/>
        </w:rPr>
        <w:br w:type="page"/>
      </w:r>
    </w:p>
    <w:p w14:paraId="053E1B09" w14:textId="77E8F7DC" w:rsidR="00FB1E4C" w:rsidRPr="0016454B" w:rsidRDefault="00FB1E4C" w:rsidP="00661D02">
      <w:pPr>
        <w:rPr>
          <w:szCs w:val="24"/>
        </w:rPr>
      </w:pPr>
      <w:r>
        <w:rPr>
          <w:b/>
          <w:snapToGrid w:val="0"/>
          <w:sz w:val="31"/>
        </w:rPr>
        <w:t xml:space="preserve">PART FOUR – </w:t>
      </w:r>
      <w:bookmarkStart w:id="23" w:name="Resources"/>
      <w:r w:rsidR="0072403F">
        <w:rPr>
          <w:b/>
          <w:snapToGrid w:val="0"/>
          <w:sz w:val="31"/>
        </w:rPr>
        <w:t>RESOURCES DIRECTORATE</w:t>
      </w:r>
      <w:bookmarkEnd w:id="23"/>
    </w:p>
    <w:p w14:paraId="3A9FCD36" w14:textId="77777777" w:rsidR="00FB1E4C" w:rsidRPr="000F4734" w:rsidRDefault="00FB1E4C">
      <w:pPr>
        <w:rPr>
          <w:b/>
          <w:snapToGrid w:val="0"/>
          <w:szCs w:val="16"/>
        </w:rPr>
      </w:pPr>
    </w:p>
    <w:p w14:paraId="1F905926" w14:textId="77777777" w:rsidR="00FB1E4C" w:rsidRDefault="00FB1E4C">
      <w:pPr>
        <w:pStyle w:val="Heading5"/>
      </w:pPr>
      <w:r>
        <w:t>A. SCHEDULE OF KEY DECISIONS</w:t>
      </w:r>
    </w:p>
    <w:p w14:paraId="7FB8DA0C" w14:textId="293A310C" w:rsidR="00FB1E4C" w:rsidRDefault="00FB1E4C"/>
    <w:p w14:paraId="5F0073AA" w14:textId="6ABF1C55" w:rsidR="000F4734" w:rsidRDefault="000F4734" w:rsidP="000F4734">
      <w:pPr>
        <w:rPr>
          <w:b/>
          <w:sz w:val="28"/>
          <w:szCs w:val="28"/>
          <w:lang w:val="en-US"/>
        </w:rPr>
      </w:pPr>
      <w:r>
        <w:rPr>
          <w:b/>
          <w:sz w:val="28"/>
        </w:rPr>
        <w:t>DECISION: RDD0031</w:t>
      </w:r>
    </w:p>
    <w:p w14:paraId="2F623C3E" w14:textId="77777777" w:rsidR="000F4734" w:rsidRPr="000F4734" w:rsidRDefault="000F4734" w:rsidP="000F4734">
      <w:pPr>
        <w:rPr>
          <w:b/>
          <w:szCs w:val="18"/>
        </w:rPr>
      </w:pPr>
    </w:p>
    <w:p w14:paraId="66ADD72F" w14:textId="0965CDEC" w:rsidR="000F4734" w:rsidRPr="00A97B30" w:rsidRDefault="000F4734" w:rsidP="000F4734">
      <w:pPr>
        <w:rPr>
          <w:b/>
          <w:sz w:val="28"/>
          <w:szCs w:val="28"/>
          <w:lang w:val="en-US"/>
        </w:rPr>
      </w:pPr>
      <w:r w:rsidRPr="00A97B30">
        <w:rPr>
          <w:b/>
          <w:sz w:val="28"/>
          <w:szCs w:val="28"/>
        </w:rPr>
        <w:t xml:space="preserve">Nature of the decision: </w:t>
      </w:r>
      <w:r w:rsidRPr="000F4734">
        <w:rPr>
          <w:b/>
          <w:sz w:val="28"/>
          <w:szCs w:val="28"/>
          <w:lang w:val="en-US"/>
        </w:rPr>
        <w:t>Income Management - System Renewal</w:t>
      </w:r>
    </w:p>
    <w:p w14:paraId="36251CE9" w14:textId="77777777" w:rsidR="000F4734" w:rsidRPr="000F4734" w:rsidRDefault="000F4734" w:rsidP="000F4734">
      <w:pPr>
        <w:rPr>
          <w:b/>
          <w:szCs w:val="24"/>
        </w:rPr>
      </w:pPr>
    </w:p>
    <w:p w14:paraId="1F98801F" w14:textId="77777777" w:rsidR="000F4734" w:rsidRDefault="000F4734" w:rsidP="000F4734">
      <w:pPr>
        <w:rPr>
          <w:noProof/>
          <w:lang w:val="en-US"/>
        </w:rPr>
      </w:pPr>
      <w:r w:rsidRPr="00407768">
        <w:rPr>
          <w:noProof/>
          <w:lang w:val="en-US"/>
        </w:rPr>
        <w:t>Approval is requested to</w:t>
      </w:r>
      <w:r w:rsidRPr="000F4734">
        <w:rPr>
          <w:noProof/>
          <w:lang w:val="en-US"/>
        </w:rPr>
        <w:t xml:space="preserve"> award a contract for an Income Management system. The contract will be for a period of 5 years and is anticipated to commence in May 2025. The contract value is expected to be £610,000 for the full contract period.</w:t>
      </w:r>
    </w:p>
    <w:p w14:paraId="6C37F47F" w14:textId="77777777" w:rsidR="000F4734" w:rsidRDefault="000F4734" w:rsidP="000F4734">
      <w:pPr>
        <w:rPr>
          <w:noProof/>
          <w:lang w:val="en-US"/>
        </w:rPr>
      </w:pPr>
    </w:p>
    <w:p w14:paraId="2F1049A4" w14:textId="3877EFD1" w:rsidR="000F4734" w:rsidRPr="00A97B30" w:rsidRDefault="000F4734" w:rsidP="000F4734">
      <w:pPr>
        <w:rPr>
          <w:b/>
          <w:sz w:val="28"/>
          <w:szCs w:val="28"/>
        </w:rPr>
      </w:pPr>
      <w:r w:rsidRPr="00A97B30">
        <w:rPr>
          <w:b/>
          <w:sz w:val="28"/>
          <w:szCs w:val="28"/>
        </w:rPr>
        <w:t>Who will make the decision?</w:t>
      </w:r>
    </w:p>
    <w:p w14:paraId="1EE5F68A" w14:textId="77777777" w:rsidR="000F4734" w:rsidRPr="000F4734" w:rsidRDefault="000F4734" w:rsidP="000F4734">
      <w:pPr>
        <w:rPr>
          <w:b/>
          <w:szCs w:val="24"/>
        </w:rPr>
      </w:pPr>
    </w:p>
    <w:p w14:paraId="772FDD6D" w14:textId="4E7F9BB4" w:rsidR="000F4734" w:rsidRPr="00A97B30" w:rsidRDefault="000F4734" w:rsidP="000F4734">
      <w:pPr>
        <w:rPr>
          <w:szCs w:val="24"/>
        </w:rPr>
      </w:pPr>
      <w:r w:rsidRPr="00A97B30">
        <w:rPr>
          <w:szCs w:val="24"/>
        </w:rPr>
        <w:t xml:space="preserve">Cabinet Member for </w:t>
      </w:r>
      <w:r>
        <w:rPr>
          <w:szCs w:val="24"/>
        </w:rPr>
        <w:t>Resources</w:t>
      </w:r>
    </w:p>
    <w:p w14:paraId="024EA1E0" w14:textId="77777777" w:rsidR="000F4734" w:rsidRPr="00A97B30" w:rsidRDefault="000F4734" w:rsidP="000F4734">
      <w:pPr>
        <w:rPr>
          <w:szCs w:val="24"/>
        </w:rPr>
      </w:pPr>
    </w:p>
    <w:p w14:paraId="1DA4CAD8" w14:textId="77777777" w:rsidR="000F4734" w:rsidRPr="00A97B30" w:rsidRDefault="000F4734" w:rsidP="000F4734">
      <w:pPr>
        <w:rPr>
          <w:b/>
          <w:sz w:val="28"/>
          <w:szCs w:val="28"/>
        </w:rPr>
      </w:pPr>
      <w:r w:rsidRPr="00A97B30">
        <w:rPr>
          <w:b/>
          <w:sz w:val="28"/>
          <w:szCs w:val="28"/>
        </w:rPr>
        <w:t>When is the decision to be taken?</w:t>
      </w:r>
    </w:p>
    <w:p w14:paraId="56068A59" w14:textId="77777777" w:rsidR="000F4734" w:rsidRPr="000F4734" w:rsidRDefault="000F4734" w:rsidP="000F4734">
      <w:pPr>
        <w:rPr>
          <w:b/>
          <w:szCs w:val="24"/>
        </w:rPr>
      </w:pPr>
    </w:p>
    <w:p w14:paraId="53F66CEB" w14:textId="1892D7A0" w:rsidR="000F4734" w:rsidRPr="00A97B30" w:rsidRDefault="00E46EF7" w:rsidP="000F4734">
      <w:pPr>
        <w:rPr>
          <w:szCs w:val="24"/>
        </w:rPr>
      </w:pPr>
      <w:r>
        <w:rPr>
          <w:szCs w:val="24"/>
        </w:rPr>
        <w:t>April</w:t>
      </w:r>
      <w:r w:rsidR="000F4734" w:rsidRPr="00A97B30">
        <w:rPr>
          <w:szCs w:val="24"/>
        </w:rPr>
        <w:t xml:space="preserve"> 2025</w:t>
      </w:r>
    </w:p>
    <w:p w14:paraId="2FBD657D" w14:textId="77777777" w:rsidR="000F4734" w:rsidRPr="00A97B30" w:rsidRDefault="000F4734" w:rsidP="000F4734">
      <w:pPr>
        <w:rPr>
          <w:sz w:val="28"/>
          <w:szCs w:val="28"/>
        </w:rPr>
      </w:pPr>
    </w:p>
    <w:p w14:paraId="0FEB3864" w14:textId="77777777" w:rsidR="000F4734" w:rsidRPr="00A97B30" w:rsidRDefault="000F4734" w:rsidP="000F4734">
      <w:pPr>
        <w:rPr>
          <w:b/>
          <w:sz w:val="28"/>
          <w:szCs w:val="28"/>
        </w:rPr>
      </w:pPr>
      <w:r w:rsidRPr="00A97B30">
        <w:rPr>
          <w:b/>
          <w:sz w:val="28"/>
          <w:szCs w:val="28"/>
        </w:rPr>
        <w:t>Who will be consulted and how?</w:t>
      </w:r>
    </w:p>
    <w:p w14:paraId="4DDF0ED9" w14:textId="77777777" w:rsidR="000F4734" w:rsidRPr="000F4734" w:rsidRDefault="000F4734" w:rsidP="000F4734">
      <w:pPr>
        <w:rPr>
          <w:b/>
          <w:szCs w:val="24"/>
        </w:rPr>
      </w:pPr>
    </w:p>
    <w:p w14:paraId="01496F5B" w14:textId="0DAAE019" w:rsidR="000F4734" w:rsidRPr="0012260E" w:rsidRDefault="000F4734" w:rsidP="000F4734">
      <w:pPr>
        <w:rPr>
          <w:szCs w:val="24"/>
          <w:lang w:val="en-US"/>
        </w:rPr>
      </w:pPr>
      <w:r w:rsidRPr="0012260E">
        <w:rPr>
          <w:szCs w:val="24"/>
          <w:lang w:val="en-US"/>
        </w:rPr>
        <w:t>Cabinet Member</w:t>
      </w:r>
      <w:r>
        <w:rPr>
          <w:szCs w:val="24"/>
          <w:lang w:val="en-US"/>
        </w:rPr>
        <w:t xml:space="preserve"> for Resources</w:t>
      </w:r>
    </w:p>
    <w:p w14:paraId="7941A556" w14:textId="66EA2314" w:rsidR="000F4734" w:rsidRPr="0012260E" w:rsidRDefault="000F4734" w:rsidP="000F4734">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6670C5AF" w14:textId="77777777" w:rsidR="000F4734" w:rsidRPr="0012260E" w:rsidRDefault="000F4734" w:rsidP="000F4734">
      <w:pPr>
        <w:rPr>
          <w:szCs w:val="24"/>
          <w:lang w:val="en-US"/>
        </w:rPr>
      </w:pPr>
      <w:r w:rsidRPr="0012260E">
        <w:rPr>
          <w:szCs w:val="24"/>
          <w:lang w:val="en-US"/>
        </w:rPr>
        <w:t>Chief Finance Director</w:t>
      </w:r>
    </w:p>
    <w:p w14:paraId="0F5CB01B" w14:textId="484F084B" w:rsidR="000F4734" w:rsidRDefault="000F4734" w:rsidP="000F4734">
      <w:pPr>
        <w:rPr>
          <w:szCs w:val="24"/>
          <w:lang w:val="en-US"/>
        </w:rPr>
      </w:pPr>
      <w:r>
        <w:rPr>
          <w:szCs w:val="24"/>
          <w:lang w:val="en-US"/>
        </w:rPr>
        <w:t>Managing Director</w:t>
      </w:r>
    </w:p>
    <w:p w14:paraId="3AF26D0B" w14:textId="77777777" w:rsidR="000F4734" w:rsidRDefault="000F4734" w:rsidP="000F4734">
      <w:pPr>
        <w:rPr>
          <w:szCs w:val="24"/>
          <w:lang w:val="en-US"/>
        </w:rPr>
      </w:pPr>
      <w:r w:rsidRPr="0012260E">
        <w:rPr>
          <w:szCs w:val="24"/>
          <w:lang w:val="en-US"/>
        </w:rPr>
        <w:t>All of the above will be consulted by approval of delegated decision.</w:t>
      </w:r>
    </w:p>
    <w:p w14:paraId="014E2162" w14:textId="77777777" w:rsidR="000F4734" w:rsidRPr="000F4734" w:rsidRDefault="000F4734" w:rsidP="000F4734">
      <w:pPr>
        <w:rPr>
          <w:szCs w:val="24"/>
          <w:lang w:val="en-US"/>
        </w:rPr>
      </w:pPr>
    </w:p>
    <w:p w14:paraId="2D634CAC" w14:textId="77777777" w:rsidR="000F4734" w:rsidRPr="00A97B30" w:rsidRDefault="000F4734" w:rsidP="000F4734">
      <w:pPr>
        <w:rPr>
          <w:b/>
          <w:sz w:val="28"/>
          <w:szCs w:val="28"/>
        </w:rPr>
      </w:pPr>
      <w:r w:rsidRPr="00A97B30">
        <w:rPr>
          <w:b/>
          <w:sz w:val="28"/>
          <w:szCs w:val="28"/>
        </w:rPr>
        <w:t>Supporting documentation:</w:t>
      </w:r>
    </w:p>
    <w:p w14:paraId="5581326F" w14:textId="77777777" w:rsidR="000F4734" w:rsidRPr="000F4734" w:rsidRDefault="000F4734" w:rsidP="000F4734">
      <w:pPr>
        <w:rPr>
          <w:b/>
          <w:szCs w:val="24"/>
        </w:rPr>
      </w:pPr>
    </w:p>
    <w:p w14:paraId="5878AA65" w14:textId="77777777" w:rsidR="000F4734" w:rsidRPr="00A97B30" w:rsidRDefault="000F4734" w:rsidP="000F4734">
      <w:pPr>
        <w:rPr>
          <w:szCs w:val="24"/>
        </w:rPr>
      </w:pPr>
      <w:r w:rsidRPr="00A97B30">
        <w:rPr>
          <w:szCs w:val="24"/>
        </w:rPr>
        <w:t>There are no supporting documents for this decision.</w:t>
      </w:r>
    </w:p>
    <w:p w14:paraId="282DD396" w14:textId="77777777" w:rsidR="000F4734" w:rsidRPr="00A97B30" w:rsidRDefault="000F4734" w:rsidP="000F4734">
      <w:pPr>
        <w:rPr>
          <w:szCs w:val="24"/>
        </w:rPr>
      </w:pPr>
    </w:p>
    <w:p w14:paraId="011AF4BE" w14:textId="77777777" w:rsidR="000F4734" w:rsidRPr="00A97B30" w:rsidRDefault="000F4734" w:rsidP="000F4734">
      <w:pPr>
        <w:rPr>
          <w:b/>
          <w:sz w:val="28"/>
          <w:szCs w:val="28"/>
        </w:rPr>
      </w:pPr>
      <w:r w:rsidRPr="00A97B30">
        <w:rPr>
          <w:b/>
          <w:sz w:val="28"/>
          <w:szCs w:val="28"/>
        </w:rPr>
        <w:t>How and by when to make representations:</w:t>
      </w:r>
    </w:p>
    <w:p w14:paraId="022BC8EF" w14:textId="77777777" w:rsidR="000F4734" w:rsidRPr="000F4734" w:rsidRDefault="000F4734" w:rsidP="000F4734">
      <w:pPr>
        <w:rPr>
          <w:b/>
          <w:szCs w:val="24"/>
        </w:rPr>
      </w:pPr>
    </w:p>
    <w:p w14:paraId="64C83D3C" w14:textId="7391A1EB" w:rsidR="000F4734" w:rsidRPr="00A97B30" w:rsidRDefault="000F4734" w:rsidP="000F4734">
      <w:pPr>
        <w:rPr>
          <w:szCs w:val="24"/>
        </w:rPr>
      </w:pPr>
      <w:r w:rsidRPr="00A97B30">
        <w:rPr>
          <w:szCs w:val="24"/>
        </w:rPr>
        <w:t xml:space="preserve">Representations should be made to </w:t>
      </w:r>
      <w:r>
        <w:rPr>
          <w:szCs w:val="24"/>
        </w:rPr>
        <w:t>Anthony Smith</w:t>
      </w:r>
      <w:r w:rsidRPr="00A97B30">
        <w:rPr>
          <w:szCs w:val="24"/>
        </w:rPr>
        <w:t xml:space="preserve"> before </w:t>
      </w:r>
      <w:r w:rsidR="00CB0058">
        <w:rPr>
          <w:szCs w:val="24"/>
        </w:rPr>
        <w:t>31</w:t>
      </w:r>
      <w:r w:rsidRPr="00A97B30">
        <w:rPr>
          <w:szCs w:val="24"/>
        </w:rPr>
        <w:t xml:space="preserve"> March 2025.</w:t>
      </w:r>
    </w:p>
    <w:p w14:paraId="70E205EA" w14:textId="462E2792" w:rsidR="000F4734" w:rsidRDefault="000F4734" w:rsidP="000F4734">
      <w:pPr>
        <w:rPr>
          <w:lang w:val="en-US"/>
        </w:rPr>
      </w:pPr>
      <w:r w:rsidRPr="00A97B30">
        <w:rPr>
          <w:szCs w:val="24"/>
        </w:rPr>
        <w:t xml:space="preserve">Tel: </w:t>
      </w:r>
      <w:r w:rsidR="006F3933" w:rsidRPr="006F3933">
        <w:rPr>
          <w:szCs w:val="24"/>
        </w:rPr>
        <w:t>07909 906454</w:t>
      </w:r>
      <w:r w:rsidR="006F3933">
        <w:rPr>
          <w:szCs w:val="24"/>
        </w:rPr>
        <w:t xml:space="preserve"> </w:t>
      </w:r>
      <w:r w:rsidRPr="00A97B30">
        <w:rPr>
          <w:szCs w:val="24"/>
          <w:lang w:val="en-US"/>
        </w:rPr>
        <w:t xml:space="preserve">or email </w:t>
      </w:r>
      <w:hyperlink r:id="rId222" w:history="1">
        <w:r w:rsidR="00135D8C" w:rsidRPr="003B6B8D">
          <w:rPr>
            <w:rStyle w:val="Hyperlink"/>
            <w:lang w:val="en-US"/>
          </w:rPr>
          <w:t>anthony.d.smith@redcar-cleveland.gov.uk</w:t>
        </w:r>
      </w:hyperlink>
    </w:p>
    <w:p w14:paraId="554F84C9" w14:textId="373695E3" w:rsidR="000F4734" w:rsidRPr="00A97B30" w:rsidRDefault="000F4734" w:rsidP="000F4734">
      <w:pPr>
        <w:rPr>
          <w:szCs w:val="24"/>
        </w:rPr>
      </w:pPr>
      <w:r w:rsidRPr="00A97B30">
        <w:rPr>
          <w:szCs w:val="24"/>
        </w:rPr>
        <w:t xml:space="preserve">First published in Forward Plan on </w:t>
      </w:r>
      <w:r>
        <w:rPr>
          <w:szCs w:val="24"/>
        </w:rPr>
        <w:t>03</w:t>
      </w:r>
      <w:r w:rsidRPr="00A97B30">
        <w:rPr>
          <w:szCs w:val="24"/>
        </w:rPr>
        <w:t xml:space="preserve"> </w:t>
      </w:r>
      <w:r>
        <w:rPr>
          <w:szCs w:val="24"/>
        </w:rPr>
        <w:t>March</w:t>
      </w:r>
      <w:r w:rsidRPr="00A97B30">
        <w:rPr>
          <w:szCs w:val="24"/>
        </w:rPr>
        <w:t xml:space="preserve"> 2025</w:t>
      </w:r>
    </w:p>
    <w:p w14:paraId="66A5E597" w14:textId="77777777" w:rsidR="000F4734" w:rsidRPr="000F4734" w:rsidRDefault="000F4734" w:rsidP="000F4734">
      <w:pPr>
        <w:rPr>
          <w:szCs w:val="24"/>
        </w:rPr>
      </w:pPr>
    </w:p>
    <w:p w14:paraId="0565B224" w14:textId="77777777" w:rsidR="000F4734" w:rsidRPr="00A97B30" w:rsidRDefault="000F4734" w:rsidP="000F4734">
      <w:pPr>
        <w:rPr>
          <w:b/>
          <w:sz w:val="28"/>
          <w:szCs w:val="28"/>
        </w:rPr>
      </w:pPr>
      <w:r w:rsidRPr="00A97B30">
        <w:rPr>
          <w:b/>
          <w:sz w:val="28"/>
          <w:szCs w:val="28"/>
        </w:rPr>
        <w:t>Following the Making of the decision, the decision form will be published here:</w:t>
      </w:r>
    </w:p>
    <w:p w14:paraId="296FD237" w14:textId="77777777" w:rsidR="000F4734" w:rsidRPr="00A97B30" w:rsidRDefault="000F4734" w:rsidP="000F4734">
      <w:r w:rsidRPr="00A97B30">
        <w:rPr>
          <w:noProof/>
        </w:rPr>
        <mc:AlternateContent>
          <mc:Choice Requires="wps">
            <w:drawing>
              <wp:anchor distT="0" distB="0" distL="114300" distR="114300" simplePos="0" relativeHeight="251930624" behindDoc="0" locked="0" layoutInCell="1" allowOverlap="1" wp14:anchorId="29B272C1" wp14:editId="3DE91AC0">
                <wp:simplePos x="0" y="0"/>
                <wp:positionH relativeFrom="page">
                  <wp:posOffset>3000376</wp:posOffset>
                </wp:positionH>
                <wp:positionV relativeFrom="paragraph">
                  <wp:posOffset>100965</wp:posOffset>
                </wp:positionV>
                <wp:extent cx="781050" cy="704850"/>
                <wp:effectExtent l="0" t="0" r="19050" b="19050"/>
                <wp:wrapNone/>
                <wp:docPr id="11564330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1050" cy="704850"/>
                        </a:xfrm>
                        <a:prstGeom prst="rect">
                          <a:avLst/>
                        </a:prstGeom>
                        <a:solidFill>
                          <a:sysClr val="window" lastClr="FFFFFF"/>
                        </a:solidFill>
                        <a:ln w="6350">
                          <a:solidFill>
                            <a:prstClr val="black"/>
                          </a:solidFill>
                        </a:ln>
                        <a:effectLst/>
                      </wps:spPr>
                      <wps:txbx>
                        <w:txbxContent>
                          <w:p w14:paraId="4FE81070" w14:textId="0B85A714" w:rsidR="000F4734" w:rsidRDefault="004859DE" w:rsidP="004859DE">
                            <w:r>
                              <w:object w:dxaOrig="1534" w:dyaOrig="997" w14:anchorId="21676191">
                                <v:shape id="_x0000_i1114" type="#_x0000_t75" style="width:76.7pt;height:49.85pt">
                                  <v:imagedata r:id="rId223" o:title=""/>
                                </v:shape>
                                <o:OLEObject Type="Embed" ProgID="Acrobat.Document.DC" ShapeID="_x0000_i1114" DrawAspect="Icon" ObjectID="_1838976357" r:id="rId22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B272C1" id="_x0000_s1073" type="#_x0000_t202" style="position:absolute;margin-left:236.25pt;margin-top:7.95pt;width:61.5pt;height:55.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" fillcolor="window" strokeweight=".5pt">
                <v:path arrowok="t"/>
                <v:textbox style="mso-fit-shape-to-text:t">
                  <w:txbxContent>
                    <w:p w14:paraId="4FE81070" w14:textId="0B85A714" w:rsidR="000F4734" w:rsidRDefault="004859DE" w:rsidP="004859DE">
                      <w:r>
                        <w:object w:dxaOrig="1534" w:dyaOrig="997" w14:anchorId="21676191">
                          <v:shape id="_x0000_i1106" type="#_x0000_t75" style="width:76.7pt;height:49.85pt">
                            <v:imagedata r:id="rId225" o:title=""/>
                          </v:shape>
                          <o:OLEObject Type="Embed" ProgID="Acrobat.Document.DC" ShapeID="_x0000_i1106" DrawAspect="Icon" ObjectID="_1831798726" r:id="rId226"/>
                        </w:object>
                      </w:r>
                    </w:p>
                  </w:txbxContent>
                </v:textbox>
                <w10:wrap anchorx="page"/>
              </v:shape>
            </w:pict>
          </mc:Fallback>
        </mc:AlternateContent>
      </w:r>
    </w:p>
    <w:p w14:paraId="41E0583B" w14:textId="14F8C775" w:rsidR="000F4734" w:rsidRPr="00A97B30" w:rsidRDefault="000F4734" w:rsidP="000F4734"/>
    <w:p w14:paraId="56A59783" w14:textId="77777777" w:rsidR="000F4734" w:rsidRDefault="000F4734" w:rsidP="000F4734"/>
    <w:p w14:paraId="2F3EF4EA" w14:textId="77777777" w:rsidR="009850E0" w:rsidRDefault="007A3A47">
      <w:r>
        <w:br w:type="page"/>
      </w:r>
    </w:p>
    <w:p w14:paraId="1DAD1F6D" w14:textId="40FC49B7" w:rsidR="009850E0" w:rsidRDefault="009850E0" w:rsidP="009850E0">
      <w:pPr>
        <w:rPr>
          <w:b/>
          <w:sz w:val="28"/>
          <w:szCs w:val="28"/>
          <w:lang w:val="en-US"/>
        </w:rPr>
      </w:pPr>
      <w:r>
        <w:rPr>
          <w:b/>
          <w:sz w:val="28"/>
        </w:rPr>
        <w:t>DECISION: RDD0032</w:t>
      </w:r>
    </w:p>
    <w:p w14:paraId="159B5285" w14:textId="77777777" w:rsidR="009850E0" w:rsidRPr="000F4734" w:rsidRDefault="009850E0" w:rsidP="009850E0">
      <w:pPr>
        <w:rPr>
          <w:b/>
          <w:szCs w:val="18"/>
        </w:rPr>
      </w:pPr>
    </w:p>
    <w:p w14:paraId="02B97B75" w14:textId="1DEB42F9" w:rsidR="009850E0" w:rsidRPr="00A97B30" w:rsidRDefault="009850E0" w:rsidP="009850E0">
      <w:pPr>
        <w:rPr>
          <w:b/>
          <w:sz w:val="28"/>
          <w:szCs w:val="28"/>
          <w:lang w:val="en-US"/>
        </w:rPr>
      </w:pPr>
      <w:r w:rsidRPr="00A97B30">
        <w:rPr>
          <w:b/>
          <w:sz w:val="28"/>
          <w:szCs w:val="28"/>
        </w:rPr>
        <w:t xml:space="preserve">Nature of the decision: </w:t>
      </w:r>
      <w:r>
        <w:rPr>
          <w:b/>
          <w:sz w:val="28"/>
          <w:szCs w:val="28"/>
          <w:lang w:val="en-US"/>
        </w:rPr>
        <w:t>Household Support Fund Extension          Apr 2025-Mar 2026</w:t>
      </w:r>
    </w:p>
    <w:p w14:paraId="20C1E164" w14:textId="77777777" w:rsidR="009850E0" w:rsidRPr="000F4734" w:rsidRDefault="009850E0" w:rsidP="009850E0">
      <w:pPr>
        <w:rPr>
          <w:b/>
          <w:szCs w:val="24"/>
        </w:rPr>
      </w:pPr>
    </w:p>
    <w:p w14:paraId="4DA17FF2" w14:textId="3F6A911D" w:rsidR="009850E0" w:rsidRDefault="009850E0" w:rsidP="009850E0">
      <w:pPr>
        <w:rPr>
          <w:noProof/>
          <w:lang w:val="en-US"/>
        </w:rPr>
      </w:pPr>
      <w:r w:rsidRPr="00407768">
        <w:rPr>
          <w:noProof/>
          <w:lang w:val="en-US"/>
        </w:rPr>
        <w:t xml:space="preserve">Approval </w:t>
      </w:r>
      <w:r w:rsidRPr="009850E0">
        <w:rPr>
          <w:noProof/>
          <w:lang w:val="en-US"/>
        </w:rPr>
        <w:t>of the use of the Household Support Fund (extended funding)</w:t>
      </w:r>
    </w:p>
    <w:p w14:paraId="2673610C" w14:textId="77777777" w:rsidR="009850E0" w:rsidRDefault="009850E0" w:rsidP="009850E0">
      <w:pPr>
        <w:rPr>
          <w:noProof/>
          <w:lang w:val="en-US"/>
        </w:rPr>
      </w:pPr>
    </w:p>
    <w:p w14:paraId="47B648D8" w14:textId="77777777" w:rsidR="009850E0" w:rsidRPr="00A97B30" w:rsidRDefault="009850E0" w:rsidP="009850E0">
      <w:pPr>
        <w:rPr>
          <w:b/>
          <w:sz w:val="28"/>
          <w:szCs w:val="28"/>
        </w:rPr>
      </w:pPr>
      <w:r w:rsidRPr="00A97B30">
        <w:rPr>
          <w:b/>
          <w:sz w:val="28"/>
          <w:szCs w:val="28"/>
        </w:rPr>
        <w:t>Who will make the decision?</w:t>
      </w:r>
    </w:p>
    <w:p w14:paraId="37156FD2" w14:textId="77777777" w:rsidR="009850E0" w:rsidRPr="000F4734" w:rsidRDefault="009850E0" w:rsidP="009850E0">
      <w:pPr>
        <w:rPr>
          <w:b/>
          <w:szCs w:val="24"/>
        </w:rPr>
      </w:pPr>
    </w:p>
    <w:p w14:paraId="4C6F8D9A" w14:textId="77777777" w:rsidR="009850E0" w:rsidRPr="00A97B30" w:rsidRDefault="009850E0" w:rsidP="009850E0">
      <w:pPr>
        <w:rPr>
          <w:szCs w:val="24"/>
        </w:rPr>
      </w:pPr>
      <w:r w:rsidRPr="00A97B30">
        <w:rPr>
          <w:szCs w:val="24"/>
        </w:rPr>
        <w:t xml:space="preserve">Cabinet Member for </w:t>
      </w:r>
      <w:r>
        <w:rPr>
          <w:szCs w:val="24"/>
        </w:rPr>
        <w:t>Resources</w:t>
      </w:r>
    </w:p>
    <w:p w14:paraId="6E981D44" w14:textId="77777777" w:rsidR="009850E0" w:rsidRPr="00A97B30" w:rsidRDefault="009850E0" w:rsidP="009850E0">
      <w:pPr>
        <w:rPr>
          <w:szCs w:val="24"/>
        </w:rPr>
      </w:pPr>
    </w:p>
    <w:p w14:paraId="5CA7AF1D" w14:textId="77777777" w:rsidR="009850E0" w:rsidRPr="00A97B30" w:rsidRDefault="009850E0" w:rsidP="009850E0">
      <w:pPr>
        <w:rPr>
          <w:b/>
          <w:sz w:val="28"/>
          <w:szCs w:val="28"/>
        </w:rPr>
      </w:pPr>
      <w:r w:rsidRPr="00A97B30">
        <w:rPr>
          <w:b/>
          <w:sz w:val="28"/>
          <w:szCs w:val="28"/>
        </w:rPr>
        <w:t>When is the decision to be taken?</w:t>
      </w:r>
    </w:p>
    <w:p w14:paraId="27F5DDA7" w14:textId="77777777" w:rsidR="009850E0" w:rsidRPr="000F4734" w:rsidRDefault="009850E0" w:rsidP="009850E0">
      <w:pPr>
        <w:rPr>
          <w:b/>
          <w:szCs w:val="24"/>
        </w:rPr>
      </w:pPr>
    </w:p>
    <w:p w14:paraId="1E451BA6" w14:textId="33E6737F" w:rsidR="009850E0" w:rsidRPr="00A97B30" w:rsidRDefault="009850E0" w:rsidP="009850E0">
      <w:pPr>
        <w:rPr>
          <w:szCs w:val="24"/>
        </w:rPr>
      </w:pPr>
      <w:r>
        <w:rPr>
          <w:szCs w:val="24"/>
        </w:rPr>
        <w:t>June</w:t>
      </w:r>
      <w:r w:rsidRPr="00A97B30">
        <w:rPr>
          <w:szCs w:val="24"/>
        </w:rPr>
        <w:t xml:space="preserve"> 2025</w:t>
      </w:r>
    </w:p>
    <w:p w14:paraId="5C4269D3" w14:textId="77777777" w:rsidR="009850E0" w:rsidRPr="00A97B30" w:rsidRDefault="009850E0" w:rsidP="009850E0">
      <w:pPr>
        <w:rPr>
          <w:sz w:val="28"/>
          <w:szCs w:val="28"/>
        </w:rPr>
      </w:pPr>
    </w:p>
    <w:p w14:paraId="7AE2982B" w14:textId="77777777" w:rsidR="009850E0" w:rsidRPr="00A97B30" w:rsidRDefault="009850E0" w:rsidP="009850E0">
      <w:pPr>
        <w:rPr>
          <w:b/>
          <w:sz w:val="28"/>
          <w:szCs w:val="28"/>
        </w:rPr>
      </w:pPr>
      <w:r w:rsidRPr="00A97B30">
        <w:rPr>
          <w:b/>
          <w:sz w:val="28"/>
          <w:szCs w:val="28"/>
        </w:rPr>
        <w:t>Who will be consulted and how?</w:t>
      </w:r>
    </w:p>
    <w:p w14:paraId="61F4A5A0" w14:textId="77777777" w:rsidR="009850E0" w:rsidRPr="000F4734" w:rsidRDefault="009850E0" w:rsidP="009850E0">
      <w:pPr>
        <w:rPr>
          <w:b/>
          <w:szCs w:val="24"/>
        </w:rPr>
      </w:pPr>
    </w:p>
    <w:p w14:paraId="0182DCA5" w14:textId="77777777" w:rsidR="009850E0" w:rsidRPr="0012260E" w:rsidRDefault="009850E0" w:rsidP="009850E0">
      <w:pPr>
        <w:rPr>
          <w:szCs w:val="24"/>
          <w:lang w:val="en-US"/>
        </w:rPr>
      </w:pPr>
      <w:r w:rsidRPr="0012260E">
        <w:rPr>
          <w:szCs w:val="24"/>
          <w:lang w:val="en-US"/>
        </w:rPr>
        <w:t>Cabinet Member</w:t>
      </w:r>
      <w:r>
        <w:rPr>
          <w:szCs w:val="24"/>
          <w:lang w:val="en-US"/>
        </w:rPr>
        <w:t xml:space="preserve"> for Resources</w:t>
      </w:r>
    </w:p>
    <w:p w14:paraId="1457608A" w14:textId="77777777" w:rsidR="009850E0" w:rsidRPr="0012260E" w:rsidRDefault="009850E0" w:rsidP="009850E0">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771F4341" w14:textId="77777777" w:rsidR="009850E0" w:rsidRPr="0012260E" w:rsidRDefault="009850E0" w:rsidP="009850E0">
      <w:pPr>
        <w:rPr>
          <w:szCs w:val="24"/>
          <w:lang w:val="en-US"/>
        </w:rPr>
      </w:pPr>
      <w:r w:rsidRPr="0012260E">
        <w:rPr>
          <w:szCs w:val="24"/>
          <w:lang w:val="en-US"/>
        </w:rPr>
        <w:t>Chief Finance Director</w:t>
      </w:r>
    </w:p>
    <w:p w14:paraId="05641801" w14:textId="77777777" w:rsidR="009850E0" w:rsidRDefault="009850E0" w:rsidP="009850E0">
      <w:pPr>
        <w:rPr>
          <w:szCs w:val="24"/>
          <w:lang w:val="en-US"/>
        </w:rPr>
      </w:pPr>
      <w:r>
        <w:rPr>
          <w:szCs w:val="24"/>
          <w:lang w:val="en-US"/>
        </w:rPr>
        <w:t>Managing Director</w:t>
      </w:r>
    </w:p>
    <w:p w14:paraId="6BF99223" w14:textId="77777777" w:rsidR="009850E0" w:rsidRDefault="009850E0" w:rsidP="009850E0">
      <w:pPr>
        <w:rPr>
          <w:szCs w:val="24"/>
          <w:lang w:val="en-US"/>
        </w:rPr>
      </w:pPr>
      <w:r w:rsidRPr="0012260E">
        <w:rPr>
          <w:szCs w:val="24"/>
          <w:lang w:val="en-US"/>
        </w:rPr>
        <w:t>All of the above will be consulted by approval of delegated decision.</w:t>
      </w:r>
    </w:p>
    <w:p w14:paraId="60683642" w14:textId="77777777" w:rsidR="009850E0" w:rsidRPr="000F4734" w:rsidRDefault="009850E0" w:rsidP="009850E0">
      <w:pPr>
        <w:rPr>
          <w:szCs w:val="24"/>
          <w:lang w:val="en-US"/>
        </w:rPr>
      </w:pPr>
    </w:p>
    <w:p w14:paraId="18F67166" w14:textId="77777777" w:rsidR="009850E0" w:rsidRPr="00A97B30" w:rsidRDefault="009850E0" w:rsidP="009850E0">
      <w:pPr>
        <w:rPr>
          <w:b/>
          <w:sz w:val="28"/>
          <w:szCs w:val="28"/>
        </w:rPr>
      </w:pPr>
      <w:r w:rsidRPr="00A97B30">
        <w:rPr>
          <w:b/>
          <w:sz w:val="28"/>
          <w:szCs w:val="28"/>
        </w:rPr>
        <w:t>Supporting documentation:</w:t>
      </w:r>
    </w:p>
    <w:p w14:paraId="41690D5A" w14:textId="77777777" w:rsidR="009850E0" w:rsidRPr="000F4734" w:rsidRDefault="009850E0" w:rsidP="009850E0">
      <w:pPr>
        <w:rPr>
          <w:b/>
          <w:szCs w:val="24"/>
        </w:rPr>
      </w:pPr>
    </w:p>
    <w:p w14:paraId="7632117B" w14:textId="2E946FEE" w:rsidR="009850E0" w:rsidRPr="00A97B30" w:rsidRDefault="00751D81" w:rsidP="009850E0">
      <w:pPr>
        <w:rPr>
          <w:szCs w:val="24"/>
        </w:rPr>
      </w:pPr>
      <w:hyperlink r:id="rId227" w:history="1">
        <w:r w:rsidRPr="006B23F3">
          <w:rPr>
            <w:rStyle w:val="Hyperlink"/>
            <w:lang w:val="en-US"/>
          </w:rPr>
          <w:t>https://www.gov.uk/government/publications/household-support-fund-guidance-for-local-councils/1-april-2025-to-31-march-2026-household-support-fund-guidance-for-county-councils-and-unitary-authorities-in-england</w:t>
        </w:r>
      </w:hyperlink>
      <w:r>
        <w:rPr>
          <w:lang w:val="en-US"/>
        </w:rPr>
        <w:t xml:space="preserve"> </w:t>
      </w:r>
      <w:r w:rsidR="009850E0" w:rsidRPr="00A97B30">
        <w:rPr>
          <w:szCs w:val="24"/>
        </w:rPr>
        <w:t>.</w:t>
      </w:r>
    </w:p>
    <w:p w14:paraId="79D58913" w14:textId="77777777" w:rsidR="009850E0" w:rsidRPr="00A97B30" w:rsidRDefault="009850E0" w:rsidP="009850E0">
      <w:pPr>
        <w:rPr>
          <w:szCs w:val="24"/>
        </w:rPr>
      </w:pPr>
    </w:p>
    <w:p w14:paraId="0FF8A59A" w14:textId="77777777" w:rsidR="009850E0" w:rsidRPr="00A97B30" w:rsidRDefault="009850E0" w:rsidP="009850E0">
      <w:pPr>
        <w:rPr>
          <w:b/>
          <w:sz w:val="28"/>
          <w:szCs w:val="28"/>
        </w:rPr>
      </w:pPr>
      <w:r w:rsidRPr="00A97B30">
        <w:rPr>
          <w:b/>
          <w:sz w:val="28"/>
          <w:szCs w:val="28"/>
        </w:rPr>
        <w:t>How and by when to make representations:</w:t>
      </w:r>
    </w:p>
    <w:p w14:paraId="50F5B69F" w14:textId="77777777" w:rsidR="009850E0" w:rsidRPr="000F4734" w:rsidRDefault="009850E0" w:rsidP="009850E0">
      <w:pPr>
        <w:rPr>
          <w:b/>
          <w:szCs w:val="24"/>
        </w:rPr>
      </w:pPr>
    </w:p>
    <w:p w14:paraId="7D6BDC02" w14:textId="34B4D9AA" w:rsidR="009850E0" w:rsidRPr="00A97B30" w:rsidRDefault="009850E0" w:rsidP="009850E0">
      <w:pPr>
        <w:rPr>
          <w:szCs w:val="24"/>
        </w:rPr>
      </w:pPr>
      <w:r w:rsidRPr="00A97B30">
        <w:rPr>
          <w:szCs w:val="24"/>
        </w:rPr>
        <w:t xml:space="preserve">Representations should be made to </w:t>
      </w:r>
      <w:r>
        <w:rPr>
          <w:szCs w:val="24"/>
        </w:rPr>
        <w:t>Mike Oyston</w:t>
      </w:r>
      <w:r w:rsidRPr="00A97B30">
        <w:rPr>
          <w:szCs w:val="24"/>
        </w:rPr>
        <w:t xml:space="preserve"> before </w:t>
      </w:r>
      <w:r>
        <w:rPr>
          <w:szCs w:val="24"/>
        </w:rPr>
        <w:t>17 June</w:t>
      </w:r>
      <w:r w:rsidRPr="00A97B30">
        <w:rPr>
          <w:szCs w:val="24"/>
        </w:rPr>
        <w:t xml:space="preserve"> 2025.</w:t>
      </w:r>
    </w:p>
    <w:p w14:paraId="2DE4284C" w14:textId="0F98DC70" w:rsidR="009850E0" w:rsidRDefault="009850E0" w:rsidP="009850E0">
      <w:pPr>
        <w:rPr>
          <w:lang w:val="en-US"/>
        </w:rPr>
      </w:pPr>
      <w:r w:rsidRPr="00A97B30">
        <w:rPr>
          <w:szCs w:val="24"/>
        </w:rPr>
        <w:t xml:space="preserve">Tel: </w:t>
      </w:r>
      <w:r>
        <w:rPr>
          <w:szCs w:val="24"/>
        </w:rPr>
        <w:t xml:space="preserve">01642 444309 </w:t>
      </w:r>
      <w:r w:rsidRPr="00A97B30">
        <w:rPr>
          <w:szCs w:val="24"/>
          <w:lang w:val="en-US"/>
        </w:rPr>
        <w:t xml:space="preserve">or email </w:t>
      </w:r>
      <w:hyperlink r:id="rId228" w:history="1">
        <w:r w:rsidRPr="006B23F3">
          <w:rPr>
            <w:rStyle w:val="Hyperlink"/>
            <w:lang w:val="en-US"/>
          </w:rPr>
          <w:t>michael.oyston@redcar-cleveland.gov.uk</w:t>
        </w:r>
      </w:hyperlink>
    </w:p>
    <w:p w14:paraId="24EAB0EC" w14:textId="1EA8052D" w:rsidR="009850E0" w:rsidRPr="00A97B30" w:rsidRDefault="009850E0" w:rsidP="009850E0">
      <w:pPr>
        <w:rPr>
          <w:szCs w:val="24"/>
        </w:rPr>
      </w:pPr>
      <w:r w:rsidRPr="00A97B30">
        <w:rPr>
          <w:szCs w:val="24"/>
        </w:rPr>
        <w:t xml:space="preserve">First published in Forward Plan on </w:t>
      </w:r>
      <w:r>
        <w:rPr>
          <w:szCs w:val="24"/>
        </w:rPr>
        <w:t>20 May</w:t>
      </w:r>
      <w:r w:rsidRPr="00A97B30">
        <w:rPr>
          <w:szCs w:val="24"/>
        </w:rPr>
        <w:t xml:space="preserve"> 2025</w:t>
      </w:r>
    </w:p>
    <w:p w14:paraId="5A9201E2" w14:textId="77777777" w:rsidR="009850E0" w:rsidRPr="000F4734" w:rsidRDefault="009850E0" w:rsidP="009850E0">
      <w:pPr>
        <w:rPr>
          <w:szCs w:val="24"/>
        </w:rPr>
      </w:pPr>
    </w:p>
    <w:p w14:paraId="2E5F2520" w14:textId="77777777" w:rsidR="009850E0" w:rsidRPr="00A97B30" w:rsidRDefault="009850E0" w:rsidP="009850E0">
      <w:pPr>
        <w:rPr>
          <w:b/>
          <w:sz w:val="28"/>
          <w:szCs w:val="28"/>
        </w:rPr>
      </w:pPr>
      <w:r w:rsidRPr="00A97B30">
        <w:rPr>
          <w:b/>
          <w:sz w:val="28"/>
          <w:szCs w:val="28"/>
        </w:rPr>
        <w:t>Following the Making of the decision, the decision form will be published here:</w:t>
      </w:r>
    </w:p>
    <w:p w14:paraId="1320174B" w14:textId="77777777" w:rsidR="009850E0" w:rsidRPr="00A97B30" w:rsidRDefault="009850E0" w:rsidP="009850E0">
      <w:r w:rsidRPr="00A97B30">
        <w:rPr>
          <w:noProof/>
        </w:rPr>
        <mc:AlternateContent>
          <mc:Choice Requires="wps">
            <w:drawing>
              <wp:anchor distT="0" distB="0" distL="114300" distR="114300" simplePos="0" relativeHeight="251949056" behindDoc="0" locked="0" layoutInCell="1" allowOverlap="1" wp14:anchorId="21D9C7E9" wp14:editId="53CDBA55">
                <wp:simplePos x="0" y="0"/>
                <wp:positionH relativeFrom="page">
                  <wp:posOffset>3000375</wp:posOffset>
                </wp:positionH>
                <wp:positionV relativeFrom="paragraph">
                  <wp:posOffset>98425</wp:posOffset>
                </wp:positionV>
                <wp:extent cx="1085850" cy="762000"/>
                <wp:effectExtent l="0" t="0" r="19050" b="19050"/>
                <wp:wrapNone/>
                <wp:docPr id="14625734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62000"/>
                        </a:xfrm>
                        <a:prstGeom prst="rect">
                          <a:avLst/>
                        </a:prstGeom>
                        <a:solidFill>
                          <a:sysClr val="window" lastClr="FFFFFF"/>
                        </a:solidFill>
                        <a:ln w="6350">
                          <a:solidFill>
                            <a:prstClr val="black"/>
                          </a:solidFill>
                        </a:ln>
                        <a:effectLst/>
                      </wps:spPr>
                      <wps:txbx>
                        <w:txbxContent>
                          <w:p w14:paraId="3002F305" w14:textId="17D1F45D" w:rsidR="009850E0" w:rsidRDefault="00D63DAA" w:rsidP="00D63DAA">
                            <w:r>
                              <w:object w:dxaOrig="1534" w:dyaOrig="997" w14:anchorId="6C984888">
                                <v:shape id="_x0000_i1116" type="#_x0000_t75" style="width:76.7pt;height:49.85pt">
                                  <v:imagedata r:id="rId229" o:title=""/>
                                </v:shape>
                                <o:OLEObject Type="Embed" ProgID="Acrobat.Document.DC" ShapeID="_x0000_i1116" DrawAspect="Icon" ObjectID="_1838976358" r:id="rId23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D9C7E9" id="_x0000_s1074" type="#_x0000_t202" style="position:absolute;margin-left:236.25pt;margin-top:7.75pt;width:85.5pt;height:60pt;z-index:25194905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" fillcolor="window" strokeweight=".5pt">
                <v:path arrowok="t"/>
                <v:textbox style="mso-fit-shape-to-text:t">
                  <w:txbxContent>
                    <w:p w14:paraId="3002F305" w14:textId="17D1F45D" w:rsidR="009850E0" w:rsidRDefault="00D63DAA" w:rsidP="00D63DAA">
                      <w:r>
                        <w:object w:dxaOrig="1534" w:dyaOrig="997" w14:anchorId="6C984888">
                          <v:shape id="_x0000_i1108" type="#_x0000_t75" style="width:76.7pt;height:49.85pt">
                            <v:imagedata r:id="rId231" o:title=""/>
                          </v:shape>
                          <o:OLEObject Type="Embed" ProgID="Acrobat.Document.DC" ShapeID="_x0000_i1108" DrawAspect="Icon" ObjectID="_1831798727" r:id="rId232"/>
                        </w:object>
                      </w:r>
                    </w:p>
                  </w:txbxContent>
                </v:textbox>
                <w10:wrap anchorx="page"/>
              </v:shape>
            </w:pict>
          </mc:Fallback>
        </mc:AlternateContent>
      </w:r>
    </w:p>
    <w:p w14:paraId="512A437B" w14:textId="77777777" w:rsidR="009850E0" w:rsidRPr="00A97B30" w:rsidRDefault="009850E0" w:rsidP="009850E0"/>
    <w:p w14:paraId="5D6B981A" w14:textId="77777777" w:rsidR="009850E0" w:rsidRDefault="009850E0" w:rsidP="009850E0"/>
    <w:p w14:paraId="03B71629" w14:textId="65ED2B90" w:rsidR="009850E0" w:rsidRDefault="009850E0" w:rsidP="009850E0"/>
    <w:p w14:paraId="32BE3C3A" w14:textId="77777777" w:rsidR="009850E0" w:rsidRDefault="009850E0"/>
    <w:p w14:paraId="7B8CBB97" w14:textId="1D467333" w:rsidR="009850E0" w:rsidRDefault="009850E0">
      <w:r>
        <w:br w:type="page"/>
      </w:r>
    </w:p>
    <w:p w14:paraId="3EE17FDA" w14:textId="37F13784" w:rsidR="00037F40" w:rsidRDefault="00037F40" w:rsidP="00037F40">
      <w:pPr>
        <w:rPr>
          <w:b/>
          <w:sz w:val="28"/>
          <w:szCs w:val="28"/>
          <w:lang w:val="en-US"/>
        </w:rPr>
      </w:pPr>
      <w:bookmarkStart w:id="24" w:name="_Hlk214963284"/>
      <w:r>
        <w:rPr>
          <w:b/>
          <w:sz w:val="28"/>
        </w:rPr>
        <w:t>DECISION: RDD0033</w:t>
      </w:r>
    </w:p>
    <w:p w14:paraId="6BF2A183" w14:textId="77777777" w:rsidR="00037F40" w:rsidRPr="000F4734" w:rsidRDefault="00037F40" w:rsidP="00037F40">
      <w:pPr>
        <w:rPr>
          <w:b/>
          <w:szCs w:val="18"/>
        </w:rPr>
      </w:pPr>
    </w:p>
    <w:p w14:paraId="4F322487" w14:textId="5B9D12C5" w:rsidR="00037F40" w:rsidRDefault="00037F40" w:rsidP="00037F40">
      <w:pPr>
        <w:rPr>
          <w:b/>
          <w:sz w:val="28"/>
          <w:szCs w:val="28"/>
          <w:lang w:val="en-US"/>
        </w:rPr>
      </w:pPr>
      <w:r w:rsidRPr="00A97B30">
        <w:rPr>
          <w:b/>
          <w:sz w:val="28"/>
          <w:szCs w:val="28"/>
        </w:rPr>
        <w:t xml:space="preserve">Nature of the decision: </w:t>
      </w:r>
      <w:r w:rsidRPr="00037F40">
        <w:rPr>
          <w:b/>
          <w:sz w:val="28"/>
          <w:szCs w:val="28"/>
          <w:lang w:val="en-US"/>
        </w:rPr>
        <w:t>Microsoft Enterprise Agreement</w:t>
      </w:r>
    </w:p>
    <w:p w14:paraId="621727D2" w14:textId="77777777" w:rsidR="00037F40" w:rsidRPr="000F4734" w:rsidRDefault="00037F40" w:rsidP="00037F40">
      <w:pPr>
        <w:rPr>
          <w:b/>
          <w:szCs w:val="24"/>
        </w:rPr>
      </w:pPr>
    </w:p>
    <w:p w14:paraId="6E4855D5" w14:textId="432CA243" w:rsidR="00037F40" w:rsidRDefault="006D0573" w:rsidP="00037F40">
      <w:pPr>
        <w:rPr>
          <w:noProof/>
          <w:lang w:val="en-US"/>
        </w:rPr>
      </w:pPr>
      <w:r w:rsidRPr="006D0573">
        <w:rPr>
          <w:noProof/>
          <w:lang w:val="en-US"/>
        </w:rPr>
        <w:t>To award a contract to Phoenix Software for the delivery of a Microsoft Enterprise Agreement for a period of 3 years from October 2025 to October 2028 via direct award from the Crown Commercial Service Technology Products and Associated Services framework agreement (RM6098) Lot 3: Software</w:t>
      </w:r>
    </w:p>
    <w:p w14:paraId="5FBAD849" w14:textId="77777777" w:rsidR="006D0573" w:rsidRDefault="006D0573" w:rsidP="00037F40">
      <w:pPr>
        <w:rPr>
          <w:noProof/>
          <w:lang w:val="en-US"/>
        </w:rPr>
      </w:pPr>
    </w:p>
    <w:p w14:paraId="6811B4AD" w14:textId="77777777" w:rsidR="00037F40" w:rsidRPr="00A97B30" w:rsidRDefault="00037F40" w:rsidP="00037F40">
      <w:pPr>
        <w:rPr>
          <w:b/>
          <w:sz w:val="28"/>
          <w:szCs w:val="28"/>
        </w:rPr>
      </w:pPr>
      <w:r w:rsidRPr="00A97B30">
        <w:rPr>
          <w:b/>
          <w:sz w:val="28"/>
          <w:szCs w:val="28"/>
        </w:rPr>
        <w:t>Who will make the decision?</w:t>
      </w:r>
    </w:p>
    <w:p w14:paraId="0A4D4B0F" w14:textId="77777777" w:rsidR="00037F40" w:rsidRPr="000F4734" w:rsidRDefault="00037F40" w:rsidP="00037F40">
      <w:pPr>
        <w:rPr>
          <w:b/>
          <w:szCs w:val="24"/>
        </w:rPr>
      </w:pPr>
    </w:p>
    <w:p w14:paraId="52453BBD" w14:textId="77777777" w:rsidR="00037F40" w:rsidRPr="00A97B30" w:rsidRDefault="00037F40" w:rsidP="00037F40">
      <w:pPr>
        <w:rPr>
          <w:szCs w:val="24"/>
        </w:rPr>
      </w:pPr>
      <w:r w:rsidRPr="00A97B30">
        <w:rPr>
          <w:szCs w:val="24"/>
        </w:rPr>
        <w:t xml:space="preserve">Cabinet Member for </w:t>
      </w:r>
      <w:r>
        <w:rPr>
          <w:szCs w:val="24"/>
        </w:rPr>
        <w:t>Resources</w:t>
      </w:r>
    </w:p>
    <w:p w14:paraId="4511B1D4" w14:textId="77777777" w:rsidR="00037F40" w:rsidRPr="00A97B30" w:rsidRDefault="00037F40" w:rsidP="00037F40">
      <w:pPr>
        <w:rPr>
          <w:szCs w:val="24"/>
        </w:rPr>
      </w:pPr>
    </w:p>
    <w:p w14:paraId="52DFE8A2" w14:textId="77777777" w:rsidR="00037F40" w:rsidRPr="00A97B30" w:rsidRDefault="00037F40" w:rsidP="00037F40">
      <w:pPr>
        <w:rPr>
          <w:b/>
          <w:sz w:val="28"/>
          <w:szCs w:val="28"/>
        </w:rPr>
      </w:pPr>
      <w:r w:rsidRPr="00A97B30">
        <w:rPr>
          <w:b/>
          <w:sz w:val="28"/>
          <w:szCs w:val="28"/>
        </w:rPr>
        <w:t>When is the decision to be taken?</w:t>
      </w:r>
    </w:p>
    <w:p w14:paraId="72EC67CA" w14:textId="77777777" w:rsidR="00037F40" w:rsidRPr="000F4734" w:rsidRDefault="00037F40" w:rsidP="00037F40">
      <w:pPr>
        <w:rPr>
          <w:b/>
          <w:szCs w:val="24"/>
        </w:rPr>
      </w:pPr>
    </w:p>
    <w:p w14:paraId="7256A186" w14:textId="624C3B77" w:rsidR="00037F40" w:rsidRPr="00A97B30" w:rsidRDefault="006D0573" w:rsidP="00037F40">
      <w:pPr>
        <w:rPr>
          <w:szCs w:val="24"/>
        </w:rPr>
      </w:pPr>
      <w:r>
        <w:rPr>
          <w:szCs w:val="24"/>
        </w:rPr>
        <w:t>August</w:t>
      </w:r>
      <w:r w:rsidR="00037F40" w:rsidRPr="00A97B30">
        <w:rPr>
          <w:szCs w:val="24"/>
        </w:rPr>
        <w:t xml:space="preserve"> 2025</w:t>
      </w:r>
    </w:p>
    <w:p w14:paraId="007F7650" w14:textId="77777777" w:rsidR="00037F40" w:rsidRPr="00A97B30" w:rsidRDefault="00037F40" w:rsidP="00037F40">
      <w:pPr>
        <w:rPr>
          <w:sz w:val="28"/>
          <w:szCs w:val="28"/>
        </w:rPr>
      </w:pPr>
    </w:p>
    <w:p w14:paraId="34EA8C71" w14:textId="77777777" w:rsidR="00037F40" w:rsidRPr="00A97B30" w:rsidRDefault="00037F40" w:rsidP="00037F40">
      <w:pPr>
        <w:rPr>
          <w:b/>
          <w:sz w:val="28"/>
          <w:szCs w:val="28"/>
        </w:rPr>
      </w:pPr>
      <w:r w:rsidRPr="00A97B30">
        <w:rPr>
          <w:b/>
          <w:sz w:val="28"/>
          <w:szCs w:val="28"/>
        </w:rPr>
        <w:t>Who will be consulted and how?</w:t>
      </w:r>
    </w:p>
    <w:p w14:paraId="251A996E" w14:textId="77777777" w:rsidR="00037F40" w:rsidRPr="000F4734" w:rsidRDefault="00037F40" w:rsidP="00037F40">
      <w:pPr>
        <w:rPr>
          <w:b/>
          <w:szCs w:val="24"/>
        </w:rPr>
      </w:pPr>
    </w:p>
    <w:p w14:paraId="32AA0F44" w14:textId="77777777" w:rsidR="006D0573" w:rsidRPr="006D0573" w:rsidRDefault="006D0573" w:rsidP="006D0573">
      <w:pPr>
        <w:rPr>
          <w:szCs w:val="24"/>
          <w:lang w:val="en-US"/>
        </w:rPr>
      </w:pPr>
      <w:r w:rsidRPr="006D0573">
        <w:rPr>
          <w:szCs w:val="24"/>
          <w:lang w:val="en-US"/>
        </w:rPr>
        <w:t>Cabinet Member for Resources</w:t>
      </w:r>
    </w:p>
    <w:p w14:paraId="411872C1" w14:textId="77777777" w:rsidR="006D0573" w:rsidRPr="006D0573" w:rsidRDefault="006D0573" w:rsidP="006D0573">
      <w:pPr>
        <w:rPr>
          <w:szCs w:val="24"/>
          <w:lang w:val="en-US"/>
        </w:rPr>
      </w:pPr>
      <w:r w:rsidRPr="006D0573">
        <w:rPr>
          <w:szCs w:val="24"/>
          <w:lang w:val="en-US"/>
        </w:rPr>
        <w:t>Chief Legal Officer</w:t>
      </w:r>
    </w:p>
    <w:p w14:paraId="61F721CA" w14:textId="77777777" w:rsidR="006D0573" w:rsidRPr="006D0573" w:rsidRDefault="006D0573" w:rsidP="006D0573">
      <w:pPr>
        <w:rPr>
          <w:szCs w:val="24"/>
          <w:lang w:val="en-US"/>
        </w:rPr>
      </w:pPr>
      <w:r w:rsidRPr="006D0573">
        <w:rPr>
          <w:szCs w:val="24"/>
          <w:lang w:val="en-US"/>
        </w:rPr>
        <w:t>Chief Finance Officer</w:t>
      </w:r>
    </w:p>
    <w:p w14:paraId="2EC32494" w14:textId="77777777" w:rsidR="006D0573" w:rsidRDefault="006D0573" w:rsidP="006D0573">
      <w:pPr>
        <w:rPr>
          <w:szCs w:val="24"/>
          <w:lang w:val="en-US"/>
        </w:rPr>
      </w:pPr>
      <w:r w:rsidRPr="006D0573">
        <w:rPr>
          <w:szCs w:val="24"/>
          <w:lang w:val="en-US"/>
        </w:rPr>
        <w:t xml:space="preserve">Managing Director </w:t>
      </w:r>
    </w:p>
    <w:p w14:paraId="736AA278" w14:textId="032EA02A" w:rsidR="00037F40" w:rsidRDefault="00037F40" w:rsidP="006D0573">
      <w:pPr>
        <w:rPr>
          <w:szCs w:val="24"/>
          <w:lang w:val="en-US"/>
        </w:rPr>
      </w:pPr>
      <w:r w:rsidRPr="0012260E">
        <w:rPr>
          <w:szCs w:val="24"/>
          <w:lang w:val="en-US"/>
        </w:rPr>
        <w:t>All of the above will be consulted by approval of delegated decision.</w:t>
      </w:r>
    </w:p>
    <w:p w14:paraId="5CE7DDF6" w14:textId="77777777" w:rsidR="00037F40" w:rsidRPr="000F4734" w:rsidRDefault="00037F40" w:rsidP="00037F40">
      <w:pPr>
        <w:rPr>
          <w:szCs w:val="24"/>
          <w:lang w:val="en-US"/>
        </w:rPr>
      </w:pPr>
    </w:p>
    <w:p w14:paraId="463B16AF" w14:textId="77777777" w:rsidR="00037F40" w:rsidRPr="00A97B30" w:rsidRDefault="00037F40" w:rsidP="00037F40">
      <w:pPr>
        <w:rPr>
          <w:b/>
          <w:sz w:val="28"/>
          <w:szCs w:val="28"/>
        </w:rPr>
      </w:pPr>
      <w:r w:rsidRPr="00A97B30">
        <w:rPr>
          <w:b/>
          <w:sz w:val="28"/>
          <w:szCs w:val="28"/>
        </w:rPr>
        <w:t>Supporting documentation:</w:t>
      </w:r>
    </w:p>
    <w:p w14:paraId="63E21C20" w14:textId="77777777" w:rsidR="00037F40" w:rsidRPr="000F4734" w:rsidRDefault="00037F40" w:rsidP="00037F40">
      <w:pPr>
        <w:rPr>
          <w:b/>
          <w:szCs w:val="24"/>
        </w:rPr>
      </w:pPr>
    </w:p>
    <w:p w14:paraId="11D6A31C" w14:textId="0DE41DD0" w:rsidR="006D0573" w:rsidRDefault="006D0573" w:rsidP="00037F40">
      <w:pPr>
        <w:rPr>
          <w:szCs w:val="24"/>
        </w:rPr>
      </w:pPr>
      <w:r w:rsidRPr="006D0573">
        <w:rPr>
          <w:szCs w:val="24"/>
        </w:rPr>
        <w:t>There are no supporting documents for this decision.</w:t>
      </w:r>
    </w:p>
    <w:p w14:paraId="7076E67E" w14:textId="77777777" w:rsidR="006D0573" w:rsidRPr="00A97B30" w:rsidRDefault="006D0573" w:rsidP="00037F40">
      <w:pPr>
        <w:rPr>
          <w:szCs w:val="24"/>
        </w:rPr>
      </w:pPr>
    </w:p>
    <w:p w14:paraId="11312FAB" w14:textId="77777777" w:rsidR="00037F40" w:rsidRPr="00A97B30" w:rsidRDefault="00037F40" w:rsidP="00037F40">
      <w:pPr>
        <w:rPr>
          <w:b/>
          <w:sz w:val="28"/>
          <w:szCs w:val="28"/>
        </w:rPr>
      </w:pPr>
      <w:r w:rsidRPr="00A97B30">
        <w:rPr>
          <w:b/>
          <w:sz w:val="28"/>
          <w:szCs w:val="28"/>
        </w:rPr>
        <w:t>How and by when to make representations:</w:t>
      </w:r>
    </w:p>
    <w:p w14:paraId="26FE7A01" w14:textId="77777777" w:rsidR="00037F40" w:rsidRPr="000F4734" w:rsidRDefault="00037F40" w:rsidP="00037F40">
      <w:pPr>
        <w:rPr>
          <w:b/>
          <w:szCs w:val="24"/>
        </w:rPr>
      </w:pPr>
    </w:p>
    <w:p w14:paraId="0B9B4BC3" w14:textId="31487378" w:rsidR="00037F40" w:rsidRPr="00A97B30" w:rsidRDefault="00037F40" w:rsidP="00037F40">
      <w:pPr>
        <w:rPr>
          <w:szCs w:val="24"/>
        </w:rPr>
      </w:pPr>
      <w:r w:rsidRPr="00A97B30">
        <w:rPr>
          <w:szCs w:val="24"/>
        </w:rPr>
        <w:t xml:space="preserve">Representations should be made to </w:t>
      </w:r>
      <w:r w:rsidR="006D0573">
        <w:rPr>
          <w:szCs w:val="24"/>
        </w:rPr>
        <w:t>Simon Jennings</w:t>
      </w:r>
      <w:r w:rsidRPr="00A97B30">
        <w:rPr>
          <w:szCs w:val="24"/>
        </w:rPr>
        <w:t xml:space="preserve"> before </w:t>
      </w:r>
      <w:r>
        <w:rPr>
          <w:szCs w:val="24"/>
        </w:rPr>
        <w:t>1</w:t>
      </w:r>
      <w:r w:rsidR="006D0573">
        <w:rPr>
          <w:szCs w:val="24"/>
        </w:rPr>
        <w:t>8</w:t>
      </w:r>
      <w:r>
        <w:rPr>
          <w:szCs w:val="24"/>
        </w:rPr>
        <w:t xml:space="preserve"> </w:t>
      </w:r>
      <w:r w:rsidR="006D0573">
        <w:rPr>
          <w:szCs w:val="24"/>
        </w:rPr>
        <w:t xml:space="preserve">August </w:t>
      </w:r>
      <w:r w:rsidRPr="00A97B30">
        <w:rPr>
          <w:szCs w:val="24"/>
        </w:rPr>
        <w:t>2025.</w:t>
      </w:r>
    </w:p>
    <w:p w14:paraId="5FB631AF" w14:textId="70A765E2" w:rsidR="00037F40" w:rsidRDefault="00037F40" w:rsidP="00037F40">
      <w:pPr>
        <w:rPr>
          <w:lang w:val="en-US"/>
        </w:rPr>
      </w:pPr>
      <w:r w:rsidRPr="00A97B30">
        <w:rPr>
          <w:szCs w:val="24"/>
        </w:rPr>
        <w:t xml:space="preserve">Tel: </w:t>
      </w:r>
      <w:r>
        <w:rPr>
          <w:szCs w:val="24"/>
        </w:rPr>
        <w:t>01</w:t>
      </w:r>
      <w:r w:rsidR="006D0573">
        <w:rPr>
          <w:szCs w:val="24"/>
        </w:rPr>
        <w:t>287 612647</w:t>
      </w:r>
      <w:r>
        <w:rPr>
          <w:szCs w:val="24"/>
        </w:rPr>
        <w:t xml:space="preserve"> </w:t>
      </w:r>
      <w:r w:rsidRPr="00A97B30">
        <w:rPr>
          <w:szCs w:val="24"/>
          <w:lang w:val="en-US"/>
        </w:rPr>
        <w:t xml:space="preserve">or email </w:t>
      </w:r>
      <w:r w:rsidR="006D0573" w:rsidRPr="006D0573">
        <w:rPr>
          <w:lang w:val="en-US"/>
        </w:rPr>
        <w:t>simon.jennings@redcar-cleveland.gov.uk</w:t>
      </w:r>
    </w:p>
    <w:p w14:paraId="6B9CE91A" w14:textId="00F2D772" w:rsidR="00037F40" w:rsidRPr="00A97B30" w:rsidRDefault="00037F40" w:rsidP="00037F40">
      <w:pPr>
        <w:rPr>
          <w:szCs w:val="24"/>
        </w:rPr>
      </w:pPr>
      <w:r w:rsidRPr="00A97B30">
        <w:rPr>
          <w:szCs w:val="24"/>
        </w:rPr>
        <w:t xml:space="preserve">First published in Forward Plan on </w:t>
      </w:r>
      <w:r>
        <w:rPr>
          <w:szCs w:val="24"/>
        </w:rPr>
        <w:t>2</w:t>
      </w:r>
      <w:r w:rsidR="006D0573">
        <w:rPr>
          <w:szCs w:val="24"/>
        </w:rPr>
        <w:t>1 July</w:t>
      </w:r>
      <w:r w:rsidRPr="00A97B30">
        <w:rPr>
          <w:szCs w:val="24"/>
        </w:rPr>
        <w:t xml:space="preserve"> 2025</w:t>
      </w:r>
    </w:p>
    <w:p w14:paraId="7DA7852D" w14:textId="77777777" w:rsidR="00037F40" w:rsidRPr="000F4734" w:rsidRDefault="00037F40" w:rsidP="00037F40">
      <w:pPr>
        <w:rPr>
          <w:szCs w:val="24"/>
        </w:rPr>
      </w:pPr>
    </w:p>
    <w:p w14:paraId="1EACFD92" w14:textId="77777777" w:rsidR="00037F40" w:rsidRPr="00A97B30" w:rsidRDefault="00037F40" w:rsidP="00037F40">
      <w:pPr>
        <w:rPr>
          <w:b/>
          <w:sz w:val="28"/>
          <w:szCs w:val="28"/>
        </w:rPr>
      </w:pPr>
      <w:r w:rsidRPr="00A97B30">
        <w:rPr>
          <w:b/>
          <w:sz w:val="28"/>
          <w:szCs w:val="28"/>
        </w:rPr>
        <w:t>Following the Making of the decision, the decision form will be published here:</w:t>
      </w:r>
    </w:p>
    <w:p w14:paraId="6D888501" w14:textId="77777777" w:rsidR="00037F40" w:rsidRPr="00A97B30" w:rsidRDefault="00037F40" w:rsidP="00037F40">
      <w:r w:rsidRPr="00A97B30">
        <w:rPr>
          <w:noProof/>
        </w:rPr>
        <mc:AlternateContent>
          <mc:Choice Requires="wps">
            <w:drawing>
              <wp:anchor distT="0" distB="0" distL="114300" distR="114300" simplePos="0" relativeHeight="251975680" behindDoc="0" locked="0" layoutInCell="1" allowOverlap="1" wp14:anchorId="4B134852" wp14:editId="11E76747">
                <wp:simplePos x="0" y="0"/>
                <wp:positionH relativeFrom="page">
                  <wp:posOffset>3002507</wp:posOffset>
                </wp:positionH>
                <wp:positionV relativeFrom="paragraph">
                  <wp:posOffset>95562</wp:posOffset>
                </wp:positionV>
                <wp:extent cx="648269" cy="607325"/>
                <wp:effectExtent l="0" t="0" r="19050" b="21590"/>
                <wp:wrapNone/>
                <wp:docPr id="16930946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269" cy="607325"/>
                        </a:xfrm>
                        <a:prstGeom prst="rect">
                          <a:avLst/>
                        </a:prstGeom>
                        <a:solidFill>
                          <a:sysClr val="window" lastClr="FFFFFF"/>
                        </a:solidFill>
                        <a:ln w="6350">
                          <a:solidFill>
                            <a:prstClr val="black"/>
                          </a:solidFill>
                        </a:ln>
                        <a:effectLst/>
                      </wps:spPr>
                      <wps:txbx>
                        <w:txbxContent>
                          <w:p w14:paraId="017357E9" w14:textId="644DAEBB" w:rsidR="00037F40" w:rsidRDefault="00D85EB9" w:rsidP="00D85EB9">
                            <w:r>
                              <w:object w:dxaOrig="1376" w:dyaOrig="899" w14:anchorId="13351BEB">
                                <v:shape id="_x0000_i1118" type="#_x0000_t75" style="width:75.4pt;height:49.2pt">
                                  <v:imagedata r:id="rId233" o:title=""/>
                                </v:shape>
                                <o:OLEObject Type="Embed" ProgID="Acrobat.Document.DC" ShapeID="_x0000_i1118" DrawAspect="Icon" ObjectID="_1838976359" r:id="rId23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134852" id="_x0000_s1075" type="#_x0000_t202" style="position:absolute;margin-left:236.4pt;margin-top:7.5pt;width:51.05pt;height:47.8pt;z-index:25197568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" fillcolor="window" strokeweight=".5pt">
                <v:path arrowok="t"/>
                <v:textbox style="mso-fit-shape-to-text:t">
                  <w:txbxContent>
                    <w:p w14:paraId="017357E9" w14:textId="644DAEBB" w:rsidR="00037F40" w:rsidRDefault="00D85EB9" w:rsidP="00D85EB9">
                      <w:r>
                        <w:object w:dxaOrig="1376" w:dyaOrig="899" w14:anchorId="13351BEB">
                          <v:shape id="_x0000_i1110" type="#_x0000_t75" style="width:75.4pt;height:49.2pt">
                            <v:imagedata r:id="rId235" o:title=""/>
                          </v:shape>
                          <o:OLEObject Type="Embed" ProgID="Acrobat.Document.DC" ShapeID="_x0000_i1110" DrawAspect="Icon" ObjectID="_1831798728" r:id="rId236"/>
                        </w:object>
                      </w:r>
                    </w:p>
                  </w:txbxContent>
                </v:textbox>
                <w10:wrap anchorx="page"/>
              </v:shape>
            </w:pict>
          </mc:Fallback>
        </mc:AlternateContent>
      </w:r>
    </w:p>
    <w:p w14:paraId="296375B2" w14:textId="77777777" w:rsidR="00037F40" w:rsidRPr="00A97B30" w:rsidRDefault="00037F40" w:rsidP="00037F40"/>
    <w:p w14:paraId="67A6EABB" w14:textId="77777777" w:rsidR="00037F40" w:rsidRDefault="00037F40" w:rsidP="00037F40"/>
    <w:p w14:paraId="0987E333" w14:textId="77777777" w:rsidR="00037F40" w:rsidRDefault="00037F40" w:rsidP="00037F40"/>
    <w:p w14:paraId="3D23D825" w14:textId="77777777" w:rsidR="00037F40" w:rsidRDefault="00037F40" w:rsidP="00037F40"/>
    <w:bookmarkEnd w:id="24"/>
    <w:p w14:paraId="2327DB42" w14:textId="77777777" w:rsidR="00037F40" w:rsidRDefault="00037F40" w:rsidP="00037F40">
      <w:r>
        <w:br w:type="page"/>
      </w:r>
    </w:p>
    <w:p w14:paraId="6330C4BF" w14:textId="5FAA6EDA" w:rsidR="00050F25" w:rsidRDefault="00050F25" w:rsidP="00050F25">
      <w:pPr>
        <w:rPr>
          <w:b/>
          <w:sz w:val="28"/>
          <w:szCs w:val="28"/>
          <w:lang w:val="en-US"/>
        </w:rPr>
      </w:pPr>
      <w:r>
        <w:rPr>
          <w:b/>
          <w:sz w:val="28"/>
        </w:rPr>
        <w:t>DECISION: RDD0034</w:t>
      </w:r>
    </w:p>
    <w:p w14:paraId="60F8B5EA" w14:textId="77777777" w:rsidR="00050F25" w:rsidRPr="000F4734" w:rsidRDefault="00050F25" w:rsidP="00050F25">
      <w:pPr>
        <w:rPr>
          <w:b/>
          <w:szCs w:val="18"/>
        </w:rPr>
      </w:pPr>
    </w:p>
    <w:p w14:paraId="4067CCBE" w14:textId="57759E1C" w:rsidR="00050F25" w:rsidRDefault="00050F25" w:rsidP="00050F25">
      <w:pPr>
        <w:rPr>
          <w:b/>
          <w:sz w:val="28"/>
          <w:szCs w:val="28"/>
          <w:lang w:val="en-US"/>
        </w:rPr>
      </w:pPr>
      <w:r w:rsidRPr="00A97B30">
        <w:rPr>
          <w:b/>
          <w:sz w:val="28"/>
          <w:szCs w:val="28"/>
        </w:rPr>
        <w:t xml:space="preserve">Nature of the decision: </w:t>
      </w:r>
      <w:r w:rsidRPr="00050F25">
        <w:rPr>
          <w:b/>
          <w:sz w:val="28"/>
          <w:szCs w:val="28"/>
          <w:lang w:val="en-US"/>
        </w:rPr>
        <w:t>School, College and Centre Passenger Services DPS</w:t>
      </w:r>
    </w:p>
    <w:p w14:paraId="69265CBA" w14:textId="77777777" w:rsidR="00050F25" w:rsidRPr="000F4734" w:rsidRDefault="00050F25" w:rsidP="00050F25">
      <w:pPr>
        <w:rPr>
          <w:b/>
          <w:szCs w:val="24"/>
        </w:rPr>
      </w:pPr>
    </w:p>
    <w:p w14:paraId="0E2DA7DB" w14:textId="39489552" w:rsidR="00050F25" w:rsidRDefault="00050F25" w:rsidP="00050F25">
      <w:pPr>
        <w:rPr>
          <w:noProof/>
          <w:lang w:val="en-US"/>
        </w:rPr>
      </w:pPr>
      <w:r w:rsidRPr="00050F25">
        <w:rPr>
          <w:noProof/>
          <w:lang w:val="en-US"/>
        </w:rPr>
        <w:t>To vary the School, College and Centre Passenger Services DPS to extend the term to 28th February 2029</w:t>
      </w:r>
    </w:p>
    <w:p w14:paraId="6879B18A" w14:textId="77777777" w:rsidR="00050F25" w:rsidRDefault="00050F25" w:rsidP="00050F25">
      <w:pPr>
        <w:rPr>
          <w:noProof/>
          <w:lang w:val="en-US"/>
        </w:rPr>
      </w:pPr>
    </w:p>
    <w:p w14:paraId="088D3CED" w14:textId="77777777" w:rsidR="00050F25" w:rsidRPr="00A97B30" w:rsidRDefault="00050F25" w:rsidP="00050F25">
      <w:pPr>
        <w:rPr>
          <w:b/>
          <w:sz w:val="28"/>
          <w:szCs w:val="28"/>
        </w:rPr>
      </w:pPr>
      <w:r w:rsidRPr="00A97B30">
        <w:rPr>
          <w:b/>
          <w:sz w:val="28"/>
          <w:szCs w:val="28"/>
        </w:rPr>
        <w:t>Who will make the decision?</w:t>
      </w:r>
    </w:p>
    <w:p w14:paraId="2D6704B3" w14:textId="77777777" w:rsidR="00050F25" w:rsidRPr="000F4734" w:rsidRDefault="00050F25" w:rsidP="00050F25">
      <w:pPr>
        <w:rPr>
          <w:b/>
          <w:szCs w:val="24"/>
        </w:rPr>
      </w:pPr>
    </w:p>
    <w:p w14:paraId="642C0E22" w14:textId="77777777" w:rsidR="00050F25" w:rsidRPr="00A97B30" w:rsidRDefault="00050F25" w:rsidP="00050F25">
      <w:pPr>
        <w:rPr>
          <w:szCs w:val="24"/>
        </w:rPr>
      </w:pPr>
      <w:r w:rsidRPr="00A97B30">
        <w:rPr>
          <w:szCs w:val="24"/>
        </w:rPr>
        <w:t xml:space="preserve">Cabinet Member for </w:t>
      </w:r>
      <w:r>
        <w:rPr>
          <w:szCs w:val="24"/>
        </w:rPr>
        <w:t>Resources</w:t>
      </w:r>
    </w:p>
    <w:p w14:paraId="092716A8" w14:textId="77777777" w:rsidR="00050F25" w:rsidRPr="00A97B30" w:rsidRDefault="00050F25" w:rsidP="00050F25">
      <w:pPr>
        <w:rPr>
          <w:szCs w:val="24"/>
        </w:rPr>
      </w:pPr>
    </w:p>
    <w:p w14:paraId="3B9CD883" w14:textId="77777777" w:rsidR="00050F25" w:rsidRPr="00A97B30" w:rsidRDefault="00050F25" w:rsidP="00050F25">
      <w:pPr>
        <w:rPr>
          <w:b/>
          <w:sz w:val="28"/>
          <w:szCs w:val="28"/>
        </w:rPr>
      </w:pPr>
      <w:r w:rsidRPr="00A97B30">
        <w:rPr>
          <w:b/>
          <w:sz w:val="28"/>
          <w:szCs w:val="28"/>
        </w:rPr>
        <w:t>When is the decision to be taken?</w:t>
      </w:r>
    </w:p>
    <w:p w14:paraId="0B2AFD3F" w14:textId="77777777" w:rsidR="00050F25" w:rsidRPr="000F4734" w:rsidRDefault="00050F25" w:rsidP="00050F25">
      <w:pPr>
        <w:rPr>
          <w:b/>
          <w:szCs w:val="24"/>
        </w:rPr>
      </w:pPr>
    </w:p>
    <w:p w14:paraId="0B4223B2" w14:textId="148F49D6" w:rsidR="00050F25" w:rsidRPr="00A97B30" w:rsidRDefault="00050F25" w:rsidP="00050F25">
      <w:pPr>
        <w:rPr>
          <w:szCs w:val="24"/>
        </w:rPr>
      </w:pPr>
      <w:r>
        <w:rPr>
          <w:szCs w:val="24"/>
        </w:rPr>
        <w:t>January</w:t>
      </w:r>
      <w:r w:rsidRPr="00A97B30">
        <w:rPr>
          <w:szCs w:val="24"/>
        </w:rPr>
        <w:t xml:space="preserve"> 202</w:t>
      </w:r>
      <w:r>
        <w:rPr>
          <w:szCs w:val="24"/>
        </w:rPr>
        <w:t>6</w:t>
      </w:r>
    </w:p>
    <w:p w14:paraId="036013EC" w14:textId="77777777" w:rsidR="00050F25" w:rsidRPr="00A97B30" w:rsidRDefault="00050F25" w:rsidP="00050F25">
      <w:pPr>
        <w:rPr>
          <w:sz w:val="28"/>
          <w:szCs w:val="28"/>
        </w:rPr>
      </w:pPr>
    </w:p>
    <w:p w14:paraId="17E8F750" w14:textId="77777777" w:rsidR="00050F25" w:rsidRPr="00A97B30" w:rsidRDefault="00050F25" w:rsidP="00050F25">
      <w:pPr>
        <w:rPr>
          <w:b/>
          <w:sz w:val="28"/>
          <w:szCs w:val="28"/>
        </w:rPr>
      </w:pPr>
      <w:r w:rsidRPr="00A97B30">
        <w:rPr>
          <w:b/>
          <w:sz w:val="28"/>
          <w:szCs w:val="28"/>
        </w:rPr>
        <w:t>Who will be consulted and how?</w:t>
      </w:r>
    </w:p>
    <w:p w14:paraId="5F6482D7" w14:textId="77777777" w:rsidR="00050F25" w:rsidRPr="000F4734" w:rsidRDefault="00050F25" w:rsidP="00050F25">
      <w:pPr>
        <w:rPr>
          <w:b/>
          <w:szCs w:val="24"/>
        </w:rPr>
      </w:pPr>
    </w:p>
    <w:p w14:paraId="2DFC5696" w14:textId="77777777" w:rsidR="00050F25" w:rsidRPr="006D0573" w:rsidRDefault="00050F25" w:rsidP="00050F25">
      <w:pPr>
        <w:rPr>
          <w:szCs w:val="24"/>
          <w:lang w:val="en-US"/>
        </w:rPr>
      </w:pPr>
      <w:r w:rsidRPr="006D0573">
        <w:rPr>
          <w:szCs w:val="24"/>
          <w:lang w:val="en-US"/>
        </w:rPr>
        <w:t>Cabinet Member for Resources</w:t>
      </w:r>
    </w:p>
    <w:p w14:paraId="44928239" w14:textId="77777777" w:rsidR="00050F25" w:rsidRPr="006D0573" w:rsidRDefault="00050F25" w:rsidP="00050F25">
      <w:pPr>
        <w:rPr>
          <w:szCs w:val="24"/>
          <w:lang w:val="en-US"/>
        </w:rPr>
      </w:pPr>
      <w:r w:rsidRPr="006D0573">
        <w:rPr>
          <w:szCs w:val="24"/>
          <w:lang w:val="en-US"/>
        </w:rPr>
        <w:t>Chief Legal Officer</w:t>
      </w:r>
    </w:p>
    <w:p w14:paraId="439A945B" w14:textId="77777777" w:rsidR="00050F25" w:rsidRPr="006D0573" w:rsidRDefault="00050F25" w:rsidP="00050F25">
      <w:pPr>
        <w:rPr>
          <w:szCs w:val="24"/>
          <w:lang w:val="en-US"/>
        </w:rPr>
      </w:pPr>
      <w:r w:rsidRPr="006D0573">
        <w:rPr>
          <w:szCs w:val="24"/>
          <w:lang w:val="en-US"/>
        </w:rPr>
        <w:t>Chief Finance Officer</w:t>
      </w:r>
    </w:p>
    <w:p w14:paraId="1C3A441F" w14:textId="77777777" w:rsidR="00050F25" w:rsidRDefault="00050F25" w:rsidP="00050F25">
      <w:pPr>
        <w:rPr>
          <w:szCs w:val="24"/>
          <w:lang w:val="en-US"/>
        </w:rPr>
      </w:pPr>
      <w:r w:rsidRPr="006D0573">
        <w:rPr>
          <w:szCs w:val="24"/>
          <w:lang w:val="en-US"/>
        </w:rPr>
        <w:t xml:space="preserve">Managing Director </w:t>
      </w:r>
    </w:p>
    <w:p w14:paraId="025423AB" w14:textId="77777777" w:rsidR="00050F25" w:rsidRDefault="00050F25" w:rsidP="00050F25">
      <w:pPr>
        <w:rPr>
          <w:szCs w:val="24"/>
          <w:lang w:val="en-US"/>
        </w:rPr>
      </w:pPr>
      <w:r w:rsidRPr="0012260E">
        <w:rPr>
          <w:szCs w:val="24"/>
          <w:lang w:val="en-US"/>
        </w:rPr>
        <w:t>All of the above will be consulted by approval of delegated decision.</w:t>
      </w:r>
    </w:p>
    <w:p w14:paraId="70E918C1" w14:textId="77777777" w:rsidR="00050F25" w:rsidRPr="000F4734" w:rsidRDefault="00050F25" w:rsidP="00050F25">
      <w:pPr>
        <w:rPr>
          <w:szCs w:val="24"/>
          <w:lang w:val="en-US"/>
        </w:rPr>
      </w:pPr>
    </w:p>
    <w:p w14:paraId="3967A8D0" w14:textId="77777777" w:rsidR="00050F25" w:rsidRPr="00A97B30" w:rsidRDefault="00050F25" w:rsidP="00050F25">
      <w:pPr>
        <w:rPr>
          <w:b/>
          <w:sz w:val="28"/>
          <w:szCs w:val="28"/>
        </w:rPr>
      </w:pPr>
      <w:r w:rsidRPr="00A97B30">
        <w:rPr>
          <w:b/>
          <w:sz w:val="28"/>
          <w:szCs w:val="28"/>
        </w:rPr>
        <w:t>Supporting documentation:</w:t>
      </w:r>
    </w:p>
    <w:p w14:paraId="58C41857" w14:textId="77777777" w:rsidR="00050F25" w:rsidRPr="000F4734" w:rsidRDefault="00050F25" w:rsidP="00050F25">
      <w:pPr>
        <w:rPr>
          <w:b/>
          <w:szCs w:val="24"/>
        </w:rPr>
      </w:pPr>
    </w:p>
    <w:p w14:paraId="75E6A735" w14:textId="77777777" w:rsidR="00050F25" w:rsidRDefault="00050F25" w:rsidP="00050F25">
      <w:pPr>
        <w:rPr>
          <w:szCs w:val="24"/>
        </w:rPr>
      </w:pPr>
      <w:r w:rsidRPr="006D0573">
        <w:rPr>
          <w:szCs w:val="24"/>
        </w:rPr>
        <w:t>There are no supporting documents for this decision.</w:t>
      </w:r>
    </w:p>
    <w:p w14:paraId="2CA981C9" w14:textId="77777777" w:rsidR="00050F25" w:rsidRPr="00A97B30" w:rsidRDefault="00050F25" w:rsidP="00050F25">
      <w:pPr>
        <w:rPr>
          <w:szCs w:val="24"/>
        </w:rPr>
      </w:pPr>
    </w:p>
    <w:p w14:paraId="7DE4B44A" w14:textId="77777777" w:rsidR="00050F25" w:rsidRPr="00A97B30" w:rsidRDefault="00050F25" w:rsidP="00050F25">
      <w:pPr>
        <w:rPr>
          <w:b/>
          <w:sz w:val="28"/>
          <w:szCs w:val="28"/>
        </w:rPr>
      </w:pPr>
      <w:r w:rsidRPr="00A97B30">
        <w:rPr>
          <w:b/>
          <w:sz w:val="28"/>
          <w:szCs w:val="28"/>
        </w:rPr>
        <w:t>How and by when to make representations:</w:t>
      </w:r>
    </w:p>
    <w:p w14:paraId="49E56488" w14:textId="77777777" w:rsidR="00050F25" w:rsidRPr="000F4734" w:rsidRDefault="00050F25" w:rsidP="00050F25">
      <w:pPr>
        <w:rPr>
          <w:b/>
          <w:szCs w:val="24"/>
        </w:rPr>
      </w:pPr>
    </w:p>
    <w:p w14:paraId="004E93BF" w14:textId="37E8F272" w:rsidR="00050F25" w:rsidRPr="00A97B30" w:rsidRDefault="00050F25" w:rsidP="00050F25">
      <w:pPr>
        <w:rPr>
          <w:szCs w:val="24"/>
        </w:rPr>
      </w:pPr>
      <w:r w:rsidRPr="00A97B30">
        <w:rPr>
          <w:szCs w:val="24"/>
        </w:rPr>
        <w:t xml:space="preserve">Representations should be made to </w:t>
      </w:r>
      <w:r>
        <w:rPr>
          <w:szCs w:val="24"/>
        </w:rPr>
        <w:t>Sarah Johnson</w:t>
      </w:r>
      <w:r w:rsidRPr="00A97B30">
        <w:rPr>
          <w:szCs w:val="24"/>
        </w:rPr>
        <w:t xml:space="preserve"> before </w:t>
      </w:r>
      <w:r>
        <w:rPr>
          <w:szCs w:val="24"/>
        </w:rPr>
        <w:t xml:space="preserve">23 December </w:t>
      </w:r>
      <w:r w:rsidRPr="00A97B30">
        <w:rPr>
          <w:szCs w:val="24"/>
        </w:rPr>
        <w:t>2025.</w:t>
      </w:r>
    </w:p>
    <w:p w14:paraId="6186ADCC" w14:textId="663E61A7" w:rsidR="00050F25" w:rsidRDefault="00050F25" w:rsidP="00050F25">
      <w:pPr>
        <w:rPr>
          <w:lang w:val="en-US"/>
        </w:rPr>
      </w:pPr>
      <w:r w:rsidRPr="00A97B30">
        <w:rPr>
          <w:szCs w:val="24"/>
        </w:rPr>
        <w:t xml:space="preserve">Tel: </w:t>
      </w:r>
      <w:r>
        <w:rPr>
          <w:szCs w:val="24"/>
        </w:rPr>
        <w:t xml:space="preserve">01642 771731 </w:t>
      </w:r>
      <w:r w:rsidRPr="00A97B30">
        <w:rPr>
          <w:szCs w:val="24"/>
          <w:lang w:val="en-US"/>
        </w:rPr>
        <w:t xml:space="preserve">or email </w:t>
      </w:r>
      <w:r w:rsidR="00286158">
        <w:rPr>
          <w:lang w:val="en-US"/>
        </w:rPr>
        <w:t>Sarah.Johnson@redcar-cleveland.gov.uk</w:t>
      </w:r>
    </w:p>
    <w:p w14:paraId="06C659C9" w14:textId="6986F074" w:rsidR="00050F25" w:rsidRPr="00A97B30" w:rsidRDefault="00050F25" w:rsidP="00050F25">
      <w:pPr>
        <w:rPr>
          <w:szCs w:val="24"/>
        </w:rPr>
      </w:pPr>
      <w:r w:rsidRPr="00A97B30">
        <w:rPr>
          <w:szCs w:val="24"/>
        </w:rPr>
        <w:t xml:space="preserve">First published in Forward Plan on </w:t>
      </w:r>
      <w:r>
        <w:rPr>
          <w:szCs w:val="24"/>
        </w:rPr>
        <w:t>25 November</w:t>
      </w:r>
      <w:r w:rsidRPr="00A97B30">
        <w:rPr>
          <w:szCs w:val="24"/>
        </w:rPr>
        <w:t xml:space="preserve"> 2025</w:t>
      </w:r>
    </w:p>
    <w:p w14:paraId="026F1A63" w14:textId="77777777" w:rsidR="00050F25" w:rsidRPr="000F4734" w:rsidRDefault="00050F25" w:rsidP="00050F25">
      <w:pPr>
        <w:rPr>
          <w:szCs w:val="24"/>
        </w:rPr>
      </w:pPr>
    </w:p>
    <w:p w14:paraId="7B53FB70" w14:textId="77777777" w:rsidR="00050F25" w:rsidRPr="00A97B30" w:rsidRDefault="00050F25" w:rsidP="00050F25">
      <w:pPr>
        <w:rPr>
          <w:b/>
          <w:sz w:val="28"/>
          <w:szCs w:val="28"/>
        </w:rPr>
      </w:pPr>
      <w:r w:rsidRPr="00A97B30">
        <w:rPr>
          <w:b/>
          <w:sz w:val="28"/>
          <w:szCs w:val="28"/>
        </w:rPr>
        <w:t>Following the Making of the decision, the decision form will be published here:</w:t>
      </w:r>
    </w:p>
    <w:p w14:paraId="5FE1EFB9" w14:textId="77777777" w:rsidR="00050F25" w:rsidRPr="00A97B30" w:rsidRDefault="00050F25" w:rsidP="00050F25">
      <w:r w:rsidRPr="00A97B30">
        <w:rPr>
          <w:noProof/>
        </w:rPr>
        <mc:AlternateContent>
          <mc:Choice Requires="wps">
            <w:drawing>
              <wp:anchor distT="0" distB="0" distL="114300" distR="114300" simplePos="0" relativeHeight="252010496" behindDoc="0" locked="0" layoutInCell="1" allowOverlap="1" wp14:anchorId="1A8A83EF" wp14:editId="6293FE3C">
                <wp:simplePos x="0" y="0"/>
                <wp:positionH relativeFrom="page">
                  <wp:posOffset>3000375</wp:posOffset>
                </wp:positionH>
                <wp:positionV relativeFrom="paragraph">
                  <wp:posOffset>91439</wp:posOffset>
                </wp:positionV>
                <wp:extent cx="800100" cy="676275"/>
                <wp:effectExtent l="0" t="0" r="19050" b="28575"/>
                <wp:wrapNone/>
                <wp:docPr id="20395174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676275"/>
                        </a:xfrm>
                        <a:prstGeom prst="rect">
                          <a:avLst/>
                        </a:prstGeom>
                        <a:solidFill>
                          <a:sysClr val="window" lastClr="FFFFFF"/>
                        </a:solidFill>
                        <a:ln w="6350">
                          <a:solidFill>
                            <a:prstClr val="black"/>
                          </a:solidFill>
                        </a:ln>
                        <a:effectLst/>
                      </wps:spPr>
                      <wps:txbx>
                        <w:txbxContent>
                          <w:p w14:paraId="6F933E2B" w14:textId="64D56FC4" w:rsidR="00050F25" w:rsidRDefault="009C638D" w:rsidP="009C638D">
                            <w:r>
                              <w:object w:dxaOrig="1534" w:dyaOrig="997" w14:anchorId="6B2DA896">
                                <v:shape id="_x0000_i1120" type="#_x0000_t75" style="width:76.7pt;height:49.85pt">
                                  <v:imagedata r:id="rId237" o:title=""/>
                                </v:shape>
                                <o:OLEObject Type="Embed" ProgID="Acrobat.Document.DC" ShapeID="_x0000_i1120" DrawAspect="Icon" ObjectID="_1838976360" r:id="rId23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8A83EF" id="_x0000_s1076" type="#_x0000_t202" style="position:absolute;margin-left:236.25pt;margin-top:7.2pt;width:63pt;height:53.25pt;z-index:25201049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" fillcolor="window" strokeweight=".5pt">
                <v:path arrowok="t"/>
                <v:textbox style="mso-fit-shape-to-text:t">
                  <w:txbxContent>
                    <w:p w14:paraId="6F933E2B" w14:textId="64D56FC4" w:rsidR="00050F25" w:rsidRDefault="009C638D" w:rsidP="009C638D">
                      <w:r>
                        <w:object w:dxaOrig="1534" w:dyaOrig="997" w14:anchorId="6B2DA896">
                          <v:shape id="_x0000_i1112" type="#_x0000_t75" style="width:76.7pt;height:49.85pt">
                            <v:imagedata r:id="rId239" o:title=""/>
                          </v:shape>
                          <o:OLEObject Type="Embed" ProgID="Acrobat.Document.DC" ShapeID="_x0000_i1112" DrawAspect="Icon" ObjectID="_1831798729" r:id="rId240"/>
                        </w:object>
                      </w:r>
                    </w:p>
                  </w:txbxContent>
                </v:textbox>
                <w10:wrap anchorx="page"/>
              </v:shape>
            </w:pict>
          </mc:Fallback>
        </mc:AlternateContent>
      </w:r>
    </w:p>
    <w:p w14:paraId="79B67CAC" w14:textId="77777777" w:rsidR="00050F25" w:rsidRPr="00A97B30" w:rsidRDefault="00050F25" w:rsidP="00050F25"/>
    <w:p w14:paraId="68D9C4F9" w14:textId="77777777" w:rsidR="00050F25" w:rsidRDefault="00050F25" w:rsidP="00050F25"/>
    <w:p w14:paraId="05667348" w14:textId="77777777" w:rsidR="00050F25" w:rsidRDefault="00050F25" w:rsidP="00050F25"/>
    <w:p w14:paraId="46613712" w14:textId="77777777" w:rsidR="00050F25" w:rsidRDefault="00050F25" w:rsidP="00050F25"/>
    <w:p w14:paraId="69740F06" w14:textId="77777777" w:rsidR="00050F25" w:rsidRDefault="00050F25">
      <w:pPr>
        <w:rPr>
          <w:b/>
          <w:snapToGrid w:val="0"/>
          <w:sz w:val="31"/>
        </w:rPr>
      </w:pPr>
      <w:r>
        <w:rPr>
          <w:b/>
          <w:snapToGrid w:val="0"/>
          <w:sz w:val="31"/>
        </w:rPr>
        <w:br w:type="page"/>
      </w:r>
    </w:p>
    <w:p w14:paraId="7191F6FE" w14:textId="20C966A8"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25" w:name="Decision"/>
      <w:r>
        <w:rPr>
          <w:b/>
          <w:snapToGrid w:val="0"/>
          <w:sz w:val="31"/>
        </w:rPr>
        <w:t>DECISION MAKERS</w:t>
      </w:r>
      <w:bookmarkEnd w:id="25"/>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headerReference w:type="default" r:id="rId241"/>
      <w:footerReference w:type="even" r:id="rId242"/>
      <w:footerReference w:type="default" r:id="rId243"/>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4089C" w14:textId="77777777" w:rsidR="00E02F7E" w:rsidRDefault="00E02F7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06E53"/>
    <w:rsid w:val="00010826"/>
    <w:rsid w:val="00014008"/>
    <w:rsid w:val="00016AFB"/>
    <w:rsid w:val="00022DF8"/>
    <w:rsid w:val="0002346F"/>
    <w:rsid w:val="00027C7E"/>
    <w:rsid w:val="0003297D"/>
    <w:rsid w:val="00033C35"/>
    <w:rsid w:val="000378CD"/>
    <w:rsid w:val="00037F40"/>
    <w:rsid w:val="000441F2"/>
    <w:rsid w:val="000452EF"/>
    <w:rsid w:val="00046B8C"/>
    <w:rsid w:val="00050F25"/>
    <w:rsid w:val="00052B78"/>
    <w:rsid w:val="00056686"/>
    <w:rsid w:val="0006281A"/>
    <w:rsid w:val="0006311E"/>
    <w:rsid w:val="0006374A"/>
    <w:rsid w:val="000644F1"/>
    <w:rsid w:val="000654F0"/>
    <w:rsid w:val="000658DD"/>
    <w:rsid w:val="0007663A"/>
    <w:rsid w:val="00080A23"/>
    <w:rsid w:val="000810DF"/>
    <w:rsid w:val="00081398"/>
    <w:rsid w:val="00087C59"/>
    <w:rsid w:val="0009014C"/>
    <w:rsid w:val="000910AA"/>
    <w:rsid w:val="000926B3"/>
    <w:rsid w:val="00096D1D"/>
    <w:rsid w:val="000A0809"/>
    <w:rsid w:val="000A5B2F"/>
    <w:rsid w:val="000A662D"/>
    <w:rsid w:val="000A758F"/>
    <w:rsid w:val="000A77B1"/>
    <w:rsid w:val="000B4262"/>
    <w:rsid w:val="000C0C42"/>
    <w:rsid w:val="000C40F7"/>
    <w:rsid w:val="000D1753"/>
    <w:rsid w:val="000D3E25"/>
    <w:rsid w:val="000D5DBC"/>
    <w:rsid w:val="000D6AD5"/>
    <w:rsid w:val="000E28E6"/>
    <w:rsid w:val="000E397A"/>
    <w:rsid w:val="000E3A92"/>
    <w:rsid w:val="000E64D8"/>
    <w:rsid w:val="000E6614"/>
    <w:rsid w:val="000F4734"/>
    <w:rsid w:val="00100555"/>
    <w:rsid w:val="00100DAB"/>
    <w:rsid w:val="00100FAB"/>
    <w:rsid w:val="00105068"/>
    <w:rsid w:val="00110969"/>
    <w:rsid w:val="00115105"/>
    <w:rsid w:val="0011539A"/>
    <w:rsid w:val="001218CA"/>
    <w:rsid w:val="0012260E"/>
    <w:rsid w:val="00124144"/>
    <w:rsid w:val="00124503"/>
    <w:rsid w:val="0013345B"/>
    <w:rsid w:val="00135D8C"/>
    <w:rsid w:val="00137FB9"/>
    <w:rsid w:val="001426B0"/>
    <w:rsid w:val="001434D9"/>
    <w:rsid w:val="001564CB"/>
    <w:rsid w:val="00157767"/>
    <w:rsid w:val="0016070F"/>
    <w:rsid w:val="00160F39"/>
    <w:rsid w:val="00162304"/>
    <w:rsid w:val="001643AF"/>
    <w:rsid w:val="0016454B"/>
    <w:rsid w:val="001647E8"/>
    <w:rsid w:val="00165564"/>
    <w:rsid w:val="0016617D"/>
    <w:rsid w:val="001704A8"/>
    <w:rsid w:val="00174DA8"/>
    <w:rsid w:val="00175876"/>
    <w:rsid w:val="001842B6"/>
    <w:rsid w:val="00187B27"/>
    <w:rsid w:val="0019045C"/>
    <w:rsid w:val="00192164"/>
    <w:rsid w:val="0019315C"/>
    <w:rsid w:val="0019405D"/>
    <w:rsid w:val="00195996"/>
    <w:rsid w:val="001A47EE"/>
    <w:rsid w:val="001A4C17"/>
    <w:rsid w:val="001A6728"/>
    <w:rsid w:val="001B184C"/>
    <w:rsid w:val="001B1D3A"/>
    <w:rsid w:val="001B4659"/>
    <w:rsid w:val="001B53AD"/>
    <w:rsid w:val="001C0956"/>
    <w:rsid w:val="001C2628"/>
    <w:rsid w:val="001C3541"/>
    <w:rsid w:val="001C4A7C"/>
    <w:rsid w:val="001C5F14"/>
    <w:rsid w:val="001D2522"/>
    <w:rsid w:val="001D458C"/>
    <w:rsid w:val="001D5FCB"/>
    <w:rsid w:val="001D7C89"/>
    <w:rsid w:val="001E0236"/>
    <w:rsid w:val="001F1E7A"/>
    <w:rsid w:val="001F3862"/>
    <w:rsid w:val="001F4355"/>
    <w:rsid w:val="001F5C9B"/>
    <w:rsid w:val="001F7710"/>
    <w:rsid w:val="00211559"/>
    <w:rsid w:val="00213DFF"/>
    <w:rsid w:val="0021599B"/>
    <w:rsid w:val="00217DAB"/>
    <w:rsid w:val="00220614"/>
    <w:rsid w:val="002215FD"/>
    <w:rsid w:val="00222053"/>
    <w:rsid w:val="00223918"/>
    <w:rsid w:val="00224D44"/>
    <w:rsid w:val="00231FC3"/>
    <w:rsid w:val="002329D4"/>
    <w:rsid w:val="00233217"/>
    <w:rsid w:val="00233C79"/>
    <w:rsid w:val="00234D87"/>
    <w:rsid w:val="00235C02"/>
    <w:rsid w:val="00236718"/>
    <w:rsid w:val="00242DFF"/>
    <w:rsid w:val="00243D56"/>
    <w:rsid w:val="00245CE7"/>
    <w:rsid w:val="002467D4"/>
    <w:rsid w:val="00251715"/>
    <w:rsid w:val="00252467"/>
    <w:rsid w:val="00252815"/>
    <w:rsid w:val="00257914"/>
    <w:rsid w:val="00260EE2"/>
    <w:rsid w:val="00263F99"/>
    <w:rsid w:val="00263FFD"/>
    <w:rsid w:val="002658B9"/>
    <w:rsid w:val="00267417"/>
    <w:rsid w:val="0027304A"/>
    <w:rsid w:val="0028319B"/>
    <w:rsid w:val="00285494"/>
    <w:rsid w:val="00285B15"/>
    <w:rsid w:val="00286158"/>
    <w:rsid w:val="00290700"/>
    <w:rsid w:val="00297991"/>
    <w:rsid w:val="002A3044"/>
    <w:rsid w:val="002A3B54"/>
    <w:rsid w:val="002B05B7"/>
    <w:rsid w:val="002B0E16"/>
    <w:rsid w:val="002B4796"/>
    <w:rsid w:val="002B69A6"/>
    <w:rsid w:val="002C3199"/>
    <w:rsid w:val="002C4074"/>
    <w:rsid w:val="002C43C4"/>
    <w:rsid w:val="002C53D4"/>
    <w:rsid w:val="002D489D"/>
    <w:rsid w:val="002D63E6"/>
    <w:rsid w:val="002D684F"/>
    <w:rsid w:val="002D729C"/>
    <w:rsid w:val="002E033E"/>
    <w:rsid w:val="002E4775"/>
    <w:rsid w:val="002F082D"/>
    <w:rsid w:val="002F6BEC"/>
    <w:rsid w:val="002F7E50"/>
    <w:rsid w:val="0030017F"/>
    <w:rsid w:val="00301E3E"/>
    <w:rsid w:val="0030273D"/>
    <w:rsid w:val="00307EAB"/>
    <w:rsid w:val="00312FC3"/>
    <w:rsid w:val="00316A9B"/>
    <w:rsid w:val="00317DB3"/>
    <w:rsid w:val="003232B6"/>
    <w:rsid w:val="00323F89"/>
    <w:rsid w:val="003250B2"/>
    <w:rsid w:val="00325127"/>
    <w:rsid w:val="00325CDE"/>
    <w:rsid w:val="00332172"/>
    <w:rsid w:val="00332DBA"/>
    <w:rsid w:val="00333900"/>
    <w:rsid w:val="00335589"/>
    <w:rsid w:val="00335DDD"/>
    <w:rsid w:val="00336519"/>
    <w:rsid w:val="003432C4"/>
    <w:rsid w:val="00350A25"/>
    <w:rsid w:val="0035203A"/>
    <w:rsid w:val="003531AA"/>
    <w:rsid w:val="00353DB6"/>
    <w:rsid w:val="00353E08"/>
    <w:rsid w:val="003572E1"/>
    <w:rsid w:val="00357A2A"/>
    <w:rsid w:val="00360F80"/>
    <w:rsid w:val="00361EEE"/>
    <w:rsid w:val="0036230F"/>
    <w:rsid w:val="0036369B"/>
    <w:rsid w:val="00364F2F"/>
    <w:rsid w:val="00371DE0"/>
    <w:rsid w:val="00372EE8"/>
    <w:rsid w:val="00374725"/>
    <w:rsid w:val="00375230"/>
    <w:rsid w:val="00380B60"/>
    <w:rsid w:val="00384630"/>
    <w:rsid w:val="00386219"/>
    <w:rsid w:val="00391A61"/>
    <w:rsid w:val="00392F97"/>
    <w:rsid w:val="00393C1E"/>
    <w:rsid w:val="00394D8B"/>
    <w:rsid w:val="00396028"/>
    <w:rsid w:val="00397D19"/>
    <w:rsid w:val="003A039C"/>
    <w:rsid w:val="003A0900"/>
    <w:rsid w:val="003A18E4"/>
    <w:rsid w:val="003A2554"/>
    <w:rsid w:val="003A2BE9"/>
    <w:rsid w:val="003A48CB"/>
    <w:rsid w:val="003B0FCB"/>
    <w:rsid w:val="003B1EEB"/>
    <w:rsid w:val="003B2F0A"/>
    <w:rsid w:val="003B56CF"/>
    <w:rsid w:val="003B7C3F"/>
    <w:rsid w:val="003C160E"/>
    <w:rsid w:val="003C322D"/>
    <w:rsid w:val="003D272A"/>
    <w:rsid w:val="003D3AFC"/>
    <w:rsid w:val="003D509C"/>
    <w:rsid w:val="003D5299"/>
    <w:rsid w:val="003D6ADE"/>
    <w:rsid w:val="003E2E18"/>
    <w:rsid w:val="003E5E42"/>
    <w:rsid w:val="003E5E70"/>
    <w:rsid w:val="003E62E6"/>
    <w:rsid w:val="003F07CB"/>
    <w:rsid w:val="003F3439"/>
    <w:rsid w:val="003F3AA8"/>
    <w:rsid w:val="003F433C"/>
    <w:rsid w:val="004053A3"/>
    <w:rsid w:val="00406CD8"/>
    <w:rsid w:val="00407635"/>
    <w:rsid w:val="00407768"/>
    <w:rsid w:val="00410E0B"/>
    <w:rsid w:val="00413351"/>
    <w:rsid w:val="00414470"/>
    <w:rsid w:val="00416246"/>
    <w:rsid w:val="0042048E"/>
    <w:rsid w:val="0042324D"/>
    <w:rsid w:val="004241CA"/>
    <w:rsid w:val="004269E6"/>
    <w:rsid w:val="00432D6E"/>
    <w:rsid w:val="0043327F"/>
    <w:rsid w:val="004348BD"/>
    <w:rsid w:val="004404A8"/>
    <w:rsid w:val="004406AD"/>
    <w:rsid w:val="00443F20"/>
    <w:rsid w:val="00450B29"/>
    <w:rsid w:val="00453969"/>
    <w:rsid w:val="00455F06"/>
    <w:rsid w:val="00461088"/>
    <w:rsid w:val="004610CB"/>
    <w:rsid w:val="0046115F"/>
    <w:rsid w:val="00463ED8"/>
    <w:rsid w:val="00465536"/>
    <w:rsid w:val="0046705D"/>
    <w:rsid w:val="004678D2"/>
    <w:rsid w:val="0047023D"/>
    <w:rsid w:val="00474AF6"/>
    <w:rsid w:val="00474D69"/>
    <w:rsid w:val="004840E6"/>
    <w:rsid w:val="0048456D"/>
    <w:rsid w:val="004859DE"/>
    <w:rsid w:val="00492FC6"/>
    <w:rsid w:val="004933B9"/>
    <w:rsid w:val="0049427A"/>
    <w:rsid w:val="00495F6A"/>
    <w:rsid w:val="00496B39"/>
    <w:rsid w:val="00496E88"/>
    <w:rsid w:val="00497426"/>
    <w:rsid w:val="004A0D04"/>
    <w:rsid w:val="004A123B"/>
    <w:rsid w:val="004A192D"/>
    <w:rsid w:val="004A5211"/>
    <w:rsid w:val="004C062E"/>
    <w:rsid w:val="004C16FF"/>
    <w:rsid w:val="004C4F33"/>
    <w:rsid w:val="004C73EB"/>
    <w:rsid w:val="004D18BA"/>
    <w:rsid w:val="004D2459"/>
    <w:rsid w:val="004D333A"/>
    <w:rsid w:val="004D336D"/>
    <w:rsid w:val="004D4D30"/>
    <w:rsid w:val="004E4C5F"/>
    <w:rsid w:val="004F136A"/>
    <w:rsid w:val="004F1698"/>
    <w:rsid w:val="004F2AEC"/>
    <w:rsid w:val="004F33F8"/>
    <w:rsid w:val="004F53C7"/>
    <w:rsid w:val="004F726B"/>
    <w:rsid w:val="004F7A9D"/>
    <w:rsid w:val="005032B1"/>
    <w:rsid w:val="00510A00"/>
    <w:rsid w:val="005110F6"/>
    <w:rsid w:val="0051460A"/>
    <w:rsid w:val="005149DD"/>
    <w:rsid w:val="00515343"/>
    <w:rsid w:val="00516ABB"/>
    <w:rsid w:val="00516CAD"/>
    <w:rsid w:val="005232F0"/>
    <w:rsid w:val="00524809"/>
    <w:rsid w:val="00525A99"/>
    <w:rsid w:val="0052691F"/>
    <w:rsid w:val="00534D56"/>
    <w:rsid w:val="005365E4"/>
    <w:rsid w:val="00536F3F"/>
    <w:rsid w:val="00537F56"/>
    <w:rsid w:val="005408B4"/>
    <w:rsid w:val="00543495"/>
    <w:rsid w:val="005535DB"/>
    <w:rsid w:val="0055753A"/>
    <w:rsid w:val="00560FC5"/>
    <w:rsid w:val="00561443"/>
    <w:rsid w:val="0056161E"/>
    <w:rsid w:val="005631E0"/>
    <w:rsid w:val="0056344C"/>
    <w:rsid w:val="00565647"/>
    <w:rsid w:val="00567C9A"/>
    <w:rsid w:val="00580473"/>
    <w:rsid w:val="005817CA"/>
    <w:rsid w:val="00582AEA"/>
    <w:rsid w:val="00583603"/>
    <w:rsid w:val="00591D9A"/>
    <w:rsid w:val="005A1029"/>
    <w:rsid w:val="005A24FB"/>
    <w:rsid w:val="005A4C2F"/>
    <w:rsid w:val="005B3422"/>
    <w:rsid w:val="005B437E"/>
    <w:rsid w:val="005B5756"/>
    <w:rsid w:val="005B57C7"/>
    <w:rsid w:val="005C3C0A"/>
    <w:rsid w:val="005C7418"/>
    <w:rsid w:val="005D2BFE"/>
    <w:rsid w:val="005D40ED"/>
    <w:rsid w:val="005E17C0"/>
    <w:rsid w:val="005E1A39"/>
    <w:rsid w:val="005E1C98"/>
    <w:rsid w:val="005E427F"/>
    <w:rsid w:val="005E542D"/>
    <w:rsid w:val="005F065D"/>
    <w:rsid w:val="005F27F3"/>
    <w:rsid w:val="005F4BCF"/>
    <w:rsid w:val="0060034E"/>
    <w:rsid w:val="006003C7"/>
    <w:rsid w:val="00604B9A"/>
    <w:rsid w:val="00612F3C"/>
    <w:rsid w:val="0061370E"/>
    <w:rsid w:val="00613F0A"/>
    <w:rsid w:val="0061511F"/>
    <w:rsid w:val="00621922"/>
    <w:rsid w:val="006234F0"/>
    <w:rsid w:val="006257BD"/>
    <w:rsid w:val="00631277"/>
    <w:rsid w:val="006432B4"/>
    <w:rsid w:val="00644416"/>
    <w:rsid w:val="0064552C"/>
    <w:rsid w:val="00651844"/>
    <w:rsid w:val="00652B40"/>
    <w:rsid w:val="00656523"/>
    <w:rsid w:val="0065676E"/>
    <w:rsid w:val="006606D7"/>
    <w:rsid w:val="00660EC3"/>
    <w:rsid w:val="00661D02"/>
    <w:rsid w:val="00662146"/>
    <w:rsid w:val="00664025"/>
    <w:rsid w:val="00670321"/>
    <w:rsid w:val="00670EB7"/>
    <w:rsid w:val="00674D12"/>
    <w:rsid w:val="006812B9"/>
    <w:rsid w:val="006818AC"/>
    <w:rsid w:val="00683F52"/>
    <w:rsid w:val="00685308"/>
    <w:rsid w:val="00686986"/>
    <w:rsid w:val="006920D9"/>
    <w:rsid w:val="006978EB"/>
    <w:rsid w:val="006A6395"/>
    <w:rsid w:val="006B1ACB"/>
    <w:rsid w:val="006B26A6"/>
    <w:rsid w:val="006B4381"/>
    <w:rsid w:val="006C0BD8"/>
    <w:rsid w:val="006C111C"/>
    <w:rsid w:val="006C23A9"/>
    <w:rsid w:val="006C264B"/>
    <w:rsid w:val="006C26AD"/>
    <w:rsid w:val="006C309B"/>
    <w:rsid w:val="006C31B9"/>
    <w:rsid w:val="006D0573"/>
    <w:rsid w:val="006D05A9"/>
    <w:rsid w:val="006D062D"/>
    <w:rsid w:val="006D5F82"/>
    <w:rsid w:val="006D7DF4"/>
    <w:rsid w:val="006E0823"/>
    <w:rsid w:val="006E0F1E"/>
    <w:rsid w:val="006E22C2"/>
    <w:rsid w:val="006E4EBF"/>
    <w:rsid w:val="006E63A9"/>
    <w:rsid w:val="006E65E6"/>
    <w:rsid w:val="006F06B2"/>
    <w:rsid w:val="006F3933"/>
    <w:rsid w:val="006F5C04"/>
    <w:rsid w:val="006F6CE8"/>
    <w:rsid w:val="00702068"/>
    <w:rsid w:val="00703B5E"/>
    <w:rsid w:val="007108CF"/>
    <w:rsid w:val="00715454"/>
    <w:rsid w:val="0072403F"/>
    <w:rsid w:val="007259B8"/>
    <w:rsid w:val="00734547"/>
    <w:rsid w:val="00736D7E"/>
    <w:rsid w:val="0074195D"/>
    <w:rsid w:val="00746E8C"/>
    <w:rsid w:val="00751D81"/>
    <w:rsid w:val="00751FA8"/>
    <w:rsid w:val="007548DF"/>
    <w:rsid w:val="007634CD"/>
    <w:rsid w:val="00767C23"/>
    <w:rsid w:val="007700F0"/>
    <w:rsid w:val="00771E67"/>
    <w:rsid w:val="007734E7"/>
    <w:rsid w:val="0077725D"/>
    <w:rsid w:val="0078490E"/>
    <w:rsid w:val="00785364"/>
    <w:rsid w:val="00787841"/>
    <w:rsid w:val="00787DAD"/>
    <w:rsid w:val="00792244"/>
    <w:rsid w:val="00795653"/>
    <w:rsid w:val="007A0C3A"/>
    <w:rsid w:val="007A1681"/>
    <w:rsid w:val="007A3697"/>
    <w:rsid w:val="007A3A47"/>
    <w:rsid w:val="007A5466"/>
    <w:rsid w:val="007A7EB9"/>
    <w:rsid w:val="007B0F8E"/>
    <w:rsid w:val="007B12FC"/>
    <w:rsid w:val="007B3D2D"/>
    <w:rsid w:val="007B4E8D"/>
    <w:rsid w:val="007B5097"/>
    <w:rsid w:val="007B6B6B"/>
    <w:rsid w:val="007C052D"/>
    <w:rsid w:val="007C7B69"/>
    <w:rsid w:val="007D0E7B"/>
    <w:rsid w:val="007D3D1F"/>
    <w:rsid w:val="007D524A"/>
    <w:rsid w:val="007D78F5"/>
    <w:rsid w:val="007E1F95"/>
    <w:rsid w:val="007E32FD"/>
    <w:rsid w:val="007E6A83"/>
    <w:rsid w:val="007F0E6B"/>
    <w:rsid w:val="007F0F79"/>
    <w:rsid w:val="007F6BDC"/>
    <w:rsid w:val="008013E1"/>
    <w:rsid w:val="008026A1"/>
    <w:rsid w:val="00807572"/>
    <w:rsid w:val="00810FF5"/>
    <w:rsid w:val="0081375A"/>
    <w:rsid w:val="00815734"/>
    <w:rsid w:val="00821846"/>
    <w:rsid w:val="00822296"/>
    <w:rsid w:val="0082252E"/>
    <w:rsid w:val="00822F86"/>
    <w:rsid w:val="008257C5"/>
    <w:rsid w:val="0082758A"/>
    <w:rsid w:val="00832076"/>
    <w:rsid w:val="00844909"/>
    <w:rsid w:val="00851555"/>
    <w:rsid w:val="008532D9"/>
    <w:rsid w:val="008555EE"/>
    <w:rsid w:val="00855756"/>
    <w:rsid w:val="008574CA"/>
    <w:rsid w:val="00861617"/>
    <w:rsid w:val="00874257"/>
    <w:rsid w:val="00877698"/>
    <w:rsid w:val="00880C94"/>
    <w:rsid w:val="00881F61"/>
    <w:rsid w:val="00883B61"/>
    <w:rsid w:val="008868EE"/>
    <w:rsid w:val="00887159"/>
    <w:rsid w:val="00887B68"/>
    <w:rsid w:val="0089128E"/>
    <w:rsid w:val="008952F2"/>
    <w:rsid w:val="008A03BE"/>
    <w:rsid w:val="008A4C79"/>
    <w:rsid w:val="008A596C"/>
    <w:rsid w:val="008A60B8"/>
    <w:rsid w:val="008B02EE"/>
    <w:rsid w:val="008B19D8"/>
    <w:rsid w:val="008B1EB6"/>
    <w:rsid w:val="008B24FF"/>
    <w:rsid w:val="008B5C78"/>
    <w:rsid w:val="008B7FAA"/>
    <w:rsid w:val="008C0EBA"/>
    <w:rsid w:val="008C400B"/>
    <w:rsid w:val="008C6ABD"/>
    <w:rsid w:val="008D67D2"/>
    <w:rsid w:val="008E0082"/>
    <w:rsid w:val="008E06CE"/>
    <w:rsid w:val="008E2379"/>
    <w:rsid w:val="008E4690"/>
    <w:rsid w:val="008E4C5C"/>
    <w:rsid w:val="008E59E1"/>
    <w:rsid w:val="008E7CD9"/>
    <w:rsid w:val="008F01A6"/>
    <w:rsid w:val="008F4FD2"/>
    <w:rsid w:val="008F55BB"/>
    <w:rsid w:val="008F5A3A"/>
    <w:rsid w:val="009003E2"/>
    <w:rsid w:val="00901A26"/>
    <w:rsid w:val="009072AE"/>
    <w:rsid w:val="009115BD"/>
    <w:rsid w:val="0091194E"/>
    <w:rsid w:val="0091256E"/>
    <w:rsid w:val="00912E50"/>
    <w:rsid w:val="00914C45"/>
    <w:rsid w:val="0092256E"/>
    <w:rsid w:val="00922CC0"/>
    <w:rsid w:val="00925B36"/>
    <w:rsid w:val="00925E55"/>
    <w:rsid w:val="00926F4F"/>
    <w:rsid w:val="00927703"/>
    <w:rsid w:val="0093144A"/>
    <w:rsid w:val="00931EE1"/>
    <w:rsid w:val="00932AF8"/>
    <w:rsid w:val="009357F0"/>
    <w:rsid w:val="00951352"/>
    <w:rsid w:val="00951D78"/>
    <w:rsid w:val="009533B6"/>
    <w:rsid w:val="0095340C"/>
    <w:rsid w:val="0095685C"/>
    <w:rsid w:val="00956F50"/>
    <w:rsid w:val="00966B55"/>
    <w:rsid w:val="009715A6"/>
    <w:rsid w:val="00971CD1"/>
    <w:rsid w:val="00973957"/>
    <w:rsid w:val="00973995"/>
    <w:rsid w:val="0097561A"/>
    <w:rsid w:val="009814D2"/>
    <w:rsid w:val="00981C9F"/>
    <w:rsid w:val="009820AE"/>
    <w:rsid w:val="0098324B"/>
    <w:rsid w:val="00983D24"/>
    <w:rsid w:val="00984232"/>
    <w:rsid w:val="009850E0"/>
    <w:rsid w:val="00993C59"/>
    <w:rsid w:val="0099785A"/>
    <w:rsid w:val="009A3DB1"/>
    <w:rsid w:val="009A43C5"/>
    <w:rsid w:val="009A7425"/>
    <w:rsid w:val="009B73FB"/>
    <w:rsid w:val="009C27E2"/>
    <w:rsid w:val="009C2E5C"/>
    <w:rsid w:val="009C456D"/>
    <w:rsid w:val="009C5B1B"/>
    <w:rsid w:val="009C60D3"/>
    <w:rsid w:val="009C638D"/>
    <w:rsid w:val="009D061E"/>
    <w:rsid w:val="009D0D82"/>
    <w:rsid w:val="009D200B"/>
    <w:rsid w:val="009D3700"/>
    <w:rsid w:val="009D4B25"/>
    <w:rsid w:val="009D5D15"/>
    <w:rsid w:val="009E065B"/>
    <w:rsid w:val="009E5D69"/>
    <w:rsid w:val="009E73B4"/>
    <w:rsid w:val="009F2333"/>
    <w:rsid w:val="009F2380"/>
    <w:rsid w:val="009F2C74"/>
    <w:rsid w:val="009F31D0"/>
    <w:rsid w:val="009F3BF9"/>
    <w:rsid w:val="009F4D27"/>
    <w:rsid w:val="00A03137"/>
    <w:rsid w:val="00A035DA"/>
    <w:rsid w:val="00A045A0"/>
    <w:rsid w:val="00A04AC5"/>
    <w:rsid w:val="00A16470"/>
    <w:rsid w:val="00A1729C"/>
    <w:rsid w:val="00A251EF"/>
    <w:rsid w:val="00A277FD"/>
    <w:rsid w:val="00A31105"/>
    <w:rsid w:val="00A347D0"/>
    <w:rsid w:val="00A34AB7"/>
    <w:rsid w:val="00A35973"/>
    <w:rsid w:val="00A35F79"/>
    <w:rsid w:val="00A36733"/>
    <w:rsid w:val="00A36D44"/>
    <w:rsid w:val="00A41823"/>
    <w:rsid w:val="00A42A02"/>
    <w:rsid w:val="00A434DC"/>
    <w:rsid w:val="00A44013"/>
    <w:rsid w:val="00A44ED5"/>
    <w:rsid w:val="00A47212"/>
    <w:rsid w:val="00A47BDE"/>
    <w:rsid w:val="00A5224C"/>
    <w:rsid w:val="00A54C40"/>
    <w:rsid w:val="00A56907"/>
    <w:rsid w:val="00A57B59"/>
    <w:rsid w:val="00A61884"/>
    <w:rsid w:val="00A62C7A"/>
    <w:rsid w:val="00A6594C"/>
    <w:rsid w:val="00A65AE2"/>
    <w:rsid w:val="00A704CF"/>
    <w:rsid w:val="00A706C8"/>
    <w:rsid w:val="00A74C96"/>
    <w:rsid w:val="00A74E5A"/>
    <w:rsid w:val="00A7732E"/>
    <w:rsid w:val="00A77D25"/>
    <w:rsid w:val="00A81412"/>
    <w:rsid w:val="00A82E1E"/>
    <w:rsid w:val="00A83DA1"/>
    <w:rsid w:val="00A85850"/>
    <w:rsid w:val="00A919E2"/>
    <w:rsid w:val="00A94581"/>
    <w:rsid w:val="00A97B30"/>
    <w:rsid w:val="00AA04FD"/>
    <w:rsid w:val="00AA30BE"/>
    <w:rsid w:val="00AB5A58"/>
    <w:rsid w:val="00AB5ECA"/>
    <w:rsid w:val="00AC0D6E"/>
    <w:rsid w:val="00AC2484"/>
    <w:rsid w:val="00AC283E"/>
    <w:rsid w:val="00AC2931"/>
    <w:rsid w:val="00AC4E10"/>
    <w:rsid w:val="00AC6F6B"/>
    <w:rsid w:val="00AD1C24"/>
    <w:rsid w:val="00AD35F4"/>
    <w:rsid w:val="00AD4F77"/>
    <w:rsid w:val="00AD6359"/>
    <w:rsid w:val="00AF1C73"/>
    <w:rsid w:val="00AF7E90"/>
    <w:rsid w:val="00B0037C"/>
    <w:rsid w:val="00B014EB"/>
    <w:rsid w:val="00B02705"/>
    <w:rsid w:val="00B02D98"/>
    <w:rsid w:val="00B10FA8"/>
    <w:rsid w:val="00B110B4"/>
    <w:rsid w:val="00B127B4"/>
    <w:rsid w:val="00B12D1A"/>
    <w:rsid w:val="00B12E7D"/>
    <w:rsid w:val="00B24370"/>
    <w:rsid w:val="00B27D68"/>
    <w:rsid w:val="00B323C9"/>
    <w:rsid w:val="00B32B63"/>
    <w:rsid w:val="00B36394"/>
    <w:rsid w:val="00B36B87"/>
    <w:rsid w:val="00B434D4"/>
    <w:rsid w:val="00B44733"/>
    <w:rsid w:val="00B53E30"/>
    <w:rsid w:val="00B54FC0"/>
    <w:rsid w:val="00B558CF"/>
    <w:rsid w:val="00B567E0"/>
    <w:rsid w:val="00B619B8"/>
    <w:rsid w:val="00B62839"/>
    <w:rsid w:val="00B62FE0"/>
    <w:rsid w:val="00B66B42"/>
    <w:rsid w:val="00B6782F"/>
    <w:rsid w:val="00B714AB"/>
    <w:rsid w:val="00B77250"/>
    <w:rsid w:val="00B848E6"/>
    <w:rsid w:val="00B85ED9"/>
    <w:rsid w:val="00B875BA"/>
    <w:rsid w:val="00B905FF"/>
    <w:rsid w:val="00B9120D"/>
    <w:rsid w:val="00B93882"/>
    <w:rsid w:val="00B950E6"/>
    <w:rsid w:val="00B96618"/>
    <w:rsid w:val="00B9707D"/>
    <w:rsid w:val="00BA073E"/>
    <w:rsid w:val="00BA184D"/>
    <w:rsid w:val="00BA2E4D"/>
    <w:rsid w:val="00BA3450"/>
    <w:rsid w:val="00BA3CDB"/>
    <w:rsid w:val="00BA59CB"/>
    <w:rsid w:val="00BB0B52"/>
    <w:rsid w:val="00BB32A7"/>
    <w:rsid w:val="00BB3500"/>
    <w:rsid w:val="00BB61B1"/>
    <w:rsid w:val="00BC19B1"/>
    <w:rsid w:val="00BC1A98"/>
    <w:rsid w:val="00BC30D0"/>
    <w:rsid w:val="00BC331D"/>
    <w:rsid w:val="00BC48D2"/>
    <w:rsid w:val="00BC6BDC"/>
    <w:rsid w:val="00BD0B89"/>
    <w:rsid w:val="00BD178B"/>
    <w:rsid w:val="00BD3E14"/>
    <w:rsid w:val="00BD627E"/>
    <w:rsid w:val="00BE2493"/>
    <w:rsid w:val="00BE382E"/>
    <w:rsid w:val="00BE4FE6"/>
    <w:rsid w:val="00BE6CF3"/>
    <w:rsid w:val="00BF208A"/>
    <w:rsid w:val="00BF61F3"/>
    <w:rsid w:val="00C002AD"/>
    <w:rsid w:val="00C02212"/>
    <w:rsid w:val="00C04209"/>
    <w:rsid w:val="00C05A3F"/>
    <w:rsid w:val="00C06CB1"/>
    <w:rsid w:val="00C101FD"/>
    <w:rsid w:val="00C102EE"/>
    <w:rsid w:val="00C12D8B"/>
    <w:rsid w:val="00C16002"/>
    <w:rsid w:val="00C17AFB"/>
    <w:rsid w:val="00C20203"/>
    <w:rsid w:val="00C21107"/>
    <w:rsid w:val="00C30E70"/>
    <w:rsid w:val="00C31B5A"/>
    <w:rsid w:val="00C327D3"/>
    <w:rsid w:val="00C32903"/>
    <w:rsid w:val="00C34729"/>
    <w:rsid w:val="00C35FBD"/>
    <w:rsid w:val="00C371EA"/>
    <w:rsid w:val="00C378D0"/>
    <w:rsid w:val="00C4539C"/>
    <w:rsid w:val="00C453C1"/>
    <w:rsid w:val="00C51DF6"/>
    <w:rsid w:val="00C52992"/>
    <w:rsid w:val="00C52A86"/>
    <w:rsid w:val="00C56C0C"/>
    <w:rsid w:val="00C602D1"/>
    <w:rsid w:val="00C60E2A"/>
    <w:rsid w:val="00C61ABA"/>
    <w:rsid w:val="00C70544"/>
    <w:rsid w:val="00C70B37"/>
    <w:rsid w:val="00C73221"/>
    <w:rsid w:val="00C80C32"/>
    <w:rsid w:val="00C81844"/>
    <w:rsid w:val="00C82DED"/>
    <w:rsid w:val="00C82E83"/>
    <w:rsid w:val="00C86849"/>
    <w:rsid w:val="00C87303"/>
    <w:rsid w:val="00C902B4"/>
    <w:rsid w:val="00C911D9"/>
    <w:rsid w:val="00C9128F"/>
    <w:rsid w:val="00C9484A"/>
    <w:rsid w:val="00C9554A"/>
    <w:rsid w:val="00C977CE"/>
    <w:rsid w:val="00CA0514"/>
    <w:rsid w:val="00CA32D7"/>
    <w:rsid w:val="00CA5192"/>
    <w:rsid w:val="00CA58B2"/>
    <w:rsid w:val="00CA6B2D"/>
    <w:rsid w:val="00CB0058"/>
    <w:rsid w:val="00CB2689"/>
    <w:rsid w:val="00CB3ED0"/>
    <w:rsid w:val="00CB3FF8"/>
    <w:rsid w:val="00CB435E"/>
    <w:rsid w:val="00CB66CF"/>
    <w:rsid w:val="00CC0CCC"/>
    <w:rsid w:val="00CC15A0"/>
    <w:rsid w:val="00CC1C50"/>
    <w:rsid w:val="00CC7104"/>
    <w:rsid w:val="00CC7B2A"/>
    <w:rsid w:val="00CC7BEF"/>
    <w:rsid w:val="00CC7CCA"/>
    <w:rsid w:val="00CD1436"/>
    <w:rsid w:val="00CD573F"/>
    <w:rsid w:val="00CD6122"/>
    <w:rsid w:val="00CE1410"/>
    <w:rsid w:val="00CE3FB4"/>
    <w:rsid w:val="00CE55B5"/>
    <w:rsid w:val="00CE55C5"/>
    <w:rsid w:val="00CF1628"/>
    <w:rsid w:val="00CF5171"/>
    <w:rsid w:val="00D01A34"/>
    <w:rsid w:val="00D01B65"/>
    <w:rsid w:val="00D02C05"/>
    <w:rsid w:val="00D04813"/>
    <w:rsid w:val="00D052D5"/>
    <w:rsid w:val="00D1503E"/>
    <w:rsid w:val="00D1575E"/>
    <w:rsid w:val="00D21BF4"/>
    <w:rsid w:val="00D2559A"/>
    <w:rsid w:val="00D259F7"/>
    <w:rsid w:val="00D32199"/>
    <w:rsid w:val="00D325AF"/>
    <w:rsid w:val="00D43D75"/>
    <w:rsid w:val="00D45220"/>
    <w:rsid w:val="00D47640"/>
    <w:rsid w:val="00D51345"/>
    <w:rsid w:val="00D54662"/>
    <w:rsid w:val="00D55EA5"/>
    <w:rsid w:val="00D563D6"/>
    <w:rsid w:val="00D63C1C"/>
    <w:rsid w:val="00D63DA8"/>
    <w:rsid w:val="00D63DAA"/>
    <w:rsid w:val="00D64791"/>
    <w:rsid w:val="00D64A1B"/>
    <w:rsid w:val="00D64BA4"/>
    <w:rsid w:val="00D7090E"/>
    <w:rsid w:val="00D71132"/>
    <w:rsid w:val="00D73CB4"/>
    <w:rsid w:val="00D73F38"/>
    <w:rsid w:val="00D74596"/>
    <w:rsid w:val="00D74D6B"/>
    <w:rsid w:val="00D80C14"/>
    <w:rsid w:val="00D82F5A"/>
    <w:rsid w:val="00D83DBE"/>
    <w:rsid w:val="00D84726"/>
    <w:rsid w:val="00D85EB9"/>
    <w:rsid w:val="00D91F5B"/>
    <w:rsid w:val="00D94E2D"/>
    <w:rsid w:val="00D96166"/>
    <w:rsid w:val="00D96F43"/>
    <w:rsid w:val="00D974ED"/>
    <w:rsid w:val="00DA0951"/>
    <w:rsid w:val="00DA2C27"/>
    <w:rsid w:val="00DA5939"/>
    <w:rsid w:val="00DB49AB"/>
    <w:rsid w:val="00DC076D"/>
    <w:rsid w:val="00DD0126"/>
    <w:rsid w:val="00DD2695"/>
    <w:rsid w:val="00DD595C"/>
    <w:rsid w:val="00DD655A"/>
    <w:rsid w:val="00DE3F48"/>
    <w:rsid w:val="00DE472E"/>
    <w:rsid w:val="00DE5515"/>
    <w:rsid w:val="00DE61E0"/>
    <w:rsid w:val="00DE67BF"/>
    <w:rsid w:val="00DE6B5C"/>
    <w:rsid w:val="00DF66A0"/>
    <w:rsid w:val="00E009E2"/>
    <w:rsid w:val="00E01B8E"/>
    <w:rsid w:val="00E02F7E"/>
    <w:rsid w:val="00E03BFD"/>
    <w:rsid w:val="00E0573F"/>
    <w:rsid w:val="00E06A65"/>
    <w:rsid w:val="00E1151D"/>
    <w:rsid w:val="00E11BA5"/>
    <w:rsid w:val="00E20ACA"/>
    <w:rsid w:val="00E23B5A"/>
    <w:rsid w:val="00E34214"/>
    <w:rsid w:val="00E43FAC"/>
    <w:rsid w:val="00E4434E"/>
    <w:rsid w:val="00E44B20"/>
    <w:rsid w:val="00E46A3D"/>
    <w:rsid w:val="00E46EF7"/>
    <w:rsid w:val="00E50E60"/>
    <w:rsid w:val="00E528D6"/>
    <w:rsid w:val="00E55BC3"/>
    <w:rsid w:val="00E563D6"/>
    <w:rsid w:val="00E566F7"/>
    <w:rsid w:val="00E62CAE"/>
    <w:rsid w:val="00E63D94"/>
    <w:rsid w:val="00E65AEC"/>
    <w:rsid w:val="00E7287E"/>
    <w:rsid w:val="00E729EF"/>
    <w:rsid w:val="00E74384"/>
    <w:rsid w:val="00E74AD7"/>
    <w:rsid w:val="00E75D90"/>
    <w:rsid w:val="00E766C9"/>
    <w:rsid w:val="00E80B42"/>
    <w:rsid w:val="00E80C5F"/>
    <w:rsid w:val="00E8202E"/>
    <w:rsid w:val="00E822D6"/>
    <w:rsid w:val="00E84C51"/>
    <w:rsid w:val="00E92F87"/>
    <w:rsid w:val="00E93211"/>
    <w:rsid w:val="00E93877"/>
    <w:rsid w:val="00E95F44"/>
    <w:rsid w:val="00E972F7"/>
    <w:rsid w:val="00EA110B"/>
    <w:rsid w:val="00EA2A98"/>
    <w:rsid w:val="00EA2C60"/>
    <w:rsid w:val="00EA7261"/>
    <w:rsid w:val="00EB256F"/>
    <w:rsid w:val="00EB7BB4"/>
    <w:rsid w:val="00EC1CB2"/>
    <w:rsid w:val="00EC609E"/>
    <w:rsid w:val="00ED1369"/>
    <w:rsid w:val="00ED27D7"/>
    <w:rsid w:val="00ED27F5"/>
    <w:rsid w:val="00ED6C53"/>
    <w:rsid w:val="00EE3AB6"/>
    <w:rsid w:val="00EE4B7F"/>
    <w:rsid w:val="00EE63D5"/>
    <w:rsid w:val="00EE7C0D"/>
    <w:rsid w:val="00EE7C78"/>
    <w:rsid w:val="00EF37A6"/>
    <w:rsid w:val="00EF5695"/>
    <w:rsid w:val="00EF646C"/>
    <w:rsid w:val="00F03913"/>
    <w:rsid w:val="00F04627"/>
    <w:rsid w:val="00F05227"/>
    <w:rsid w:val="00F05292"/>
    <w:rsid w:val="00F07A43"/>
    <w:rsid w:val="00F124F6"/>
    <w:rsid w:val="00F12B84"/>
    <w:rsid w:val="00F156A4"/>
    <w:rsid w:val="00F16FD7"/>
    <w:rsid w:val="00F24443"/>
    <w:rsid w:val="00F36F68"/>
    <w:rsid w:val="00F376E6"/>
    <w:rsid w:val="00F44AED"/>
    <w:rsid w:val="00F45DFB"/>
    <w:rsid w:val="00F468BF"/>
    <w:rsid w:val="00F502F5"/>
    <w:rsid w:val="00F5115F"/>
    <w:rsid w:val="00F5233C"/>
    <w:rsid w:val="00F63C2A"/>
    <w:rsid w:val="00F656EF"/>
    <w:rsid w:val="00F66949"/>
    <w:rsid w:val="00F7220D"/>
    <w:rsid w:val="00F7415D"/>
    <w:rsid w:val="00F761B7"/>
    <w:rsid w:val="00F90466"/>
    <w:rsid w:val="00F9117A"/>
    <w:rsid w:val="00F9702D"/>
    <w:rsid w:val="00FA14AF"/>
    <w:rsid w:val="00FA1FD4"/>
    <w:rsid w:val="00FA2272"/>
    <w:rsid w:val="00FA2CB9"/>
    <w:rsid w:val="00FA4774"/>
    <w:rsid w:val="00FA518D"/>
    <w:rsid w:val="00FA5381"/>
    <w:rsid w:val="00FB1C46"/>
    <w:rsid w:val="00FB1E4C"/>
    <w:rsid w:val="00FB5AC2"/>
    <w:rsid w:val="00FB5D9E"/>
    <w:rsid w:val="00FC47F9"/>
    <w:rsid w:val="00FC59C3"/>
    <w:rsid w:val="00FD270B"/>
    <w:rsid w:val="00FD6D44"/>
    <w:rsid w:val="00FE4D61"/>
    <w:rsid w:val="00FF25F5"/>
    <w:rsid w:val="00FF35FD"/>
    <w:rsid w:val="00FF4DC3"/>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4"/>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F3AA8"/>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AC248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007428">
      <w:bodyDiv w:val="1"/>
      <w:marLeft w:val="0"/>
      <w:marRight w:val="0"/>
      <w:marTop w:val="0"/>
      <w:marBottom w:val="0"/>
      <w:divBdr>
        <w:top w:val="none" w:sz="0" w:space="0" w:color="auto"/>
        <w:left w:val="none" w:sz="0" w:space="0" w:color="auto"/>
        <w:bottom w:val="none" w:sz="0" w:space="0" w:color="auto"/>
        <w:right w:val="none" w:sz="0" w:space="0" w:color="auto"/>
      </w:divBdr>
    </w:div>
    <w:div w:id="231081276">
      <w:bodyDiv w:val="1"/>
      <w:marLeft w:val="0"/>
      <w:marRight w:val="0"/>
      <w:marTop w:val="0"/>
      <w:marBottom w:val="0"/>
      <w:divBdr>
        <w:top w:val="none" w:sz="0" w:space="0" w:color="auto"/>
        <w:left w:val="none" w:sz="0" w:space="0" w:color="auto"/>
        <w:bottom w:val="none" w:sz="0" w:space="0" w:color="auto"/>
        <w:right w:val="none" w:sz="0" w:space="0" w:color="auto"/>
      </w:divBdr>
    </w:div>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567229857">
      <w:bodyDiv w:val="1"/>
      <w:marLeft w:val="0"/>
      <w:marRight w:val="0"/>
      <w:marTop w:val="0"/>
      <w:marBottom w:val="0"/>
      <w:divBdr>
        <w:top w:val="none" w:sz="0" w:space="0" w:color="auto"/>
        <w:left w:val="none" w:sz="0" w:space="0" w:color="auto"/>
        <w:bottom w:val="none" w:sz="0" w:space="0" w:color="auto"/>
        <w:right w:val="none" w:sz="0" w:space="0" w:color="auto"/>
      </w:divBdr>
    </w:div>
    <w:div w:id="727846911">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08175361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395661329">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 w:id="2091610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3.bin"/><Relationship Id="rId21" Type="http://schemas.openxmlformats.org/officeDocument/2006/relationships/hyperlink" Target="mailto:joanne.russell2@redcar-cleveland.gov.uk" TargetMode="External"/><Relationship Id="rId42" Type="http://schemas.openxmlformats.org/officeDocument/2006/relationships/image" Target="media/image8.emf"/><Relationship Id="rId63" Type="http://schemas.openxmlformats.org/officeDocument/2006/relationships/hyperlink" Target="mailto:kellie.gorman@redcar-cleveland.gov.uk" TargetMode="External"/><Relationship Id="rId84" Type="http://schemas.openxmlformats.org/officeDocument/2006/relationships/image" Target="media/image150.emf"/><Relationship Id="rId138" Type="http://schemas.openxmlformats.org/officeDocument/2006/relationships/hyperlink" Target="mailto:chloe.lewis@redcar-cleveland.gov.uk" TargetMode="External"/><Relationship Id="rId159" Type="http://schemas.openxmlformats.org/officeDocument/2006/relationships/image" Target="media/image300.emf"/><Relationship Id="rId170" Type="http://schemas.openxmlformats.org/officeDocument/2006/relationships/hyperlink" Target="mailto:erika.grunert@redcar-cleveland.gov.uk" TargetMode="External"/><Relationship Id="rId191" Type="http://schemas.openxmlformats.org/officeDocument/2006/relationships/image" Target="media/image360.emf"/><Relationship Id="rId205" Type="http://schemas.openxmlformats.org/officeDocument/2006/relationships/oleObject" Target="embeddings/oleObject76.bin"/><Relationship Id="rId226" Type="http://schemas.openxmlformats.org/officeDocument/2006/relationships/oleObject" Target="embeddings/oleObject84.bin"/><Relationship Id="rId107" Type="http://schemas.openxmlformats.org/officeDocument/2006/relationships/oleObject" Target="embeddings/oleObject39.bin"/><Relationship Id="rId11" Type="http://schemas.openxmlformats.org/officeDocument/2006/relationships/hyperlink" Target="mailto:joanne.smith@redcar-cleveland.gov.uk" TargetMode="External"/><Relationship Id="rId32" Type="http://schemas.openxmlformats.org/officeDocument/2006/relationships/hyperlink" Target="mailto:joanne.russell2@redcar-cleveland.gov.uk" TargetMode="External"/><Relationship Id="rId53" Type="http://schemas.openxmlformats.org/officeDocument/2006/relationships/image" Target="media/image100.emf"/><Relationship Id="rId74" Type="http://schemas.openxmlformats.org/officeDocument/2006/relationships/image" Target="media/image15.emf"/><Relationship Id="rId128" Type="http://schemas.openxmlformats.org/officeDocument/2006/relationships/oleObject" Target="embeddings/oleObject460.bin"/><Relationship Id="rId149" Type="http://schemas.openxmlformats.org/officeDocument/2006/relationships/image" Target="media/image291.emf"/><Relationship Id="rId5" Type="http://schemas.openxmlformats.org/officeDocument/2006/relationships/webSettings" Target="webSettings.xml"/><Relationship Id="rId95" Type="http://schemas.openxmlformats.org/officeDocument/2006/relationships/hyperlink" Target="mailto:kellie.gorman@redcar-cleveland.gov.uk" TargetMode="External"/><Relationship Id="rId160" Type="http://schemas.openxmlformats.org/officeDocument/2006/relationships/oleObject" Target="embeddings/oleObject580.bin"/><Relationship Id="rId181" Type="http://schemas.openxmlformats.org/officeDocument/2006/relationships/hyperlink" Target="mailto:Paul.foden@redcar-cleveland.gov.uk" TargetMode="External"/><Relationship Id="rId216" Type="http://schemas.openxmlformats.org/officeDocument/2006/relationships/image" Target="media/image410.emf"/><Relationship Id="rId237" Type="http://schemas.openxmlformats.org/officeDocument/2006/relationships/image" Target="media/image52.emf"/><Relationship Id="rId22" Type="http://schemas.openxmlformats.org/officeDocument/2006/relationships/image" Target="media/image4.emf"/><Relationship Id="rId43" Type="http://schemas.openxmlformats.org/officeDocument/2006/relationships/oleObject" Target="embeddings/oleObject13.bin"/><Relationship Id="rId64" Type="http://schemas.openxmlformats.org/officeDocument/2006/relationships/image" Target="media/image13.emf"/><Relationship Id="rId118" Type="http://schemas.openxmlformats.org/officeDocument/2006/relationships/oleObject" Target="embeddings/oleObject44.bin"/><Relationship Id="rId139" Type="http://schemas.openxmlformats.org/officeDocument/2006/relationships/image" Target="media/image29.emf"/><Relationship Id="rId85" Type="http://schemas.openxmlformats.org/officeDocument/2006/relationships/oleObject" Target="embeddings/oleObject30.bin"/><Relationship Id="rId150" Type="http://schemas.openxmlformats.org/officeDocument/2006/relationships/oleObject" Target="embeddings/oleObject56.bin"/><Relationship Id="rId171" Type="http://schemas.openxmlformats.org/officeDocument/2006/relationships/image" Target="media/image36.emf"/><Relationship Id="rId192" Type="http://schemas.openxmlformats.org/officeDocument/2006/relationships/oleObject" Target="embeddings/oleObject70.bin"/><Relationship Id="rId206" Type="http://schemas.openxmlformats.org/officeDocument/2006/relationships/image" Target="media/image43.emf"/><Relationship Id="rId227" Type="http://schemas.openxmlformats.org/officeDocument/2006/relationships/hyperlink" Target="https://www.gov.uk/government/publications/household-support-fund-guidance-for-local-councils/1-april-2025-to-31-march-2026-household-support-fund-guidance-for-county-councils-and-unitary-authorities-in-england" TargetMode="External"/><Relationship Id="rId12" Type="http://schemas.openxmlformats.org/officeDocument/2006/relationships/image" Target="media/image2.emf"/><Relationship Id="rId33" Type="http://schemas.openxmlformats.org/officeDocument/2006/relationships/image" Target="media/image6.emf"/><Relationship Id="rId108" Type="http://schemas.openxmlformats.org/officeDocument/2006/relationships/image" Target="media/image211.emf"/><Relationship Id="rId129" Type="http://schemas.openxmlformats.org/officeDocument/2006/relationships/hyperlink" Target="mailto:gareth.healy@redcar-cleveland.gov.uk" TargetMode="External"/><Relationship Id="rId54" Type="http://schemas.openxmlformats.org/officeDocument/2006/relationships/oleObject" Target="embeddings/oleObject18.bin"/><Relationship Id="rId75" Type="http://schemas.openxmlformats.org/officeDocument/2006/relationships/oleObject" Target="embeddings/oleObject25.bin"/><Relationship Id="rId96" Type="http://schemas.openxmlformats.org/officeDocument/2006/relationships/image" Target="media/image20.emf"/><Relationship Id="rId140" Type="http://schemas.openxmlformats.org/officeDocument/2006/relationships/oleObject" Target="embeddings/oleObject51.bin"/><Relationship Id="rId161" Type="http://schemas.openxmlformats.org/officeDocument/2006/relationships/hyperlink" Target="mailto:Julian.Feakes@redcar-cleveland.gov.uk" TargetMode="External"/><Relationship Id="rId182" Type="http://schemas.openxmlformats.org/officeDocument/2006/relationships/hyperlink" Target="mailto:philip.shaw@redcar-cleveland.gov.uk" TargetMode="External"/><Relationship Id="rId217" Type="http://schemas.openxmlformats.org/officeDocument/2006/relationships/oleObject" Target="embeddings/oleObject800.bin"/><Relationship Id="rId6" Type="http://schemas.openxmlformats.org/officeDocument/2006/relationships/footnotes" Target="footnotes.xml"/><Relationship Id="rId238" Type="http://schemas.openxmlformats.org/officeDocument/2006/relationships/oleObject" Target="embeddings/oleObject89.bin"/><Relationship Id="rId23" Type="http://schemas.openxmlformats.org/officeDocument/2006/relationships/oleObject" Target="embeddings/oleObject5.bin"/><Relationship Id="rId119" Type="http://schemas.openxmlformats.org/officeDocument/2006/relationships/hyperlink" Target="mailto:danielle.swainston@redcar-cleveland.gov.uk" TargetMode="External"/><Relationship Id="rId44" Type="http://schemas.openxmlformats.org/officeDocument/2006/relationships/image" Target="media/image80.emf"/><Relationship Id="rId65" Type="http://schemas.openxmlformats.org/officeDocument/2006/relationships/oleObject" Target="embeddings/oleObject23.bin"/><Relationship Id="rId86" Type="http://schemas.openxmlformats.org/officeDocument/2006/relationships/image" Target="media/image160.emf"/><Relationship Id="rId130" Type="http://schemas.openxmlformats.org/officeDocument/2006/relationships/image" Target="media/image27.emf"/><Relationship Id="rId151" Type="http://schemas.openxmlformats.org/officeDocument/2006/relationships/hyperlink" Target="mailto:gary.pounder@redcar-cleveland.gov.uk" TargetMode="External"/><Relationship Id="rId172" Type="http://schemas.openxmlformats.org/officeDocument/2006/relationships/oleObject" Target="embeddings/oleObject63.bin"/><Relationship Id="rId193" Type="http://schemas.openxmlformats.org/officeDocument/2006/relationships/hyperlink" Target="mailto:elizabeth.kemp@redcar-cleveland.gov.uk" TargetMode="External"/><Relationship Id="rId207" Type="http://schemas.openxmlformats.org/officeDocument/2006/relationships/oleObject" Target="embeddings/oleObject77.bin"/><Relationship Id="rId228" Type="http://schemas.openxmlformats.org/officeDocument/2006/relationships/hyperlink" Target="mailto:michael.oyston@redcar-cleveland.gov.uk" TargetMode="External"/><Relationship Id="rId13" Type="http://schemas.openxmlformats.org/officeDocument/2006/relationships/oleObject" Target="embeddings/oleObject1.bin"/><Relationship Id="rId109" Type="http://schemas.openxmlformats.org/officeDocument/2006/relationships/oleObject" Target="embeddings/oleObject40.bin"/><Relationship Id="rId34" Type="http://schemas.openxmlformats.org/officeDocument/2006/relationships/oleObject" Target="embeddings/oleObject9.bin"/><Relationship Id="rId55" Type="http://schemas.openxmlformats.org/officeDocument/2006/relationships/image" Target="media/image11.emf"/><Relationship Id="rId76" Type="http://schemas.openxmlformats.org/officeDocument/2006/relationships/image" Target="media/image16.emf"/><Relationship Id="rId97" Type="http://schemas.openxmlformats.org/officeDocument/2006/relationships/oleObject" Target="embeddings/oleObject35.bin"/><Relationship Id="rId120" Type="http://schemas.openxmlformats.org/officeDocument/2006/relationships/image" Target="media/image25.emf"/><Relationship Id="rId141" Type="http://schemas.openxmlformats.org/officeDocument/2006/relationships/image" Target="media/image30.emf"/><Relationship Id="rId7" Type="http://schemas.openxmlformats.org/officeDocument/2006/relationships/endnotes" Target="endnotes.xml"/><Relationship Id="rId162" Type="http://schemas.openxmlformats.org/officeDocument/2006/relationships/image" Target="media/image34.emf"/><Relationship Id="rId183" Type="http://schemas.openxmlformats.org/officeDocument/2006/relationships/hyperlink" Target="mailto:Paul.foden@redcar-cleveland.gov.uk" TargetMode="External"/><Relationship Id="rId218" Type="http://schemas.openxmlformats.org/officeDocument/2006/relationships/image" Target="media/image46.emf"/><Relationship Id="rId239" Type="http://schemas.openxmlformats.org/officeDocument/2006/relationships/image" Target="media/image460.emf"/><Relationship Id="rId24" Type="http://schemas.openxmlformats.org/officeDocument/2006/relationships/image" Target="media/image48.emf"/><Relationship Id="rId45" Type="http://schemas.openxmlformats.org/officeDocument/2006/relationships/oleObject" Target="embeddings/oleObject14.bin"/><Relationship Id="rId66" Type="http://schemas.openxmlformats.org/officeDocument/2006/relationships/image" Target="media/image120.emf"/><Relationship Id="rId87" Type="http://schemas.openxmlformats.org/officeDocument/2006/relationships/oleObject" Target="embeddings/oleObject31.bin"/><Relationship Id="rId110" Type="http://schemas.openxmlformats.org/officeDocument/2006/relationships/hyperlink" Target="mailto:kellie.gorman@redcar-cleveland.gov.uk" TargetMode="External"/><Relationship Id="rId131" Type="http://schemas.openxmlformats.org/officeDocument/2006/relationships/oleObject" Target="embeddings/oleObject47.bin"/><Relationship Id="rId152" Type="http://schemas.openxmlformats.org/officeDocument/2006/relationships/image" Target="media/image32.emf"/><Relationship Id="rId173" Type="http://schemas.openxmlformats.org/officeDocument/2006/relationships/image" Target="media/image330.emf"/><Relationship Id="rId194" Type="http://schemas.openxmlformats.org/officeDocument/2006/relationships/image" Target="media/image40.emf"/><Relationship Id="rId208" Type="http://schemas.openxmlformats.org/officeDocument/2006/relationships/image" Target="media/image401.emf"/><Relationship Id="rId229" Type="http://schemas.openxmlformats.org/officeDocument/2006/relationships/image" Target="media/image49.emf"/><Relationship Id="rId240" Type="http://schemas.openxmlformats.org/officeDocument/2006/relationships/oleObject" Target="embeddings/oleObject90.bin"/><Relationship Id="rId14" Type="http://schemas.openxmlformats.org/officeDocument/2006/relationships/image" Target="media/image210.emf"/><Relationship Id="rId35" Type="http://schemas.openxmlformats.org/officeDocument/2006/relationships/image" Target="media/image60.emf"/><Relationship Id="rId56" Type="http://schemas.openxmlformats.org/officeDocument/2006/relationships/oleObject" Target="embeddings/oleObject19.bin"/><Relationship Id="rId77" Type="http://schemas.openxmlformats.org/officeDocument/2006/relationships/oleObject" Target="embeddings/oleObject26.bin"/><Relationship Id="rId100" Type="http://schemas.openxmlformats.org/officeDocument/2006/relationships/hyperlink" Target="mailto:kellie.gorman@redcar-cleveland.gov.uk" TargetMode="External"/><Relationship Id="rId8" Type="http://schemas.openxmlformats.org/officeDocument/2006/relationships/image" Target="media/image1.png"/><Relationship Id="rId98" Type="http://schemas.openxmlformats.org/officeDocument/2006/relationships/image" Target="media/image190.emf"/><Relationship Id="rId121" Type="http://schemas.openxmlformats.org/officeDocument/2006/relationships/oleObject" Target="embeddings/oleObject45.bin"/><Relationship Id="rId142" Type="http://schemas.openxmlformats.org/officeDocument/2006/relationships/oleObject" Target="embeddings/oleObject52.bin"/><Relationship Id="rId163" Type="http://schemas.openxmlformats.org/officeDocument/2006/relationships/oleObject" Target="embeddings/oleObject59.bin"/><Relationship Id="rId184" Type="http://schemas.openxmlformats.org/officeDocument/2006/relationships/image" Target="media/image38.emf"/><Relationship Id="rId219" Type="http://schemas.openxmlformats.org/officeDocument/2006/relationships/oleObject" Target="embeddings/oleObject81.bin"/><Relationship Id="rId230" Type="http://schemas.openxmlformats.org/officeDocument/2006/relationships/oleObject" Target="embeddings/oleObject85.bin"/><Relationship Id="rId25" Type="http://schemas.openxmlformats.org/officeDocument/2006/relationships/oleObject" Target="embeddings/oleObject6.bin"/><Relationship Id="rId46" Type="http://schemas.openxmlformats.org/officeDocument/2006/relationships/hyperlink" Target="mailto:lisa.gales@redcar-cleveland.gov.uk" TargetMode="External"/><Relationship Id="rId67" Type="http://schemas.openxmlformats.org/officeDocument/2006/relationships/oleObject" Target="embeddings/oleObject220.bin"/><Relationship Id="rId88" Type="http://schemas.openxmlformats.org/officeDocument/2006/relationships/image" Target="media/image170.emf"/><Relationship Id="rId111" Type="http://schemas.openxmlformats.org/officeDocument/2006/relationships/image" Target="media/image23.emf"/><Relationship Id="rId132" Type="http://schemas.openxmlformats.org/officeDocument/2006/relationships/image" Target="media/image28.emf"/><Relationship Id="rId153" Type="http://schemas.openxmlformats.org/officeDocument/2006/relationships/oleObject" Target="embeddings/oleObject57.bin"/><Relationship Id="rId174" Type="http://schemas.openxmlformats.org/officeDocument/2006/relationships/oleObject" Target="embeddings/oleObject64.bin"/><Relationship Id="rId195" Type="http://schemas.openxmlformats.org/officeDocument/2006/relationships/oleObject" Target="embeddings/oleObject71.bin"/><Relationship Id="rId209" Type="http://schemas.openxmlformats.org/officeDocument/2006/relationships/oleObject" Target="embeddings/oleObject78.bin"/><Relationship Id="rId220" Type="http://schemas.openxmlformats.org/officeDocument/2006/relationships/image" Target="media/image420.emf"/><Relationship Id="rId241" Type="http://schemas.openxmlformats.org/officeDocument/2006/relationships/header" Target="header1.xml"/><Relationship Id="rId15" Type="http://schemas.openxmlformats.org/officeDocument/2006/relationships/oleObject" Target="embeddings/oleObject2.bin"/><Relationship Id="rId36" Type="http://schemas.openxmlformats.org/officeDocument/2006/relationships/oleObject" Target="embeddings/oleObject10.bin"/><Relationship Id="rId57" Type="http://schemas.openxmlformats.org/officeDocument/2006/relationships/image" Target="media/image110.emf"/><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oleObject" Target="embeddings/oleObject8.bin"/><Relationship Id="rId52" Type="http://schemas.openxmlformats.org/officeDocument/2006/relationships/oleObject" Target="embeddings/oleObject17.bin"/><Relationship Id="rId73" Type="http://schemas.openxmlformats.org/officeDocument/2006/relationships/hyperlink" Target="mailto:emma.bainbridge@redcar-cleveland.gov.uk" TargetMode="External"/><Relationship Id="rId78" Type="http://schemas.openxmlformats.org/officeDocument/2006/relationships/image" Target="media/image17.emf"/><Relationship Id="rId94" Type="http://schemas.openxmlformats.org/officeDocument/2006/relationships/oleObject" Target="embeddings/oleObject34.bin"/><Relationship Id="rId99" Type="http://schemas.openxmlformats.org/officeDocument/2006/relationships/oleObject" Target="embeddings/oleObject36.bin"/><Relationship Id="rId101" Type="http://schemas.openxmlformats.org/officeDocument/2006/relationships/image" Target="media/image21.emf"/><Relationship Id="rId122" Type="http://schemas.openxmlformats.org/officeDocument/2006/relationships/image" Target="media/image230.emf"/><Relationship Id="rId143" Type="http://schemas.openxmlformats.org/officeDocument/2006/relationships/image" Target="media/image31.emf"/><Relationship Id="rId148" Type="http://schemas.openxmlformats.org/officeDocument/2006/relationships/oleObject" Target="embeddings/oleObject55.bin"/><Relationship Id="rId164" Type="http://schemas.openxmlformats.org/officeDocument/2006/relationships/image" Target="media/image311.emf"/><Relationship Id="rId169" Type="http://schemas.openxmlformats.org/officeDocument/2006/relationships/oleObject" Target="embeddings/oleObject62.bin"/><Relationship Id="rId185" Type="http://schemas.openxmlformats.org/officeDocument/2006/relationships/oleObject" Target="embeddings/oleObject67.bin"/><Relationship Id="rId4" Type="http://schemas.openxmlformats.org/officeDocument/2006/relationships/settings" Target="settings.xml"/><Relationship Id="rId9" Type="http://schemas.openxmlformats.org/officeDocument/2006/relationships/image" Target="media/image10.png"/><Relationship Id="rId180" Type="http://schemas.openxmlformats.org/officeDocument/2006/relationships/hyperlink" Target="mailto:philip.shaw@redcar-cleveland.gov.uk" TargetMode="External"/><Relationship Id="rId210" Type="http://schemas.openxmlformats.org/officeDocument/2006/relationships/image" Target="media/image44.emf"/><Relationship Id="rId215" Type="http://schemas.openxmlformats.org/officeDocument/2006/relationships/oleObject" Target="embeddings/oleObject80.bin"/><Relationship Id="rId236" Type="http://schemas.openxmlformats.org/officeDocument/2006/relationships/oleObject" Target="embeddings/oleObject88.bin"/><Relationship Id="rId26" Type="http://schemas.openxmlformats.org/officeDocument/2006/relationships/hyperlink" Target="mailto:nikki.carmichael@redcar-cleveland.gov.uk" TargetMode="External"/><Relationship Id="rId231" Type="http://schemas.openxmlformats.org/officeDocument/2006/relationships/image" Target="media/image440.emf"/><Relationship Id="rId47" Type="http://schemas.openxmlformats.org/officeDocument/2006/relationships/image" Target="media/image9.emf"/><Relationship Id="rId68" Type="http://schemas.openxmlformats.org/officeDocument/2006/relationships/hyperlink" Target="mailto:kellie.gorman@redcar-cleveland.gov.uk" TargetMode="External"/><Relationship Id="rId89" Type="http://schemas.openxmlformats.org/officeDocument/2006/relationships/oleObject" Target="embeddings/oleObject32.bin"/><Relationship Id="rId112" Type="http://schemas.openxmlformats.org/officeDocument/2006/relationships/oleObject" Target="embeddings/oleObject41.bin"/><Relationship Id="rId133" Type="http://schemas.openxmlformats.org/officeDocument/2006/relationships/oleObject" Target="embeddings/oleObject48.bin"/><Relationship Id="rId154" Type="http://schemas.openxmlformats.org/officeDocument/2006/relationships/image" Target="media/image290.emf"/><Relationship Id="rId175" Type="http://schemas.openxmlformats.org/officeDocument/2006/relationships/hyperlink" Target="mailto:Tracey.Kenny@redcar-cleveland.gov.uk" TargetMode="External"/><Relationship Id="rId196" Type="http://schemas.openxmlformats.org/officeDocument/2006/relationships/image" Target="media/image370.emf"/><Relationship Id="rId200" Type="http://schemas.openxmlformats.org/officeDocument/2006/relationships/image" Target="media/image42.emf"/><Relationship Id="rId16" Type="http://schemas.openxmlformats.org/officeDocument/2006/relationships/hyperlink" Target="mailto:nikki.carmichael@redcar-cleveland.gov.uk" TargetMode="External"/><Relationship Id="rId221" Type="http://schemas.openxmlformats.org/officeDocument/2006/relationships/oleObject" Target="embeddings/oleObject82.bin"/><Relationship Id="rId242" Type="http://schemas.openxmlformats.org/officeDocument/2006/relationships/footer" Target="footer1.xml"/><Relationship Id="rId37" Type="http://schemas.openxmlformats.org/officeDocument/2006/relationships/image" Target="media/image7.emf"/><Relationship Id="rId58" Type="http://schemas.openxmlformats.org/officeDocument/2006/relationships/oleObject" Target="embeddings/oleObject20.bin"/><Relationship Id="rId79" Type="http://schemas.openxmlformats.org/officeDocument/2006/relationships/oleObject" Target="embeddings/oleObject27.bin"/><Relationship Id="rId102" Type="http://schemas.openxmlformats.org/officeDocument/2006/relationships/oleObject" Target="embeddings/oleObject37.bin"/><Relationship Id="rId123" Type="http://schemas.openxmlformats.org/officeDocument/2006/relationships/oleObject" Target="embeddings/oleObject440.bin"/><Relationship Id="rId144" Type="http://schemas.openxmlformats.org/officeDocument/2006/relationships/oleObject" Target="embeddings/oleObject53.bin"/><Relationship Id="rId90" Type="http://schemas.openxmlformats.org/officeDocument/2006/relationships/hyperlink" Target="mailto:kellie.gorman@redcar-cleveland.gov.uk" TargetMode="External"/><Relationship Id="rId165" Type="http://schemas.openxmlformats.org/officeDocument/2006/relationships/oleObject" Target="embeddings/oleObject60.bin"/><Relationship Id="rId186" Type="http://schemas.openxmlformats.org/officeDocument/2006/relationships/image" Target="media/image350.emf"/><Relationship Id="rId211" Type="http://schemas.openxmlformats.org/officeDocument/2006/relationships/oleObject" Target="embeddings/oleObject79.bin"/><Relationship Id="rId232" Type="http://schemas.openxmlformats.org/officeDocument/2006/relationships/oleObject" Target="embeddings/oleObject86.bin"/><Relationship Id="rId27" Type="http://schemas.openxmlformats.org/officeDocument/2006/relationships/hyperlink" Target="mailto:julia.grayson@redcar-cleveland.gov.uk" TargetMode="External"/><Relationship Id="rId48" Type="http://schemas.openxmlformats.org/officeDocument/2006/relationships/oleObject" Target="embeddings/oleObject15.bin"/><Relationship Id="rId69" Type="http://schemas.openxmlformats.org/officeDocument/2006/relationships/image" Target="media/image14.emf"/><Relationship Id="rId113" Type="http://schemas.openxmlformats.org/officeDocument/2006/relationships/image" Target="media/image220.emf"/><Relationship Id="rId134" Type="http://schemas.openxmlformats.org/officeDocument/2006/relationships/image" Target="media/image250.emf"/><Relationship Id="rId80" Type="http://schemas.openxmlformats.org/officeDocument/2006/relationships/image" Target="media/image18.emf"/><Relationship Id="rId155" Type="http://schemas.openxmlformats.org/officeDocument/2006/relationships/oleObject" Target="embeddings/oleObject560.bin"/><Relationship Id="rId176" Type="http://schemas.openxmlformats.org/officeDocument/2006/relationships/image" Target="media/image37.emf"/><Relationship Id="rId197" Type="http://schemas.openxmlformats.org/officeDocument/2006/relationships/oleObject" Target="embeddings/oleObject72.bin"/><Relationship Id="rId201" Type="http://schemas.openxmlformats.org/officeDocument/2006/relationships/oleObject" Target="embeddings/oleObject74.bin"/><Relationship Id="rId222" Type="http://schemas.openxmlformats.org/officeDocument/2006/relationships/hyperlink" Target="mailto:anthony.d.smith@redcar-cleveland.gov.uk" TargetMode="External"/><Relationship Id="rId243" Type="http://schemas.openxmlformats.org/officeDocument/2006/relationships/footer" Target="footer2.xml"/><Relationship Id="rId17" Type="http://schemas.openxmlformats.org/officeDocument/2006/relationships/image" Target="media/image3.emf"/><Relationship Id="rId38" Type="http://schemas.openxmlformats.org/officeDocument/2006/relationships/oleObject" Target="embeddings/oleObject11.bin"/><Relationship Id="rId59" Type="http://schemas.openxmlformats.org/officeDocument/2006/relationships/image" Target="media/image12.emf"/><Relationship Id="rId103" Type="http://schemas.openxmlformats.org/officeDocument/2006/relationships/image" Target="media/image200.emf"/><Relationship Id="rId124" Type="http://schemas.openxmlformats.org/officeDocument/2006/relationships/hyperlink" Target="mailto:hannah.mendum@redcar-cleveland.gov.uk" TargetMode="External"/><Relationship Id="rId70" Type="http://schemas.openxmlformats.org/officeDocument/2006/relationships/oleObject" Target="embeddings/oleObject24.bin"/><Relationship Id="rId91" Type="http://schemas.openxmlformats.org/officeDocument/2006/relationships/image" Target="media/image19.emf"/><Relationship Id="rId145" Type="http://schemas.openxmlformats.org/officeDocument/2006/relationships/image" Target="media/image270.emf"/><Relationship Id="rId166" Type="http://schemas.openxmlformats.org/officeDocument/2006/relationships/image" Target="media/image35.emf"/><Relationship Id="rId187" Type="http://schemas.openxmlformats.org/officeDocument/2006/relationships/oleObject" Target="embeddings/oleObject68.bin"/><Relationship Id="rId1" Type="http://schemas.openxmlformats.org/officeDocument/2006/relationships/customXml" Target="../customXml/item1.xml"/><Relationship Id="rId212" Type="http://schemas.openxmlformats.org/officeDocument/2006/relationships/image" Target="media/image400.emf"/><Relationship Id="rId233" Type="http://schemas.openxmlformats.org/officeDocument/2006/relationships/image" Target="media/image51.emf"/><Relationship Id="rId28" Type="http://schemas.openxmlformats.org/officeDocument/2006/relationships/image" Target="media/image5.emf"/><Relationship Id="rId49" Type="http://schemas.openxmlformats.org/officeDocument/2006/relationships/image" Target="media/image90.emf"/><Relationship Id="rId114" Type="http://schemas.openxmlformats.org/officeDocument/2006/relationships/oleObject" Target="embeddings/oleObject42.bin"/><Relationship Id="rId60" Type="http://schemas.openxmlformats.org/officeDocument/2006/relationships/oleObject" Target="embeddings/oleObject21.bin"/><Relationship Id="rId81" Type="http://schemas.openxmlformats.org/officeDocument/2006/relationships/oleObject" Target="embeddings/oleObject28.bin"/><Relationship Id="rId135" Type="http://schemas.openxmlformats.org/officeDocument/2006/relationships/oleObject" Target="embeddings/oleObject49.bin"/><Relationship Id="rId156" Type="http://schemas.openxmlformats.org/officeDocument/2006/relationships/hyperlink" Target="mailto:gary.pounder@redcar-cleveland.gov.uk" TargetMode="External"/><Relationship Id="rId177" Type="http://schemas.openxmlformats.org/officeDocument/2006/relationships/oleObject" Target="embeddings/oleObject65.bin"/><Relationship Id="rId198" Type="http://schemas.openxmlformats.org/officeDocument/2006/relationships/image" Target="media/image41.emf"/><Relationship Id="rId202" Type="http://schemas.openxmlformats.org/officeDocument/2006/relationships/image" Target="media/image380.emf"/><Relationship Id="rId223" Type="http://schemas.openxmlformats.org/officeDocument/2006/relationships/image" Target="media/image47.emf"/><Relationship Id="rId244" Type="http://schemas.openxmlformats.org/officeDocument/2006/relationships/fontTable" Target="fontTable.xml"/><Relationship Id="rId18" Type="http://schemas.openxmlformats.org/officeDocument/2006/relationships/oleObject" Target="embeddings/oleObject3.bin"/><Relationship Id="rId39" Type="http://schemas.openxmlformats.org/officeDocument/2006/relationships/image" Target="media/image70.emf"/><Relationship Id="rId50" Type="http://schemas.openxmlformats.org/officeDocument/2006/relationships/oleObject" Target="embeddings/oleObject16.bin"/><Relationship Id="rId104" Type="http://schemas.openxmlformats.org/officeDocument/2006/relationships/oleObject" Target="embeddings/oleObject38.bin"/><Relationship Id="rId125" Type="http://schemas.openxmlformats.org/officeDocument/2006/relationships/image" Target="media/image26.emf"/><Relationship Id="rId146" Type="http://schemas.openxmlformats.org/officeDocument/2006/relationships/oleObject" Target="embeddings/oleObject54.bin"/><Relationship Id="rId167" Type="http://schemas.openxmlformats.org/officeDocument/2006/relationships/oleObject" Target="embeddings/oleObject61.bin"/><Relationship Id="rId188" Type="http://schemas.openxmlformats.org/officeDocument/2006/relationships/hyperlink" Target="mailto:stephen.mussett@redcar-cleveland.gov.uk" TargetMode="External"/><Relationship Id="rId71" Type="http://schemas.openxmlformats.org/officeDocument/2006/relationships/image" Target="media/image130.emf"/><Relationship Id="rId92" Type="http://schemas.openxmlformats.org/officeDocument/2006/relationships/oleObject" Target="embeddings/oleObject33.bin"/><Relationship Id="rId213" Type="http://schemas.openxmlformats.org/officeDocument/2006/relationships/oleObject" Target="embeddings/oleObject780.bin"/><Relationship Id="rId234" Type="http://schemas.openxmlformats.org/officeDocument/2006/relationships/oleObject" Target="embeddings/oleObject87.bin"/><Relationship Id="rId2" Type="http://schemas.openxmlformats.org/officeDocument/2006/relationships/numbering" Target="numbering.xml"/><Relationship Id="rId29" Type="http://schemas.openxmlformats.org/officeDocument/2006/relationships/oleObject" Target="embeddings/oleObject7.bin"/><Relationship Id="rId40" Type="http://schemas.openxmlformats.org/officeDocument/2006/relationships/oleObject" Target="embeddings/oleObject12.bin"/><Relationship Id="rId115" Type="http://schemas.openxmlformats.org/officeDocument/2006/relationships/hyperlink" Target="mailto:kellie.gorman@redcar-cleveland.gov.uk" TargetMode="External"/><Relationship Id="rId136" Type="http://schemas.openxmlformats.org/officeDocument/2006/relationships/image" Target="media/image260.emf"/><Relationship Id="rId157" Type="http://schemas.openxmlformats.org/officeDocument/2006/relationships/image" Target="media/image33.emf"/><Relationship Id="rId178" Type="http://schemas.openxmlformats.org/officeDocument/2006/relationships/image" Target="media/image340.emf"/><Relationship Id="rId61" Type="http://schemas.openxmlformats.org/officeDocument/2006/relationships/image" Target="media/image121.emf"/><Relationship Id="rId82" Type="http://schemas.openxmlformats.org/officeDocument/2006/relationships/image" Target="media/image140.emf"/><Relationship Id="rId199" Type="http://schemas.openxmlformats.org/officeDocument/2006/relationships/oleObject" Target="embeddings/oleObject73.bin"/><Relationship Id="rId203" Type="http://schemas.openxmlformats.org/officeDocument/2006/relationships/oleObject" Target="embeddings/oleObject75.bin"/><Relationship Id="rId19" Type="http://schemas.openxmlformats.org/officeDocument/2006/relationships/image" Target="media/image310.emf"/><Relationship Id="rId224" Type="http://schemas.openxmlformats.org/officeDocument/2006/relationships/oleObject" Target="embeddings/oleObject83.bin"/><Relationship Id="rId245" Type="http://schemas.openxmlformats.org/officeDocument/2006/relationships/theme" Target="theme/theme1.xml"/><Relationship Id="rId30" Type="http://schemas.openxmlformats.org/officeDocument/2006/relationships/image" Target="media/image50.emf"/><Relationship Id="rId105" Type="http://schemas.openxmlformats.org/officeDocument/2006/relationships/hyperlink" Target="mailto:ian.dunn@redcar-cleveland.gov.uk" TargetMode="External"/><Relationship Id="rId126" Type="http://schemas.openxmlformats.org/officeDocument/2006/relationships/oleObject" Target="embeddings/oleObject46.bin"/><Relationship Id="rId147" Type="http://schemas.openxmlformats.org/officeDocument/2006/relationships/image" Target="media/image280.emf"/><Relationship Id="rId168" Type="http://schemas.openxmlformats.org/officeDocument/2006/relationships/image" Target="media/image320.emf"/><Relationship Id="rId51" Type="http://schemas.openxmlformats.org/officeDocument/2006/relationships/image" Target="media/image10.emf"/><Relationship Id="rId72" Type="http://schemas.openxmlformats.org/officeDocument/2006/relationships/oleObject" Target="embeddings/oleObject240.bin"/><Relationship Id="rId93" Type="http://schemas.openxmlformats.org/officeDocument/2006/relationships/image" Target="media/image180.emf"/><Relationship Id="rId189" Type="http://schemas.openxmlformats.org/officeDocument/2006/relationships/image" Target="media/image39.emf"/><Relationship Id="rId3" Type="http://schemas.openxmlformats.org/officeDocument/2006/relationships/styles" Target="styles.xml"/><Relationship Id="rId214" Type="http://schemas.openxmlformats.org/officeDocument/2006/relationships/image" Target="media/image45.emf"/><Relationship Id="rId235" Type="http://schemas.openxmlformats.org/officeDocument/2006/relationships/image" Target="media/image450.emf"/><Relationship Id="rId116" Type="http://schemas.openxmlformats.org/officeDocument/2006/relationships/image" Target="media/image24.emf"/><Relationship Id="rId137" Type="http://schemas.openxmlformats.org/officeDocument/2006/relationships/oleObject" Target="embeddings/oleObject50.bin"/><Relationship Id="rId158" Type="http://schemas.openxmlformats.org/officeDocument/2006/relationships/oleObject" Target="embeddings/oleObject58.bin"/><Relationship Id="rId20" Type="http://schemas.openxmlformats.org/officeDocument/2006/relationships/oleObject" Target="embeddings/oleObject4.bin"/><Relationship Id="rId41" Type="http://schemas.openxmlformats.org/officeDocument/2006/relationships/hyperlink" Target="mailto:debbie.duncan@redcar-cleveland.gov.uk" TargetMode="External"/><Relationship Id="rId62" Type="http://schemas.openxmlformats.org/officeDocument/2006/relationships/oleObject" Target="embeddings/oleObject22.bin"/><Relationship Id="rId83" Type="http://schemas.openxmlformats.org/officeDocument/2006/relationships/oleObject" Target="embeddings/oleObject29.bin"/><Relationship Id="rId179" Type="http://schemas.openxmlformats.org/officeDocument/2006/relationships/oleObject" Target="embeddings/oleObject66.bin"/><Relationship Id="rId190" Type="http://schemas.openxmlformats.org/officeDocument/2006/relationships/oleObject" Target="embeddings/oleObject69.bin"/><Relationship Id="rId204" Type="http://schemas.openxmlformats.org/officeDocument/2006/relationships/image" Target="media/image390.emf"/><Relationship Id="rId225" Type="http://schemas.openxmlformats.org/officeDocument/2006/relationships/image" Target="media/image430.emf"/><Relationship Id="rId106" Type="http://schemas.openxmlformats.org/officeDocument/2006/relationships/image" Target="media/image22.emf"/><Relationship Id="rId127" Type="http://schemas.openxmlformats.org/officeDocument/2006/relationships/image" Target="media/image240.emf"/></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507</TotalTime>
  <Pages>71</Pages>
  <Words>10693</Words>
  <Characters>58357</Characters>
  <Application>Microsoft Office Word</Application>
  <DocSecurity>0</DocSecurity>
  <Lines>2575</Lines>
  <Paragraphs>1169</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68110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Julie McCulloch</cp:lastModifiedBy>
  <cp:revision>43</cp:revision>
  <cp:lastPrinted>2020-05-07T08:47:00Z</cp:lastPrinted>
  <dcterms:created xsi:type="dcterms:W3CDTF">2025-10-21T14:08:00Z</dcterms:created>
  <dcterms:modified xsi:type="dcterms:W3CDTF">2026-04-29T12:57:00Z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1796962205</vt:i4>
  </property>
  <property fmtid="{D5CDD505-2E9C-101B-9397-08002B2CF9AE}" pid="3" name="_NewReviewCycle">
    <vt:lpwstr/>
  </property>
  <property fmtid="{D5CDD505-2E9C-101B-9397-08002B2CF9AE}" pid="4" name="_EmailSubject">
    <vt:lpwstr>Updated Delegated Decision Forward Plan</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