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39A43CD4"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706D9FB"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9C638D">
        <w:rPr>
          <w:sz w:val="28"/>
        </w:rPr>
        <w:t>5</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23C33D64" w:rsidR="00FB1E4C" w:rsidRDefault="00FB1E4C" w:rsidP="00751D81">
      <w:pPr>
        <w:pStyle w:val="Heading4"/>
      </w:pPr>
      <w:r>
        <w:t>Published:</w:t>
      </w:r>
      <w:bookmarkStart w:id="1" w:name="pubdate1"/>
      <w:bookmarkEnd w:id="1"/>
      <w:r>
        <w:t xml:space="preserve">  </w:t>
      </w:r>
      <w:r w:rsidR="00C81844">
        <w:t>04</w:t>
      </w:r>
      <w:r w:rsidR="00AF1C73">
        <w:t>/0</w:t>
      </w:r>
      <w:r w:rsidR="00C81844">
        <w:t>2</w:t>
      </w:r>
      <w:r w:rsidR="00AF1C73">
        <w:t>/26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9"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a number of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63F2468C"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0"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66BE1C8" w:rsidR="00453969" w:rsidRDefault="00006E53" w:rsidP="00006E53">
                            <w:r>
                              <w:object w:dxaOrig="1534" w:dyaOrig="997" w14:anchorId="33C19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1" o:title=""/>
                                </v:shape>
                                <o:OLEObject Type="Embed" ProgID="Acrobat.Document.DC" ShapeID="_x0000_i1026" DrawAspect="Icon" ObjectID="_1831798685" r:id="rId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" fillcolor="window" strokeweight=".5pt">
                <v:path arrowok="t"/>
                <v:textbox style="mso-fit-shape-to-text:t">
                  <w:txbxContent>
                    <w:p w14:paraId="433E8459" w14:textId="466BE1C8" w:rsidR="00453969" w:rsidRDefault="00006E53" w:rsidP="00006E53">
                      <w:r>
                        <w:object w:dxaOrig="1534" w:dyaOrig="997" w14:anchorId="33C1939E">
                          <v:shape id="_x0000_i1026" type="#_x0000_t75" style="width:76.7pt;height:49.85pt">
                            <v:imagedata r:id="rId11" o:title=""/>
                          </v:shape>
                          <o:OLEObject Type="Embed" ProgID="Acrobat.Document.DC" ShapeID="_x0000_i1026" DrawAspect="Icon" ObjectID="_1831798685" r:id="rId13"/>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lastRenderedPageBreak/>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Decision to implement an optional 12 month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months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lastRenderedPageBreak/>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4"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 id="_x0000_i1028" type="#_x0000_t75" style="width:76.7pt;height:49.85pt">
                                  <v:imagedata r:id="rId15" o:title=""/>
                                </v:shape>
                                <o:OLEObject Type="Embed" ProgID="Acrobat.Document.DC" ShapeID="_x0000_i1028" DrawAspect="Icon" ObjectID="_1831798686" r:id="rId16"/>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534" w:dyaOrig="997" w14:anchorId="7C473ECC">
                          <v:shape id="_x0000_i1028" type="#_x0000_t75" style="width:76.7pt;height:49.85pt">
                            <v:imagedata r:id="rId15" o:title=""/>
                          </v:shape>
                          <o:OLEObject Type="Embed" ProgID="Acrobat.Document.DC" ShapeID="_x0000_i1028" DrawAspect="Icon" ObjectID="_1831798686" r:id="rId17"/>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lastRenderedPageBreak/>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18"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3B4458F0" w:rsidR="00CD1436" w:rsidRPr="008254C1" w:rsidRDefault="00CD1436" w:rsidP="00CD1436">
      <w:pPr>
        <w:rPr>
          <w:b/>
          <w:sz w:val="28"/>
          <w:szCs w:val="28"/>
        </w:rPr>
      </w:pPr>
      <w:r w:rsidRPr="008254C1">
        <w:rPr>
          <w:b/>
          <w:sz w:val="28"/>
          <w:szCs w:val="28"/>
        </w:rPr>
        <w:t>Following the Making of the decision, the decision form will be published here:</w:t>
      </w:r>
    </w:p>
    <w:p w14:paraId="63102E44" w14:textId="670E48EE" w:rsidR="00CD1436" w:rsidRDefault="00CD1436" w:rsidP="00CD1436"/>
    <w:p w14:paraId="7ECBDF56" w14:textId="2A237DB7" w:rsidR="00CD1436" w:rsidRPr="003A2554" w:rsidRDefault="003A2554" w:rsidP="00CD1436">
      <w:pPr>
        <w:rPr>
          <w:bCs/>
          <w:szCs w:val="24"/>
        </w:rPr>
      </w:pPr>
      <w:r w:rsidRPr="003A2554">
        <w:rPr>
          <w:bCs/>
          <w:szCs w:val="24"/>
        </w:rPr>
        <w:t>See Decision Notice at ADD0091</w:t>
      </w:r>
    </w:p>
    <w:bookmarkEnd w:id="5"/>
    <w:p w14:paraId="325E38C8" w14:textId="611EC3AC" w:rsidR="00F36F68" w:rsidRDefault="00F36F68" w:rsidP="00F36F68">
      <w:pPr>
        <w:rPr>
          <w:b/>
          <w:sz w:val="28"/>
          <w:szCs w:val="28"/>
          <w:lang w:val="en-US"/>
        </w:rPr>
      </w:pPr>
      <w:r>
        <w:rPr>
          <w:b/>
          <w:sz w:val="28"/>
        </w:rPr>
        <w:lastRenderedPageBreak/>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Neighbourhoods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lastRenderedPageBreak/>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30" type="#_x0000_t75" style="width:76.7pt;height:49.85pt">
                                  <v:imagedata r:id="rId19" o:title=""/>
                                </v:shape>
                                <o:OLEObject Type="Embed" ProgID="Acrobat.Document.DC" ShapeID="_x0000_i1030" DrawAspect="Icon" ObjectID="_1831798687" r:id="rId20"/>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0"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Y7+b3V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534" w:dyaOrig="997" w14:anchorId="379DED89">
                          <v:shape id="_x0000_i1030" type="#_x0000_t75" style="width:76.7pt;height:49.85pt">
                            <v:imagedata r:id="rId19" o:title=""/>
                          </v:shape>
                          <o:OLEObject Type="Embed" ProgID="Acrobat.Document.DC" ShapeID="_x0000_i1030" DrawAspect="Icon" ObjectID="_1831798687" r:id="rId21"/>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lastRenderedPageBreak/>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ommence a procurement process in order to award a contract for the South Tees All Age Carers Support Service</w:t>
      </w:r>
      <w:r>
        <w:rPr>
          <w:lang w:val="en-US"/>
        </w:rPr>
        <w:t xml:space="preserve">.  </w:t>
      </w:r>
      <w:r w:rsidRPr="005C3C0A">
        <w:rPr>
          <w:lang w:val="en-US"/>
        </w:rPr>
        <w:t>It is anticipated the contract will start on 1 April 2027 for a period of 5 years plus 2 optional 12 month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22"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1"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HA3UCFUCAAC7BAAADgAAAAAAAAAAAAAAAAAuAgAAZHJzL2Uyb0RvYy54bWxQSwEC&#10;LQAUAAYACAAAACEAaGze3t8AAAAKAQAADwAAAAAAAAAAAAAAAACvBAAAZHJzL2Rvd25yZXYueG1s&#10;UEsFBgAAAAAEAAQA8wAAALsFA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lastRenderedPageBreak/>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r w:rsidRPr="00357A2A">
        <w:rPr>
          <w:lang w:val="en-US"/>
        </w:rPr>
        <w:t>Commence a procurement process in order to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iod of 3 years plus the option of 1 x 12 month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3"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w:lastRenderedPageBreak/>
        <mc:AlternateContent>
          <mc:Choice Requires="wps">
            <w:drawing>
              <wp:anchor distT="0" distB="0" distL="114300" distR="114300" simplePos="0" relativeHeight="251961344" behindDoc="0" locked="0" layoutInCell="1" allowOverlap="1" wp14:anchorId="7B783718" wp14:editId="2E497207">
                <wp:simplePos x="0" y="0"/>
                <wp:positionH relativeFrom="page">
                  <wp:posOffset>3181350</wp:posOffset>
                </wp:positionH>
                <wp:positionV relativeFrom="paragraph">
                  <wp:posOffset>361949</wp:posOffset>
                </wp:positionV>
                <wp:extent cx="1266825" cy="1057275"/>
                <wp:effectExtent l="0" t="0" r="28575" b="28575"/>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1057275"/>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24" o:title=""/>
                                </v:shape>
                                <o:OLEObject Type="Embed" ProgID="Acrobat.Document.DC" ShapeID="_x0000_i1032" DrawAspect="Icon" ObjectID="_1831798688" r:id="rId2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2" type="#_x0000_t202" style="position:absolute;margin-left:250.5pt;margin-top:28.5pt;width:99.75pt;height:83.2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" fillcolor="window" strokeweight=".5pt">
                <v:path arrowok="t"/>
                <v:textbo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24" o:title=""/>
                          </v:shape>
                          <o:OLEObject Type="Embed" ProgID="Acrobat.Document.DC" ShapeID="_x0000_i1032" DrawAspect="Icon" ObjectID="_1831798688" r:id="rId26"/>
                        </w:object>
                      </w:r>
                    </w:p>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lastRenderedPageBreak/>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Redcar &amp; Cleveland Borough Council are hosting this research on behalf of a number of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27"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3"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lastRenderedPageBreak/>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Arran House, Brunswick House and Miltoun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07093570" w:rsidR="00A1729C" w:rsidRPr="003E2E18" w:rsidRDefault="000E28E6" w:rsidP="00A1729C">
                            <w:r>
                              <w:object w:dxaOrig="1376" w:dyaOrig="899" w14:anchorId="0753C0B0">
                                <v:shape id="_x0000_i1034" type="#_x0000_t75" style="width:75.4pt;height:49.2pt">
                                  <v:imagedata r:id="rId28" o:title=""/>
                                </v:shape>
                                <o:OLEObject Type="Embed" ProgID="Acrobat.Document.DC" ShapeID="_x0000_i1034" DrawAspect="Icon" ObjectID="_1831798689" r:id="rId29"/>
                              </w:object>
                            </w:r>
                          </w:p>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4"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664B7169" w14:textId="07093570" w:rsidR="00A1729C" w:rsidRPr="003E2E18" w:rsidRDefault="000E28E6" w:rsidP="00A1729C">
                      <w:r>
                        <w:object w:dxaOrig="1376" w:dyaOrig="899" w14:anchorId="0753C0B0">
                          <v:shape id="_x0000_i1034" type="#_x0000_t75" style="width:75.4pt;height:49.2pt">
                            <v:imagedata r:id="rId28" o:title=""/>
                          </v:shape>
                          <o:OLEObject Type="Embed" ProgID="Acrobat.Document.DC" ShapeID="_x0000_i1034" DrawAspect="Icon" ObjectID="_1831798689" r:id="rId30"/>
                        </w:object>
                      </w:r>
                    </w:p>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bookmarkStart w:id="7" w:name="_Hlk211415515"/>
      <w:r>
        <w:rPr>
          <w:b/>
          <w:sz w:val="28"/>
        </w:rPr>
        <w:lastRenderedPageBreak/>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1" o:title=""/>
                                </v:shape>
                                <o:OLEObject Type="Embed" ProgID="Acrobat.Document.DC" ShapeID="_x0000_i1036" DrawAspect="Icon" ObjectID="_1831798690" r:id="rId32"/>
                              </w:object>
                            </w:r>
                          </w:p>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5"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1" o:title=""/>
                          </v:shape>
                          <o:OLEObject Type="Embed" ProgID="Acrobat.Document.DC" ShapeID="_x0000_i1036" DrawAspect="Icon" ObjectID="_1831798690" r:id="rId33"/>
                        </w:object>
                      </w:r>
                    </w:p>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bookmarkEnd w:id="7"/>
    <w:p w14:paraId="39A9ADC3" w14:textId="3FAA1AEF" w:rsidR="00CC7BEF" w:rsidRDefault="00CC7BEF" w:rsidP="00CC7BEF">
      <w:pPr>
        <w:rPr>
          <w:lang w:val="en-US"/>
        </w:rPr>
      </w:pPr>
      <w:r>
        <w:rPr>
          <w:b/>
          <w:sz w:val="28"/>
        </w:rPr>
        <w:lastRenderedPageBreak/>
        <w:t xml:space="preserve">DECISION: </w:t>
      </w:r>
      <w:r w:rsidRPr="006B4381">
        <w:rPr>
          <w:b/>
          <w:sz w:val="28"/>
        </w:rPr>
        <w:t>ADD00</w:t>
      </w:r>
      <w:r>
        <w:rPr>
          <w:b/>
          <w:sz w:val="28"/>
        </w:rPr>
        <w:t xml:space="preserve">92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call pilot has been delivered in the Borough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inder of the current framework period is expected to be approximately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34"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lastRenderedPageBreak/>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66DFBAE1" w:rsidR="003A039C" w:rsidRPr="008254C1" w:rsidRDefault="004A0D04" w:rsidP="00CC7BEF">
      <w:pPr>
        <w:rPr>
          <w:b/>
          <w:sz w:val="28"/>
          <w:szCs w:val="28"/>
        </w:rPr>
      </w:pPr>
      <w:r>
        <w:rPr>
          <w:noProof/>
        </w:rPr>
        <mc:AlternateContent>
          <mc:Choice Requires="wps">
            <w:drawing>
              <wp:anchor distT="0" distB="0" distL="114300" distR="114300" simplePos="0" relativeHeight="251983872" behindDoc="0" locked="0" layoutInCell="1" allowOverlap="1" wp14:anchorId="563420F8" wp14:editId="019C83E1">
                <wp:simplePos x="0" y="0"/>
                <wp:positionH relativeFrom="page">
                  <wp:posOffset>3117850</wp:posOffset>
                </wp:positionH>
                <wp:positionV relativeFrom="paragraph">
                  <wp:posOffset>3810</wp:posOffset>
                </wp:positionV>
                <wp:extent cx="1266825" cy="81915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819150"/>
                        </a:xfrm>
                        <a:prstGeom prst="rect">
                          <a:avLst/>
                        </a:prstGeom>
                        <a:solidFill>
                          <a:sysClr val="window" lastClr="FFFFFF"/>
                        </a:solidFill>
                        <a:ln w="6350">
                          <a:solidFill>
                            <a:prstClr val="black"/>
                          </a:solidFill>
                        </a:ln>
                        <a:effectLst/>
                      </wps:spPr>
                      <wps:txbx>
                        <w:txbxContent>
                          <w:p w14:paraId="565CCD88" w14:textId="2098486D" w:rsidR="00CC7BEF" w:rsidRPr="003E2E18" w:rsidRDefault="004A0D04" w:rsidP="00CC7BEF">
                            <w:r>
                              <w:object w:dxaOrig="1376" w:dyaOrig="893" w14:anchorId="02C73EE9">
                                <v:shape id="_x0000_i1038" type="#_x0000_t75" style="width:84.85pt;height:55.3pt">
                                  <v:imagedata r:id="rId35" o:title=""/>
                                </v:shape>
                                <o:OLEObject Type="Embed" ProgID="Acrobat.Document.DC" ShapeID="_x0000_i1038" DrawAspect="Icon" ObjectID="_1831798691" r:id="rId36"/>
                              </w:object>
                            </w:r>
                          </w:p>
                          <w:p w14:paraId="4145B811" w14:textId="109A193F" w:rsidR="00CC7BEF" w:rsidRDefault="00CC7BEF" w:rsidP="004A0D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6" type="#_x0000_t202" style="position:absolute;margin-left:245.5pt;margin-top:.3pt;width:99.75pt;height:64.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" fillcolor="window" strokeweight=".5pt">
                <v:path arrowok="t"/>
                <v:textbox>
                  <w:txbxContent>
                    <w:p w14:paraId="565CCD88" w14:textId="2098486D" w:rsidR="00CC7BEF" w:rsidRPr="003E2E18" w:rsidRDefault="004A0D04" w:rsidP="00CC7BEF">
                      <w:r>
                        <w:object w:dxaOrig="1376" w:dyaOrig="893" w14:anchorId="02C73EE9">
                          <v:shape id="_x0000_i1038" type="#_x0000_t75" style="width:84.85pt;height:55.3pt">
                            <v:imagedata r:id="rId35" o:title=""/>
                          </v:shape>
                          <o:OLEObject Type="Embed" ProgID="Acrobat.Document.DC" ShapeID="_x0000_i1038" DrawAspect="Icon" ObjectID="_1831798691" r:id="rId37"/>
                        </w:object>
                      </w:r>
                    </w:p>
                    <w:p w14:paraId="4145B811" w14:textId="109A193F" w:rsidR="00CC7BEF" w:rsidRDefault="00CC7BEF" w:rsidP="004A0D04">
                      <w:pPr>
                        <w:jc w:val="center"/>
                      </w:pPr>
                    </w:p>
                  </w:txbxContent>
                </v:textbox>
                <w10:wrap anchorx="page"/>
              </v:shape>
            </w:pict>
          </mc:Fallback>
        </mc:AlternateContent>
      </w:r>
    </w:p>
    <w:p w14:paraId="0186F13E" w14:textId="7EA3A436" w:rsidR="00CC7BEF" w:rsidRDefault="00CC7BEF" w:rsidP="00CC7BEF"/>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lastRenderedPageBreak/>
        <w:t xml:space="preserve">DECISION: </w:t>
      </w:r>
      <w:r w:rsidRPr="006B4381">
        <w:rPr>
          <w:b/>
          <w:sz w:val="28"/>
        </w:rPr>
        <w:t>ADD00</w:t>
      </w:r>
      <w:r>
        <w:rPr>
          <w:b/>
          <w:sz w:val="28"/>
        </w:rPr>
        <w:t xml:space="preserve">93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The DPS allows suitably qualified contractors who are capable of carrying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 xml:space="preserve">Lisa Gales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 xml:space="preserve">548 </w:t>
      </w:r>
      <w:r w:rsidRPr="00FD6D44">
        <w:rPr>
          <w:bCs/>
          <w:szCs w:val="24"/>
        </w:rPr>
        <w:t xml:space="preserve">or email </w:t>
      </w:r>
      <w:hyperlink r:id="rId38" w:history="1">
        <w:r w:rsidRPr="00873C61">
          <w:rPr>
            <w:rStyle w:val="Hyperlink"/>
            <w:bCs/>
            <w:szCs w:val="24"/>
          </w:rPr>
          <w:t>lisa.gales@redcar-cleveland.gov.uk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5AE7BDF" w14:textId="4802B245" w:rsidR="006F6CE8" w:rsidRDefault="00C002AD" w:rsidP="00C002AD">
                            <w:pPr>
                              <w:jc w:val="center"/>
                            </w:pPr>
                            <w:r>
                              <w:object w:dxaOrig="1376" w:dyaOrig="899" w14:anchorId="3D7B8DFB">
                                <v:shape id="_x0000_i1040" type="#_x0000_t75" style="width:75.4pt;height:49.2pt">
                                  <v:imagedata r:id="rId39" o:title=""/>
                                </v:shape>
                                <o:OLEObject Type="Embed" ProgID="Acrobat.Document.DC" ShapeID="_x0000_i1040" DrawAspect="Icon" ObjectID="_1831798692" r:id="rId4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7"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0OK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" fillcolor="window" strokeweight=".5pt">
                <v:path arrowok="t"/>
                <v:textbox>
                  <w:txbxContent>
                    <w:p w14:paraId="25AE7BDF" w14:textId="4802B245" w:rsidR="006F6CE8" w:rsidRDefault="00C002AD" w:rsidP="00C002AD">
                      <w:pPr>
                        <w:jc w:val="center"/>
                      </w:pPr>
                      <w:r>
                        <w:object w:dxaOrig="1376" w:dyaOrig="899" w14:anchorId="3D7B8DFB">
                          <v:shape id="_x0000_i1040" type="#_x0000_t75" style="width:75.4pt;height:49.2pt">
                            <v:imagedata r:id="rId39" o:title=""/>
                          </v:shape>
                          <o:OLEObject Type="Embed" ProgID="Acrobat.Document.DC" ShapeID="_x0000_i1040" DrawAspect="Icon" ObjectID="_1831798692" r:id="rId41"/>
                        </w:object>
                      </w:r>
                    </w:p>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8A1EEC3" w14:textId="5B1D863F" w:rsidR="00235C02" w:rsidRDefault="00235C02" w:rsidP="00235C02">
      <w:pPr>
        <w:rPr>
          <w:b/>
          <w:bCs/>
          <w:sz w:val="28"/>
          <w:szCs w:val="28"/>
          <w:lang w:val="en-US"/>
        </w:rPr>
      </w:pPr>
      <w:bookmarkStart w:id="8" w:name="_Hlk211592444"/>
      <w:r>
        <w:rPr>
          <w:b/>
          <w:sz w:val="28"/>
        </w:rPr>
        <w:lastRenderedPageBreak/>
        <w:t xml:space="preserve">DECISION: </w:t>
      </w:r>
      <w:r w:rsidRPr="006B4381">
        <w:rPr>
          <w:b/>
          <w:sz w:val="28"/>
        </w:rPr>
        <w:t>ADD00</w:t>
      </w:r>
      <w:r>
        <w:rPr>
          <w:b/>
          <w:sz w:val="28"/>
        </w:rPr>
        <w:t xml:space="preserve">94 </w:t>
      </w:r>
      <w:r w:rsidRPr="00235C02">
        <w:rPr>
          <w:b/>
          <w:bCs/>
          <w:sz w:val="28"/>
          <w:szCs w:val="28"/>
          <w:lang w:val="en-US"/>
        </w:rPr>
        <w:t>South Tees All Age Carers Support Service</w:t>
      </w:r>
    </w:p>
    <w:p w14:paraId="7F16A6E9" w14:textId="77777777" w:rsidR="00235C02" w:rsidRDefault="00235C02" w:rsidP="00235C02">
      <w:pPr>
        <w:rPr>
          <w:b/>
          <w:sz w:val="28"/>
        </w:rPr>
      </w:pPr>
    </w:p>
    <w:p w14:paraId="57518A40" w14:textId="77777777" w:rsidR="00235C02" w:rsidRDefault="00235C02" w:rsidP="00235C02">
      <w:pPr>
        <w:rPr>
          <w:b/>
          <w:sz w:val="28"/>
        </w:rPr>
      </w:pPr>
      <w:r>
        <w:rPr>
          <w:b/>
          <w:sz w:val="28"/>
        </w:rPr>
        <w:t xml:space="preserve">Nature of the decision: </w:t>
      </w:r>
    </w:p>
    <w:p w14:paraId="6E31AA2A" w14:textId="77777777" w:rsidR="00235C02" w:rsidRDefault="00235C02" w:rsidP="00235C02">
      <w:pPr>
        <w:rPr>
          <w:b/>
          <w:sz w:val="28"/>
        </w:rPr>
      </w:pPr>
    </w:p>
    <w:p w14:paraId="70C37BEB" w14:textId="5E5DBC95" w:rsidR="00235C02" w:rsidRDefault="00235C02" w:rsidP="00235C02">
      <w:pPr>
        <w:rPr>
          <w:lang w:val="en-US"/>
        </w:rPr>
      </w:pPr>
      <w:bookmarkStart w:id="9" w:name="_Hlk211322806"/>
      <w:r w:rsidRPr="00235C02">
        <w:rPr>
          <w:lang w:val="en-US"/>
        </w:rPr>
        <w:t xml:space="preserve">To implement a 12-month extension period available under the existing South Tees All Age Carers Contract. </w:t>
      </w:r>
    </w:p>
    <w:p w14:paraId="412298B6" w14:textId="77777777" w:rsidR="00235C02" w:rsidRPr="00235C02" w:rsidRDefault="00235C02" w:rsidP="00235C02">
      <w:pPr>
        <w:rPr>
          <w:lang w:val="en-US"/>
        </w:rPr>
      </w:pPr>
    </w:p>
    <w:p w14:paraId="1675E261" w14:textId="77777777" w:rsidR="00235C02" w:rsidRDefault="00235C02" w:rsidP="00235C02">
      <w:pPr>
        <w:rPr>
          <w:lang w:val="en-US"/>
        </w:rPr>
      </w:pPr>
      <w:r w:rsidRPr="00235C02">
        <w:rPr>
          <w:lang w:val="en-US"/>
        </w:rPr>
        <w:t xml:space="preserve">The contract extension period is 1 April 2026 to 31 March 2027.   </w:t>
      </w:r>
    </w:p>
    <w:p w14:paraId="03CBA32A" w14:textId="77777777" w:rsidR="00235C02" w:rsidRPr="00235C02" w:rsidRDefault="00235C02" w:rsidP="00235C02">
      <w:pPr>
        <w:rPr>
          <w:lang w:val="en-US"/>
        </w:rPr>
      </w:pPr>
    </w:p>
    <w:p w14:paraId="2F739C33" w14:textId="77777777" w:rsidR="00235C02" w:rsidRDefault="00235C02" w:rsidP="00235C02">
      <w:pPr>
        <w:rPr>
          <w:lang w:val="en-US"/>
        </w:rPr>
      </w:pPr>
      <w:r w:rsidRPr="00235C02">
        <w:rPr>
          <w:lang w:val="en-US"/>
        </w:rPr>
        <w:t>The value for the extension is expected to be in the region of £408,740 for Redcar &amp; Cleveland Borough Council</w:t>
      </w:r>
      <w:bookmarkEnd w:id="9"/>
      <w:r w:rsidRPr="00235C02">
        <w:rPr>
          <w:lang w:val="en-US"/>
        </w:rPr>
        <w:t>.</w:t>
      </w:r>
    </w:p>
    <w:p w14:paraId="77F95A72" w14:textId="77777777" w:rsidR="00235C02" w:rsidRDefault="00235C02" w:rsidP="00235C02">
      <w:pPr>
        <w:rPr>
          <w:lang w:val="en-US"/>
        </w:rPr>
      </w:pPr>
    </w:p>
    <w:p w14:paraId="7FDA513E" w14:textId="013C0E33" w:rsidR="00235C02" w:rsidRDefault="00235C02" w:rsidP="00235C02">
      <w:pPr>
        <w:rPr>
          <w:b/>
          <w:sz w:val="28"/>
        </w:rPr>
      </w:pPr>
      <w:r>
        <w:rPr>
          <w:b/>
          <w:sz w:val="28"/>
        </w:rPr>
        <w:t>Who will make the decision?</w:t>
      </w:r>
    </w:p>
    <w:p w14:paraId="756BADE8" w14:textId="77777777" w:rsidR="00235C02" w:rsidRDefault="00235C02" w:rsidP="00235C02">
      <w:pPr>
        <w:rPr>
          <w:b/>
          <w:sz w:val="28"/>
        </w:rPr>
      </w:pPr>
    </w:p>
    <w:p w14:paraId="3EFB9D2F" w14:textId="77777777" w:rsidR="00235C02" w:rsidRDefault="00235C02" w:rsidP="00235C02">
      <w:r>
        <w:t>Cabinet Member for Adults</w:t>
      </w:r>
    </w:p>
    <w:p w14:paraId="55C9F04F" w14:textId="77777777" w:rsidR="00235C02" w:rsidRDefault="00235C02" w:rsidP="00235C02"/>
    <w:p w14:paraId="3F14F78B" w14:textId="77777777" w:rsidR="00235C02" w:rsidRDefault="00235C02" w:rsidP="00235C02">
      <w:pPr>
        <w:rPr>
          <w:b/>
          <w:sz w:val="28"/>
        </w:rPr>
      </w:pPr>
      <w:r>
        <w:rPr>
          <w:b/>
          <w:sz w:val="28"/>
        </w:rPr>
        <w:t>When is the decision to be taken?</w:t>
      </w:r>
    </w:p>
    <w:p w14:paraId="2269581B" w14:textId="77777777" w:rsidR="00235C02" w:rsidRDefault="00235C02" w:rsidP="00235C02">
      <w:pPr>
        <w:rPr>
          <w:b/>
          <w:sz w:val="28"/>
        </w:rPr>
      </w:pPr>
    </w:p>
    <w:p w14:paraId="3E65B7A9" w14:textId="17D55A87" w:rsidR="00235C02" w:rsidRDefault="00235C02" w:rsidP="00235C02">
      <w:r>
        <w:t>November 2025</w:t>
      </w:r>
    </w:p>
    <w:p w14:paraId="5F439C8B" w14:textId="77777777" w:rsidR="00235C02" w:rsidRDefault="00235C02" w:rsidP="00235C02"/>
    <w:p w14:paraId="3FD96BA5" w14:textId="77777777" w:rsidR="00235C02" w:rsidRDefault="00235C02" w:rsidP="00235C02">
      <w:pPr>
        <w:rPr>
          <w:b/>
          <w:sz w:val="28"/>
        </w:rPr>
      </w:pPr>
      <w:r>
        <w:rPr>
          <w:b/>
          <w:sz w:val="28"/>
        </w:rPr>
        <w:t>Who will be consulted and how?</w:t>
      </w:r>
    </w:p>
    <w:p w14:paraId="1303690B" w14:textId="77777777" w:rsidR="00235C02" w:rsidRDefault="00235C02" w:rsidP="00235C02">
      <w:pPr>
        <w:rPr>
          <w:b/>
          <w:sz w:val="28"/>
        </w:rPr>
      </w:pPr>
    </w:p>
    <w:p w14:paraId="04E18525" w14:textId="74A71D42" w:rsidR="00235C02" w:rsidRPr="00A1729C" w:rsidRDefault="00235C02" w:rsidP="00235C02">
      <w:pPr>
        <w:rPr>
          <w:noProof/>
          <w:lang w:val="en-US"/>
        </w:rPr>
      </w:pPr>
      <w:r w:rsidRPr="00A1729C">
        <w:rPr>
          <w:noProof/>
          <w:lang w:val="en-US"/>
        </w:rPr>
        <w:t>Cabinet Member for Adult</w:t>
      </w:r>
      <w:r>
        <w:rPr>
          <w:noProof/>
          <w:lang w:val="en-US"/>
        </w:rPr>
        <w:t xml:space="preserve"> Services</w:t>
      </w:r>
    </w:p>
    <w:p w14:paraId="5ABD8E1E" w14:textId="77777777" w:rsidR="00235C02" w:rsidRPr="00A1729C" w:rsidRDefault="00235C02" w:rsidP="00235C02">
      <w:pPr>
        <w:rPr>
          <w:noProof/>
          <w:lang w:val="en-US"/>
        </w:rPr>
      </w:pPr>
      <w:r w:rsidRPr="00A1729C">
        <w:rPr>
          <w:noProof/>
          <w:lang w:val="en-US"/>
        </w:rPr>
        <w:t>Chief Finance Officer</w:t>
      </w:r>
    </w:p>
    <w:p w14:paraId="3501FF26" w14:textId="77777777" w:rsidR="00235C02" w:rsidRPr="00A1729C" w:rsidRDefault="00235C02" w:rsidP="00235C02">
      <w:pPr>
        <w:rPr>
          <w:noProof/>
          <w:lang w:val="en-US"/>
        </w:rPr>
      </w:pPr>
      <w:r w:rsidRPr="00A1729C">
        <w:rPr>
          <w:noProof/>
          <w:lang w:val="en-US"/>
        </w:rPr>
        <w:t>Chief Legal Officer</w:t>
      </w:r>
    </w:p>
    <w:p w14:paraId="28A61E03" w14:textId="0EEA7D57" w:rsidR="00235C02" w:rsidRDefault="00235C02" w:rsidP="00235C02">
      <w:pPr>
        <w:rPr>
          <w:noProof/>
          <w:lang w:val="en-US"/>
        </w:rPr>
      </w:pPr>
      <w:r>
        <w:rPr>
          <w:noProof/>
          <w:lang w:val="en-US"/>
        </w:rPr>
        <w:t xml:space="preserve">Executive </w:t>
      </w:r>
      <w:r w:rsidRPr="00A1729C">
        <w:rPr>
          <w:noProof/>
          <w:lang w:val="en-US"/>
        </w:rPr>
        <w:t>Director for Adults &amp; Communities</w:t>
      </w:r>
    </w:p>
    <w:p w14:paraId="07DA1E54" w14:textId="77777777" w:rsidR="00235C02" w:rsidRPr="00A1729C" w:rsidRDefault="00235C02" w:rsidP="00235C02">
      <w:pPr>
        <w:rPr>
          <w:noProof/>
          <w:lang w:val="en-US"/>
        </w:rPr>
      </w:pPr>
    </w:p>
    <w:p w14:paraId="55CA29B2" w14:textId="77777777" w:rsidR="00235C02" w:rsidRDefault="00235C02" w:rsidP="00235C02">
      <w:pPr>
        <w:rPr>
          <w:noProof/>
          <w:lang w:val="en-US"/>
        </w:rPr>
      </w:pPr>
      <w:r w:rsidRPr="00A1729C">
        <w:rPr>
          <w:noProof/>
          <w:lang w:val="en-US"/>
        </w:rPr>
        <w:t>All of the above will be consulted via approval of the delegated decision.</w:t>
      </w:r>
    </w:p>
    <w:p w14:paraId="47AE7FCF" w14:textId="77777777" w:rsidR="00235C02" w:rsidRDefault="00235C02" w:rsidP="00235C02">
      <w:pPr>
        <w:rPr>
          <w:b/>
          <w:sz w:val="28"/>
        </w:rPr>
      </w:pPr>
    </w:p>
    <w:p w14:paraId="0C6A027E" w14:textId="77777777" w:rsidR="00235C02" w:rsidRDefault="00235C02" w:rsidP="00235C02">
      <w:pPr>
        <w:rPr>
          <w:b/>
          <w:sz w:val="28"/>
        </w:rPr>
      </w:pPr>
      <w:r>
        <w:rPr>
          <w:b/>
          <w:sz w:val="28"/>
        </w:rPr>
        <w:t>Supporting documentation:</w:t>
      </w:r>
    </w:p>
    <w:p w14:paraId="59EE4A87" w14:textId="77777777" w:rsidR="00235C02" w:rsidRDefault="00235C02" w:rsidP="00235C02">
      <w:pPr>
        <w:rPr>
          <w:b/>
          <w:sz w:val="28"/>
        </w:rPr>
      </w:pPr>
    </w:p>
    <w:p w14:paraId="25AE0412" w14:textId="77777777" w:rsidR="00235C02" w:rsidRDefault="00235C02" w:rsidP="00235C02">
      <w:r>
        <w:t>There are no supporting documents for this decision.</w:t>
      </w:r>
    </w:p>
    <w:p w14:paraId="1FDEF704" w14:textId="77777777" w:rsidR="00235C02" w:rsidRPr="005C3C0A" w:rsidRDefault="00235C02" w:rsidP="00235C02"/>
    <w:p w14:paraId="47B70B13" w14:textId="77777777" w:rsidR="00235C02" w:rsidRDefault="00235C02" w:rsidP="00235C02">
      <w:pPr>
        <w:rPr>
          <w:b/>
          <w:sz w:val="28"/>
        </w:rPr>
      </w:pPr>
      <w:r>
        <w:rPr>
          <w:b/>
          <w:sz w:val="28"/>
        </w:rPr>
        <w:t>How and by when to make representations:</w:t>
      </w:r>
    </w:p>
    <w:p w14:paraId="5430C1B3" w14:textId="77777777" w:rsidR="00235C02" w:rsidRDefault="00235C02" w:rsidP="00235C02">
      <w:pPr>
        <w:rPr>
          <w:b/>
          <w:sz w:val="28"/>
        </w:rPr>
      </w:pPr>
    </w:p>
    <w:p w14:paraId="6D83DC25" w14:textId="61612BE3" w:rsidR="00235C02" w:rsidRPr="00FD6D44" w:rsidRDefault="00235C02" w:rsidP="00235C02">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Pr>
          <w:bCs/>
          <w:szCs w:val="24"/>
        </w:rPr>
        <w:t>2</w:t>
      </w:r>
      <w:r w:rsidRPr="00FD6D44">
        <w:rPr>
          <w:bCs/>
          <w:szCs w:val="24"/>
        </w:rPr>
        <w:t xml:space="preserve"> </w:t>
      </w:r>
      <w:r>
        <w:rPr>
          <w:bCs/>
          <w:szCs w:val="24"/>
        </w:rPr>
        <w:t>November</w:t>
      </w:r>
      <w:r w:rsidRPr="00FD6D44">
        <w:rPr>
          <w:bCs/>
          <w:szCs w:val="24"/>
        </w:rPr>
        <w:t xml:space="preserve"> 2025.</w:t>
      </w:r>
    </w:p>
    <w:p w14:paraId="76A17BC3" w14:textId="07FC08FC" w:rsidR="00235C02" w:rsidRPr="00FD6D44" w:rsidRDefault="00235C02" w:rsidP="00235C02">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2C15DFA7" w14:textId="77777777" w:rsidR="00235C02" w:rsidRPr="00FD6D44" w:rsidRDefault="00235C02" w:rsidP="00235C02">
      <w:pPr>
        <w:rPr>
          <w:bCs/>
          <w:szCs w:val="24"/>
        </w:rPr>
      </w:pPr>
    </w:p>
    <w:p w14:paraId="5E31CE3A" w14:textId="636F575E" w:rsidR="00235C02" w:rsidRPr="00FD6D44" w:rsidRDefault="00235C02" w:rsidP="00235C02">
      <w:pPr>
        <w:rPr>
          <w:bCs/>
          <w:szCs w:val="24"/>
        </w:rPr>
      </w:pPr>
      <w:r w:rsidRPr="00FD6D44">
        <w:rPr>
          <w:bCs/>
          <w:szCs w:val="24"/>
        </w:rPr>
        <w:t>First published in Forward Plan on 1</w:t>
      </w:r>
      <w:r>
        <w:rPr>
          <w:bCs/>
          <w:szCs w:val="24"/>
        </w:rPr>
        <w:t>5</w:t>
      </w:r>
      <w:r w:rsidRPr="00FD6D44">
        <w:rPr>
          <w:bCs/>
          <w:szCs w:val="24"/>
        </w:rPr>
        <w:t xml:space="preserve"> </w:t>
      </w:r>
      <w:r>
        <w:rPr>
          <w:bCs/>
          <w:szCs w:val="24"/>
        </w:rPr>
        <w:t>October</w:t>
      </w:r>
      <w:r w:rsidRPr="00FD6D44">
        <w:rPr>
          <w:bCs/>
          <w:szCs w:val="24"/>
        </w:rPr>
        <w:t xml:space="preserve"> 2025</w:t>
      </w:r>
    </w:p>
    <w:p w14:paraId="37C168A1" w14:textId="77777777" w:rsidR="00235C02" w:rsidRDefault="00235C02" w:rsidP="00235C02">
      <w:pPr>
        <w:rPr>
          <w:b/>
          <w:sz w:val="28"/>
        </w:rPr>
      </w:pPr>
    </w:p>
    <w:p w14:paraId="11D7AF00" w14:textId="77777777" w:rsidR="00235C02" w:rsidRPr="008254C1" w:rsidRDefault="00235C02" w:rsidP="00235C02">
      <w:pPr>
        <w:rPr>
          <w:b/>
          <w:sz w:val="28"/>
          <w:szCs w:val="28"/>
        </w:rPr>
      </w:pPr>
      <w:r>
        <w:rPr>
          <w:noProof/>
        </w:rPr>
        <mc:AlternateContent>
          <mc:Choice Requires="wps">
            <w:drawing>
              <wp:anchor distT="0" distB="0" distL="114300" distR="114300" simplePos="0" relativeHeight="251994112" behindDoc="0" locked="0" layoutInCell="1" allowOverlap="1" wp14:anchorId="0788D2EE" wp14:editId="62B6B20E">
                <wp:simplePos x="0" y="0"/>
                <wp:positionH relativeFrom="page">
                  <wp:posOffset>3181350</wp:posOffset>
                </wp:positionH>
                <wp:positionV relativeFrom="paragraph">
                  <wp:posOffset>365125</wp:posOffset>
                </wp:positionV>
                <wp:extent cx="1266825" cy="996950"/>
                <wp:effectExtent l="0" t="0" r="28575" b="12700"/>
                <wp:wrapNone/>
                <wp:docPr id="15444969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996950"/>
                        </a:xfrm>
                        <a:prstGeom prst="rect">
                          <a:avLst/>
                        </a:prstGeom>
                        <a:solidFill>
                          <a:sysClr val="window" lastClr="FFFFFF"/>
                        </a:solidFill>
                        <a:ln w="6350">
                          <a:solidFill>
                            <a:prstClr val="black"/>
                          </a:solidFill>
                        </a:ln>
                        <a:effectLst/>
                      </wps:spPr>
                      <wps:txbx>
                        <w:txbxContent>
                          <w:p w14:paraId="72EF17CB" w14:textId="1317EC6A" w:rsidR="00235C02" w:rsidRPr="003E2E18" w:rsidRDefault="00235C02" w:rsidP="00235C02">
                            <w:pPr>
                              <w:jc w:val="center"/>
                            </w:pPr>
                          </w:p>
                          <w:p w14:paraId="5970B4AA" w14:textId="0C2DDE0D" w:rsidR="00235C02" w:rsidRDefault="001704A8" w:rsidP="001704A8">
                            <w:pPr>
                              <w:jc w:val="center"/>
                            </w:pPr>
                            <w:r>
                              <w:object w:dxaOrig="1376" w:dyaOrig="893" w14:anchorId="56AC5916">
                                <v:shape id="_x0000_i1042" type="#_x0000_t75" style="width:75.4pt;height:49.15pt">
                                  <v:imagedata r:id="rId42" o:title=""/>
                                </v:shape>
                                <o:OLEObject Type="Embed" ProgID="Acrobat.Document.DC" ShapeID="_x0000_i1042" DrawAspect="Icon" ObjectID="_1831798693" r:id="rId4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8D2EE" id="_x0000_s1038" type="#_x0000_t202" style="position:absolute;margin-left:250.5pt;margin-top:28.75pt;width:99.75pt;height:78.5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" fillcolor="window" strokeweight=".5pt">
                <v:path arrowok="t"/>
                <v:textbox>
                  <w:txbxContent>
                    <w:p w14:paraId="72EF17CB" w14:textId="1317EC6A" w:rsidR="00235C02" w:rsidRPr="003E2E18" w:rsidRDefault="00235C02" w:rsidP="00235C02">
                      <w:pPr>
                        <w:jc w:val="center"/>
                      </w:pPr>
                    </w:p>
                    <w:p w14:paraId="5970B4AA" w14:textId="0C2DDE0D" w:rsidR="00235C02" w:rsidRDefault="001704A8" w:rsidP="001704A8">
                      <w:pPr>
                        <w:jc w:val="center"/>
                      </w:pPr>
                      <w:r>
                        <w:object w:dxaOrig="1376" w:dyaOrig="893" w14:anchorId="56AC5916">
                          <v:shape id="_x0000_i1042" type="#_x0000_t75" style="width:75.4pt;height:49.15pt">
                            <v:imagedata r:id="rId42" o:title=""/>
                          </v:shape>
                          <o:OLEObject Type="Embed" ProgID="Acrobat.Document.DC" ShapeID="_x0000_i1042" DrawAspect="Icon" ObjectID="_1831798693" r:id="rId44"/>
                        </w:object>
                      </w:r>
                    </w:p>
                  </w:txbxContent>
                </v:textbox>
                <w10:wrap anchorx="page"/>
              </v:shape>
            </w:pict>
          </mc:Fallback>
        </mc:AlternateContent>
      </w:r>
      <w:r w:rsidRPr="008254C1">
        <w:rPr>
          <w:b/>
          <w:sz w:val="28"/>
          <w:szCs w:val="28"/>
        </w:rPr>
        <w:t>Following the Making of the decision, the decision form will be published here:</w:t>
      </w:r>
    </w:p>
    <w:p w14:paraId="1A61438E" w14:textId="77777777" w:rsidR="00235C02" w:rsidRDefault="00235C02" w:rsidP="00235C02"/>
    <w:bookmarkEnd w:id="8"/>
    <w:p w14:paraId="33719DB0" w14:textId="62D95ADE" w:rsidR="001842B6" w:rsidRDefault="001842B6" w:rsidP="001842B6">
      <w:pPr>
        <w:rPr>
          <w:b/>
          <w:bCs/>
          <w:sz w:val="28"/>
          <w:szCs w:val="28"/>
          <w:lang w:val="en-US"/>
        </w:rPr>
      </w:pPr>
      <w:r>
        <w:rPr>
          <w:b/>
          <w:sz w:val="28"/>
        </w:rPr>
        <w:lastRenderedPageBreak/>
        <w:t xml:space="preserve">DECISION: </w:t>
      </w:r>
      <w:r w:rsidRPr="006B4381">
        <w:rPr>
          <w:b/>
          <w:sz w:val="28"/>
        </w:rPr>
        <w:t>ADD00</w:t>
      </w:r>
      <w:r>
        <w:rPr>
          <w:b/>
          <w:sz w:val="28"/>
        </w:rPr>
        <w:t xml:space="preserve">95 </w:t>
      </w:r>
      <w:r w:rsidRPr="001842B6">
        <w:rPr>
          <w:b/>
          <w:bCs/>
          <w:sz w:val="28"/>
          <w:szCs w:val="28"/>
          <w:lang w:val="en-US"/>
        </w:rPr>
        <w:t>Redcar &amp; Cleveland Befriending Service</w:t>
      </w:r>
    </w:p>
    <w:p w14:paraId="28BB3F2F" w14:textId="77777777" w:rsidR="001842B6" w:rsidRDefault="001842B6" w:rsidP="001842B6">
      <w:pPr>
        <w:rPr>
          <w:b/>
          <w:sz w:val="28"/>
        </w:rPr>
      </w:pPr>
    </w:p>
    <w:p w14:paraId="3273A42C" w14:textId="77777777" w:rsidR="001842B6" w:rsidRDefault="001842B6" w:rsidP="001842B6">
      <w:pPr>
        <w:rPr>
          <w:b/>
          <w:sz w:val="28"/>
        </w:rPr>
      </w:pPr>
      <w:r>
        <w:rPr>
          <w:b/>
          <w:sz w:val="28"/>
        </w:rPr>
        <w:t xml:space="preserve">Nature of the decision: </w:t>
      </w:r>
    </w:p>
    <w:p w14:paraId="196E0B5F" w14:textId="77777777" w:rsidR="001842B6" w:rsidRDefault="001842B6" w:rsidP="001842B6">
      <w:pPr>
        <w:rPr>
          <w:b/>
          <w:sz w:val="28"/>
        </w:rPr>
      </w:pPr>
    </w:p>
    <w:p w14:paraId="4ED2292A" w14:textId="77777777" w:rsidR="001842B6" w:rsidRDefault="001842B6" w:rsidP="001842B6">
      <w:pPr>
        <w:rPr>
          <w:lang w:val="en-US"/>
        </w:rPr>
      </w:pPr>
      <w:r w:rsidRPr="001842B6">
        <w:rPr>
          <w:lang w:val="en-US"/>
        </w:rPr>
        <w:t>Award a contract for the Redcar &amp; Cleveland Befriending service.</w:t>
      </w:r>
    </w:p>
    <w:p w14:paraId="1CCE10C1" w14:textId="77777777" w:rsidR="001842B6" w:rsidRPr="001842B6" w:rsidRDefault="001842B6" w:rsidP="001842B6">
      <w:pPr>
        <w:rPr>
          <w:lang w:val="en-US"/>
        </w:rPr>
      </w:pPr>
    </w:p>
    <w:p w14:paraId="6F821C3A" w14:textId="77777777" w:rsidR="001842B6" w:rsidRDefault="001842B6" w:rsidP="001842B6">
      <w:pPr>
        <w:rPr>
          <w:lang w:val="en-US"/>
        </w:rPr>
      </w:pPr>
      <w:r w:rsidRPr="001842B6">
        <w:rPr>
          <w:lang w:val="en-US"/>
        </w:rPr>
        <w:t>It is anticipated that the contract will start on 1 April 2026 for a period of 5 years, plus 2 x 12 month optional extension periods).</w:t>
      </w:r>
    </w:p>
    <w:p w14:paraId="5759DB4F" w14:textId="77777777" w:rsidR="001842B6" w:rsidRPr="001842B6" w:rsidRDefault="001842B6" w:rsidP="001842B6">
      <w:pPr>
        <w:rPr>
          <w:lang w:val="en-US"/>
        </w:rPr>
      </w:pPr>
    </w:p>
    <w:p w14:paraId="4AEE753A" w14:textId="6D81D374" w:rsidR="001842B6" w:rsidRDefault="001842B6" w:rsidP="001842B6">
      <w:pPr>
        <w:rPr>
          <w:lang w:val="en-US"/>
        </w:rPr>
      </w:pPr>
      <w:r w:rsidRPr="001842B6">
        <w:rPr>
          <w:lang w:val="en-US"/>
        </w:rPr>
        <w:t>The full contract value is expected to be in the region of £357,963 (inclusive of the optional extension periods).</w:t>
      </w:r>
    </w:p>
    <w:p w14:paraId="71582191" w14:textId="77777777" w:rsidR="001842B6" w:rsidRDefault="001842B6" w:rsidP="001842B6">
      <w:pPr>
        <w:rPr>
          <w:lang w:val="en-US"/>
        </w:rPr>
      </w:pPr>
    </w:p>
    <w:p w14:paraId="39140AC9" w14:textId="77777777" w:rsidR="001842B6" w:rsidRDefault="001842B6" w:rsidP="001842B6">
      <w:pPr>
        <w:rPr>
          <w:b/>
          <w:sz w:val="28"/>
        </w:rPr>
      </w:pPr>
      <w:r>
        <w:rPr>
          <w:b/>
          <w:sz w:val="28"/>
        </w:rPr>
        <w:t>Who will make the decision?</w:t>
      </w:r>
    </w:p>
    <w:p w14:paraId="50EE9D41" w14:textId="77777777" w:rsidR="001842B6" w:rsidRDefault="001842B6" w:rsidP="001842B6">
      <w:pPr>
        <w:rPr>
          <w:b/>
          <w:sz w:val="28"/>
        </w:rPr>
      </w:pPr>
    </w:p>
    <w:p w14:paraId="6D13B774" w14:textId="77777777" w:rsidR="001842B6" w:rsidRDefault="001842B6" w:rsidP="001842B6">
      <w:r>
        <w:t>Cabinet Member for Adults</w:t>
      </w:r>
    </w:p>
    <w:p w14:paraId="2871CC1C" w14:textId="77777777" w:rsidR="001842B6" w:rsidRDefault="001842B6" w:rsidP="001842B6"/>
    <w:p w14:paraId="30B02876" w14:textId="77777777" w:rsidR="001842B6" w:rsidRDefault="001842B6" w:rsidP="001842B6">
      <w:pPr>
        <w:rPr>
          <w:b/>
          <w:sz w:val="28"/>
        </w:rPr>
      </w:pPr>
      <w:r>
        <w:rPr>
          <w:b/>
          <w:sz w:val="28"/>
        </w:rPr>
        <w:t>When is the decision to be taken?</w:t>
      </w:r>
    </w:p>
    <w:p w14:paraId="710D0BFC" w14:textId="77777777" w:rsidR="001842B6" w:rsidRDefault="001842B6" w:rsidP="001842B6">
      <w:pPr>
        <w:rPr>
          <w:b/>
          <w:sz w:val="28"/>
        </w:rPr>
      </w:pPr>
    </w:p>
    <w:p w14:paraId="1C91A993" w14:textId="77777777" w:rsidR="001842B6" w:rsidRDefault="001842B6" w:rsidP="001842B6">
      <w:r>
        <w:t>November 2025</w:t>
      </w:r>
    </w:p>
    <w:p w14:paraId="1B233CF4" w14:textId="77777777" w:rsidR="001842B6" w:rsidRDefault="001842B6" w:rsidP="001842B6"/>
    <w:p w14:paraId="31E61A3C" w14:textId="77777777" w:rsidR="001842B6" w:rsidRDefault="001842B6" w:rsidP="001842B6">
      <w:pPr>
        <w:rPr>
          <w:b/>
          <w:sz w:val="28"/>
        </w:rPr>
      </w:pPr>
      <w:r>
        <w:rPr>
          <w:b/>
          <w:sz w:val="28"/>
        </w:rPr>
        <w:t>Who will be consulted and how?</w:t>
      </w:r>
    </w:p>
    <w:p w14:paraId="63892F1C" w14:textId="77777777" w:rsidR="001842B6" w:rsidRDefault="001842B6" w:rsidP="001842B6">
      <w:pPr>
        <w:rPr>
          <w:b/>
          <w:sz w:val="28"/>
        </w:rPr>
      </w:pPr>
    </w:p>
    <w:p w14:paraId="20E131AC" w14:textId="77777777" w:rsidR="001842B6" w:rsidRPr="00A1729C" w:rsidRDefault="001842B6" w:rsidP="001842B6">
      <w:pPr>
        <w:rPr>
          <w:noProof/>
          <w:lang w:val="en-US"/>
        </w:rPr>
      </w:pPr>
      <w:r w:rsidRPr="00A1729C">
        <w:rPr>
          <w:noProof/>
          <w:lang w:val="en-US"/>
        </w:rPr>
        <w:t>Cabinet Member for Adult</w:t>
      </w:r>
      <w:r>
        <w:rPr>
          <w:noProof/>
          <w:lang w:val="en-US"/>
        </w:rPr>
        <w:t xml:space="preserve"> Services</w:t>
      </w:r>
    </w:p>
    <w:p w14:paraId="7A3B478E" w14:textId="77777777" w:rsidR="001842B6" w:rsidRPr="00A1729C" w:rsidRDefault="001842B6" w:rsidP="001842B6">
      <w:pPr>
        <w:rPr>
          <w:noProof/>
          <w:lang w:val="en-US"/>
        </w:rPr>
      </w:pPr>
      <w:r w:rsidRPr="00A1729C">
        <w:rPr>
          <w:noProof/>
          <w:lang w:val="en-US"/>
        </w:rPr>
        <w:t>Chief Finance Officer</w:t>
      </w:r>
    </w:p>
    <w:p w14:paraId="4F351C01" w14:textId="77777777" w:rsidR="001842B6" w:rsidRPr="00A1729C" w:rsidRDefault="001842B6" w:rsidP="001842B6">
      <w:pPr>
        <w:rPr>
          <w:noProof/>
          <w:lang w:val="en-US"/>
        </w:rPr>
      </w:pPr>
      <w:r w:rsidRPr="00A1729C">
        <w:rPr>
          <w:noProof/>
          <w:lang w:val="en-US"/>
        </w:rPr>
        <w:t>Chief Legal Officer</w:t>
      </w:r>
    </w:p>
    <w:p w14:paraId="4380314C" w14:textId="77777777" w:rsidR="001842B6" w:rsidRDefault="001842B6" w:rsidP="001842B6">
      <w:pPr>
        <w:rPr>
          <w:noProof/>
          <w:lang w:val="en-US"/>
        </w:rPr>
      </w:pPr>
      <w:r>
        <w:rPr>
          <w:noProof/>
          <w:lang w:val="en-US"/>
        </w:rPr>
        <w:t xml:space="preserve">Executive </w:t>
      </w:r>
      <w:r w:rsidRPr="00A1729C">
        <w:rPr>
          <w:noProof/>
          <w:lang w:val="en-US"/>
        </w:rPr>
        <w:t>Director for Adults &amp; Communities</w:t>
      </w:r>
    </w:p>
    <w:p w14:paraId="27F00FC5" w14:textId="77777777" w:rsidR="001842B6" w:rsidRPr="00A1729C" w:rsidRDefault="001842B6" w:rsidP="001842B6">
      <w:pPr>
        <w:rPr>
          <w:noProof/>
          <w:lang w:val="en-US"/>
        </w:rPr>
      </w:pPr>
    </w:p>
    <w:p w14:paraId="3F99C644" w14:textId="77777777" w:rsidR="001842B6" w:rsidRDefault="001842B6" w:rsidP="001842B6">
      <w:pPr>
        <w:rPr>
          <w:noProof/>
          <w:lang w:val="en-US"/>
        </w:rPr>
      </w:pPr>
      <w:r w:rsidRPr="00A1729C">
        <w:rPr>
          <w:noProof/>
          <w:lang w:val="en-US"/>
        </w:rPr>
        <w:t>All of the above will be consulted via approval of the delegated decision.</w:t>
      </w:r>
    </w:p>
    <w:p w14:paraId="09580668" w14:textId="77777777" w:rsidR="001842B6" w:rsidRDefault="001842B6" w:rsidP="001842B6">
      <w:pPr>
        <w:rPr>
          <w:b/>
          <w:sz w:val="28"/>
        </w:rPr>
      </w:pPr>
    </w:p>
    <w:p w14:paraId="10FA863F" w14:textId="77777777" w:rsidR="001842B6" w:rsidRDefault="001842B6" w:rsidP="001842B6">
      <w:pPr>
        <w:rPr>
          <w:b/>
          <w:sz w:val="28"/>
        </w:rPr>
      </w:pPr>
      <w:r>
        <w:rPr>
          <w:b/>
          <w:sz w:val="28"/>
        </w:rPr>
        <w:t>Supporting documentation:</w:t>
      </w:r>
    </w:p>
    <w:p w14:paraId="75FCD6C8" w14:textId="77777777" w:rsidR="001842B6" w:rsidRDefault="001842B6" w:rsidP="001842B6">
      <w:pPr>
        <w:rPr>
          <w:b/>
          <w:sz w:val="28"/>
        </w:rPr>
      </w:pPr>
    </w:p>
    <w:p w14:paraId="7FC8A3D3" w14:textId="77777777" w:rsidR="001842B6" w:rsidRDefault="001842B6" w:rsidP="001842B6">
      <w:r>
        <w:t>There are no supporting documents for this decision.</w:t>
      </w:r>
    </w:p>
    <w:p w14:paraId="4F41C884" w14:textId="77777777" w:rsidR="001842B6" w:rsidRPr="005C3C0A" w:rsidRDefault="001842B6" w:rsidP="001842B6"/>
    <w:p w14:paraId="29B65B54" w14:textId="77777777" w:rsidR="001842B6" w:rsidRDefault="001842B6" w:rsidP="001842B6">
      <w:pPr>
        <w:rPr>
          <w:b/>
          <w:sz w:val="28"/>
        </w:rPr>
      </w:pPr>
      <w:r>
        <w:rPr>
          <w:b/>
          <w:sz w:val="28"/>
        </w:rPr>
        <w:t>How and by when to make representations:</w:t>
      </w:r>
    </w:p>
    <w:p w14:paraId="53DA6428" w14:textId="77777777" w:rsidR="001842B6" w:rsidRDefault="001842B6" w:rsidP="001842B6">
      <w:pPr>
        <w:rPr>
          <w:b/>
          <w:sz w:val="28"/>
        </w:rPr>
      </w:pPr>
    </w:p>
    <w:p w14:paraId="7C4126AC" w14:textId="1181D5F1" w:rsidR="001842B6" w:rsidRPr="00FD6D44" w:rsidRDefault="001842B6" w:rsidP="001842B6">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sidR="00C12D8B">
        <w:rPr>
          <w:bCs/>
          <w:szCs w:val="24"/>
        </w:rPr>
        <w:t>4</w:t>
      </w:r>
      <w:r w:rsidRPr="00FD6D44">
        <w:rPr>
          <w:bCs/>
          <w:szCs w:val="24"/>
        </w:rPr>
        <w:t xml:space="preserve"> </w:t>
      </w:r>
      <w:r>
        <w:rPr>
          <w:bCs/>
          <w:szCs w:val="24"/>
        </w:rPr>
        <w:t>November</w:t>
      </w:r>
      <w:r w:rsidRPr="00FD6D44">
        <w:rPr>
          <w:bCs/>
          <w:szCs w:val="24"/>
        </w:rPr>
        <w:t xml:space="preserve"> 2025.</w:t>
      </w:r>
    </w:p>
    <w:p w14:paraId="6A759403" w14:textId="77777777" w:rsidR="001842B6" w:rsidRPr="00FD6D44" w:rsidRDefault="001842B6" w:rsidP="001842B6">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3BBC16EC" w14:textId="77777777" w:rsidR="001842B6" w:rsidRPr="00FD6D44" w:rsidRDefault="001842B6" w:rsidP="001842B6">
      <w:pPr>
        <w:rPr>
          <w:bCs/>
          <w:szCs w:val="24"/>
        </w:rPr>
      </w:pPr>
    </w:p>
    <w:p w14:paraId="39C841CA" w14:textId="4867CD8E" w:rsidR="001842B6" w:rsidRPr="00FD6D44" w:rsidRDefault="001842B6" w:rsidP="001842B6">
      <w:pPr>
        <w:rPr>
          <w:bCs/>
          <w:szCs w:val="24"/>
        </w:rPr>
      </w:pPr>
      <w:r w:rsidRPr="00FD6D44">
        <w:rPr>
          <w:bCs/>
          <w:szCs w:val="24"/>
        </w:rPr>
        <w:t>First published in Forward Plan on 1</w:t>
      </w:r>
      <w:r>
        <w:rPr>
          <w:bCs/>
          <w:szCs w:val="24"/>
        </w:rPr>
        <w:t>7</w:t>
      </w:r>
      <w:r w:rsidRPr="00FD6D44">
        <w:rPr>
          <w:bCs/>
          <w:szCs w:val="24"/>
        </w:rPr>
        <w:t xml:space="preserve"> </w:t>
      </w:r>
      <w:r>
        <w:rPr>
          <w:bCs/>
          <w:szCs w:val="24"/>
        </w:rPr>
        <w:t>October</w:t>
      </w:r>
      <w:r w:rsidRPr="00FD6D44">
        <w:rPr>
          <w:bCs/>
          <w:szCs w:val="24"/>
        </w:rPr>
        <w:t xml:space="preserve"> 2025</w:t>
      </w:r>
    </w:p>
    <w:p w14:paraId="5290A4FE" w14:textId="77777777" w:rsidR="001842B6" w:rsidRDefault="001842B6" w:rsidP="001842B6">
      <w:pPr>
        <w:rPr>
          <w:b/>
          <w:sz w:val="28"/>
        </w:rPr>
      </w:pPr>
    </w:p>
    <w:p w14:paraId="12169079" w14:textId="5C7AF9DD" w:rsidR="001842B6" w:rsidRPr="008254C1" w:rsidRDefault="001842B6" w:rsidP="001842B6">
      <w:pPr>
        <w:rPr>
          <w:b/>
          <w:sz w:val="28"/>
          <w:szCs w:val="28"/>
        </w:rPr>
      </w:pPr>
      <w:r w:rsidRPr="008254C1">
        <w:rPr>
          <w:b/>
          <w:sz w:val="28"/>
          <w:szCs w:val="28"/>
        </w:rPr>
        <w:t>Following the Making of the decision, the decision form will be published here:</w:t>
      </w:r>
      <w:r w:rsidR="009B73FB">
        <w:rPr>
          <w:b/>
          <w:sz w:val="28"/>
          <w:szCs w:val="28"/>
        </w:rPr>
        <w:t xml:space="preserve"> </w:t>
      </w:r>
      <w:r w:rsidR="008532D9" w:rsidRPr="008532D9">
        <w:rPr>
          <w:bCs/>
          <w:szCs w:val="24"/>
        </w:rPr>
        <w:t>C</w:t>
      </w:r>
      <w:r w:rsidR="009B73FB" w:rsidRPr="008532D9">
        <w:rPr>
          <w:bCs/>
          <w:sz w:val="22"/>
          <w:szCs w:val="22"/>
        </w:rPr>
        <w:t>ontract was changed to a 2 year period with a lesser value</w:t>
      </w:r>
      <w:r w:rsidR="008532D9" w:rsidRPr="008532D9">
        <w:rPr>
          <w:bCs/>
          <w:sz w:val="22"/>
          <w:szCs w:val="22"/>
        </w:rPr>
        <w:t xml:space="preserve"> in Feb 26 so no longer a </w:t>
      </w:r>
      <w:r w:rsidR="009B73FB" w:rsidRPr="008532D9">
        <w:rPr>
          <w:bCs/>
          <w:sz w:val="22"/>
          <w:szCs w:val="22"/>
        </w:rPr>
        <w:t>Key Decision</w:t>
      </w:r>
      <w:r w:rsidR="009B73FB">
        <w:rPr>
          <w:b/>
          <w:sz w:val="28"/>
          <w:szCs w:val="28"/>
        </w:rPr>
        <w:t xml:space="preserve"> </w:t>
      </w:r>
    </w:p>
    <w:p w14:paraId="06B13087" w14:textId="77777777" w:rsidR="001842B6" w:rsidRDefault="001842B6" w:rsidP="001842B6"/>
    <w:p w14:paraId="345870EF" w14:textId="77777777" w:rsidR="009B73FB" w:rsidRDefault="009B73FB" w:rsidP="001842B6"/>
    <w:p w14:paraId="50E68050" w14:textId="77777777" w:rsidR="005F065D" w:rsidRPr="005F065D" w:rsidRDefault="00B014EB" w:rsidP="005F065D">
      <w:pPr>
        <w:rPr>
          <w:b/>
          <w:bCs/>
          <w:sz w:val="28"/>
          <w:szCs w:val="28"/>
          <w:lang w:val="en-US"/>
        </w:rPr>
      </w:pPr>
      <w:r>
        <w:rPr>
          <w:b/>
          <w:sz w:val="28"/>
        </w:rPr>
        <w:t xml:space="preserve">DECISION: </w:t>
      </w:r>
      <w:r w:rsidRPr="006B4381">
        <w:rPr>
          <w:b/>
          <w:sz w:val="28"/>
        </w:rPr>
        <w:t>ADD00</w:t>
      </w:r>
      <w:r>
        <w:rPr>
          <w:b/>
          <w:sz w:val="28"/>
        </w:rPr>
        <w:t xml:space="preserve">96 </w:t>
      </w:r>
      <w:r w:rsidR="005F065D" w:rsidRPr="005F065D">
        <w:rPr>
          <w:b/>
          <w:bCs/>
          <w:sz w:val="28"/>
          <w:szCs w:val="28"/>
          <w:lang w:val="en-US"/>
        </w:rPr>
        <w:t>Supported Living Schemes - Redcar Community Service</w:t>
      </w:r>
    </w:p>
    <w:p w14:paraId="1206C206" w14:textId="35D552EE" w:rsidR="00B014EB" w:rsidRDefault="00B014EB" w:rsidP="00B014EB">
      <w:pPr>
        <w:rPr>
          <w:b/>
          <w:bCs/>
          <w:sz w:val="28"/>
          <w:szCs w:val="28"/>
          <w:lang w:val="en-US"/>
        </w:rPr>
      </w:pPr>
    </w:p>
    <w:p w14:paraId="581DF124" w14:textId="77777777" w:rsidR="00B014EB" w:rsidRDefault="00B014EB" w:rsidP="00B014EB">
      <w:pPr>
        <w:rPr>
          <w:b/>
          <w:sz w:val="28"/>
        </w:rPr>
      </w:pPr>
      <w:r>
        <w:rPr>
          <w:b/>
          <w:sz w:val="28"/>
        </w:rPr>
        <w:t xml:space="preserve">Nature of the decision: </w:t>
      </w:r>
    </w:p>
    <w:p w14:paraId="4CED1F4C" w14:textId="77777777" w:rsidR="005F065D" w:rsidRDefault="005F065D" w:rsidP="00B014EB">
      <w:pPr>
        <w:rPr>
          <w:b/>
          <w:sz w:val="28"/>
        </w:rPr>
      </w:pPr>
    </w:p>
    <w:p w14:paraId="00CD64A8" w14:textId="5AECE3D4" w:rsidR="00B014EB" w:rsidRPr="00B014EB" w:rsidRDefault="00B014EB" w:rsidP="00B014EB">
      <w:pPr>
        <w:rPr>
          <w:lang w:val="en-US"/>
        </w:rPr>
      </w:pPr>
      <w:r w:rsidRPr="00B014EB">
        <w:rPr>
          <w:lang w:val="en-US"/>
        </w:rPr>
        <w:t xml:space="preserve">To award a contract via call off under the Council's Supported Living Framework for the provision of supported living services at 9 dispersed Home Group properties. </w:t>
      </w:r>
    </w:p>
    <w:p w14:paraId="613D1EA4" w14:textId="629B23CC" w:rsidR="00B014EB" w:rsidRDefault="00B014EB" w:rsidP="00B014EB">
      <w:pPr>
        <w:rPr>
          <w:lang w:val="en-US"/>
        </w:rPr>
      </w:pPr>
      <w:r w:rsidRPr="00B014EB">
        <w:rPr>
          <w:lang w:val="en-US"/>
        </w:rPr>
        <w:t>The contract will be for a period of three years starting on 1 January 2026.   It is currently forecast that approximately £350,000 will be required across all 9 properties, however this will increase based upon annual uplifts.</w:t>
      </w:r>
    </w:p>
    <w:p w14:paraId="68B78565" w14:textId="77777777" w:rsidR="00B014EB" w:rsidRDefault="00B014EB" w:rsidP="00B014EB">
      <w:pPr>
        <w:rPr>
          <w:lang w:val="en-US"/>
        </w:rPr>
      </w:pPr>
    </w:p>
    <w:p w14:paraId="7BA5AD4B" w14:textId="77777777" w:rsidR="00B014EB" w:rsidRDefault="00B014EB" w:rsidP="00B014EB">
      <w:pPr>
        <w:rPr>
          <w:b/>
          <w:sz w:val="28"/>
        </w:rPr>
      </w:pPr>
      <w:r>
        <w:rPr>
          <w:b/>
          <w:sz w:val="28"/>
        </w:rPr>
        <w:t>Who will make the decision?</w:t>
      </w:r>
    </w:p>
    <w:p w14:paraId="1DF61ACC" w14:textId="77777777" w:rsidR="00B014EB" w:rsidRDefault="00B014EB" w:rsidP="00B014EB">
      <w:pPr>
        <w:rPr>
          <w:b/>
          <w:sz w:val="28"/>
        </w:rPr>
      </w:pPr>
    </w:p>
    <w:p w14:paraId="056EC407" w14:textId="77777777" w:rsidR="00B014EB" w:rsidRDefault="00B014EB" w:rsidP="00B014EB">
      <w:r>
        <w:t>Cabinet Member for Adults</w:t>
      </w:r>
    </w:p>
    <w:p w14:paraId="0562F1B3" w14:textId="77777777" w:rsidR="00B014EB" w:rsidRDefault="00B014EB" w:rsidP="00B014EB"/>
    <w:p w14:paraId="3FDF197F" w14:textId="77777777" w:rsidR="00B014EB" w:rsidRDefault="00B014EB" w:rsidP="00B014EB">
      <w:pPr>
        <w:rPr>
          <w:b/>
          <w:sz w:val="28"/>
        </w:rPr>
      </w:pPr>
      <w:r>
        <w:rPr>
          <w:b/>
          <w:sz w:val="28"/>
        </w:rPr>
        <w:t>When is the decision to be taken?</w:t>
      </w:r>
    </w:p>
    <w:p w14:paraId="6CE20330" w14:textId="77777777" w:rsidR="00B014EB" w:rsidRDefault="00B014EB" w:rsidP="00B014EB">
      <w:pPr>
        <w:rPr>
          <w:b/>
          <w:sz w:val="28"/>
        </w:rPr>
      </w:pPr>
    </w:p>
    <w:p w14:paraId="35A1316A" w14:textId="77777777" w:rsidR="00B014EB" w:rsidRDefault="00B014EB" w:rsidP="00B014EB">
      <w:r>
        <w:t>November 2025</w:t>
      </w:r>
    </w:p>
    <w:p w14:paraId="03F1756B" w14:textId="77777777" w:rsidR="00B014EB" w:rsidRDefault="00B014EB" w:rsidP="00B014EB"/>
    <w:p w14:paraId="61324F67" w14:textId="77777777" w:rsidR="00B014EB" w:rsidRDefault="00B014EB" w:rsidP="00B014EB">
      <w:pPr>
        <w:rPr>
          <w:b/>
          <w:sz w:val="28"/>
        </w:rPr>
      </w:pPr>
      <w:r>
        <w:rPr>
          <w:b/>
          <w:sz w:val="28"/>
        </w:rPr>
        <w:t>Who will be consulted and how?</w:t>
      </w:r>
    </w:p>
    <w:p w14:paraId="621D11D6" w14:textId="77777777" w:rsidR="00B014EB" w:rsidRDefault="00B014EB" w:rsidP="00B014EB">
      <w:pPr>
        <w:rPr>
          <w:b/>
          <w:sz w:val="28"/>
        </w:rPr>
      </w:pPr>
    </w:p>
    <w:p w14:paraId="10421C68" w14:textId="77777777" w:rsidR="00B014EB" w:rsidRPr="00A1729C" w:rsidRDefault="00B014EB" w:rsidP="00B014EB">
      <w:pPr>
        <w:rPr>
          <w:noProof/>
          <w:lang w:val="en-US"/>
        </w:rPr>
      </w:pPr>
      <w:r w:rsidRPr="00A1729C">
        <w:rPr>
          <w:noProof/>
          <w:lang w:val="en-US"/>
        </w:rPr>
        <w:t>Cabinet Member for Adult</w:t>
      </w:r>
      <w:r>
        <w:rPr>
          <w:noProof/>
          <w:lang w:val="en-US"/>
        </w:rPr>
        <w:t xml:space="preserve"> Services</w:t>
      </w:r>
    </w:p>
    <w:p w14:paraId="53487734" w14:textId="77777777" w:rsidR="00B014EB" w:rsidRPr="00A1729C" w:rsidRDefault="00B014EB" w:rsidP="00B014EB">
      <w:pPr>
        <w:rPr>
          <w:noProof/>
          <w:lang w:val="en-US"/>
        </w:rPr>
      </w:pPr>
      <w:r w:rsidRPr="00A1729C">
        <w:rPr>
          <w:noProof/>
          <w:lang w:val="en-US"/>
        </w:rPr>
        <w:t>Chief Finance Officer</w:t>
      </w:r>
    </w:p>
    <w:p w14:paraId="1E11F34A" w14:textId="77777777" w:rsidR="00B014EB" w:rsidRPr="00A1729C" w:rsidRDefault="00B014EB" w:rsidP="00B014EB">
      <w:pPr>
        <w:rPr>
          <w:noProof/>
          <w:lang w:val="en-US"/>
        </w:rPr>
      </w:pPr>
      <w:r w:rsidRPr="00A1729C">
        <w:rPr>
          <w:noProof/>
          <w:lang w:val="en-US"/>
        </w:rPr>
        <w:t>Chief Legal Officer</w:t>
      </w:r>
    </w:p>
    <w:p w14:paraId="31AF18DA" w14:textId="77777777" w:rsidR="00B014EB" w:rsidRDefault="00B014EB" w:rsidP="00B014EB">
      <w:pPr>
        <w:rPr>
          <w:noProof/>
          <w:lang w:val="en-US"/>
        </w:rPr>
      </w:pPr>
      <w:r>
        <w:rPr>
          <w:noProof/>
          <w:lang w:val="en-US"/>
        </w:rPr>
        <w:t xml:space="preserve">Executive </w:t>
      </w:r>
      <w:r w:rsidRPr="00A1729C">
        <w:rPr>
          <w:noProof/>
          <w:lang w:val="en-US"/>
        </w:rPr>
        <w:t>Director for Adults &amp; Communities</w:t>
      </w:r>
    </w:p>
    <w:p w14:paraId="25593B2A" w14:textId="77777777" w:rsidR="00B014EB" w:rsidRPr="00A1729C" w:rsidRDefault="00B014EB" w:rsidP="00B014EB">
      <w:pPr>
        <w:rPr>
          <w:noProof/>
          <w:lang w:val="en-US"/>
        </w:rPr>
      </w:pPr>
    </w:p>
    <w:p w14:paraId="6B3F772C" w14:textId="77777777" w:rsidR="00B014EB" w:rsidRDefault="00B014EB" w:rsidP="00B014EB">
      <w:pPr>
        <w:rPr>
          <w:noProof/>
          <w:lang w:val="en-US"/>
        </w:rPr>
      </w:pPr>
      <w:r w:rsidRPr="00A1729C">
        <w:rPr>
          <w:noProof/>
          <w:lang w:val="en-US"/>
        </w:rPr>
        <w:t>All of the above will be consulted via approval of the delegated decision.</w:t>
      </w:r>
    </w:p>
    <w:p w14:paraId="7CCBC6AC" w14:textId="77777777" w:rsidR="00B014EB" w:rsidRDefault="00B014EB" w:rsidP="00B014EB">
      <w:pPr>
        <w:rPr>
          <w:b/>
          <w:sz w:val="28"/>
        </w:rPr>
      </w:pPr>
    </w:p>
    <w:p w14:paraId="30919FB5" w14:textId="77777777" w:rsidR="00B014EB" w:rsidRDefault="00B014EB" w:rsidP="00B014EB">
      <w:pPr>
        <w:rPr>
          <w:b/>
          <w:sz w:val="28"/>
        </w:rPr>
      </w:pPr>
      <w:r>
        <w:rPr>
          <w:b/>
          <w:sz w:val="28"/>
        </w:rPr>
        <w:t>Supporting documentation:</w:t>
      </w:r>
    </w:p>
    <w:p w14:paraId="5DA8B9E5" w14:textId="77777777" w:rsidR="00B014EB" w:rsidRDefault="00B014EB" w:rsidP="00B014EB">
      <w:pPr>
        <w:rPr>
          <w:b/>
          <w:sz w:val="28"/>
        </w:rPr>
      </w:pPr>
    </w:p>
    <w:p w14:paraId="2CF0698C" w14:textId="77777777" w:rsidR="00B014EB" w:rsidRDefault="00B014EB" w:rsidP="00B014EB">
      <w:r>
        <w:t>There are no supporting documents for this decision.</w:t>
      </w:r>
    </w:p>
    <w:p w14:paraId="1E0DF428" w14:textId="77777777" w:rsidR="00B014EB" w:rsidRPr="005C3C0A" w:rsidRDefault="00B014EB" w:rsidP="00B014EB"/>
    <w:p w14:paraId="185C6346" w14:textId="77777777" w:rsidR="00B014EB" w:rsidRDefault="00B014EB" w:rsidP="00B014EB">
      <w:pPr>
        <w:rPr>
          <w:b/>
          <w:sz w:val="28"/>
        </w:rPr>
      </w:pPr>
      <w:r>
        <w:rPr>
          <w:b/>
          <w:sz w:val="28"/>
        </w:rPr>
        <w:t>How and by when to make representations:</w:t>
      </w:r>
    </w:p>
    <w:p w14:paraId="2B592582" w14:textId="77777777" w:rsidR="00B014EB" w:rsidRDefault="00B014EB" w:rsidP="00B014EB">
      <w:pPr>
        <w:rPr>
          <w:b/>
          <w:sz w:val="28"/>
        </w:rPr>
      </w:pPr>
    </w:p>
    <w:p w14:paraId="1600C518" w14:textId="27D6E416" w:rsidR="00B014EB" w:rsidRPr="00FD6D44" w:rsidRDefault="00B014EB" w:rsidP="00B014EB">
      <w:pPr>
        <w:rPr>
          <w:bCs/>
          <w:szCs w:val="24"/>
        </w:rPr>
      </w:pPr>
      <w:r w:rsidRPr="00FD6D44">
        <w:rPr>
          <w:bCs/>
          <w:szCs w:val="24"/>
        </w:rPr>
        <w:t xml:space="preserve">Representations should be made to </w:t>
      </w:r>
      <w:r>
        <w:rPr>
          <w:bCs/>
          <w:szCs w:val="24"/>
        </w:rPr>
        <w:t>Alison Hill</w:t>
      </w:r>
      <w:r w:rsidRPr="00FD6D44">
        <w:rPr>
          <w:bCs/>
          <w:szCs w:val="24"/>
        </w:rPr>
        <w:t xml:space="preserve"> before </w:t>
      </w:r>
      <w:r>
        <w:rPr>
          <w:bCs/>
          <w:szCs w:val="24"/>
        </w:rPr>
        <w:t>25</w:t>
      </w:r>
      <w:r w:rsidRPr="00FD6D44">
        <w:rPr>
          <w:bCs/>
          <w:szCs w:val="24"/>
        </w:rPr>
        <w:t xml:space="preserve"> </w:t>
      </w:r>
      <w:r>
        <w:rPr>
          <w:bCs/>
          <w:szCs w:val="24"/>
        </w:rPr>
        <w:t>November</w:t>
      </w:r>
      <w:r w:rsidRPr="00FD6D44">
        <w:rPr>
          <w:bCs/>
          <w:szCs w:val="24"/>
        </w:rPr>
        <w:t xml:space="preserve"> 2025.</w:t>
      </w:r>
    </w:p>
    <w:p w14:paraId="3695ED88" w14:textId="74D8803A" w:rsidR="00B014EB" w:rsidRPr="00FD6D44" w:rsidRDefault="00B014EB" w:rsidP="00B014EB">
      <w:pPr>
        <w:rPr>
          <w:bCs/>
          <w:szCs w:val="24"/>
        </w:rPr>
      </w:pPr>
      <w:r w:rsidRPr="00FD6D44">
        <w:rPr>
          <w:bCs/>
          <w:szCs w:val="24"/>
        </w:rPr>
        <w:t xml:space="preserve">Tel: </w:t>
      </w:r>
      <w:r w:rsidRPr="00B014EB">
        <w:rPr>
          <w:bCs/>
          <w:szCs w:val="24"/>
          <w:lang w:val="en-US"/>
        </w:rPr>
        <w:t>01642 771546</w:t>
      </w:r>
      <w:r>
        <w:rPr>
          <w:bCs/>
          <w:szCs w:val="24"/>
          <w:lang w:val="en-US"/>
        </w:rPr>
        <w:t xml:space="preserve"> </w:t>
      </w:r>
      <w:r w:rsidRPr="00FD6D44">
        <w:rPr>
          <w:bCs/>
          <w:szCs w:val="24"/>
        </w:rPr>
        <w:t xml:space="preserve">or email </w:t>
      </w:r>
      <w:r w:rsidRPr="00B014EB">
        <w:rPr>
          <w:bCs/>
          <w:szCs w:val="24"/>
          <w:lang w:val="en-US"/>
        </w:rPr>
        <w:t>alison.hill2@redcar-cleveland.gov.uk</w:t>
      </w:r>
    </w:p>
    <w:p w14:paraId="30C63CA5" w14:textId="77777777" w:rsidR="00B014EB" w:rsidRPr="00FD6D44" w:rsidRDefault="00B014EB" w:rsidP="00B014EB">
      <w:pPr>
        <w:rPr>
          <w:bCs/>
          <w:szCs w:val="24"/>
        </w:rPr>
      </w:pPr>
    </w:p>
    <w:p w14:paraId="40114F4C" w14:textId="5AFDE8D9" w:rsidR="00B014EB" w:rsidRPr="00FD6D44" w:rsidRDefault="00B014EB" w:rsidP="00B014EB">
      <w:pPr>
        <w:rPr>
          <w:bCs/>
          <w:szCs w:val="24"/>
        </w:rPr>
      </w:pPr>
      <w:r w:rsidRPr="00FD6D44">
        <w:rPr>
          <w:bCs/>
          <w:szCs w:val="24"/>
        </w:rPr>
        <w:t xml:space="preserve">First published in Forward Plan on </w:t>
      </w:r>
      <w:r>
        <w:rPr>
          <w:bCs/>
          <w:szCs w:val="24"/>
        </w:rPr>
        <w:t>28</w:t>
      </w:r>
      <w:r w:rsidRPr="00FD6D44">
        <w:rPr>
          <w:bCs/>
          <w:szCs w:val="24"/>
        </w:rPr>
        <w:t xml:space="preserve"> </w:t>
      </w:r>
      <w:r>
        <w:rPr>
          <w:bCs/>
          <w:szCs w:val="24"/>
        </w:rPr>
        <w:t>October</w:t>
      </w:r>
      <w:r w:rsidRPr="00FD6D44">
        <w:rPr>
          <w:bCs/>
          <w:szCs w:val="24"/>
        </w:rPr>
        <w:t xml:space="preserve"> 2025</w:t>
      </w:r>
    </w:p>
    <w:p w14:paraId="731BE9C7" w14:textId="77777777" w:rsidR="00B014EB" w:rsidRDefault="00B014EB" w:rsidP="00B014EB">
      <w:pPr>
        <w:rPr>
          <w:b/>
          <w:sz w:val="28"/>
        </w:rPr>
      </w:pPr>
    </w:p>
    <w:p w14:paraId="10E468F6" w14:textId="62BC897C" w:rsidR="00B014EB" w:rsidRPr="008254C1" w:rsidRDefault="00B014EB" w:rsidP="00B014EB">
      <w:pPr>
        <w:rPr>
          <w:b/>
          <w:sz w:val="28"/>
          <w:szCs w:val="28"/>
        </w:rPr>
      </w:pPr>
      <w:r w:rsidRPr="008254C1">
        <w:rPr>
          <w:b/>
          <w:sz w:val="28"/>
          <w:szCs w:val="28"/>
        </w:rPr>
        <w:t>Following the Making of the decision, the decision form will be published here:</w:t>
      </w:r>
    </w:p>
    <w:p w14:paraId="259B6DFA" w14:textId="75F3505B" w:rsidR="00B014EB" w:rsidRDefault="005F065D" w:rsidP="00B014EB">
      <w:r>
        <w:rPr>
          <w:noProof/>
        </w:rPr>
        <mc:AlternateContent>
          <mc:Choice Requires="wps">
            <w:drawing>
              <wp:anchor distT="0" distB="0" distL="114300" distR="114300" simplePos="0" relativeHeight="252000256" behindDoc="0" locked="0" layoutInCell="1" allowOverlap="1" wp14:anchorId="56D6C3AB" wp14:editId="3DB9E137">
                <wp:simplePos x="0" y="0"/>
                <wp:positionH relativeFrom="page">
                  <wp:posOffset>3238500</wp:posOffset>
                </wp:positionH>
                <wp:positionV relativeFrom="paragraph">
                  <wp:posOffset>89535</wp:posOffset>
                </wp:positionV>
                <wp:extent cx="971550" cy="742950"/>
                <wp:effectExtent l="0" t="0" r="19050" b="19050"/>
                <wp:wrapNone/>
                <wp:docPr id="16718732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742950"/>
                        </a:xfrm>
                        <a:prstGeom prst="rect">
                          <a:avLst/>
                        </a:prstGeom>
                        <a:solidFill>
                          <a:sysClr val="window" lastClr="FFFFFF"/>
                        </a:solidFill>
                        <a:ln w="6350">
                          <a:solidFill>
                            <a:prstClr val="black"/>
                          </a:solidFill>
                        </a:ln>
                        <a:effectLst/>
                      </wps:spPr>
                      <wps:txb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45" o:title=""/>
                                </v:shape>
                                <o:OLEObject Type="Embed" ProgID="Acrobat.Document.DC" ShapeID="_x0000_i1044" DrawAspect="Icon" ObjectID="_1831798694" r:id="rId46"/>
                              </w:object>
                            </w:r>
                          </w:p>
                          <w:p w14:paraId="64F12434" w14:textId="17F79A6A" w:rsidR="00B014EB" w:rsidRDefault="00B014EB" w:rsidP="00B014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C3AB" id="_x0000_s1039" type="#_x0000_t202" style="position:absolute;margin-left:255pt;margin-top:7.05pt;width:76.5pt;height:58.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" fillcolor="window" strokeweight=".5pt">
                <v:path arrowok="t"/>
                <v:textbo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45" o:title=""/>
                          </v:shape>
                          <o:OLEObject Type="Embed" ProgID="Acrobat.Document.DC" ShapeID="_x0000_i1044" DrawAspect="Icon" ObjectID="_1831798694" r:id="rId47"/>
                        </w:object>
                      </w:r>
                    </w:p>
                    <w:p w14:paraId="64F12434" w14:textId="17F79A6A" w:rsidR="00B014EB" w:rsidRDefault="00B014EB" w:rsidP="00B014EB"/>
                  </w:txbxContent>
                </v:textbox>
                <w10:wrap anchorx="page"/>
              </v:shape>
            </w:pict>
          </mc:Fallback>
        </mc:AlternateContent>
      </w:r>
    </w:p>
    <w:p w14:paraId="212A830C" w14:textId="77777777" w:rsidR="005F065D" w:rsidRDefault="005F065D" w:rsidP="00C06CB1">
      <w:pPr>
        <w:rPr>
          <w:b/>
          <w:sz w:val="28"/>
        </w:rPr>
      </w:pPr>
    </w:p>
    <w:p w14:paraId="60B6E1E0" w14:textId="3FD673F0" w:rsidR="00C06CB1" w:rsidRDefault="00C06CB1" w:rsidP="00C06CB1">
      <w:pPr>
        <w:rPr>
          <w:b/>
          <w:bCs/>
          <w:sz w:val="28"/>
          <w:szCs w:val="28"/>
          <w:lang w:val="en-US"/>
        </w:rPr>
      </w:pPr>
      <w:r>
        <w:rPr>
          <w:b/>
          <w:sz w:val="28"/>
        </w:rPr>
        <w:t xml:space="preserve">DECISION: </w:t>
      </w:r>
      <w:r w:rsidRPr="006B4381">
        <w:rPr>
          <w:b/>
          <w:sz w:val="28"/>
        </w:rPr>
        <w:t>ADD00</w:t>
      </w:r>
      <w:r>
        <w:rPr>
          <w:b/>
          <w:sz w:val="28"/>
        </w:rPr>
        <w:t xml:space="preserve">97 </w:t>
      </w:r>
      <w:r w:rsidRPr="00C06CB1">
        <w:rPr>
          <w:b/>
          <w:bCs/>
          <w:sz w:val="28"/>
          <w:szCs w:val="28"/>
          <w:lang w:val="en-US"/>
        </w:rPr>
        <w:t>Community Opportunities Framework</w:t>
      </w:r>
    </w:p>
    <w:p w14:paraId="630446B5" w14:textId="77777777" w:rsidR="00C06CB1" w:rsidRDefault="00C06CB1" w:rsidP="00C06CB1">
      <w:pPr>
        <w:rPr>
          <w:b/>
          <w:sz w:val="28"/>
        </w:rPr>
      </w:pPr>
    </w:p>
    <w:p w14:paraId="36198305" w14:textId="77777777" w:rsidR="00C06CB1" w:rsidRDefault="00C06CB1" w:rsidP="00C06CB1">
      <w:pPr>
        <w:rPr>
          <w:b/>
          <w:sz w:val="28"/>
        </w:rPr>
      </w:pPr>
      <w:r>
        <w:rPr>
          <w:b/>
          <w:sz w:val="28"/>
        </w:rPr>
        <w:t xml:space="preserve">Nature of the decision: </w:t>
      </w:r>
    </w:p>
    <w:p w14:paraId="0BC41490" w14:textId="77777777" w:rsidR="00C06CB1" w:rsidRDefault="00C06CB1" w:rsidP="00C06CB1">
      <w:pPr>
        <w:rPr>
          <w:b/>
          <w:sz w:val="28"/>
        </w:rPr>
      </w:pPr>
    </w:p>
    <w:p w14:paraId="65A008E3" w14:textId="77777777" w:rsidR="00C06CB1" w:rsidRDefault="00C06CB1" w:rsidP="00C06CB1">
      <w:pPr>
        <w:rPr>
          <w:lang w:val="en-US"/>
        </w:rPr>
      </w:pPr>
      <w:r w:rsidRPr="00C06CB1">
        <w:rPr>
          <w:lang w:val="en-US"/>
        </w:rPr>
        <w:t>To implement a 12-month extension period available under the existing Community Opportunities Framework contract.</w:t>
      </w:r>
    </w:p>
    <w:p w14:paraId="74CD2DAF" w14:textId="3142AAD2" w:rsidR="00C06CB1" w:rsidRPr="00C06CB1" w:rsidRDefault="00C06CB1" w:rsidP="00C06CB1">
      <w:pPr>
        <w:rPr>
          <w:lang w:val="en-US"/>
        </w:rPr>
      </w:pPr>
      <w:r w:rsidRPr="00C06CB1">
        <w:rPr>
          <w:lang w:val="en-US"/>
        </w:rPr>
        <w:t xml:space="preserve">  </w:t>
      </w:r>
    </w:p>
    <w:p w14:paraId="7E5E9805" w14:textId="77777777" w:rsidR="00C06CB1" w:rsidRDefault="00C06CB1" w:rsidP="00C06CB1">
      <w:pPr>
        <w:rPr>
          <w:lang w:val="en-US"/>
        </w:rPr>
      </w:pPr>
      <w:r w:rsidRPr="00C06CB1">
        <w:rPr>
          <w:lang w:val="en-US"/>
        </w:rPr>
        <w:t xml:space="preserve">The contract extension period is 1 June 2026 to 31 May 2027. </w:t>
      </w:r>
    </w:p>
    <w:p w14:paraId="5BBDAC2F" w14:textId="77777777" w:rsidR="00C06CB1" w:rsidRPr="00C06CB1" w:rsidRDefault="00C06CB1" w:rsidP="00C06CB1">
      <w:pPr>
        <w:rPr>
          <w:lang w:val="en-US"/>
        </w:rPr>
      </w:pPr>
    </w:p>
    <w:p w14:paraId="69F3B090" w14:textId="77777777" w:rsidR="00C06CB1" w:rsidRDefault="00C06CB1" w:rsidP="00C06CB1">
      <w:pPr>
        <w:rPr>
          <w:lang w:val="en-US"/>
        </w:rPr>
      </w:pPr>
      <w:r w:rsidRPr="00C06CB1">
        <w:rPr>
          <w:lang w:val="en-US"/>
        </w:rPr>
        <w:t>The value for the extension period for Redcar &amp; Cleveland Borough Council is £1,500,000.</w:t>
      </w:r>
    </w:p>
    <w:p w14:paraId="7FA32801" w14:textId="77777777" w:rsidR="00C06CB1" w:rsidRDefault="00C06CB1" w:rsidP="00C06CB1">
      <w:pPr>
        <w:rPr>
          <w:lang w:val="en-US"/>
        </w:rPr>
      </w:pPr>
    </w:p>
    <w:p w14:paraId="0A48B8E7" w14:textId="44C9753B" w:rsidR="00C06CB1" w:rsidRDefault="00C06CB1" w:rsidP="00C06CB1">
      <w:pPr>
        <w:rPr>
          <w:b/>
          <w:sz w:val="28"/>
        </w:rPr>
      </w:pPr>
      <w:r>
        <w:rPr>
          <w:b/>
          <w:sz w:val="28"/>
        </w:rPr>
        <w:t>Who will make the decision?</w:t>
      </w:r>
    </w:p>
    <w:p w14:paraId="22EA1DDB" w14:textId="77777777" w:rsidR="00C06CB1" w:rsidRDefault="00C06CB1" w:rsidP="00C06CB1">
      <w:pPr>
        <w:rPr>
          <w:b/>
          <w:sz w:val="28"/>
        </w:rPr>
      </w:pPr>
    </w:p>
    <w:p w14:paraId="0A882D48" w14:textId="77777777" w:rsidR="00C06CB1" w:rsidRDefault="00C06CB1" w:rsidP="00C06CB1">
      <w:r>
        <w:t>Cabinet Member for Adults</w:t>
      </w:r>
    </w:p>
    <w:p w14:paraId="253DEB04" w14:textId="77777777" w:rsidR="00C06CB1" w:rsidRDefault="00C06CB1" w:rsidP="00C06CB1"/>
    <w:p w14:paraId="536DB359" w14:textId="77777777" w:rsidR="00C06CB1" w:rsidRDefault="00C06CB1" w:rsidP="00C06CB1">
      <w:pPr>
        <w:rPr>
          <w:b/>
          <w:sz w:val="28"/>
        </w:rPr>
      </w:pPr>
      <w:r>
        <w:rPr>
          <w:b/>
          <w:sz w:val="28"/>
        </w:rPr>
        <w:t>When is the decision to be taken?</w:t>
      </w:r>
    </w:p>
    <w:p w14:paraId="32862E55" w14:textId="77777777" w:rsidR="00C06CB1" w:rsidRDefault="00C06CB1" w:rsidP="00C06CB1">
      <w:pPr>
        <w:rPr>
          <w:b/>
          <w:sz w:val="28"/>
        </w:rPr>
      </w:pPr>
    </w:p>
    <w:p w14:paraId="60AC33EA" w14:textId="77777777" w:rsidR="00C06CB1" w:rsidRDefault="00C06CB1" w:rsidP="00C06CB1">
      <w:r>
        <w:t>November 2025</w:t>
      </w:r>
    </w:p>
    <w:p w14:paraId="49508B52" w14:textId="77777777" w:rsidR="00C06CB1" w:rsidRDefault="00C06CB1" w:rsidP="00C06CB1"/>
    <w:p w14:paraId="31FDB789" w14:textId="77777777" w:rsidR="00C06CB1" w:rsidRDefault="00C06CB1" w:rsidP="00C06CB1">
      <w:pPr>
        <w:rPr>
          <w:b/>
          <w:sz w:val="28"/>
        </w:rPr>
      </w:pPr>
      <w:r>
        <w:rPr>
          <w:b/>
          <w:sz w:val="28"/>
        </w:rPr>
        <w:t>Who will be consulted and how?</w:t>
      </w:r>
    </w:p>
    <w:p w14:paraId="6D76C813" w14:textId="77777777" w:rsidR="00C06CB1" w:rsidRDefault="00C06CB1" w:rsidP="00C06CB1">
      <w:pPr>
        <w:rPr>
          <w:b/>
          <w:sz w:val="28"/>
        </w:rPr>
      </w:pPr>
    </w:p>
    <w:p w14:paraId="00E681C8" w14:textId="77777777" w:rsidR="00C06CB1" w:rsidRPr="00A1729C" w:rsidRDefault="00C06CB1" w:rsidP="00C06CB1">
      <w:pPr>
        <w:rPr>
          <w:noProof/>
          <w:lang w:val="en-US"/>
        </w:rPr>
      </w:pPr>
      <w:r w:rsidRPr="00A1729C">
        <w:rPr>
          <w:noProof/>
          <w:lang w:val="en-US"/>
        </w:rPr>
        <w:t>Cabinet Member for Adult</w:t>
      </w:r>
      <w:r>
        <w:rPr>
          <w:noProof/>
          <w:lang w:val="en-US"/>
        </w:rPr>
        <w:t xml:space="preserve"> Services</w:t>
      </w:r>
    </w:p>
    <w:p w14:paraId="260D9952" w14:textId="77777777" w:rsidR="00C06CB1" w:rsidRPr="00A1729C" w:rsidRDefault="00C06CB1" w:rsidP="00C06CB1">
      <w:pPr>
        <w:rPr>
          <w:noProof/>
          <w:lang w:val="en-US"/>
        </w:rPr>
      </w:pPr>
      <w:r w:rsidRPr="00A1729C">
        <w:rPr>
          <w:noProof/>
          <w:lang w:val="en-US"/>
        </w:rPr>
        <w:t>Chief Finance Officer</w:t>
      </w:r>
    </w:p>
    <w:p w14:paraId="72BF9316" w14:textId="77777777" w:rsidR="00C06CB1" w:rsidRPr="00A1729C" w:rsidRDefault="00C06CB1" w:rsidP="00C06CB1">
      <w:pPr>
        <w:rPr>
          <w:noProof/>
          <w:lang w:val="en-US"/>
        </w:rPr>
      </w:pPr>
      <w:r w:rsidRPr="00A1729C">
        <w:rPr>
          <w:noProof/>
          <w:lang w:val="en-US"/>
        </w:rPr>
        <w:t>Chief Legal Officer</w:t>
      </w:r>
    </w:p>
    <w:p w14:paraId="3A7AB674" w14:textId="77777777" w:rsidR="00C06CB1" w:rsidRDefault="00C06CB1" w:rsidP="00C06CB1">
      <w:pPr>
        <w:rPr>
          <w:noProof/>
          <w:lang w:val="en-US"/>
        </w:rPr>
      </w:pPr>
      <w:r>
        <w:rPr>
          <w:noProof/>
          <w:lang w:val="en-US"/>
        </w:rPr>
        <w:t xml:space="preserve">Executive </w:t>
      </w:r>
      <w:r w:rsidRPr="00A1729C">
        <w:rPr>
          <w:noProof/>
          <w:lang w:val="en-US"/>
        </w:rPr>
        <w:t>Director for Adults &amp; Communities</w:t>
      </w:r>
    </w:p>
    <w:p w14:paraId="10B66153" w14:textId="77777777" w:rsidR="00C06CB1" w:rsidRPr="00A1729C" w:rsidRDefault="00C06CB1" w:rsidP="00C06CB1">
      <w:pPr>
        <w:rPr>
          <w:noProof/>
          <w:lang w:val="en-US"/>
        </w:rPr>
      </w:pPr>
    </w:p>
    <w:p w14:paraId="3FC0772F" w14:textId="77777777" w:rsidR="00C06CB1" w:rsidRDefault="00C06CB1" w:rsidP="00C06CB1">
      <w:pPr>
        <w:rPr>
          <w:noProof/>
          <w:lang w:val="en-US"/>
        </w:rPr>
      </w:pPr>
      <w:r w:rsidRPr="00A1729C">
        <w:rPr>
          <w:noProof/>
          <w:lang w:val="en-US"/>
        </w:rPr>
        <w:t>All of the above will be consulted via approval of the delegated decision.</w:t>
      </w:r>
    </w:p>
    <w:p w14:paraId="55A90B3B" w14:textId="77777777" w:rsidR="00C06CB1" w:rsidRDefault="00C06CB1" w:rsidP="00C06CB1">
      <w:pPr>
        <w:rPr>
          <w:b/>
          <w:sz w:val="28"/>
        </w:rPr>
      </w:pPr>
    </w:p>
    <w:p w14:paraId="5120C95F" w14:textId="77777777" w:rsidR="00C06CB1" w:rsidRDefault="00C06CB1" w:rsidP="00C06CB1">
      <w:pPr>
        <w:rPr>
          <w:b/>
          <w:sz w:val="28"/>
        </w:rPr>
      </w:pPr>
      <w:r>
        <w:rPr>
          <w:b/>
          <w:sz w:val="28"/>
        </w:rPr>
        <w:t>Supporting documentation:</w:t>
      </w:r>
    </w:p>
    <w:p w14:paraId="71DA33C6" w14:textId="77777777" w:rsidR="00C06CB1" w:rsidRDefault="00C06CB1" w:rsidP="00C06CB1">
      <w:pPr>
        <w:rPr>
          <w:b/>
          <w:sz w:val="28"/>
        </w:rPr>
      </w:pPr>
    </w:p>
    <w:p w14:paraId="5B013335" w14:textId="77777777" w:rsidR="00C06CB1" w:rsidRDefault="00C06CB1" w:rsidP="00C06CB1">
      <w:r>
        <w:t>There are no supporting documents for this decision.</w:t>
      </w:r>
    </w:p>
    <w:p w14:paraId="581650E5" w14:textId="77777777" w:rsidR="00C06CB1" w:rsidRPr="005C3C0A" w:rsidRDefault="00C06CB1" w:rsidP="00C06CB1"/>
    <w:p w14:paraId="6B2A3675" w14:textId="77777777" w:rsidR="00C06CB1" w:rsidRDefault="00C06CB1" w:rsidP="00C06CB1">
      <w:pPr>
        <w:rPr>
          <w:b/>
          <w:sz w:val="28"/>
        </w:rPr>
      </w:pPr>
      <w:r>
        <w:rPr>
          <w:b/>
          <w:sz w:val="28"/>
        </w:rPr>
        <w:t>How and by when to make representations:</w:t>
      </w:r>
    </w:p>
    <w:p w14:paraId="4D781B77" w14:textId="77777777" w:rsidR="00C06CB1" w:rsidRDefault="00C06CB1" w:rsidP="00C06CB1">
      <w:pPr>
        <w:rPr>
          <w:b/>
          <w:sz w:val="28"/>
        </w:rPr>
      </w:pPr>
    </w:p>
    <w:p w14:paraId="13C292E7" w14:textId="142FDE14" w:rsidR="00C06CB1" w:rsidRPr="00FD6D44" w:rsidRDefault="00C06CB1" w:rsidP="00C06CB1">
      <w:pPr>
        <w:rPr>
          <w:bCs/>
          <w:szCs w:val="24"/>
        </w:rPr>
      </w:pPr>
      <w:r w:rsidRPr="00FD6D44">
        <w:rPr>
          <w:bCs/>
          <w:szCs w:val="24"/>
        </w:rPr>
        <w:t xml:space="preserve">Representations should be made to </w:t>
      </w:r>
      <w:r>
        <w:rPr>
          <w:bCs/>
          <w:szCs w:val="24"/>
        </w:rPr>
        <w:t>Jo Smith</w:t>
      </w:r>
      <w:r w:rsidRPr="00FD6D44">
        <w:rPr>
          <w:bCs/>
          <w:szCs w:val="24"/>
        </w:rPr>
        <w:t xml:space="preserve"> before </w:t>
      </w:r>
      <w:r>
        <w:rPr>
          <w:bCs/>
          <w:szCs w:val="24"/>
        </w:rPr>
        <w:t>11</w:t>
      </w:r>
      <w:r w:rsidRPr="00FD6D44">
        <w:rPr>
          <w:bCs/>
          <w:szCs w:val="24"/>
        </w:rPr>
        <w:t xml:space="preserve"> </w:t>
      </w:r>
      <w:r>
        <w:rPr>
          <w:bCs/>
          <w:szCs w:val="24"/>
        </w:rPr>
        <w:t>December</w:t>
      </w:r>
      <w:r w:rsidRPr="00FD6D44">
        <w:rPr>
          <w:bCs/>
          <w:szCs w:val="24"/>
        </w:rPr>
        <w:t xml:space="preserve"> 2025.</w:t>
      </w:r>
    </w:p>
    <w:p w14:paraId="2A8A6643" w14:textId="50087E01" w:rsidR="00C06CB1" w:rsidRPr="00FD6D44" w:rsidRDefault="00C06CB1" w:rsidP="00C06CB1">
      <w:pPr>
        <w:rPr>
          <w:bCs/>
          <w:szCs w:val="24"/>
        </w:rPr>
      </w:pPr>
      <w:r w:rsidRPr="00FD6D44">
        <w:rPr>
          <w:bCs/>
          <w:szCs w:val="24"/>
        </w:rPr>
        <w:t xml:space="preserve">Tel: </w:t>
      </w:r>
      <w:r w:rsidRPr="00B014EB">
        <w:rPr>
          <w:bCs/>
          <w:szCs w:val="24"/>
          <w:lang w:val="en-US"/>
        </w:rPr>
        <w:t>0</w:t>
      </w:r>
      <w:r>
        <w:rPr>
          <w:bCs/>
          <w:szCs w:val="24"/>
          <w:lang w:val="en-US"/>
        </w:rPr>
        <w:t xml:space="preserve">7584703052 </w:t>
      </w:r>
      <w:r w:rsidRPr="00FD6D44">
        <w:rPr>
          <w:bCs/>
          <w:szCs w:val="24"/>
        </w:rPr>
        <w:t xml:space="preserve">or email </w:t>
      </w:r>
      <w:r w:rsidRPr="00C06CB1">
        <w:rPr>
          <w:bCs/>
          <w:szCs w:val="24"/>
          <w:lang w:val="en-US"/>
        </w:rPr>
        <w:t>joanne.smith@redcar-cleveland.gov.uk</w:t>
      </w:r>
    </w:p>
    <w:p w14:paraId="1A81D09D" w14:textId="77777777" w:rsidR="00C06CB1" w:rsidRPr="00FD6D44" w:rsidRDefault="00C06CB1" w:rsidP="00C06CB1">
      <w:pPr>
        <w:rPr>
          <w:bCs/>
          <w:szCs w:val="24"/>
        </w:rPr>
      </w:pPr>
    </w:p>
    <w:p w14:paraId="012CDA53" w14:textId="2994935A" w:rsidR="00C06CB1" w:rsidRPr="00FD6D44" w:rsidRDefault="00C06CB1" w:rsidP="00C06CB1">
      <w:pPr>
        <w:rPr>
          <w:bCs/>
          <w:szCs w:val="24"/>
        </w:rPr>
      </w:pPr>
      <w:r w:rsidRPr="00FD6D44">
        <w:rPr>
          <w:bCs/>
          <w:szCs w:val="24"/>
        </w:rPr>
        <w:t xml:space="preserve">First published in Forward Plan on </w:t>
      </w:r>
      <w:r>
        <w:rPr>
          <w:bCs/>
          <w:szCs w:val="24"/>
        </w:rPr>
        <w:t>13 November 2025</w:t>
      </w:r>
    </w:p>
    <w:p w14:paraId="30C059FA" w14:textId="77777777" w:rsidR="00C06CB1" w:rsidRDefault="00C06CB1" w:rsidP="00C06CB1">
      <w:pPr>
        <w:rPr>
          <w:b/>
          <w:sz w:val="28"/>
        </w:rPr>
      </w:pPr>
    </w:p>
    <w:p w14:paraId="5E488BA9" w14:textId="77777777" w:rsidR="00C06CB1" w:rsidRPr="008254C1" w:rsidRDefault="00C06CB1" w:rsidP="00C06CB1">
      <w:pPr>
        <w:rPr>
          <w:b/>
          <w:sz w:val="28"/>
          <w:szCs w:val="28"/>
        </w:rPr>
      </w:pPr>
      <w:r>
        <w:rPr>
          <w:noProof/>
        </w:rPr>
        <mc:AlternateContent>
          <mc:Choice Requires="wps">
            <w:drawing>
              <wp:anchor distT="0" distB="0" distL="114300" distR="114300" simplePos="0" relativeHeight="252004352" behindDoc="0" locked="0" layoutInCell="1" allowOverlap="1" wp14:anchorId="6D8B17B0" wp14:editId="0C18B7B2">
                <wp:simplePos x="0" y="0"/>
                <wp:positionH relativeFrom="page">
                  <wp:posOffset>3181350</wp:posOffset>
                </wp:positionH>
                <wp:positionV relativeFrom="paragraph">
                  <wp:posOffset>365125</wp:posOffset>
                </wp:positionV>
                <wp:extent cx="1266825" cy="762000"/>
                <wp:effectExtent l="0" t="0" r="28575" b="19050"/>
                <wp:wrapNone/>
                <wp:docPr id="20735533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3C42C42" w14:textId="77777777" w:rsidR="00C06CB1" w:rsidRPr="003E2E18" w:rsidRDefault="00C06CB1" w:rsidP="00C06CB1">
                            <w:pPr>
                              <w:jc w:val="center"/>
                            </w:pPr>
                          </w:p>
                          <w:p w14:paraId="77E2BA90" w14:textId="77777777" w:rsidR="00C06CB1" w:rsidRDefault="00C06CB1" w:rsidP="00C06C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B17B0" id="_x0000_s1040" type="#_x0000_t202" style="position:absolute;margin-left:250.5pt;margin-top:28.75pt;width:99.75pt;height:60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p9p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XEEiFcbKA/Is4OjBL3lS4XR&#10;VpjwE3OoOWQQ5yg84iI1YIrQ7SipwP362330RymglZIGNVxQ/3PHnEAevhsUyZfBaBRFnw6j8c0Q&#10;D+7asrm2mF29AORygBNredpG/6BPW+mgfsFxm8eoaGKGY+yChtN2EY6ThePKxXyenFDmloWVWVt+&#10;kldk+bl9Yc52bQ8omAc4qZ3lb7p/9I2UG5jvAkiVpHFhtdMpjkhqdzfOcQavz8nr8tGZ/QY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uF6faVUCAAC8BAAADgAAAAAAAAAAAAAAAAAuAgAAZHJzL2Uyb0RvYy54bWxQSwEC&#10;LQAUAAYACAAAACEAaGze3t8AAAAKAQAADwAAAAAAAAAAAAAAAACvBAAAZHJzL2Rvd25yZXYueG1s&#10;UEsFBgAAAAAEAAQA8wAAALsFAAAAAA==&#10;" fillcolor="window" strokeweight=".5pt">
                <v:path arrowok="t"/>
                <v:textbox>
                  <w:txbxContent>
                    <w:p w14:paraId="63C42C42" w14:textId="77777777" w:rsidR="00C06CB1" w:rsidRPr="003E2E18" w:rsidRDefault="00C06CB1" w:rsidP="00C06CB1">
                      <w:pPr>
                        <w:jc w:val="center"/>
                      </w:pPr>
                    </w:p>
                    <w:p w14:paraId="77E2BA90" w14:textId="77777777" w:rsidR="00C06CB1" w:rsidRDefault="00C06CB1" w:rsidP="00C06CB1"/>
                  </w:txbxContent>
                </v:textbox>
                <w10:wrap anchorx="page"/>
              </v:shape>
            </w:pict>
          </mc:Fallback>
        </mc:AlternateContent>
      </w:r>
      <w:r w:rsidRPr="008254C1">
        <w:rPr>
          <w:b/>
          <w:sz w:val="28"/>
          <w:szCs w:val="28"/>
        </w:rPr>
        <w:t>Following the Making of the decision, the decision form will be published here:</w:t>
      </w:r>
    </w:p>
    <w:p w14:paraId="2022AE72" w14:textId="77777777" w:rsidR="00C06CB1" w:rsidRDefault="00C06CB1" w:rsidP="00C06CB1"/>
    <w:p w14:paraId="5EC1D16F" w14:textId="1B429D4C" w:rsidR="00FB1E4C" w:rsidRDefault="00046B8C" w:rsidP="006C26AD">
      <w:pPr>
        <w:rPr>
          <w:b/>
          <w:snapToGrid w:val="0"/>
          <w:sz w:val="31"/>
        </w:rPr>
      </w:pPr>
      <w:r>
        <w:rPr>
          <w:b/>
          <w:snapToGrid w:val="0"/>
          <w:sz w:val="31"/>
        </w:rPr>
        <w:t>P</w:t>
      </w:r>
      <w:r w:rsidR="00FB1E4C">
        <w:rPr>
          <w:b/>
          <w:snapToGrid w:val="0"/>
          <w:sz w:val="31"/>
        </w:rPr>
        <w:t xml:space="preserve">ART TWO – </w:t>
      </w:r>
      <w:bookmarkStart w:id="10" w:name="Children"/>
      <w:r w:rsidR="0072403F">
        <w:rPr>
          <w:b/>
          <w:snapToGrid w:val="0"/>
          <w:sz w:val="31"/>
        </w:rPr>
        <w:t>CHILDREN AND FAMILIES DIRECTORATE</w:t>
      </w:r>
      <w:bookmarkEnd w:id="10"/>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11"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Additionally Resourced Provision Outwood Academy Normanby</w:t>
      </w:r>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48"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46" type="#_x0000_t75" style="width:76.7pt;height:49.85pt">
                                  <v:imagedata r:id="rId49" o:title=""/>
                                </v:shape>
                                <o:OLEObject Type="Embed" ProgID="Acrobat.Document.DC" ShapeID="_x0000_i1046" DrawAspect="Icon" ObjectID="_1831798695" r:id="rId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41"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Ee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B5HgPEqyVVG8DsaMtAb+W8QbYF&#10;Cn4QDpQDgFijcI+j1oQSaZA4W5H79bf76A8mwMpZBwqX3GDHgMIPA4Z8HZ2dRcYn5WxyMYbiji3L&#10;Y4t5a28ISI6wrlYmMfoHvRNrR+0zdm0Wc8IkjETmkoedeBO2a4VdlWo2S07guBVhYR6t3HErYvzU&#10;Pwtnh6EHsOWOdlQXxbvZb33TwO3sLdC8ScQ4YDqQFPuRqDXsclzAYz15Hb4409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pDqBHl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534" w:dyaOrig="997" w14:anchorId="05FAA3F8">
                          <v:shape id="_x0000_i1046" type="#_x0000_t75" style="width:76.7pt;height:49.85pt">
                            <v:imagedata r:id="rId49" o:title=""/>
                          </v:shape>
                          <o:OLEObject Type="Embed" ProgID="Acrobat.Document.DC" ShapeID="_x0000_i1046" DrawAspect="Icon" ObjectID="_1831798695" r:id="rId51"/>
                        </w:object>
                      </w:r>
                    </w:p>
                  </w:txbxContent>
                </v:textbox>
                <w10:wrap anchorx="page"/>
              </v:shape>
            </w:pict>
          </mc:Fallback>
        </mc:AlternateContent>
      </w:r>
    </w:p>
    <w:bookmarkEnd w:id="11"/>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12"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To extend the Section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52"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48" type="#_x0000_t75" style="width:75.4pt;height:49.2pt">
                                  <v:imagedata r:id="rId53" o:title=""/>
                                </v:shape>
                                <o:OLEObject Type="Embed" ProgID="Acrobat.Document.DC" ShapeID="_x0000_i1048" DrawAspect="Icon" ObjectID="_1831798696" r:id="rId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2"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WGSAoU4CAAC5BAAADgAAAAAAAAAAAAAAAAAuAgAAZHJzL2Uyb0RvYy54bWxQSwECLQAUAAYACAAA&#10;ACEASwKC390AAAAKAQAADwAAAAAAAAAAAAAAAACoBAAAZHJzL2Rvd25yZXYueG1sUEsFBgAAAAAE&#10;AAQA8wAAALIFAAAAAA==&#10;" fillcolor="window" strokeweight=".5pt">
                <v:path arrowok="t"/>
                <v:textbox style="mso-fit-shape-to-text:t">
                  <w:txbxContent>
                    <w:p w14:paraId="3746EB77" w14:textId="596D69C7" w:rsidR="00014008" w:rsidRDefault="00397D19" w:rsidP="00397D19">
                      <w:r>
                        <w:object w:dxaOrig="1376" w:dyaOrig="899" w14:anchorId="557FE044">
                          <v:shape id="_x0000_i1048" type="#_x0000_t75" style="width:75.4pt;height:49.2pt">
                            <v:imagedata r:id="rId53" o:title=""/>
                          </v:shape>
                          <o:OLEObject Type="Embed" ProgID="Acrobat.Document.DC" ShapeID="_x0000_i1048" DrawAspect="Icon" ObjectID="_1831798696" r:id="rId55"/>
                        </w:object>
                      </w:r>
                    </w:p>
                  </w:txbxContent>
                </v:textbox>
                <w10:wrap anchorx="page"/>
              </v:shape>
            </w:pict>
          </mc:Fallback>
        </mc:AlternateContent>
      </w:r>
    </w:p>
    <w:p w14:paraId="7B5ABD49" w14:textId="77777777" w:rsidR="00A35F79" w:rsidRDefault="00A35F79" w:rsidP="00A35F79"/>
    <w:bookmarkEnd w:id="12"/>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lastRenderedPageBreak/>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56"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50" type="#_x0000_t75" style="width:76.7pt;height:49.85pt">
                                  <v:imagedata r:id="rId57" o:title=""/>
                                </v:shape>
                                <o:OLEObject Type="Embed" ProgID="Acrobat.Document.DC" ShapeID="_x0000_i1050" DrawAspect="Icon" ObjectID="_1831798697" r:id="rId58"/>
                              </w:object>
                            </w:r>
                            <w:r w:rsidR="008E59E1">
                              <w:object w:dxaOrig="1534" w:dyaOrig="997" w14:anchorId="3E3D76C4">
                                <v:shape id="_x0000_i1052" type="#_x0000_t75" style="width:76.7pt;height:49.85pt">
                                  <v:imagedata r:id="rId59" o:title=""/>
                                </v:shape>
                                <o:OLEObject Type="Embed" ProgID="Acrobat.Document.DC" ShapeID="_x0000_i1052" DrawAspect="Icon" ObjectID="_1831798698" r:id="rId60"/>
                              </w:object>
                            </w:r>
                            <w:r w:rsidR="008E59E1">
                              <w:object w:dxaOrig="1534" w:dyaOrig="997" w14:anchorId="4B87B8C7">
                                <v:shape id="_x0000_i1054" type="#_x0000_t75" style="width:76.7pt;height:49.85pt">
                                  <v:imagedata r:id="rId61" o:title=""/>
                                </v:shape>
                                <o:OLEObject Type="Embed" ProgID="Acrobat.Document.DC" ShapeID="_x0000_i1054" DrawAspect="Icon" ObjectID="_1831798699" r:id="rId62"/>
                              </w:object>
                            </w:r>
                            <w:r w:rsidR="00966B55">
                              <w:object w:dxaOrig="1534" w:dyaOrig="997" w14:anchorId="2A48993E">
                                <v:shape id="_x0000_i1056" type="#_x0000_t75" style="width:76.7pt;height:49.85pt">
                                  <v:imagedata r:id="rId63" o:title=""/>
                                </v:shape>
                                <o:OLEObject Type="Embed" ProgID="Acrobat.Document.DC" ShapeID="_x0000_i1056" DrawAspect="Icon" ObjectID="_1831798700" r:id="rId6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3"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P1piYp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534" w:dyaOrig="997" w14:anchorId="6BC1CC4E">
                          <v:shape id="_x0000_i1050" type="#_x0000_t75" style="width:76.7pt;height:49.85pt">
                            <v:imagedata r:id="rId57" o:title=""/>
                          </v:shape>
                          <o:OLEObject Type="Embed" ProgID="Acrobat.Document.DC" ShapeID="_x0000_i1050" DrawAspect="Icon" ObjectID="_1831798697" r:id="rId65"/>
                        </w:object>
                      </w:r>
                      <w:r w:rsidR="008E59E1">
                        <w:object w:dxaOrig="1534" w:dyaOrig="997" w14:anchorId="3E3D76C4">
                          <v:shape id="_x0000_i1052" type="#_x0000_t75" style="width:76.7pt;height:49.85pt">
                            <v:imagedata r:id="rId59" o:title=""/>
                          </v:shape>
                          <o:OLEObject Type="Embed" ProgID="Acrobat.Document.DC" ShapeID="_x0000_i1052" DrawAspect="Icon" ObjectID="_1831798698" r:id="rId66"/>
                        </w:object>
                      </w:r>
                      <w:r w:rsidR="008E59E1">
                        <w:object w:dxaOrig="1534" w:dyaOrig="997" w14:anchorId="4B87B8C7">
                          <v:shape id="_x0000_i1054" type="#_x0000_t75" style="width:76.7pt;height:49.85pt">
                            <v:imagedata r:id="rId61" o:title=""/>
                          </v:shape>
                          <o:OLEObject Type="Embed" ProgID="Acrobat.Document.DC" ShapeID="_x0000_i1054" DrawAspect="Icon" ObjectID="_1831798699" r:id="rId67"/>
                        </w:object>
                      </w:r>
                      <w:r w:rsidR="00966B55">
                        <w:object w:dxaOrig="1534" w:dyaOrig="997" w14:anchorId="2A48993E">
                          <v:shape id="_x0000_i1056" type="#_x0000_t75" style="width:76.7pt;height:49.85pt">
                            <v:imagedata r:id="rId63" o:title=""/>
                          </v:shape>
                          <o:OLEObject Type="Embed" ProgID="Acrobat.Document.DC" ShapeID="_x0000_i1056" DrawAspect="Icon" ObjectID="_1831798700" r:id="rId68"/>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lastRenderedPageBreak/>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o provide pre and post 16 education provision for children and young people with SEND.</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69"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58" type="#_x0000_t75" style="width:76.7pt;height:49.85pt">
                                  <v:imagedata r:id="rId70" o:title=""/>
                                </v:shape>
                                <o:OLEObject Type="Embed" ProgID="Acrobat.Document.DC" ShapeID="_x0000_i1058" DrawAspect="Icon" ObjectID="_1831798701" r:id="rId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4"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IooYU4CAAC5BAAADgAAAAAAAAAAAAAAAAAuAgAAZHJzL2Uyb0RvYy54bWxQSwECLQAUAAYACAAA&#10;ACEASwKC390AAAAKAQAADwAAAAAAAAAAAAAAAACoBAAAZHJzL2Rvd25yZXYueG1sUEsFBgAAAAAE&#10;AAQA8wAAALIFAAAAAA==&#10;" fillcolor="window" strokeweight=".5pt">
                <v:path arrowok="t"/>
                <v:textbox style="mso-fit-shape-to-text:t">
                  <w:txbxContent>
                    <w:p w14:paraId="6C794E7D" w14:textId="6B800F7E" w:rsidR="00D91F5B" w:rsidRDefault="0043327F" w:rsidP="0043327F">
                      <w:r>
                        <w:object w:dxaOrig="1534" w:dyaOrig="997" w14:anchorId="2ADF3402">
                          <v:shape id="_x0000_i1058" type="#_x0000_t75" style="width:76.7pt;height:49.85pt">
                            <v:imagedata r:id="rId70" o:title=""/>
                          </v:shape>
                          <o:OLEObject Type="Embed" ProgID="Acrobat.Document.DC" ShapeID="_x0000_i1058" DrawAspect="Icon" ObjectID="_1831798701" r:id="rId72"/>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lastRenderedPageBreak/>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(Dormanstown Primary School), Steel River Academy Trust (Grangetown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73"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60" type="#_x0000_t75" style="width:76.7pt;height:49.85pt">
                                  <v:imagedata r:id="rId74" o:title=""/>
                                </v:shape>
                                <o:OLEObject Type="Embed" ProgID="Acrobat.Document.DC" ShapeID="_x0000_i1060" DrawAspect="Icon" ObjectID="_1831798702"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5"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688B99C6" w14:textId="5454A8FE" w:rsidR="00EE4B7F" w:rsidRDefault="00BA3CDB" w:rsidP="00BA3CDB">
                      <w:r>
                        <w:object w:dxaOrig="1534" w:dyaOrig="997" w14:anchorId="4EE40704">
                          <v:shape id="_x0000_i1060" type="#_x0000_t75" style="width:76.7pt;height:49.85pt">
                            <v:imagedata r:id="rId74" o:title=""/>
                          </v:shape>
                          <o:OLEObject Type="Embed" ProgID="Acrobat.Document.DC" ShapeID="_x0000_i1060" DrawAspect="Icon" ObjectID="_1831798702" r:id="rId76"/>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lastRenderedPageBreak/>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77"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62" type="#_x0000_t75" style="width:76.7pt;height:49.85pt">
                                  <v:imagedata r:id="rId78" o:title=""/>
                                </v:shape>
                                <o:OLEObject Type="Embed" ProgID="Acrobat.Document.DC" ShapeID="_x0000_i1062" DrawAspect="Icon" ObjectID="_1831798703"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6"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c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8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BsnL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534" w:dyaOrig="997" w14:anchorId="0CD914B3">
                          <v:shape id="_x0000_i1062" type="#_x0000_t75" style="width:76.7pt;height:49.85pt">
                            <v:imagedata r:id="rId78" o:title=""/>
                          </v:shape>
                          <o:OLEObject Type="Embed" ProgID="Acrobat.Document.DC" ShapeID="_x0000_i1062" DrawAspect="Icon" ObjectID="_1831798703" r:id="rId80"/>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lastRenderedPageBreak/>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To Carry out a procurement exercise and to appoint an appropriate contractor to undertake drainage works in a number of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81"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0EADE316" w:rsidR="00AC2484" w:rsidRDefault="00260EE2" w:rsidP="00260EE2">
                            <w:r>
                              <w:object w:dxaOrig="1534" w:dyaOrig="997" w14:anchorId="3FED6C81">
                                <v:shape id="_x0000_i1064" type="#_x0000_t75" style="width:76.7pt;height:49.85pt">
                                  <v:imagedata r:id="rId82" o:title=""/>
                                </v:shape>
                                <o:OLEObject Type="Embed" ProgID="Acrobat.Document.DC" ShapeID="_x0000_i1064" DrawAspect="Icon" ObjectID="_1831798704" r:id="rId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4EC692" id="_x0000_s1047" type="#_x0000_t202" style="position:absolute;margin-left:236.25pt;margin-top:7.95pt;width:61.5pt;height:55.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029DE5B8" w14:textId="0EADE316" w:rsidR="00AC2484" w:rsidRDefault="00260EE2" w:rsidP="00260EE2">
                      <w:r>
                        <w:object w:dxaOrig="1534" w:dyaOrig="997" w14:anchorId="3FED6C81">
                          <v:shape id="_x0000_i1064" type="#_x0000_t75" style="width:76.7pt;height:49.85pt">
                            <v:imagedata r:id="rId82" o:title=""/>
                          </v:shape>
                          <o:OLEObject Type="Embed" ProgID="Acrobat.Document.DC" ShapeID="_x0000_i1064" DrawAspect="Icon" ObjectID="_1831798704" r:id="rId84"/>
                        </w:object>
                      </w:r>
                    </w:p>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lastRenderedPageBreak/>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(STaTS)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85"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66" type="#_x0000_t75" style="width:75.4pt;height:49.2pt">
                                  <v:imagedata r:id="rId86" o:title=""/>
                                </v:shape>
                                <o:OLEObject Type="Embed" ProgID="Acrobat.Document.DC" ShapeID="_x0000_i1066" DrawAspect="Icon" ObjectID="_1831798705" r:id="rId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8"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P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o/MYIF6tqNwCZkc7BnorFzWyLVHw&#10;g3CgHGDCGoV7HJUmlEi9xNma3K+/3Ud/MAFWzlpQuOAGOwYUfhgw5OtwPI6MT8r44moExb23rN5b&#10;zFtzQ0ByiHW1MonRP+i9WDlqnrFr85gTJmEkMhc87MWbsFsr7KpU83lyAsetCEvzaOWeWxHjp+5Z&#10;ONsPPYAtd7Snusg/zH7nm0Zl52+BFnUixhHTnqTYj0StfpfjAr7Xk9fx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DVeZz04CAAC5BAAADgAAAAAAAAAAAAAAAAAuAgAAZHJzL2Uyb0RvYy54bWxQSwECLQAUAAYACAAA&#10;ACEASwKC390AAAAKAQAADwAAAAAAAAAAAAAAAACoBAAAZHJzL2Rvd25yZXYueG1sUEsFBgAAAAAE&#10;AAQA8wAAALIFAAAAAA==&#10;" fillcolor="window" strokeweight=".5pt">
                <v:path arrowok="t"/>
                <v:textbox style="mso-fit-shape-to-text:t">
                  <w:txbxContent>
                    <w:p w14:paraId="16D11FAC" w14:textId="6CF650A0" w:rsidR="009C456D" w:rsidRDefault="00A62C7A" w:rsidP="00A62C7A">
                      <w:r>
                        <w:object w:dxaOrig="1376" w:dyaOrig="899" w14:anchorId="407FFF9D">
                          <v:shape id="_x0000_i1066" type="#_x0000_t75" style="width:75.4pt;height:49.2pt">
                            <v:imagedata r:id="rId86" o:title=""/>
                          </v:shape>
                          <o:OLEObject Type="Embed" ProgID="Acrobat.Document.DC" ShapeID="_x0000_i1066" DrawAspect="Icon" ObjectID="_1831798705" r:id="rId88"/>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lastRenderedPageBreak/>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To enter into a further S76 partnership agreement with North East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89"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7777777" w:rsidR="009F4D27" w:rsidRDefault="009F4D27" w:rsidP="009F4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9DA6" id="_x0000_s1049" type="#_x0000_t202" style="position:absolute;margin-left:236.25pt;margin-top:7.95pt;width:61.5pt;height:55.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Gtt3+lQAgAAuwQAAA4AAAAAAAAAAAAAAAAALgIAAGRycy9lMm9Eb2MueG1sUEsBAi0AFAAG&#10;AAgAAAAhAD+Mi1DfAAAACgEAAA8AAAAAAAAAAAAAAAAAqgQAAGRycy9kb3ducmV2LnhtbFBLBQYA&#10;AAAABAAEAPMAAAC2BQAAAAA=&#10;" fillcolor="window" strokeweight=".5pt">
                <v:path arrowok="t"/>
                <v:textbox>
                  <w:txbxContent>
                    <w:p w14:paraId="4FB9033F" w14:textId="77777777" w:rsidR="009F4D27" w:rsidRDefault="009F4D27" w:rsidP="009F4D27"/>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lastRenderedPageBreak/>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90"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68" type="#_x0000_t75" style="width:76.7pt;height:49.85pt">
                                  <v:imagedata r:id="rId91" o:title=""/>
                                </v:shape>
                                <o:OLEObject Type="Embed" ProgID="Acrobat.Document.DC" ShapeID="_x0000_i1068" DrawAspect="Icon" ObjectID="_1831798706" r:id="rId9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50"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oz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53H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B4UqM04CAAC5BAAADgAAAAAAAAAAAAAAAAAuAgAAZHJzL2Uyb0RvYy54bWxQSwECLQAUAAYACAAA&#10;ACEASwKC390AAAAKAQAADwAAAAAAAAAAAAAAAACoBAAAZHJzL2Rvd25yZXYueG1sUEsFBgAAAAAE&#10;AAQA8wAAALIFAAAAAA==&#10;" fillcolor="window" strokeweight=".5pt">
                <v:path arrowok="t"/>
                <v:textbox style="mso-fit-shape-to-text:t">
                  <w:txbxContent>
                    <w:p w14:paraId="3F44ABBD" w14:textId="3F8EB145" w:rsidR="004F7A9D" w:rsidRDefault="009A7425" w:rsidP="009A7425">
                      <w:r>
                        <w:object w:dxaOrig="1534" w:dyaOrig="997" w14:anchorId="60337703">
                          <v:shape id="_x0000_i1068" type="#_x0000_t75" style="width:76.7pt;height:49.85pt">
                            <v:imagedata r:id="rId91" o:title=""/>
                          </v:shape>
                          <o:OLEObject Type="Embed" ProgID="Acrobat.Document.DC" ShapeID="_x0000_i1068" DrawAspect="Icon" ObjectID="_1831798706" r:id="rId93"/>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lastRenderedPageBreak/>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Representations should be made to Hannah Mendum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94"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354C40F4" w:rsidR="00406CD8" w:rsidRDefault="002C43C4" w:rsidP="002C43C4">
                            <w:r>
                              <w:object w:dxaOrig="1376" w:dyaOrig="899" w14:anchorId="6557A159">
                                <v:shape id="_x0000_i1070" type="#_x0000_t75" style="width:75.4pt;height:49.2pt">
                                  <v:imagedata r:id="rId95" o:title=""/>
                                </v:shape>
                                <o:OLEObject Type="Embed" ProgID="Acrobat.Document.DC" ShapeID="_x0000_i1070" DrawAspect="Icon" ObjectID="_1831798707" r:id="rId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69344" id="_x0000_s1051" type="#_x0000_t202" style="position:absolute;margin-left:236.25pt;margin-top:7.95pt;width:61.5pt;height:55.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NN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13E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AmxzTU4CAAC5BAAADgAAAAAAAAAAAAAAAAAuAgAAZHJzL2Uyb0RvYy54bWxQSwECLQAUAAYACAAA&#10;ACEASwKC390AAAAKAQAADwAAAAAAAAAAAAAAAACoBAAAZHJzL2Rvd25yZXYueG1sUEsFBgAAAAAE&#10;AAQA8wAAALIFAAAAAA==&#10;" fillcolor="window" strokeweight=".5pt">
                <v:path arrowok="t"/>
                <v:textbox style="mso-fit-shape-to-text:t">
                  <w:txbxContent>
                    <w:p w14:paraId="21A12A58" w14:textId="354C40F4" w:rsidR="00406CD8" w:rsidRDefault="002C43C4" w:rsidP="002C43C4">
                      <w:r>
                        <w:object w:dxaOrig="1376" w:dyaOrig="899" w14:anchorId="6557A159">
                          <v:shape id="_x0000_i1070" type="#_x0000_t75" style="width:75.4pt;height:49.2pt">
                            <v:imagedata r:id="rId95" o:title=""/>
                          </v:shape>
                          <o:OLEObject Type="Embed" ProgID="Acrobat.Document.DC" ShapeID="_x0000_i1070" DrawAspect="Icon" ObjectID="_1831798707" r:id="rId97"/>
                        </w:object>
                      </w:r>
                    </w:p>
                  </w:txbxContent>
                </v:textbox>
                <w10:wrap anchorx="page"/>
              </v:shape>
            </w:pict>
          </mc:Fallback>
        </mc:AlternateContent>
      </w:r>
    </w:p>
    <w:p w14:paraId="19EC7931" w14:textId="06B81835" w:rsidR="004F7A9D" w:rsidRDefault="00406CD8" w:rsidP="004F7A9D">
      <w:r>
        <w:br w:type="page"/>
      </w:r>
    </w:p>
    <w:p w14:paraId="74A093B7" w14:textId="7EDFD1FD" w:rsidR="00335589" w:rsidRDefault="00335589" w:rsidP="00335589">
      <w:pPr>
        <w:rPr>
          <w:b/>
          <w:sz w:val="28"/>
          <w:szCs w:val="28"/>
          <w:lang w:val="en-US"/>
        </w:rPr>
      </w:pPr>
      <w:bookmarkStart w:id="13" w:name="_Hlk214369280"/>
      <w:r>
        <w:rPr>
          <w:b/>
          <w:sz w:val="28"/>
        </w:rPr>
        <w:lastRenderedPageBreak/>
        <w:t>DECISION: C</w:t>
      </w:r>
      <w:r w:rsidRPr="006B4381">
        <w:rPr>
          <w:b/>
          <w:sz w:val="28"/>
        </w:rPr>
        <w:t>DD00</w:t>
      </w:r>
      <w:r>
        <w:rPr>
          <w:b/>
          <w:sz w:val="28"/>
        </w:rPr>
        <w:t>72</w:t>
      </w:r>
    </w:p>
    <w:p w14:paraId="4F4FD63B" w14:textId="77777777" w:rsidR="00335589" w:rsidRDefault="00335589" w:rsidP="00335589">
      <w:pPr>
        <w:rPr>
          <w:b/>
          <w:sz w:val="28"/>
        </w:rPr>
      </w:pPr>
    </w:p>
    <w:p w14:paraId="44DA6DED" w14:textId="7D373A54" w:rsidR="00335589" w:rsidRPr="009F4D27" w:rsidRDefault="00335589" w:rsidP="00335589">
      <w:pPr>
        <w:rPr>
          <w:b/>
          <w:sz w:val="28"/>
        </w:rPr>
      </w:pPr>
      <w:r>
        <w:rPr>
          <w:b/>
          <w:sz w:val="28"/>
        </w:rPr>
        <w:t xml:space="preserve">Nature of the decision: </w:t>
      </w:r>
      <w:r w:rsidRPr="00335589">
        <w:rPr>
          <w:b/>
          <w:bCs/>
          <w:sz w:val="28"/>
          <w:szCs w:val="28"/>
          <w:lang w:val="en-US"/>
        </w:rPr>
        <w:t>Tyne Tees Independent Fostering Services Flexible Procurement Agreement - 2</w:t>
      </w:r>
      <w:r w:rsidRPr="00335589">
        <w:rPr>
          <w:b/>
          <w:bCs/>
          <w:sz w:val="28"/>
          <w:szCs w:val="28"/>
          <w:vertAlign w:val="superscript"/>
          <w:lang w:val="en-US"/>
        </w:rPr>
        <w:t>nd</w:t>
      </w:r>
      <w:r w:rsidRPr="00335589">
        <w:rPr>
          <w:b/>
          <w:bCs/>
          <w:sz w:val="28"/>
          <w:szCs w:val="28"/>
          <w:lang w:val="en-US"/>
        </w:rPr>
        <w:t xml:space="preserve"> Extension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0AB7E46F" w14:textId="77777777" w:rsidR="00335589" w:rsidRDefault="00335589" w:rsidP="00335589">
      <w:pPr>
        <w:rPr>
          <w:b/>
          <w:sz w:val="28"/>
        </w:rPr>
      </w:pPr>
    </w:p>
    <w:p w14:paraId="1CE33A1E" w14:textId="4C9FF2A2" w:rsidR="00335589" w:rsidRDefault="008868EE" w:rsidP="00335589">
      <w:pPr>
        <w:rPr>
          <w:lang w:val="en-US"/>
        </w:rPr>
      </w:pPr>
      <w:r w:rsidRPr="008868EE">
        <w:rPr>
          <w:lang w:val="en-US"/>
        </w:rPr>
        <w:t>Redcar and Cleveland Council as lead authority of the Tyne Tees Independent Foster Care Services framework.</w:t>
      </w:r>
      <w:r>
        <w:rPr>
          <w:lang w:val="en-US"/>
        </w:rPr>
        <w:t xml:space="preserve"> </w:t>
      </w:r>
      <w:r w:rsidRPr="008868EE">
        <w:rPr>
          <w:lang w:val="en-US"/>
        </w:rPr>
        <w:t>On behalf of the 12 North East Local Authorities - Approval is required to enter into the 2nd optional extension phase of the agreement from 1st July 2026 until 30</w:t>
      </w:r>
      <w:r w:rsidRPr="008868EE">
        <w:rPr>
          <w:vertAlign w:val="superscript"/>
          <w:lang w:val="en-US"/>
        </w:rPr>
        <w:t>th</w:t>
      </w:r>
      <w:r w:rsidRPr="008868EE">
        <w:rPr>
          <w:lang w:val="en-US"/>
        </w:rPr>
        <w:t xml:space="preserve"> June 2027. The Flexible Procurement Agreement allows for new providers to bid in</w:t>
      </w:r>
      <w:r>
        <w:rPr>
          <w:lang w:val="en-US"/>
        </w:rPr>
        <w:t xml:space="preserve"> </w:t>
      </w:r>
      <w:r w:rsidRPr="008868EE">
        <w:rPr>
          <w:lang w:val="en-US"/>
        </w:rPr>
        <w:t>openings throughout the lifetime of the contract. Approval is also being sought to award contracts to successful bidders throughout the duration of the contract period</w:t>
      </w:r>
      <w:r>
        <w:rPr>
          <w:lang w:val="en-US"/>
        </w:rPr>
        <w:t>.</w:t>
      </w:r>
    </w:p>
    <w:p w14:paraId="1BF71ADB" w14:textId="77777777" w:rsidR="008868EE" w:rsidRDefault="008868EE" w:rsidP="00335589">
      <w:pPr>
        <w:rPr>
          <w:lang w:val="en-US"/>
        </w:rPr>
      </w:pPr>
    </w:p>
    <w:p w14:paraId="5DDF2C34" w14:textId="77777777" w:rsidR="00335589" w:rsidRDefault="00335589" w:rsidP="00335589">
      <w:pPr>
        <w:rPr>
          <w:b/>
          <w:sz w:val="28"/>
        </w:rPr>
      </w:pPr>
      <w:r>
        <w:rPr>
          <w:b/>
          <w:sz w:val="28"/>
        </w:rPr>
        <w:t>Who will make the decision?</w:t>
      </w:r>
    </w:p>
    <w:p w14:paraId="55AFAC7E" w14:textId="77777777" w:rsidR="00335589" w:rsidRDefault="00335589" w:rsidP="00335589">
      <w:pPr>
        <w:rPr>
          <w:b/>
          <w:sz w:val="28"/>
        </w:rPr>
      </w:pPr>
    </w:p>
    <w:p w14:paraId="4F79434D" w14:textId="77777777" w:rsidR="00335589" w:rsidRDefault="00335589" w:rsidP="00335589">
      <w:r>
        <w:t>Cabinet Member for Children and Families</w:t>
      </w:r>
    </w:p>
    <w:p w14:paraId="7A17BF87" w14:textId="77777777" w:rsidR="00335589" w:rsidRDefault="00335589" w:rsidP="00335589"/>
    <w:p w14:paraId="7C1BA715" w14:textId="77777777" w:rsidR="00335589" w:rsidRDefault="00335589" w:rsidP="00335589">
      <w:pPr>
        <w:rPr>
          <w:b/>
          <w:sz w:val="28"/>
        </w:rPr>
      </w:pPr>
      <w:r>
        <w:rPr>
          <w:b/>
          <w:sz w:val="28"/>
        </w:rPr>
        <w:t>When is the decision to be taken?</w:t>
      </w:r>
    </w:p>
    <w:p w14:paraId="4BE5D95F" w14:textId="77777777" w:rsidR="00335589" w:rsidRDefault="00335589" w:rsidP="00335589">
      <w:pPr>
        <w:rPr>
          <w:b/>
          <w:sz w:val="28"/>
        </w:rPr>
      </w:pPr>
    </w:p>
    <w:p w14:paraId="4BD0FE62" w14:textId="15B0A517" w:rsidR="00335589" w:rsidRDefault="00335589" w:rsidP="00335589">
      <w:r>
        <w:t>December 2025</w:t>
      </w:r>
    </w:p>
    <w:p w14:paraId="2BBBCC85" w14:textId="77777777" w:rsidR="00335589" w:rsidRDefault="00335589" w:rsidP="00335589"/>
    <w:p w14:paraId="5EA1D8C4" w14:textId="77777777" w:rsidR="00335589" w:rsidRDefault="00335589" w:rsidP="00335589">
      <w:pPr>
        <w:rPr>
          <w:b/>
          <w:sz w:val="28"/>
        </w:rPr>
      </w:pPr>
      <w:r>
        <w:rPr>
          <w:b/>
          <w:sz w:val="28"/>
        </w:rPr>
        <w:t>Who will be consulted and how?</w:t>
      </w:r>
    </w:p>
    <w:p w14:paraId="0205B7DD" w14:textId="77777777" w:rsidR="00335589" w:rsidRDefault="00335589" w:rsidP="00335589">
      <w:pPr>
        <w:rPr>
          <w:b/>
          <w:sz w:val="28"/>
        </w:rPr>
      </w:pPr>
    </w:p>
    <w:p w14:paraId="306B58E7" w14:textId="77777777" w:rsidR="00335589" w:rsidRPr="00406CD8" w:rsidRDefault="00335589" w:rsidP="00335589">
      <w:pPr>
        <w:rPr>
          <w:noProof/>
          <w:lang w:val="en-US"/>
        </w:rPr>
      </w:pPr>
      <w:r w:rsidRPr="00406CD8">
        <w:rPr>
          <w:noProof/>
          <w:lang w:val="en-US"/>
        </w:rPr>
        <w:t xml:space="preserve">Cabinet Member for Children and Families </w:t>
      </w:r>
    </w:p>
    <w:p w14:paraId="213E5191" w14:textId="77777777" w:rsidR="00335589" w:rsidRPr="00406CD8" w:rsidRDefault="00335589" w:rsidP="00335589">
      <w:pPr>
        <w:rPr>
          <w:noProof/>
          <w:lang w:val="en-US"/>
        </w:rPr>
      </w:pPr>
      <w:r w:rsidRPr="00406CD8">
        <w:rPr>
          <w:noProof/>
          <w:lang w:val="en-US"/>
        </w:rPr>
        <w:t>Chief Finance Officer</w:t>
      </w:r>
    </w:p>
    <w:p w14:paraId="6ECBE244" w14:textId="77777777" w:rsidR="00335589" w:rsidRPr="00406CD8" w:rsidRDefault="00335589" w:rsidP="00335589">
      <w:pPr>
        <w:rPr>
          <w:noProof/>
          <w:lang w:val="en-US"/>
        </w:rPr>
      </w:pPr>
      <w:r w:rsidRPr="00406CD8">
        <w:rPr>
          <w:noProof/>
          <w:lang w:val="en-US"/>
        </w:rPr>
        <w:t>Chief Legal Officer</w:t>
      </w:r>
    </w:p>
    <w:p w14:paraId="1EB44C8E" w14:textId="56176071" w:rsidR="00335589" w:rsidRDefault="00335589" w:rsidP="00335589">
      <w:pPr>
        <w:rPr>
          <w:noProof/>
          <w:lang w:val="en-US"/>
        </w:rPr>
      </w:pPr>
      <w:r>
        <w:rPr>
          <w:noProof/>
          <w:lang w:val="en-US"/>
        </w:rPr>
        <w:t xml:space="preserve">Executive </w:t>
      </w:r>
      <w:r w:rsidRPr="00406CD8">
        <w:rPr>
          <w:noProof/>
          <w:lang w:val="en-US"/>
        </w:rPr>
        <w:t>Director for Children and Families</w:t>
      </w:r>
    </w:p>
    <w:p w14:paraId="05E9B530" w14:textId="77777777" w:rsidR="00335589" w:rsidRPr="00406CD8" w:rsidRDefault="00335589" w:rsidP="00335589">
      <w:pPr>
        <w:rPr>
          <w:noProof/>
          <w:lang w:val="en-US"/>
        </w:rPr>
      </w:pPr>
    </w:p>
    <w:p w14:paraId="71D89E7E" w14:textId="77777777" w:rsidR="00335589" w:rsidRDefault="00335589" w:rsidP="00335589">
      <w:pPr>
        <w:rPr>
          <w:noProof/>
          <w:lang w:val="en-US"/>
        </w:rPr>
      </w:pPr>
      <w:r w:rsidRPr="00406CD8">
        <w:rPr>
          <w:noProof/>
          <w:lang w:val="en-US"/>
        </w:rPr>
        <w:t>All of the above will be consulted via approval of the delegated decision.</w:t>
      </w:r>
    </w:p>
    <w:p w14:paraId="1E45407C" w14:textId="77777777" w:rsidR="00335589" w:rsidRDefault="00335589" w:rsidP="00335589"/>
    <w:p w14:paraId="61C7A07F" w14:textId="77777777" w:rsidR="00335589" w:rsidRDefault="00335589" w:rsidP="00335589">
      <w:pPr>
        <w:rPr>
          <w:b/>
          <w:sz w:val="28"/>
        </w:rPr>
      </w:pPr>
      <w:r>
        <w:rPr>
          <w:b/>
          <w:sz w:val="28"/>
        </w:rPr>
        <w:t>Supporting documentation:</w:t>
      </w:r>
    </w:p>
    <w:p w14:paraId="426524F8" w14:textId="77777777" w:rsidR="00335589" w:rsidRDefault="00335589" w:rsidP="00335589">
      <w:pPr>
        <w:rPr>
          <w:b/>
          <w:sz w:val="28"/>
        </w:rPr>
      </w:pPr>
    </w:p>
    <w:p w14:paraId="3D480919" w14:textId="77777777" w:rsidR="00335589" w:rsidRDefault="00335589" w:rsidP="00335589">
      <w:r>
        <w:t>There are no supporting documents for this decision.</w:t>
      </w:r>
    </w:p>
    <w:p w14:paraId="0F91D71B" w14:textId="77777777" w:rsidR="00335589" w:rsidRDefault="00335589" w:rsidP="00335589"/>
    <w:p w14:paraId="68F5E42C" w14:textId="77777777" w:rsidR="00335589" w:rsidRDefault="00335589" w:rsidP="00335589">
      <w:pPr>
        <w:rPr>
          <w:b/>
          <w:sz w:val="28"/>
        </w:rPr>
      </w:pPr>
      <w:r>
        <w:rPr>
          <w:b/>
          <w:sz w:val="28"/>
        </w:rPr>
        <w:t>How and by when to make representations:</w:t>
      </w:r>
    </w:p>
    <w:p w14:paraId="3C3F631F" w14:textId="77777777" w:rsidR="00335589" w:rsidRDefault="00335589" w:rsidP="00335589">
      <w:pPr>
        <w:rPr>
          <w:b/>
          <w:sz w:val="28"/>
        </w:rPr>
      </w:pPr>
    </w:p>
    <w:p w14:paraId="66CA6EC1" w14:textId="4C8B9F9D" w:rsidR="00335589" w:rsidRDefault="00335589" w:rsidP="00335589">
      <w:r>
        <w:t>Representations should be made to Emma Bainbridge before 16 December 2025.</w:t>
      </w:r>
    </w:p>
    <w:p w14:paraId="7F07E1CA" w14:textId="1F149824" w:rsidR="00335589" w:rsidRDefault="00335589" w:rsidP="00335589">
      <w:pPr>
        <w:rPr>
          <w:lang w:val="en-US"/>
        </w:rPr>
      </w:pPr>
      <w:r>
        <w:t xml:space="preserve">Tel: </w:t>
      </w:r>
      <w:r w:rsidRPr="004F7A9D">
        <w:t xml:space="preserve">01642 </w:t>
      </w:r>
      <w:r>
        <w:t xml:space="preserve">444156 </w:t>
      </w:r>
      <w:r>
        <w:rPr>
          <w:noProof/>
          <w:lang w:val="en-US"/>
        </w:rPr>
        <w:t xml:space="preserve">or email </w:t>
      </w:r>
      <w:r w:rsidRPr="00335589">
        <w:rPr>
          <w:noProof/>
          <w:lang w:val="en-US"/>
        </w:rPr>
        <w:t>emma.bainbridge@redcar-cleveland.gov.uk</w:t>
      </w:r>
    </w:p>
    <w:p w14:paraId="6C6DF000" w14:textId="77777777" w:rsidR="00335589" w:rsidRDefault="00335589" w:rsidP="00335589"/>
    <w:p w14:paraId="509D2650" w14:textId="6302E6E5" w:rsidR="00335589" w:rsidRDefault="00335589" w:rsidP="00335589">
      <w:r>
        <w:t>First published in Forward Plan on 18 November 2025</w:t>
      </w:r>
    </w:p>
    <w:p w14:paraId="37D39DB6" w14:textId="77777777" w:rsidR="00335589" w:rsidRDefault="00335589" w:rsidP="00335589"/>
    <w:p w14:paraId="4C561001" w14:textId="77777777" w:rsidR="00335589" w:rsidRPr="008254C1" w:rsidRDefault="00335589" w:rsidP="00335589">
      <w:pPr>
        <w:rPr>
          <w:b/>
          <w:sz w:val="28"/>
          <w:szCs w:val="28"/>
        </w:rPr>
      </w:pPr>
      <w:r w:rsidRPr="008254C1">
        <w:rPr>
          <w:b/>
          <w:sz w:val="28"/>
          <w:szCs w:val="28"/>
        </w:rPr>
        <w:t>Following the Making of the decision, the decision form will be published here:</w:t>
      </w:r>
    </w:p>
    <w:p w14:paraId="1CB0DBBE" w14:textId="77777777" w:rsidR="00335589" w:rsidRDefault="00335589" w:rsidP="00335589">
      <w:r>
        <w:rPr>
          <w:noProof/>
        </w:rPr>
        <mc:AlternateContent>
          <mc:Choice Requires="wps">
            <w:drawing>
              <wp:anchor distT="0" distB="0" distL="114300" distR="114300" simplePos="0" relativeHeight="252006400" behindDoc="0" locked="0" layoutInCell="1" allowOverlap="1" wp14:anchorId="17861CDE" wp14:editId="5D7F53A1">
                <wp:simplePos x="0" y="0"/>
                <wp:positionH relativeFrom="page">
                  <wp:posOffset>2794611</wp:posOffset>
                </wp:positionH>
                <wp:positionV relativeFrom="paragraph">
                  <wp:posOffset>10256</wp:posOffset>
                </wp:positionV>
                <wp:extent cx="940280" cy="595222"/>
                <wp:effectExtent l="0" t="0" r="12700" b="14605"/>
                <wp:wrapNone/>
                <wp:docPr id="21377769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402DCC63" w14:textId="0160D894" w:rsidR="00335589" w:rsidRDefault="00335589" w:rsidP="003355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61CDE" id="_x0000_s1052" type="#_x0000_t202" style="position:absolute;margin-left:220.05pt;margin-top:.8pt;width:74.05pt;height:46.8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" fillcolor="window" strokeweight=".5pt">
                <v:path arrowok="t"/>
                <v:textbox>
                  <w:txbxContent>
                    <w:p w14:paraId="402DCC63" w14:textId="0160D894" w:rsidR="00335589" w:rsidRDefault="00335589" w:rsidP="00335589"/>
                  </w:txbxContent>
                </v:textbox>
                <w10:wrap anchorx="page"/>
              </v:shape>
            </w:pict>
          </mc:Fallback>
        </mc:AlternateContent>
      </w:r>
    </w:p>
    <w:bookmarkEnd w:id="13"/>
    <w:p w14:paraId="5F192664" w14:textId="0572E53A" w:rsidR="0019315C" w:rsidRDefault="0019315C" w:rsidP="0019315C">
      <w:pPr>
        <w:rPr>
          <w:b/>
          <w:sz w:val="28"/>
          <w:szCs w:val="28"/>
          <w:lang w:val="en-US"/>
        </w:rPr>
      </w:pPr>
      <w:r>
        <w:rPr>
          <w:b/>
          <w:sz w:val="28"/>
        </w:rPr>
        <w:lastRenderedPageBreak/>
        <w:t>DECISION: C</w:t>
      </w:r>
      <w:r w:rsidRPr="006B4381">
        <w:rPr>
          <w:b/>
          <w:sz w:val="28"/>
        </w:rPr>
        <w:t>DD00</w:t>
      </w:r>
      <w:r>
        <w:rPr>
          <w:b/>
          <w:sz w:val="28"/>
        </w:rPr>
        <w:t>73</w:t>
      </w:r>
    </w:p>
    <w:p w14:paraId="62E2B7A6" w14:textId="77777777" w:rsidR="0019315C" w:rsidRDefault="0019315C" w:rsidP="0019315C">
      <w:pPr>
        <w:rPr>
          <w:b/>
          <w:sz w:val="28"/>
        </w:rPr>
      </w:pPr>
    </w:p>
    <w:p w14:paraId="2EAC35AB" w14:textId="0775A3A2" w:rsidR="0019315C" w:rsidRPr="009F4D27" w:rsidRDefault="0019315C" w:rsidP="0019315C">
      <w:pPr>
        <w:rPr>
          <w:b/>
          <w:sz w:val="28"/>
        </w:rPr>
      </w:pPr>
      <w:r>
        <w:rPr>
          <w:b/>
          <w:sz w:val="28"/>
        </w:rPr>
        <w:t xml:space="preserve">Nature of the decision: </w:t>
      </w:r>
      <w:r w:rsidRPr="0019315C">
        <w:rPr>
          <w:b/>
          <w:bCs/>
          <w:sz w:val="28"/>
          <w:szCs w:val="28"/>
          <w:lang w:val="en-US"/>
        </w:rPr>
        <w:t xml:space="preserve">Cygnet Children's Services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F93BD36" w14:textId="77777777" w:rsidR="0019315C" w:rsidRDefault="0019315C" w:rsidP="0019315C">
      <w:pPr>
        <w:rPr>
          <w:b/>
          <w:sz w:val="28"/>
        </w:rPr>
      </w:pPr>
    </w:p>
    <w:p w14:paraId="69A45EBD" w14:textId="7B17EE57" w:rsidR="0019315C" w:rsidRDefault="0019315C" w:rsidP="0019315C">
      <w:pPr>
        <w:rPr>
          <w:lang w:val="en-US"/>
        </w:rPr>
      </w:pPr>
      <w:r w:rsidRPr="0019315C">
        <w:rPr>
          <w:lang w:val="en-US"/>
        </w:rPr>
        <w:t>To award a contract for Children</w:t>
      </w:r>
      <w:r>
        <w:rPr>
          <w:lang w:val="en-US"/>
        </w:rPr>
        <w:t>’</w:t>
      </w:r>
      <w:r w:rsidRPr="0019315C">
        <w:rPr>
          <w:lang w:val="en-US"/>
        </w:rPr>
        <w:t>s Legal Services to Cygnet to ensure that the requirements for children’s services legal work (and other work) are met and remain with a local employer.</w:t>
      </w:r>
    </w:p>
    <w:p w14:paraId="2B4C46D6" w14:textId="77777777" w:rsidR="0019315C" w:rsidRDefault="0019315C" w:rsidP="0019315C">
      <w:pPr>
        <w:rPr>
          <w:lang w:val="en-US"/>
        </w:rPr>
      </w:pPr>
    </w:p>
    <w:p w14:paraId="61D3787D" w14:textId="77777777" w:rsidR="0019315C" w:rsidRDefault="0019315C" w:rsidP="0019315C">
      <w:pPr>
        <w:rPr>
          <w:b/>
          <w:sz w:val="28"/>
        </w:rPr>
      </w:pPr>
      <w:r>
        <w:rPr>
          <w:b/>
          <w:sz w:val="28"/>
        </w:rPr>
        <w:t>Who will make the decision?</w:t>
      </w:r>
    </w:p>
    <w:p w14:paraId="08C23F9C" w14:textId="77777777" w:rsidR="0019315C" w:rsidRDefault="0019315C" w:rsidP="0019315C">
      <w:pPr>
        <w:rPr>
          <w:b/>
          <w:sz w:val="28"/>
        </w:rPr>
      </w:pPr>
    </w:p>
    <w:p w14:paraId="1F0F023D" w14:textId="77777777" w:rsidR="0019315C" w:rsidRDefault="0019315C" w:rsidP="0019315C">
      <w:r>
        <w:t>Cabinet Member for Children and Families</w:t>
      </w:r>
    </w:p>
    <w:p w14:paraId="1DD5AB57" w14:textId="77777777" w:rsidR="0019315C" w:rsidRDefault="0019315C" w:rsidP="0019315C"/>
    <w:p w14:paraId="291ADF88" w14:textId="77777777" w:rsidR="0019315C" w:rsidRDefault="0019315C" w:rsidP="0019315C">
      <w:pPr>
        <w:rPr>
          <w:b/>
          <w:sz w:val="28"/>
        </w:rPr>
      </w:pPr>
      <w:r>
        <w:rPr>
          <w:b/>
          <w:sz w:val="28"/>
        </w:rPr>
        <w:t>When is the decision to be taken?</w:t>
      </w:r>
    </w:p>
    <w:p w14:paraId="06FE1D5B" w14:textId="77777777" w:rsidR="0019315C" w:rsidRDefault="0019315C" w:rsidP="0019315C">
      <w:pPr>
        <w:rPr>
          <w:b/>
          <w:sz w:val="28"/>
        </w:rPr>
      </w:pPr>
    </w:p>
    <w:p w14:paraId="5DB8E155" w14:textId="77777777" w:rsidR="0019315C" w:rsidRDefault="0019315C" w:rsidP="0019315C">
      <w:r>
        <w:t>December 2025</w:t>
      </w:r>
    </w:p>
    <w:p w14:paraId="18A95957" w14:textId="77777777" w:rsidR="0019315C" w:rsidRDefault="0019315C" w:rsidP="0019315C"/>
    <w:p w14:paraId="33D521D1" w14:textId="77777777" w:rsidR="0019315C" w:rsidRDefault="0019315C" w:rsidP="0019315C">
      <w:pPr>
        <w:rPr>
          <w:b/>
          <w:sz w:val="28"/>
        </w:rPr>
      </w:pPr>
      <w:r>
        <w:rPr>
          <w:b/>
          <w:sz w:val="28"/>
        </w:rPr>
        <w:t>Who will be consulted and how?</w:t>
      </w:r>
    </w:p>
    <w:p w14:paraId="127F2625" w14:textId="77777777" w:rsidR="0019315C" w:rsidRDefault="0019315C" w:rsidP="0019315C">
      <w:pPr>
        <w:rPr>
          <w:b/>
          <w:sz w:val="28"/>
        </w:rPr>
      </w:pPr>
    </w:p>
    <w:p w14:paraId="32E71D67" w14:textId="77777777" w:rsidR="0019315C" w:rsidRPr="00406CD8" w:rsidRDefault="0019315C" w:rsidP="0019315C">
      <w:pPr>
        <w:rPr>
          <w:noProof/>
          <w:lang w:val="en-US"/>
        </w:rPr>
      </w:pPr>
      <w:r w:rsidRPr="00406CD8">
        <w:rPr>
          <w:noProof/>
          <w:lang w:val="en-US"/>
        </w:rPr>
        <w:t xml:space="preserve">Cabinet Member for Children and Families </w:t>
      </w:r>
    </w:p>
    <w:p w14:paraId="675FC897" w14:textId="77777777" w:rsidR="0019315C" w:rsidRPr="00406CD8" w:rsidRDefault="0019315C" w:rsidP="0019315C">
      <w:pPr>
        <w:rPr>
          <w:noProof/>
          <w:lang w:val="en-US"/>
        </w:rPr>
      </w:pPr>
      <w:r w:rsidRPr="00406CD8">
        <w:rPr>
          <w:noProof/>
          <w:lang w:val="en-US"/>
        </w:rPr>
        <w:t>Chief Finance Officer</w:t>
      </w:r>
    </w:p>
    <w:p w14:paraId="609F3054" w14:textId="77777777" w:rsidR="0019315C" w:rsidRPr="00406CD8" w:rsidRDefault="0019315C" w:rsidP="0019315C">
      <w:pPr>
        <w:rPr>
          <w:noProof/>
          <w:lang w:val="en-US"/>
        </w:rPr>
      </w:pPr>
      <w:r w:rsidRPr="00406CD8">
        <w:rPr>
          <w:noProof/>
          <w:lang w:val="en-US"/>
        </w:rPr>
        <w:t>Chief Legal Officer</w:t>
      </w:r>
    </w:p>
    <w:p w14:paraId="560E00CC" w14:textId="77777777" w:rsidR="0019315C" w:rsidRDefault="0019315C" w:rsidP="0019315C">
      <w:pPr>
        <w:rPr>
          <w:noProof/>
          <w:lang w:val="en-US"/>
        </w:rPr>
      </w:pPr>
      <w:r>
        <w:rPr>
          <w:noProof/>
          <w:lang w:val="en-US"/>
        </w:rPr>
        <w:t xml:space="preserve">Executive </w:t>
      </w:r>
      <w:r w:rsidRPr="00406CD8">
        <w:rPr>
          <w:noProof/>
          <w:lang w:val="en-US"/>
        </w:rPr>
        <w:t>Director for Children and Families</w:t>
      </w:r>
    </w:p>
    <w:p w14:paraId="72417CBB" w14:textId="77777777" w:rsidR="0019315C" w:rsidRPr="00406CD8" w:rsidRDefault="0019315C" w:rsidP="0019315C">
      <w:pPr>
        <w:rPr>
          <w:noProof/>
          <w:lang w:val="en-US"/>
        </w:rPr>
      </w:pPr>
    </w:p>
    <w:p w14:paraId="555AFDFB" w14:textId="77777777" w:rsidR="0019315C" w:rsidRDefault="0019315C" w:rsidP="0019315C">
      <w:pPr>
        <w:rPr>
          <w:noProof/>
          <w:lang w:val="en-US"/>
        </w:rPr>
      </w:pPr>
      <w:r w:rsidRPr="00406CD8">
        <w:rPr>
          <w:noProof/>
          <w:lang w:val="en-US"/>
        </w:rPr>
        <w:t>All of the above will be consulted via approval of the delegated decision.</w:t>
      </w:r>
    </w:p>
    <w:p w14:paraId="1ECE5D54" w14:textId="77777777" w:rsidR="0019315C" w:rsidRDefault="0019315C" w:rsidP="0019315C"/>
    <w:p w14:paraId="6DDF1C81" w14:textId="77777777" w:rsidR="0019315C" w:rsidRDefault="0019315C" w:rsidP="0019315C">
      <w:pPr>
        <w:rPr>
          <w:b/>
          <w:sz w:val="28"/>
        </w:rPr>
      </w:pPr>
      <w:r>
        <w:rPr>
          <w:b/>
          <w:sz w:val="28"/>
        </w:rPr>
        <w:t>Supporting documentation:</w:t>
      </w:r>
    </w:p>
    <w:p w14:paraId="23557B86" w14:textId="77777777" w:rsidR="0019315C" w:rsidRDefault="0019315C" w:rsidP="0019315C">
      <w:pPr>
        <w:rPr>
          <w:b/>
          <w:sz w:val="28"/>
        </w:rPr>
      </w:pPr>
    </w:p>
    <w:p w14:paraId="2170847F" w14:textId="77777777" w:rsidR="0019315C" w:rsidRDefault="0019315C" w:rsidP="0019315C">
      <w:r>
        <w:t>There are no supporting documents for this decision.</w:t>
      </w:r>
    </w:p>
    <w:p w14:paraId="7497B42E" w14:textId="77777777" w:rsidR="0019315C" w:rsidRDefault="0019315C" w:rsidP="0019315C"/>
    <w:p w14:paraId="7AE843D1" w14:textId="77777777" w:rsidR="0019315C" w:rsidRDefault="0019315C" w:rsidP="0019315C">
      <w:pPr>
        <w:rPr>
          <w:b/>
          <w:sz w:val="28"/>
        </w:rPr>
      </w:pPr>
      <w:r>
        <w:rPr>
          <w:b/>
          <w:sz w:val="28"/>
        </w:rPr>
        <w:t>How and by when to make representations:</w:t>
      </w:r>
    </w:p>
    <w:p w14:paraId="3B7E938D" w14:textId="77777777" w:rsidR="0019315C" w:rsidRDefault="0019315C" w:rsidP="0019315C">
      <w:pPr>
        <w:rPr>
          <w:b/>
          <w:sz w:val="28"/>
        </w:rPr>
      </w:pPr>
    </w:p>
    <w:p w14:paraId="01EF4DFC" w14:textId="18B7F8F7" w:rsidR="0019315C" w:rsidRDefault="0019315C" w:rsidP="0019315C">
      <w:r>
        <w:t>Representations should be made to Andrew Hames before 16 December 2025.</w:t>
      </w:r>
    </w:p>
    <w:p w14:paraId="548F7425" w14:textId="700629A5" w:rsidR="0019315C" w:rsidRDefault="0019315C" w:rsidP="0019315C">
      <w:pPr>
        <w:rPr>
          <w:lang w:val="en-US"/>
        </w:rPr>
      </w:pPr>
      <w:r>
        <w:t xml:space="preserve">Tel: </w:t>
      </w:r>
      <w:r w:rsidRPr="004F7A9D">
        <w:t xml:space="preserve">01642 </w:t>
      </w:r>
      <w:r>
        <w:t xml:space="preserve">771680 </w:t>
      </w:r>
      <w:r>
        <w:rPr>
          <w:noProof/>
          <w:lang w:val="en-US"/>
        </w:rPr>
        <w:t>or email andrew.hames</w:t>
      </w:r>
      <w:r w:rsidRPr="00335589">
        <w:rPr>
          <w:noProof/>
          <w:lang w:val="en-US"/>
        </w:rPr>
        <w:t>@redcar-cleveland.gov.uk</w:t>
      </w:r>
    </w:p>
    <w:p w14:paraId="1E6780BE" w14:textId="77777777" w:rsidR="0019315C" w:rsidRDefault="0019315C" w:rsidP="0019315C"/>
    <w:p w14:paraId="03C2C694" w14:textId="77777777" w:rsidR="0019315C" w:rsidRDefault="0019315C" w:rsidP="0019315C">
      <w:r>
        <w:t>First published in Forward Plan on 18 November 2025</w:t>
      </w:r>
    </w:p>
    <w:p w14:paraId="6248CF2A" w14:textId="77777777" w:rsidR="0019315C" w:rsidRDefault="0019315C" w:rsidP="0019315C"/>
    <w:p w14:paraId="1E406F54" w14:textId="77777777" w:rsidR="0019315C" w:rsidRPr="008254C1" w:rsidRDefault="0019315C" w:rsidP="0019315C">
      <w:pPr>
        <w:rPr>
          <w:b/>
          <w:sz w:val="28"/>
          <w:szCs w:val="28"/>
        </w:rPr>
      </w:pPr>
      <w:r w:rsidRPr="008254C1">
        <w:rPr>
          <w:b/>
          <w:sz w:val="28"/>
          <w:szCs w:val="28"/>
        </w:rPr>
        <w:t>Following the Making of the decision, the decision form will be published here:</w:t>
      </w:r>
    </w:p>
    <w:p w14:paraId="28FBA0AA" w14:textId="77777777" w:rsidR="0019315C" w:rsidRDefault="0019315C" w:rsidP="0019315C">
      <w:r>
        <w:rPr>
          <w:noProof/>
        </w:rPr>
        <mc:AlternateContent>
          <mc:Choice Requires="wps">
            <w:drawing>
              <wp:anchor distT="0" distB="0" distL="114300" distR="114300" simplePos="0" relativeHeight="252008448" behindDoc="0" locked="0" layoutInCell="1" allowOverlap="1" wp14:anchorId="584F679B" wp14:editId="79469AF1">
                <wp:simplePos x="0" y="0"/>
                <wp:positionH relativeFrom="page">
                  <wp:posOffset>2794611</wp:posOffset>
                </wp:positionH>
                <wp:positionV relativeFrom="paragraph">
                  <wp:posOffset>10256</wp:posOffset>
                </wp:positionV>
                <wp:extent cx="940280" cy="595222"/>
                <wp:effectExtent l="0" t="0" r="12700" b="14605"/>
                <wp:wrapNone/>
                <wp:docPr id="12026333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5BBC9210" w14:textId="77777777" w:rsidR="0019315C" w:rsidRDefault="0019315C" w:rsidP="001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679B" id="_x0000_s1053" type="#_x0000_t202" style="position:absolute;margin-left:220.05pt;margin-top:.8pt;width:74.05pt;height:46.8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ZeYUf1ICAAC7BAAADgAAAAAAAAAAAAAAAAAuAgAAZHJzL2Uyb0RvYy54bWxQSwECLQAU&#10;AAYACAAAACEAehm0pt8AAAAIAQAADwAAAAAAAAAAAAAAAACsBAAAZHJzL2Rvd25yZXYueG1sUEsF&#10;BgAAAAAEAAQA8wAAALgFAAAAAA==&#10;" fillcolor="window" strokeweight=".5pt">
                <v:path arrowok="t"/>
                <v:textbox>
                  <w:txbxContent>
                    <w:p w14:paraId="5BBC9210" w14:textId="77777777" w:rsidR="0019315C" w:rsidRDefault="0019315C" w:rsidP="0019315C"/>
                  </w:txbxContent>
                </v:textbox>
                <w10:wrap anchorx="page"/>
              </v:shape>
            </w:pict>
          </mc:Fallback>
        </mc:AlternateContent>
      </w:r>
    </w:p>
    <w:p w14:paraId="2B970995" w14:textId="77777777" w:rsidR="0019315C" w:rsidRDefault="0019315C">
      <w:pPr>
        <w:rPr>
          <w:b/>
          <w:snapToGrid w:val="0"/>
          <w:sz w:val="31"/>
        </w:rPr>
      </w:pPr>
      <w:r>
        <w:rPr>
          <w:b/>
          <w:snapToGrid w:val="0"/>
          <w:sz w:val="31"/>
        </w:rPr>
        <w:br w:type="page"/>
      </w:r>
    </w:p>
    <w:p w14:paraId="340F24E4" w14:textId="14C37B1E" w:rsidR="00285494" w:rsidRDefault="00285494" w:rsidP="00285494">
      <w:pPr>
        <w:rPr>
          <w:b/>
          <w:sz w:val="28"/>
          <w:szCs w:val="28"/>
          <w:lang w:val="en-US"/>
        </w:rPr>
      </w:pPr>
      <w:r>
        <w:rPr>
          <w:b/>
          <w:sz w:val="28"/>
        </w:rPr>
        <w:lastRenderedPageBreak/>
        <w:t>DECISION: C</w:t>
      </w:r>
      <w:r w:rsidRPr="006B4381">
        <w:rPr>
          <w:b/>
          <w:sz w:val="28"/>
        </w:rPr>
        <w:t>DD00</w:t>
      </w:r>
      <w:r>
        <w:rPr>
          <w:b/>
          <w:sz w:val="28"/>
        </w:rPr>
        <w:t>74</w:t>
      </w:r>
    </w:p>
    <w:p w14:paraId="440704D0" w14:textId="77777777" w:rsidR="00285494" w:rsidRDefault="00285494" w:rsidP="00285494">
      <w:pPr>
        <w:rPr>
          <w:b/>
          <w:sz w:val="28"/>
        </w:rPr>
      </w:pPr>
    </w:p>
    <w:p w14:paraId="5C506C10" w14:textId="5B1E987C" w:rsidR="00285494" w:rsidRPr="009F4D27" w:rsidRDefault="00285494" w:rsidP="00285494">
      <w:pPr>
        <w:rPr>
          <w:b/>
          <w:sz w:val="28"/>
        </w:rPr>
      </w:pPr>
      <w:r>
        <w:rPr>
          <w:b/>
          <w:sz w:val="28"/>
        </w:rPr>
        <w:t xml:space="preserve">Nature of the decision: </w:t>
      </w:r>
      <w:r w:rsidRPr="00285494">
        <w:rPr>
          <w:b/>
          <w:bCs/>
          <w:sz w:val="28"/>
          <w:szCs w:val="28"/>
          <w:lang w:val="en-US"/>
        </w:rPr>
        <w:t>Overfields Speech and Language Unit</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44E8D1D" w14:textId="77777777" w:rsidR="00285494" w:rsidRDefault="00285494" w:rsidP="00285494">
      <w:pPr>
        <w:rPr>
          <w:b/>
          <w:sz w:val="28"/>
        </w:rPr>
      </w:pPr>
    </w:p>
    <w:p w14:paraId="0E3A9835" w14:textId="65E8B865" w:rsidR="00285494" w:rsidRDefault="00285494" w:rsidP="00285494">
      <w:pPr>
        <w:rPr>
          <w:lang w:val="en-US"/>
        </w:rPr>
      </w:pPr>
      <w:r w:rsidRPr="00285494">
        <w:rPr>
          <w:lang w:val="en-US"/>
        </w:rPr>
        <w:t>To enter into an agreement with Overfields Primary School to provide a specialist Speech and Language unit for children and young people with Speech and Language Difficulties.</w:t>
      </w:r>
    </w:p>
    <w:p w14:paraId="39410030" w14:textId="77777777" w:rsidR="00285494" w:rsidRDefault="00285494" w:rsidP="00285494">
      <w:pPr>
        <w:rPr>
          <w:lang w:val="en-US"/>
        </w:rPr>
      </w:pPr>
    </w:p>
    <w:p w14:paraId="4B6A1D1B" w14:textId="77777777" w:rsidR="00285494" w:rsidRDefault="00285494" w:rsidP="00285494">
      <w:pPr>
        <w:rPr>
          <w:b/>
          <w:sz w:val="28"/>
        </w:rPr>
      </w:pPr>
      <w:r>
        <w:rPr>
          <w:b/>
          <w:sz w:val="28"/>
        </w:rPr>
        <w:t>Who will make the decision?</w:t>
      </w:r>
    </w:p>
    <w:p w14:paraId="40EB7804" w14:textId="77777777" w:rsidR="00285494" w:rsidRDefault="00285494" w:rsidP="00285494">
      <w:pPr>
        <w:rPr>
          <w:b/>
          <w:sz w:val="28"/>
        </w:rPr>
      </w:pPr>
    </w:p>
    <w:p w14:paraId="2467F7D0" w14:textId="77777777" w:rsidR="00285494" w:rsidRDefault="00285494" w:rsidP="00285494">
      <w:r>
        <w:t>Cabinet Member for Children and Families</w:t>
      </w:r>
    </w:p>
    <w:p w14:paraId="439AAF8B" w14:textId="77777777" w:rsidR="00285494" w:rsidRDefault="00285494" w:rsidP="00285494"/>
    <w:p w14:paraId="204D3E31" w14:textId="77777777" w:rsidR="00285494" w:rsidRDefault="00285494" w:rsidP="00285494">
      <w:pPr>
        <w:rPr>
          <w:b/>
          <w:sz w:val="28"/>
        </w:rPr>
      </w:pPr>
      <w:r>
        <w:rPr>
          <w:b/>
          <w:sz w:val="28"/>
        </w:rPr>
        <w:t>When is the decision to be taken?</w:t>
      </w:r>
    </w:p>
    <w:p w14:paraId="4E579758" w14:textId="77777777" w:rsidR="00285494" w:rsidRDefault="00285494" w:rsidP="00285494">
      <w:pPr>
        <w:rPr>
          <w:b/>
          <w:sz w:val="28"/>
        </w:rPr>
      </w:pPr>
    </w:p>
    <w:p w14:paraId="1155F7FE" w14:textId="77777777" w:rsidR="00285494" w:rsidRDefault="00285494" w:rsidP="00285494">
      <w:r>
        <w:t>December 2025</w:t>
      </w:r>
    </w:p>
    <w:p w14:paraId="2A1789C4" w14:textId="77777777" w:rsidR="00285494" w:rsidRDefault="00285494" w:rsidP="00285494"/>
    <w:p w14:paraId="640CEA69" w14:textId="77777777" w:rsidR="00285494" w:rsidRDefault="00285494" w:rsidP="00285494">
      <w:pPr>
        <w:rPr>
          <w:b/>
          <w:sz w:val="28"/>
        </w:rPr>
      </w:pPr>
      <w:r>
        <w:rPr>
          <w:b/>
          <w:sz w:val="28"/>
        </w:rPr>
        <w:t>Who will be consulted and how?</w:t>
      </w:r>
    </w:p>
    <w:p w14:paraId="5E899F8D" w14:textId="77777777" w:rsidR="00285494" w:rsidRDefault="00285494" w:rsidP="00285494">
      <w:pPr>
        <w:rPr>
          <w:b/>
          <w:sz w:val="28"/>
        </w:rPr>
      </w:pPr>
    </w:p>
    <w:p w14:paraId="60BAC328" w14:textId="77777777" w:rsidR="00285494" w:rsidRPr="00406CD8" w:rsidRDefault="00285494" w:rsidP="00285494">
      <w:pPr>
        <w:rPr>
          <w:noProof/>
          <w:lang w:val="en-US"/>
        </w:rPr>
      </w:pPr>
      <w:r w:rsidRPr="00406CD8">
        <w:rPr>
          <w:noProof/>
          <w:lang w:val="en-US"/>
        </w:rPr>
        <w:t xml:space="preserve">Cabinet Member for Children and Families </w:t>
      </w:r>
    </w:p>
    <w:p w14:paraId="77DDB4B0" w14:textId="77777777" w:rsidR="00285494" w:rsidRPr="00406CD8" w:rsidRDefault="00285494" w:rsidP="00285494">
      <w:pPr>
        <w:rPr>
          <w:noProof/>
          <w:lang w:val="en-US"/>
        </w:rPr>
      </w:pPr>
      <w:r w:rsidRPr="00406CD8">
        <w:rPr>
          <w:noProof/>
          <w:lang w:val="en-US"/>
        </w:rPr>
        <w:t>Chief Finance Officer</w:t>
      </w:r>
    </w:p>
    <w:p w14:paraId="0F69B801" w14:textId="77777777" w:rsidR="00285494" w:rsidRPr="00406CD8" w:rsidRDefault="00285494" w:rsidP="00285494">
      <w:pPr>
        <w:rPr>
          <w:noProof/>
          <w:lang w:val="en-US"/>
        </w:rPr>
      </w:pPr>
      <w:r w:rsidRPr="00406CD8">
        <w:rPr>
          <w:noProof/>
          <w:lang w:val="en-US"/>
        </w:rPr>
        <w:t>Chief Legal Officer</w:t>
      </w:r>
    </w:p>
    <w:p w14:paraId="65C4BFC6" w14:textId="77777777" w:rsidR="00285494" w:rsidRDefault="00285494" w:rsidP="00285494">
      <w:pPr>
        <w:rPr>
          <w:noProof/>
          <w:lang w:val="en-US"/>
        </w:rPr>
      </w:pPr>
      <w:r>
        <w:rPr>
          <w:noProof/>
          <w:lang w:val="en-US"/>
        </w:rPr>
        <w:t xml:space="preserve">Executive </w:t>
      </w:r>
      <w:r w:rsidRPr="00406CD8">
        <w:rPr>
          <w:noProof/>
          <w:lang w:val="en-US"/>
        </w:rPr>
        <w:t>Director for Children and Families</w:t>
      </w:r>
    </w:p>
    <w:p w14:paraId="47FDFEB9" w14:textId="77777777" w:rsidR="00285494" w:rsidRPr="00406CD8" w:rsidRDefault="00285494" w:rsidP="00285494">
      <w:pPr>
        <w:rPr>
          <w:noProof/>
          <w:lang w:val="en-US"/>
        </w:rPr>
      </w:pPr>
    </w:p>
    <w:p w14:paraId="7621D958" w14:textId="77777777" w:rsidR="00285494" w:rsidRDefault="00285494" w:rsidP="00285494">
      <w:pPr>
        <w:rPr>
          <w:noProof/>
          <w:lang w:val="en-US"/>
        </w:rPr>
      </w:pPr>
      <w:r w:rsidRPr="00406CD8">
        <w:rPr>
          <w:noProof/>
          <w:lang w:val="en-US"/>
        </w:rPr>
        <w:t>All of the above will be consulted via approval of the delegated decision.</w:t>
      </w:r>
    </w:p>
    <w:p w14:paraId="0B9BF284" w14:textId="77777777" w:rsidR="00285494" w:rsidRDefault="00285494" w:rsidP="00285494"/>
    <w:p w14:paraId="78B37B01" w14:textId="77777777" w:rsidR="00285494" w:rsidRDefault="00285494" w:rsidP="00285494">
      <w:pPr>
        <w:rPr>
          <w:b/>
          <w:sz w:val="28"/>
        </w:rPr>
      </w:pPr>
      <w:r>
        <w:rPr>
          <w:b/>
          <w:sz w:val="28"/>
        </w:rPr>
        <w:t>Supporting documentation:</w:t>
      </w:r>
    </w:p>
    <w:p w14:paraId="1882D964" w14:textId="77777777" w:rsidR="00285494" w:rsidRDefault="00285494" w:rsidP="00285494">
      <w:pPr>
        <w:rPr>
          <w:b/>
          <w:sz w:val="28"/>
        </w:rPr>
      </w:pPr>
    </w:p>
    <w:p w14:paraId="6EDA86E6" w14:textId="77777777" w:rsidR="00285494" w:rsidRDefault="00285494" w:rsidP="00285494">
      <w:r>
        <w:t>There are no supporting documents for this decision.</w:t>
      </w:r>
    </w:p>
    <w:p w14:paraId="507620E3" w14:textId="77777777" w:rsidR="00285494" w:rsidRDefault="00285494" w:rsidP="00285494"/>
    <w:p w14:paraId="5ED87DB4" w14:textId="77777777" w:rsidR="00285494" w:rsidRDefault="00285494" w:rsidP="00285494">
      <w:pPr>
        <w:rPr>
          <w:b/>
          <w:sz w:val="28"/>
        </w:rPr>
      </w:pPr>
      <w:r>
        <w:rPr>
          <w:b/>
          <w:sz w:val="28"/>
        </w:rPr>
        <w:t>How and by when to make representations:</w:t>
      </w:r>
    </w:p>
    <w:p w14:paraId="325B490B" w14:textId="77777777" w:rsidR="00285494" w:rsidRDefault="00285494" w:rsidP="00285494">
      <w:pPr>
        <w:rPr>
          <w:b/>
          <w:sz w:val="28"/>
        </w:rPr>
      </w:pPr>
    </w:p>
    <w:p w14:paraId="730DFEFD" w14:textId="34340738" w:rsidR="00285494" w:rsidRDefault="00285494" w:rsidP="00285494">
      <w:r>
        <w:t>Representations should be made to Kellie Gorman before 25 December 2025.</w:t>
      </w:r>
    </w:p>
    <w:p w14:paraId="7AFC2180" w14:textId="3982A553" w:rsidR="00285494" w:rsidRDefault="00285494" w:rsidP="00285494">
      <w:pPr>
        <w:rPr>
          <w:lang w:val="en-US"/>
        </w:rPr>
      </w:pPr>
      <w:r>
        <w:t xml:space="preserve">Tel: </w:t>
      </w:r>
      <w:r w:rsidRPr="004F7A9D">
        <w:t xml:space="preserve">01642 </w:t>
      </w:r>
      <w:r>
        <w:t xml:space="preserve">444132 </w:t>
      </w:r>
      <w:r>
        <w:rPr>
          <w:noProof/>
          <w:lang w:val="en-US"/>
        </w:rPr>
        <w:t>or email kellie.gorman</w:t>
      </w:r>
      <w:r w:rsidRPr="00335589">
        <w:rPr>
          <w:noProof/>
          <w:lang w:val="en-US"/>
        </w:rPr>
        <w:t>@redcar-cleveland.gov.uk</w:t>
      </w:r>
    </w:p>
    <w:p w14:paraId="359E136D" w14:textId="77777777" w:rsidR="00285494" w:rsidRDefault="00285494" w:rsidP="00285494"/>
    <w:p w14:paraId="0C5C140B" w14:textId="32776DAC" w:rsidR="00285494" w:rsidRDefault="00285494" w:rsidP="00285494">
      <w:r>
        <w:t>First published in Forward Plan on 27 November 2025</w:t>
      </w:r>
    </w:p>
    <w:p w14:paraId="43799C7F" w14:textId="77777777" w:rsidR="00285494" w:rsidRDefault="00285494" w:rsidP="00285494"/>
    <w:p w14:paraId="2B759E50" w14:textId="77777777" w:rsidR="00285494" w:rsidRPr="008254C1" w:rsidRDefault="00285494" w:rsidP="00285494">
      <w:pPr>
        <w:rPr>
          <w:b/>
          <w:sz w:val="28"/>
          <w:szCs w:val="28"/>
        </w:rPr>
      </w:pPr>
      <w:r w:rsidRPr="008254C1">
        <w:rPr>
          <w:b/>
          <w:sz w:val="28"/>
          <w:szCs w:val="28"/>
        </w:rPr>
        <w:t>Following the Making of the decision, the decision form will be published here:</w:t>
      </w:r>
    </w:p>
    <w:p w14:paraId="5A47254C" w14:textId="77777777" w:rsidR="00285494" w:rsidRDefault="00285494" w:rsidP="00285494">
      <w:r>
        <w:rPr>
          <w:noProof/>
        </w:rPr>
        <mc:AlternateContent>
          <mc:Choice Requires="wps">
            <w:drawing>
              <wp:anchor distT="0" distB="0" distL="114300" distR="114300" simplePos="0" relativeHeight="252012544" behindDoc="0" locked="0" layoutInCell="1" allowOverlap="1" wp14:anchorId="126E9DB0" wp14:editId="38A43464">
                <wp:simplePos x="0" y="0"/>
                <wp:positionH relativeFrom="page">
                  <wp:posOffset>2794611</wp:posOffset>
                </wp:positionH>
                <wp:positionV relativeFrom="paragraph">
                  <wp:posOffset>10256</wp:posOffset>
                </wp:positionV>
                <wp:extent cx="940280" cy="595222"/>
                <wp:effectExtent l="0" t="0" r="12700" b="14605"/>
                <wp:wrapNone/>
                <wp:docPr id="5410021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1F76C116" w14:textId="77777777" w:rsidR="00285494" w:rsidRDefault="00285494" w:rsidP="00285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9DB0" id="_x0000_s1054" type="#_x0000_t202" style="position:absolute;margin-left:220.05pt;margin-top:.8pt;width:74.05pt;height:46.8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GlRbqlICAAC7BAAADgAAAAAAAAAAAAAAAAAuAgAAZHJzL2Uyb0RvYy54bWxQSwECLQAU&#10;AAYACAAAACEAehm0pt8AAAAIAQAADwAAAAAAAAAAAAAAAACsBAAAZHJzL2Rvd25yZXYueG1sUEsF&#10;BgAAAAAEAAQA8wAAALgFAAAAAA==&#10;" fillcolor="window" strokeweight=".5pt">
                <v:path arrowok="t"/>
                <v:textbox>
                  <w:txbxContent>
                    <w:p w14:paraId="1F76C116" w14:textId="77777777" w:rsidR="00285494" w:rsidRDefault="00285494" w:rsidP="00285494"/>
                  </w:txbxContent>
                </v:textbox>
                <w10:wrap anchorx="page"/>
              </v:shape>
            </w:pict>
          </mc:Fallback>
        </mc:AlternateContent>
      </w:r>
    </w:p>
    <w:p w14:paraId="766EC453" w14:textId="77777777" w:rsidR="00285494" w:rsidRDefault="00285494" w:rsidP="00285494">
      <w:pPr>
        <w:rPr>
          <w:b/>
          <w:snapToGrid w:val="0"/>
          <w:sz w:val="31"/>
        </w:rPr>
      </w:pPr>
      <w:r>
        <w:rPr>
          <w:b/>
          <w:snapToGrid w:val="0"/>
          <w:sz w:val="31"/>
        </w:rPr>
        <w:br w:type="page"/>
      </w:r>
    </w:p>
    <w:p w14:paraId="475E61A0" w14:textId="2787C655" w:rsidR="00FB1E4C" w:rsidRDefault="00FB1E4C" w:rsidP="00CA0514">
      <w:pPr>
        <w:rPr>
          <w:b/>
          <w:snapToGrid w:val="0"/>
          <w:sz w:val="31"/>
        </w:rPr>
      </w:pPr>
      <w:r>
        <w:rPr>
          <w:b/>
          <w:snapToGrid w:val="0"/>
          <w:sz w:val="31"/>
        </w:rPr>
        <w:lastRenderedPageBreak/>
        <w:t xml:space="preserve">PART THREE – </w:t>
      </w:r>
      <w:bookmarkStart w:id="14" w:name="Growth"/>
      <w:r w:rsidR="00ED27D7">
        <w:rPr>
          <w:b/>
          <w:snapToGrid w:val="0"/>
          <w:sz w:val="31"/>
        </w:rPr>
        <w:t>GROWTH, ENTERPRISE &amp; ENVIRONMENT</w:t>
      </w:r>
      <w:r w:rsidR="0072403F">
        <w:rPr>
          <w:b/>
          <w:snapToGrid w:val="0"/>
          <w:sz w:val="31"/>
        </w:rPr>
        <w:t xml:space="preserve"> DIRECTORATE</w:t>
      </w:r>
      <w:bookmarkEnd w:id="14"/>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5" w:name="nsdecs1"/>
      <w:bookmarkStart w:id="16" w:name="amdecs1"/>
      <w:bookmarkEnd w:id="15"/>
      <w:bookmarkEnd w:id="16"/>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Purchase of vehicles as part of the fleet replacement programme</w:t>
      </w:r>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programme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five year period and may be adjusted according to need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(e.g: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Over the course of the 2025/26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lastRenderedPageBreak/>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r w:rsidRPr="00A97B30">
        <w:rPr>
          <w:szCs w:val="24"/>
          <w:lang w:val="en-US"/>
        </w:rPr>
        <w:t>All of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24B5C572"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98" w:history="1">
        <w:r w:rsidR="00335589" w:rsidRPr="00932B7C">
          <w:rPr>
            <w:rStyle w:val="Hyperlink"/>
            <w:szCs w:val="24"/>
            <w:lang w:val="en-US"/>
          </w:rPr>
          <w:t>gareth.healy@redcar-cleveland.gov.uk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72" type="#_x0000_t75" style="width:76.7pt;height:49.85pt">
                                  <v:imagedata r:id="rId99" o:title=""/>
                                </v:shape>
                                <o:OLEObject Type="Embed" ProgID="Acrobat.Document.DC" ShapeID="_x0000_i1072" DrawAspect="Icon" ObjectID="_1831798708" r:id="rId100"/>
                              </w:object>
                            </w:r>
                            <w:r w:rsidR="00855756">
                              <w:object w:dxaOrig="1376" w:dyaOrig="899" w14:anchorId="6B428583">
                                <v:shape id="_x0000_i1074" type="#_x0000_t75" style="width:75.4pt;height:49.2pt">
                                  <v:imagedata r:id="rId101" o:title=""/>
                                </v:shape>
                                <o:OLEObject Type="Embed" ProgID="Acrobat.Document.DC" ShapeID="_x0000_i1074" DrawAspect="Icon" ObjectID="_1831798709" r:id="rId10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5"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KiUznk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534" w:dyaOrig="997" w14:anchorId="07BDB662">
                          <v:shape id="_x0000_i1072" type="#_x0000_t75" style="width:76.7pt;height:49.85pt">
                            <v:imagedata r:id="rId99" o:title=""/>
                          </v:shape>
                          <o:OLEObject Type="Embed" ProgID="Acrobat.Document.DC" ShapeID="_x0000_i1072" DrawAspect="Icon" ObjectID="_1831798708" r:id="rId103"/>
                        </w:object>
                      </w:r>
                      <w:r w:rsidR="00855756">
                        <w:object w:dxaOrig="1376" w:dyaOrig="899" w14:anchorId="6B428583">
                          <v:shape id="_x0000_i1074" type="#_x0000_t75" style="width:75.4pt;height:49.2pt">
                            <v:imagedata r:id="rId101" o:title=""/>
                          </v:shape>
                          <o:OLEObject Type="Embed" ProgID="Acrobat.Document.DC" ShapeID="_x0000_i1074" DrawAspect="Icon" ObjectID="_1831798709" r:id="rId104"/>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lastRenderedPageBreak/>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Commencing a Procurement Process &amp; Awarding a contract for improvement works to three open, green spaces: Eston Recreation Ground, Eston and two sites within Guisborough, King George V Playing Fields and Chapel Beck park.</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programmes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r w:rsidRPr="00A97B30">
        <w:rPr>
          <w:szCs w:val="24"/>
          <w:lang w:val="en-US"/>
        </w:rPr>
        <w:t>All of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Cabinet Report;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lastRenderedPageBreak/>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105"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2367B913">
                <wp:simplePos x="0" y="0"/>
                <wp:positionH relativeFrom="page">
                  <wp:posOffset>3002507</wp:posOffset>
                </wp:positionH>
                <wp:positionV relativeFrom="paragraph">
                  <wp:posOffset>98586</wp:posOffset>
                </wp:positionV>
                <wp:extent cx="2135875" cy="704850"/>
                <wp:effectExtent l="0" t="0" r="17145" b="20320"/>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5875" cy="704850"/>
                        </a:xfrm>
                        <a:prstGeom prst="rect">
                          <a:avLst/>
                        </a:prstGeom>
                        <a:solidFill>
                          <a:sysClr val="window" lastClr="FFFFFF"/>
                        </a:solidFill>
                        <a:ln w="6350">
                          <a:solidFill>
                            <a:prstClr val="black"/>
                          </a:solidFill>
                        </a:ln>
                        <a:effectLst/>
                      </wps:spPr>
                      <wps:txbx>
                        <w:txbxContent>
                          <w:p w14:paraId="6FC36345" w14:textId="0CE8A492" w:rsidR="001B53AD" w:rsidRDefault="00931EE1" w:rsidP="00931EE1">
                            <w:r>
                              <w:object w:dxaOrig="1376" w:dyaOrig="899" w14:anchorId="1746D9AE">
                                <v:shape id="_x0000_i1076" type="#_x0000_t75" style="width:75.4pt;height:49.2pt">
                                  <v:imagedata r:id="rId106" o:title=""/>
                                </v:shape>
                                <o:OLEObject Type="Embed" ProgID="Acrobat.Document.DC" ShapeID="_x0000_i1076" DrawAspect="Icon" ObjectID="_1831798710" r:id="rId107"/>
                              </w:object>
                            </w:r>
                            <w:r w:rsidR="009C27E2">
                              <w:object w:dxaOrig="1534" w:dyaOrig="997" w14:anchorId="53FE37CD">
                                <v:shape id="_x0000_i1078" type="#_x0000_t75" style="width:76.7pt;height:49.85pt">
                                  <v:imagedata r:id="rId108" o:title=""/>
                                </v:shape>
                                <o:OLEObject Type="Embed" ProgID="Acrobat.Document.DC" ShapeID="_x0000_i1078" DrawAspect="Icon" ObjectID="_1831798711" r:id="rId10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EB3743" id="_x0000_s1056" type="#_x0000_t202" style="position:absolute;margin-left:236.4pt;margin-top:7.75pt;width:168.2pt;height:55.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" fillcolor="window" strokeweight=".5pt">
                <v:path arrowok="t"/>
                <v:textbox style="mso-fit-shape-to-text:t">
                  <w:txbxContent>
                    <w:p w14:paraId="6FC36345" w14:textId="0CE8A492" w:rsidR="001B53AD" w:rsidRDefault="00931EE1" w:rsidP="00931EE1">
                      <w:r>
                        <w:object w:dxaOrig="1376" w:dyaOrig="899" w14:anchorId="1746D9AE">
                          <v:shape id="_x0000_i1076" type="#_x0000_t75" style="width:75.4pt;height:49.2pt">
                            <v:imagedata r:id="rId106" o:title=""/>
                          </v:shape>
                          <o:OLEObject Type="Embed" ProgID="Acrobat.Document.DC" ShapeID="_x0000_i1076" DrawAspect="Icon" ObjectID="_1831798710" r:id="rId110"/>
                        </w:object>
                      </w:r>
                      <w:r w:rsidR="009C27E2">
                        <w:object w:dxaOrig="1534" w:dyaOrig="997" w14:anchorId="53FE37CD">
                          <v:shape id="_x0000_i1078" type="#_x0000_t75" style="width:76.7pt;height:49.85pt">
                            <v:imagedata r:id="rId108" o:title=""/>
                          </v:shape>
                          <o:OLEObject Type="Embed" ProgID="Acrobat.Document.DC" ShapeID="_x0000_i1078" DrawAspect="Icon" ObjectID="_1831798711" r:id="rId111"/>
                        </w:object>
                      </w:r>
                    </w:p>
                  </w:txbxContent>
                </v:textbox>
                <w10:wrap anchorx="page"/>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7" w:name="_Hlk191479954"/>
      <w:r>
        <w:rPr>
          <w:b/>
          <w:sz w:val="28"/>
        </w:rPr>
        <w:lastRenderedPageBreak/>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17841989"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w:t>
      </w:r>
      <w:r w:rsidR="0065676E">
        <w:rPr>
          <w:noProof/>
          <w:lang w:val="en-US"/>
        </w:rPr>
        <w:t>a</w:t>
      </w:r>
      <w:r>
        <w:rPr>
          <w:noProof/>
          <w:lang w:val="en-US"/>
        </w:rPr>
        <w:t>n crossings, wayfinding signage, widening of existing fo</w:t>
      </w:r>
      <w:r w:rsidR="0065676E">
        <w:rPr>
          <w:noProof/>
          <w:lang w:val="en-US"/>
        </w:rPr>
        <w:t>o</w:t>
      </w:r>
      <w:r>
        <w:rPr>
          <w:noProof/>
          <w:lang w:val="en-US"/>
        </w:rPr>
        <w: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r w:rsidRPr="0012260E">
        <w:rPr>
          <w:szCs w:val="24"/>
          <w:lang w:val="en-US"/>
        </w:rPr>
        <w:t>All of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12"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665940D" w14:textId="3DA25134" w:rsidR="00973995" w:rsidRPr="00973995" w:rsidRDefault="004053A3" w:rsidP="00407768">
      <w:pPr>
        <w:rPr>
          <w:b/>
          <w:sz w:val="28"/>
          <w:szCs w:val="28"/>
        </w:rPr>
      </w:pPr>
      <w:r w:rsidRPr="00A97B30">
        <w:rPr>
          <w:noProof/>
        </w:rPr>
        <mc:AlternateContent>
          <mc:Choice Requires="wps">
            <w:drawing>
              <wp:anchor distT="0" distB="0" distL="114300" distR="114300" simplePos="0" relativeHeight="252016640" behindDoc="1" locked="0" layoutInCell="1" allowOverlap="1" wp14:anchorId="77F42832" wp14:editId="191CEA7B">
                <wp:simplePos x="0" y="0"/>
                <wp:positionH relativeFrom="page">
                  <wp:posOffset>3114675</wp:posOffset>
                </wp:positionH>
                <wp:positionV relativeFrom="paragraph">
                  <wp:posOffset>341630</wp:posOffset>
                </wp:positionV>
                <wp:extent cx="781050" cy="704850"/>
                <wp:effectExtent l="0" t="0" r="17780" b="12065"/>
                <wp:wrapNone/>
                <wp:docPr id="18979319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8C3E8B" w14:textId="5A2381A5" w:rsidR="004053A3" w:rsidRDefault="004053A3" w:rsidP="004053A3">
                            <w:r>
                              <w:object w:dxaOrig="1376" w:dyaOrig="893" w14:anchorId="1F317188">
                                <v:shape id="_x0000_i1080" type="#_x0000_t75" style="width:75.4pt;height:49.15pt">
                                  <v:imagedata r:id="rId113" o:title=""/>
                                </v:shape>
                                <o:OLEObject Type="Embed" ProgID="Acrobat.Document.DC" ShapeID="_x0000_i1080" DrawAspect="Icon" ObjectID="_1831798712" r:id="rId1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F42832" id="_x0000_s1057" type="#_x0000_t202" style="position:absolute;margin-left:245.25pt;margin-top:26.9pt;width:61.5pt;height:55.5pt;z-index:-2512998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18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" fillcolor="window" strokeweight=".5pt">
                <v:path arrowok="t"/>
                <v:textbox style="mso-fit-shape-to-text:t">
                  <w:txbxContent>
                    <w:p w14:paraId="3F8C3E8B" w14:textId="5A2381A5" w:rsidR="004053A3" w:rsidRDefault="004053A3" w:rsidP="004053A3">
                      <w:r>
                        <w:object w:dxaOrig="1376" w:dyaOrig="893" w14:anchorId="1F317188">
                          <v:shape id="_x0000_i1080" type="#_x0000_t75" style="width:75.4pt;height:49.15pt">
                            <v:imagedata r:id="rId113" o:title=""/>
                          </v:shape>
                          <o:OLEObject Type="Embed" ProgID="Acrobat.Document.DC" ShapeID="_x0000_i1080" DrawAspect="Icon" ObjectID="_1831798712" r:id="rId115"/>
                        </w:object>
                      </w:r>
                    </w:p>
                  </w:txbxContent>
                </v:textbox>
                <w10:wrap anchorx="page"/>
              </v:shape>
            </w:pict>
          </mc:Fallback>
        </mc:AlternateContent>
      </w:r>
      <w:r w:rsidR="00407768" w:rsidRPr="00A97B30">
        <w:rPr>
          <w:b/>
          <w:sz w:val="28"/>
          <w:szCs w:val="28"/>
        </w:rPr>
        <w:t>Following the Making of the decision, the decision form will be published here:</w:t>
      </w:r>
      <w:r w:rsidR="00973995">
        <w:rPr>
          <w:b/>
          <w:sz w:val="28"/>
          <w:szCs w:val="28"/>
        </w:rPr>
        <w:t xml:space="preserve">  </w:t>
      </w:r>
    </w:p>
    <w:bookmarkEnd w:id="17"/>
    <w:p w14:paraId="146FA4C8" w14:textId="3F04FE73" w:rsidR="00973995" w:rsidRDefault="00973995">
      <w:pPr>
        <w:rPr>
          <w:b/>
          <w:sz w:val="28"/>
        </w:rPr>
      </w:pPr>
      <w:r>
        <w:rPr>
          <w:b/>
          <w:sz w:val="28"/>
        </w:rPr>
        <w:br w:type="page"/>
      </w:r>
    </w:p>
    <w:p w14:paraId="4088E510" w14:textId="434DA2E9" w:rsidR="00407768" w:rsidRDefault="00407768" w:rsidP="00407768">
      <w:pPr>
        <w:rPr>
          <w:b/>
          <w:sz w:val="28"/>
          <w:szCs w:val="28"/>
          <w:lang w:val="en-US"/>
        </w:rPr>
      </w:pPr>
      <w:r>
        <w:rPr>
          <w:b/>
          <w:sz w:val="28"/>
        </w:rPr>
        <w:lastRenderedPageBreak/>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r w:rsidRPr="0012260E">
        <w:rPr>
          <w:szCs w:val="24"/>
          <w:lang w:val="en-US"/>
        </w:rPr>
        <w:t>All of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16"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82" type="#_x0000_t75" style="width:76.7pt;height:49.85pt">
                                  <v:imagedata r:id="rId117" o:title=""/>
                                </v:shape>
                                <o:OLEObject Type="Embed" ProgID="Acrobat.Document.DC" ShapeID="_x0000_i1082" DrawAspect="Icon" ObjectID="_1831798713" r:id="rId1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8"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L8xq4E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534" w:dyaOrig="997" w14:anchorId="49FAF4F9">
                          <v:shape id="_x0000_i1082" type="#_x0000_t75" style="width:76.7pt;height:49.85pt">
                            <v:imagedata r:id="rId117" o:title=""/>
                          </v:shape>
                          <o:OLEObject Type="Embed" ProgID="Acrobat.Document.DC" ShapeID="_x0000_i1082" DrawAspect="Icon" ObjectID="_1831798713" r:id="rId119"/>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lastRenderedPageBreak/>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r w:rsidRPr="0012260E">
        <w:rPr>
          <w:szCs w:val="24"/>
          <w:lang w:val="en-US"/>
        </w:rPr>
        <w:t>All of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120"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lastRenderedPageBreak/>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7137878C" w:rsidR="00612F3C" w:rsidRDefault="0006374A" w:rsidP="0006374A">
                            <w:r>
                              <w:object w:dxaOrig="1534" w:dyaOrig="997" w14:anchorId="7A57ED7B">
                                <v:shape id="_x0000_i1084" type="#_x0000_t75" style="width:76.7pt;height:49.85pt">
                                  <v:imagedata r:id="rId121" o:title=""/>
                                </v:shape>
                                <o:OLEObject Type="Embed" ProgID="Acrobat.Document.DC" ShapeID="_x0000_i1084" DrawAspect="Icon" ObjectID="_1831798714" r:id="rId12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DEE4A" id="_x0000_s1059" type="#_x0000_t202" style="position:absolute;margin-left:236.25pt;margin-top:8.3pt;width:67.5pt;height:59.2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IC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4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fe4gJPAgAAuQQAAA4AAAAAAAAAAAAAAAAALgIAAGRycy9lMm9Eb2MueG1sUEsBAi0AFAAGAAgA&#10;AAAhAG5jHZLdAAAACgEAAA8AAAAAAAAAAAAAAAAAqQQAAGRycy9kb3ducmV2LnhtbFBLBQYAAAAA&#10;BAAEAPMAAACzBQAAAAA=&#10;" fillcolor="window" strokeweight=".5pt">
                <v:path arrowok="t"/>
                <v:textbox style="mso-fit-shape-to-text:t">
                  <w:txbxContent>
                    <w:p w14:paraId="7262C090" w14:textId="7137878C" w:rsidR="00612F3C" w:rsidRDefault="0006374A" w:rsidP="0006374A">
                      <w:r>
                        <w:object w:dxaOrig="1534" w:dyaOrig="997" w14:anchorId="7A57ED7B">
                          <v:shape id="_x0000_i1084" type="#_x0000_t75" style="width:76.7pt;height:49.85pt">
                            <v:imagedata r:id="rId121" o:title=""/>
                          </v:shape>
                          <o:OLEObject Type="Embed" ProgID="Acrobat.Document.DC" ShapeID="_x0000_i1084" DrawAspect="Icon" ObjectID="_1831798714" r:id="rId123"/>
                        </w:object>
                      </w:r>
                    </w:p>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8" w:name="_Hlk200616338"/>
      <w:bookmarkStart w:id="19" w:name="_Hlk198722562"/>
      <w:r>
        <w:rPr>
          <w:b/>
          <w:sz w:val="28"/>
        </w:rPr>
        <w:lastRenderedPageBreak/>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Participate in a procurement process led by Stockton Borough Council in order to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r w:rsidRPr="00A704CF">
        <w:rPr>
          <w:szCs w:val="24"/>
          <w:lang w:val="en-US"/>
        </w:rPr>
        <w:t xml:space="preserve">All of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86" type="#_x0000_t75" style="width:76.7pt;height:49.85pt">
                                  <v:imagedata r:id="rId124" o:title=""/>
                                </v:shape>
                                <o:OLEObject Type="Embed" ProgID="Acrobat.Document.DC" ShapeID="_x0000_i1086" DrawAspect="Icon" ObjectID="_1831798715" r:id="rId1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60"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WeTg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qeF4taJyB5gd7RnorVzUyLZE&#10;wQ/CgXKACWsU7nFUmlAi9RJnG3K//nYf/cEEWDlrQeGCG+wYUPhhwJCvw/E4Mj4pY0wCintrWb21&#10;mNdmTkByiHW1MonRP+iDWDlqnrFrs5gTJmEkMhc8HMR52K8VdlWq2Sw5geNWhKV5tPLArYjxU/cs&#10;nO2HHsCWOzpQXeTvZr/3TaOys9dAizoR44RpT1LsR6JWv8txAd/qyev0xZn+Bg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u3sFnk4CAAC5BAAADgAAAAAAAAAAAAAAAAAuAgAAZHJzL2Uyb0RvYy54bWxQSwECLQAUAAYACAAA&#10;ACEAbmMdkt0AAAAKAQAADwAAAAAAAAAAAAAAAACoBAAAZHJzL2Rvd25yZXYueG1sUEsFBgAAAAAE&#10;AAQA8wAAALIFAAAAAA==&#10;" fillcolor="window" strokeweight=".5pt">
                <v:path arrowok="t"/>
                <v:textbox style="mso-fit-shape-to-text:t">
                  <w:txbxContent>
                    <w:p w14:paraId="23C4D0FC" w14:textId="02237DA8" w:rsidR="00443F20" w:rsidRDefault="000A77B1" w:rsidP="000A77B1">
                      <w:r>
                        <w:object w:dxaOrig="1534" w:dyaOrig="997" w14:anchorId="26985652">
                          <v:shape id="_x0000_i1086" type="#_x0000_t75" style="width:76.7pt;height:49.85pt">
                            <v:imagedata r:id="rId124" o:title=""/>
                          </v:shape>
                          <o:OLEObject Type="Embed" ProgID="Acrobat.Document.DC" ShapeID="_x0000_i1086" DrawAspect="Icon" ObjectID="_1831798715" r:id="rId126"/>
                        </w:object>
                      </w:r>
                    </w:p>
                  </w:txbxContent>
                </v:textbox>
                <w10:wrap anchorx="page"/>
              </v:shape>
            </w:pict>
          </mc:Fallback>
        </mc:AlternateContent>
      </w:r>
    </w:p>
    <w:p w14:paraId="1092AA07" w14:textId="77777777" w:rsidR="00443F20" w:rsidRPr="00A97B30" w:rsidRDefault="00443F20" w:rsidP="00443F20"/>
    <w:bookmarkEnd w:id="18"/>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9"/>
    <w:p w14:paraId="71B1A110" w14:textId="2239EB9E" w:rsidR="00A83DA1" w:rsidRDefault="00A83DA1" w:rsidP="00A83DA1">
      <w:pPr>
        <w:rPr>
          <w:b/>
          <w:sz w:val="28"/>
          <w:szCs w:val="28"/>
          <w:lang w:val="en-US"/>
        </w:rPr>
      </w:pPr>
      <w:r>
        <w:rPr>
          <w:b/>
          <w:sz w:val="28"/>
        </w:rPr>
        <w:lastRenderedPageBreak/>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Works to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r w:rsidRPr="00A704CF">
        <w:rPr>
          <w:szCs w:val="24"/>
          <w:lang w:val="en-US"/>
        </w:rPr>
        <w:t xml:space="preserve">All of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127"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88" type="#_x0000_t75" style="width:76.7pt;height:49.85pt">
                                  <v:imagedata r:id="rId128" o:title=""/>
                                </v:shape>
                                <o:OLEObject Type="Embed" ProgID="Acrobat.Document.DC" ShapeID="_x0000_i1088" DrawAspect="Icon" ObjectID="_1831798716" r:id="rId1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61"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g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FzFAvFpRuQPMjvYM9FYuamRb&#10;ouAH4UA5wIQ1Cvc4Kk0okXqJsw25X3+7j/5gAqyctaBwwQ12DCj8MGDI1+F4HBmflDEmAcW9taze&#10;WsxrMycgOcS6WpnE6B/0QawcNc/YtVnMCZMwEpkLHg7iPOzXCrsq1WyWnMBxK8LSPFp54FbE+Kl7&#10;Fs72Qw9gyx0dqC7yd7Pf+6ZR2dlroEWdiHHCtCcp9iNRq9/luIBv9eR1+uJMfwM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L6SXOB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534" w:dyaOrig="997" w14:anchorId="3571E312">
                          <v:shape id="_x0000_i1088" type="#_x0000_t75" style="width:76.7pt;height:49.85pt">
                            <v:imagedata r:id="rId128" o:title=""/>
                          </v:shape>
                          <o:OLEObject Type="Embed" ProgID="Acrobat.Document.DC" ShapeID="_x0000_i1088" DrawAspect="Icon" ObjectID="_1831798716" r:id="rId130"/>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lastRenderedPageBreak/>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Cabinet Member for Neighbourhoods</w:t>
      </w:r>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r w:rsidRPr="007A3697">
        <w:rPr>
          <w:szCs w:val="24"/>
          <w:lang w:val="en-US"/>
        </w:rPr>
        <w:t>All of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131"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33542D8C" w:rsidR="007A3697" w:rsidRDefault="00C51DF6" w:rsidP="00C51DF6">
                            <w:r>
                              <w:object w:dxaOrig="1534" w:dyaOrig="997" w14:anchorId="3F6411FA">
                                <v:shape id="_x0000_i1090" type="#_x0000_t75" style="width:76.7pt;height:49.85pt">
                                  <v:imagedata r:id="rId132" o:title=""/>
                                </v:shape>
                                <o:OLEObject Type="Embed" ProgID="Acrobat.Document.DC" ShapeID="_x0000_i1090" DrawAspect="Icon" ObjectID="_1831798717" r:id="rId1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563C3B" id="_x0000_s1062" type="#_x0000_t202" style="position:absolute;margin-left:236.25pt;margin-top:8.3pt;width:67.5pt;height:59.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I3u3xPAgAAuQQAAA4AAAAAAAAAAAAAAAAALgIAAGRycy9lMm9Eb2MueG1sUEsBAi0AFAAGAAgA&#10;AAAhAG5jHZLdAAAACgEAAA8AAAAAAAAAAAAAAAAAqQQAAGRycy9kb3ducmV2LnhtbFBLBQYAAAAA&#10;BAAEAPMAAACzBQAAAAA=&#10;" fillcolor="window" strokeweight=".5pt">
                <v:path arrowok="t"/>
                <v:textbox style="mso-fit-shape-to-text:t">
                  <w:txbxContent>
                    <w:p w14:paraId="4C79F7BD" w14:textId="33542D8C" w:rsidR="007A3697" w:rsidRDefault="00C51DF6" w:rsidP="00C51DF6">
                      <w:r>
                        <w:object w:dxaOrig="1534" w:dyaOrig="997" w14:anchorId="3F6411FA">
                          <v:shape id="_x0000_i1090" type="#_x0000_t75" style="width:76.7pt;height:49.85pt">
                            <v:imagedata r:id="rId132" o:title=""/>
                          </v:shape>
                          <o:OLEObject Type="Embed" ProgID="Acrobat.Document.DC" ShapeID="_x0000_i1090" DrawAspect="Icon" ObjectID="_1831798717" r:id="rId134"/>
                        </w:object>
                      </w:r>
                    </w:p>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lastRenderedPageBreak/>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20"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Assistant Director - Neighbourhood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20"/>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35" w:history="1">
        <w:r w:rsidRPr="00C12AB7">
          <w:rPr>
            <w:rStyle w:val="Hyperlink"/>
            <w:lang w:val="en-US"/>
          </w:rPr>
          <w:t>philip.shaw@redcar-cleveland.gov.uk</w:t>
        </w:r>
      </w:hyperlink>
      <w:r>
        <w:rPr>
          <w:lang w:val="en-US"/>
        </w:rPr>
        <w:t xml:space="preserve">, </w:t>
      </w:r>
      <w:hyperlink r:id="rId136"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63"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KLe+BFECAAC7BAAADgAAAAAAAAAAAAAAAAAuAgAAZHJzL2Uyb0RvYy54bWxQSwECLQAU&#10;AAYACAAAACEAGu0UHeAAAAAKAQAADwAAAAAAAAAAAAAAAACrBAAAZHJzL2Rvd25yZXYueG1sUEsF&#10;BgAAAAAEAAQA8wAAALgFA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21" w:name="_Hlk201823952"/>
      <w:r>
        <w:rPr>
          <w:b/>
          <w:sz w:val="28"/>
        </w:rPr>
        <w:lastRenderedPageBreak/>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Assistant Director - Neighbourhood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37" w:history="1">
        <w:r w:rsidRPr="00C12AB7">
          <w:rPr>
            <w:rStyle w:val="Hyperlink"/>
            <w:lang w:val="en-US"/>
          </w:rPr>
          <w:t>philip.shaw@redcar-cleveland.gov.uk</w:t>
        </w:r>
      </w:hyperlink>
      <w:r>
        <w:rPr>
          <w:lang w:val="en-US"/>
        </w:rPr>
        <w:t xml:space="preserve">, </w:t>
      </w:r>
      <w:hyperlink r:id="rId138"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92" type="#_x0000_t75" style="width:75.4pt;height:49.2pt">
                                  <v:imagedata r:id="rId139" o:title=""/>
                                </v:shape>
                                <o:OLEObject Type="Embed" ProgID="Acrobat.Document.DC" ShapeID="_x0000_i1092" DrawAspect="Icon" ObjectID="_1831798718" r:id="rId14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64"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O7ZE7x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376" w:dyaOrig="899" w14:anchorId="0899CB6A">
                          <v:shape id="_x0000_i1092" type="#_x0000_t75" style="width:75.4pt;height:49.2pt">
                            <v:imagedata r:id="rId139" o:title=""/>
                          </v:shape>
                          <o:OLEObject Type="Embed" ProgID="Acrobat.Document.DC" ShapeID="_x0000_i1092" DrawAspect="Icon" ObjectID="_1831798718" r:id="rId141"/>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21"/>
    <w:p w14:paraId="752A20AF" w14:textId="07FB501D" w:rsidR="00F16FD7" w:rsidRDefault="00F16FD7" w:rsidP="00F16FD7">
      <w:pPr>
        <w:rPr>
          <w:b/>
          <w:sz w:val="28"/>
          <w:szCs w:val="28"/>
          <w:lang w:val="en-US"/>
        </w:rPr>
      </w:pPr>
      <w:r>
        <w:rPr>
          <w:b/>
          <w:sz w:val="28"/>
        </w:rPr>
        <w:lastRenderedPageBreak/>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To procure and award multiple contracts for the delivery of the P</w:t>
      </w:r>
      <w:r w:rsidR="0016454B">
        <w:rPr>
          <w:b/>
          <w:sz w:val="28"/>
          <w:szCs w:val="28"/>
        </w:rPr>
        <w:t>l</w:t>
      </w:r>
      <w:r w:rsidRPr="00F16FD7">
        <w:rPr>
          <w:b/>
          <w:sz w:val="28"/>
          <w:szCs w:val="28"/>
        </w:rPr>
        <w:t>ayzone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The Council has received grant offers to develop a portfolio of Playzones across Redcar and Cleveland funded through the Football Foundation as part of their Playzones Programme.</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Playzone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The method of awarding works to the PZP will be by the use of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PlayZones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tiple contracts to the Playzone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Neighbourhoods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lastRenderedPageBreak/>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r w:rsidRPr="00F03913">
        <w:rPr>
          <w:szCs w:val="24"/>
          <w:lang w:val="en-US"/>
        </w:rPr>
        <w:t>All of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42"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94" type="#_x0000_t75" style="width:76.7pt;height:49.85pt">
                                  <v:imagedata r:id="rId143" o:title=""/>
                                </v:shape>
                                <o:OLEObject Type="Embed" ProgID="Acrobat.Document.DC" ShapeID="_x0000_i1094" DrawAspect="Icon" ObjectID="_1831798719" r:id="rId1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65"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XTTg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RLB4taJyC5gd7RjorVzUyLZE&#10;wQ/CgXKACWsU7nFUmlAi9RJna3K//nYf/cEEWDlrQeGCG+wYUPhhwJCr4RjpWUjKGJOA4t5bVu8t&#10;5q2ZE5AcYl2tTGL0D3ovVo6aZ+zaLOaESRiJzAUPe3EedmuFXZVqNktO4LgVYWkerdxzK2L81D0L&#10;Z/uhB7DljvZUF/mH2e9806js7C3Qok7EOGLakxT7kajV73JcwPd68jp+caa/AQ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WoE1004CAAC5BAAADgAAAAAAAAAAAAAAAAAuAgAAZHJzL2Uyb0RvYy54bWxQSwECLQAUAAYACAAA&#10;ACEAbmMdkt0AAAAKAQAADwAAAAAAAAAAAAAAAACoBAAAZHJzL2Rvd25yZXYueG1sUEsFBgAAAAAE&#10;AAQA8wAAALIFAAAAAA==&#10;" fillcolor="window" strokeweight=".5pt">
                <v:path arrowok="t"/>
                <v:textbox style="mso-fit-shape-to-text:t">
                  <w:txbxContent>
                    <w:p w14:paraId="6F3A901B" w14:textId="453B5ED1" w:rsidR="00F16FD7" w:rsidRDefault="00162304" w:rsidP="00162304">
                      <w:r>
                        <w:object w:dxaOrig="1534" w:dyaOrig="997" w14:anchorId="11B15A4F">
                          <v:shape id="_x0000_i1094" type="#_x0000_t75" style="width:76.7pt;height:49.85pt">
                            <v:imagedata r:id="rId143" o:title=""/>
                          </v:shape>
                          <o:OLEObject Type="Embed" ProgID="Acrobat.Document.DC" ShapeID="_x0000_i1094" DrawAspect="Icon" ObjectID="_1831798719" r:id="rId145"/>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22" w:name="_Hlk206584913"/>
      <w:r>
        <w:rPr>
          <w:b/>
          <w:sz w:val="28"/>
        </w:rPr>
        <w:lastRenderedPageBreak/>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r w:rsidRPr="00A44013">
        <w:rPr>
          <w:szCs w:val="24"/>
          <w:lang w:val="en-US"/>
        </w:rPr>
        <w:t>All of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46"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6D67ECC8" w:rsidR="00A44013" w:rsidRDefault="00E528D6" w:rsidP="00E528D6">
                            <w:r>
                              <w:object w:dxaOrig="1534" w:dyaOrig="997" w14:anchorId="46F39517">
                                <v:shape id="_x0000_i1096" type="#_x0000_t75" style="width:76.7pt;height:49.85pt">
                                  <v:imagedata r:id="rId147" o:title=""/>
                                </v:shape>
                                <o:OLEObject Type="Embed" ProgID="Acrobat.Document.DC" ShapeID="_x0000_i1096" DrawAspect="Icon" ObjectID="_1831798720" r:id="rId1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0AF7E5" id="_x0000_s1066" type="#_x0000_t202" style="position:absolute;margin-left:236.25pt;margin-top:8.3pt;width:67.5pt;height:59.25pt;z-index:25197772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JP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Y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Yk0k9PAgAAuQQAAA4AAAAAAAAAAAAAAAAALgIAAGRycy9lMm9Eb2MueG1sUEsBAi0AFAAGAAgA&#10;AAAhAG5jHZLdAAAACgEAAA8AAAAAAAAAAAAAAAAAqQQAAGRycy9kb3ducmV2LnhtbFBLBQYAAAAA&#10;BAAEAPMAAACzBQAAAAA=&#10;" fillcolor="window" strokeweight=".5pt">
                <v:path arrowok="t"/>
                <v:textbox style="mso-fit-shape-to-text:t">
                  <w:txbxContent>
                    <w:p w14:paraId="70160BAC" w14:textId="6D67ECC8" w:rsidR="00A44013" w:rsidRDefault="00E528D6" w:rsidP="00E528D6">
                      <w:r>
                        <w:object w:dxaOrig="1534" w:dyaOrig="997" w14:anchorId="46F39517">
                          <v:shape id="_x0000_i1096" type="#_x0000_t75" style="width:76.7pt;height:49.85pt">
                            <v:imagedata r:id="rId147" o:title=""/>
                          </v:shape>
                          <o:OLEObject Type="Embed" ProgID="Acrobat.Document.DC" ShapeID="_x0000_i1096" DrawAspect="Icon" ObjectID="_1831798720" r:id="rId149"/>
                        </w:object>
                      </w:r>
                    </w:p>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22"/>
      <w:r w:rsidR="00F156A4">
        <w:rPr>
          <w:b/>
          <w:sz w:val="28"/>
        </w:rPr>
        <w:lastRenderedPageBreak/>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Potential date for decision to be made regarding the Council and LA SPV entering into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15ACE66A" w14:textId="1F604F97" w:rsidR="003F3AA8" w:rsidRDefault="003F3AA8" w:rsidP="003F3AA8">
      <w:pPr>
        <w:rPr>
          <w:b/>
          <w:sz w:val="28"/>
          <w:szCs w:val="28"/>
          <w:lang w:val="en-US"/>
        </w:rPr>
      </w:pPr>
      <w:r>
        <w:rPr>
          <w:b/>
          <w:sz w:val="28"/>
        </w:rPr>
        <w:lastRenderedPageBreak/>
        <w:t>DECISION: GDD0076</w:t>
      </w:r>
    </w:p>
    <w:p w14:paraId="2510409C" w14:textId="77777777" w:rsidR="003F3AA8" w:rsidRDefault="003F3AA8" w:rsidP="003F3AA8">
      <w:pPr>
        <w:rPr>
          <w:b/>
          <w:sz w:val="28"/>
        </w:rPr>
      </w:pPr>
    </w:p>
    <w:p w14:paraId="3B605F5D" w14:textId="7B373ED6" w:rsidR="003F3AA8" w:rsidRPr="003F3AA8" w:rsidRDefault="003F3AA8" w:rsidP="003F3AA8">
      <w:pPr>
        <w:rPr>
          <w:b/>
          <w:sz w:val="28"/>
          <w:szCs w:val="28"/>
        </w:rPr>
      </w:pPr>
      <w:r w:rsidRPr="00A97B30">
        <w:rPr>
          <w:b/>
          <w:sz w:val="28"/>
          <w:szCs w:val="28"/>
        </w:rPr>
        <w:t xml:space="preserve">Nature of the decision: </w:t>
      </w:r>
      <w:r w:rsidRPr="003F3AA8">
        <w:rPr>
          <w:b/>
          <w:sz w:val="28"/>
          <w:szCs w:val="28"/>
        </w:rPr>
        <w:t>Solar Photovoltaic Panels and Battery Storage for 7 RCBC Buildings</w:t>
      </w:r>
    </w:p>
    <w:p w14:paraId="2C27DBF8" w14:textId="77777777" w:rsidR="003F3AA8" w:rsidRPr="00A97B30" w:rsidRDefault="003F3AA8" w:rsidP="003F3AA8">
      <w:pPr>
        <w:rPr>
          <w:b/>
          <w:sz w:val="28"/>
          <w:szCs w:val="28"/>
        </w:rPr>
      </w:pPr>
    </w:p>
    <w:p w14:paraId="083D8F33" w14:textId="77777777" w:rsidR="003F3AA8" w:rsidRPr="003F3AA8" w:rsidRDefault="003F3AA8" w:rsidP="003F3AA8">
      <w:pPr>
        <w:rPr>
          <w:szCs w:val="24"/>
        </w:rPr>
      </w:pPr>
      <w:r w:rsidRPr="003F3AA8">
        <w:rPr>
          <w:szCs w:val="24"/>
        </w:rPr>
        <w:t>To procure and award a contract of Solar PV and Battery Storage for 7 RCBC Buildings (subject to funding approval)</w:t>
      </w:r>
    </w:p>
    <w:p w14:paraId="62805242" w14:textId="77777777" w:rsidR="003F3AA8" w:rsidRPr="00A97B30" w:rsidRDefault="003F3AA8" w:rsidP="003F3AA8">
      <w:pPr>
        <w:rPr>
          <w:sz w:val="28"/>
          <w:szCs w:val="28"/>
          <w:lang w:val="en-US"/>
        </w:rPr>
      </w:pPr>
    </w:p>
    <w:p w14:paraId="6FE09573" w14:textId="77777777" w:rsidR="003F3AA8" w:rsidRPr="00A97B30" w:rsidRDefault="003F3AA8" w:rsidP="003F3AA8">
      <w:pPr>
        <w:rPr>
          <w:b/>
          <w:sz w:val="28"/>
          <w:szCs w:val="28"/>
        </w:rPr>
      </w:pPr>
      <w:r w:rsidRPr="00A97B30">
        <w:rPr>
          <w:b/>
          <w:sz w:val="28"/>
          <w:szCs w:val="28"/>
        </w:rPr>
        <w:t>Who will make the decision?</w:t>
      </w:r>
    </w:p>
    <w:p w14:paraId="15D25710" w14:textId="77777777" w:rsidR="003F3AA8" w:rsidRPr="00A97B30" w:rsidRDefault="003F3AA8" w:rsidP="003F3AA8">
      <w:pPr>
        <w:rPr>
          <w:b/>
          <w:sz w:val="28"/>
          <w:szCs w:val="28"/>
        </w:rPr>
      </w:pPr>
    </w:p>
    <w:p w14:paraId="4162C513" w14:textId="77777777" w:rsidR="003F3AA8" w:rsidRDefault="003F3AA8" w:rsidP="003F3AA8">
      <w:pPr>
        <w:rPr>
          <w:szCs w:val="24"/>
        </w:rPr>
      </w:pPr>
      <w:r w:rsidRPr="00A44013">
        <w:rPr>
          <w:szCs w:val="24"/>
        </w:rPr>
        <w:t>Cabinet Member for Climate and Culture</w:t>
      </w:r>
    </w:p>
    <w:p w14:paraId="052F2F97" w14:textId="77777777" w:rsidR="003F3AA8" w:rsidRPr="00A97B30" w:rsidRDefault="003F3AA8" w:rsidP="003F3AA8">
      <w:pPr>
        <w:rPr>
          <w:szCs w:val="24"/>
        </w:rPr>
      </w:pPr>
    </w:p>
    <w:p w14:paraId="7E41647B" w14:textId="77777777" w:rsidR="003F3AA8" w:rsidRPr="00A97B30" w:rsidRDefault="003F3AA8" w:rsidP="003F3AA8">
      <w:pPr>
        <w:rPr>
          <w:b/>
          <w:sz w:val="28"/>
          <w:szCs w:val="28"/>
        </w:rPr>
      </w:pPr>
      <w:r w:rsidRPr="00A97B30">
        <w:rPr>
          <w:b/>
          <w:sz w:val="28"/>
          <w:szCs w:val="28"/>
        </w:rPr>
        <w:t>When is the decision to be taken?</w:t>
      </w:r>
    </w:p>
    <w:p w14:paraId="2DB8BE77" w14:textId="6000C683" w:rsidR="003F3AA8" w:rsidRPr="00A97B30" w:rsidRDefault="003F3AA8" w:rsidP="003F3AA8">
      <w:pPr>
        <w:rPr>
          <w:b/>
          <w:sz w:val="28"/>
          <w:szCs w:val="28"/>
        </w:rPr>
      </w:pPr>
    </w:p>
    <w:p w14:paraId="236FB7C5" w14:textId="52750E66" w:rsidR="003F3AA8" w:rsidRPr="00A97B30" w:rsidRDefault="003F3AA8" w:rsidP="003F3AA8">
      <w:pPr>
        <w:rPr>
          <w:szCs w:val="24"/>
        </w:rPr>
      </w:pPr>
      <w:r>
        <w:rPr>
          <w:szCs w:val="24"/>
        </w:rPr>
        <w:t>October 2025</w:t>
      </w:r>
    </w:p>
    <w:p w14:paraId="0FE9C08F" w14:textId="77777777" w:rsidR="003F3AA8" w:rsidRPr="00A97B30" w:rsidRDefault="003F3AA8" w:rsidP="003F3AA8">
      <w:pPr>
        <w:rPr>
          <w:sz w:val="28"/>
          <w:szCs w:val="28"/>
        </w:rPr>
      </w:pPr>
    </w:p>
    <w:p w14:paraId="158CE613" w14:textId="77777777" w:rsidR="003F3AA8" w:rsidRPr="00A97B30" w:rsidRDefault="003F3AA8" w:rsidP="003F3AA8">
      <w:pPr>
        <w:rPr>
          <w:b/>
          <w:sz w:val="28"/>
          <w:szCs w:val="28"/>
        </w:rPr>
      </w:pPr>
      <w:r w:rsidRPr="00A97B30">
        <w:rPr>
          <w:b/>
          <w:sz w:val="28"/>
          <w:szCs w:val="28"/>
        </w:rPr>
        <w:t>Who will be consulted and how?</w:t>
      </w:r>
    </w:p>
    <w:p w14:paraId="59631C40" w14:textId="77777777" w:rsidR="003F3AA8" w:rsidRPr="00A97B30" w:rsidRDefault="003F3AA8" w:rsidP="003F3AA8">
      <w:pPr>
        <w:rPr>
          <w:b/>
          <w:sz w:val="28"/>
          <w:szCs w:val="28"/>
        </w:rPr>
      </w:pPr>
    </w:p>
    <w:p w14:paraId="4A3FA9AD" w14:textId="77777777" w:rsidR="003F3AA8" w:rsidRPr="00A44013" w:rsidRDefault="003F3AA8" w:rsidP="003F3AA8">
      <w:pPr>
        <w:rPr>
          <w:szCs w:val="24"/>
          <w:lang w:val="en-US"/>
        </w:rPr>
      </w:pPr>
      <w:r w:rsidRPr="00A44013">
        <w:rPr>
          <w:szCs w:val="24"/>
          <w:lang w:val="en-US"/>
        </w:rPr>
        <w:t>Cabinet Member for Climate, Environment &amp; Culture</w:t>
      </w:r>
    </w:p>
    <w:p w14:paraId="075D374E" w14:textId="77777777" w:rsidR="003F3AA8" w:rsidRPr="00A44013" w:rsidRDefault="003F3AA8" w:rsidP="003F3AA8">
      <w:pPr>
        <w:rPr>
          <w:szCs w:val="24"/>
          <w:lang w:val="en-US"/>
        </w:rPr>
      </w:pPr>
      <w:r w:rsidRPr="00A44013">
        <w:rPr>
          <w:szCs w:val="24"/>
          <w:lang w:val="en-US"/>
        </w:rPr>
        <w:t>Chief Legal Officer</w:t>
      </w:r>
    </w:p>
    <w:p w14:paraId="1E1F5C91" w14:textId="77777777" w:rsidR="003F3AA8" w:rsidRPr="00A44013" w:rsidRDefault="003F3AA8" w:rsidP="003F3AA8">
      <w:pPr>
        <w:rPr>
          <w:szCs w:val="24"/>
          <w:lang w:val="en-US"/>
        </w:rPr>
      </w:pPr>
      <w:r w:rsidRPr="00A44013">
        <w:rPr>
          <w:szCs w:val="24"/>
          <w:lang w:val="en-US"/>
        </w:rPr>
        <w:t>Chief Finance Officer</w:t>
      </w:r>
    </w:p>
    <w:p w14:paraId="342EE71D" w14:textId="77777777" w:rsidR="003F3AA8" w:rsidRPr="00A44013" w:rsidRDefault="003F3AA8" w:rsidP="003F3AA8">
      <w:pPr>
        <w:rPr>
          <w:szCs w:val="24"/>
          <w:lang w:val="en-US"/>
        </w:rPr>
      </w:pPr>
      <w:r w:rsidRPr="00A44013">
        <w:rPr>
          <w:szCs w:val="24"/>
          <w:lang w:val="en-US"/>
        </w:rPr>
        <w:t xml:space="preserve">Executive Director for Growth, Enterprise &amp; Environment </w:t>
      </w:r>
    </w:p>
    <w:p w14:paraId="06652578" w14:textId="77777777" w:rsidR="003F3AA8" w:rsidRDefault="003F3AA8" w:rsidP="003F3AA8">
      <w:pPr>
        <w:rPr>
          <w:szCs w:val="24"/>
          <w:lang w:val="en-US"/>
        </w:rPr>
      </w:pPr>
    </w:p>
    <w:p w14:paraId="715B2F94" w14:textId="77777777" w:rsidR="003F3AA8" w:rsidRDefault="003F3AA8" w:rsidP="003F3AA8">
      <w:pPr>
        <w:rPr>
          <w:sz w:val="28"/>
          <w:szCs w:val="28"/>
          <w:lang w:val="en-US"/>
        </w:rPr>
      </w:pPr>
      <w:r w:rsidRPr="00A44013">
        <w:rPr>
          <w:szCs w:val="24"/>
          <w:lang w:val="en-US"/>
        </w:rPr>
        <w:t>All of the above will be consulted via approval of the delegated decision.</w:t>
      </w:r>
    </w:p>
    <w:p w14:paraId="523D2971" w14:textId="77777777" w:rsidR="003F3AA8" w:rsidRDefault="003F3AA8" w:rsidP="003F3AA8">
      <w:pPr>
        <w:rPr>
          <w:b/>
          <w:sz w:val="28"/>
          <w:szCs w:val="28"/>
        </w:rPr>
      </w:pPr>
    </w:p>
    <w:p w14:paraId="0F6BA474" w14:textId="77777777" w:rsidR="003F3AA8" w:rsidRPr="00A97B30" w:rsidRDefault="003F3AA8" w:rsidP="003F3AA8">
      <w:pPr>
        <w:rPr>
          <w:b/>
          <w:sz w:val="28"/>
          <w:szCs w:val="28"/>
        </w:rPr>
      </w:pPr>
      <w:r w:rsidRPr="00A97B30">
        <w:rPr>
          <w:b/>
          <w:sz w:val="28"/>
          <w:szCs w:val="28"/>
        </w:rPr>
        <w:t>Supporting documentation:</w:t>
      </w:r>
    </w:p>
    <w:p w14:paraId="2F90A5CC" w14:textId="77777777" w:rsidR="003F3AA8" w:rsidRPr="00A97B30" w:rsidRDefault="003F3AA8" w:rsidP="003F3AA8">
      <w:pPr>
        <w:rPr>
          <w:b/>
          <w:sz w:val="28"/>
          <w:szCs w:val="28"/>
        </w:rPr>
      </w:pPr>
    </w:p>
    <w:p w14:paraId="5B354AAA" w14:textId="77777777" w:rsidR="003F3AA8" w:rsidRPr="00A97B30" w:rsidRDefault="003F3AA8" w:rsidP="003F3AA8">
      <w:pPr>
        <w:rPr>
          <w:szCs w:val="24"/>
        </w:rPr>
      </w:pPr>
      <w:r w:rsidRPr="00A97B30">
        <w:rPr>
          <w:szCs w:val="24"/>
        </w:rPr>
        <w:t>There are no supporting documents for this decision.</w:t>
      </w:r>
    </w:p>
    <w:p w14:paraId="267E4782" w14:textId="77777777" w:rsidR="003F3AA8" w:rsidRPr="00A97B30" w:rsidRDefault="003F3AA8" w:rsidP="003F3AA8">
      <w:pPr>
        <w:rPr>
          <w:szCs w:val="24"/>
        </w:rPr>
      </w:pPr>
    </w:p>
    <w:p w14:paraId="558A0158" w14:textId="77777777" w:rsidR="003F3AA8" w:rsidRPr="00A97B30" w:rsidRDefault="003F3AA8" w:rsidP="003F3AA8">
      <w:pPr>
        <w:rPr>
          <w:b/>
          <w:sz w:val="28"/>
          <w:szCs w:val="28"/>
        </w:rPr>
      </w:pPr>
      <w:r w:rsidRPr="00A97B30">
        <w:rPr>
          <w:b/>
          <w:sz w:val="28"/>
          <w:szCs w:val="28"/>
        </w:rPr>
        <w:t>How and by when to make representations:</w:t>
      </w:r>
    </w:p>
    <w:p w14:paraId="2A6272DF" w14:textId="77777777" w:rsidR="003F3AA8" w:rsidRPr="00A97B30" w:rsidRDefault="003F3AA8" w:rsidP="003F3AA8">
      <w:pPr>
        <w:rPr>
          <w:b/>
          <w:sz w:val="28"/>
          <w:szCs w:val="28"/>
        </w:rPr>
      </w:pPr>
    </w:p>
    <w:p w14:paraId="1DDDB00D" w14:textId="07A79F60" w:rsidR="003F3AA8" w:rsidRDefault="003F3AA8" w:rsidP="003F3AA8">
      <w:pPr>
        <w:rPr>
          <w:lang w:val="en-US"/>
        </w:rPr>
      </w:pPr>
      <w:r w:rsidRPr="00A97B30">
        <w:rPr>
          <w:szCs w:val="24"/>
        </w:rPr>
        <w:t xml:space="preserve">Representations should be made to </w:t>
      </w:r>
      <w:r>
        <w:rPr>
          <w:szCs w:val="24"/>
        </w:rPr>
        <w:t xml:space="preserve">Caroline </w:t>
      </w:r>
      <w:r w:rsidR="00135D8C">
        <w:rPr>
          <w:szCs w:val="24"/>
        </w:rPr>
        <w:t>Hearne</w:t>
      </w:r>
      <w:r>
        <w:rPr>
          <w:szCs w:val="24"/>
          <w:lang w:val="en-US"/>
        </w:rPr>
        <w:t xml:space="preserve"> </w:t>
      </w:r>
      <w:r w:rsidRPr="00A97B30">
        <w:rPr>
          <w:szCs w:val="24"/>
        </w:rPr>
        <w:t xml:space="preserve">before </w:t>
      </w:r>
      <w:r w:rsidR="00135D8C">
        <w:rPr>
          <w:szCs w:val="24"/>
        </w:rPr>
        <w:t>17</w:t>
      </w:r>
      <w:r>
        <w:rPr>
          <w:szCs w:val="24"/>
        </w:rPr>
        <w:t xml:space="preserve"> </w:t>
      </w:r>
      <w:r w:rsidR="00135D8C">
        <w:rPr>
          <w:szCs w:val="24"/>
        </w:rPr>
        <w:t>October</w:t>
      </w:r>
      <w:r>
        <w:rPr>
          <w:szCs w:val="24"/>
        </w:rPr>
        <w:t xml:space="preserve"> 2025</w:t>
      </w:r>
      <w:r w:rsidRPr="00A97B30">
        <w:rPr>
          <w:szCs w:val="24"/>
        </w:rPr>
        <w:t>.</w:t>
      </w:r>
      <w:r>
        <w:rPr>
          <w:szCs w:val="24"/>
        </w:rPr>
        <w:t xml:space="preserve">  </w:t>
      </w:r>
      <w:r w:rsidRPr="00A97B30">
        <w:rPr>
          <w:szCs w:val="24"/>
        </w:rPr>
        <w:t xml:space="preserve">Tel: </w:t>
      </w:r>
      <w:r w:rsidRPr="00A44013">
        <w:rPr>
          <w:szCs w:val="24"/>
          <w:lang w:val="en-US"/>
        </w:rPr>
        <w:t>0</w:t>
      </w:r>
      <w:r w:rsidR="00135D8C">
        <w:rPr>
          <w:szCs w:val="24"/>
          <w:lang w:val="en-US"/>
        </w:rPr>
        <w:t>7827 958411</w:t>
      </w:r>
      <w:r>
        <w:rPr>
          <w:szCs w:val="24"/>
          <w:lang w:val="en-US"/>
        </w:rPr>
        <w:t xml:space="preserve"> </w:t>
      </w:r>
      <w:r w:rsidRPr="00A97B30">
        <w:rPr>
          <w:szCs w:val="24"/>
          <w:lang w:val="en-US"/>
        </w:rPr>
        <w:t xml:space="preserve">or email </w:t>
      </w:r>
      <w:r w:rsidR="00135D8C" w:rsidRPr="00135D8C">
        <w:rPr>
          <w:szCs w:val="24"/>
          <w:lang w:val="en-US"/>
        </w:rPr>
        <w:t>caroline.hearne@redcar-cleveland.gov.uk</w:t>
      </w:r>
    </w:p>
    <w:p w14:paraId="5CB7B0CC" w14:textId="77777777" w:rsidR="003F3AA8" w:rsidRPr="00A97B30" w:rsidRDefault="003F3AA8" w:rsidP="003F3AA8">
      <w:pPr>
        <w:rPr>
          <w:szCs w:val="24"/>
        </w:rPr>
      </w:pPr>
    </w:p>
    <w:p w14:paraId="0E06664B" w14:textId="743BBFD5" w:rsidR="003F3AA8" w:rsidRPr="00A97B30" w:rsidRDefault="003F3AA8" w:rsidP="003F3AA8">
      <w:pPr>
        <w:rPr>
          <w:szCs w:val="24"/>
        </w:rPr>
      </w:pPr>
      <w:r w:rsidRPr="00A97B30">
        <w:rPr>
          <w:szCs w:val="24"/>
        </w:rPr>
        <w:t xml:space="preserve">First published in Forward Plan on </w:t>
      </w:r>
      <w:r w:rsidR="00135D8C">
        <w:rPr>
          <w:szCs w:val="24"/>
        </w:rPr>
        <w:t>19 September</w:t>
      </w:r>
      <w:r>
        <w:rPr>
          <w:szCs w:val="24"/>
        </w:rPr>
        <w:t xml:space="preserve"> </w:t>
      </w:r>
      <w:r w:rsidRPr="00A97B30">
        <w:rPr>
          <w:szCs w:val="24"/>
        </w:rPr>
        <w:t>2025</w:t>
      </w:r>
    </w:p>
    <w:p w14:paraId="268EF91B" w14:textId="77777777" w:rsidR="003F3AA8" w:rsidRPr="00A97B30" w:rsidRDefault="003F3AA8" w:rsidP="003F3AA8">
      <w:pPr>
        <w:rPr>
          <w:sz w:val="28"/>
          <w:szCs w:val="28"/>
        </w:rPr>
      </w:pPr>
    </w:p>
    <w:p w14:paraId="55F73A94" w14:textId="77777777" w:rsidR="003F3AA8" w:rsidRPr="00A97B30" w:rsidRDefault="003F3AA8" w:rsidP="003F3AA8">
      <w:pPr>
        <w:rPr>
          <w:b/>
          <w:sz w:val="28"/>
          <w:szCs w:val="28"/>
        </w:rPr>
      </w:pPr>
      <w:r w:rsidRPr="00A97B30">
        <w:rPr>
          <w:b/>
          <w:sz w:val="28"/>
          <w:szCs w:val="28"/>
        </w:rPr>
        <w:t>Following the Making of the decision, the decision form will be published here:</w:t>
      </w:r>
    </w:p>
    <w:p w14:paraId="088F1B55" w14:textId="77777777" w:rsidR="003F3AA8" w:rsidRPr="00A97B30" w:rsidRDefault="003F3AA8" w:rsidP="003F3AA8">
      <w:r w:rsidRPr="00A97B30">
        <w:rPr>
          <w:noProof/>
        </w:rPr>
        <mc:AlternateContent>
          <mc:Choice Requires="wps">
            <w:drawing>
              <wp:anchor distT="0" distB="0" distL="114300" distR="114300" simplePos="0" relativeHeight="251987968" behindDoc="0" locked="0" layoutInCell="1" allowOverlap="1" wp14:anchorId="7796084A" wp14:editId="51C8ECBA">
                <wp:simplePos x="0" y="0"/>
                <wp:positionH relativeFrom="page">
                  <wp:posOffset>3000375</wp:posOffset>
                </wp:positionH>
                <wp:positionV relativeFrom="paragraph">
                  <wp:posOffset>105409</wp:posOffset>
                </wp:positionV>
                <wp:extent cx="857250" cy="752475"/>
                <wp:effectExtent l="0" t="0" r="19050" b="28575"/>
                <wp:wrapNone/>
                <wp:docPr id="16030756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F8A5AC5" w14:textId="10F9621E" w:rsidR="003F3AA8" w:rsidRDefault="00C81844" w:rsidP="00C81844">
                            <w:r>
                              <w:object w:dxaOrig="1534" w:dyaOrig="997" w14:anchorId="7A9F26EF">
                                <v:shape id="_x0000_i1098" type="#_x0000_t75" style="width:76.7pt;height:49.85pt">
                                  <v:imagedata r:id="rId150" o:title=""/>
                                </v:shape>
                                <o:OLEObject Type="Embed" ProgID="Acrobat.Document.DC" ShapeID="_x0000_i1098" DrawAspect="Icon" ObjectID="_1831798721" r:id="rId151"/>
                              </w:object>
                            </w:r>
                            <w:r w:rsidR="00A34AB7">
                              <w:object w:dxaOrig="1534" w:dyaOrig="997" w14:anchorId="4A35CCF9">
                                <v:shape id="_x0000_i1100" type="#_x0000_t75" style="width:76.7pt;height:49.85pt">
                                  <v:imagedata r:id="rId152" o:title=""/>
                                </v:shape>
                                <o:OLEObject Type="Embed" ProgID="Acrobat.Document.DC" ShapeID="_x0000_i1100" DrawAspect="Icon" ObjectID="_1831798722" r:id="rId1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96084A" id="_x0000_s1067" type="#_x0000_t202" style="position:absolute;margin-left:236.25pt;margin-top:8.3pt;width:67.5pt;height:59.25pt;z-index:2519879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5F8A5AC5" w14:textId="10F9621E" w:rsidR="003F3AA8" w:rsidRDefault="00C81844" w:rsidP="00C81844">
                      <w:r>
                        <w:object w:dxaOrig="1534" w:dyaOrig="997" w14:anchorId="7A9F26EF">
                          <v:shape id="_x0000_i1098" type="#_x0000_t75" style="width:76.7pt;height:49.85pt">
                            <v:imagedata r:id="rId150" o:title=""/>
                          </v:shape>
                          <o:OLEObject Type="Embed" ProgID="Acrobat.Document.DC" ShapeID="_x0000_i1098" DrawAspect="Icon" ObjectID="_1831798721" r:id="rId154"/>
                        </w:object>
                      </w:r>
                      <w:r w:rsidR="00A34AB7">
                        <w:object w:dxaOrig="1534" w:dyaOrig="997" w14:anchorId="4A35CCF9">
                          <v:shape id="_x0000_i1100" type="#_x0000_t75" style="width:76.7pt;height:49.85pt">
                            <v:imagedata r:id="rId152" o:title=""/>
                          </v:shape>
                          <o:OLEObject Type="Embed" ProgID="Acrobat.Document.DC" ShapeID="_x0000_i1100" DrawAspect="Icon" ObjectID="_1831798722" r:id="rId155"/>
                        </w:object>
                      </w:r>
                    </w:p>
                  </w:txbxContent>
                </v:textbox>
                <w10:wrap anchorx="page"/>
              </v:shape>
            </w:pict>
          </mc:Fallback>
        </mc:AlternateContent>
      </w:r>
    </w:p>
    <w:p w14:paraId="75183E01" w14:textId="77777777" w:rsidR="003F3AA8" w:rsidRPr="00A97B30" w:rsidRDefault="003F3AA8" w:rsidP="003F3AA8"/>
    <w:p w14:paraId="06A2917B" w14:textId="333B5314" w:rsidR="003F3AA8" w:rsidRDefault="003F3AA8" w:rsidP="003F3AA8">
      <w:pPr>
        <w:rPr>
          <w:b/>
          <w:snapToGrid w:val="0"/>
          <w:sz w:val="31"/>
        </w:rPr>
      </w:pPr>
      <w:r>
        <w:rPr>
          <w:b/>
          <w:snapToGrid w:val="0"/>
          <w:sz w:val="31"/>
        </w:rPr>
        <w:br w:type="page"/>
      </w:r>
    </w:p>
    <w:p w14:paraId="7D12870A" w14:textId="2E87F1A0" w:rsidR="00AB5ECA" w:rsidRDefault="00AB5ECA" w:rsidP="00AB5ECA">
      <w:pPr>
        <w:rPr>
          <w:b/>
          <w:sz w:val="28"/>
          <w:szCs w:val="28"/>
          <w:lang w:val="en-US"/>
        </w:rPr>
      </w:pPr>
      <w:r>
        <w:rPr>
          <w:b/>
          <w:sz w:val="28"/>
        </w:rPr>
        <w:lastRenderedPageBreak/>
        <w:t>DECISION: GDD0077</w:t>
      </w:r>
    </w:p>
    <w:p w14:paraId="4AD395C6" w14:textId="77777777" w:rsidR="00AB5ECA" w:rsidRDefault="00AB5ECA" w:rsidP="00AB5ECA">
      <w:pPr>
        <w:rPr>
          <w:b/>
          <w:sz w:val="28"/>
        </w:rPr>
      </w:pPr>
    </w:p>
    <w:p w14:paraId="3225B29C" w14:textId="34797EE4" w:rsidR="00AB5ECA" w:rsidRPr="003F3AA8" w:rsidRDefault="00AB5ECA" w:rsidP="00AB5ECA">
      <w:pPr>
        <w:rPr>
          <w:b/>
          <w:sz w:val="28"/>
          <w:szCs w:val="28"/>
        </w:rPr>
      </w:pPr>
      <w:r w:rsidRPr="00A97B30">
        <w:rPr>
          <w:b/>
          <w:sz w:val="28"/>
          <w:szCs w:val="28"/>
        </w:rPr>
        <w:t xml:space="preserve">Nature of the decision: </w:t>
      </w:r>
      <w:r w:rsidRPr="00AB5ECA">
        <w:rPr>
          <w:b/>
          <w:sz w:val="28"/>
          <w:szCs w:val="28"/>
          <w:lang w:val="en-US"/>
        </w:rPr>
        <w:t>Award of Contract for the addit</w:t>
      </w:r>
      <w:r>
        <w:rPr>
          <w:b/>
          <w:sz w:val="28"/>
          <w:szCs w:val="28"/>
          <w:lang w:val="en-US"/>
        </w:rPr>
        <w:t>i</w:t>
      </w:r>
      <w:r w:rsidRPr="00AB5ECA">
        <w:rPr>
          <w:b/>
          <w:sz w:val="28"/>
          <w:szCs w:val="28"/>
          <w:lang w:val="en-US"/>
        </w:rPr>
        <w:t>onal funding received from the TVCA for Programmed Highway Maintenance Works &amp; Resurfacing across the Borough</w:t>
      </w:r>
    </w:p>
    <w:p w14:paraId="6B41D0CD" w14:textId="77777777" w:rsidR="00AB5ECA" w:rsidRPr="00A97B30" w:rsidRDefault="00AB5ECA" w:rsidP="00AB5ECA">
      <w:pPr>
        <w:rPr>
          <w:b/>
          <w:sz w:val="28"/>
          <w:szCs w:val="28"/>
        </w:rPr>
      </w:pPr>
    </w:p>
    <w:p w14:paraId="74ABE58F" w14:textId="7054BE9B" w:rsidR="00AB5ECA" w:rsidRDefault="00AB5ECA" w:rsidP="00AB5ECA">
      <w:pPr>
        <w:rPr>
          <w:szCs w:val="24"/>
          <w:lang w:val="en-US"/>
        </w:rPr>
      </w:pPr>
      <w:r w:rsidRPr="00AB5ECA">
        <w:rPr>
          <w:szCs w:val="24"/>
          <w:lang w:val="en-US"/>
        </w:rPr>
        <w:t>Award of Contract for the addit</w:t>
      </w:r>
      <w:r>
        <w:rPr>
          <w:szCs w:val="24"/>
          <w:lang w:val="en-US"/>
        </w:rPr>
        <w:t>i</w:t>
      </w:r>
      <w:r w:rsidRPr="00AB5ECA">
        <w:rPr>
          <w:szCs w:val="24"/>
          <w:lang w:val="en-US"/>
        </w:rPr>
        <w:t>onal funding received from the TVCA for Programmed Highway Maintenance Works &amp; Resurfacing across the Borough totaling up to £750,000</w:t>
      </w:r>
    </w:p>
    <w:p w14:paraId="5D21EE6C" w14:textId="77777777" w:rsidR="00AB5ECA" w:rsidRPr="00A97B30" w:rsidRDefault="00AB5ECA" w:rsidP="00AB5ECA">
      <w:pPr>
        <w:rPr>
          <w:sz w:val="28"/>
          <w:szCs w:val="28"/>
          <w:lang w:val="en-US"/>
        </w:rPr>
      </w:pPr>
    </w:p>
    <w:p w14:paraId="019284B5" w14:textId="77777777" w:rsidR="00AB5ECA" w:rsidRPr="00A97B30" w:rsidRDefault="00AB5ECA" w:rsidP="00AB5ECA">
      <w:pPr>
        <w:rPr>
          <w:b/>
          <w:sz w:val="28"/>
          <w:szCs w:val="28"/>
        </w:rPr>
      </w:pPr>
      <w:r w:rsidRPr="00A97B30">
        <w:rPr>
          <w:b/>
          <w:sz w:val="28"/>
          <w:szCs w:val="28"/>
        </w:rPr>
        <w:t>Who will make the decision?</w:t>
      </w:r>
    </w:p>
    <w:p w14:paraId="6CF9BAA4" w14:textId="77777777" w:rsidR="00AB5ECA" w:rsidRPr="00A97B30" w:rsidRDefault="00AB5ECA" w:rsidP="00AB5ECA">
      <w:pPr>
        <w:rPr>
          <w:b/>
          <w:sz w:val="28"/>
          <w:szCs w:val="28"/>
        </w:rPr>
      </w:pPr>
    </w:p>
    <w:p w14:paraId="437A09D5" w14:textId="71987CC2" w:rsidR="00AB5ECA" w:rsidRDefault="00AB5ECA" w:rsidP="00AB5ECA">
      <w:pPr>
        <w:rPr>
          <w:szCs w:val="24"/>
        </w:rPr>
      </w:pPr>
      <w:r w:rsidRPr="00A44013">
        <w:rPr>
          <w:szCs w:val="24"/>
        </w:rPr>
        <w:t xml:space="preserve">Cabinet Member for </w:t>
      </w:r>
      <w:r>
        <w:rPr>
          <w:szCs w:val="24"/>
        </w:rPr>
        <w:t>Highways &amp; Transport</w:t>
      </w:r>
    </w:p>
    <w:p w14:paraId="3BD8171B" w14:textId="77777777" w:rsidR="00AB5ECA" w:rsidRPr="00A97B30" w:rsidRDefault="00AB5ECA" w:rsidP="00AB5ECA">
      <w:pPr>
        <w:rPr>
          <w:szCs w:val="24"/>
        </w:rPr>
      </w:pPr>
    </w:p>
    <w:p w14:paraId="6BFB41C5" w14:textId="77777777" w:rsidR="00AB5ECA" w:rsidRPr="00A97B30" w:rsidRDefault="00AB5ECA" w:rsidP="00AB5ECA">
      <w:pPr>
        <w:rPr>
          <w:b/>
          <w:sz w:val="28"/>
          <w:szCs w:val="28"/>
        </w:rPr>
      </w:pPr>
      <w:r w:rsidRPr="00A97B30">
        <w:rPr>
          <w:b/>
          <w:sz w:val="28"/>
          <w:szCs w:val="28"/>
        </w:rPr>
        <w:t>When is the decision to be taken?</w:t>
      </w:r>
    </w:p>
    <w:p w14:paraId="2117100A" w14:textId="77777777" w:rsidR="00AB5ECA" w:rsidRPr="00A97B30" w:rsidRDefault="00AB5ECA" w:rsidP="00AB5ECA">
      <w:pPr>
        <w:rPr>
          <w:b/>
          <w:sz w:val="28"/>
          <w:szCs w:val="28"/>
        </w:rPr>
      </w:pPr>
    </w:p>
    <w:p w14:paraId="0CCF11A6" w14:textId="77777777" w:rsidR="00AB5ECA" w:rsidRPr="00A97B30" w:rsidRDefault="00AB5ECA" w:rsidP="00AB5ECA">
      <w:pPr>
        <w:rPr>
          <w:szCs w:val="24"/>
        </w:rPr>
      </w:pPr>
      <w:r>
        <w:rPr>
          <w:szCs w:val="24"/>
        </w:rPr>
        <w:t>October 2025</w:t>
      </w:r>
    </w:p>
    <w:p w14:paraId="7EE4C1C0" w14:textId="77777777" w:rsidR="00AB5ECA" w:rsidRPr="00A97B30" w:rsidRDefault="00AB5ECA" w:rsidP="00AB5ECA">
      <w:pPr>
        <w:rPr>
          <w:sz w:val="28"/>
          <w:szCs w:val="28"/>
        </w:rPr>
      </w:pPr>
    </w:p>
    <w:p w14:paraId="28E9E8A6" w14:textId="77777777" w:rsidR="00AB5ECA" w:rsidRPr="00A97B30" w:rsidRDefault="00AB5ECA" w:rsidP="00AB5ECA">
      <w:pPr>
        <w:rPr>
          <w:b/>
          <w:sz w:val="28"/>
          <w:szCs w:val="28"/>
        </w:rPr>
      </w:pPr>
      <w:r w:rsidRPr="00A97B30">
        <w:rPr>
          <w:b/>
          <w:sz w:val="28"/>
          <w:szCs w:val="28"/>
        </w:rPr>
        <w:t>Who will be consulted and how?</w:t>
      </w:r>
    </w:p>
    <w:p w14:paraId="308EF28F" w14:textId="77777777" w:rsidR="00AB5ECA" w:rsidRPr="00A97B30" w:rsidRDefault="00AB5ECA" w:rsidP="00AB5ECA">
      <w:pPr>
        <w:rPr>
          <w:b/>
          <w:sz w:val="28"/>
          <w:szCs w:val="28"/>
        </w:rPr>
      </w:pPr>
    </w:p>
    <w:p w14:paraId="5903F404" w14:textId="77777777" w:rsidR="00AB5ECA" w:rsidRPr="00AB5ECA" w:rsidRDefault="00AB5ECA" w:rsidP="00AB5ECA">
      <w:pPr>
        <w:rPr>
          <w:szCs w:val="24"/>
          <w:lang w:val="en-US"/>
        </w:rPr>
      </w:pPr>
      <w:r w:rsidRPr="00AB5ECA">
        <w:rPr>
          <w:szCs w:val="24"/>
          <w:lang w:val="en-US"/>
        </w:rPr>
        <w:t>Cabinet Member for Economic Growth</w:t>
      </w:r>
    </w:p>
    <w:p w14:paraId="07B52083" w14:textId="77777777" w:rsidR="00AB5ECA" w:rsidRPr="00AB5ECA" w:rsidRDefault="00AB5ECA" w:rsidP="00AB5ECA">
      <w:pPr>
        <w:rPr>
          <w:szCs w:val="24"/>
          <w:lang w:val="en-US"/>
        </w:rPr>
      </w:pPr>
      <w:r w:rsidRPr="00AB5ECA">
        <w:rPr>
          <w:szCs w:val="24"/>
          <w:lang w:val="en-US"/>
        </w:rPr>
        <w:t>Chief Finance Officer</w:t>
      </w:r>
    </w:p>
    <w:p w14:paraId="4AACFA03" w14:textId="77777777" w:rsidR="00AB5ECA" w:rsidRPr="00AB5ECA" w:rsidRDefault="00AB5ECA" w:rsidP="00AB5ECA">
      <w:pPr>
        <w:rPr>
          <w:szCs w:val="24"/>
          <w:lang w:val="en-US"/>
        </w:rPr>
      </w:pPr>
      <w:r w:rsidRPr="00AB5ECA">
        <w:rPr>
          <w:szCs w:val="24"/>
          <w:lang w:val="en-US"/>
        </w:rPr>
        <w:t>Chief Legal Officer</w:t>
      </w:r>
    </w:p>
    <w:p w14:paraId="6900164F" w14:textId="77777777" w:rsidR="00AB5ECA" w:rsidRPr="00AB5ECA" w:rsidRDefault="00AB5ECA" w:rsidP="00AB5ECA">
      <w:pPr>
        <w:rPr>
          <w:szCs w:val="24"/>
          <w:lang w:val="en-US"/>
        </w:rPr>
      </w:pPr>
      <w:r w:rsidRPr="00AB5ECA">
        <w:rPr>
          <w:szCs w:val="24"/>
          <w:lang w:val="en-US"/>
        </w:rPr>
        <w:t>Corporate Director for Growth, Enterprise &amp; Environment</w:t>
      </w:r>
    </w:p>
    <w:p w14:paraId="105E9192" w14:textId="77777777" w:rsidR="00AB5ECA" w:rsidRDefault="00AB5ECA" w:rsidP="00AB5ECA">
      <w:pPr>
        <w:rPr>
          <w:szCs w:val="24"/>
          <w:lang w:val="en-US"/>
        </w:rPr>
      </w:pPr>
    </w:p>
    <w:p w14:paraId="37317DEF" w14:textId="77777777" w:rsidR="00AB5ECA" w:rsidRDefault="00AB5ECA" w:rsidP="00AB5ECA">
      <w:pPr>
        <w:rPr>
          <w:sz w:val="28"/>
          <w:szCs w:val="28"/>
          <w:lang w:val="en-US"/>
        </w:rPr>
      </w:pPr>
      <w:r w:rsidRPr="00A44013">
        <w:rPr>
          <w:szCs w:val="24"/>
          <w:lang w:val="en-US"/>
        </w:rPr>
        <w:t>All of the above will be consulted via approval of the delegated decision.</w:t>
      </w:r>
    </w:p>
    <w:p w14:paraId="00B91CCF" w14:textId="77777777" w:rsidR="00AB5ECA" w:rsidRDefault="00AB5ECA" w:rsidP="00AB5ECA">
      <w:pPr>
        <w:rPr>
          <w:b/>
          <w:sz w:val="28"/>
          <w:szCs w:val="28"/>
        </w:rPr>
      </w:pPr>
    </w:p>
    <w:p w14:paraId="5892E2A7" w14:textId="77777777" w:rsidR="00AB5ECA" w:rsidRPr="00A97B30" w:rsidRDefault="00AB5ECA" w:rsidP="00AB5ECA">
      <w:pPr>
        <w:rPr>
          <w:b/>
          <w:sz w:val="28"/>
          <w:szCs w:val="28"/>
        </w:rPr>
      </w:pPr>
      <w:r w:rsidRPr="00A97B30">
        <w:rPr>
          <w:b/>
          <w:sz w:val="28"/>
          <w:szCs w:val="28"/>
        </w:rPr>
        <w:t>Supporting documentation:</w:t>
      </w:r>
    </w:p>
    <w:p w14:paraId="160DF604" w14:textId="77777777" w:rsidR="00AB5ECA" w:rsidRPr="00A97B30" w:rsidRDefault="00AB5ECA" w:rsidP="00AB5ECA">
      <w:pPr>
        <w:rPr>
          <w:b/>
          <w:sz w:val="28"/>
          <w:szCs w:val="28"/>
        </w:rPr>
      </w:pPr>
    </w:p>
    <w:p w14:paraId="30A3B220" w14:textId="77777777" w:rsidR="00AB5ECA" w:rsidRPr="00A97B30" w:rsidRDefault="00AB5ECA" w:rsidP="00AB5ECA">
      <w:pPr>
        <w:rPr>
          <w:szCs w:val="24"/>
        </w:rPr>
      </w:pPr>
      <w:r w:rsidRPr="00A97B30">
        <w:rPr>
          <w:szCs w:val="24"/>
        </w:rPr>
        <w:t>There are no supporting documents for this decision.</w:t>
      </w:r>
    </w:p>
    <w:p w14:paraId="12F531B8" w14:textId="77777777" w:rsidR="00AB5ECA" w:rsidRPr="00A97B30" w:rsidRDefault="00AB5ECA" w:rsidP="00AB5ECA">
      <w:pPr>
        <w:rPr>
          <w:szCs w:val="24"/>
        </w:rPr>
      </w:pPr>
    </w:p>
    <w:p w14:paraId="63812D3E" w14:textId="77777777" w:rsidR="00AB5ECA" w:rsidRPr="00A97B30" w:rsidRDefault="00AB5ECA" w:rsidP="00AB5ECA">
      <w:pPr>
        <w:rPr>
          <w:b/>
          <w:sz w:val="28"/>
          <w:szCs w:val="28"/>
        </w:rPr>
      </w:pPr>
      <w:r w:rsidRPr="00A97B30">
        <w:rPr>
          <w:b/>
          <w:sz w:val="28"/>
          <w:szCs w:val="28"/>
        </w:rPr>
        <w:t>How and by when to make representations:</w:t>
      </w:r>
    </w:p>
    <w:p w14:paraId="6DB195B6" w14:textId="77777777" w:rsidR="00AB5ECA" w:rsidRPr="00A97B30" w:rsidRDefault="00AB5ECA" w:rsidP="00AB5ECA">
      <w:pPr>
        <w:rPr>
          <w:b/>
          <w:sz w:val="28"/>
          <w:szCs w:val="28"/>
        </w:rPr>
      </w:pPr>
    </w:p>
    <w:p w14:paraId="50C9606D" w14:textId="212455A1" w:rsidR="00AB5ECA" w:rsidRDefault="00AB5ECA" w:rsidP="00AB5ECA">
      <w:pPr>
        <w:rPr>
          <w:lang w:val="en-US"/>
        </w:rPr>
      </w:pPr>
      <w:r w:rsidRPr="00A97B30">
        <w:rPr>
          <w:szCs w:val="24"/>
        </w:rPr>
        <w:t xml:space="preserve">Representations should be made to </w:t>
      </w:r>
      <w:r>
        <w:rPr>
          <w:szCs w:val="24"/>
        </w:rPr>
        <w:t>Robert Hoof</w:t>
      </w:r>
      <w:r>
        <w:rPr>
          <w:szCs w:val="24"/>
          <w:lang w:val="en-US"/>
        </w:rPr>
        <w:t xml:space="preserve"> </w:t>
      </w:r>
      <w:r w:rsidRPr="00A97B30">
        <w:rPr>
          <w:szCs w:val="24"/>
        </w:rPr>
        <w:t xml:space="preserve">before </w:t>
      </w:r>
      <w:r>
        <w:rPr>
          <w:szCs w:val="24"/>
        </w:rPr>
        <w:t>17 October 2025</w:t>
      </w:r>
      <w:r w:rsidRPr="00A97B30">
        <w:rPr>
          <w:szCs w:val="24"/>
        </w:rPr>
        <w:t>.</w:t>
      </w:r>
      <w:r>
        <w:rPr>
          <w:szCs w:val="24"/>
        </w:rPr>
        <w:t xml:space="preserve">  </w:t>
      </w:r>
      <w:r w:rsidRPr="00A97B30">
        <w:rPr>
          <w:szCs w:val="24"/>
        </w:rPr>
        <w:t xml:space="preserve">Tel: </w:t>
      </w:r>
      <w:r w:rsidRPr="00AB5ECA">
        <w:rPr>
          <w:szCs w:val="24"/>
          <w:lang w:val="en-US"/>
        </w:rPr>
        <w:t>07970 427497</w:t>
      </w:r>
      <w:r>
        <w:rPr>
          <w:szCs w:val="24"/>
          <w:lang w:val="en-US"/>
        </w:rPr>
        <w:t xml:space="preserve"> </w:t>
      </w:r>
      <w:r w:rsidRPr="00A97B30">
        <w:rPr>
          <w:szCs w:val="24"/>
          <w:lang w:val="en-US"/>
        </w:rPr>
        <w:t xml:space="preserve">or email </w:t>
      </w:r>
      <w:r>
        <w:rPr>
          <w:szCs w:val="24"/>
          <w:lang w:val="en-US"/>
        </w:rPr>
        <w:t>Robert.hoof</w:t>
      </w:r>
      <w:r w:rsidRPr="00135D8C">
        <w:rPr>
          <w:szCs w:val="24"/>
          <w:lang w:val="en-US"/>
        </w:rPr>
        <w:t>@redcar-cleveland.gov.uk</w:t>
      </w:r>
    </w:p>
    <w:p w14:paraId="5885126F" w14:textId="77777777" w:rsidR="00AB5ECA" w:rsidRPr="00A97B30" w:rsidRDefault="00AB5ECA" w:rsidP="00AB5ECA">
      <w:pPr>
        <w:rPr>
          <w:szCs w:val="24"/>
        </w:rPr>
      </w:pPr>
    </w:p>
    <w:p w14:paraId="04210831" w14:textId="77777777" w:rsidR="00AB5ECA" w:rsidRPr="00A97B30" w:rsidRDefault="00AB5ECA" w:rsidP="00AB5ECA">
      <w:pPr>
        <w:rPr>
          <w:szCs w:val="24"/>
        </w:rPr>
      </w:pPr>
      <w:r w:rsidRPr="00A97B30">
        <w:rPr>
          <w:szCs w:val="24"/>
        </w:rPr>
        <w:t xml:space="preserve">First published in Forward Plan on </w:t>
      </w:r>
      <w:r>
        <w:rPr>
          <w:szCs w:val="24"/>
        </w:rPr>
        <w:t xml:space="preserve">19 September </w:t>
      </w:r>
      <w:r w:rsidRPr="00A97B30">
        <w:rPr>
          <w:szCs w:val="24"/>
        </w:rPr>
        <w:t>2025</w:t>
      </w:r>
    </w:p>
    <w:p w14:paraId="0243E771" w14:textId="77777777" w:rsidR="00AB5ECA" w:rsidRPr="00A97B30" w:rsidRDefault="00AB5ECA" w:rsidP="00AB5ECA">
      <w:pPr>
        <w:rPr>
          <w:sz w:val="28"/>
          <w:szCs w:val="28"/>
        </w:rPr>
      </w:pPr>
    </w:p>
    <w:p w14:paraId="021290E7" w14:textId="77777777" w:rsidR="00AB5ECA" w:rsidRPr="00A97B30" w:rsidRDefault="00AB5ECA" w:rsidP="00AB5ECA">
      <w:pPr>
        <w:rPr>
          <w:b/>
          <w:sz w:val="28"/>
          <w:szCs w:val="28"/>
        </w:rPr>
      </w:pPr>
      <w:r w:rsidRPr="00A97B30">
        <w:rPr>
          <w:b/>
          <w:sz w:val="28"/>
          <w:szCs w:val="28"/>
        </w:rPr>
        <w:t>Following the Making of the decision, the decision form will be published here:</w:t>
      </w:r>
    </w:p>
    <w:p w14:paraId="1D4D9FE6" w14:textId="77777777" w:rsidR="00AB5ECA" w:rsidRPr="00A97B30" w:rsidRDefault="00AB5ECA" w:rsidP="00AB5ECA">
      <w:r w:rsidRPr="00A97B30">
        <w:rPr>
          <w:noProof/>
        </w:rPr>
        <mc:AlternateContent>
          <mc:Choice Requires="wps">
            <w:drawing>
              <wp:anchor distT="0" distB="0" distL="114300" distR="114300" simplePos="0" relativeHeight="251990016" behindDoc="0" locked="0" layoutInCell="1" allowOverlap="1" wp14:anchorId="469D125B" wp14:editId="12D6173C">
                <wp:simplePos x="0" y="0"/>
                <wp:positionH relativeFrom="page">
                  <wp:posOffset>3000375</wp:posOffset>
                </wp:positionH>
                <wp:positionV relativeFrom="paragraph">
                  <wp:posOffset>105409</wp:posOffset>
                </wp:positionV>
                <wp:extent cx="857250" cy="752475"/>
                <wp:effectExtent l="0" t="0" r="19050"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1563658" w14:textId="77777777" w:rsidR="00AB5ECA" w:rsidRDefault="00AB5ECA" w:rsidP="00AB5E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D125B" id="_x0000_s1068" type="#_x0000_t202" style="position:absolute;margin-left:236.25pt;margin-top:8.3pt;width:67.5pt;height:59.2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DLCEmQUAIAALsEAAAOAAAAAAAAAAAAAAAAAC4CAABkcnMvZTJvRG9jLnhtbFBLAQItABQA&#10;BgAIAAAAIQAa7RQd4AAAAAoBAAAPAAAAAAAAAAAAAAAAAKoEAABkcnMvZG93bnJldi54bWxQSwUG&#10;AAAAAAQABADzAAAAtwUAAAAA&#10;" fillcolor="window" strokeweight=".5pt">
                <v:path arrowok="t"/>
                <v:textbox>
                  <w:txbxContent>
                    <w:p w14:paraId="31563658" w14:textId="77777777" w:rsidR="00AB5ECA" w:rsidRDefault="00AB5ECA" w:rsidP="00AB5ECA"/>
                  </w:txbxContent>
                </v:textbox>
                <w10:wrap anchorx="page"/>
              </v:shape>
            </w:pict>
          </mc:Fallback>
        </mc:AlternateContent>
      </w:r>
    </w:p>
    <w:p w14:paraId="45FC0AF3" w14:textId="77777777" w:rsidR="00AB5ECA" w:rsidRPr="00A97B30" w:rsidRDefault="00AB5ECA" w:rsidP="00AB5ECA"/>
    <w:p w14:paraId="713CDAA6" w14:textId="77777777" w:rsidR="00AB5ECA" w:rsidRDefault="00AB5ECA" w:rsidP="00AB5ECA">
      <w:pPr>
        <w:rPr>
          <w:b/>
          <w:snapToGrid w:val="0"/>
          <w:sz w:val="31"/>
        </w:rPr>
      </w:pPr>
      <w:r>
        <w:rPr>
          <w:b/>
          <w:snapToGrid w:val="0"/>
          <w:sz w:val="31"/>
        </w:rPr>
        <w:br w:type="page"/>
      </w:r>
    </w:p>
    <w:p w14:paraId="3BF9AF13" w14:textId="272FD4E8" w:rsidR="00160F39" w:rsidRDefault="00160F39" w:rsidP="00160F39">
      <w:pPr>
        <w:rPr>
          <w:b/>
          <w:sz w:val="28"/>
          <w:szCs w:val="28"/>
          <w:lang w:val="en-US"/>
        </w:rPr>
      </w:pPr>
      <w:r>
        <w:rPr>
          <w:b/>
          <w:sz w:val="28"/>
        </w:rPr>
        <w:lastRenderedPageBreak/>
        <w:t>DECISION: GDD0078</w:t>
      </w:r>
    </w:p>
    <w:p w14:paraId="74BE36AE" w14:textId="77777777" w:rsidR="00160F39" w:rsidRDefault="00160F39" w:rsidP="00160F39">
      <w:pPr>
        <w:rPr>
          <w:b/>
          <w:sz w:val="28"/>
        </w:rPr>
      </w:pPr>
    </w:p>
    <w:p w14:paraId="404495B1" w14:textId="08F864E7" w:rsidR="00160F39" w:rsidRPr="003F3AA8" w:rsidRDefault="00160F39" w:rsidP="00160F39">
      <w:pPr>
        <w:rPr>
          <w:b/>
          <w:sz w:val="28"/>
          <w:szCs w:val="28"/>
        </w:rPr>
      </w:pPr>
      <w:r w:rsidRPr="00A97B30">
        <w:rPr>
          <w:b/>
          <w:sz w:val="28"/>
          <w:szCs w:val="28"/>
        </w:rPr>
        <w:t xml:space="preserve">Nature of the decision: </w:t>
      </w:r>
      <w:r w:rsidRPr="00160F39">
        <w:rPr>
          <w:b/>
          <w:sz w:val="28"/>
          <w:szCs w:val="28"/>
          <w:lang w:val="en-US"/>
        </w:rPr>
        <w:t>Award of contract for vehicle spares and managed store</w:t>
      </w:r>
      <w:r>
        <w:rPr>
          <w:b/>
          <w:sz w:val="28"/>
          <w:szCs w:val="28"/>
          <w:lang w:val="en-US"/>
        </w:rPr>
        <w:t>s</w:t>
      </w:r>
    </w:p>
    <w:p w14:paraId="222F711B" w14:textId="77777777" w:rsidR="00160F39" w:rsidRPr="00A97B30" w:rsidRDefault="00160F39" w:rsidP="00160F39">
      <w:pPr>
        <w:rPr>
          <w:b/>
          <w:sz w:val="28"/>
          <w:szCs w:val="28"/>
        </w:rPr>
      </w:pPr>
    </w:p>
    <w:p w14:paraId="1E78018A" w14:textId="5201B213" w:rsidR="00160F39" w:rsidRDefault="00160F39" w:rsidP="00160F39">
      <w:pPr>
        <w:rPr>
          <w:szCs w:val="24"/>
          <w:lang w:val="en-US"/>
        </w:rPr>
      </w:pPr>
      <w:r w:rsidRPr="00160F39">
        <w:rPr>
          <w:szCs w:val="24"/>
          <w:lang w:val="en-US"/>
        </w:rPr>
        <w:t xml:space="preserve">Using the NEPO 201 Vehicle Parts, tyres and Workshop Equipment Framework, delegated approval is sought to procure and award a contract for the supply of vehicle spare parts and managed stores by which to maintain the Council vehicle fleet. The value of this contract in relation to Redcar &amp; Cleveland is likely to exceed £700,000 per annum.  </w:t>
      </w:r>
    </w:p>
    <w:p w14:paraId="6474BA62" w14:textId="77777777" w:rsidR="00160F39" w:rsidRPr="00A97B30" w:rsidRDefault="00160F39" w:rsidP="00160F39">
      <w:pPr>
        <w:rPr>
          <w:sz w:val="28"/>
          <w:szCs w:val="28"/>
          <w:lang w:val="en-US"/>
        </w:rPr>
      </w:pPr>
    </w:p>
    <w:p w14:paraId="7CDFD5E8" w14:textId="77777777" w:rsidR="00160F39" w:rsidRPr="00A97B30" w:rsidRDefault="00160F39" w:rsidP="00160F39">
      <w:pPr>
        <w:rPr>
          <w:b/>
          <w:sz w:val="28"/>
          <w:szCs w:val="28"/>
        </w:rPr>
      </w:pPr>
      <w:r w:rsidRPr="00A97B30">
        <w:rPr>
          <w:b/>
          <w:sz w:val="28"/>
          <w:szCs w:val="28"/>
        </w:rPr>
        <w:t>Who will make the decision?</w:t>
      </w:r>
    </w:p>
    <w:p w14:paraId="321E3020" w14:textId="77777777" w:rsidR="00160F39" w:rsidRPr="00A97B30" w:rsidRDefault="00160F39" w:rsidP="00160F39">
      <w:pPr>
        <w:rPr>
          <w:b/>
          <w:sz w:val="28"/>
          <w:szCs w:val="28"/>
        </w:rPr>
      </w:pPr>
    </w:p>
    <w:p w14:paraId="4B29056E" w14:textId="77777777" w:rsidR="00160F39" w:rsidRDefault="00160F39" w:rsidP="00160F39">
      <w:pPr>
        <w:rPr>
          <w:szCs w:val="24"/>
        </w:rPr>
      </w:pPr>
      <w:r w:rsidRPr="00A44013">
        <w:rPr>
          <w:szCs w:val="24"/>
        </w:rPr>
        <w:t xml:space="preserve">Cabinet Member for </w:t>
      </w:r>
      <w:r>
        <w:rPr>
          <w:szCs w:val="24"/>
        </w:rPr>
        <w:t>Highways &amp; Transport</w:t>
      </w:r>
    </w:p>
    <w:p w14:paraId="7FC22393" w14:textId="77777777" w:rsidR="00160F39" w:rsidRPr="00A97B30" w:rsidRDefault="00160F39" w:rsidP="00160F39">
      <w:pPr>
        <w:rPr>
          <w:szCs w:val="24"/>
        </w:rPr>
      </w:pPr>
    </w:p>
    <w:p w14:paraId="55DBBDB4" w14:textId="77777777" w:rsidR="00160F39" w:rsidRPr="00A97B30" w:rsidRDefault="00160F39" w:rsidP="00160F39">
      <w:pPr>
        <w:rPr>
          <w:b/>
          <w:sz w:val="28"/>
          <w:szCs w:val="28"/>
        </w:rPr>
      </w:pPr>
      <w:r w:rsidRPr="00A97B30">
        <w:rPr>
          <w:b/>
          <w:sz w:val="28"/>
          <w:szCs w:val="28"/>
        </w:rPr>
        <w:t>When is the decision to be taken?</w:t>
      </w:r>
    </w:p>
    <w:p w14:paraId="6A09939B" w14:textId="77777777" w:rsidR="00160F39" w:rsidRPr="00A97B30" w:rsidRDefault="00160F39" w:rsidP="00160F39">
      <w:pPr>
        <w:rPr>
          <w:b/>
          <w:sz w:val="28"/>
          <w:szCs w:val="28"/>
        </w:rPr>
      </w:pPr>
    </w:p>
    <w:p w14:paraId="0C708CC2" w14:textId="77777777" w:rsidR="00160F39" w:rsidRPr="00A97B30" w:rsidRDefault="00160F39" w:rsidP="00160F39">
      <w:pPr>
        <w:rPr>
          <w:szCs w:val="24"/>
        </w:rPr>
      </w:pPr>
      <w:r>
        <w:rPr>
          <w:szCs w:val="24"/>
        </w:rPr>
        <w:t>October 2025</w:t>
      </w:r>
    </w:p>
    <w:p w14:paraId="54D4B416" w14:textId="77777777" w:rsidR="00160F39" w:rsidRPr="00A97B30" w:rsidRDefault="00160F39" w:rsidP="00160F39">
      <w:pPr>
        <w:rPr>
          <w:sz w:val="28"/>
          <w:szCs w:val="28"/>
        </w:rPr>
      </w:pPr>
    </w:p>
    <w:p w14:paraId="7F0D8003" w14:textId="77777777" w:rsidR="00160F39" w:rsidRPr="00A97B30" w:rsidRDefault="00160F39" w:rsidP="00160F39">
      <w:pPr>
        <w:rPr>
          <w:b/>
          <w:sz w:val="28"/>
          <w:szCs w:val="28"/>
        </w:rPr>
      </w:pPr>
      <w:r w:rsidRPr="00A97B30">
        <w:rPr>
          <w:b/>
          <w:sz w:val="28"/>
          <w:szCs w:val="28"/>
        </w:rPr>
        <w:t>Who will be consulted and how?</w:t>
      </w:r>
    </w:p>
    <w:p w14:paraId="43F4F2FE" w14:textId="77777777" w:rsidR="00160F39" w:rsidRPr="00A97B30" w:rsidRDefault="00160F39" w:rsidP="00160F39">
      <w:pPr>
        <w:rPr>
          <w:b/>
          <w:sz w:val="28"/>
          <w:szCs w:val="28"/>
        </w:rPr>
      </w:pPr>
    </w:p>
    <w:p w14:paraId="48C58906" w14:textId="77777777" w:rsidR="00160F39" w:rsidRDefault="00160F39" w:rsidP="00160F39">
      <w:pPr>
        <w:rPr>
          <w:szCs w:val="24"/>
          <w:lang w:val="en-US"/>
        </w:rPr>
      </w:pPr>
      <w:r w:rsidRPr="00160F39">
        <w:rPr>
          <w:szCs w:val="24"/>
          <w:lang w:val="en-US"/>
        </w:rPr>
        <w:t>Chief Finance Officer</w:t>
      </w:r>
    </w:p>
    <w:p w14:paraId="10085576" w14:textId="77777777" w:rsidR="00160F39" w:rsidRDefault="00160F39" w:rsidP="00160F39">
      <w:pPr>
        <w:rPr>
          <w:szCs w:val="24"/>
          <w:lang w:val="en-US"/>
        </w:rPr>
      </w:pPr>
      <w:r w:rsidRPr="00160F39">
        <w:rPr>
          <w:szCs w:val="24"/>
          <w:lang w:val="en-US"/>
        </w:rPr>
        <w:t>Executive Director of GEE</w:t>
      </w:r>
    </w:p>
    <w:p w14:paraId="16A4B326" w14:textId="77777777" w:rsidR="00160F39" w:rsidRDefault="00160F39" w:rsidP="00160F39">
      <w:pPr>
        <w:rPr>
          <w:szCs w:val="24"/>
          <w:lang w:val="en-US"/>
        </w:rPr>
      </w:pPr>
      <w:r w:rsidRPr="00160F39">
        <w:rPr>
          <w:szCs w:val="24"/>
          <w:lang w:val="en-US"/>
        </w:rPr>
        <w:t xml:space="preserve">Chief Legal Officer </w:t>
      </w:r>
    </w:p>
    <w:p w14:paraId="76CE112E" w14:textId="5A735C31" w:rsidR="00160F39" w:rsidRDefault="00160F39" w:rsidP="00160F39">
      <w:pPr>
        <w:rPr>
          <w:szCs w:val="24"/>
          <w:lang w:val="en-US"/>
        </w:rPr>
      </w:pPr>
      <w:r w:rsidRPr="00160F39">
        <w:rPr>
          <w:szCs w:val="24"/>
          <w:lang w:val="en-US"/>
        </w:rPr>
        <w:t>Cabinet Member for Highways and Transport</w:t>
      </w:r>
    </w:p>
    <w:p w14:paraId="17C31D43" w14:textId="77777777" w:rsidR="00160F39" w:rsidRDefault="00160F39" w:rsidP="00160F39">
      <w:pPr>
        <w:rPr>
          <w:szCs w:val="24"/>
          <w:lang w:val="en-US"/>
        </w:rPr>
      </w:pPr>
    </w:p>
    <w:p w14:paraId="5A75FCDB" w14:textId="47796922" w:rsidR="00160F39" w:rsidRDefault="00160F39" w:rsidP="00160F39">
      <w:pPr>
        <w:rPr>
          <w:sz w:val="28"/>
          <w:szCs w:val="28"/>
          <w:lang w:val="en-US"/>
        </w:rPr>
      </w:pPr>
      <w:r w:rsidRPr="00A44013">
        <w:rPr>
          <w:szCs w:val="24"/>
          <w:lang w:val="en-US"/>
        </w:rPr>
        <w:t>All of the above will be consulted via approval of the delegated decision.</w:t>
      </w:r>
    </w:p>
    <w:p w14:paraId="7B72542B" w14:textId="77777777" w:rsidR="00160F39" w:rsidRDefault="00160F39" w:rsidP="00160F39">
      <w:pPr>
        <w:rPr>
          <w:b/>
          <w:sz w:val="28"/>
          <w:szCs w:val="28"/>
        </w:rPr>
      </w:pPr>
    </w:p>
    <w:p w14:paraId="6C13E410" w14:textId="77777777" w:rsidR="00160F39" w:rsidRPr="00A97B30" w:rsidRDefault="00160F39" w:rsidP="00160F39">
      <w:pPr>
        <w:rPr>
          <w:b/>
          <w:sz w:val="28"/>
          <w:szCs w:val="28"/>
        </w:rPr>
      </w:pPr>
      <w:r w:rsidRPr="00A97B30">
        <w:rPr>
          <w:b/>
          <w:sz w:val="28"/>
          <w:szCs w:val="28"/>
        </w:rPr>
        <w:t>Supporting documentation:</w:t>
      </w:r>
    </w:p>
    <w:p w14:paraId="52213020" w14:textId="77777777" w:rsidR="00160F39" w:rsidRPr="00A97B30" w:rsidRDefault="00160F39" w:rsidP="00160F39">
      <w:pPr>
        <w:rPr>
          <w:b/>
          <w:sz w:val="28"/>
          <w:szCs w:val="28"/>
        </w:rPr>
      </w:pPr>
    </w:p>
    <w:p w14:paraId="5E400E45" w14:textId="77777777" w:rsidR="00160F39" w:rsidRPr="00A97B30" w:rsidRDefault="00160F39" w:rsidP="00160F39">
      <w:pPr>
        <w:rPr>
          <w:szCs w:val="24"/>
        </w:rPr>
      </w:pPr>
      <w:r w:rsidRPr="00A97B30">
        <w:rPr>
          <w:szCs w:val="24"/>
        </w:rPr>
        <w:t>There are no supporting documents for this decision.</w:t>
      </w:r>
    </w:p>
    <w:p w14:paraId="5A705451" w14:textId="77777777" w:rsidR="00160F39" w:rsidRPr="00A97B30" w:rsidRDefault="00160F39" w:rsidP="00160F39">
      <w:pPr>
        <w:rPr>
          <w:szCs w:val="24"/>
        </w:rPr>
      </w:pPr>
    </w:p>
    <w:p w14:paraId="225F8CCE" w14:textId="77777777" w:rsidR="00160F39" w:rsidRPr="00A97B30" w:rsidRDefault="00160F39" w:rsidP="00160F39">
      <w:pPr>
        <w:rPr>
          <w:b/>
          <w:sz w:val="28"/>
          <w:szCs w:val="28"/>
        </w:rPr>
      </w:pPr>
      <w:r w:rsidRPr="00A97B30">
        <w:rPr>
          <w:b/>
          <w:sz w:val="28"/>
          <w:szCs w:val="28"/>
        </w:rPr>
        <w:t>How and by when to make representations:</w:t>
      </w:r>
    </w:p>
    <w:p w14:paraId="46A98B75" w14:textId="77777777" w:rsidR="00160F39" w:rsidRPr="00A97B30" w:rsidRDefault="00160F39" w:rsidP="00160F39">
      <w:pPr>
        <w:rPr>
          <w:b/>
          <w:sz w:val="28"/>
          <w:szCs w:val="28"/>
        </w:rPr>
      </w:pPr>
    </w:p>
    <w:p w14:paraId="7157F26D" w14:textId="09138059" w:rsidR="00160F39" w:rsidRDefault="00160F39" w:rsidP="00160F39">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23 October 2025</w:t>
      </w:r>
      <w:r w:rsidRPr="00A97B30">
        <w:rPr>
          <w:szCs w:val="24"/>
        </w:rPr>
        <w:t>.</w:t>
      </w:r>
      <w:r>
        <w:rPr>
          <w:szCs w:val="24"/>
        </w:rPr>
        <w:t xml:space="preserve">  </w:t>
      </w:r>
      <w:r w:rsidRPr="00A97B30">
        <w:rPr>
          <w:szCs w:val="24"/>
        </w:rPr>
        <w:t xml:space="preserve">Tel: </w:t>
      </w:r>
      <w:r w:rsidRPr="00160F39">
        <w:rPr>
          <w:szCs w:val="24"/>
          <w:lang w:val="en-US"/>
        </w:rPr>
        <w:t>01642 771592</w:t>
      </w:r>
      <w:r>
        <w:rPr>
          <w:szCs w:val="24"/>
          <w:lang w:val="en-US"/>
        </w:rPr>
        <w:t xml:space="preserve"> </w:t>
      </w:r>
      <w:r w:rsidRPr="00A97B30">
        <w:rPr>
          <w:szCs w:val="24"/>
          <w:lang w:val="en-US"/>
        </w:rPr>
        <w:t xml:space="preserve">or email </w:t>
      </w:r>
      <w:r>
        <w:rPr>
          <w:szCs w:val="24"/>
          <w:lang w:val="en-US"/>
        </w:rPr>
        <w:t>Gareth.Healy</w:t>
      </w:r>
      <w:r w:rsidRPr="00135D8C">
        <w:rPr>
          <w:szCs w:val="24"/>
          <w:lang w:val="en-US"/>
        </w:rPr>
        <w:t>@redcar-cleveland.gov.uk</w:t>
      </w:r>
    </w:p>
    <w:p w14:paraId="55FC2127" w14:textId="77777777" w:rsidR="00160F39" w:rsidRPr="00A97B30" w:rsidRDefault="00160F39" w:rsidP="00160F39">
      <w:pPr>
        <w:rPr>
          <w:szCs w:val="24"/>
        </w:rPr>
      </w:pPr>
    </w:p>
    <w:p w14:paraId="4490C230" w14:textId="4101DC8D" w:rsidR="00160F39" w:rsidRPr="00A97B30" w:rsidRDefault="00160F39" w:rsidP="00160F39">
      <w:pPr>
        <w:rPr>
          <w:szCs w:val="24"/>
        </w:rPr>
      </w:pPr>
      <w:r w:rsidRPr="00A97B30">
        <w:rPr>
          <w:szCs w:val="24"/>
        </w:rPr>
        <w:t xml:space="preserve">First published in Forward Plan on </w:t>
      </w:r>
      <w:r>
        <w:rPr>
          <w:szCs w:val="24"/>
        </w:rPr>
        <w:t xml:space="preserve">25 September </w:t>
      </w:r>
      <w:r w:rsidRPr="00A97B30">
        <w:rPr>
          <w:szCs w:val="24"/>
        </w:rPr>
        <w:t>2025</w:t>
      </w:r>
    </w:p>
    <w:p w14:paraId="0076904C" w14:textId="77777777" w:rsidR="00160F39" w:rsidRPr="00A97B30" w:rsidRDefault="00160F39" w:rsidP="00160F39">
      <w:pPr>
        <w:rPr>
          <w:sz w:val="28"/>
          <w:szCs w:val="28"/>
        </w:rPr>
      </w:pPr>
    </w:p>
    <w:p w14:paraId="5F8A5374" w14:textId="77777777" w:rsidR="00160F39" w:rsidRPr="00A97B30" w:rsidRDefault="00160F39" w:rsidP="00160F39">
      <w:pPr>
        <w:rPr>
          <w:b/>
          <w:sz w:val="28"/>
          <w:szCs w:val="28"/>
        </w:rPr>
      </w:pPr>
      <w:r w:rsidRPr="00A97B30">
        <w:rPr>
          <w:b/>
          <w:sz w:val="28"/>
          <w:szCs w:val="28"/>
        </w:rPr>
        <w:t>Following the Making of the decision, the decision form will be published here:</w:t>
      </w:r>
    </w:p>
    <w:p w14:paraId="58B06A8C" w14:textId="77777777" w:rsidR="00160F39" w:rsidRPr="00A97B30" w:rsidRDefault="00160F39" w:rsidP="00160F39">
      <w:r w:rsidRPr="00A97B30">
        <w:rPr>
          <w:noProof/>
        </w:rPr>
        <mc:AlternateContent>
          <mc:Choice Requires="wps">
            <w:drawing>
              <wp:anchor distT="0" distB="0" distL="114300" distR="114300" simplePos="0" relativeHeight="251992064" behindDoc="0" locked="0" layoutInCell="1" allowOverlap="1" wp14:anchorId="6D053041" wp14:editId="7B1918FB">
                <wp:simplePos x="0" y="0"/>
                <wp:positionH relativeFrom="page">
                  <wp:posOffset>3000375</wp:posOffset>
                </wp:positionH>
                <wp:positionV relativeFrom="paragraph">
                  <wp:posOffset>105409</wp:posOffset>
                </wp:positionV>
                <wp:extent cx="857250" cy="752475"/>
                <wp:effectExtent l="0" t="0" r="19050" b="28575"/>
                <wp:wrapNone/>
                <wp:docPr id="868762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90AE0FD" w14:textId="0538F609" w:rsidR="00160F39" w:rsidRDefault="005E1A39" w:rsidP="005E1A39">
                            <w:r>
                              <w:object w:dxaOrig="1376" w:dyaOrig="893" w14:anchorId="754377A1">
                                <v:shape id="_x0000_i1102" type="#_x0000_t75" style="width:75.4pt;height:49.15pt">
                                  <v:imagedata r:id="rId156" o:title=""/>
                                </v:shape>
                                <o:OLEObject Type="Embed" ProgID="Acrobat.Document.DC" ShapeID="_x0000_i1102" DrawAspect="Icon" ObjectID="_1831798723" r:id="rId1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53041" id="_x0000_s1069" type="#_x0000_t202" style="position:absolute;margin-left:236.25pt;margin-top:8.3pt;width:67.5pt;height:59.25pt;z-index:25199206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jN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c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kfOM1PAgAAuQQAAA4AAAAAAAAAAAAAAAAALgIAAGRycy9lMm9Eb2MueG1sUEsBAi0AFAAGAAgA&#10;AAAhAG5jHZLdAAAACgEAAA8AAAAAAAAAAAAAAAAAqQQAAGRycy9kb3ducmV2LnhtbFBLBQYAAAAA&#10;BAAEAPMAAACzBQAAAAA=&#10;" fillcolor="window" strokeweight=".5pt">
                <v:path arrowok="t"/>
                <v:textbox style="mso-fit-shape-to-text:t">
                  <w:txbxContent>
                    <w:p w14:paraId="790AE0FD" w14:textId="0538F609" w:rsidR="00160F39" w:rsidRDefault="005E1A39" w:rsidP="005E1A39">
                      <w:r>
                        <w:object w:dxaOrig="1376" w:dyaOrig="893" w14:anchorId="754377A1">
                          <v:shape id="_x0000_i1102" type="#_x0000_t75" style="width:75.4pt;height:49.15pt">
                            <v:imagedata r:id="rId156" o:title=""/>
                          </v:shape>
                          <o:OLEObject Type="Embed" ProgID="Acrobat.Document.DC" ShapeID="_x0000_i1102" DrawAspect="Icon" ObjectID="_1831798723" r:id="rId158"/>
                        </w:object>
                      </w:r>
                    </w:p>
                  </w:txbxContent>
                </v:textbox>
                <w10:wrap anchorx="page"/>
              </v:shape>
            </w:pict>
          </mc:Fallback>
        </mc:AlternateContent>
      </w:r>
    </w:p>
    <w:p w14:paraId="02F46743" w14:textId="77777777" w:rsidR="00160F39" w:rsidRPr="00A97B30" w:rsidRDefault="00160F39" w:rsidP="00160F39"/>
    <w:p w14:paraId="3815F8DB" w14:textId="06093812" w:rsidR="001D7C89" w:rsidRDefault="001D7C89" w:rsidP="001D7C89">
      <w:pPr>
        <w:rPr>
          <w:b/>
          <w:sz w:val="28"/>
          <w:szCs w:val="28"/>
          <w:lang w:val="en-US"/>
        </w:rPr>
      </w:pPr>
      <w:r>
        <w:rPr>
          <w:b/>
          <w:sz w:val="28"/>
        </w:rPr>
        <w:lastRenderedPageBreak/>
        <w:t>DECISION: GDD0079</w:t>
      </w:r>
    </w:p>
    <w:p w14:paraId="3DF8A9EC" w14:textId="77777777" w:rsidR="001D7C89" w:rsidRDefault="001D7C89" w:rsidP="001D7C89">
      <w:pPr>
        <w:rPr>
          <w:b/>
          <w:sz w:val="28"/>
        </w:rPr>
      </w:pPr>
    </w:p>
    <w:p w14:paraId="77FDA322" w14:textId="7488D6E8" w:rsidR="001D7C89" w:rsidRDefault="001D7C89" w:rsidP="001D7C89">
      <w:pPr>
        <w:rPr>
          <w:b/>
          <w:sz w:val="28"/>
          <w:szCs w:val="28"/>
          <w:lang w:val="en-US"/>
        </w:rPr>
      </w:pPr>
      <w:r w:rsidRPr="00A97B30">
        <w:rPr>
          <w:b/>
          <w:sz w:val="28"/>
          <w:szCs w:val="28"/>
        </w:rPr>
        <w:t xml:space="preserve">Nature of the decision: </w:t>
      </w:r>
      <w:r w:rsidRPr="001D7C89">
        <w:rPr>
          <w:b/>
          <w:sz w:val="28"/>
          <w:szCs w:val="28"/>
          <w:lang w:val="en-US"/>
        </w:rPr>
        <w:t>Extension of the “Vehicle Nuisance Public Spaces Protection Order (PSPO)” for a further three years (until 31 December 2028) with variations</w:t>
      </w:r>
    </w:p>
    <w:p w14:paraId="42A0998D" w14:textId="77777777" w:rsidR="001D7C89" w:rsidRPr="00A97B30" w:rsidRDefault="001D7C89" w:rsidP="001D7C89">
      <w:pPr>
        <w:rPr>
          <w:b/>
          <w:sz w:val="28"/>
          <w:szCs w:val="28"/>
        </w:rPr>
      </w:pPr>
    </w:p>
    <w:p w14:paraId="0C0175AE" w14:textId="3310522B" w:rsidR="001D7C89" w:rsidRPr="001D7C89" w:rsidRDefault="001D7C89" w:rsidP="001D7C89">
      <w:pPr>
        <w:rPr>
          <w:szCs w:val="24"/>
        </w:rPr>
      </w:pPr>
      <w:r w:rsidRPr="001D7C89">
        <w:rPr>
          <w:szCs w:val="24"/>
        </w:rPr>
        <w:t xml:space="preserve">To exercise the council's powers under the public spaces protection provisions of the Anti-social Behaviour, Crime and Policing Act 2014 to extend the "Vehicle Nuisance Public Spaces Protection Order (PSPO)"; and to add new vehicles on beaches restrictions for Coatham, Redcar, Marske and Saltburn sands as paragraphs six, with exemptions at paragraph seven. Additional variations proposed include making it an offence to ride an on E-scooter, or to ride pedal cycles, electrical assisted pedal cycles (EAPC), skateboards, or manual scooters in an inconsiderate or unsafe manner, within Redcar, Guisborough and Saltburn town centres (paragraphs sight and nine. The renewal of the order with the proposed variations is required to tackle crime and/or antisocial behaviour. The extension and variation order is scheduled to come into force around 1 January 2026. </w:t>
      </w:r>
    </w:p>
    <w:p w14:paraId="312BD584" w14:textId="28C886B4" w:rsidR="001D7C89" w:rsidRPr="001D7C89" w:rsidRDefault="001D7C89" w:rsidP="001D7C89">
      <w:pPr>
        <w:rPr>
          <w:szCs w:val="24"/>
          <w:lang w:val="en-US"/>
        </w:rPr>
      </w:pPr>
    </w:p>
    <w:p w14:paraId="79AAE63E" w14:textId="77777777" w:rsidR="001D7C89" w:rsidRPr="00A97B30" w:rsidRDefault="001D7C89" w:rsidP="001D7C89">
      <w:pPr>
        <w:rPr>
          <w:b/>
          <w:sz w:val="28"/>
          <w:szCs w:val="28"/>
        </w:rPr>
      </w:pPr>
      <w:r w:rsidRPr="00A97B30">
        <w:rPr>
          <w:b/>
          <w:sz w:val="28"/>
          <w:szCs w:val="28"/>
        </w:rPr>
        <w:t>Who will make the decision?</w:t>
      </w:r>
    </w:p>
    <w:p w14:paraId="2C4FC8B1" w14:textId="77777777" w:rsidR="001D7C89" w:rsidRPr="00A97B30" w:rsidRDefault="001D7C89" w:rsidP="001D7C89">
      <w:pPr>
        <w:rPr>
          <w:b/>
          <w:sz w:val="28"/>
          <w:szCs w:val="28"/>
        </w:rPr>
      </w:pPr>
    </w:p>
    <w:p w14:paraId="0BD304FF" w14:textId="0CDC1A39" w:rsidR="001D7C89" w:rsidRDefault="001D7C89" w:rsidP="001D7C89">
      <w:pPr>
        <w:rPr>
          <w:szCs w:val="24"/>
        </w:rPr>
      </w:pPr>
      <w:r w:rsidRPr="00A44013">
        <w:rPr>
          <w:szCs w:val="24"/>
        </w:rPr>
        <w:t xml:space="preserve">Cabinet Member for </w:t>
      </w:r>
      <w:r>
        <w:rPr>
          <w:szCs w:val="24"/>
        </w:rPr>
        <w:t>Growth &amp; Enterprise</w:t>
      </w:r>
    </w:p>
    <w:p w14:paraId="3973642F" w14:textId="77777777" w:rsidR="001D7C89" w:rsidRPr="00A97B30" w:rsidRDefault="001D7C89" w:rsidP="001D7C89">
      <w:pPr>
        <w:rPr>
          <w:szCs w:val="24"/>
        </w:rPr>
      </w:pPr>
    </w:p>
    <w:p w14:paraId="1AD725BC" w14:textId="77777777" w:rsidR="001D7C89" w:rsidRPr="00A97B30" w:rsidRDefault="001D7C89" w:rsidP="001D7C89">
      <w:pPr>
        <w:rPr>
          <w:b/>
          <w:sz w:val="28"/>
          <w:szCs w:val="28"/>
        </w:rPr>
      </w:pPr>
      <w:r w:rsidRPr="00A97B30">
        <w:rPr>
          <w:b/>
          <w:sz w:val="28"/>
          <w:szCs w:val="28"/>
        </w:rPr>
        <w:t>When is the decision to be taken?</w:t>
      </w:r>
    </w:p>
    <w:p w14:paraId="4ACF5BC9" w14:textId="77777777" w:rsidR="001D7C89" w:rsidRPr="00A97B30" w:rsidRDefault="001D7C89" w:rsidP="001D7C89">
      <w:pPr>
        <w:rPr>
          <w:b/>
          <w:sz w:val="28"/>
          <w:szCs w:val="28"/>
        </w:rPr>
      </w:pPr>
    </w:p>
    <w:p w14:paraId="10011A98" w14:textId="26CCE260" w:rsidR="001D7C89" w:rsidRPr="00A97B30" w:rsidRDefault="001D7C89" w:rsidP="001D7C89">
      <w:pPr>
        <w:rPr>
          <w:szCs w:val="24"/>
        </w:rPr>
      </w:pPr>
      <w:r>
        <w:rPr>
          <w:szCs w:val="24"/>
        </w:rPr>
        <w:t>December 2025</w:t>
      </w:r>
    </w:p>
    <w:p w14:paraId="1565F444" w14:textId="77777777" w:rsidR="001D7C89" w:rsidRPr="00A97B30" w:rsidRDefault="001D7C89" w:rsidP="001D7C89">
      <w:pPr>
        <w:rPr>
          <w:sz w:val="28"/>
          <w:szCs w:val="28"/>
        </w:rPr>
      </w:pPr>
    </w:p>
    <w:p w14:paraId="03588D47" w14:textId="77777777" w:rsidR="001D7C89" w:rsidRPr="00A97B30" w:rsidRDefault="001D7C89" w:rsidP="001D7C89">
      <w:pPr>
        <w:rPr>
          <w:b/>
          <w:sz w:val="28"/>
          <w:szCs w:val="28"/>
        </w:rPr>
      </w:pPr>
      <w:r w:rsidRPr="00A97B30">
        <w:rPr>
          <w:b/>
          <w:sz w:val="28"/>
          <w:szCs w:val="28"/>
        </w:rPr>
        <w:t>Who will be consulted and how?</w:t>
      </w:r>
    </w:p>
    <w:p w14:paraId="77309596" w14:textId="77777777" w:rsidR="001D7C89" w:rsidRPr="00A97B30" w:rsidRDefault="001D7C89" w:rsidP="001D7C89">
      <w:pPr>
        <w:rPr>
          <w:b/>
          <w:sz w:val="28"/>
          <w:szCs w:val="28"/>
        </w:rPr>
      </w:pPr>
    </w:p>
    <w:p w14:paraId="46EAAEAF" w14:textId="77777777" w:rsidR="001D7C89" w:rsidRPr="001D7C89" w:rsidRDefault="001D7C89" w:rsidP="001D7C89">
      <w:pPr>
        <w:rPr>
          <w:szCs w:val="24"/>
          <w:lang w:val="en-US"/>
        </w:rPr>
      </w:pPr>
      <w:r w:rsidRPr="001D7C89">
        <w:rPr>
          <w:szCs w:val="24"/>
          <w:lang w:val="en-US"/>
        </w:rPr>
        <w:t>Cabinet Member- Lynn Pallister</w:t>
      </w:r>
    </w:p>
    <w:p w14:paraId="343C3FD3" w14:textId="77777777" w:rsidR="001D7C89" w:rsidRPr="001D7C89" w:rsidRDefault="001D7C89" w:rsidP="001D7C89">
      <w:pPr>
        <w:rPr>
          <w:szCs w:val="24"/>
          <w:lang w:val="en-US"/>
        </w:rPr>
      </w:pPr>
      <w:r w:rsidRPr="001D7C89">
        <w:rPr>
          <w:szCs w:val="24"/>
          <w:lang w:val="en-US"/>
        </w:rPr>
        <w:t>Chief Legal Officer</w:t>
      </w:r>
    </w:p>
    <w:p w14:paraId="066949BD" w14:textId="77777777" w:rsidR="001D7C89" w:rsidRPr="001D7C89" w:rsidRDefault="001D7C89" w:rsidP="001D7C89">
      <w:pPr>
        <w:rPr>
          <w:szCs w:val="24"/>
          <w:lang w:val="en-US"/>
        </w:rPr>
      </w:pPr>
      <w:r w:rsidRPr="001D7C89">
        <w:rPr>
          <w:szCs w:val="24"/>
          <w:lang w:val="en-US"/>
        </w:rPr>
        <w:t>Chief Finance Director</w:t>
      </w:r>
    </w:p>
    <w:p w14:paraId="103E8119" w14:textId="77777777" w:rsidR="001D7C89" w:rsidRPr="001D7C89" w:rsidRDefault="001D7C89" w:rsidP="001D7C89">
      <w:pPr>
        <w:rPr>
          <w:szCs w:val="24"/>
          <w:lang w:val="en-US"/>
        </w:rPr>
      </w:pPr>
      <w:r w:rsidRPr="001D7C89">
        <w:rPr>
          <w:szCs w:val="24"/>
          <w:lang w:val="en-US"/>
        </w:rPr>
        <w:t>Executive Director- Growth and Environment</w:t>
      </w:r>
    </w:p>
    <w:p w14:paraId="48EB60B7" w14:textId="77777777" w:rsidR="001D7C89" w:rsidRPr="001D7C89" w:rsidRDefault="001D7C89" w:rsidP="001D7C89">
      <w:pPr>
        <w:rPr>
          <w:szCs w:val="24"/>
          <w:lang w:val="en-US"/>
        </w:rPr>
      </w:pPr>
    </w:p>
    <w:p w14:paraId="66B08683" w14:textId="08EA3502" w:rsidR="001D7C89" w:rsidRDefault="001D7C89" w:rsidP="001D7C89">
      <w:pPr>
        <w:rPr>
          <w:szCs w:val="24"/>
          <w:lang w:val="en-US"/>
        </w:rPr>
      </w:pPr>
      <w:r w:rsidRPr="001D7C89">
        <w:rPr>
          <w:szCs w:val="24"/>
          <w:lang w:val="en-US"/>
        </w:rPr>
        <w:t>All of the above will be consulted by approval of delegated decision.</w:t>
      </w:r>
    </w:p>
    <w:p w14:paraId="530E3FD3" w14:textId="77777777" w:rsidR="001D7C89" w:rsidRDefault="001D7C89" w:rsidP="001D7C89">
      <w:pPr>
        <w:rPr>
          <w:b/>
          <w:sz w:val="28"/>
          <w:szCs w:val="28"/>
        </w:rPr>
      </w:pPr>
    </w:p>
    <w:p w14:paraId="1D25339F" w14:textId="77777777" w:rsidR="001D7C89" w:rsidRPr="00A97B30" w:rsidRDefault="001D7C89" w:rsidP="001D7C89">
      <w:pPr>
        <w:rPr>
          <w:b/>
          <w:sz w:val="28"/>
          <w:szCs w:val="28"/>
        </w:rPr>
      </w:pPr>
      <w:r w:rsidRPr="00A97B30">
        <w:rPr>
          <w:b/>
          <w:sz w:val="28"/>
          <w:szCs w:val="28"/>
        </w:rPr>
        <w:t>Supporting documentation:</w:t>
      </w:r>
    </w:p>
    <w:p w14:paraId="373A210C" w14:textId="77777777" w:rsidR="001D7C89" w:rsidRPr="00A97B30" w:rsidRDefault="001D7C89" w:rsidP="001D7C89">
      <w:pPr>
        <w:rPr>
          <w:b/>
          <w:sz w:val="28"/>
          <w:szCs w:val="28"/>
        </w:rPr>
      </w:pPr>
    </w:p>
    <w:p w14:paraId="4C128B5F" w14:textId="77777777" w:rsidR="001D7C89" w:rsidRPr="00A97B30" w:rsidRDefault="001D7C89" w:rsidP="001D7C89">
      <w:pPr>
        <w:rPr>
          <w:szCs w:val="24"/>
        </w:rPr>
      </w:pPr>
      <w:r w:rsidRPr="00A97B30">
        <w:rPr>
          <w:szCs w:val="24"/>
        </w:rPr>
        <w:t>There are no supporting documents for this decision.</w:t>
      </w:r>
    </w:p>
    <w:p w14:paraId="7E799652" w14:textId="77777777" w:rsidR="001D7C89" w:rsidRPr="00A97B30" w:rsidRDefault="001D7C89" w:rsidP="001D7C89">
      <w:pPr>
        <w:rPr>
          <w:szCs w:val="24"/>
        </w:rPr>
      </w:pPr>
    </w:p>
    <w:p w14:paraId="1988CDB0" w14:textId="77777777" w:rsidR="001D7C89" w:rsidRPr="00A97B30" w:rsidRDefault="001D7C89" w:rsidP="001D7C89">
      <w:pPr>
        <w:rPr>
          <w:b/>
          <w:sz w:val="28"/>
          <w:szCs w:val="28"/>
        </w:rPr>
      </w:pPr>
      <w:r w:rsidRPr="00A97B30">
        <w:rPr>
          <w:b/>
          <w:sz w:val="28"/>
          <w:szCs w:val="28"/>
        </w:rPr>
        <w:t>How and by when to make representations:</w:t>
      </w:r>
    </w:p>
    <w:p w14:paraId="3047A331" w14:textId="77777777" w:rsidR="001D7C89" w:rsidRPr="00A97B30" w:rsidRDefault="001D7C89" w:rsidP="001D7C89">
      <w:pPr>
        <w:rPr>
          <w:b/>
          <w:sz w:val="28"/>
          <w:szCs w:val="28"/>
        </w:rPr>
      </w:pPr>
    </w:p>
    <w:p w14:paraId="474C68DD" w14:textId="22D88E83" w:rsidR="001D7C89" w:rsidRDefault="001D7C89" w:rsidP="001D7C89">
      <w:pPr>
        <w:rPr>
          <w:lang w:val="en-US"/>
        </w:rPr>
      </w:pPr>
      <w:r w:rsidRPr="00A97B30">
        <w:rPr>
          <w:szCs w:val="24"/>
        </w:rPr>
        <w:t xml:space="preserve">Representations should be made to </w:t>
      </w:r>
      <w:r>
        <w:rPr>
          <w:szCs w:val="24"/>
        </w:rPr>
        <w:t xml:space="preserve">Julian Feakes </w:t>
      </w:r>
      <w:r w:rsidRPr="00A97B30">
        <w:rPr>
          <w:szCs w:val="24"/>
        </w:rPr>
        <w:t xml:space="preserve">before </w:t>
      </w:r>
      <w:r>
        <w:rPr>
          <w:szCs w:val="24"/>
        </w:rPr>
        <w:t>21 November 2025</w:t>
      </w:r>
      <w:r w:rsidRPr="00A97B30">
        <w:rPr>
          <w:szCs w:val="24"/>
        </w:rPr>
        <w:t>.</w:t>
      </w:r>
      <w:r>
        <w:rPr>
          <w:szCs w:val="24"/>
        </w:rPr>
        <w:t xml:space="preserve">  </w:t>
      </w:r>
      <w:r w:rsidRPr="00A97B30">
        <w:rPr>
          <w:szCs w:val="24"/>
        </w:rPr>
        <w:t xml:space="preserve">Tel: </w:t>
      </w:r>
      <w:r w:rsidRPr="00160F39">
        <w:rPr>
          <w:szCs w:val="24"/>
          <w:lang w:val="en-US"/>
        </w:rPr>
        <w:t>01642 77</w:t>
      </w:r>
      <w:r>
        <w:rPr>
          <w:szCs w:val="24"/>
          <w:lang w:val="en-US"/>
        </w:rPr>
        <w:t xml:space="preserve">6 948 </w:t>
      </w:r>
      <w:r w:rsidRPr="00A97B30">
        <w:rPr>
          <w:szCs w:val="24"/>
          <w:lang w:val="en-US"/>
        </w:rPr>
        <w:t xml:space="preserve">or email </w:t>
      </w:r>
      <w:r w:rsidRPr="001D7C89">
        <w:rPr>
          <w:szCs w:val="24"/>
          <w:lang w:val="en-US"/>
        </w:rPr>
        <w:t>julian.feakes@redcar-cleveland.gov.uk</w:t>
      </w:r>
    </w:p>
    <w:p w14:paraId="595FCCDC" w14:textId="77777777" w:rsidR="001D7C89" w:rsidRPr="00A97B30" w:rsidRDefault="001D7C89" w:rsidP="001D7C89">
      <w:pPr>
        <w:rPr>
          <w:szCs w:val="24"/>
        </w:rPr>
      </w:pPr>
    </w:p>
    <w:p w14:paraId="4B430750" w14:textId="0D09726E" w:rsidR="001D7C89" w:rsidRPr="00A97B30" w:rsidRDefault="001D7C89" w:rsidP="001D7C89">
      <w:pPr>
        <w:rPr>
          <w:szCs w:val="24"/>
        </w:rPr>
      </w:pPr>
      <w:r w:rsidRPr="00A97B30">
        <w:rPr>
          <w:szCs w:val="24"/>
        </w:rPr>
        <w:t xml:space="preserve">First published in Forward Plan on </w:t>
      </w:r>
      <w:r>
        <w:rPr>
          <w:szCs w:val="24"/>
        </w:rPr>
        <w:t xml:space="preserve">24 October </w:t>
      </w:r>
      <w:r w:rsidRPr="00A97B30">
        <w:rPr>
          <w:szCs w:val="24"/>
        </w:rPr>
        <w:t>2025</w:t>
      </w:r>
    </w:p>
    <w:p w14:paraId="657C5769" w14:textId="77777777" w:rsidR="001D7C89" w:rsidRPr="00A97B30" w:rsidRDefault="001D7C89" w:rsidP="001D7C89">
      <w:pPr>
        <w:rPr>
          <w:sz w:val="28"/>
          <w:szCs w:val="28"/>
        </w:rPr>
      </w:pPr>
    </w:p>
    <w:p w14:paraId="6E323EB1" w14:textId="77777777" w:rsidR="001D7C89" w:rsidRPr="00A97B30" w:rsidRDefault="001D7C89" w:rsidP="001D7C89">
      <w:pPr>
        <w:rPr>
          <w:b/>
          <w:sz w:val="28"/>
          <w:szCs w:val="28"/>
        </w:rPr>
      </w:pPr>
      <w:r w:rsidRPr="00A97B30">
        <w:rPr>
          <w:b/>
          <w:sz w:val="28"/>
          <w:szCs w:val="28"/>
        </w:rPr>
        <w:t>Following the Making of the decision, the decision form will be published here:</w:t>
      </w:r>
    </w:p>
    <w:p w14:paraId="189C0D8E" w14:textId="77777777" w:rsidR="001D7C89" w:rsidRPr="00A97B30" w:rsidRDefault="001D7C89" w:rsidP="001D7C89">
      <w:r w:rsidRPr="00A97B30">
        <w:rPr>
          <w:noProof/>
        </w:rPr>
        <mc:AlternateContent>
          <mc:Choice Requires="wps">
            <w:drawing>
              <wp:anchor distT="0" distB="0" distL="114300" distR="114300" simplePos="0" relativeHeight="251998208" behindDoc="0" locked="0" layoutInCell="1" allowOverlap="1" wp14:anchorId="3EB14580" wp14:editId="31C40EDA">
                <wp:simplePos x="0" y="0"/>
                <wp:positionH relativeFrom="page">
                  <wp:posOffset>3000375</wp:posOffset>
                </wp:positionH>
                <wp:positionV relativeFrom="paragraph">
                  <wp:posOffset>105409</wp:posOffset>
                </wp:positionV>
                <wp:extent cx="857250" cy="752475"/>
                <wp:effectExtent l="0" t="0" r="19050" b="28575"/>
                <wp:wrapNone/>
                <wp:docPr id="208498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5043331" w14:textId="77777777" w:rsidR="001D7C89" w:rsidRDefault="001D7C89" w:rsidP="001D7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14580" id="_x0000_s1070" type="#_x0000_t202" style="position:absolute;margin-left:236.25pt;margin-top:8.3pt;width:67.5pt;height:59.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AKr3sCUAIAALsEAAAOAAAAAAAAAAAAAAAAAC4CAABkcnMvZTJvRG9jLnhtbFBLAQItABQA&#10;BgAIAAAAIQAa7RQd4AAAAAoBAAAPAAAAAAAAAAAAAAAAAKoEAABkcnMvZG93bnJldi54bWxQSwUG&#10;AAAAAAQABADzAAAAtwUAAAAA&#10;" fillcolor="window" strokeweight=".5pt">
                <v:path arrowok="t"/>
                <v:textbox>
                  <w:txbxContent>
                    <w:p w14:paraId="35043331" w14:textId="77777777" w:rsidR="001D7C89" w:rsidRDefault="001D7C89" w:rsidP="001D7C89"/>
                  </w:txbxContent>
                </v:textbox>
                <w10:wrap anchorx="page"/>
              </v:shape>
            </w:pict>
          </mc:Fallback>
        </mc:AlternateContent>
      </w:r>
    </w:p>
    <w:p w14:paraId="35C0C0CD" w14:textId="77777777" w:rsidR="001D7C89" w:rsidRPr="00A97B30" w:rsidRDefault="001D7C89" w:rsidP="001D7C89"/>
    <w:p w14:paraId="4BE7B8DA" w14:textId="63B929AB" w:rsidR="00A85850" w:rsidRDefault="001D7C89" w:rsidP="00A85850">
      <w:pPr>
        <w:rPr>
          <w:b/>
          <w:sz w:val="28"/>
          <w:szCs w:val="28"/>
          <w:lang w:val="en-US"/>
        </w:rPr>
      </w:pPr>
      <w:r>
        <w:rPr>
          <w:b/>
          <w:snapToGrid w:val="0"/>
          <w:sz w:val="31"/>
        </w:rPr>
        <w:br w:type="page"/>
      </w:r>
      <w:r w:rsidR="00A85850">
        <w:rPr>
          <w:b/>
          <w:sz w:val="28"/>
        </w:rPr>
        <w:lastRenderedPageBreak/>
        <w:t>DECISION: GDD0080</w:t>
      </w:r>
    </w:p>
    <w:p w14:paraId="13AB6B6C" w14:textId="77777777" w:rsidR="00A85850" w:rsidRDefault="00A85850" w:rsidP="00A85850">
      <w:pPr>
        <w:rPr>
          <w:b/>
          <w:sz w:val="28"/>
        </w:rPr>
      </w:pPr>
    </w:p>
    <w:p w14:paraId="3244DB1D" w14:textId="13DCCC14" w:rsidR="00A85850" w:rsidRDefault="00A85850" w:rsidP="00A85850">
      <w:pPr>
        <w:rPr>
          <w:b/>
          <w:sz w:val="28"/>
          <w:szCs w:val="28"/>
          <w:lang w:val="en-US"/>
        </w:rPr>
      </w:pPr>
      <w:r w:rsidRPr="00A97B30">
        <w:rPr>
          <w:b/>
          <w:sz w:val="28"/>
          <w:szCs w:val="28"/>
        </w:rPr>
        <w:t xml:space="preserve">Nature of the decision: </w:t>
      </w:r>
      <w:r w:rsidRPr="00A85850">
        <w:rPr>
          <w:b/>
          <w:sz w:val="28"/>
          <w:szCs w:val="28"/>
          <w:lang w:val="en-US"/>
        </w:rPr>
        <w:t>Guisborough Library Refurbishment</w:t>
      </w:r>
    </w:p>
    <w:p w14:paraId="1696A8F3" w14:textId="77777777" w:rsidR="00A85850" w:rsidRPr="00A97B30" w:rsidRDefault="00A85850" w:rsidP="00A85850">
      <w:pPr>
        <w:rPr>
          <w:b/>
          <w:sz w:val="28"/>
          <w:szCs w:val="28"/>
        </w:rPr>
      </w:pPr>
    </w:p>
    <w:p w14:paraId="17EB68E5" w14:textId="2646AE4D" w:rsidR="00A85850" w:rsidRDefault="00A85850" w:rsidP="00A85850">
      <w:pPr>
        <w:rPr>
          <w:szCs w:val="24"/>
        </w:rPr>
      </w:pPr>
      <w:r w:rsidRPr="00A85850">
        <w:rPr>
          <w:szCs w:val="24"/>
        </w:rPr>
        <w:t>To commence a procurement process to award a contract for Guisborough Library Refurbishment works. The contract is anticipated to start in February/March 2026 and will be for a period of 16 weeks. The contract value is expected to be in the region of £290,000.</w:t>
      </w:r>
    </w:p>
    <w:p w14:paraId="1BCEDEDB" w14:textId="77777777" w:rsidR="00A85850" w:rsidRPr="001D7C89" w:rsidRDefault="00A85850" w:rsidP="00A85850">
      <w:pPr>
        <w:rPr>
          <w:szCs w:val="24"/>
          <w:lang w:val="en-US"/>
        </w:rPr>
      </w:pPr>
    </w:p>
    <w:p w14:paraId="3D23E060" w14:textId="77777777" w:rsidR="00A85850" w:rsidRPr="00A97B30" w:rsidRDefault="00A85850" w:rsidP="00A85850">
      <w:pPr>
        <w:rPr>
          <w:b/>
          <w:sz w:val="28"/>
          <w:szCs w:val="28"/>
        </w:rPr>
      </w:pPr>
      <w:r w:rsidRPr="00A97B30">
        <w:rPr>
          <w:b/>
          <w:sz w:val="28"/>
          <w:szCs w:val="28"/>
        </w:rPr>
        <w:t>Who will make the decision?</w:t>
      </w:r>
    </w:p>
    <w:p w14:paraId="24638BC8" w14:textId="77777777" w:rsidR="00A85850" w:rsidRPr="00A97B30" w:rsidRDefault="00A85850" w:rsidP="00A85850">
      <w:pPr>
        <w:rPr>
          <w:b/>
          <w:sz w:val="28"/>
          <w:szCs w:val="28"/>
        </w:rPr>
      </w:pPr>
    </w:p>
    <w:p w14:paraId="19F64762" w14:textId="3CD6738E" w:rsidR="00A85850" w:rsidRDefault="00A85850" w:rsidP="00A85850">
      <w:pPr>
        <w:rPr>
          <w:szCs w:val="24"/>
        </w:rPr>
      </w:pPr>
      <w:r w:rsidRPr="00A44013">
        <w:rPr>
          <w:szCs w:val="24"/>
        </w:rPr>
        <w:t xml:space="preserve">Cabinet Member for </w:t>
      </w:r>
      <w:r>
        <w:rPr>
          <w:szCs w:val="24"/>
        </w:rPr>
        <w:t>Climate, Environment and Culture</w:t>
      </w:r>
    </w:p>
    <w:p w14:paraId="181D3845" w14:textId="77777777" w:rsidR="00A85850" w:rsidRPr="00A97B30" w:rsidRDefault="00A85850" w:rsidP="00A85850">
      <w:pPr>
        <w:rPr>
          <w:szCs w:val="24"/>
        </w:rPr>
      </w:pPr>
    </w:p>
    <w:p w14:paraId="3404755A" w14:textId="77777777" w:rsidR="00A85850" w:rsidRPr="00A97B30" w:rsidRDefault="00A85850" w:rsidP="00A85850">
      <w:pPr>
        <w:rPr>
          <w:b/>
          <w:sz w:val="28"/>
          <w:szCs w:val="28"/>
        </w:rPr>
      </w:pPr>
      <w:r w:rsidRPr="00A97B30">
        <w:rPr>
          <w:b/>
          <w:sz w:val="28"/>
          <w:szCs w:val="28"/>
        </w:rPr>
        <w:t>When is the decision to be taken?</w:t>
      </w:r>
    </w:p>
    <w:p w14:paraId="2A16BFB5" w14:textId="77777777" w:rsidR="00A85850" w:rsidRPr="00A97B30" w:rsidRDefault="00A85850" w:rsidP="00A85850">
      <w:pPr>
        <w:rPr>
          <w:b/>
          <w:sz w:val="28"/>
          <w:szCs w:val="28"/>
        </w:rPr>
      </w:pPr>
    </w:p>
    <w:p w14:paraId="45C55D91" w14:textId="77777777" w:rsidR="00A85850" w:rsidRPr="00A97B30" w:rsidRDefault="00A85850" w:rsidP="00A85850">
      <w:pPr>
        <w:rPr>
          <w:szCs w:val="24"/>
        </w:rPr>
      </w:pPr>
      <w:r>
        <w:rPr>
          <w:szCs w:val="24"/>
        </w:rPr>
        <w:t>December 2025</w:t>
      </w:r>
    </w:p>
    <w:p w14:paraId="3FA36336" w14:textId="77777777" w:rsidR="00A85850" w:rsidRPr="00A97B30" w:rsidRDefault="00A85850" w:rsidP="00A85850">
      <w:pPr>
        <w:rPr>
          <w:sz w:val="28"/>
          <w:szCs w:val="28"/>
        </w:rPr>
      </w:pPr>
    </w:p>
    <w:p w14:paraId="7A21D8CB" w14:textId="77777777" w:rsidR="00A85850" w:rsidRPr="00A97B30" w:rsidRDefault="00A85850" w:rsidP="00A85850">
      <w:pPr>
        <w:rPr>
          <w:b/>
          <w:sz w:val="28"/>
          <w:szCs w:val="28"/>
        </w:rPr>
      </w:pPr>
      <w:r w:rsidRPr="00A97B30">
        <w:rPr>
          <w:b/>
          <w:sz w:val="28"/>
          <w:szCs w:val="28"/>
        </w:rPr>
        <w:t>Who will be consulted and how?</w:t>
      </w:r>
    </w:p>
    <w:p w14:paraId="7F86DD34" w14:textId="77777777" w:rsidR="00A85850" w:rsidRPr="00A97B30" w:rsidRDefault="00A85850" w:rsidP="00A85850">
      <w:pPr>
        <w:rPr>
          <w:b/>
          <w:sz w:val="28"/>
          <w:szCs w:val="28"/>
        </w:rPr>
      </w:pPr>
    </w:p>
    <w:p w14:paraId="73E0FEA9" w14:textId="01EF28AF" w:rsidR="00A85850" w:rsidRPr="001D7C89" w:rsidRDefault="00A85850" w:rsidP="00A85850">
      <w:pPr>
        <w:rPr>
          <w:szCs w:val="24"/>
          <w:lang w:val="en-US"/>
        </w:rPr>
      </w:pPr>
      <w:r w:rsidRPr="001D7C89">
        <w:rPr>
          <w:szCs w:val="24"/>
          <w:lang w:val="en-US"/>
        </w:rPr>
        <w:t>Cabinet Member</w:t>
      </w:r>
      <w:r>
        <w:rPr>
          <w:szCs w:val="24"/>
          <w:lang w:val="en-US"/>
        </w:rPr>
        <w:t xml:space="preserve"> for Climate, Environment and Culture</w:t>
      </w:r>
    </w:p>
    <w:p w14:paraId="19969375" w14:textId="77777777" w:rsidR="00A85850" w:rsidRPr="001D7C89" w:rsidRDefault="00A85850" w:rsidP="00A85850">
      <w:pPr>
        <w:rPr>
          <w:szCs w:val="24"/>
          <w:lang w:val="en-US"/>
        </w:rPr>
      </w:pPr>
      <w:r w:rsidRPr="001D7C89">
        <w:rPr>
          <w:szCs w:val="24"/>
          <w:lang w:val="en-US"/>
        </w:rPr>
        <w:t>Chief Legal Officer</w:t>
      </w:r>
    </w:p>
    <w:p w14:paraId="40A39EEF" w14:textId="77777777" w:rsidR="00A85850" w:rsidRPr="001D7C89" w:rsidRDefault="00A85850" w:rsidP="00A85850">
      <w:pPr>
        <w:rPr>
          <w:szCs w:val="24"/>
          <w:lang w:val="en-US"/>
        </w:rPr>
      </w:pPr>
      <w:r w:rsidRPr="001D7C89">
        <w:rPr>
          <w:szCs w:val="24"/>
          <w:lang w:val="en-US"/>
        </w:rPr>
        <w:t>Chief Finance Director</w:t>
      </w:r>
    </w:p>
    <w:p w14:paraId="60150FD6" w14:textId="65588303" w:rsidR="00A85850" w:rsidRPr="001D7C89" w:rsidRDefault="00A85850" w:rsidP="00A85850">
      <w:pPr>
        <w:rPr>
          <w:szCs w:val="24"/>
          <w:lang w:val="en-US"/>
        </w:rPr>
      </w:pPr>
      <w:r w:rsidRPr="001D7C89">
        <w:rPr>
          <w:szCs w:val="24"/>
          <w:lang w:val="en-US"/>
        </w:rPr>
        <w:t>Executive Director</w:t>
      </w:r>
      <w:r w:rsidR="00BD3E14">
        <w:rPr>
          <w:szCs w:val="24"/>
          <w:lang w:val="en-US"/>
        </w:rPr>
        <w:t xml:space="preserve"> –</w:t>
      </w:r>
      <w:r w:rsidRPr="001D7C89">
        <w:rPr>
          <w:szCs w:val="24"/>
          <w:lang w:val="en-US"/>
        </w:rPr>
        <w:t xml:space="preserve"> Growth</w:t>
      </w:r>
      <w:r w:rsidR="00BD3E14">
        <w:rPr>
          <w:szCs w:val="24"/>
          <w:lang w:val="en-US"/>
        </w:rPr>
        <w:t xml:space="preserve">, Enterprise </w:t>
      </w:r>
      <w:r w:rsidRPr="001D7C89">
        <w:rPr>
          <w:szCs w:val="24"/>
          <w:lang w:val="en-US"/>
        </w:rPr>
        <w:t>and Environment</w:t>
      </w:r>
    </w:p>
    <w:p w14:paraId="230D7CDB" w14:textId="77777777" w:rsidR="00A85850" w:rsidRPr="001D7C89" w:rsidRDefault="00A85850" w:rsidP="00A85850">
      <w:pPr>
        <w:rPr>
          <w:szCs w:val="24"/>
          <w:lang w:val="en-US"/>
        </w:rPr>
      </w:pPr>
    </w:p>
    <w:p w14:paraId="577B978D" w14:textId="77777777" w:rsidR="00A85850" w:rsidRDefault="00A85850" w:rsidP="00A85850">
      <w:pPr>
        <w:rPr>
          <w:szCs w:val="24"/>
          <w:lang w:val="en-US"/>
        </w:rPr>
      </w:pPr>
      <w:r w:rsidRPr="001D7C89">
        <w:rPr>
          <w:szCs w:val="24"/>
          <w:lang w:val="en-US"/>
        </w:rPr>
        <w:t>All of the above will be consulted by approval of delegated decision.</w:t>
      </w:r>
    </w:p>
    <w:p w14:paraId="3B71ECB1" w14:textId="77777777" w:rsidR="00A85850" w:rsidRDefault="00A85850" w:rsidP="00A85850">
      <w:pPr>
        <w:rPr>
          <w:b/>
          <w:sz w:val="28"/>
          <w:szCs w:val="28"/>
        </w:rPr>
      </w:pPr>
    </w:p>
    <w:p w14:paraId="1C920E6E" w14:textId="77777777" w:rsidR="00A85850" w:rsidRPr="00A97B30" w:rsidRDefault="00A85850" w:rsidP="00A85850">
      <w:pPr>
        <w:rPr>
          <w:b/>
          <w:sz w:val="28"/>
          <w:szCs w:val="28"/>
        </w:rPr>
      </w:pPr>
      <w:r w:rsidRPr="00A97B30">
        <w:rPr>
          <w:b/>
          <w:sz w:val="28"/>
          <w:szCs w:val="28"/>
        </w:rPr>
        <w:t>Supporting documentation:</w:t>
      </w:r>
    </w:p>
    <w:p w14:paraId="2A405A6B" w14:textId="77777777" w:rsidR="00A85850" w:rsidRPr="00A97B30" w:rsidRDefault="00A85850" w:rsidP="00A85850">
      <w:pPr>
        <w:rPr>
          <w:b/>
          <w:sz w:val="28"/>
          <w:szCs w:val="28"/>
        </w:rPr>
      </w:pPr>
    </w:p>
    <w:p w14:paraId="01D98727" w14:textId="77777777" w:rsidR="00A85850" w:rsidRPr="00A97B30" w:rsidRDefault="00A85850" w:rsidP="00A85850">
      <w:pPr>
        <w:rPr>
          <w:szCs w:val="24"/>
        </w:rPr>
      </w:pPr>
      <w:r w:rsidRPr="00A97B30">
        <w:rPr>
          <w:szCs w:val="24"/>
        </w:rPr>
        <w:t>There are no supporting documents for this decision.</w:t>
      </w:r>
    </w:p>
    <w:p w14:paraId="11229333" w14:textId="77777777" w:rsidR="00A85850" w:rsidRPr="00A97B30" w:rsidRDefault="00A85850" w:rsidP="00A85850">
      <w:pPr>
        <w:rPr>
          <w:szCs w:val="24"/>
        </w:rPr>
      </w:pPr>
    </w:p>
    <w:p w14:paraId="7675CF90" w14:textId="77777777" w:rsidR="00A85850" w:rsidRPr="00A97B30" w:rsidRDefault="00A85850" w:rsidP="00A85850">
      <w:pPr>
        <w:rPr>
          <w:b/>
          <w:sz w:val="28"/>
          <w:szCs w:val="28"/>
        </w:rPr>
      </w:pPr>
      <w:r w:rsidRPr="00A97B30">
        <w:rPr>
          <w:b/>
          <w:sz w:val="28"/>
          <w:szCs w:val="28"/>
        </w:rPr>
        <w:t>How and by when to make representations:</w:t>
      </w:r>
    </w:p>
    <w:p w14:paraId="20A8B576" w14:textId="77777777" w:rsidR="00A85850" w:rsidRPr="00A97B30" w:rsidRDefault="00A85850" w:rsidP="00A85850">
      <w:pPr>
        <w:rPr>
          <w:b/>
          <w:sz w:val="28"/>
          <w:szCs w:val="28"/>
        </w:rPr>
      </w:pPr>
    </w:p>
    <w:p w14:paraId="034623F2" w14:textId="625E50CD" w:rsidR="00A85850" w:rsidRDefault="00A85850" w:rsidP="00A85850">
      <w:pPr>
        <w:rPr>
          <w:lang w:val="en-US"/>
        </w:rPr>
      </w:pPr>
      <w:r w:rsidRPr="00A97B30">
        <w:rPr>
          <w:szCs w:val="24"/>
        </w:rPr>
        <w:t xml:space="preserve">Representations should be made to </w:t>
      </w:r>
      <w:r w:rsidR="00BD3E14">
        <w:rPr>
          <w:szCs w:val="24"/>
        </w:rPr>
        <w:t>Kevin Buckton</w:t>
      </w:r>
      <w:r>
        <w:rPr>
          <w:szCs w:val="24"/>
        </w:rPr>
        <w:t xml:space="preserve"> </w:t>
      </w:r>
      <w:r w:rsidRPr="00A97B30">
        <w:rPr>
          <w:szCs w:val="24"/>
        </w:rPr>
        <w:t xml:space="preserve">before </w:t>
      </w:r>
      <w:r>
        <w:rPr>
          <w:szCs w:val="24"/>
        </w:rPr>
        <w:t xml:space="preserve">1 </w:t>
      </w:r>
      <w:r w:rsidR="00BD3E14">
        <w:rPr>
          <w:szCs w:val="24"/>
        </w:rPr>
        <w:t>December</w:t>
      </w:r>
      <w:r>
        <w:rPr>
          <w:szCs w:val="24"/>
        </w:rPr>
        <w:t xml:space="preserve"> 2025</w:t>
      </w:r>
      <w:r w:rsidRPr="00A97B30">
        <w:rPr>
          <w:szCs w:val="24"/>
        </w:rPr>
        <w:t>.</w:t>
      </w:r>
      <w:r>
        <w:rPr>
          <w:szCs w:val="24"/>
        </w:rPr>
        <w:t xml:space="preserve"> </w:t>
      </w:r>
      <w:r w:rsidR="00BD3E14">
        <w:rPr>
          <w:szCs w:val="24"/>
        </w:rPr>
        <w:br/>
      </w:r>
      <w:r w:rsidRPr="00A97B30">
        <w:rPr>
          <w:szCs w:val="24"/>
        </w:rPr>
        <w:t xml:space="preserve">Tel: </w:t>
      </w:r>
      <w:r w:rsidR="00BD3E14">
        <w:rPr>
          <w:szCs w:val="24"/>
          <w:lang w:val="en-US"/>
        </w:rPr>
        <w:t>07825228077</w:t>
      </w:r>
      <w:r>
        <w:rPr>
          <w:szCs w:val="24"/>
          <w:lang w:val="en-US"/>
        </w:rPr>
        <w:t xml:space="preserve"> </w:t>
      </w:r>
      <w:r w:rsidRPr="00A97B30">
        <w:rPr>
          <w:szCs w:val="24"/>
          <w:lang w:val="en-US"/>
        </w:rPr>
        <w:t xml:space="preserve">or email </w:t>
      </w:r>
      <w:r w:rsidR="00BD3E14">
        <w:rPr>
          <w:szCs w:val="24"/>
          <w:lang w:val="en-US"/>
        </w:rPr>
        <w:t>kevin.buckton</w:t>
      </w:r>
      <w:r w:rsidRPr="001D7C89">
        <w:rPr>
          <w:szCs w:val="24"/>
          <w:lang w:val="en-US"/>
        </w:rPr>
        <w:t>@redcar-cleveland.gov.uk</w:t>
      </w:r>
    </w:p>
    <w:p w14:paraId="34DDB79B" w14:textId="77777777" w:rsidR="00A85850" w:rsidRPr="00A97B30" w:rsidRDefault="00A85850" w:rsidP="00A85850">
      <w:pPr>
        <w:rPr>
          <w:szCs w:val="24"/>
        </w:rPr>
      </w:pPr>
    </w:p>
    <w:p w14:paraId="38D99419" w14:textId="175B6433" w:rsidR="00A85850" w:rsidRPr="00A97B30" w:rsidRDefault="00A85850" w:rsidP="00A85850">
      <w:pPr>
        <w:rPr>
          <w:szCs w:val="24"/>
        </w:rPr>
      </w:pPr>
      <w:r w:rsidRPr="00A97B30">
        <w:rPr>
          <w:szCs w:val="24"/>
        </w:rPr>
        <w:t xml:space="preserve">First published in Forward Plan on </w:t>
      </w:r>
      <w:r w:rsidR="00BD3E14">
        <w:rPr>
          <w:szCs w:val="24"/>
        </w:rPr>
        <w:t>03</w:t>
      </w:r>
      <w:r>
        <w:rPr>
          <w:szCs w:val="24"/>
        </w:rPr>
        <w:t xml:space="preserve"> </w:t>
      </w:r>
      <w:r w:rsidR="00BD3E14">
        <w:rPr>
          <w:szCs w:val="24"/>
        </w:rPr>
        <w:t>November</w:t>
      </w:r>
      <w:r>
        <w:rPr>
          <w:szCs w:val="24"/>
        </w:rPr>
        <w:t xml:space="preserve"> </w:t>
      </w:r>
      <w:r w:rsidRPr="00A97B30">
        <w:rPr>
          <w:szCs w:val="24"/>
        </w:rPr>
        <w:t>2025</w:t>
      </w:r>
    </w:p>
    <w:p w14:paraId="0E1344F3" w14:textId="77777777" w:rsidR="00A85850" w:rsidRPr="00A97B30" w:rsidRDefault="00A85850" w:rsidP="00A85850">
      <w:pPr>
        <w:rPr>
          <w:sz w:val="28"/>
          <w:szCs w:val="28"/>
        </w:rPr>
      </w:pPr>
    </w:p>
    <w:p w14:paraId="1448C4CB" w14:textId="77777777" w:rsidR="00A85850" w:rsidRPr="00A97B30" w:rsidRDefault="00A85850" w:rsidP="00A85850">
      <w:pPr>
        <w:rPr>
          <w:b/>
          <w:sz w:val="28"/>
          <w:szCs w:val="28"/>
        </w:rPr>
      </w:pPr>
      <w:r w:rsidRPr="00A97B30">
        <w:rPr>
          <w:b/>
          <w:sz w:val="28"/>
          <w:szCs w:val="28"/>
        </w:rPr>
        <w:t>Following the Making of the decision, the decision form will be published here:</w:t>
      </w:r>
    </w:p>
    <w:p w14:paraId="46B26129" w14:textId="77777777" w:rsidR="00A85850" w:rsidRPr="00A97B30" w:rsidRDefault="00A85850" w:rsidP="00A85850">
      <w:r w:rsidRPr="00A97B30">
        <w:rPr>
          <w:noProof/>
        </w:rPr>
        <mc:AlternateContent>
          <mc:Choice Requires="wps">
            <w:drawing>
              <wp:anchor distT="0" distB="0" distL="114300" distR="114300" simplePos="0" relativeHeight="252002304" behindDoc="0" locked="0" layoutInCell="1" allowOverlap="1" wp14:anchorId="43E2A9DE" wp14:editId="699B795F">
                <wp:simplePos x="0" y="0"/>
                <wp:positionH relativeFrom="page">
                  <wp:posOffset>3000375</wp:posOffset>
                </wp:positionH>
                <wp:positionV relativeFrom="paragraph">
                  <wp:posOffset>105409</wp:posOffset>
                </wp:positionV>
                <wp:extent cx="857250" cy="752475"/>
                <wp:effectExtent l="0" t="0" r="19050" b="28575"/>
                <wp:wrapNone/>
                <wp:docPr id="16372322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7EF006E" w14:textId="32209B59" w:rsidR="00A85850" w:rsidRDefault="008E7CD9" w:rsidP="008E7CD9">
                            <w:r>
                              <w:object w:dxaOrig="1534" w:dyaOrig="997" w14:anchorId="27F47F53">
                                <v:shape id="_x0000_i1104" type="#_x0000_t75" style="width:76.7pt;height:49.85pt">
                                  <v:imagedata r:id="rId159" o:title=""/>
                                </v:shape>
                                <o:OLEObject Type="Embed" ProgID="Acrobat.Document.DC" ShapeID="_x0000_i1104" DrawAspect="Icon" ObjectID="_1831798724" r:id="rId1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E2A9DE" id="_x0000_s1071" type="#_x0000_t202" style="position:absolute;margin-left:236.25pt;margin-top:8.3pt;width:67.5pt;height:59.25pt;z-index:25200230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4Yv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8xggXq2o3AJmRzsGeisXNbIt&#10;UfCDcKAcYMIahXsclSaUSL3E2Zrcr7/dR38wAVbOWlC44AY7BhR+GDDkajgeR8YnZYxJQHHvLav3&#10;FvPWzAlIDrGuViYx+ge9FytHzTN2bRZzwiSMROaCh704D7u1wq5KNZslJ3DcirA0j1buuRUxfuqe&#10;hbP90APYckd7qov8w+x3vmlUdvYWaFE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FBThi9PAgAAuQQAAA4AAAAAAAAAAAAAAAAALgIAAGRycy9lMm9Eb2MueG1sUEsBAi0AFAAGAAgA&#10;AAAhAG5jHZLdAAAACgEAAA8AAAAAAAAAAAAAAAAAqQQAAGRycy9kb3ducmV2LnhtbFBLBQYAAAAA&#10;BAAEAPMAAACzBQAAAAA=&#10;" fillcolor="window" strokeweight=".5pt">
                <v:path arrowok="t"/>
                <v:textbox style="mso-fit-shape-to-text:t">
                  <w:txbxContent>
                    <w:p w14:paraId="57EF006E" w14:textId="32209B59" w:rsidR="00A85850" w:rsidRDefault="008E7CD9" w:rsidP="008E7CD9">
                      <w:r>
                        <w:object w:dxaOrig="1534" w:dyaOrig="997" w14:anchorId="27F47F53">
                          <v:shape id="_x0000_i1104" type="#_x0000_t75" style="width:76.7pt;height:49.85pt">
                            <v:imagedata r:id="rId159" o:title=""/>
                          </v:shape>
                          <o:OLEObject Type="Embed" ProgID="Acrobat.Document.DC" ShapeID="_x0000_i1104" DrawAspect="Icon" ObjectID="_1831798724" r:id="rId161"/>
                        </w:object>
                      </w:r>
                    </w:p>
                  </w:txbxContent>
                </v:textbox>
                <w10:wrap anchorx="page"/>
              </v:shape>
            </w:pict>
          </mc:Fallback>
        </mc:AlternateContent>
      </w:r>
    </w:p>
    <w:p w14:paraId="44462B53" w14:textId="77777777" w:rsidR="00A85850" w:rsidRPr="00A97B30" w:rsidRDefault="00A85850" w:rsidP="00A85850"/>
    <w:p w14:paraId="52F8E94A" w14:textId="77777777" w:rsidR="00A85850" w:rsidRDefault="00A85850" w:rsidP="00A85850">
      <w:pPr>
        <w:rPr>
          <w:b/>
          <w:snapToGrid w:val="0"/>
          <w:sz w:val="31"/>
        </w:rPr>
      </w:pPr>
      <w:r>
        <w:rPr>
          <w:b/>
          <w:snapToGrid w:val="0"/>
          <w:sz w:val="31"/>
        </w:rPr>
        <w:br w:type="page"/>
      </w:r>
    </w:p>
    <w:p w14:paraId="775E4844" w14:textId="370A8079" w:rsidR="00C101FD" w:rsidRDefault="00C101FD" w:rsidP="00C101FD">
      <w:pPr>
        <w:rPr>
          <w:b/>
          <w:sz w:val="28"/>
          <w:szCs w:val="28"/>
          <w:lang w:val="en-US"/>
        </w:rPr>
      </w:pPr>
      <w:r>
        <w:rPr>
          <w:b/>
          <w:sz w:val="28"/>
        </w:rPr>
        <w:lastRenderedPageBreak/>
        <w:t>DECISION: GDD0081</w:t>
      </w:r>
    </w:p>
    <w:p w14:paraId="77075A67" w14:textId="77777777" w:rsidR="00C101FD" w:rsidRDefault="00C101FD" w:rsidP="00C101FD">
      <w:pPr>
        <w:rPr>
          <w:b/>
          <w:sz w:val="28"/>
        </w:rPr>
      </w:pPr>
    </w:p>
    <w:p w14:paraId="70240B70" w14:textId="5A715B8A" w:rsidR="00C101FD" w:rsidRDefault="00C101FD" w:rsidP="00C101FD">
      <w:pPr>
        <w:rPr>
          <w:b/>
          <w:sz w:val="28"/>
          <w:szCs w:val="28"/>
          <w:lang w:val="en-US"/>
        </w:rPr>
      </w:pPr>
      <w:r w:rsidRPr="00A97B30">
        <w:rPr>
          <w:b/>
          <w:sz w:val="28"/>
          <w:szCs w:val="28"/>
        </w:rPr>
        <w:t xml:space="preserve">Nature of the decision: </w:t>
      </w:r>
      <w:r w:rsidRPr="00C101FD">
        <w:rPr>
          <w:b/>
          <w:sz w:val="28"/>
          <w:szCs w:val="28"/>
          <w:lang w:val="en-US"/>
        </w:rPr>
        <w:t>Award of contract for fuel cards</w:t>
      </w:r>
    </w:p>
    <w:p w14:paraId="31D7C8CA" w14:textId="77777777" w:rsidR="00C101FD" w:rsidRPr="00A97B30" w:rsidRDefault="00C101FD" w:rsidP="00C101FD">
      <w:pPr>
        <w:rPr>
          <w:b/>
          <w:sz w:val="28"/>
          <w:szCs w:val="28"/>
        </w:rPr>
      </w:pPr>
    </w:p>
    <w:p w14:paraId="23D475E9" w14:textId="77777777" w:rsidR="00C101FD" w:rsidRPr="00C101FD" w:rsidRDefault="00C101FD" w:rsidP="00C101FD">
      <w:pPr>
        <w:rPr>
          <w:szCs w:val="24"/>
          <w:lang w:val="en-US"/>
        </w:rPr>
      </w:pPr>
      <w:r w:rsidRPr="00C101FD">
        <w:rPr>
          <w:szCs w:val="24"/>
          <w:lang w:val="en-US"/>
        </w:rPr>
        <w:t>The current fleet vehicle fuel card contract is now due to be extended. We are currently using a suitable NEPO Framework that is available with YourNRG (UK Fuels Card) which provides a cost-effective solution.  Year 1 of this contract is now coming to an end and request approval for extension for year 2 and 3 of the contract.</w:t>
      </w:r>
    </w:p>
    <w:p w14:paraId="28BC4243" w14:textId="77777777" w:rsidR="00C101FD" w:rsidRPr="00C101FD" w:rsidRDefault="00C101FD" w:rsidP="00C101FD">
      <w:pPr>
        <w:rPr>
          <w:szCs w:val="24"/>
          <w:lang w:val="en-US"/>
        </w:rPr>
      </w:pPr>
    </w:p>
    <w:p w14:paraId="5946DD47" w14:textId="77777777" w:rsidR="00C101FD" w:rsidRPr="00C101FD" w:rsidRDefault="00C101FD" w:rsidP="00C101FD">
      <w:pPr>
        <w:rPr>
          <w:szCs w:val="24"/>
          <w:lang w:val="en-US"/>
        </w:rPr>
      </w:pPr>
      <w:r w:rsidRPr="00C101FD">
        <w:rPr>
          <w:szCs w:val="24"/>
          <w:lang w:val="en-US"/>
        </w:rPr>
        <w:t xml:space="preserve">Value of this contract is in the region of £750k per annum originall set up as a 1 year contract plus 3 optional extensions. This seeks approval for years 2 and 3. Total value of contract £3m. </w:t>
      </w:r>
    </w:p>
    <w:p w14:paraId="093FA974" w14:textId="0EA3DDF0" w:rsidR="00C101FD" w:rsidRPr="001D7C89" w:rsidRDefault="00C101FD" w:rsidP="00C101FD">
      <w:pPr>
        <w:rPr>
          <w:szCs w:val="24"/>
          <w:lang w:val="en-US"/>
        </w:rPr>
      </w:pPr>
      <w:r w:rsidRPr="00C101FD">
        <w:rPr>
          <w:szCs w:val="24"/>
          <w:lang w:val="en-US"/>
        </w:rPr>
        <w:t xml:space="preserve">  </w:t>
      </w:r>
    </w:p>
    <w:p w14:paraId="6A546F60" w14:textId="77777777" w:rsidR="00C101FD" w:rsidRPr="00A97B30" w:rsidRDefault="00C101FD" w:rsidP="00C101FD">
      <w:pPr>
        <w:rPr>
          <w:b/>
          <w:sz w:val="28"/>
          <w:szCs w:val="28"/>
        </w:rPr>
      </w:pPr>
      <w:r w:rsidRPr="00A97B30">
        <w:rPr>
          <w:b/>
          <w:sz w:val="28"/>
          <w:szCs w:val="28"/>
        </w:rPr>
        <w:t>Who will make the decision?</w:t>
      </w:r>
    </w:p>
    <w:p w14:paraId="4441A478" w14:textId="77777777" w:rsidR="00C101FD" w:rsidRPr="00A97B30" w:rsidRDefault="00C101FD" w:rsidP="00C101FD">
      <w:pPr>
        <w:rPr>
          <w:b/>
          <w:sz w:val="28"/>
          <w:szCs w:val="28"/>
        </w:rPr>
      </w:pPr>
    </w:p>
    <w:p w14:paraId="254F6D55" w14:textId="06913C17" w:rsidR="00C101FD" w:rsidRDefault="00C101FD" w:rsidP="00C101FD">
      <w:pPr>
        <w:rPr>
          <w:szCs w:val="24"/>
        </w:rPr>
      </w:pPr>
      <w:r w:rsidRPr="00A44013">
        <w:rPr>
          <w:szCs w:val="24"/>
        </w:rPr>
        <w:t xml:space="preserve">Cabinet Member for </w:t>
      </w:r>
      <w:r>
        <w:rPr>
          <w:szCs w:val="24"/>
        </w:rPr>
        <w:t>Highways &amp; Transport</w:t>
      </w:r>
    </w:p>
    <w:p w14:paraId="73221245" w14:textId="77777777" w:rsidR="00C101FD" w:rsidRPr="00A97B30" w:rsidRDefault="00C101FD" w:rsidP="00C101FD">
      <w:pPr>
        <w:rPr>
          <w:szCs w:val="24"/>
        </w:rPr>
      </w:pPr>
    </w:p>
    <w:p w14:paraId="7D23CA56" w14:textId="77777777" w:rsidR="00C101FD" w:rsidRPr="00A97B30" w:rsidRDefault="00C101FD" w:rsidP="00C101FD">
      <w:pPr>
        <w:rPr>
          <w:b/>
          <w:sz w:val="28"/>
          <w:szCs w:val="28"/>
        </w:rPr>
      </w:pPr>
      <w:r w:rsidRPr="00A97B30">
        <w:rPr>
          <w:b/>
          <w:sz w:val="28"/>
          <w:szCs w:val="28"/>
        </w:rPr>
        <w:t>When is the decision to be taken?</w:t>
      </w:r>
    </w:p>
    <w:p w14:paraId="61164D63" w14:textId="77777777" w:rsidR="00C101FD" w:rsidRPr="00A97B30" w:rsidRDefault="00C101FD" w:rsidP="00C101FD">
      <w:pPr>
        <w:rPr>
          <w:b/>
          <w:sz w:val="28"/>
          <w:szCs w:val="28"/>
        </w:rPr>
      </w:pPr>
    </w:p>
    <w:p w14:paraId="2FA3AA74" w14:textId="77777777" w:rsidR="00C101FD" w:rsidRPr="00A97B30" w:rsidRDefault="00C101FD" w:rsidP="00C101FD">
      <w:pPr>
        <w:rPr>
          <w:szCs w:val="24"/>
        </w:rPr>
      </w:pPr>
      <w:r>
        <w:rPr>
          <w:szCs w:val="24"/>
        </w:rPr>
        <w:t>December 2025</w:t>
      </w:r>
    </w:p>
    <w:p w14:paraId="34CEF5AA" w14:textId="77777777" w:rsidR="00C101FD" w:rsidRPr="00A97B30" w:rsidRDefault="00C101FD" w:rsidP="00C101FD">
      <w:pPr>
        <w:rPr>
          <w:sz w:val="28"/>
          <w:szCs w:val="28"/>
        </w:rPr>
      </w:pPr>
    </w:p>
    <w:p w14:paraId="02B34637" w14:textId="77777777" w:rsidR="00C101FD" w:rsidRPr="00A97B30" w:rsidRDefault="00C101FD" w:rsidP="00C101FD">
      <w:pPr>
        <w:rPr>
          <w:b/>
          <w:sz w:val="28"/>
          <w:szCs w:val="28"/>
        </w:rPr>
      </w:pPr>
      <w:r w:rsidRPr="00A97B30">
        <w:rPr>
          <w:b/>
          <w:sz w:val="28"/>
          <w:szCs w:val="28"/>
        </w:rPr>
        <w:t>Who will be consulted and how?</w:t>
      </w:r>
    </w:p>
    <w:p w14:paraId="32995C16" w14:textId="77777777" w:rsidR="00C101FD" w:rsidRPr="00A97B30" w:rsidRDefault="00C101FD" w:rsidP="00C101FD">
      <w:pPr>
        <w:rPr>
          <w:b/>
          <w:sz w:val="28"/>
          <w:szCs w:val="28"/>
        </w:rPr>
      </w:pPr>
    </w:p>
    <w:p w14:paraId="406E8300" w14:textId="01F998B2" w:rsidR="00C101FD" w:rsidRPr="001D7C89" w:rsidRDefault="00C101FD" w:rsidP="00C101FD">
      <w:pPr>
        <w:rPr>
          <w:szCs w:val="24"/>
          <w:lang w:val="en-US"/>
        </w:rPr>
      </w:pPr>
      <w:r w:rsidRPr="001D7C89">
        <w:rPr>
          <w:szCs w:val="24"/>
          <w:lang w:val="en-US"/>
        </w:rPr>
        <w:t>Cabinet Member</w:t>
      </w:r>
      <w:r>
        <w:rPr>
          <w:szCs w:val="24"/>
          <w:lang w:val="en-US"/>
        </w:rPr>
        <w:t xml:space="preserve"> for Highways &amp; Transport</w:t>
      </w:r>
    </w:p>
    <w:p w14:paraId="6AA45AA8" w14:textId="77777777" w:rsidR="00C101FD" w:rsidRPr="001D7C89" w:rsidRDefault="00C101FD" w:rsidP="00C101FD">
      <w:pPr>
        <w:rPr>
          <w:szCs w:val="24"/>
          <w:lang w:val="en-US"/>
        </w:rPr>
      </w:pPr>
      <w:r w:rsidRPr="001D7C89">
        <w:rPr>
          <w:szCs w:val="24"/>
          <w:lang w:val="en-US"/>
        </w:rPr>
        <w:t>Chief Legal Officer</w:t>
      </w:r>
    </w:p>
    <w:p w14:paraId="3E36E00F" w14:textId="77777777" w:rsidR="00C101FD" w:rsidRPr="001D7C89" w:rsidRDefault="00C101FD" w:rsidP="00C101FD">
      <w:pPr>
        <w:rPr>
          <w:szCs w:val="24"/>
          <w:lang w:val="en-US"/>
        </w:rPr>
      </w:pPr>
      <w:r w:rsidRPr="001D7C89">
        <w:rPr>
          <w:szCs w:val="24"/>
          <w:lang w:val="en-US"/>
        </w:rPr>
        <w:t>Chief Finance Director</w:t>
      </w:r>
    </w:p>
    <w:p w14:paraId="5A3E710B" w14:textId="77777777" w:rsidR="00C101FD" w:rsidRPr="001D7C89" w:rsidRDefault="00C101FD" w:rsidP="00C101FD">
      <w:pPr>
        <w:rPr>
          <w:szCs w:val="24"/>
          <w:lang w:val="en-US"/>
        </w:rPr>
      </w:pPr>
      <w:r w:rsidRPr="001D7C89">
        <w:rPr>
          <w:szCs w:val="24"/>
          <w:lang w:val="en-US"/>
        </w:rPr>
        <w:t>Executive Director</w:t>
      </w:r>
      <w:r>
        <w:rPr>
          <w:szCs w:val="24"/>
          <w:lang w:val="en-US"/>
        </w:rPr>
        <w:t xml:space="preserve"> –</w:t>
      </w:r>
      <w:r w:rsidRPr="001D7C89">
        <w:rPr>
          <w:szCs w:val="24"/>
          <w:lang w:val="en-US"/>
        </w:rPr>
        <w:t xml:space="preserve"> Growth</w:t>
      </w:r>
      <w:r>
        <w:rPr>
          <w:szCs w:val="24"/>
          <w:lang w:val="en-US"/>
        </w:rPr>
        <w:t xml:space="preserve">, Enterprise </w:t>
      </w:r>
      <w:r w:rsidRPr="001D7C89">
        <w:rPr>
          <w:szCs w:val="24"/>
          <w:lang w:val="en-US"/>
        </w:rPr>
        <w:t>and Environment</w:t>
      </w:r>
    </w:p>
    <w:p w14:paraId="2883ABC8" w14:textId="77777777" w:rsidR="00C101FD" w:rsidRPr="001D7C89" w:rsidRDefault="00C101FD" w:rsidP="00C101FD">
      <w:pPr>
        <w:rPr>
          <w:szCs w:val="24"/>
          <w:lang w:val="en-US"/>
        </w:rPr>
      </w:pPr>
    </w:p>
    <w:p w14:paraId="5E61EA00" w14:textId="77777777" w:rsidR="00C101FD" w:rsidRDefault="00C101FD" w:rsidP="00C101FD">
      <w:pPr>
        <w:rPr>
          <w:szCs w:val="24"/>
          <w:lang w:val="en-US"/>
        </w:rPr>
      </w:pPr>
      <w:r w:rsidRPr="001D7C89">
        <w:rPr>
          <w:szCs w:val="24"/>
          <w:lang w:val="en-US"/>
        </w:rPr>
        <w:t>All of the above will be consulted by approval of delegated decision.</w:t>
      </w:r>
    </w:p>
    <w:p w14:paraId="6D5AF3BD" w14:textId="77777777" w:rsidR="00C101FD" w:rsidRDefault="00C101FD" w:rsidP="00C101FD">
      <w:pPr>
        <w:rPr>
          <w:b/>
          <w:sz w:val="28"/>
          <w:szCs w:val="28"/>
        </w:rPr>
      </w:pPr>
    </w:p>
    <w:p w14:paraId="55458F85" w14:textId="77777777" w:rsidR="00C101FD" w:rsidRPr="00A97B30" w:rsidRDefault="00C101FD" w:rsidP="00C101FD">
      <w:pPr>
        <w:rPr>
          <w:b/>
          <w:sz w:val="28"/>
          <w:szCs w:val="28"/>
        </w:rPr>
      </w:pPr>
      <w:r w:rsidRPr="00A97B30">
        <w:rPr>
          <w:b/>
          <w:sz w:val="28"/>
          <w:szCs w:val="28"/>
        </w:rPr>
        <w:t>Supporting documentation:</w:t>
      </w:r>
    </w:p>
    <w:p w14:paraId="689FD6E0" w14:textId="77777777" w:rsidR="00C101FD" w:rsidRPr="00A97B30" w:rsidRDefault="00C101FD" w:rsidP="00C101FD">
      <w:pPr>
        <w:rPr>
          <w:b/>
          <w:sz w:val="28"/>
          <w:szCs w:val="28"/>
        </w:rPr>
      </w:pPr>
    </w:p>
    <w:p w14:paraId="57034F5A" w14:textId="77777777" w:rsidR="00C101FD" w:rsidRPr="00A97B30" w:rsidRDefault="00C101FD" w:rsidP="00C101FD">
      <w:pPr>
        <w:rPr>
          <w:szCs w:val="24"/>
        </w:rPr>
      </w:pPr>
      <w:r w:rsidRPr="00A97B30">
        <w:rPr>
          <w:szCs w:val="24"/>
        </w:rPr>
        <w:t>There are no supporting documents for this decision.</w:t>
      </w:r>
    </w:p>
    <w:p w14:paraId="350812D4" w14:textId="77777777" w:rsidR="00C101FD" w:rsidRPr="00A97B30" w:rsidRDefault="00C101FD" w:rsidP="00C101FD">
      <w:pPr>
        <w:rPr>
          <w:szCs w:val="24"/>
        </w:rPr>
      </w:pPr>
    </w:p>
    <w:p w14:paraId="11C70E68" w14:textId="77777777" w:rsidR="00C101FD" w:rsidRPr="00A97B30" w:rsidRDefault="00C101FD" w:rsidP="00C101FD">
      <w:pPr>
        <w:rPr>
          <w:b/>
          <w:sz w:val="28"/>
          <w:szCs w:val="28"/>
        </w:rPr>
      </w:pPr>
      <w:r w:rsidRPr="00A97B30">
        <w:rPr>
          <w:b/>
          <w:sz w:val="28"/>
          <w:szCs w:val="28"/>
        </w:rPr>
        <w:t>How and by when to make representations:</w:t>
      </w:r>
    </w:p>
    <w:p w14:paraId="1C8078E3" w14:textId="77777777" w:rsidR="00C101FD" w:rsidRPr="00A97B30" w:rsidRDefault="00C101FD" w:rsidP="00C101FD">
      <w:pPr>
        <w:rPr>
          <w:b/>
          <w:sz w:val="28"/>
          <w:szCs w:val="28"/>
        </w:rPr>
      </w:pPr>
    </w:p>
    <w:p w14:paraId="07AA4C6C" w14:textId="30AE6E13" w:rsidR="00C101FD" w:rsidRDefault="00C101FD" w:rsidP="00C101FD">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26 December 2025</w:t>
      </w:r>
      <w:r w:rsidRPr="00A97B30">
        <w:rPr>
          <w:szCs w:val="24"/>
        </w:rPr>
        <w:t>.</w:t>
      </w:r>
      <w:r>
        <w:rPr>
          <w:szCs w:val="24"/>
        </w:rPr>
        <w:t xml:space="preserve"> </w:t>
      </w:r>
      <w:r>
        <w:rPr>
          <w:szCs w:val="24"/>
        </w:rPr>
        <w:br/>
      </w:r>
      <w:r w:rsidRPr="00A97B30">
        <w:rPr>
          <w:szCs w:val="24"/>
        </w:rPr>
        <w:t xml:space="preserve">Tel: </w:t>
      </w:r>
      <w:r>
        <w:rPr>
          <w:szCs w:val="24"/>
          <w:lang w:val="en-US"/>
        </w:rPr>
        <w:t xml:space="preserve">01642 771595 </w:t>
      </w:r>
      <w:r w:rsidRPr="00A97B30">
        <w:rPr>
          <w:szCs w:val="24"/>
          <w:lang w:val="en-US"/>
        </w:rPr>
        <w:t xml:space="preserve">or email </w:t>
      </w:r>
      <w:r>
        <w:rPr>
          <w:szCs w:val="24"/>
          <w:lang w:val="en-US"/>
        </w:rPr>
        <w:t>Gareth.Healy</w:t>
      </w:r>
      <w:r w:rsidRPr="001D7C89">
        <w:rPr>
          <w:szCs w:val="24"/>
          <w:lang w:val="en-US"/>
        </w:rPr>
        <w:t>@redcar-cleveland.gov.uk</w:t>
      </w:r>
    </w:p>
    <w:p w14:paraId="2B42884D" w14:textId="77777777" w:rsidR="00C101FD" w:rsidRPr="00A97B30" w:rsidRDefault="00C101FD" w:rsidP="00C101FD">
      <w:pPr>
        <w:rPr>
          <w:szCs w:val="24"/>
        </w:rPr>
      </w:pPr>
    </w:p>
    <w:p w14:paraId="3273CD3D" w14:textId="1C591132" w:rsidR="00C101FD" w:rsidRPr="00A97B30" w:rsidRDefault="00C101FD" w:rsidP="00C101FD">
      <w:pPr>
        <w:rPr>
          <w:szCs w:val="24"/>
        </w:rPr>
      </w:pPr>
      <w:r w:rsidRPr="00A97B30">
        <w:rPr>
          <w:szCs w:val="24"/>
        </w:rPr>
        <w:t xml:space="preserve">First published in Forward Plan on </w:t>
      </w:r>
      <w:r>
        <w:rPr>
          <w:szCs w:val="24"/>
        </w:rPr>
        <w:t xml:space="preserve">28 November </w:t>
      </w:r>
      <w:r w:rsidRPr="00A97B30">
        <w:rPr>
          <w:szCs w:val="24"/>
        </w:rPr>
        <w:t>2025</w:t>
      </w:r>
    </w:p>
    <w:p w14:paraId="1F9559C8" w14:textId="77777777" w:rsidR="00C101FD" w:rsidRPr="00A97B30" w:rsidRDefault="00C101FD" w:rsidP="00C101FD">
      <w:pPr>
        <w:rPr>
          <w:sz w:val="28"/>
          <w:szCs w:val="28"/>
        </w:rPr>
      </w:pPr>
    </w:p>
    <w:p w14:paraId="229B927F" w14:textId="77777777" w:rsidR="00C101FD" w:rsidRDefault="00C101FD" w:rsidP="00C101FD">
      <w:pPr>
        <w:rPr>
          <w:b/>
          <w:sz w:val="28"/>
          <w:szCs w:val="28"/>
        </w:rPr>
      </w:pPr>
    </w:p>
    <w:p w14:paraId="3FA1FF1C" w14:textId="1FF55A72" w:rsidR="00C101FD" w:rsidRPr="00A97B30" w:rsidRDefault="00C101FD" w:rsidP="00C101FD">
      <w:pPr>
        <w:rPr>
          <w:b/>
          <w:sz w:val="28"/>
          <w:szCs w:val="28"/>
        </w:rPr>
      </w:pPr>
      <w:r w:rsidRPr="00A97B30">
        <w:rPr>
          <w:b/>
          <w:sz w:val="28"/>
          <w:szCs w:val="28"/>
        </w:rPr>
        <w:lastRenderedPageBreak/>
        <w:t>Following the Making of the decision, the decision form will be published here:</w:t>
      </w:r>
    </w:p>
    <w:p w14:paraId="44C4AA84" w14:textId="77777777" w:rsidR="00C101FD" w:rsidRPr="00A97B30" w:rsidRDefault="00C101FD" w:rsidP="00C101FD">
      <w:r w:rsidRPr="00A97B30">
        <w:rPr>
          <w:noProof/>
        </w:rPr>
        <mc:AlternateContent>
          <mc:Choice Requires="wps">
            <w:drawing>
              <wp:anchor distT="0" distB="0" distL="114300" distR="114300" simplePos="0" relativeHeight="252014592" behindDoc="0" locked="0" layoutInCell="1" allowOverlap="1" wp14:anchorId="53335BCA" wp14:editId="7455327D">
                <wp:simplePos x="0" y="0"/>
                <wp:positionH relativeFrom="page">
                  <wp:posOffset>3000375</wp:posOffset>
                </wp:positionH>
                <wp:positionV relativeFrom="paragraph">
                  <wp:posOffset>105409</wp:posOffset>
                </wp:positionV>
                <wp:extent cx="857250" cy="752475"/>
                <wp:effectExtent l="0" t="0" r="19050" b="28575"/>
                <wp:wrapNone/>
                <wp:docPr id="9957120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A2A6291" w14:textId="1EA8F695" w:rsidR="00C101FD" w:rsidRDefault="008532D9" w:rsidP="008532D9">
                            <w:r>
                              <w:object w:dxaOrig="1534" w:dyaOrig="997" w14:anchorId="53086EE5">
                                <v:shape id="_x0000_i1113" type="#_x0000_t75" style="width:76.7pt;height:49.85pt">
                                  <v:imagedata r:id="rId162" o:title=""/>
                                </v:shape>
                                <o:OLEObject Type="Embed" ProgID="Acrobat.Document.DC" ShapeID="_x0000_i1113" DrawAspect="Icon" ObjectID="_1831798725" r:id="rId1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335BCA" id="_x0000_s1072" type="#_x0000_t202" style="position:absolute;margin-left:236.25pt;margin-top:8.3pt;width:67.5pt;height:59.25pt;z-index:2520145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z2YbNPAgAAuQQAAA4AAAAAAAAAAAAAAAAALgIAAGRycy9lMm9Eb2MueG1sUEsBAi0AFAAGAAgA&#10;AAAhAG5jHZLdAAAACgEAAA8AAAAAAAAAAAAAAAAAqQQAAGRycy9kb3ducmV2LnhtbFBLBQYAAAAA&#10;BAAEAPMAAACzBQAAAAA=&#10;" fillcolor="window" strokeweight=".5pt">
                <v:path arrowok="t"/>
                <v:textbox style="mso-fit-shape-to-text:t">
                  <w:txbxContent>
                    <w:p w14:paraId="0A2A6291" w14:textId="1EA8F695" w:rsidR="00C101FD" w:rsidRDefault="008532D9" w:rsidP="008532D9">
                      <w:r>
                        <w:object w:dxaOrig="1534" w:dyaOrig="997" w14:anchorId="53086EE5">
                          <v:shape id="_x0000_i1113" type="#_x0000_t75" style="width:76.7pt;height:49.85pt">
                            <v:imagedata r:id="rId162" o:title=""/>
                          </v:shape>
                          <o:OLEObject Type="Embed" ProgID="Acrobat.Document.DC" ShapeID="_x0000_i1113" DrawAspect="Icon" ObjectID="_1831798725" r:id="rId164"/>
                        </w:object>
                      </w:r>
                    </w:p>
                  </w:txbxContent>
                </v:textbox>
                <w10:wrap anchorx="page"/>
              </v:shape>
            </w:pict>
          </mc:Fallback>
        </mc:AlternateContent>
      </w:r>
    </w:p>
    <w:p w14:paraId="47CE5F85" w14:textId="77777777" w:rsidR="00C101FD" w:rsidRPr="00A97B30" w:rsidRDefault="00C101FD" w:rsidP="00C101FD"/>
    <w:p w14:paraId="3F79A08B" w14:textId="77777777" w:rsidR="00C101FD" w:rsidRDefault="00C101FD">
      <w:pPr>
        <w:rPr>
          <w:b/>
          <w:snapToGrid w:val="0"/>
          <w:sz w:val="31"/>
        </w:rPr>
      </w:pPr>
      <w:r>
        <w:rPr>
          <w:b/>
          <w:snapToGrid w:val="0"/>
          <w:sz w:val="31"/>
        </w:rPr>
        <w:br w:type="page"/>
      </w:r>
    </w:p>
    <w:p w14:paraId="053E1B09" w14:textId="77E8F7DC" w:rsidR="00FB1E4C" w:rsidRPr="0016454B" w:rsidRDefault="00FB1E4C" w:rsidP="00661D02">
      <w:pPr>
        <w:rPr>
          <w:szCs w:val="24"/>
        </w:rPr>
      </w:pPr>
      <w:r>
        <w:rPr>
          <w:b/>
          <w:snapToGrid w:val="0"/>
          <w:sz w:val="31"/>
        </w:rPr>
        <w:lastRenderedPageBreak/>
        <w:t xml:space="preserve">PART FOUR – </w:t>
      </w:r>
      <w:bookmarkStart w:id="23" w:name="Resources"/>
      <w:r w:rsidR="0072403F">
        <w:rPr>
          <w:b/>
          <w:snapToGrid w:val="0"/>
          <w:sz w:val="31"/>
        </w:rPr>
        <w:t>RESOURCES DIRECTORATE</w:t>
      </w:r>
      <w:bookmarkEnd w:id="23"/>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r w:rsidRPr="0012260E">
        <w:rPr>
          <w:szCs w:val="24"/>
          <w:lang w:val="en-US"/>
        </w:rPr>
        <w:t>All of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462E2792"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165" w:history="1">
        <w:r w:rsidR="00135D8C" w:rsidRPr="003B6B8D">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106" type="#_x0000_t75" style="width:76.7pt;height:49.85pt">
                                  <v:imagedata r:id="rId166" o:title=""/>
                                </v:shape>
                                <o:OLEObject Type="Embed" ProgID="Acrobat.Document.DC" ShapeID="_x0000_i1106" DrawAspect="Icon" ObjectID="_1831798726" r:id="rId1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73"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Jt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8uCjycxQLxaUbkDzI72DPRWzmtkW6Dg&#10;R+FAOcCENQoPOCpNKJF6ibMNuV9/u4/+YAKsnLWgcMENdgwo/DBgyNVwPI6MT8r4/HIExb21rN5a&#10;zGtzS0ByiHW1MonRP+iDWDlqnrFrs5gTJmEkMhc8HMTbsF8r7KpUs1lyAsetCAuztPLArYjxU/cs&#10;nO2HHsCWezpQXeTvZr/3TaOys9dA8zoR44RpT1LsR6JWv8txAd/qyev0xZn+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otjybU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534" w:dyaOrig="997" w14:anchorId="21676191">
                          <v:shape id="_x0000_i1106" type="#_x0000_t75" style="width:76.7pt;height:49.85pt">
                            <v:imagedata r:id="rId166" o:title=""/>
                          </v:shape>
                          <o:OLEObject Type="Embed" ProgID="Acrobat.Document.DC" ShapeID="_x0000_i1106" DrawAspect="Icon" ObjectID="_1831798726" r:id="rId168"/>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lastRenderedPageBreak/>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r w:rsidRPr="0012260E">
        <w:rPr>
          <w:szCs w:val="24"/>
          <w:lang w:val="en-US"/>
        </w:rPr>
        <w:t>All of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169"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170"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108" type="#_x0000_t75" style="width:76.7pt;height:49.85pt">
                                  <v:imagedata r:id="rId171" o:title=""/>
                                </v:shape>
                                <o:OLEObject Type="Embed" ProgID="Acrobat.Document.DC" ShapeID="_x0000_i1108" DrawAspect="Icon" ObjectID="_1831798727" r:id="rId1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74"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" fillcolor="window" strokeweight=".5pt">
                <v:path arrowok="t"/>
                <v:textbox style="mso-fit-shape-to-text:t">
                  <w:txbxContent>
                    <w:p w14:paraId="3002F305" w14:textId="17D1F45D" w:rsidR="009850E0" w:rsidRDefault="00D63DAA" w:rsidP="00D63DAA">
                      <w:r>
                        <w:object w:dxaOrig="1534" w:dyaOrig="997" w14:anchorId="6C984888">
                          <v:shape id="_x0000_i1108" type="#_x0000_t75" style="width:76.7pt;height:49.85pt">
                            <v:imagedata r:id="rId171" o:title=""/>
                          </v:shape>
                          <o:OLEObject Type="Embed" ProgID="Acrobat.Document.DC" ShapeID="_x0000_i1108" DrawAspect="Icon" ObjectID="_1831798727" r:id="rId173"/>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bookmarkStart w:id="24" w:name="_Hlk214963284"/>
      <w:r>
        <w:rPr>
          <w:b/>
          <w:sz w:val="28"/>
        </w:rPr>
        <w:lastRenderedPageBreak/>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r w:rsidRPr="0012260E">
        <w:rPr>
          <w:szCs w:val="24"/>
          <w:lang w:val="en-US"/>
        </w:rPr>
        <w:t>All of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110" type="#_x0000_t75" style="width:75.4pt;height:49.2pt">
                                  <v:imagedata r:id="rId174" o:title=""/>
                                </v:shape>
                                <o:OLEObject Type="Embed" ProgID="Acrobat.Document.DC" ShapeID="_x0000_i1110" DrawAspect="Icon" ObjectID="_1831798728" r:id="rId1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75"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" fillcolor="window" strokeweight=".5pt">
                <v:path arrowok="t"/>
                <v:textbox style="mso-fit-shape-to-text:t">
                  <w:txbxContent>
                    <w:p w14:paraId="017357E9" w14:textId="644DAEBB" w:rsidR="00037F40" w:rsidRDefault="00D85EB9" w:rsidP="00D85EB9">
                      <w:r>
                        <w:object w:dxaOrig="1376" w:dyaOrig="899" w14:anchorId="13351BEB">
                          <v:shape id="_x0000_i1110" type="#_x0000_t75" style="width:75.4pt;height:49.2pt">
                            <v:imagedata r:id="rId174" o:title=""/>
                          </v:shape>
                          <o:OLEObject Type="Embed" ProgID="Acrobat.Document.DC" ShapeID="_x0000_i1110" DrawAspect="Icon" ObjectID="_1831798728" r:id="rId176"/>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bookmarkEnd w:id="24"/>
    <w:p w14:paraId="2327DB42" w14:textId="77777777" w:rsidR="00037F40" w:rsidRDefault="00037F40" w:rsidP="00037F40">
      <w:r>
        <w:br w:type="page"/>
      </w:r>
    </w:p>
    <w:p w14:paraId="6330C4BF" w14:textId="5FAA6EDA" w:rsidR="00050F25" w:rsidRDefault="00050F25" w:rsidP="00050F25">
      <w:pPr>
        <w:rPr>
          <w:b/>
          <w:sz w:val="28"/>
          <w:szCs w:val="28"/>
          <w:lang w:val="en-US"/>
        </w:rPr>
      </w:pPr>
      <w:r>
        <w:rPr>
          <w:b/>
          <w:sz w:val="28"/>
        </w:rPr>
        <w:lastRenderedPageBreak/>
        <w:t>DECISION: RDD0034</w:t>
      </w:r>
    </w:p>
    <w:p w14:paraId="60F8B5EA" w14:textId="77777777" w:rsidR="00050F25" w:rsidRPr="000F4734" w:rsidRDefault="00050F25" w:rsidP="00050F25">
      <w:pPr>
        <w:rPr>
          <w:b/>
          <w:szCs w:val="18"/>
        </w:rPr>
      </w:pPr>
    </w:p>
    <w:p w14:paraId="4067CCBE" w14:textId="57759E1C" w:rsidR="00050F25" w:rsidRDefault="00050F25" w:rsidP="00050F25">
      <w:pPr>
        <w:rPr>
          <w:b/>
          <w:sz w:val="28"/>
          <w:szCs w:val="28"/>
          <w:lang w:val="en-US"/>
        </w:rPr>
      </w:pPr>
      <w:r w:rsidRPr="00A97B30">
        <w:rPr>
          <w:b/>
          <w:sz w:val="28"/>
          <w:szCs w:val="28"/>
        </w:rPr>
        <w:t xml:space="preserve">Nature of the decision: </w:t>
      </w:r>
      <w:r w:rsidRPr="00050F25">
        <w:rPr>
          <w:b/>
          <w:sz w:val="28"/>
          <w:szCs w:val="28"/>
          <w:lang w:val="en-US"/>
        </w:rPr>
        <w:t>School, College and Centre Passenger Services DPS</w:t>
      </w:r>
    </w:p>
    <w:p w14:paraId="69265CBA" w14:textId="77777777" w:rsidR="00050F25" w:rsidRPr="000F4734" w:rsidRDefault="00050F25" w:rsidP="00050F25">
      <w:pPr>
        <w:rPr>
          <w:b/>
          <w:szCs w:val="24"/>
        </w:rPr>
      </w:pPr>
    </w:p>
    <w:p w14:paraId="0E2DA7DB" w14:textId="39489552" w:rsidR="00050F25" w:rsidRDefault="00050F25" w:rsidP="00050F25">
      <w:pPr>
        <w:rPr>
          <w:noProof/>
          <w:lang w:val="en-US"/>
        </w:rPr>
      </w:pPr>
      <w:r w:rsidRPr="00050F25">
        <w:rPr>
          <w:noProof/>
          <w:lang w:val="en-US"/>
        </w:rPr>
        <w:t>To vary the School, College and Centre Passenger Services DPS to extend the term to 28th February 2029</w:t>
      </w:r>
    </w:p>
    <w:p w14:paraId="6879B18A" w14:textId="77777777" w:rsidR="00050F25" w:rsidRDefault="00050F25" w:rsidP="00050F25">
      <w:pPr>
        <w:rPr>
          <w:noProof/>
          <w:lang w:val="en-US"/>
        </w:rPr>
      </w:pPr>
    </w:p>
    <w:p w14:paraId="088D3CED" w14:textId="77777777" w:rsidR="00050F25" w:rsidRPr="00A97B30" w:rsidRDefault="00050F25" w:rsidP="00050F25">
      <w:pPr>
        <w:rPr>
          <w:b/>
          <w:sz w:val="28"/>
          <w:szCs w:val="28"/>
        </w:rPr>
      </w:pPr>
      <w:r w:rsidRPr="00A97B30">
        <w:rPr>
          <w:b/>
          <w:sz w:val="28"/>
          <w:szCs w:val="28"/>
        </w:rPr>
        <w:t>Who will make the decision?</w:t>
      </w:r>
    </w:p>
    <w:p w14:paraId="2D6704B3" w14:textId="77777777" w:rsidR="00050F25" w:rsidRPr="000F4734" w:rsidRDefault="00050F25" w:rsidP="00050F25">
      <w:pPr>
        <w:rPr>
          <w:b/>
          <w:szCs w:val="24"/>
        </w:rPr>
      </w:pPr>
    </w:p>
    <w:p w14:paraId="642C0E22" w14:textId="77777777" w:rsidR="00050F25" w:rsidRPr="00A97B30" w:rsidRDefault="00050F25" w:rsidP="00050F25">
      <w:pPr>
        <w:rPr>
          <w:szCs w:val="24"/>
        </w:rPr>
      </w:pPr>
      <w:r w:rsidRPr="00A97B30">
        <w:rPr>
          <w:szCs w:val="24"/>
        </w:rPr>
        <w:t xml:space="preserve">Cabinet Member for </w:t>
      </w:r>
      <w:r>
        <w:rPr>
          <w:szCs w:val="24"/>
        </w:rPr>
        <w:t>Resources</w:t>
      </w:r>
    </w:p>
    <w:p w14:paraId="092716A8" w14:textId="77777777" w:rsidR="00050F25" w:rsidRPr="00A97B30" w:rsidRDefault="00050F25" w:rsidP="00050F25">
      <w:pPr>
        <w:rPr>
          <w:szCs w:val="24"/>
        </w:rPr>
      </w:pPr>
    </w:p>
    <w:p w14:paraId="3B9CD883" w14:textId="77777777" w:rsidR="00050F25" w:rsidRPr="00A97B30" w:rsidRDefault="00050F25" w:rsidP="00050F25">
      <w:pPr>
        <w:rPr>
          <w:b/>
          <w:sz w:val="28"/>
          <w:szCs w:val="28"/>
        </w:rPr>
      </w:pPr>
      <w:r w:rsidRPr="00A97B30">
        <w:rPr>
          <w:b/>
          <w:sz w:val="28"/>
          <w:szCs w:val="28"/>
        </w:rPr>
        <w:t>When is the decision to be taken?</w:t>
      </w:r>
    </w:p>
    <w:p w14:paraId="0B2AFD3F" w14:textId="77777777" w:rsidR="00050F25" w:rsidRPr="000F4734" w:rsidRDefault="00050F25" w:rsidP="00050F25">
      <w:pPr>
        <w:rPr>
          <w:b/>
          <w:szCs w:val="24"/>
        </w:rPr>
      </w:pPr>
    </w:p>
    <w:p w14:paraId="0B4223B2" w14:textId="148F49D6" w:rsidR="00050F25" w:rsidRPr="00A97B30" w:rsidRDefault="00050F25" w:rsidP="00050F25">
      <w:pPr>
        <w:rPr>
          <w:szCs w:val="24"/>
        </w:rPr>
      </w:pPr>
      <w:r>
        <w:rPr>
          <w:szCs w:val="24"/>
        </w:rPr>
        <w:t>January</w:t>
      </w:r>
      <w:r w:rsidRPr="00A97B30">
        <w:rPr>
          <w:szCs w:val="24"/>
        </w:rPr>
        <w:t xml:space="preserve"> 202</w:t>
      </w:r>
      <w:r>
        <w:rPr>
          <w:szCs w:val="24"/>
        </w:rPr>
        <w:t>6</w:t>
      </w:r>
    </w:p>
    <w:p w14:paraId="036013EC" w14:textId="77777777" w:rsidR="00050F25" w:rsidRPr="00A97B30" w:rsidRDefault="00050F25" w:rsidP="00050F25">
      <w:pPr>
        <w:rPr>
          <w:sz w:val="28"/>
          <w:szCs w:val="28"/>
        </w:rPr>
      </w:pPr>
    </w:p>
    <w:p w14:paraId="17E8F750" w14:textId="77777777" w:rsidR="00050F25" w:rsidRPr="00A97B30" w:rsidRDefault="00050F25" w:rsidP="00050F25">
      <w:pPr>
        <w:rPr>
          <w:b/>
          <w:sz w:val="28"/>
          <w:szCs w:val="28"/>
        </w:rPr>
      </w:pPr>
      <w:r w:rsidRPr="00A97B30">
        <w:rPr>
          <w:b/>
          <w:sz w:val="28"/>
          <w:szCs w:val="28"/>
        </w:rPr>
        <w:t>Who will be consulted and how?</w:t>
      </w:r>
    </w:p>
    <w:p w14:paraId="5F6482D7" w14:textId="77777777" w:rsidR="00050F25" w:rsidRPr="000F4734" w:rsidRDefault="00050F25" w:rsidP="00050F25">
      <w:pPr>
        <w:rPr>
          <w:b/>
          <w:szCs w:val="24"/>
        </w:rPr>
      </w:pPr>
    </w:p>
    <w:p w14:paraId="2DFC5696" w14:textId="77777777" w:rsidR="00050F25" w:rsidRPr="006D0573" w:rsidRDefault="00050F25" w:rsidP="00050F25">
      <w:pPr>
        <w:rPr>
          <w:szCs w:val="24"/>
          <w:lang w:val="en-US"/>
        </w:rPr>
      </w:pPr>
      <w:r w:rsidRPr="006D0573">
        <w:rPr>
          <w:szCs w:val="24"/>
          <w:lang w:val="en-US"/>
        </w:rPr>
        <w:t>Cabinet Member for Resources</w:t>
      </w:r>
    </w:p>
    <w:p w14:paraId="44928239" w14:textId="77777777" w:rsidR="00050F25" w:rsidRPr="006D0573" w:rsidRDefault="00050F25" w:rsidP="00050F25">
      <w:pPr>
        <w:rPr>
          <w:szCs w:val="24"/>
          <w:lang w:val="en-US"/>
        </w:rPr>
      </w:pPr>
      <w:r w:rsidRPr="006D0573">
        <w:rPr>
          <w:szCs w:val="24"/>
          <w:lang w:val="en-US"/>
        </w:rPr>
        <w:t>Chief Legal Officer</w:t>
      </w:r>
    </w:p>
    <w:p w14:paraId="439A945B" w14:textId="77777777" w:rsidR="00050F25" w:rsidRPr="006D0573" w:rsidRDefault="00050F25" w:rsidP="00050F25">
      <w:pPr>
        <w:rPr>
          <w:szCs w:val="24"/>
          <w:lang w:val="en-US"/>
        </w:rPr>
      </w:pPr>
      <w:r w:rsidRPr="006D0573">
        <w:rPr>
          <w:szCs w:val="24"/>
          <w:lang w:val="en-US"/>
        </w:rPr>
        <w:t>Chief Finance Officer</w:t>
      </w:r>
    </w:p>
    <w:p w14:paraId="1C3A441F" w14:textId="77777777" w:rsidR="00050F25" w:rsidRDefault="00050F25" w:rsidP="00050F25">
      <w:pPr>
        <w:rPr>
          <w:szCs w:val="24"/>
          <w:lang w:val="en-US"/>
        </w:rPr>
      </w:pPr>
      <w:r w:rsidRPr="006D0573">
        <w:rPr>
          <w:szCs w:val="24"/>
          <w:lang w:val="en-US"/>
        </w:rPr>
        <w:t xml:space="preserve">Managing Director </w:t>
      </w:r>
    </w:p>
    <w:p w14:paraId="025423AB" w14:textId="77777777" w:rsidR="00050F25" w:rsidRDefault="00050F25" w:rsidP="00050F25">
      <w:pPr>
        <w:rPr>
          <w:szCs w:val="24"/>
          <w:lang w:val="en-US"/>
        </w:rPr>
      </w:pPr>
      <w:r w:rsidRPr="0012260E">
        <w:rPr>
          <w:szCs w:val="24"/>
          <w:lang w:val="en-US"/>
        </w:rPr>
        <w:t>All of the above will be consulted by approval of delegated decision.</w:t>
      </w:r>
    </w:p>
    <w:p w14:paraId="70E918C1" w14:textId="77777777" w:rsidR="00050F25" w:rsidRPr="000F4734" w:rsidRDefault="00050F25" w:rsidP="00050F25">
      <w:pPr>
        <w:rPr>
          <w:szCs w:val="24"/>
          <w:lang w:val="en-US"/>
        </w:rPr>
      </w:pPr>
    </w:p>
    <w:p w14:paraId="3967A8D0" w14:textId="77777777" w:rsidR="00050F25" w:rsidRPr="00A97B30" w:rsidRDefault="00050F25" w:rsidP="00050F25">
      <w:pPr>
        <w:rPr>
          <w:b/>
          <w:sz w:val="28"/>
          <w:szCs w:val="28"/>
        </w:rPr>
      </w:pPr>
      <w:r w:rsidRPr="00A97B30">
        <w:rPr>
          <w:b/>
          <w:sz w:val="28"/>
          <w:szCs w:val="28"/>
        </w:rPr>
        <w:t>Supporting documentation:</w:t>
      </w:r>
    </w:p>
    <w:p w14:paraId="58C41857" w14:textId="77777777" w:rsidR="00050F25" w:rsidRPr="000F4734" w:rsidRDefault="00050F25" w:rsidP="00050F25">
      <w:pPr>
        <w:rPr>
          <w:b/>
          <w:szCs w:val="24"/>
        </w:rPr>
      </w:pPr>
    </w:p>
    <w:p w14:paraId="75E6A735" w14:textId="77777777" w:rsidR="00050F25" w:rsidRDefault="00050F25" w:rsidP="00050F25">
      <w:pPr>
        <w:rPr>
          <w:szCs w:val="24"/>
        </w:rPr>
      </w:pPr>
      <w:r w:rsidRPr="006D0573">
        <w:rPr>
          <w:szCs w:val="24"/>
        </w:rPr>
        <w:t>There are no supporting documents for this decision.</w:t>
      </w:r>
    </w:p>
    <w:p w14:paraId="2CA981C9" w14:textId="77777777" w:rsidR="00050F25" w:rsidRPr="00A97B30" w:rsidRDefault="00050F25" w:rsidP="00050F25">
      <w:pPr>
        <w:rPr>
          <w:szCs w:val="24"/>
        </w:rPr>
      </w:pPr>
    </w:p>
    <w:p w14:paraId="7DE4B44A" w14:textId="77777777" w:rsidR="00050F25" w:rsidRPr="00A97B30" w:rsidRDefault="00050F25" w:rsidP="00050F25">
      <w:pPr>
        <w:rPr>
          <w:b/>
          <w:sz w:val="28"/>
          <w:szCs w:val="28"/>
        </w:rPr>
      </w:pPr>
      <w:r w:rsidRPr="00A97B30">
        <w:rPr>
          <w:b/>
          <w:sz w:val="28"/>
          <w:szCs w:val="28"/>
        </w:rPr>
        <w:t>How and by when to make representations:</w:t>
      </w:r>
    </w:p>
    <w:p w14:paraId="49E56488" w14:textId="77777777" w:rsidR="00050F25" w:rsidRPr="000F4734" w:rsidRDefault="00050F25" w:rsidP="00050F25">
      <w:pPr>
        <w:rPr>
          <w:b/>
          <w:szCs w:val="24"/>
        </w:rPr>
      </w:pPr>
    </w:p>
    <w:p w14:paraId="004E93BF" w14:textId="37E8F272" w:rsidR="00050F25" w:rsidRPr="00A97B30" w:rsidRDefault="00050F25" w:rsidP="00050F25">
      <w:pPr>
        <w:rPr>
          <w:szCs w:val="24"/>
        </w:rPr>
      </w:pPr>
      <w:r w:rsidRPr="00A97B30">
        <w:rPr>
          <w:szCs w:val="24"/>
        </w:rPr>
        <w:t xml:space="preserve">Representations should be made to </w:t>
      </w:r>
      <w:r>
        <w:rPr>
          <w:szCs w:val="24"/>
        </w:rPr>
        <w:t>Sarah Johnson</w:t>
      </w:r>
      <w:r w:rsidRPr="00A97B30">
        <w:rPr>
          <w:szCs w:val="24"/>
        </w:rPr>
        <w:t xml:space="preserve"> before </w:t>
      </w:r>
      <w:r>
        <w:rPr>
          <w:szCs w:val="24"/>
        </w:rPr>
        <w:t xml:space="preserve">23 December </w:t>
      </w:r>
      <w:r w:rsidRPr="00A97B30">
        <w:rPr>
          <w:szCs w:val="24"/>
        </w:rPr>
        <w:t>2025.</w:t>
      </w:r>
    </w:p>
    <w:p w14:paraId="6186ADCC" w14:textId="663E61A7" w:rsidR="00050F25" w:rsidRDefault="00050F25" w:rsidP="00050F25">
      <w:pPr>
        <w:rPr>
          <w:lang w:val="en-US"/>
        </w:rPr>
      </w:pPr>
      <w:r w:rsidRPr="00A97B30">
        <w:rPr>
          <w:szCs w:val="24"/>
        </w:rPr>
        <w:t xml:space="preserve">Tel: </w:t>
      </w:r>
      <w:r>
        <w:rPr>
          <w:szCs w:val="24"/>
        </w:rPr>
        <w:t xml:space="preserve">01642 771731 </w:t>
      </w:r>
      <w:r w:rsidRPr="00A97B30">
        <w:rPr>
          <w:szCs w:val="24"/>
          <w:lang w:val="en-US"/>
        </w:rPr>
        <w:t xml:space="preserve">or email </w:t>
      </w:r>
      <w:r w:rsidR="00286158">
        <w:rPr>
          <w:lang w:val="en-US"/>
        </w:rPr>
        <w:t>Sarah.Johnson@redcar-cleveland.gov.uk</w:t>
      </w:r>
    </w:p>
    <w:p w14:paraId="06C659C9" w14:textId="6986F074" w:rsidR="00050F25" w:rsidRPr="00A97B30" w:rsidRDefault="00050F25" w:rsidP="00050F25">
      <w:pPr>
        <w:rPr>
          <w:szCs w:val="24"/>
        </w:rPr>
      </w:pPr>
      <w:r w:rsidRPr="00A97B30">
        <w:rPr>
          <w:szCs w:val="24"/>
        </w:rPr>
        <w:t xml:space="preserve">First published in Forward Plan on </w:t>
      </w:r>
      <w:r>
        <w:rPr>
          <w:szCs w:val="24"/>
        </w:rPr>
        <w:t>25 November</w:t>
      </w:r>
      <w:r w:rsidRPr="00A97B30">
        <w:rPr>
          <w:szCs w:val="24"/>
        </w:rPr>
        <w:t xml:space="preserve"> 2025</w:t>
      </w:r>
    </w:p>
    <w:p w14:paraId="026F1A63" w14:textId="77777777" w:rsidR="00050F25" w:rsidRPr="000F4734" w:rsidRDefault="00050F25" w:rsidP="00050F25">
      <w:pPr>
        <w:rPr>
          <w:szCs w:val="24"/>
        </w:rPr>
      </w:pPr>
    </w:p>
    <w:p w14:paraId="7B53FB70" w14:textId="77777777" w:rsidR="00050F25" w:rsidRPr="00A97B30" w:rsidRDefault="00050F25" w:rsidP="00050F25">
      <w:pPr>
        <w:rPr>
          <w:b/>
          <w:sz w:val="28"/>
          <w:szCs w:val="28"/>
        </w:rPr>
      </w:pPr>
      <w:r w:rsidRPr="00A97B30">
        <w:rPr>
          <w:b/>
          <w:sz w:val="28"/>
          <w:szCs w:val="28"/>
        </w:rPr>
        <w:t>Following the Making of the decision, the decision form will be published here:</w:t>
      </w:r>
    </w:p>
    <w:p w14:paraId="5FE1EFB9" w14:textId="77777777" w:rsidR="00050F25" w:rsidRPr="00A97B30" w:rsidRDefault="00050F25" w:rsidP="00050F25">
      <w:r w:rsidRPr="00A97B30">
        <w:rPr>
          <w:noProof/>
        </w:rPr>
        <mc:AlternateContent>
          <mc:Choice Requires="wps">
            <w:drawing>
              <wp:anchor distT="0" distB="0" distL="114300" distR="114300" simplePos="0" relativeHeight="252010496" behindDoc="0" locked="0" layoutInCell="1" allowOverlap="1" wp14:anchorId="1A8A83EF" wp14:editId="6293FE3C">
                <wp:simplePos x="0" y="0"/>
                <wp:positionH relativeFrom="page">
                  <wp:posOffset>3000375</wp:posOffset>
                </wp:positionH>
                <wp:positionV relativeFrom="paragraph">
                  <wp:posOffset>91439</wp:posOffset>
                </wp:positionV>
                <wp:extent cx="800100" cy="676275"/>
                <wp:effectExtent l="0" t="0" r="19050" b="28575"/>
                <wp:wrapNone/>
                <wp:docPr id="20395174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676275"/>
                        </a:xfrm>
                        <a:prstGeom prst="rect">
                          <a:avLst/>
                        </a:prstGeom>
                        <a:solidFill>
                          <a:sysClr val="window" lastClr="FFFFFF"/>
                        </a:solidFill>
                        <a:ln w="6350">
                          <a:solidFill>
                            <a:prstClr val="black"/>
                          </a:solidFill>
                        </a:ln>
                        <a:effectLst/>
                      </wps:spPr>
                      <wps:txbx>
                        <w:txbxContent>
                          <w:p w14:paraId="6F933E2B" w14:textId="64D56FC4" w:rsidR="00050F25" w:rsidRDefault="009C638D" w:rsidP="009C638D">
                            <w:r>
                              <w:object w:dxaOrig="1534" w:dyaOrig="997" w14:anchorId="6B2DA896">
                                <v:shape id="_x0000_i1112" type="#_x0000_t75" style="width:76.7pt;height:49.85pt">
                                  <v:imagedata r:id="rId177" o:title=""/>
                                </v:shape>
                                <o:OLEObject Type="Embed" ProgID="Acrobat.Document.DC" ShapeID="_x0000_i1112" DrawAspect="Icon" ObjectID="_1831798729" r:id="rId1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8A83EF" id="_x0000_s1076" type="#_x0000_t202" style="position:absolute;margin-left:236.25pt;margin-top:7.2pt;width:63pt;height:53.25pt;z-index:2520104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" fillcolor="window" strokeweight=".5pt">
                <v:path arrowok="t"/>
                <v:textbox style="mso-fit-shape-to-text:t">
                  <w:txbxContent>
                    <w:p w14:paraId="6F933E2B" w14:textId="64D56FC4" w:rsidR="00050F25" w:rsidRDefault="009C638D" w:rsidP="009C638D">
                      <w:r>
                        <w:object w:dxaOrig="1534" w:dyaOrig="997" w14:anchorId="6B2DA896">
                          <v:shape id="_x0000_i1112" type="#_x0000_t75" style="width:76.7pt;height:49.85pt">
                            <v:imagedata r:id="rId177" o:title=""/>
                          </v:shape>
                          <o:OLEObject Type="Embed" ProgID="Acrobat.Document.DC" ShapeID="_x0000_i1112" DrawAspect="Icon" ObjectID="_1831798729" r:id="rId179"/>
                        </w:object>
                      </w:r>
                    </w:p>
                  </w:txbxContent>
                </v:textbox>
                <w10:wrap anchorx="page"/>
              </v:shape>
            </w:pict>
          </mc:Fallback>
        </mc:AlternateContent>
      </w:r>
    </w:p>
    <w:p w14:paraId="79B67CAC" w14:textId="77777777" w:rsidR="00050F25" w:rsidRPr="00A97B30" w:rsidRDefault="00050F25" w:rsidP="00050F25"/>
    <w:p w14:paraId="68D9C4F9" w14:textId="77777777" w:rsidR="00050F25" w:rsidRDefault="00050F25" w:rsidP="00050F25"/>
    <w:p w14:paraId="05667348" w14:textId="77777777" w:rsidR="00050F25" w:rsidRDefault="00050F25" w:rsidP="00050F25"/>
    <w:p w14:paraId="46613712" w14:textId="77777777" w:rsidR="00050F25" w:rsidRDefault="00050F25" w:rsidP="00050F25"/>
    <w:p w14:paraId="69740F06" w14:textId="77777777" w:rsidR="00050F25" w:rsidRDefault="00050F25">
      <w:pPr>
        <w:rPr>
          <w:b/>
          <w:snapToGrid w:val="0"/>
          <w:sz w:val="31"/>
        </w:rPr>
      </w:pPr>
      <w:r>
        <w:rPr>
          <w:b/>
          <w:snapToGrid w:val="0"/>
          <w:sz w:val="31"/>
        </w:rPr>
        <w:br w:type="page"/>
      </w:r>
    </w:p>
    <w:p w14:paraId="7191F6FE" w14:textId="20C966A8" w:rsidR="00FB1E4C" w:rsidRDefault="00FB1E4C" w:rsidP="00B36B87">
      <w:pPr>
        <w:rPr>
          <w:b/>
          <w:snapToGrid w:val="0"/>
          <w:sz w:val="31"/>
        </w:rPr>
      </w:pPr>
      <w:r>
        <w:rPr>
          <w:b/>
          <w:snapToGrid w:val="0"/>
          <w:sz w:val="31"/>
        </w:rPr>
        <w:lastRenderedPageBreak/>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5" w:name="Decision"/>
      <w:r>
        <w:rPr>
          <w:b/>
          <w:snapToGrid w:val="0"/>
          <w:sz w:val="31"/>
        </w:rPr>
        <w:t>DECISION MAKERS</w:t>
      </w:r>
      <w:bookmarkEnd w:id="25"/>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headerReference w:type="default" r:id="rId180"/>
      <w:footerReference w:type="even" r:id="rId181"/>
      <w:footerReference w:type="default" r:id="rId182"/>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089C" w14:textId="77777777" w:rsidR="00E02F7E" w:rsidRDefault="00E02F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06E53"/>
    <w:rsid w:val="00010826"/>
    <w:rsid w:val="00014008"/>
    <w:rsid w:val="00016AFB"/>
    <w:rsid w:val="00022DF8"/>
    <w:rsid w:val="0002346F"/>
    <w:rsid w:val="00027C7E"/>
    <w:rsid w:val="0003297D"/>
    <w:rsid w:val="00033C35"/>
    <w:rsid w:val="000378CD"/>
    <w:rsid w:val="00037F40"/>
    <w:rsid w:val="000441F2"/>
    <w:rsid w:val="000452EF"/>
    <w:rsid w:val="00046B8C"/>
    <w:rsid w:val="00050F25"/>
    <w:rsid w:val="00052B78"/>
    <w:rsid w:val="00056686"/>
    <w:rsid w:val="0006281A"/>
    <w:rsid w:val="0006311E"/>
    <w:rsid w:val="0006374A"/>
    <w:rsid w:val="000644F1"/>
    <w:rsid w:val="000654F0"/>
    <w:rsid w:val="000658DD"/>
    <w:rsid w:val="00080A23"/>
    <w:rsid w:val="000810DF"/>
    <w:rsid w:val="00081398"/>
    <w:rsid w:val="00087C59"/>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28E6"/>
    <w:rsid w:val="000E397A"/>
    <w:rsid w:val="000E3A92"/>
    <w:rsid w:val="000E64D8"/>
    <w:rsid w:val="000E6614"/>
    <w:rsid w:val="000F4734"/>
    <w:rsid w:val="00100555"/>
    <w:rsid w:val="00100DAB"/>
    <w:rsid w:val="00100FAB"/>
    <w:rsid w:val="00105068"/>
    <w:rsid w:val="00110969"/>
    <w:rsid w:val="00115105"/>
    <w:rsid w:val="0011539A"/>
    <w:rsid w:val="001218CA"/>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5564"/>
    <w:rsid w:val="0016617D"/>
    <w:rsid w:val="001704A8"/>
    <w:rsid w:val="00174DA8"/>
    <w:rsid w:val="00175876"/>
    <w:rsid w:val="001842B6"/>
    <w:rsid w:val="00187B27"/>
    <w:rsid w:val="0019045C"/>
    <w:rsid w:val="00192164"/>
    <w:rsid w:val="0019315C"/>
    <w:rsid w:val="0019405D"/>
    <w:rsid w:val="00195996"/>
    <w:rsid w:val="001A47EE"/>
    <w:rsid w:val="001A4C17"/>
    <w:rsid w:val="001A6728"/>
    <w:rsid w:val="001B184C"/>
    <w:rsid w:val="001B1D3A"/>
    <w:rsid w:val="001B4659"/>
    <w:rsid w:val="001B53AD"/>
    <w:rsid w:val="001C0956"/>
    <w:rsid w:val="001C2628"/>
    <w:rsid w:val="001C3541"/>
    <w:rsid w:val="001C4A7C"/>
    <w:rsid w:val="001C5F14"/>
    <w:rsid w:val="001D2522"/>
    <w:rsid w:val="001D458C"/>
    <w:rsid w:val="001D5FCB"/>
    <w:rsid w:val="001D7C89"/>
    <w:rsid w:val="001E0236"/>
    <w:rsid w:val="001F1E7A"/>
    <w:rsid w:val="001F3862"/>
    <w:rsid w:val="001F4355"/>
    <w:rsid w:val="001F5C9B"/>
    <w:rsid w:val="001F7710"/>
    <w:rsid w:val="00211559"/>
    <w:rsid w:val="00213DFF"/>
    <w:rsid w:val="0021599B"/>
    <w:rsid w:val="00217DAB"/>
    <w:rsid w:val="00220614"/>
    <w:rsid w:val="002215FD"/>
    <w:rsid w:val="00222053"/>
    <w:rsid w:val="00223918"/>
    <w:rsid w:val="00224D44"/>
    <w:rsid w:val="00231FC3"/>
    <w:rsid w:val="002329D4"/>
    <w:rsid w:val="00233217"/>
    <w:rsid w:val="00233C79"/>
    <w:rsid w:val="00234D87"/>
    <w:rsid w:val="00235C02"/>
    <w:rsid w:val="00236718"/>
    <w:rsid w:val="00242DFF"/>
    <w:rsid w:val="00243D56"/>
    <w:rsid w:val="00245CE7"/>
    <w:rsid w:val="002467D4"/>
    <w:rsid w:val="00251715"/>
    <w:rsid w:val="00252467"/>
    <w:rsid w:val="00252815"/>
    <w:rsid w:val="00257914"/>
    <w:rsid w:val="00260EE2"/>
    <w:rsid w:val="00263F99"/>
    <w:rsid w:val="00263FFD"/>
    <w:rsid w:val="002658B9"/>
    <w:rsid w:val="00267417"/>
    <w:rsid w:val="0027304A"/>
    <w:rsid w:val="0028319B"/>
    <w:rsid w:val="00285494"/>
    <w:rsid w:val="00285B15"/>
    <w:rsid w:val="00286158"/>
    <w:rsid w:val="00290700"/>
    <w:rsid w:val="00297991"/>
    <w:rsid w:val="002A3044"/>
    <w:rsid w:val="002A3B54"/>
    <w:rsid w:val="002B05B7"/>
    <w:rsid w:val="002B0E16"/>
    <w:rsid w:val="002B4796"/>
    <w:rsid w:val="002B69A6"/>
    <w:rsid w:val="002C3199"/>
    <w:rsid w:val="002C4074"/>
    <w:rsid w:val="002C43C4"/>
    <w:rsid w:val="002C53D4"/>
    <w:rsid w:val="002D489D"/>
    <w:rsid w:val="002D63E6"/>
    <w:rsid w:val="002D684F"/>
    <w:rsid w:val="002D729C"/>
    <w:rsid w:val="002E033E"/>
    <w:rsid w:val="002E4775"/>
    <w:rsid w:val="002F082D"/>
    <w:rsid w:val="002F6BEC"/>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589"/>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554"/>
    <w:rsid w:val="003A2BE9"/>
    <w:rsid w:val="003A48CB"/>
    <w:rsid w:val="003B0FCB"/>
    <w:rsid w:val="003B1EE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4053A3"/>
    <w:rsid w:val="00406CD8"/>
    <w:rsid w:val="00407635"/>
    <w:rsid w:val="00407768"/>
    <w:rsid w:val="00410E0B"/>
    <w:rsid w:val="00413351"/>
    <w:rsid w:val="00414470"/>
    <w:rsid w:val="00416246"/>
    <w:rsid w:val="0042048E"/>
    <w:rsid w:val="0042324D"/>
    <w:rsid w:val="004241CA"/>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0D04"/>
    <w:rsid w:val="004A123B"/>
    <w:rsid w:val="004A192D"/>
    <w:rsid w:val="004A5211"/>
    <w:rsid w:val="004C062E"/>
    <w:rsid w:val="004C16FF"/>
    <w:rsid w:val="004C4F33"/>
    <w:rsid w:val="004C73EB"/>
    <w:rsid w:val="004D18BA"/>
    <w:rsid w:val="004D2459"/>
    <w:rsid w:val="004D336D"/>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161E"/>
    <w:rsid w:val="005631E0"/>
    <w:rsid w:val="0056344C"/>
    <w:rsid w:val="00565647"/>
    <w:rsid w:val="00567C9A"/>
    <w:rsid w:val="00580473"/>
    <w:rsid w:val="005817CA"/>
    <w:rsid w:val="00582AEA"/>
    <w:rsid w:val="00583603"/>
    <w:rsid w:val="00591D9A"/>
    <w:rsid w:val="005A1029"/>
    <w:rsid w:val="005A24FB"/>
    <w:rsid w:val="005A4C2F"/>
    <w:rsid w:val="005B3422"/>
    <w:rsid w:val="005B437E"/>
    <w:rsid w:val="005B5756"/>
    <w:rsid w:val="005B57C7"/>
    <w:rsid w:val="005C3C0A"/>
    <w:rsid w:val="005C7418"/>
    <w:rsid w:val="005D2BFE"/>
    <w:rsid w:val="005D40ED"/>
    <w:rsid w:val="005E17C0"/>
    <w:rsid w:val="005E1A39"/>
    <w:rsid w:val="005E1C98"/>
    <w:rsid w:val="005E427F"/>
    <w:rsid w:val="005E542D"/>
    <w:rsid w:val="005F065D"/>
    <w:rsid w:val="005F27F3"/>
    <w:rsid w:val="005F4BCF"/>
    <w:rsid w:val="0060034E"/>
    <w:rsid w:val="006003C7"/>
    <w:rsid w:val="00604B9A"/>
    <w:rsid w:val="00612F3C"/>
    <w:rsid w:val="0061370E"/>
    <w:rsid w:val="0061511F"/>
    <w:rsid w:val="00621922"/>
    <w:rsid w:val="006234F0"/>
    <w:rsid w:val="006257BD"/>
    <w:rsid w:val="00631277"/>
    <w:rsid w:val="006432B4"/>
    <w:rsid w:val="00644416"/>
    <w:rsid w:val="0064552C"/>
    <w:rsid w:val="00651844"/>
    <w:rsid w:val="00652B40"/>
    <w:rsid w:val="00656523"/>
    <w:rsid w:val="0065676E"/>
    <w:rsid w:val="006606D7"/>
    <w:rsid w:val="00660EC3"/>
    <w:rsid w:val="00661D02"/>
    <w:rsid w:val="00662146"/>
    <w:rsid w:val="00664025"/>
    <w:rsid w:val="00670321"/>
    <w:rsid w:val="00670EB7"/>
    <w:rsid w:val="00674D12"/>
    <w:rsid w:val="006812B9"/>
    <w:rsid w:val="006818AC"/>
    <w:rsid w:val="00683F52"/>
    <w:rsid w:val="00685308"/>
    <w:rsid w:val="00686986"/>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4547"/>
    <w:rsid w:val="00736D7E"/>
    <w:rsid w:val="0074195D"/>
    <w:rsid w:val="00746E8C"/>
    <w:rsid w:val="00751D81"/>
    <w:rsid w:val="00751FA8"/>
    <w:rsid w:val="007548DF"/>
    <w:rsid w:val="007634CD"/>
    <w:rsid w:val="00767C23"/>
    <w:rsid w:val="007700F0"/>
    <w:rsid w:val="00771E67"/>
    <w:rsid w:val="007734E7"/>
    <w:rsid w:val="0077725D"/>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07572"/>
    <w:rsid w:val="00810FF5"/>
    <w:rsid w:val="0081375A"/>
    <w:rsid w:val="00815734"/>
    <w:rsid w:val="00821846"/>
    <w:rsid w:val="00822296"/>
    <w:rsid w:val="0082252E"/>
    <w:rsid w:val="00822F86"/>
    <w:rsid w:val="008257C5"/>
    <w:rsid w:val="00832076"/>
    <w:rsid w:val="00844909"/>
    <w:rsid w:val="00851555"/>
    <w:rsid w:val="008532D9"/>
    <w:rsid w:val="008555EE"/>
    <w:rsid w:val="00855756"/>
    <w:rsid w:val="008574CA"/>
    <w:rsid w:val="00861617"/>
    <w:rsid w:val="00874257"/>
    <w:rsid w:val="00877698"/>
    <w:rsid w:val="00880C94"/>
    <w:rsid w:val="00881F61"/>
    <w:rsid w:val="00883B61"/>
    <w:rsid w:val="008868EE"/>
    <w:rsid w:val="00887159"/>
    <w:rsid w:val="00887B68"/>
    <w:rsid w:val="0089128E"/>
    <w:rsid w:val="008952F2"/>
    <w:rsid w:val="008A03BE"/>
    <w:rsid w:val="008A4C79"/>
    <w:rsid w:val="008A596C"/>
    <w:rsid w:val="008A60B8"/>
    <w:rsid w:val="008B02EE"/>
    <w:rsid w:val="008B19D8"/>
    <w:rsid w:val="008B1EB6"/>
    <w:rsid w:val="008B24FF"/>
    <w:rsid w:val="008B5C78"/>
    <w:rsid w:val="008B7FAA"/>
    <w:rsid w:val="008C0EBA"/>
    <w:rsid w:val="008C400B"/>
    <w:rsid w:val="008C6ABD"/>
    <w:rsid w:val="008D67D2"/>
    <w:rsid w:val="008E0082"/>
    <w:rsid w:val="008E06CE"/>
    <w:rsid w:val="008E2379"/>
    <w:rsid w:val="008E4690"/>
    <w:rsid w:val="008E4C5C"/>
    <w:rsid w:val="008E59E1"/>
    <w:rsid w:val="008E7CD9"/>
    <w:rsid w:val="008F01A6"/>
    <w:rsid w:val="008F4FD2"/>
    <w:rsid w:val="008F55BB"/>
    <w:rsid w:val="008F5A3A"/>
    <w:rsid w:val="009003E2"/>
    <w:rsid w:val="00901A26"/>
    <w:rsid w:val="009072AE"/>
    <w:rsid w:val="009115BD"/>
    <w:rsid w:val="0091194E"/>
    <w:rsid w:val="0091256E"/>
    <w:rsid w:val="00912E50"/>
    <w:rsid w:val="00914C45"/>
    <w:rsid w:val="0092256E"/>
    <w:rsid w:val="00922CC0"/>
    <w:rsid w:val="00925E55"/>
    <w:rsid w:val="00926F4F"/>
    <w:rsid w:val="00927703"/>
    <w:rsid w:val="0093144A"/>
    <w:rsid w:val="00931EE1"/>
    <w:rsid w:val="00932AF8"/>
    <w:rsid w:val="009357F0"/>
    <w:rsid w:val="00951352"/>
    <w:rsid w:val="00951D78"/>
    <w:rsid w:val="009533B6"/>
    <w:rsid w:val="0095340C"/>
    <w:rsid w:val="0095685C"/>
    <w:rsid w:val="00956F50"/>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785A"/>
    <w:rsid w:val="009A3DB1"/>
    <w:rsid w:val="009A43C5"/>
    <w:rsid w:val="009A7425"/>
    <w:rsid w:val="009B73FB"/>
    <w:rsid w:val="009C27E2"/>
    <w:rsid w:val="009C2E5C"/>
    <w:rsid w:val="009C456D"/>
    <w:rsid w:val="009C5B1B"/>
    <w:rsid w:val="009C60D3"/>
    <w:rsid w:val="009C638D"/>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4AB7"/>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3DA1"/>
    <w:rsid w:val="00A85850"/>
    <w:rsid w:val="00A919E2"/>
    <w:rsid w:val="00A94581"/>
    <w:rsid w:val="00A97B30"/>
    <w:rsid w:val="00AA04FD"/>
    <w:rsid w:val="00AA30BE"/>
    <w:rsid w:val="00AB5A58"/>
    <w:rsid w:val="00AB5ECA"/>
    <w:rsid w:val="00AC0D6E"/>
    <w:rsid w:val="00AC2484"/>
    <w:rsid w:val="00AC283E"/>
    <w:rsid w:val="00AC2931"/>
    <w:rsid w:val="00AC4E10"/>
    <w:rsid w:val="00AC6F6B"/>
    <w:rsid w:val="00AD1C24"/>
    <w:rsid w:val="00AD35F4"/>
    <w:rsid w:val="00AD4F77"/>
    <w:rsid w:val="00AF1C73"/>
    <w:rsid w:val="00AF7E90"/>
    <w:rsid w:val="00B0037C"/>
    <w:rsid w:val="00B014EB"/>
    <w:rsid w:val="00B02705"/>
    <w:rsid w:val="00B02D98"/>
    <w:rsid w:val="00B10FA8"/>
    <w:rsid w:val="00B110B4"/>
    <w:rsid w:val="00B127B4"/>
    <w:rsid w:val="00B12D1A"/>
    <w:rsid w:val="00B12E7D"/>
    <w:rsid w:val="00B24370"/>
    <w:rsid w:val="00B27D68"/>
    <w:rsid w:val="00B323C9"/>
    <w:rsid w:val="00B32B63"/>
    <w:rsid w:val="00B36394"/>
    <w:rsid w:val="00B36B87"/>
    <w:rsid w:val="00B434D4"/>
    <w:rsid w:val="00B44733"/>
    <w:rsid w:val="00B53E30"/>
    <w:rsid w:val="00B54FC0"/>
    <w:rsid w:val="00B558CF"/>
    <w:rsid w:val="00B567E0"/>
    <w:rsid w:val="00B619B8"/>
    <w:rsid w:val="00B62839"/>
    <w:rsid w:val="00B62FE0"/>
    <w:rsid w:val="00B66B42"/>
    <w:rsid w:val="00B6782F"/>
    <w:rsid w:val="00B714AB"/>
    <w:rsid w:val="00B77250"/>
    <w:rsid w:val="00B848E6"/>
    <w:rsid w:val="00B85ED9"/>
    <w:rsid w:val="00B875BA"/>
    <w:rsid w:val="00B905FF"/>
    <w:rsid w:val="00B9120D"/>
    <w:rsid w:val="00B93882"/>
    <w:rsid w:val="00B950E6"/>
    <w:rsid w:val="00B96618"/>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D8B"/>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ABA"/>
    <w:rsid w:val="00C70544"/>
    <w:rsid w:val="00C70B37"/>
    <w:rsid w:val="00C73221"/>
    <w:rsid w:val="00C80C32"/>
    <w:rsid w:val="00C81844"/>
    <w:rsid w:val="00C82DED"/>
    <w:rsid w:val="00C82E83"/>
    <w:rsid w:val="00C86849"/>
    <w:rsid w:val="00C87303"/>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5A0"/>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1B65"/>
    <w:rsid w:val="00D02C05"/>
    <w:rsid w:val="00D04813"/>
    <w:rsid w:val="00D052D5"/>
    <w:rsid w:val="00D1503E"/>
    <w:rsid w:val="00D1575E"/>
    <w:rsid w:val="00D21BF4"/>
    <w:rsid w:val="00D2559A"/>
    <w:rsid w:val="00D259F7"/>
    <w:rsid w:val="00D325AF"/>
    <w:rsid w:val="00D43D75"/>
    <w:rsid w:val="00D45220"/>
    <w:rsid w:val="00D47640"/>
    <w:rsid w:val="00D51345"/>
    <w:rsid w:val="00D54662"/>
    <w:rsid w:val="00D55EA5"/>
    <w:rsid w:val="00D563D6"/>
    <w:rsid w:val="00D63C1C"/>
    <w:rsid w:val="00D63DA8"/>
    <w:rsid w:val="00D63DAA"/>
    <w:rsid w:val="00D64791"/>
    <w:rsid w:val="00D64A1B"/>
    <w:rsid w:val="00D7090E"/>
    <w:rsid w:val="00D71132"/>
    <w:rsid w:val="00D73CB4"/>
    <w:rsid w:val="00D73F38"/>
    <w:rsid w:val="00D74596"/>
    <w:rsid w:val="00D74D6B"/>
    <w:rsid w:val="00D80C14"/>
    <w:rsid w:val="00D82F5A"/>
    <w:rsid w:val="00D83DBE"/>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472E"/>
    <w:rsid w:val="00DE5515"/>
    <w:rsid w:val="00DE61E0"/>
    <w:rsid w:val="00DE67BF"/>
    <w:rsid w:val="00DE6B5C"/>
    <w:rsid w:val="00DF66A0"/>
    <w:rsid w:val="00E009E2"/>
    <w:rsid w:val="00E01B8E"/>
    <w:rsid w:val="00E02F7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28D6"/>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256F"/>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376E6"/>
    <w:rsid w:val="00F44AED"/>
    <w:rsid w:val="00F45DFB"/>
    <w:rsid w:val="00F468BF"/>
    <w:rsid w:val="00F502F5"/>
    <w:rsid w:val="00F5115F"/>
    <w:rsid w:val="00F5233C"/>
    <w:rsid w:val="00F63C2A"/>
    <w:rsid w:val="00F656EF"/>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4DC3"/>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0"/>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0.emf"/><Relationship Id="rId21" Type="http://schemas.openxmlformats.org/officeDocument/2006/relationships/oleObject" Target="embeddings/oleObject6.bin"/><Relationship Id="rId42" Type="http://schemas.openxmlformats.org/officeDocument/2006/relationships/image" Target="media/image10.emf"/><Relationship Id="rId63" Type="http://schemas.openxmlformats.org/officeDocument/2006/relationships/image" Target="media/image17.emf"/><Relationship Id="rId84" Type="http://schemas.openxmlformats.org/officeDocument/2006/relationships/oleObject" Target="embeddings/oleObject40.bin"/><Relationship Id="rId138" Type="http://schemas.openxmlformats.org/officeDocument/2006/relationships/hyperlink" Target="mailto:Paul.foden@redcar-cleveland.gov.uk" TargetMode="External"/><Relationship Id="rId159" Type="http://schemas.openxmlformats.org/officeDocument/2006/relationships/image" Target="media/image41.emf"/><Relationship Id="rId170" Type="http://schemas.openxmlformats.org/officeDocument/2006/relationships/hyperlink" Target="mailto:michael.oyston@redcar-cleveland.gov.uk" TargetMode="External"/><Relationship Id="rId107" Type="http://schemas.openxmlformats.org/officeDocument/2006/relationships/oleObject" Target="embeddings/oleObject51.bin"/><Relationship Id="rId11" Type="http://schemas.openxmlformats.org/officeDocument/2006/relationships/image" Target="media/image2.emf"/><Relationship Id="rId32" Type="http://schemas.openxmlformats.org/officeDocument/2006/relationships/oleObject" Target="embeddings/oleObject11.bin"/><Relationship Id="rId53" Type="http://schemas.openxmlformats.org/officeDocument/2006/relationships/image" Target="media/image13.emf"/><Relationship Id="rId74" Type="http://schemas.openxmlformats.org/officeDocument/2006/relationships/image" Target="media/image19.emf"/><Relationship Id="rId128" Type="http://schemas.openxmlformats.org/officeDocument/2006/relationships/image" Target="media/image33.emf"/><Relationship Id="rId149" Type="http://schemas.openxmlformats.org/officeDocument/2006/relationships/oleObject" Target="embeddings/oleObject72.bin"/><Relationship Id="rId5" Type="http://schemas.openxmlformats.org/officeDocument/2006/relationships/webSettings" Target="webSettings.xml"/><Relationship Id="rId95" Type="http://schemas.openxmlformats.org/officeDocument/2006/relationships/image" Target="media/image24.emf"/><Relationship Id="rId160" Type="http://schemas.openxmlformats.org/officeDocument/2006/relationships/oleObject" Target="embeddings/oleObject79.bin"/><Relationship Id="rId181" Type="http://schemas.openxmlformats.org/officeDocument/2006/relationships/footer" Target="footer1.xml"/><Relationship Id="rId22" Type="http://schemas.openxmlformats.org/officeDocument/2006/relationships/hyperlink" Target="mailto:nikki.carmichael@redcar-cleveland.gov.uk" TargetMode="External"/><Relationship Id="rId43" Type="http://schemas.openxmlformats.org/officeDocument/2006/relationships/oleObject" Target="embeddings/oleObject17.bin"/><Relationship Id="rId64" Type="http://schemas.openxmlformats.org/officeDocument/2006/relationships/oleObject" Target="embeddings/oleObject28.bin"/><Relationship Id="rId118" Type="http://schemas.openxmlformats.org/officeDocument/2006/relationships/oleObject" Target="embeddings/oleObject57.bin"/><Relationship Id="rId139" Type="http://schemas.openxmlformats.org/officeDocument/2006/relationships/image" Target="media/image35.emf"/><Relationship Id="rId85" Type="http://schemas.openxmlformats.org/officeDocument/2006/relationships/hyperlink" Target="mailto:kellie.gorman@redcar-cleveland.gov.uk" TargetMode="External"/><Relationship Id="rId150" Type="http://schemas.openxmlformats.org/officeDocument/2006/relationships/image" Target="media/image38.emf"/><Relationship Id="rId171" Type="http://schemas.openxmlformats.org/officeDocument/2006/relationships/image" Target="media/image44.emf"/><Relationship Id="rId12" Type="http://schemas.openxmlformats.org/officeDocument/2006/relationships/oleObject" Target="embeddings/oleObject1.bin"/><Relationship Id="rId33" Type="http://schemas.openxmlformats.org/officeDocument/2006/relationships/oleObject" Target="embeddings/oleObject12.bin"/><Relationship Id="rId108" Type="http://schemas.openxmlformats.org/officeDocument/2006/relationships/image" Target="media/image28.emf"/><Relationship Id="rId129" Type="http://schemas.openxmlformats.org/officeDocument/2006/relationships/oleObject" Target="embeddings/oleObject63.bin"/><Relationship Id="rId54" Type="http://schemas.openxmlformats.org/officeDocument/2006/relationships/oleObject" Target="embeddings/oleObject23.bin"/><Relationship Id="rId75" Type="http://schemas.openxmlformats.org/officeDocument/2006/relationships/oleObject" Target="embeddings/oleObject35.bin"/><Relationship Id="rId96" Type="http://schemas.openxmlformats.org/officeDocument/2006/relationships/oleObject" Target="embeddings/oleObject45.bin"/><Relationship Id="rId140" Type="http://schemas.openxmlformats.org/officeDocument/2006/relationships/oleObject" Target="embeddings/oleObject67.bin"/><Relationship Id="rId161" Type="http://schemas.openxmlformats.org/officeDocument/2006/relationships/oleObject" Target="embeddings/oleObject80.bin"/><Relationship Id="rId182" Type="http://schemas.openxmlformats.org/officeDocument/2006/relationships/footer" Target="footer2.xml"/><Relationship Id="rId6" Type="http://schemas.openxmlformats.org/officeDocument/2006/relationships/footnotes" Target="footnotes.xml"/><Relationship Id="rId23" Type="http://schemas.openxmlformats.org/officeDocument/2006/relationships/hyperlink" Target="mailto:julia.grayson@redcar-cleveland.gov.uk" TargetMode="External"/><Relationship Id="rId119" Type="http://schemas.openxmlformats.org/officeDocument/2006/relationships/oleObject" Target="embeddings/oleObject58.bin"/><Relationship Id="rId44" Type="http://schemas.openxmlformats.org/officeDocument/2006/relationships/oleObject" Target="embeddings/oleObject18.bin"/><Relationship Id="rId60" Type="http://schemas.openxmlformats.org/officeDocument/2006/relationships/oleObject" Target="embeddings/oleObject26.bin"/><Relationship Id="rId65" Type="http://schemas.openxmlformats.org/officeDocument/2006/relationships/oleObject" Target="embeddings/oleObject29.bin"/><Relationship Id="rId81" Type="http://schemas.openxmlformats.org/officeDocument/2006/relationships/hyperlink" Target="mailto:ian.dunn@redcar-cleveland.gov.uk" TargetMode="External"/><Relationship Id="rId86" Type="http://schemas.openxmlformats.org/officeDocument/2006/relationships/image" Target="media/image22.emf"/><Relationship Id="rId130" Type="http://schemas.openxmlformats.org/officeDocument/2006/relationships/oleObject" Target="embeddings/oleObject64.bin"/><Relationship Id="rId135" Type="http://schemas.openxmlformats.org/officeDocument/2006/relationships/hyperlink" Target="mailto:philip.shaw@redcar-cleveland.gov.uk" TargetMode="External"/><Relationship Id="rId151" Type="http://schemas.openxmlformats.org/officeDocument/2006/relationships/oleObject" Target="embeddings/oleObject73.bin"/><Relationship Id="rId156" Type="http://schemas.openxmlformats.org/officeDocument/2006/relationships/image" Target="media/image40.emf"/><Relationship Id="rId177" Type="http://schemas.openxmlformats.org/officeDocument/2006/relationships/image" Target="media/image46.emf"/><Relationship Id="rId172" Type="http://schemas.openxmlformats.org/officeDocument/2006/relationships/oleObject" Target="embeddings/oleObject85.bin"/><Relationship Id="rId13" Type="http://schemas.openxmlformats.org/officeDocument/2006/relationships/oleObject" Target="embeddings/oleObject2.bin"/><Relationship Id="rId18" Type="http://schemas.openxmlformats.org/officeDocument/2006/relationships/hyperlink" Target="mailto:joanne.russell2@redcar-cleveland.gov.uk" TargetMode="External"/><Relationship Id="rId39" Type="http://schemas.openxmlformats.org/officeDocument/2006/relationships/image" Target="media/image9.emf"/><Relationship Id="rId109" Type="http://schemas.openxmlformats.org/officeDocument/2006/relationships/oleObject" Target="embeddings/oleObject52.bin"/><Relationship Id="rId34" Type="http://schemas.openxmlformats.org/officeDocument/2006/relationships/hyperlink" Target="mailto:debbie.duncan@redcar-cleveland.gov.uk" TargetMode="External"/><Relationship Id="rId50" Type="http://schemas.openxmlformats.org/officeDocument/2006/relationships/oleObject" Target="embeddings/oleObject21.bin"/><Relationship Id="rId55" Type="http://schemas.openxmlformats.org/officeDocument/2006/relationships/oleObject" Target="embeddings/oleObject24.bin"/><Relationship Id="rId76" Type="http://schemas.openxmlformats.org/officeDocument/2006/relationships/oleObject" Target="embeddings/oleObject36.bin"/><Relationship Id="rId97" Type="http://schemas.openxmlformats.org/officeDocument/2006/relationships/oleObject" Target="embeddings/oleObject46.bin"/><Relationship Id="rId104" Type="http://schemas.openxmlformats.org/officeDocument/2006/relationships/oleObject" Target="embeddings/oleObject50.bin"/><Relationship Id="rId120" Type="http://schemas.openxmlformats.org/officeDocument/2006/relationships/hyperlink" Target="mailto:Julian.Feakes@redcar-cleveland.gov.uk" TargetMode="External"/><Relationship Id="rId125" Type="http://schemas.openxmlformats.org/officeDocument/2006/relationships/oleObject" Target="embeddings/oleObject61.bin"/><Relationship Id="rId141" Type="http://schemas.openxmlformats.org/officeDocument/2006/relationships/oleObject" Target="embeddings/oleObject68.bin"/><Relationship Id="rId146" Type="http://schemas.openxmlformats.org/officeDocument/2006/relationships/hyperlink" Target="mailto:elizabeth.kemp@redcar-cleveland.gov.uk" TargetMode="External"/><Relationship Id="rId167" Type="http://schemas.openxmlformats.org/officeDocument/2006/relationships/oleObject" Target="embeddings/oleObject83.bin"/><Relationship Id="rId7" Type="http://schemas.openxmlformats.org/officeDocument/2006/relationships/endnotes" Target="endnotes.xml"/><Relationship Id="rId71" Type="http://schemas.openxmlformats.org/officeDocument/2006/relationships/oleObject" Target="embeddings/oleObject33.bin"/><Relationship Id="rId92" Type="http://schemas.openxmlformats.org/officeDocument/2006/relationships/oleObject" Target="embeddings/oleObject43.bin"/><Relationship Id="rId162" Type="http://schemas.openxmlformats.org/officeDocument/2006/relationships/image" Target="media/image42.emf"/><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5.emf"/><Relationship Id="rId40" Type="http://schemas.openxmlformats.org/officeDocument/2006/relationships/oleObject" Target="embeddings/oleObject15.bin"/><Relationship Id="rId45" Type="http://schemas.openxmlformats.org/officeDocument/2006/relationships/image" Target="media/image11.emf"/><Relationship Id="rId66" Type="http://schemas.openxmlformats.org/officeDocument/2006/relationships/oleObject" Target="embeddings/oleObject30.bin"/><Relationship Id="rId87" Type="http://schemas.openxmlformats.org/officeDocument/2006/relationships/oleObject" Target="embeddings/oleObject41.bin"/><Relationship Id="rId110" Type="http://schemas.openxmlformats.org/officeDocument/2006/relationships/oleObject" Target="embeddings/oleObject53.bin"/><Relationship Id="rId115" Type="http://schemas.openxmlformats.org/officeDocument/2006/relationships/oleObject" Target="embeddings/oleObject56.bin"/><Relationship Id="rId131" Type="http://schemas.openxmlformats.org/officeDocument/2006/relationships/hyperlink" Target="mailto:Tracey.Kenny@redcar-cleveland.gov.uk" TargetMode="External"/><Relationship Id="rId136" Type="http://schemas.openxmlformats.org/officeDocument/2006/relationships/hyperlink" Target="mailto:Paul.foden@redcar-cleveland.gov.uk" TargetMode="External"/><Relationship Id="rId157" Type="http://schemas.openxmlformats.org/officeDocument/2006/relationships/oleObject" Target="embeddings/oleObject77.bin"/><Relationship Id="rId178" Type="http://schemas.openxmlformats.org/officeDocument/2006/relationships/oleObject" Target="embeddings/oleObject89.bin"/><Relationship Id="rId61" Type="http://schemas.openxmlformats.org/officeDocument/2006/relationships/image" Target="media/image16.emf"/><Relationship Id="rId82" Type="http://schemas.openxmlformats.org/officeDocument/2006/relationships/image" Target="media/image21.emf"/><Relationship Id="rId152" Type="http://schemas.openxmlformats.org/officeDocument/2006/relationships/image" Target="media/image39.emf"/><Relationship Id="rId173" Type="http://schemas.openxmlformats.org/officeDocument/2006/relationships/oleObject" Target="embeddings/oleObject86.bin"/><Relationship Id="rId19" Type="http://schemas.openxmlformats.org/officeDocument/2006/relationships/image" Target="media/image4.emf"/><Relationship Id="rId14" Type="http://schemas.openxmlformats.org/officeDocument/2006/relationships/hyperlink" Target="mailto:nikki.carmichael@redcar-cleveland.gov.uk" TargetMode="External"/><Relationship Id="rId30" Type="http://schemas.openxmlformats.org/officeDocument/2006/relationships/oleObject" Target="embeddings/oleObject10.bin"/><Relationship Id="rId35" Type="http://schemas.openxmlformats.org/officeDocument/2006/relationships/image" Target="media/image8.emf"/><Relationship Id="rId56" Type="http://schemas.openxmlformats.org/officeDocument/2006/relationships/hyperlink" Target="mailto:emma.bainbridge@redcar-cleveland.gov.uk" TargetMode="External"/><Relationship Id="rId77" Type="http://schemas.openxmlformats.org/officeDocument/2006/relationships/hyperlink" Target="mailto:kellie.gorman@redcar-cleveland.gov.uk" TargetMode="External"/><Relationship Id="rId100" Type="http://schemas.openxmlformats.org/officeDocument/2006/relationships/oleObject" Target="embeddings/oleObject47.bin"/><Relationship Id="rId105" Type="http://schemas.openxmlformats.org/officeDocument/2006/relationships/hyperlink" Target="mailto:chloe.lewis@redcar-cleveland.gov.uk" TargetMode="External"/><Relationship Id="rId126" Type="http://schemas.openxmlformats.org/officeDocument/2006/relationships/oleObject" Target="embeddings/oleObject62.bin"/><Relationship Id="rId147" Type="http://schemas.openxmlformats.org/officeDocument/2006/relationships/image" Target="media/image37.emf"/><Relationship Id="rId168" Type="http://schemas.openxmlformats.org/officeDocument/2006/relationships/oleObject" Target="embeddings/oleObject84.bin"/><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oleObject" Target="embeddings/oleObject34.bin"/><Relationship Id="rId93" Type="http://schemas.openxmlformats.org/officeDocument/2006/relationships/oleObject" Target="embeddings/oleObject44.bin"/><Relationship Id="rId98" Type="http://schemas.openxmlformats.org/officeDocument/2006/relationships/hyperlink" Target="mailto:gareth.healy@redcar-cleveland.gov.uk" TargetMode="External"/><Relationship Id="rId121" Type="http://schemas.openxmlformats.org/officeDocument/2006/relationships/image" Target="media/image31.emf"/><Relationship Id="rId142" Type="http://schemas.openxmlformats.org/officeDocument/2006/relationships/hyperlink" Target="mailto:stephen.mussett@redcar-cleveland.gov.uk" TargetMode="External"/><Relationship Id="rId163" Type="http://schemas.openxmlformats.org/officeDocument/2006/relationships/oleObject" Target="embeddings/oleObject81.bin"/><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oleObject" Target="embeddings/oleObject19.bin"/><Relationship Id="rId67" Type="http://schemas.openxmlformats.org/officeDocument/2006/relationships/oleObject" Target="embeddings/oleObject31.bin"/><Relationship Id="rId116" Type="http://schemas.openxmlformats.org/officeDocument/2006/relationships/hyperlink" Target="mailto:gary.pounder@redcar-cleveland.gov.uk" TargetMode="External"/><Relationship Id="rId137" Type="http://schemas.openxmlformats.org/officeDocument/2006/relationships/hyperlink" Target="mailto:philip.shaw@redcar-cleveland.gov.uk" TargetMode="External"/><Relationship Id="rId158" Type="http://schemas.openxmlformats.org/officeDocument/2006/relationships/oleObject" Target="embeddings/oleObject78.bin"/><Relationship Id="rId20" Type="http://schemas.openxmlformats.org/officeDocument/2006/relationships/oleObject" Target="embeddings/oleObject5.bin"/><Relationship Id="rId41" Type="http://schemas.openxmlformats.org/officeDocument/2006/relationships/oleObject" Target="embeddings/oleObject16.bin"/><Relationship Id="rId62" Type="http://schemas.openxmlformats.org/officeDocument/2006/relationships/oleObject" Target="embeddings/oleObject27.bin"/><Relationship Id="rId83" Type="http://schemas.openxmlformats.org/officeDocument/2006/relationships/oleObject" Target="embeddings/oleObject39.bin"/><Relationship Id="rId88" Type="http://schemas.openxmlformats.org/officeDocument/2006/relationships/oleObject" Target="embeddings/oleObject42.bin"/><Relationship Id="rId111" Type="http://schemas.openxmlformats.org/officeDocument/2006/relationships/oleObject" Target="embeddings/oleObject54.bin"/><Relationship Id="rId132" Type="http://schemas.openxmlformats.org/officeDocument/2006/relationships/image" Target="media/image34.emf"/><Relationship Id="rId153" Type="http://schemas.openxmlformats.org/officeDocument/2006/relationships/oleObject" Target="embeddings/oleObject74.bin"/><Relationship Id="rId174" Type="http://schemas.openxmlformats.org/officeDocument/2006/relationships/image" Target="media/image45.emf"/><Relationship Id="rId179" Type="http://schemas.openxmlformats.org/officeDocument/2006/relationships/oleObject" Target="embeddings/oleObject90.bin"/><Relationship Id="rId15" Type="http://schemas.openxmlformats.org/officeDocument/2006/relationships/image" Target="media/image3.emf"/><Relationship Id="rId36" Type="http://schemas.openxmlformats.org/officeDocument/2006/relationships/oleObject" Target="embeddings/oleObject13.bin"/><Relationship Id="rId57" Type="http://schemas.openxmlformats.org/officeDocument/2006/relationships/image" Target="media/image14.emf"/><Relationship Id="rId106" Type="http://schemas.openxmlformats.org/officeDocument/2006/relationships/image" Target="media/image27.emf"/><Relationship Id="rId127" Type="http://schemas.openxmlformats.org/officeDocument/2006/relationships/hyperlink" Target="mailto:erika.grunert@redcar-cleveland.gov.uk" TargetMode="External"/><Relationship Id="rId10" Type="http://schemas.openxmlformats.org/officeDocument/2006/relationships/hyperlink" Target="mailto:joanne.smith@redcar-cleveland.gov.uk" TargetMode="External"/><Relationship Id="rId31" Type="http://schemas.openxmlformats.org/officeDocument/2006/relationships/image" Target="media/image7.emf"/><Relationship Id="rId52" Type="http://schemas.openxmlformats.org/officeDocument/2006/relationships/hyperlink" Target="mailto:kellie.gorman@redcar-cleveland.gov.uk" TargetMode="External"/><Relationship Id="rId73" Type="http://schemas.openxmlformats.org/officeDocument/2006/relationships/hyperlink" Target="mailto:kellie.gorman@redcar-cleveland.gov.uk" TargetMode="External"/><Relationship Id="rId78" Type="http://schemas.openxmlformats.org/officeDocument/2006/relationships/image" Target="media/image20.emf"/><Relationship Id="rId94" Type="http://schemas.openxmlformats.org/officeDocument/2006/relationships/hyperlink" Target="mailto:hannah.mendum@redcar-cleveland.gov.uk" TargetMode="External"/><Relationship Id="rId99" Type="http://schemas.openxmlformats.org/officeDocument/2006/relationships/image" Target="media/image25.emf"/><Relationship Id="rId101" Type="http://schemas.openxmlformats.org/officeDocument/2006/relationships/image" Target="media/image26.emf"/><Relationship Id="rId122" Type="http://schemas.openxmlformats.org/officeDocument/2006/relationships/oleObject" Target="embeddings/oleObject59.bin"/><Relationship Id="rId143" Type="http://schemas.openxmlformats.org/officeDocument/2006/relationships/image" Target="media/image36.emf"/><Relationship Id="rId148" Type="http://schemas.openxmlformats.org/officeDocument/2006/relationships/oleObject" Target="embeddings/oleObject71.bin"/><Relationship Id="rId164" Type="http://schemas.openxmlformats.org/officeDocument/2006/relationships/oleObject" Target="embeddings/oleObject82.bin"/><Relationship Id="rId169"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 Id="rId4" Type="http://schemas.openxmlformats.org/officeDocument/2006/relationships/settings" Target="settings.xml"/><Relationship Id="rId9" Type="http://schemas.openxmlformats.org/officeDocument/2006/relationships/hyperlink" Target="https://www.redcar-cleveland.gov.uk/about-the-council/decision-making/council-documents/Pages/council-constitution.aspx" TargetMode="External"/><Relationship Id="rId180" Type="http://schemas.openxmlformats.org/officeDocument/2006/relationships/header" Target="header1.xml"/><Relationship Id="rId26" Type="http://schemas.openxmlformats.org/officeDocument/2006/relationships/oleObject" Target="embeddings/oleObject8.bin"/><Relationship Id="rId47" Type="http://schemas.openxmlformats.org/officeDocument/2006/relationships/oleObject" Target="embeddings/oleObject20.bin"/><Relationship Id="rId68" Type="http://schemas.openxmlformats.org/officeDocument/2006/relationships/oleObject" Target="embeddings/oleObject32.bin"/><Relationship Id="rId89" Type="http://schemas.openxmlformats.org/officeDocument/2006/relationships/hyperlink" Target="mailto:kellie.gorman@redcar-cleveland.gov.uk" TargetMode="External"/><Relationship Id="rId112" Type="http://schemas.openxmlformats.org/officeDocument/2006/relationships/hyperlink" Target="mailto:gary.pounder@redcar-cleveland.gov.uk" TargetMode="External"/><Relationship Id="rId133" Type="http://schemas.openxmlformats.org/officeDocument/2006/relationships/oleObject" Target="embeddings/oleObject65.bin"/><Relationship Id="rId154" Type="http://schemas.openxmlformats.org/officeDocument/2006/relationships/oleObject" Target="embeddings/oleObject75.bin"/><Relationship Id="rId175" Type="http://schemas.openxmlformats.org/officeDocument/2006/relationships/oleObject" Target="embeddings/oleObject87.bin"/><Relationship Id="rId16" Type="http://schemas.openxmlformats.org/officeDocument/2006/relationships/oleObject" Target="embeddings/oleObject3.bin"/><Relationship Id="rId37" Type="http://schemas.openxmlformats.org/officeDocument/2006/relationships/oleObject" Target="embeddings/oleObject14.bin"/><Relationship Id="rId58" Type="http://schemas.openxmlformats.org/officeDocument/2006/relationships/oleObject" Target="embeddings/oleObject25.bin"/><Relationship Id="rId79" Type="http://schemas.openxmlformats.org/officeDocument/2006/relationships/oleObject" Target="embeddings/oleObject37.bin"/><Relationship Id="rId102" Type="http://schemas.openxmlformats.org/officeDocument/2006/relationships/oleObject" Target="embeddings/oleObject48.bin"/><Relationship Id="rId123" Type="http://schemas.openxmlformats.org/officeDocument/2006/relationships/oleObject" Target="embeddings/oleObject60.bin"/><Relationship Id="rId144" Type="http://schemas.openxmlformats.org/officeDocument/2006/relationships/oleObject" Target="embeddings/oleObject69.bin"/><Relationship Id="rId90" Type="http://schemas.openxmlformats.org/officeDocument/2006/relationships/hyperlink" Target="mailto:danielle.swainston@redcar-cleveland.gov.uk" TargetMode="External"/><Relationship Id="rId165" Type="http://schemas.openxmlformats.org/officeDocument/2006/relationships/hyperlink" Target="mailto:anthony.d.smith@redcar-cleveland.gov.uk" TargetMode="External"/><Relationship Id="rId27" Type="http://schemas.openxmlformats.org/officeDocument/2006/relationships/hyperlink" Target="mailto:joanne.russell2@redcar-cleveland.gov.uk" TargetMode="External"/><Relationship Id="rId48" Type="http://schemas.openxmlformats.org/officeDocument/2006/relationships/hyperlink" Target="mailto:kellie.gorman@redcar-cleveland.gov.uk" TargetMode="External"/><Relationship Id="rId69" Type="http://schemas.openxmlformats.org/officeDocument/2006/relationships/hyperlink" Target="mailto:kellie.gorman@redcar-cleveland.gov.uk" TargetMode="External"/><Relationship Id="rId113" Type="http://schemas.openxmlformats.org/officeDocument/2006/relationships/image" Target="media/image29.emf"/><Relationship Id="rId134" Type="http://schemas.openxmlformats.org/officeDocument/2006/relationships/oleObject" Target="embeddings/oleObject66.bin"/><Relationship Id="rId80" Type="http://schemas.openxmlformats.org/officeDocument/2006/relationships/oleObject" Target="embeddings/oleObject38.bin"/><Relationship Id="rId155" Type="http://schemas.openxmlformats.org/officeDocument/2006/relationships/oleObject" Target="embeddings/oleObject76.bin"/><Relationship Id="rId176" Type="http://schemas.openxmlformats.org/officeDocument/2006/relationships/oleObject" Target="embeddings/oleObject88.bin"/><Relationship Id="rId17" Type="http://schemas.openxmlformats.org/officeDocument/2006/relationships/oleObject" Target="embeddings/oleObject4.bin"/><Relationship Id="rId38" Type="http://schemas.openxmlformats.org/officeDocument/2006/relationships/hyperlink" Target="mailto:lisa.gales@redcar-cleveland.gov.uk" TargetMode="External"/><Relationship Id="rId59" Type="http://schemas.openxmlformats.org/officeDocument/2006/relationships/image" Target="media/image15.emf"/><Relationship Id="rId103" Type="http://schemas.openxmlformats.org/officeDocument/2006/relationships/oleObject" Target="embeddings/oleObject49.bin"/><Relationship Id="rId124" Type="http://schemas.openxmlformats.org/officeDocument/2006/relationships/image" Target="media/image32.emf"/><Relationship Id="rId70" Type="http://schemas.openxmlformats.org/officeDocument/2006/relationships/image" Target="media/image18.emf"/><Relationship Id="rId91" Type="http://schemas.openxmlformats.org/officeDocument/2006/relationships/image" Target="media/image23.emf"/><Relationship Id="rId145" Type="http://schemas.openxmlformats.org/officeDocument/2006/relationships/oleObject" Target="embeddings/oleObject70.bin"/><Relationship Id="rId166" Type="http://schemas.openxmlformats.org/officeDocument/2006/relationships/image" Target="media/image43.emf"/><Relationship Id="rId1" Type="http://schemas.openxmlformats.org/officeDocument/2006/relationships/customXml" Target="../customXml/item1.xml"/><Relationship Id="rId28" Type="http://schemas.openxmlformats.org/officeDocument/2006/relationships/image" Target="media/image6.emf"/><Relationship Id="rId49" Type="http://schemas.openxmlformats.org/officeDocument/2006/relationships/image" Target="media/image12.emf"/><Relationship Id="rId114" Type="http://schemas.openxmlformats.org/officeDocument/2006/relationships/oleObject" Target="embeddings/oleObject55.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486</TotalTime>
  <Pages>71</Pages>
  <Words>10685</Words>
  <Characters>62201</Characters>
  <Application>Microsoft Office Word</Application>
  <DocSecurity>0</DocSecurity>
  <Lines>2704</Lines>
  <Paragraphs>1822</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71064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34</cp:revision>
  <cp:lastPrinted>2020-05-07T08:47:00Z</cp:lastPrinted>
  <dcterms:created xsi:type="dcterms:W3CDTF">2025-10-21T14:08:00Z</dcterms:created>
  <dcterms:modified xsi:type="dcterms:W3CDTF">2026-02-05T12:11:00Z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