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70A5C640" w:rsidR="00FB1E4C" w:rsidRDefault="00FB1E4C" w:rsidP="00751D81">
      <w:pPr>
        <w:pStyle w:val="Heading4"/>
      </w:pPr>
      <w:r>
        <w:t>Published:</w:t>
      </w:r>
      <w:bookmarkStart w:id="1" w:name="pubdate1"/>
      <w:bookmarkEnd w:id="1"/>
      <w:r>
        <w:t xml:space="preserve">  </w:t>
      </w:r>
      <w:r w:rsidR="00C31B5A">
        <w:t>08</w:t>
      </w:r>
      <w:r w:rsidR="00D02C05">
        <w:t>/</w:t>
      </w:r>
      <w:r w:rsidR="000F4734">
        <w:t>0</w:t>
      </w:r>
      <w:r w:rsidR="00C31B5A">
        <w:t>7</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w:t>
      </w:r>
      <w:r>
        <w:lastRenderedPageBreak/>
        <w:t xml:space="preserve">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9"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2A2B8DD4" w14:textId="77777777" w:rsidR="00357A2A" w:rsidRDefault="00453969" w:rsidP="00357A2A">
      <w:pPr>
        <w:rPr>
          <w:b/>
          <w:sz w:val="28"/>
        </w:rPr>
      </w:pPr>
      <w:bookmarkStart w:id="3" w:name="_Hlk188521404"/>
      <w:r>
        <w:rPr>
          <w:b/>
          <w:sz w:val="28"/>
        </w:rPr>
        <w:t xml:space="preserve">DECISION: </w:t>
      </w:r>
      <w:r w:rsidRPr="006B4381">
        <w:rPr>
          <w:b/>
          <w:sz w:val="28"/>
        </w:rPr>
        <w:t>ADD00</w:t>
      </w:r>
      <w:r w:rsidR="006C31B9">
        <w:rPr>
          <w:b/>
          <w:sz w:val="28"/>
        </w:rPr>
        <w:t>83</w:t>
      </w:r>
      <w:r>
        <w:rPr>
          <w:b/>
          <w:sz w:val="28"/>
        </w:rPr>
        <w:t xml:space="preserve"> </w:t>
      </w:r>
      <w:r w:rsidR="00357A2A" w:rsidRPr="006C31B9">
        <w:rPr>
          <w:b/>
          <w:sz w:val="28"/>
          <w:lang w:val="en-US"/>
        </w:rPr>
        <w:t>Botton Village (Camphill Trust) Out of Area Services</w:t>
      </w:r>
    </w:p>
    <w:p w14:paraId="299EFB1A" w14:textId="77777777" w:rsidR="00453969" w:rsidRDefault="00453969" w:rsidP="00453969">
      <w:pPr>
        <w:rPr>
          <w:b/>
          <w:sz w:val="28"/>
        </w:rPr>
      </w:pPr>
    </w:p>
    <w:p w14:paraId="5313EBF6" w14:textId="232990AC" w:rsidR="00453969" w:rsidRDefault="00453969" w:rsidP="00453969">
      <w:pPr>
        <w:rPr>
          <w:b/>
          <w:sz w:val="28"/>
        </w:rPr>
      </w:pPr>
      <w:r>
        <w:rPr>
          <w:b/>
          <w:sz w:val="28"/>
        </w:rPr>
        <w:t xml:space="preserve">Nature of the decision: </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a number of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0"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7188"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1407F4F9" w:rsidR="00332DBA" w:rsidRDefault="00332DBA" w:rsidP="00332DBA">
      <w:pPr>
        <w:rPr>
          <w:b/>
          <w:sz w:val="28"/>
          <w:szCs w:val="28"/>
          <w:lang w:val="en-US"/>
        </w:rPr>
      </w:pPr>
      <w:r>
        <w:rPr>
          <w:b/>
          <w:sz w:val="28"/>
        </w:rPr>
        <w:t xml:space="preserve">DECISION: </w:t>
      </w:r>
      <w:r w:rsidRPr="006B4381">
        <w:rPr>
          <w:b/>
          <w:sz w:val="28"/>
        </w:rPr>
        <w:t>ADD00</w:t>
      </w:r>
      <w:r>
        <w:rPr>
          <w:b/>
          <w:sz w:val="28"/>
        </w:rPr>
        <w:t xml:space="preserve">84 </w:t>
      </w:r>
      <w:r w:rsidR="00357A2A" w:rsidRPr="00332DBA">
        <w:rPr>
          <w:b/>
          <w:sz w:val="28"/>
          <w:lang w:val="en-US"/>
        </w:rPr>
        <w:t>South Tees All Age Carers Support Service</w:t>
      </w:r>
    </w:p>
    <w:p w14:paraId="4A0E7E14" w14:textId="77777777" w:rsidR="00332DBA" w:rsidRDefault="00332DBA" w:rsidP="00332DBA">
      <w:pPr>
        <w:rPr>
          <w:b/>
          <w:sz w:val="28"/>
        </w:rPr>
      </w:pPr>
    </w:p>
    <w:p w14:paraId="2907A314" w14:textId="0027DAF7" w:rsidR="00332DBA" w:rsidRDefault="00332DBA" w:rsidP="00332DBA">
      <w:pPr>
        <w:rPr>
          <w:b/>
          <w:sz w:val="28"/>
        </w:rPr>
      </w:pPr>
      <w:r>
        <w:rPr>
          <w:b/>
          <w:sz w:val="28"/>
        </w:rPr>
        <w:t xml:space="preserve">Nature of the decision: </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Decision to implement an optional 12 month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bookmarkStart w:id="4" w:name="_Hlk196830784"/>
      <w:r>
        <w:t>Cabinet Member for Adults and Communities</w:t>
      </w:r>
    </w:p>
    <w:bookmarkEnd w:id="4"/>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1"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311" w:dyaOrig="849"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2" o:title=""/>
                                </v:shape>
                                <o:OLEObject Type="Embed" ProgID="Acrobat.Document.DC" ShapeID="_x0000_i1026" DrawAspect="Icon" ObjectID="_1813495989" r:id="rId13"/>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311" w:dyaOrig="849" w14:anchorId="7C473ECC">
                          <v:shape id="_x0000_i1026" type="#_x0000_t75" style="width:76.7pt;height:49.85pt">
                            <v:imagedata r:id="rId12" o:title=""/>
                          </v:shape>
                          <o:OLEObject Type="Embed" ProgID="Acrobat.Document.DC" ShapeID="_x0000_i1026" DrawAspect="Icon" ObjectID="_1813495989" r:id="rId14"/>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6C2EC833" w14:textId="77777777" w:rsidR="00357A2A" w:rsidRDefault="00CD1436" w:rsidP="00357A2A">
      <w:pPr>
        <w:rPr>
          <w:b/>
          <w:sz w:val="28"/>
        </w:rPr>
      </w:pPr>
      <w:bookmarkStart w:id="5" w:name="_Hlk196830692"/>
      <w:r>
        <w:rPr>
          <w:b/>
          <w:sz w:val="28"/>
        </w:rPr>
        <w:t xml:space="preserve">DECISION: </w:t>
      </w:r>
      <w:r w:rsidRPr="006B4381">
        <w:rPr>
          <w:b/>
          <w:sz w:val="28"/>
        </w:rPr>
        <w:t>ADD00</w:t>
      </w:r>
      <w:r>
        <w:rPr>
          <w:b/>
          <w:sz w:val="28"/>
        </w:rPr>
        <w:t>85</w:t>
      </w:r>
      <w:r w:rsidR="00357A2A">
        <w:rPr>
          <w:b/>
          <w:sz w:val="28"/>
        </w:rPr>
        <w:t xml:space="preserve"> </w:t>
      </w:r>
      <w:r w:rsidR="00357A2A">
        <w:rPr>
          <w:b/>
          <w:sz w:val="28"/>
          <w:lang w:val="en-US"/>
        </w:rPr>
        <w:t>Recovery Connections Rehabilitation Service – Royce House</w:t>
      </w:r>
    </w:p>
    <w:p w14:paraId="509E27DB" w14:textId="77777777" w:rsidR="00CD1436" w:rsidRDefault="00CD1436" w:rsidP="00CD1436">
      <w:pPr>
        <w:rPr>
          <w:b/>
          <w:sz w:val="28"/>
        </w:rPr>
      </w:pPr>
    </w:p>
    <w:p w14:paraId="5E6BE0A9" w14:textId="7D4D96C2" w:rsidR="00CD1436" w:rsidRDefault="00CD1436" w:rsidP="00CD1436">
      <w:pPr>
        <w:rPr>
          <w:b/>
          <w:sz w:val="28"/>
        </w:rPr>
      </w:pPr>
      <w:r>
        <w:rPr>
          <w:b/>
          <w:sz w:val="28"/>
        </w:rPr>
        <w:t xml:space="preserve">Nature of the decision: </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5" w:history="1">
        <w:r w:rsidR="00A74C96" w:rsidRPr="00B21812">
          <w:rPr>
            <w:rStyle w:val="Hyperlink"/>
            <w:noProof/>
            <w:lang w:val="en-US"/>
          </w:rPr>
          <w:t>joanne.russell2@redcar-cleveland.gov.uk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D103"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d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rv480GygPS7OCoQG/5UmGw&#10;Feb7xBxKDgnEMQqPuEgNmCF0O0oqcL/+dh/9UQlopaRBCRfU/9wxJ5CG7wY18mUwGkXNp8NofDPE&#10;g7u2bK4tZlcvAKkc4MBanrbRP+jTVjqoX3Da5jEqmpjhGLug4bRdhONg4bRyMZ8nJ1S5ZWFl1paf&#10;1BVJfm5fmLNd1wPq5QFOYmf5m+YffSPjBua7AFIlZVxY7WSKE5K63U1zHMHrc/K6fHNmvwE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Y7+b3VUCAAC7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bookmarkEnd w:id="5"/>
    <w:p w14:paraId="325E38C8" w14:textId="611EC3AC" w:rsidR="00F36F68" w:rsidRDefault="00F36F68" w:rsidP="00F36F68">
      <w:pPr>
        <w:rPr>
          <w:b/>
          <w:sz w:val="28"/>
          <w:szCs w:val="28"/>
          <w:lang w:val="en-US"/>
        </w:rPr>
      </w:pPr>
      <w:r>
        <w:rPr>
          <w:b/>
          <w:sz w:val="28"/>
        </w:rPr>
        <w:t xml:space="preserve">DECISION: </w:t>
      </w:r>
      <w:r w:rsidRPr="006B4381">
        <w:rPr>
          <w:b/>
          <w:sz w:val="28"/>
        </w:rPr>
        <w:t>ADD00</w:t>
      </w:r>
      <w:r>
        <w:rPr>
          <w:b/>
          <w:sz w:val="28"/>
        </w:rPr>
        <w:t>86</w:t>
      </w:r>
      <w:r w:rsidR="00357A2A">
        <w:rPr>
          <w:b/>
          <w:sz w:val="28"/>
        </w:rPr>
        <w:t xml:space="preserve"> </w:t>
      </w:r>
      <w:r w:rsidR="00357A2A" w:rsidRPr="00F36F68">
        <w:rPr>
          <w:b/>
          <w:sz w:val="28"/>
          <w:lang w:val="en-US"/>
        </w:rPr>
        <w:t>Acceptance of Sport England Deepening Funding for You've Got This</w:t>
      </w:r>
    </w:p>
    <w:p w14:paraId="63B50CBF" w14:textId="77777777" w:rsidR="00F36F68" w:rsidRDefault="00F36F68" w:rsidP="00F36F68">
      <w:pPr>
        <w:rPr>
          <w:b/>
          <w:sz w:val="28"/>
        </w:rPr>
      </w:pPr>
    </w:p>
    <w:p w14:paraId="0C017700" w14:textId="55CEEB88" w:rsidR="00F36F68" w:rsidRDefault="00F36F68" w:rsidP="00F36F68">
      <w:pPr>
        <w:rPr>
          <w:b/>
          <w:sz w:val="28"/>
          <w:lang w:val="en-US"/>
        </w:rPr>
      </w:pPr>
      <w:r>
        <w:rPr>
          <w:b/>
          <w:sz w:val="28"/>
        </w:rPr>
        <w:t xml:space="preserve">Nature of the decision: </w:t>
      </w:r>
    </w:p>
    <w:p w14:paraId="31C90248" w14:textId="77777777" w:rsidR="00F36F68" w:rsidRDefault="00F36F68" w:rsidP="00F36F68">
      <w:pPr>
        <w:rPr>
          <w:b/>
          <w:sz w:val="28"/>
        </w:rPr>
      </w:pPr>
    </w:p>
    <w:p w14:paraId="1B471BE5" w14:textId="3FFF4F5A" w:rsidR="00F36F68" w:rsidRDefault="00F36F68" w:rsidP="00F36F68">
      <w:pPr>
        <w:rPr>
          <w:lang w:val="en-US"/>
        </w:rPr>
      </w:pPr>
      <w:r w:rsidRPr="00F36F68">
        <w:rPr>
          <w:lang w:val="en-US"/>
        </w:rPr>
        <w:t>Approval is sought to accept grant income from Sport England for the next, and final, phase of You've Got This, the Deepening phase.  The funding offer is for £1,968,518 for the period June 2025 to March 2028.   The resource will be used to further the work to embed system-wide approaches to physical activity locally, building on work over the last six years, to create sustainability.  In this phase, there will be a particular focus on policy change, including contributing to the health and physical activity opportunities in the emerging Local Plan, and supporting the delivery of the Plan for Neighbourhoods TS6 Together in relation to open space regeneration and opportunities for young people.</w:t>
      </w:r>
    </w:p>
    <w:p w14:paraId="08CF044B" w14:textId="77777777" w:rsidR="00F36F68" w:rsidRDefault="00F36F68" w:rsidP="00F36F68">
      <w:pPr>
        <w:rPr>
          <w:noProof/>
          <w:lang w:val="en-US"/>
        </w:rPr>
      </w:pPr>
    </w:p>
    <w:p w14:paraId="1205CEBA" w14:textId="77777777" w:rsidR="00F36F68" w:rsidRDefault="00F36F68" w:rsidP="00F36F68">
      <w:pPr>
        <w:rPr>
          <w:b/>
          <w:sz w:val="28"/>
        </w:rPr>
      </w:pPr>
      <w:r>
        <w:rPr>
          <w:b/>
          <w:sz w:val="28"/>
        </w:rPr>
        <w:t>Who will make the decision?</w:t>
      </w:r>
    </w:p>
    <w:p w14:paraId="03D86155" w14:textId="77777777" w:rsidR="00F36F68" w:rsidRDefault="00F36F68" w:rsidP="00F36F68">
      <w:pPr>
        <w:rPr>
          <w:b/>
          <w:sz w:val="28"/>
        </w:rPr>
      </w:pPr>
    </w:p>
    <w:p w14:paraId="088C2383" w14:textId="70D848F2" w:rsidR="00F36F68" w:rsidRPr="00F36F68" w:rsidRDefault="00F36F68" w:rsidP="00F36F68">
      <w:r w:rsidRPr="00F36F68">
        <w:t>Cabinet Member for Adults and Communities</w:t>
      </w:r>
    </w:p>
    <w:p w14:paraId="1F1AB05B" w14:textId="033B0FF7" w:rsidR="00F36F68" w:rsidRDefault="00F36F68" w:rsidP="00F36F68"/>
    <w:p w14:paraId="5DEC488E" w14:textId="77777777" w:rsidR="00F36F68" w:rsidRDefault="00F36F68" w:rsidP="00F36F68"/>
    <w:p w14:paraId="4CA863F3" w14:textId="77777777" w:rsidR="00F36F68" w:rsidRDefault="00F36F68" w:rsidP="00F36F68">
      <w:pPr>
        <w:rPr>
          <w:b/>
          <w:sz w:val="28"/>
        </w:rPr>
      </w:pPr>
      <w:r>
        <w:rPr>
          <w:b/>
          <w:sz w:val="28"/>
        </w:rPr>
        <w:t>When is the decision to be taken?</w:t>
      </w:r>
    </w:p>
    <w:p w14:paraId="730F3E7C" w14:textId="77777777" w:rsidR="00F36F68" w:rsidRDefault="00F36F68" w:rsidP="00F36F68">
      <w:pPr>
        <w:rPr>
          <w:b/>
          <w:sz w:val="28"/>
        </w:rPr>
      </w:pPr>
    </w:p>
    <w:p w14:paraId="2ADD19C1" w14:textId="20393C8E" w:rsidR="00F36F68" w:rsidRDefault="00F36F68" w:rsidP="00F36F68">
      <w:r>
        <w:t>June 2025</w:t>
      </w:r>
    </w:p>
    <w:p w14:paraId="7F31BA94" w14:textId="77777777" w:rsidR="00F36F68" w:rsidRDefault="00F36F68" w:rsidP="00F36F68"/>
    <w:p w14:paraId="31CFCC2F" w14:textId="77777777" w:rsidR="00F36F68" w:rsidRDefault="00F36F68" w:rsidP="00F36F68">
      <w:pPr>
        <w:rPr>
          <w:b/>
          <w:sz w:val="28"/>
        </w:rPr>
      </w:pPr>
      <w:r>
        <w:rPr>
          <w:b/>
          <w:sz w:val="28"/>
        </w:rPr>
        <w:t>Who will be consulted and how?</w:t>
      </w:r>
    </w:p>
    <w:p w14:paraId="0BD8E9D7" w14:textId="77777777" w:rsidR="00F36F68" w:rsidRDefault="00F36F68" w:rsidP="00F36F68">
      <w:pPr>
        <w:rPr>
          <w:b/>
          <w:sz w:val="28"/>
        </w:rPr>
      </w:pPr>
    </w:p>
    <w:p w14:paraId="1B8F8A84" w14:textId="77777777" w:rsidR="00F36F68" w:rsidRPr="00332DBA" w:rsidRDefault="00F36F68" w:rsidP="00F36F68">
      <w:pPr>
        <w:rPr>
          <w:noProof/>
          <w:lang w:val="en-US"/>
        </w:rPr>
      </w:pPr>
      <w:r w:rsidRPr="00332DBA">
        <w:rPr>
          <w:noProof/>
          <w:lang w:val="en-US"/>
        </w:rPr>
        <w:t xml:space="preserve">Cabinet Member for </w:t>
      </w:r>
      <w:r>
        <w:rPr>
          <w:noProof/>
          <w:lang w:val="en-US"/>
        </w:rPr>
        <w:t>Health, Welfare and Housing</w:t>
      </w:r>
    </w:p>
    <w:p w14:paraId="6CC1A046" w14:textId="77777777" w:rsidR="00F36F68" w:rsidRPr="00332DBA" w:rsidRDefault="00F36F68" w:rsidP="00F36F68">
      <w:pPr>
        <w:rPr>
          <w:noProof/>
          <w:lang w:val="en-US"/>
        </w:rPr>
      </w:pPr>
      <w:r w:rsidRPr="00332DBA">
        <w:rPr>
          <w:noProof/>
          <w:lang w:val="en-US"/>
        </w:rPr>
        <w:t>Chief Legal Officer</w:t>
      </w:r>
    </w:p>
    <w:p w14:paraId="5B2E91B8" w14:textId="77777777" w:rsidR="00F36F68" w:rsidRPr="00332DBA" w:rsidRDefault="00F36F68" w:rsidP="00F36F68">
      <w:pPr>
        <w:rPr>
          <w:noProof/>
          <w:lang w:val="en-US"/>
        </w:rPr>
      </w:pPr>
      <w:r w:rsidRPr="00332DBA">
        <w:rPr>
          <w:noProof/>
          <w:lang w:val="en-US"/>
        </w:rPr>
        <w:t>Chief Finance Officer</w:t>
      </w:r>
    </w:p>
    <w:p w14:paraId="24991617" w14:textId="77777777" w:rsidR="00F36F68" w:rsidRDefault="00F36F68" w:rsidP="00F36F68">
      <w:pPr>
        <w:rPr>
          <w:noProof/>
          <w:lang w:val="en-US"/>
        </w:rPr>
      </w:pPr>
      <w:r w:rsidRPr="00332DBA">
        <w:rPr>
          <w:noProof/>
          <w:lang w:val="en-US"/>
        </w:rPr>
        <w:t xml:space="preserve">Executive Director for Adults &amp; Communities </w:t>
      </w:r>
    </w:p>
    <w:p w14:paraId="4D657854" w14:textId="77777777" w:rsidR="00F36F68" w:rsidRDefault="00F36F68" w:rsidP="00F36F68">
      <w:pPr>
        <w:rPr>
          <w:noProof/>
          <w:lang w:val="en-US"/>
        </w:rPr>
      </w:pPr>
    </w:p>
    <w:p w14:paraId="7043FC57" w14:textId="7B3488FE" w:rsidR="00F36F68" w:rsidRPr="00332DBA" w:rsidRDefault="00F36F68" w:rsidP="00F36F68">
      <w:pPr>
        <w:rPr>
          <w:noProof/>
          <w:lang w:val="en-US"/>
        </w:rPr>
      </w:pPr>
      <w:r w:rsidRPr="00F36F68">
        <w:rPr>
          <w:noProof/>
          <w:lang w:val="en-US"/>
        </w:rPr>
        <w:t>All of the above will be consulted via approval of the delegated decision.</w:t>
      </w:r>
    </w:p>
    <w:p w14:paraId="1FF12675" w14:textId="77777777" w:rsidR="00F36F68" w:rsidRDefault="00F36F68" w:rsidP="00F36F68">
      <w:pPr>
        <w:rPr>
          <w:noProof/>
          <w:lang w:val="en-US"/>
        </w:rPr>
      </w:pPr>
    </w:p>
    <w:p w14:paraId="015D0F87" w14:textId="0C20442D" w:rsidR="00F36F68" w:rsidRPr="00332DBA" w:rsidRDefault="00F36F68" w:rsidP="00F36F68">
      <w:pPr>
        <w:rPr>
          <w:noProof/>
          <w:lang w:val="en-US"/>
        </w:rPr>
      </w:pPr>
      <w:r w:rsidRPr="00F36F68">
        <w:rPr>
          <w:noProof/>
          <w:lang w:val="en-US"/>
        </w:rPr>
        <w:t>The proposal has been developed in partnership with The Exchange, which is YGT's enagagement forum with over 70 local organisions.  The proposal has also been tested with Public Health South Tees and Tees Valley Sport who are key stakeholders.  Sport England were also invovled throughout the proposal development process.</w:t>
      </w:r>
    </w:p>
    <w:p w14:paraId="6A296A48" w14:textId="77777777" w:rsidR="00F36F68" w:rsidRDefault="00F36F68" w:rsidP="00F36F68"/>
    <w:p w14:paraId="51DF4DDC" w14:textId="77777777" w:rsidR="00F36F68" w:rsidRDefault="00F36F68" w:rsidP="00F36F68">
      <w:pPr>
        <w:rPr>
          <w:b/>
          <w:sz w:val="28"/>
        </w:rPr>
      </w:pPr>
      <w:r>
        <w:rPr>
          <w:b/>
          <w:sz w:val="28"/>
        </w:rPr>
        <w:t>Supporting documentation:</w:t>
      </w:r>
    </w:p>
    <w:p w14:paraId="7EBABFF8" w14:textId="77777777" w:rsidR="00F36F68" w:rsidRDefault="00F36F68" w:rsidP="00F36F68">
      <w:pPr>
        <w:rPr>
          <w:b/>
          <w:sz w:val="28"/>
        </w:rPr>
      </w:pPr>
    </w:p>
    <w:p w14:paraId="5D637F22" w14:textId="77777777" w:rsidR="00F36F68" w:rsidRDefault="00F36F68" w:rsidP="00F36F68">
      <w:r>
        <w:t>There are no supporting documents for this decision.</w:t>
      </w:r>
    </w:p>
    <w:p w14:paraId="4D1126E0" w14:textId="77777777" w:rsidR="00F36F68" w:rsidRDefault="00F36F68" w:rsidP="00F36F68"/>
    <w:p w14:paraId="260D2BF4" w14:textId="77777777" w:rsidR="00F36F68" w:rsidRDefault="00F36F68" w:rsidP="00F36F68">
      <w:pPr>
        <w:rPr>
          <w:b/>
          <w:sz w:val="28"/>
        </w:rPr>
      </w:pPr>
    </w:p>
    <w:p w14:paraId="625BFB8B" w14:textId="77777777" w:rsidR="00F36F68" w:rsidRDefault="00F36F68" w:rsidP="00F36F68">
      <w:pPr>
        <w:rPr>
          <w:b/>
          <w:sz w:val="28"/>
        </w:rPr>
      </w:pPr>
      <w:r>
        <w:rPr>
          <w:b/>
          <w:sz w:val="28"/>
        </w:rPr>
        <w:t>How and by when to make representations:</w:t>
      </w:r>
    </w:p>
    <w:p w14:paraId="7DCDDD68" w14:textId="77777777" w:rsidR="00F36F68" w:rsidRDefault="00F36F68" w:rsidP="00F36F68">
      <w:pPr>
        <w:rPr>
          <w:b/>
          <w:sz w:val="28"/>
        </w:rPr>
      </w:pPr>
    </w:p>
    <w:p w14:paraId="5DB3DDC9" w14:textId="1305CE0A" w:rsidR="00F36F68" w:rsidRDefault="00F36F68" w:rsidP="00F36F68">
      <w:r>
        <w:t>Representations should be made to Dr Mark Fishpool before 27 May 2025.</w:t>
      </w:r>
    </w:p>
    <w:p w14:paraId="58503D5D" w14:textId="2E72C9D9" w:rsidR="00F36F68" w:rsidRDefault="00F36F68" w:rsidP="00F36F68">
      <w:pPr>
        <w:rPr>
          <w:noProof/>
          <w:lang w:val="en-US"/>
        </w:rPr>
      </w:pPr>
      <w:r>
        <w:t xml:space="preserve">Tel: </w:t>
      </w:r>
      <w:r w:rsidRPr="00F36F68">
        <w:rPr>
          <w:noProof/>
          <w:lang w:val="en-US"/>
        </w:rPr>
        <w:t>07970427627</w:t>
      </w:r>
      <w:r>
        <w:rPr>
          <w:noProof/>
          <w:lang w:val="en-US"/>
        </w:rPr>
        <w:t xml:space="preserve"> or email </w:t>
      </w:r>
      <w:r w:rsidRPr="00F36F68">
        <w:rPr>
          <w:noProof/>
          <w:lang w:val="en-US"/>
        </w:rPr>
        <w:t>mark.fishpool@redcar-cleveland.gov.uk</w:t>
      </w:r>
    </w:p>
    <w:p w14:paraId="194EEE5B" w14:textId="77777777" w:rsidR="00F36F68" w:rsidRDefault="00F36F68" w:rsidP="00F36F68">
      <w:pPr>
        <w:rPr>
          <w:noProof/>
          <w:lang w:val="en-US"/>
        </w:rPr>
      </w:pPr>
    </w:p>
    <w:p w14:paraId="041ADD2C" w14:textId="77777777" w:rsidR="00F36F68" w:rsidRDefault="00F36F68" w:rsidP="00F36F68"/>
    <w:p w14:paraId="15A398BC" w14:textId="4615297B" w:rsidR="00F36F68" w:rsidRDefault="00F36F68" w:rsidP="00F36F68">
      <w:r>
        <w:t>First published in Forward Plan on 29 April 2025</w:t>
      </w:r>
    </w:p>
    <w:p w14:paraId="40271D2B" w14:textId="77777777" w:rsidR="00F36F68" w:rsidRDefault="00F36F68" w:rsidP="00F36F68"/>
    <w:p w14:paraId="3796CF4A" w14:textId="048E148C" w:rsidR="00F36F68" w:rsidRDefault="00F36F68" w:rsidP="00F36F68">
      <w:pPr>
        <w:rPr>
          <w:b/>
          <w:sz w:val="28"/>
          <w:szCs w:val="28"/>
        </w:rPr>
      </w:pPr>
      <w:r w:rsidRPr="008254C1">
        <w:rPr>
          <w:b/>
          <w:sz w:val="28"/>
          <w:szCs w:val="28"/>
        </w:rPr>
        <w:t>Following the Making of the decision, the decision form will be published here:</w:t>
      </w:r>
    </w:p>
    <w:p w14:paraId="59ED3E5F" w14:textId="691AE9EA" w:rsidR="00F36F68" w:rsidRDefault="00F36F68" w:rsidP="00F36F68">
      <w:pPr>
        <w:rPr>
          <w:b/>
          <w:sz w:val="28"/>
          <w:szCs w:val="28"/>
        </w:rPr>
      </w:pPr>
    </w:p>
    <w:p w14:paraId="00ADB2ED" w14:textId="59B6F51B" w:rsidR="00F36F68" w:rsidRPr="008254C1" w:rsidRDefault="00F36F68" w:rsidP="00F36F68">
      <w:pPr>
        <w:rPr>
          <w:b/>
          <w:sz w:val="28"/>
          <w:szCs w:val="28"/>
        </w:rPr>
      </w:pPr>
      <w:r>
        <w:rPr>
          <w:noProof/>
        </w:rPr>
        <mc:AlternateContent>
          <mc:Choice Requires="wps">
            <w:drawing>
              <wp:anchor distT="0" distB="0" distL="114300" distR="114300" simplePos="0" relativeHeight="251940864" behindDoc="0" locked="0" layoutInCell="1" allowOverlap="1" wp14:anchorId="03CBF3EB" wp14:editId="46A0FA95">
                <wp:simplePos x="0" y="0"/>
                <wp:positionH relativeFrom="page">
                  <wp:posOffset>3152775</wp:posOffset>
                </wp:positionH>
                <wp:positionV relativeFrom="paragraph">
                  <wp:posOffset>94615</wp:posOffset>
                </wp:positionV>
                <wp:extent cx="1266825" cy="762000"/>
                <wp:effectExtent l="0" t="0" r="28575" b="19050"/>
                <wp:wrapNone/>
                <wp:docPr id="1697599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56571D00" w14:textId="606FAF1E" w:rsidR="00F36F68" w:rsidRPr="003E2E18" w:rsidRDefault="006C0BD8" w:rsidP="00F36F68">
                            <w:r>
                              <w:object w:dxaOrig="1311" w:dyaOrig="849" w14:anchorId="379DED89">
                                <v:shape id="_x0000_i1028" type="#_x0000_t75" style="width:76.7pt;height:49.85pt">
                                  <v:imagedata r:id="rId16" o:title=""/>
                                </v:shape>
                                <o:OLEObject Type="Embed" ProgID="Acrobat.Document.DC" ShapeID="_x0000_i1028" DrawAspect="Icon" ObjectID="_1813495990" r:id="rId17"/>
                              </w:object>
                            </w:r>
                          </w:p>
                          <w:p w14:paraId="670066E2" w14:textId="77777777" w:rsidR="00F36F68" w:rsidRDefault="00F36F68" w:rsidP="00F3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F3EB" id="_x0000_s1031" type="#_x0000_t202" style="position:absolute;margin-left:248.25pt;margin-top:7.45pt;width:99.75pt;height:60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I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" fillcolor="window" strokeweight=".5pt">
                <v:path arrowok="t"/>
                <v:textbox>
                  <w:txbxContent>
                    <w:p w14:paraId="56571D00" w14:textId="606FAF1E" w:rsidR="00F36F68" w:rsidRPr="003E2E18" w:rsidRDefault="006C0BD8" w:rsidP="00F36F68">
                      <w:r>
                        <w:object w:dxaOrig="1311" w:dyaOrig="849" w14:anchorId="379DED89">
                          <v:shape id="_x0000_i1028" type="#_x0000_t75" style="width:76.7pt;height:49.85pt">
                            <v:imagedata r:id="rId16" o:title=""/>
                          </v:shape>
                          <o:OLEObject Type="Embed" ProgID="Acrobat.Document.DC" ShapeID="_x0000_i1028" DrawAspect="Icon" ObjectID="_1813495990" r:id="rId18"/>
                        </w:object>
                      </w:r>
                    </w:p>
                    <w:p w14:paraId="670066E2" w14:textId="77777777" w:rsidR="00F36F68" w:rsidRDefault="00F36F68" w:rsidP="00F36F68"/>
                  </w:txbxContent>
                </v:textbox>
                <w10:wrap anchorx="page"/>
              </v:shape>
            </w:pict>
          </mc:Fallback>
        </mc:AlternateContent>
      </w:r>
    </w:p>
    <w:p w14:paraId="2F9B2D77" w14:textId="77777777" w:rsidR="00F36F68" w:rsidRDefault="00F36F68" w:rsidP="00F36F68"/>
    <w:p w14:paraId="360D7095" w14:textId="7BECDD35" w:rsidR="003C160E" w:rsidRDefault="00F36F68" w:rsidP="003C160E">
      <w:pPr>
        <w:rPr>
          <w:b/>
          <w:sz w:val="28"/>
          <w:szCs w:val="28"/>
          <w:lang w:val="en-US"/>
        </w:rPr>
      </w:pPr>
      <w:r>
        <w:rPr>
          <w:b/>
          <w:sz w:val="28"/>
        </w:rPr>
        <w:br w:type="page"/>
      </w:r>
      <w:r w:rsidR="003C160E">
        <w:rPr>
          <w:b/>
          <w:sz w:val="28"/>
        </w:rPr>
        <w:t xml:space="preserve">DECISION: </w:t>
      </w:r>
      <w:r w:rsidR="003C160E" w:rsidRPr="006B4381">
        <w:rPr>
          <w:b/>
          <w:sz w:val="28"/>
        </w:rPr>
        <w:t>ADD00</w:t>
      </w:r>
      <w:r w:rsidR="003C160E">
        <w:rPr>
          <w:b/>
          <w:sz w:val="28"/>
        </w:rPr>
        <w:t>87</w:t>
      </w:r>
      <w:r w:rsidR="00357A2A">
        <w:rPr>
          <w:b/>
          <w:sz w:val="28"/>
        </w:rPr>
        <w:t xml:space="preserve"> </w:t>
      </w:r>
      <w:r w:rsidR="00357A2A" w:rsidRPr="00FA2CB9">
        <w:rPr>
          <w:b/>
          <w:sz w:val="28"/>
          <w:lang w:val="en-US"/>
        </w:rPr>
        <w:t>South Tees All Age Carers Support service</w:t>
      </w:r>
    </w:p>
    <w:p w14:paraId="3CA4D786" w14:textId="77777777" w:rsidR="003C160E" w:rsidRDefault="003C160E" w:rsidP="003C160E">
      <w:pPr>
        <w:rPr>
          <w:b/>
          <w:sz w:val="28"/>
        </w:rPr>
      </w:pPr>
    </w:p>
    <w:p w14:paraId="1AED0FE4" w14:textId="61028C5F" w:rsidR="003C160E" w:rsidRDefault="003C160E" w:rsidP="003C160E">
      <w:pPr>
        <w:rPr>
          <w:b/>
          <w:sz w:val="28"/>
        </w:rPr>
      </w:pPr>
      <w:r>
        <w:rPr>
          <w:b/>
          <w:sz w:val="28"/>
        </w:rPr>
        <w:t xml:space="preserve">Nature of the decision: </w:t>
      </w:r>
    </w:p>
    <w:p w14:paraId="13875A00" w14:textId="77777777" w:rsidR="003C160E" w:rsidRDefault="003C160E" w:rsidP="003C160E">
      <w:pPr>
        <w:rPr>
          <w:b/>
          <w:sz w:val="28"/>
        </w:rPr>
      </w:pPr>
    </w:p>
    <w:p w14:paraId="3933F46F" w14:textId="33F1DD22" w:rsidR="003C160E" w:rsidRDefault="005C3C0A" w:rsidP="005C3C0A">
      <w:pPr>
        <w:rPr>
          <w:lang w:val="en-US"/>
        </w:rPr>
      </w:pPr>
      <w:r>
        <w:rPr>
          <w:lang w:val="en-US"/>
        </w:rPr>
        <w:t>C</w:t>
      </w:r>
      <w:r w:rsidRPr="005C3C0A">
        <w:rPr>
          <w:lang w:val="en-US"/>
        </w:rPr>
        <w:t>ommence a procurement process in order to award a contract for the South Tees All Age Carers Support Service</w:t>
      </w:r>
      <w:r>
        <w:rPr>
          <w:lang w:val="en-US"/>
        </w:rPr>
        <w:t xml:space="preserve">.  </w:t>
      </w:r>
      <w:r w:rsidRPr="005C3C0A">
        <w:rPr>
          <w:lang w:val="en-US"/>
        </w:rPr>
        <w:t>It is anticipated the contract will start on 1 April 2027 for a period of 5 years plus 2 optional 12 month extension periods.</w:t>
      </w:r>
      <w:r>
        <w:rPr>
          <w:lang w:val="en-US"/>
        </w:rPr>
        <w:t xml:space="preserve">  </w:t>
      </w:r>
      <w:r w:rsidRPr="005C3C0A">
        <w:rPr>
          <w:lang w:val="en-US"/>
        </w:rPr>
        <w:t xml:space="preserve">The annual contract value for Redcar &amp; Cleveland Borough Council is expected to be in the </w:t>
      </w:r>
      <w:r>
        <w:rPr>
          <w:lang w:val="en-US"/>
        </w:rPr>
        <w:t>r</w:t>
      </w:r>
      <w:r w:rsidRPr="005C3C0A">
        <w:rPr>
          <w:lang w:val="en-US"/>
        </w:rPr>
        <w:t>egion of £394,000, totalling £2,758,000 for the full contract period (including optional extension periods)</w:t>
      </w:r>
    </w:p>
    <w:p w14:paraId="52E2E305" w14:textId="77777777" w:rsidR="005C3C0A" w:rsidRDefault="005C3C0A" w:rsidP="005C3C0A">
      <w:pPr>
        <w:rPr>
          <w:noProof/>
          <w:lang w:val="en-US"/>
        </w:rPr>
      </w:pPr>
    </w:p>
    <w:p w14:paraId="193519A6" w14:textId="77777777" w:rsidR="003C160E" w:rsidRDefault="003C160E" w:rsidP="003C160E">
      <w:pPr>
        <w:rPr>
          <w:b/>
          <w:sz w:val="28"/>
        </w:rPr>
      </w:pPr>
      <w:r>
        <w:rPr>
          <w:b/>
          <w:sz w:val="28"/>
        </w:rPr>
        <w:t>Who will make the decision?</w:t>
      </w:r>
    </w:p>
    <w:p w14:paraId="2525A82F" w14:textId="77777777" w:rsidR="003C160E" w:rsidRDefault="003C160E" w:rsidP="003C160E">
      <w:pPr>
        <w:rPr>
          <w:b/>
          <w:sz w:val="28"/>
        </w:rPr>
      </w:pPr>
    </w:p>
    <w:p w14:paraId="30B1D35D" w14:textId="735B598B" w:rsidR="003C160E" w:rsidRDefault="003C160E" w:rsidP="003C160E">
      <w:r>
        <w:t xml:space="preserve">Cabinet Member for </w:t>
      </w:r>
      <w:r w:rsidR="00FA2CB9">
        <w:t>Adults &amp; Communities</w:t>
      </w:r>
    </w:p>
    <w:p w14:paraId="31066AC8" w14:textId="77777777" w:rsidR="003C160E" w:rsidRDefault="003C160E" w:rsidP="003C160E"/>
    <w:p w14:paraId="5E3B45E2" w14:textId="77777777" w:rsidR="003C160E" w:rsidRDefault="003C160E" w:rsidP="003C160E">
      <w:pPr>
        <w:rPr>
          <w:b/>
          <w:sz w:val="28"/>
        </w:rPr>
      </w:pPr>
      <w:r>
        <w:rPr>
          <w:b/>
          <w:sz w:val="28"/>
        </w:rPr>
        <w:t>When is the decision to be taken?</w:t>
      </w:r>
    </w:p>
    <w:p w14:paraId="22F4D707" w14:textId="77777777" w:rsidR="003C160E" w:rsidRDefault="003C160E" w:rsidP="003C160E">
      <w:pPr>
        <w:rPr>
          <w:b/>
          <w:sz w:val="28"/>
        </w:rPr>
      </w:pPr>
    </w:p>
    <w:p w14:paraId="25E9FEE9" w14:textId="39B433F7" w:rsidR="003C160E" w:rsidRDefault="00FA2CB9" w:rsidP="003C160E">
      <w:r>
        <w:t>June</w:t>
      </w:r>
      <w:r w:rsidR="003C160E">
        <w:t xml:space="preserve"> 2025</w:t>
      </w:r>
    </w:p>
    <w:p w14:paraId="1CE5028B" w14:textId="77777777" w:rsidR="003C160E" w:rsidRDefault="003C160E" w:rsidP="003C160E"/>
    <w:p w14:paraId="189F566E" w14:textId="77777777" w:rsidR="003C160E" w:rsidRDefault="003C160E" w:rsidP="003C160E">
      <w:pPr>
        <w:rPr>
          <w:b/>
          <w:sz w:val="28"/>
        </w:rPr>
      </w:pPr>
      <w:r>
        <w:rPr>
          <w:b/>
          <w:sz w:val="28"/>
        </w:rPr>
        <w:t>Who will be consulted and how?</w:t>
      </w:r>
    </w:p>
    <w:p w14:paraId="33C37BD3" w14:textId="77777777" w:rsidR="003C160E" w:rsidRDefault="003C160E" w:rsidP="003C160E">
      <w:pPr>
        <w:rPr>
          <w:b/>
          <w:sz w:val="28"/>
        </w:rPr>
      </w:pPr>
    </w:p>
    <w:p w14:paraId="2C30BDEB" w14:textId="77777777" w:rsidR="005C3C0A" w:rsidRPr="005C3C0A" w:rsidRDefault="005C3C0A" w:rsidP="005C3C0A">
      <w:pPr>
        <w:rPr>
          <w:noProof/>
          <w:lang w:val="en-US"/>
        </w:rPr>
      </w:pPr>
      <w:r w:rsidRPr="005C3C0A">
        <w:rPr>
          <w:noProof/>
          <w:lang w:val="en-US"/>
        </w:rPr>
        <w:t>Public / Unpaid Carers</w:t>
      </w:r>
    </w:p>
    <w:p w14:paraId="64F2A83A" w14:textId="73CEF190" w:rsidR="005C3C0A" w:rsidRPr="005C3C0A" w:rsidRDefault="005C3C0A" w:rsidP="005C3C0A">
      <w:pPr>
        <w:rPr>
          <w:noProof/>
          <w:lang w:val="en-US"/>
        </w:rPr>
      </w:pPr>
      <w:r w:rsidRPr="005C3C0A">
        <w:rPr>
          <w:noProof/>
          <w:lang w:val="en-US"/>
        </w:rPr>
        <w:t>Professionals</w:t>
      </w:r>
    </w:p>
    <w:p w14:paraId="4C2C9A54" w14:textId="77777777" w:rsidR="005C3C0A" w:rsidRPr="005C3C0A" w:rsidRDefault="005C3C0A" w:rsidP="005C3C0A">
      <w:pPr>
        <w:rPr>
          <w:noProof/>
          <w:lang w:val="en-US"/>
        </w:rPr>
      </w:pPr>
      <w:r w:rsidRPr="005C3C0A">
        <w:rPr>
          <w:noProof/>
          <w:lang w:val="en-US"/>
        </w:rPr>
        <w:t xml:space="preserve">Service Providers </w:t>
      </w:r>
    </w:p>
    <w:p w14:paraId="1CABFB27" w14:textId="77777777" w:rsidR="00D052D5" w:rsidRDefault="00D052D5" w:rsidP="005C3C0A">
      <w:pPr>
        <w:rPr>
          <w:noProof/>
          <w:lang w:val="en-US"/>
        </w:rPr>
      </w:pPr>
    </w:p>
    <w:p w14:paraId="66295983" w14:textId="65161EE4" w:rsidR="005C3C0A" w:rsidRPr="005C3C0A" w:rsidRDefault="005C3C0A" w:rsidP="005C3C0A">
      <w:pPr>
        <w:rPr>
          <w:noProof/>
          <w:lang w:val="en-US"/>
        </w:rPr>
      </w:pPr>
      <w:r w:rsidRPr="005C3C0A">
        <w:rPr>
          <w:noProof/>
          <w:lang w:val="en-US"/>
        </w:rPr>
        <w:t>The above will be engaged via various communications channels including online survey and face to face drop in sessions.</w:t>
      </w:r>
    </w:p>
    <w:p w14:paraId="76280C14" w14:textId="77777777" w:rsidR="00D052D5" w:rsidRDefault="00D052D5" w:rsidP="005C3C0A">
      <w:pPr>
        <w:rPr>
          <w:noProof/>
          <w:lang w:val="en-US"/>
        </w:rPr>
      </w:pPr>
    </w:p>
    <w:p w14:paraId="5B5BDDFD" w14:textId="0CCED758" w:rsidR="005C3C0A" w:rsidRPr="005C3C0A" w:rsidRDefault="005C3C0A" w:rsidP="005C3C0A">
      <w:pPr>
        <w:rPr>
          <w:noProof/>
          <w:lang w:val="en-US"/>
        </w:rPr>
      </w:pPr>
      <w:r w:rsidRPr="005C3C0A">
        <w:rPr>
          <w:noProof/>
          <w:lang w:val="en-US"/>
        </w:rPr>
        <w:t>Cabinet Member for Adult Services</w:t>
      </w:r>
    </w:p>
    <w:p w14:paraId="6E602639" w14:textId="77777777" w:rsidR="005C3C0A" w:rsidRPr="005C3C0A" w:rsidRDefault="005C3C0A" w:rsidP="005C3C0A">
      <w:pPr>
        <w:rPr>
          <w:noProof/>
          <w:lang w:val="en-US"/>
        </w:rPr>
      </w:pPr>
      <w:r w:rsidRPr="005C3C0A">
        <w:rPr>
          <w:noProof/>
          <w:lang w:val="en-US"/>
        </w:rPr>
        <w:t>Chief Legal Officer</w:t>
      </w:r>
    </w:p>
    <w:p w14:paraId="79A74773" w14:textId="77777777" w:rsidR="005C3C0A" w:rsidRPr="005C3C0A" w:rsidRDefault="005C3C0A" w:rsidP="005C3C0A">
      <w:pPr>
        <w:rPr>
          <w:noProof/>
          <w:lang w:val="en-US"/>
        </w:rPr>
      </w:pPr>
      <w:r w:rsidRPr="005C3C0A">
        <w:rPr>
          <w:noProof/>
          <w:lang w:val="en-US"/>
        </w:rPr>
        <w:t>Chief Finance Officer</w:t>
      </w:r>
    </w:p>
    <w:p w14:paraId="216CF29A" w14:textId="77777777" w:rsidR="005C3C0A" w:rsidRPr="005C3C0A" w:rsidRDefault="005C3C0A" w:rsidP="005C3C0A">
      <w:pPr>
        <w:rPr>
          <w:noProof/>
          <w:lang w:val="en-US"/>
        </w:rPr>
      </w:pPr>
      <w:r w:rsidRPr="005C3C0A">
        <w:rPr>
          <w:noProof/>
          <w:lang w:val="en-US"/>
        </w:rPr>
        <w:t xml:space="preserve">Executive Director for Adults &amp; Communities </w:t>
      </w:r>
    </w:p>
    <w:p w14:paraId="1CD4A965" w14:textId="77777777" w:rsidR="005C3C0A" w:rsidRDefault="005C3C0A" w:rsidP="005C3C0A">
      <w:pPr>
        <w:rPr>
          <w:noProof/>
          <w:lang w:val="en-US"/>
        </w:rPr>
      </w:pPr>
    </w:p>
    <w:p w14:paraId="62204032" w14:textId="040DB490" w:rsidR="003C160E" w:rsidRDefault="005C3C0A" w:rsidP="005C3C0A">
      <w:r w:rsidRPr="005C3C0A">
        <w:rPr>
          <w:noProof/>
          <w:lang w:val="en-US"/>
        </w:rPr>
        <w:t>All of the above will be consulted via approval of the delegated decision.</w:t>
      </w:r>
    </w:p>
    <w:p w14:paraId="508C53F9" w14:textId="77777777" w:rsidR="005C3C0A" w:rsidRDefault="005C3C0A" w:rsidP="003C160E">
      <w:pPr>
        <w:rPr>
          <w:b/>
          <w:sz w:val="28"/>
        </w:rPr>
      </w:pPr>
    </w:p>
    <w:p w14:paraId="0A4BB408" w14:textId="25733A32" w:rsidR="003C160E" w:rsidRDefault="003C160E" w:rsidP="003C160E">
      <w:pPr>
        <w:rPr>
          <w:b/>
          <w:sz w:val="28"/>
        </w:rPr>
      </w:pPr>
      <w:r>
        <w:rPr>
          <w:b/>
          <w:sz w:val="28"/>
        </w:rPr>
        <w:t>Supporting documentation:</w:t>
      </w:r>
    </w:p>
    <w:p w14:paraId="15463FAC" w14:textId="77777777" w:rsidR="003C160E" w:rsidRDefault="003C160E" w:rsidP="003C160E">
      <w:pPr>
        <w:rPr>
          <w:b/>
          <w:sz w:val="28"/>
        </w:rPr>
      </w:pPr>
    </w:p>
    <w:p w14:paraId="39CE7285" w14:textId="327E600F" w:rsidR="003C160E" w:rsidRDefault="003C160E" w:rsidP="003C160E">
      <w:r>
        <w:t>There are no supporting documents for this decision.</w:t>
      </w:r>
    </w:p>
    <w:p w14:paraId="3CEAFA02" w14:textId="77777777" w:rsidR="005C3C0A" w:rsidRPr="005C3C0A" w:rsidRDefault="005C3C0A" w:rsidP="003C160E"/>
    <w:p w14:paraId="400C28F1" w14:textId="77777777" w:rsidR="003C160E" w:rsidRDefault="003C160E" w:rsidP="003C160E">
      <w:pPr>
        <w:rPr>
          <w:b/>
          <w:sz w:val="28"/>
        </w:rPr>
      </w:pPr>
      <w:r>
        <w:rPr>
          <w:b/>
          <w:sz w:val="28"/>
        </w:rPr>
        <w:t>How and by when to make representations:</w:t>
      </w:r>
    </w:p>
    <w:p w14:paraId="2D8B6A1D" w14:textId="77777777" w:rsidR="003C160E" w:rsidRDefault="003C160E" w:rsidP="003C160E">
      <w:pPr>
        <w:rPr>
          <w:b/>
          <w:sz w:val="28"/>
        </w:rPr>
      </w:pPr>
    </w:p>
    <w:p w14:paraId="587295BA" w14:textId="515819EE" w:rsidR="003C160E" w:rsidRDefault="003C160E" w:rsidP="003C160E">
      <w:r>
        <w:t xml:space="preserve">Representations should be made to </w:t>
      </w:r>
      <w:r w:rsidR="00FA2CB9" w:rsidRPr="00FA2CB9">
        <w:t>Nikki Carmichael</w:t>
      </w:r>
      <w:r w:rsidR="00FA2CB9">
        <w:t xml:space="preserve"> </w:t>
      </w:r>
      <w:r>
        <w:t>before 1</w:t>
      </w:r>
      <w:r w:rsidR="00FA2CB9">
        <w:t>8</w:t>
      </w:r>
      <w:r>
        <w:t xml:space="preserve"> </w:t>
      </w:r>
      <w:r w:rsidR="00FA2CB9">
        <w:t>June</w:t>
      </w:r>
      <w:r>
        <w:t xml:space="preserve"> 2025.</w:t>
      </w:r>
    </w:p>
    <w:p w14:paraId="3EE6ED71" w14:textId="57B17C37" w:rsidR="003C160E" w:rsidRDefault="003C160E" w:rsidP="003C160E">
      <w:pPr>
        <w:rPr>
          <w:lang w:val="en-US"/>
        </w:rPr>
      </w:pPr>
      <w:r>
        <w:t xml:space="preserve">Tel: </w:t>
      </w:r>
      <w:r w:rsidR="00FA2CB9" w:rsidRPr="00FA2CB9">
        <w:rPr>
          <w:noProof/>
          <w:lang w:val="en-US"/>
        </w:rPr>
        <w:t>07795305911</w:t>
      </w:r>
      <w:r>
        <w:rPr>
          <w:noProof/>
          <w:lang w:val="en-US"/>
        </w:rPr>
        <w:t xml:space="preserve"> or email </w:t>
      </w:r>
      <w:hyperlink r:id="rId19" w:history="1">
        <w:r w:rsidR="00FA2CB9" w:rsidRPr="00A36554">
          <w:rPr>
            <w:rStyle w:val="Hyperlink"/>
            <w:lang w:val="en-US"/>
          </w:rPr>
          <w:t>nikki.carmichael@redcar-cleveland.gov.uk</w:t>
        </w:r>
      </w:hyperlink>
    </w:p>
    <w:p w14:paraId="3C2FDEF8" w14:textId="77777777" w:rsidR="003C160E" w:rsidRDefault="003C160E" w:rsidP="003C160E">
      <w:pPr>
        <w:rPr>
          <w:noProof/>
          <w:lang w:val="en-US"/>
        </w:rPr>
      </w:pPr>
    </w:p>
    <w:p w14:paraId="13899E8C" w14:textId="77777777" w:rsidR="003C160E" w:rsidRDefault="003C160E" w:rsidP="003C160E"/>
    <w:p w14:paraId="21941B28" w14:textId="3CCD2AB5" w:rsidR="003C160E" w:rsidRDefault="003C160E" w:rsidP="003C160E">
      <w:r>
        <w:t xml:space="preserve">First published in Forward Plan on </w:t>
      </w:r>
      <w:r w:rsidR="00FA2CB9">
        <w:t xml:space="preserve">21 May </w:t>
      </w:r>
      <w:r>
        <w:t>2025</w:t>
      </w:r>
    </w:p>
    <w:p w14:paraId="49E28D25" w14:textId="77777777" w:rsidR="003C160E" w:rsidRDefault="003C160E" w:rsidP="003C160E"/>
    <w:p w14:paraId="134DA673" w14:textId="77777777" w:rsidR="003C160E" w:rsidRPr="008254C1" w:rsidRDefault="003C160E" w:rsidP="003C160E">
      <w:pPr>
        <w:rPr>
          <w:b/>
          <w:sz w:val="28"/>
          <w:szCs w:val="28"/>
        </w:rPr>
      </w:pPr>
      <w:r>
        <w:rPr>
          <w:noProof/>
        </w:rPr>
        <mc:AlternateContent>
          <mc:Choice Requires="wps">
            <w:drawing>
              <wp:anchor distT="0" distB="0" distL="114300" distR="114300" simplePos="0" relativeHeight="251951104" behindDoc="0" locked="0" layoutInCell="1" allowOverlap="1" wp14:anchorId="1CDD32B4" wp14:editId="6CEEDA76">
                <wp:simplePos x="0" y="0"/>
                <wp:positionH relativeFrom="page">
                  <wp:posOffset>3181350</wp:posOffset>
                </wp:positionH>
                <wp:positionV relativeFrom="paragraph">
                  <wp:posOffset>365125</wp:posOffset>
                </wp:positionV>
                <wp:extent cx="1266825" cy="762000"/>
                <wp:effectExtent l="0" t="0" r="28575" b="19050"/>
                <wp:wrapNone/>
                <wp:docPr id="384958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703D2F43" w14:textId="77777777" w:rsidR="003C160E" w:rsidRPr="003E2E18" w:rsidRDefault="003C160E" w:rsidP="003C160E"/>
                          <w:p w14:paraId="764AFE5F" w14:textId="77777777" w:rsidR="003C160E" w:rsidRDefault="003C160E" w:rsidP="003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2B4" id="_x0000_s1032" type="#_x0000_t202" style="position:absolute;margin-left:250.5pt;margin-top:28.75pt;width:99.75pt;height:60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Ws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xTHwfbzZQHpBmB0cFesuXCoOt&#10;MN8n5lBySCCOUXjERWrADKHbUVKB+/W3++iPSkArJQ1KuKD+5445gTR8N6iRL4PRKGo+HUbjmyEe&#10;3LVlc20xu3oBSOUAB9bytI3+QZ+20kH9gtM2j1HRxAzH2AUNp+0iHAcLp5WL+Tw5ocotCyuztvyk&#10;rkjyc/vCnO26HlAvD3ASO8vfNP/oGxk3MN8FkCop48JqJ1OckNTtbprjCF6fk9flmzP7DQ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Dc3XWsVAIAALsEAAAOAAAAAAAAAAAAAAAAAC4CAABkcnMvZTJvRG9jLnhtbFBLAQIt&#10;ABQABgAIAAAAIQBobN7e3wAAAAoBAAAPAAAAAAAAAAAAAAAAAK4EAABkcnMvZG93bnJldi54bWxQ&#10;SwUGAAAAAAQABADzAAAAugUAAAAA&#10;" fillcolor="window" strokeweight=".5pt">
                <v:path arrowok="t"/>
                <v:textbox>
                  <w:txbxContent>
                    <w:p w14:paraId="703D2F43" w14:textId="77777777" w:rsidR="003C160E" w:rsidRPr="003E2E18" w:rsidRDefault="003C160E" w:rsidP="003C160E"/>
                    <w:p w14:paraId="764AFE5F" w14:textId="77777777" w:rsidR="003C160E" w:rsidRDefault="003C160E" w:rsidP="003C160E"/>
                  </w:txbxContent>
                </v:textbox>
                <w10:wrap anchorx="page"/>
              </v:shape>
            </w:pict>
          </mc:Fallback>
        </mc:AlternateContent>
      </w:r>
      <w:r w:rsidRPr="008254C1">
        <w:rPr>
          <w:b/>
          <w:sz w:val="28"/>
          <w:szCs w:val="28"/>
        </w:rPr>
        <w:t>Following the Making of the decision, the decision form will be published here:</w:t>
      </w:r>
    </w:p>
    <w:p w14:paraId="24F753BC" w14:textId="77777777" w:rsidR="003C160E" w:rsidRDefault="003C160E" w:rsidP="003C160E"/>
    <w:p w14:paraId="3F54117D" w14:textId="77777777" w:rsidR="003C160E" w:rsidRDefault="003C160E" w:rsidP="003C160E">
      <w:pPr>
        <w:rPr>
          <w:b/>
          <w:sz w:val="28"/>
        </w:rPr>
      </w:pPr>
      <w:r>
        <w:rPr>
          <w:b/>
          <w:sz w:val="28"/>
        </w:rPr>
        <w:br w:type="page"/>
      </w:r>
    </w:p>
    <w:p w14:paraId="6361CA7F" w14:textId="7DDA967E" w:rsidR="00357A2A" w:rsidRDefault="00357A2A" w:rsidP="00357A2A">
      <w:pPr>
        <w:rPr>
          <w:b/>
          <w:sz w:val="28"/>
          <w:szCs w:val="28"/>
          <w:lang w:val="en-US"/>
        </w:rPr>
      </w:pPr>
      <w:r>
        <w:rPr>
          <w:b/>
          <w:sz w:val="28"/>
        </w:rPr>
        <w:t xml:space="preserve">DECISION: </w:t>
      </w:r>
      <w:r w:rsidRPr="006B4381">
        <w:rPr>
          <w:b/>
          <w:sz w:val="28"/>
        </w:rPr>
        <w:t>ADD00</w:t>
      </w:r>
      <w:r>
        <w:rPr>
          <w:b/>
          <w:sz w:val="28"/>
        </w:rPr>
        <w:t xml:space="preserve">88 </w:t>
      </w:r>
      <w:r w:rsidRPr="00357A2A">
        <w:rPr>
          <w:b/>
          <w:sz w:val="28"/>
        </w:rPr>
        <w:t>Direct Payment Support Service</w:t>
      </w:r>
    </w:p>
    <w:p w14:paraId="39A24E2B" w14:textId="77777777" w:rsidR="00357A2A" w:rsidRDefault="00357A2A" w:rsidP="00357A2A">
      <w:pPr>
        <w:rPr>
          <w:b/>
          <w:sz w:val="28"/>
        </w:rPr>
      </w:pPr>
    </w:p>
    <w:p w14:paraId="1159BF4C" w14:textId="45CC6884" w:rsidR="00357A2A" w:rsidRDefault="00357A2A" w:rsidP="00357A2A">
      <w:pPr>
        <w:rPr>
          <w:b/>
          <w:sz w:val="28"/>
        </w:rPr>
      </w:pPr>
      <w:r>
        <w:rPr>
          <w:b/>
          <w:sz w:val="28"/>
        </w:rPr>
        <w:t xml:space="preserve">Nature of the decision: </w:t>
      </w:r>
    </w:p>
    <w:p w14:paraId="1F0B8192" w14:textId="77777777" w:rsidR="00357A2A" w:rsidRDefault="00357A2A" w:rsidP="00357A2A">
      <w:pPr>
        <w:rPr>
          <w:b/>
          <w:sz w:val="28"/>
        </w:rPr>
      </w:pPr>
    </w:p>
    <w:p w14:paraId="3995A707" w14:textId="77777777" w:rsidR="00357A2A" w:rsidRDefault="00357A2A" w:rsidP="00357A2A">
      <w:pPr>
        <w:rPr>
          <w:lang w:val="en-US"/>
        </w:rPr>
      </w:pPr>
      <w:r w:rsidRPr="00357A2A">
        <w:rPr>
          <w:lang w:val="en-US"/>
        </w:rPr>
        <w:t>Commence a procurement process in order to award a contract for Direct Payment Support Services.</w:t>
      </w:r>
    </w:p>
    <w:p w14:paraId="333120E5" w14:textId="77777777" w:rsidR="00357A2A" w:rsidRPr="00357A2A" w:rsidRDefault="00357A2A" w:rsidP="00357A2A">
      <w:pPr>
        <w:rPr>
          <w:lang w:val="en-US"/>
        </w:rPr>
      </w:pPr>
    </w:p>
    <w:p w14:paraId="3D3590C8" w14:textId="77777777" w:rsidR="00357A2A" w:rsidRDefault="00357A2A" w:rsidP="00357A2A">
      <w:pPr>
        <w:rPr>
          <w:lang w:val="en-US"/>
        </w:rPr>
      </w:pPr>
      <w:r w:rsidRPr="00357A2A">
        <w:rPr>
          <w:lang w:val="en-US"/>
        </w:rPr>
        <w:t>The contract will be for a peiod of 3 years plus the option of 1 x 12 month extension period. The contract is anticipated to commence 01 May 2026.</w:t>
      </w:r>
    </w:p>
    <w:p w14:paraId="4E216D7B" w14:textId="77777777" w:rsidR="00357A2A" w:rsidRPr="00357A2A" w:rsidRDefault="00357A2A" w:rsidP="00357A2A">
      <w:pPr>
        <w:rPr>
          <w:lang w:val="en-US"/>
        </w:rPr>
      </w:pPr>
    </w:p>
    <w:p w14:paraId="68D9CDFB" w14:textId="4B002F4F" w:rsidR="00357A2A" w:rsidRDefault="00357A2A" w:rsidP="00357A2A">
      <w:pPr>
        <w:rPr>
          <w:lang w:val="en-US"/>
        </w:rPr>
      </w:pPr>
      <w:r w:rsidRPr="00357A2A">
        <w:rPr>
          <w:lang w:val="en-US"/>
        </w:rPr>
        <w:t xml:space="preserve">The annual contract value for Redcar &amp; Cleveland Borough Council is expected to be in the region of £250,000, totalling £250,000 for the full contract period (including extension periods) this may fluctuate dependent on demand during the contract term.  </w:t>
      </w:r>
    </w:p>
    <w:p w14:paraId="71BAB0CC" w14:textId="77777777" w:rsidR="00357A2A" w:rsidRDefault="00357A2A" w:rsidP="00357A2A">
      <w:pPr>
        <w:rPr>
          <w:noProof/>
          <w:lang w:val="en-US"/>
        </w:rPr>
      </w:pPr>
    </w:p>
    <w:p w14:paraId="06C006BB" w14:textId="77777777" w:rsidR="00357A2A" w:rsidRDefault="00357A2A" w:rsidP="00357A2A">
      <w:pPr>
        <w:rPr>
          <w:b/>
          <w:sz w:val="28"/>
        </w:rPr>
      </w:pPr>
      <w:r>
        <w:rPr>
          <w:b/>
          <w:sz w:val="28"/>
        </w:rPr>
        <w:t>Who will make the decision?</w:t>
      </w:r>
    </w:p>
    <w:p w14:paraId="0FCEE0AB" w14:textId="77777777" w:rsidR="00357A2A" w:rsidRDefault="00357A2A" w:rsidP="00357A2A">
      <w:pPr>
        <w:rPr>
          <w:b/>
          <w:sz w:val="28"/>
        </w:rPr>
      </w:pPr>
    </w:p>
    <w:p w14:paraId="0E8DC476" w14:textId="5D3CADE3" w:rsidR="00357A2A" w:rsidRDefault="00357A2A" w:rsidP="00357A2A">
      <w:r>
        <w:t>Cabinet Member for Adults</w:t>
      </w:r>
    </w:p>
    <w:p w14:paraId="6FB68927" w14:textId="77777777" w:rsidR="00357A2A" w:rsidRDefault="00357A2A" w:rsidP="00357A2A"/>
    <w:p w14:paraId="48B89667" w14:textId="77777777" w:rsidR="00357A2A" w:rsidRDefault="00357A2A" w:rsidP="00357A2A">
      <w:pPr>
        <w:rPr>
          <w:b/>
          <w:sz w:val="28"/>
        </w:rPr>
      </w:pPr>
      <w:r>
        <w:rPr>
          <w:b/>
          <w:sz w:val="28"/>
        </w:rPr>
        <w:t>When is the decision to be taken?</w:t>
      </w:r>
    </w:p>
    <w:p w14:paraId="6C6EC35C" w14:textId="77777777" w:rsidR="00357A2A" w:rsidRDefault="00357A2A" w:rsidP="00357A2A">
      <w:pPr>
        <w:rPr>
          <w:b/>
          <w:sz w:val="28"/>
        </w:rPr>
      </w:pPr>
    </w:p>
    <w:p w14:paraId="7049875F" w14:textId="4373EB5E" w:rsidR="00357A2A" w:rsidRDefault="00357A2A" w:rsidP="00357A2A">
      <w:r>
        <w:t>July 2025</w:t>
      </w:r>
    </w:p>
    <w:p w14:paraId="4FDB3787" w14:textId="77777777" w:rsidR="00357A2A" w:rsidRDefault="00357A2A" w:rsidP="00357A2A"/>
    <w:p w14:paraId="27EE252A" w14:textId="77777777" w:rsidR="00357A2A" w:rsidRDefault="00357A2A" w:rsidP="00357A2A">
      <w:pPr>
        <w:rPr>
          <w:b/>
          <w:sz w:val="28"/>
        </w:rPr>
      </w:pPr>
      <w:r>
        <w:rPr>
          <w:b/>
          <w:sz w:val="28"/>
        </w:rPr>
        <w:t>Who will be consulted and how?</w:t>
      </w:r>
    </w:p>
    <w:p w14:paraId="76147E0B" w14:textId="77777777" w:rsidR="00357A2A" w:rsidRDefault="00357A2A" w:rsidP="00357A2A">
      <w:pPr>
        <w:rPr>
          <w:b/>
          <w:sz w:val="28"/>
        </w:rPr>
      </w:pPr>
    </w:p>
    <w:p w14:paraId="1ADFBF6E" w14:textId="77777777" w:rsidR="00357A2A" w:rsidRPr="00357A2A" w:rsidRDefault="00357A2A" w:rsidP="00357A2A">
      <w:pPr>
        <w:rPr>
          <w:noProof/>
          <w:lang w:val="en-US"/>
        </w:rPr>
      </w:pPr>
      <w:r w:rsidRPr="00357A2A">
        <w:rPr>
          <w:noProof/>
          <w:lang w:val="en-US"/>
        </w:rPr>
        <w:t>Cabinet Member for Adult Services</w:t>
      </w:r>
    </w:p>
    <w:p w14:paraId="14BFAAA4" w14:textId="77777777" w:rsidR="00357A2A" w:rsidRPr="00357A2A" w:rsidRDefault="00357A2A" w:rsidP="00357A2A">
      <w:pPr>
        <w:rPr>
          <w:noProof/>
          <w:lang w:val="en-US"/>
        </w:rPr>
      </w:pPr>
      <w:r w:rsidRPr="00357A2A">
        <w:rPr>
          <w:noProof/>
          <w:lang w:val="en-US"/>
        </w:rPr>
        <w:t>Chief Legal Officer</w:t>
      </w:r>
    </w:p>
    <w:p w14:paraId="18021A97" w14:textId="77777777" w:rsidR="00357A2A" w:rsidRPr="00357A2A" w:rsidRDefault="00357A2A" w:rsidP="00357A2A">
      <w:pPr>
        <w:rPr>
          <w:noProof/>
          <w:lang w:val="en-US"/>
        </w:rPr>
      </w:pPr>
      <w:r w:rsidRPr="00357A2A">
        <w:rPr>
          <w:noProof/>
          <w:lang w:val="en-US"/>
        </w:rPr>
        <w:t>Chief Finance Officer</w:t>
      </w:r>
    </w:p>
    <w:p w14:paraId="23C2D17F" w14:textId="77777777" w:rsidR="00357A2A" w:rsidRDefault="00357A2A" w:rsidP="00357A2A">
      <w:pPr>
        <w:rPr>
          <w:noProof/>
          <w:lang w:val="en-US"/>
        </w:rPr>
      </w:pPr>
      <w:r w:rsidRPr="00357A2A">
        <w:rPr>
          <w:noProof/>
          <w:lang w:val="en-US"/>
        </w:rPr>
        <w:t xml:space="preserve">Executive Director for Adults &amp; Communities </w:t>
      </w:r>
    </w:p>
    <w:p w14:paraId="089EEEC2" w14:textId="77777777" w:rsidR="00357A2A" w:rsidRPr="00357A2A" w:rsidRDefault="00357A2A" w:rsidP="00357A2A">
      <w:pPr>
        <w:rPr>
          <w:noProof/>
          <w:lang w:val="en-US"/>
        </w:rPr>
      </w:pPr>
    </w:p>
    <w:p w14:paraId="0AE95322" w14:textId="03EBC949" w:rsidR="00357A2A" w:rsidRDefault="00357A2A" w:rsidP="00357A2A">
      <w:pPr>
        <w:rPr>
          <w:noProof/>
          <w:lang w:val="en-US"/>
        </w:rPr>
      </w:pPr>
      <w:r w:rsidRPr="00357A2A">
        <w:rPr>
          <w:noProof/>
          <w:lang w:val="en-US"/>
        </w:rPr>
        <w:t>All of the above will be consulted via approval of the delegated decision.</w:t>
      </w:r>
    </w:p>
    <w:p w14:paraId="1367317A" w14:textId="77777777" w:rsidR="00357A2A" w:rsidRDefault="00357A2A" w:rsidP="00357A2A">
      <w:pPr>
        <w:rPr>
          <w:b/>
          <w:sz w:val="28"/>
        </w:rPr>
      </w:pPr>
    </w:p>
    <w:p w14:paraId="3426ECFC" w14:textId="77777777" w:rsidR="00357A2A" w:rsidRDefault="00357A2A" w:rsidP="00357A2A">
      <w:pPr>
        <w:rPr>
          <w:b/>
          <w:sz w:val="28"/>
        </w:rPr>
      </w:pPr>
      <w:r>
        <w:rPr>
          <w:b/>
          <w:sz w:val="28"/>
        </w:rPr>
        <w:t>Supporting documentation:</w:t>
      </w:r>
    </w:p>
    <w:p w14:paraId="545E4AC6" w14:textId="77777777" w:rsidR="00357A2A" w:rsidRDefault="00357A2A" w:rsidP="00357A2A">
      <w:pPr>
        <w:rPr>
          <w:b/>
          <w:sz w:val="28"/>
        </w:rPr>
      </w:pPr>
    </w:p>
    <w:p w14:paraId="406775DB" w14:textId="77777777" w:rsidR="00357A2A" w:rsidRDefault="00357A2A" w:rsidP="00357A2A">
      <w:r>
        <w:t>There are no supporting documents for this decision.</w:t>
      </w:r>
    </w:p>
    <w:p w14:paraId="5C2129EC" w14:textId="77777777" w:rsidR="00357A2A" w:rsidRPr="005C3C0A" w:rsidRDefault="00357A2A" w:rsidP="00357A2A"/>
    <w:p w14:paraId="7F523AFE" w14:textId="77777777" w:rsidR="00357A2A" w:rsidRDefault="00357A2A" w:rsidP="00357A2A">
      <w:pPr>
        <w:rPr>
          <w:b/>
          <w:sz w:val="28"/>
        </w:rPr>
      </w:pPr>
      <w:r>
        <w:rPr>
          <w:b/>
          <w:sz w:val="28"/>
        </w:rPr>
        <w:t>How and by when to make representations:</w:t>
      </w:r>
    </w:p>
    <w:p w14:paraId="10AE1092" w14:textId="77777777" w:rsidR="00357A2A" w:rsidRDefault="00357A2A" w:rsidP="00357A2A">
      <w:pPr>
        <w:rPr>
          <w:b/>
          <w:sz w:val="28"/>
        </w:rPr>
      </w:pPr>
    </w:p>
    <w:p w14:paraId="00BE72E8" w14:textId="0B50FA32" w:rsidR="00357A2A" w:rsidRDefault="00357A2A" w:rsidP="00357A2A">
      <w:r>
        <w:t xml:space="preserve">Representations should be made to </w:t>
      </w:r>
      <w:r w:rsidRPr="00357A2A">
        <w:t xml:space="preserve">Julia Grayson </w:t>
      </w:r>
      <w:r>
        <w:t>before 08 July 2025.</w:t>
      </w:r>
    </w:p>
    <w:p w14:paraId="254AD4CC" w14:textId="1EAF2F26" w:rsidR="00357A2A" w:rsidRDefault="00357A2A" w:rsidP="00357A2A">
      <w:pPr>
        <w:rPr>
          <w:lang w:val="en-US"/>
        </w:rPr>
      </w:pPr>
      <w:r>
        <w:t xml:space="preserve">Tel: </w:t>
      </w:r>
      <w:r w:rsidRPr="00357A2A">
        <w:rPr>
          <w:noProof/>
          <w:lang w:val="en-US"/>
        </w:rPr>
        <w:t>01642 771633</w:t>
      </w:r>
      <w:r>
        <w:rPr>
          <w:noProof/>
          <w:lang w:val="en-US"/>
        </w:rPr>
        <w:t xml:space="preserve"> or email </w:t>
      </w:r>
      <w:hyperlink r:id="rId20" w:history="1">
        <w:r w:rsidRPr="00A332E5">
          <w:rPr>
            <w:rStyle w:val="Hyperlink"/>
            <w:lang w:val="en-US"/>
          </w:rPr>
          <w:t>julia.grayson@redcar-cleveland.gov.uk</w:t>
        </w:r>
      </w:hyperlink>
    </w:p>
    <w:p w14:paraId="42D25786" w14:textId="77777777" w:rsidR="00357A2A" w:rsidRDefault="00357A2A" w:rsidP="00357A2A">
      <w:pPr>
        <w:rPr>
          <w:noProof/>
          <w:lang w:val="en-US"/>
        </w:rPr>
      </w:pPr>
    </w:p>
    <w:p w14:paraId="1A74849D" w14:textId="77777777" w:rsidR="00357A2A" w:rsidRDefault="00357A2A" w:rsidP="00357A2A"/>
    <w:p w14:paraId="03103D6D" w14:textId="5AD1E1A9" w:rsidR="00357A2A" w:rsidRDefault="00357A2A" w:rsidP="00357A2A">
      <w:r>
        <w:t>First published in Forward Plan on 10 June 2025</w:t>
      </w:r>
    </w:p>
    <w:p w14:paraId="21112F87" w14:textId="77777777" w:rsidR="00357A2A" w:rsidRDefault="00357A2A" w:rsidP="00357A2A"/>
    <w:p w14:paraId="2B5918FA" w14:textId="77777777" w:rsidR="00357A2A" w:rsidRPr="008254C1" w:rsidRDefault="00357A2A" w:rsidP="00357A2A">
      <w:pPr>
        <w:rPr>
          <w:b/>
          <w:sz w:val="28"/>
          <w:szCs w:val="28"/>
        </w:rPr>
      </w:pPr>
      <w:r>
        <w:rPr>
          <w:noProof/>
        </w:rPr>
        <mc:AlternateContent>
          <mc:Choice Requires="wps">
            <w:drawing>
              <wp:anchor distT="0" distB="0" distL="114300" distR="114300" simplePos="0" relativeHeight="251961344" behindDoc="0" locked="0" layoutInCell="1" allowOverlap="1" wp14:anchorId="7B783718" wp14:editId="4DE69006">
                <wp:simplePos x="0" y="0"/>
                <wp:positionH relativeFrom="page">
                  <wp:posOffset>3181350</wp:posOffset>
                </wp:positionH>
                <wp:positionV relativeFrom="paragraph">
                  <wp:posOffset>365125</wp:posOffset>
                </wp:positionV>
                <wp:extent cx="1266825" cy="762000"/>
                <wp:effectExtent l="0" t="0" r="28575" b="19050"/>
                <wp:wrapNone/>
                <wp:docPr id="8803864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30E0818E" w14:textId="77777777" w:rsidR="00357A2A" w:rsidRPr="003E2E18" w:rsidRDefault="00357A2A" w:rsidP="00357A2A"/>
                          <w:p w14:paraId="2FD6ED7E" w14:textId="77777777" w:rsidR="00357A2A" w:rsidRDefault="00357A2A" w:rsidP="00357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3718" id="_x0000_s1033" type="#_x0000_t202" style="position:absolute;margin-left:250.5pt;margin-top:28.75pt;width:99.75pt;height:60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5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x6Pg+3mygPCDNDo4K9JYvFQZb&#10;Yb5PzKHkkEAco/CIi9SAGUK3o6QC9+tv99EflYBWShqUcEH9zx1zAmn4blAjXwajUdR8OozGN0M8&#10;uGvL5tpidvUCkMoBDqzlaRv9gz5tpYP6BadtHqOiiRmOsQsaTttFOA4WTisX83lyQpVbFlZmbflJ&#10;XZHk5/aFOdt1PaBeHuAkdpa/af7RNzJuYL4LIFVSxoXVTqY4Ianb3TTHEbw+J6/LN2f2Gw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Cjbzp5VAIAALsEAAAOAAAAAAAAAAAAAAAAAC4CAABkcnMvZTJvRG9jLnhtbFBLAQIt&#10;ABQABgAIAAAAIQBobN7e3wAAAAoBAAAPAAAAAAAAAAAAAAAAAK4EAABkcnMvZG93bnJldi54bWxQ&#10;SwUGAAAAAAQABADzAAAAugUAAAAA&#10;" fillcolor="window" strokeweight=".5pt">
                <v:path arrowok="t"/>
                <v:textbox>
                  <w:txbxContent>
                    <w:p w14:paraId="30E0818E" w14:textId="77777777" w:rsidR="00357A2A" w:rsidRPr="003E2E18" w:rsidRDefault="00357A2A" w:rsidP="00357A2A"/>
                    <w:p w14:paraId="2FD6ED7E" w14:textId="77777777" w:rsidR="00357A2A" w:rsidRDefault="00357A2A" w:rsidP="00357A2A"/>
                  </w:txbxContent>
                </v:textbox>
                <w10:wrap anchorx="page"/>
              </v:shape>
            </w:pict>
          </mc:Fallback>
        </mc:AlternateContent>
      </w:r>
      <w:r w:rsidRPr="008254C1">
        <w:rPr>
          <w:b/>
          <w:sz w:val="28"/>
          <w:szCs w:val="28"/>
        </w:rPr>
        <w:t>Following the Making of the decision, the decision form will be published here:</w:t>
      </w:r>
    </w:p>
    <w:p w14:paraId="141FEB84" w14:textId="77777777" w:rsidR="00357A2A" w:rsidRDefault="00357A2A" w:rsidP="00357A2A"/>
    <w:p w14:paraId="7DA69E47" w14:textId="77777777" w:rsidR="00C31B5A" w:rsidRDefault="00C31B5A" w:rsidP="00357A2A">
      <w:pPr>
        <w:rPr>
          <w:b/>
          <w:sz w:val="28"/>
        </w:rPr>
      </w:pPr>
    </w:p>
    <w:p w14:paraId="037B95E8" w14:textId="77777777" w:rsidR="00C31B5A" w:rsidRDefault="00C31B5A" w:rsidP="00357A2A">
      <w:pPr>
        <w:rPr>
          <w:b/>
          <w:sz w:val="28"/>
        </w:rPr>
      </w:pPr>
    </w:p>
    <w:p w14:paraId="28803A27" w14:textId="77777777" w:rsidR="00C31B5A" w:rsidRDefault="00C31B5A">
      <w:pPr>
        <w:rPr>
          <w:b/>
          <w:sz w:val="28"/>
        </w:rPr>
      </w:pPr>
      <w:r>
        <w:rPr>
          <w:b/>
          <w:sz w:val="28"/>
        </w:rPr>
        <w:br w:type="page"/>
      </w:r>
    </w:p>
    <w:p w14:paraId="12DEE8F5" w14:textId="6E4202AE" w:rsidR="00C31B5A" w:rsidRDefault="00C31B5A" w:rsidP="00C31B5A">
      <w:pPr>
        <w:rPr>
          <w:b/>
          <w:sz w:val="28"/>
          <w:szCs w:val="28"/>
          <w:lang w:val="en-US"/>
        </w:rPr>
      </w:pPr>
      <w:r>
        <w:rPr>
          <w:b/>
          <w:sz w:val="28"/>
        </w:rPr>
        <w:t xml:space="preserve">DECISION: </w:t>
      </w:r>
      <w:r w:rsidRPr="006B4381">
        <w:rPr>
          <w:b/>
          <w:sz w:val="28"/>
        </w:rPr>
        <w:t>ADD00</w:t>
      </w:r>
      <w:r>
        <w:rPr>
          <w:b/>
          <w:sz w:val="28"/>
        </w:rPr>
        <w:t xml:space="preserve">89 </w:t>
      </w:r>
      <w:r w:rsidRPr="00C31B5A">
        <w:rPr>
          <w:b/>
          <w:sz w:val="28"/>
          <w:lang w:val="en-US"/>
        </w:rPr>
        <w:t>National Challenging Stigma Indicator Research</w:t>
      </w:r>
    </w:p>
    <w:p w14:paraId="0C9BAC30" w14:textId="77777777" w:rsidR="00C31B5A" w:rsidRDefault="00C31B5A" w:rsidP="00C31B5A">
      <w:pPr>
        <w:rPr>
          <w:b/>
          <w:sz w:val="28"/>
        </w:rPr>
      </w:pPr>
    </w:p>
    <w:p w14:paraId="4B297538" w14:textId="77777777" w:rsidR="00C31B5A" w:rsidRDefault="00C31B5A" w:rsidP="00C31B5A">
      <w:pPr>
        <w:rPr>
          <w:b/>
          <w:sz w:val="28"/>
        </w:rPr>
      </w:pPr>
      <w:r>
        <w:rPr>
          <w:b/>
          <w:sz w:val="28"/>
        </w:rPr>
        <w:t xml:space="preserve">Nature of the decision: </w:t>
      </w:r>
    </w:p>
    <w:p w14:paraId="1082BFA3" w14:textId="77777777" w:rsidR="00C31B5A" w:rsidRDefault="00C31B5A" w:rsidP="00C31B5A">
      <w:pPr>
        <w:rPr>
          <w:b/>
          <w:sz w:val="28"/>
        </w:rPr>
      </w:pPr>
    </w:p>
    <w:p w14:paraId="5A8CCB16" w14:textId="63574B9A" w:rsidR="00C31B5A" w:rsidRDefault="00C31B5A" w:rsidP="00C31B5A">
      <w:pPr>
        <w:rPr>
          <w:lang w:val="en-US"/>
        </w:rPr>
      </w:pPr>
      <w:r w:rsidRPr="00C31B5A">
        <w:rPr>
          <w:lang w:val="en-US"/>
        </w:rPr>
        <w:t>Redcar &amp; Cleveland Borough Council are hosting this research on behalf of a number of other Local Authorities, each making a financial contribution to the cost of Liverpool John Moore University undertaking the work. The total value of the work is £262,445</w:t>
      </w:r>
      <w:r>
        <w:rPr>
          <w:lang w:val="en-US"/>
        </w:rPr>
        <w:t>.</w:t>
      </w:r>
    </w:p>
    <w:p w14:paraId="34FB396C" w14:textId="77777777" w:rsidR="00C31B5A" w:rsidRDefault="00C31B5A" w:rsidP="00C31B5A">
      <w:pPr>
        <w:rPr>
          <w:noProof/>
          <w:lang w:val="en-US"/>
        </w:rPr>
      </w:pPr>
    </w:p>
    <w:p w14:paraId="6657E940" w14:textId="77777777" w:rsidR="00C31B5A" w:rsidRDefault="00C31B5A" w:rsidP="00C31B5A">
      <w:pPr>
        <w:rPr>
          <w:b/>
          <w:sz w:val="28"/>
        </w:rPr>
      </w:pPr>
      <w:r>
        <w:rPr>
          <w:b/>
          <w:sz w:val="28"/>
        </w:rPr>
        <w:t>Who will make the decision?</w:t>
      </w:r>
    </w:p>
    <w:p w14:paraId="559C296B" w14:textId="77777777" w:rsidR="00C31B5A" w:rsidRDefault="00C31B5A" w:rsidP="00C31B5A">
      <w:pPr>
        <w:rPr>
          <w:b/>
          <w:sz w:val="28"/>
        </w:rPr>
      </w:pPr>
    </w:p>
    <w:p w14:paraId="62EDE0A9" w14:textId="77777777" w:rsidR="00C31B5A" w:rsidRDefault="00C31B5A" w:rsidP="00C31B5A">
      <w:r>
        <w:t>Cabinet Member for Adults</w:t>
      </w:r>
    </w:p>
    <w:p w14:paraId="5AD097B9" w14:textId="77777777" w:rsidR="00C31B5A" w:rsidRDefault="00C31B5A" w:rsidP="00C31B5A"/>
    <w:p w14:paraId="0F59765E" w14:textId="77777777" w:rsidR="00C31B5A" w:rsidRDefault="00C31B5A" w:rsidP="00C31B5A">
      <w:pPr>
        <w:rPr>
          <w:b/>
          <w:sz w:val="28"/>
        </w:rPr>
      </w:pPr>
      <w:r>
        <w:rPr>
          <w:b/>
          <w:sz w:val="28"/>
        </w:rPr>
        <w:t>When is the decision to be taken?</w:t>
      </w:r>
    </w:p>
    <w:p w14:paraId="761EA5AC" w14:textId="77777777" w:rsidR="00C31B5A" w:rsidRDefault="00C31B5A" w:rsidP="00C31B5A">
      <w:pPr>
        <w:rPr>
          <w:b/>
          <w:sz w:val="28"/>
        </w:rPr>
      </w:pPr>
    </w:p>
    <w:p w14:paraId="10C6BA2A" w14:textId="77777777" w:rsidR="00C31B5A" w:rsidRDefault="00C31B5A" w:rsidP="00C31B5A">
      <w:r>
        <w:t>July 2025</w:t>
      </w:r>
    </w:p>
    <w:p w14:paraId="32E08858" w14:textId="77777777" w:rsidR="00C31B5A" w:rsidRDefault="00C31B5A" w:rsidP="00C31B5A"/>
    <w:p w14:paraId="6ADB5C73" w14:textId="77777777" w:rsidR="00C31B5A" w:rsidRDefault="00C31B5A" w:rsidP="00C31B5A">
      <w:pPr>
        <w:rPr>
          <w:b/>
          <w:sz w:val="28"/>
        </w:rPr>
      </w:pPr>
      <w:r>
        <w:rPr>
          <w:b/>
          <w:sz w:val="28"/>
        </w:rPr>
        <w:t>Who will be consulted and how?</w:t>
      </w:r>
    </w:p>
    <w:p w14:paraId="7C76A8BA" w14:textId="77777777" w:rsidR="00C31B5A" w:rsidRDefault="00C31B5A" w:rsidP="00C31B5A">
      <w:pPr>
        <w:rPr>
          <w:b/>
          <w:sz w:val="28"/>
        </w:rPr>
      </w:pPr>
    </w:p>
    <w:p w14:paraId="6F33D8A2" w14:textId="77777777" w:rsidR="00C31B5A" w:rsidRPr="00357A2A" w:rsidRDefault="00C31B5A" w:rsidP="00C31B5A">
      <w:pPr>
        <w:rPr>
          <w:noProof/>
          <w:lang w:val="en-US"/>
        </w:rPr>
      </w:pPr>
      <w:r w:rsidRPr="00357A2A">
        <w:rPr>
          <w:noProof/>
          <w:lang w:val="en-US"/>
        </w:rPr>
        <w:t>Cabinet Member for Adult Services</w:t>
      </w:r>
    </w:p>
    <w:p w14:paraId="330AC2CD" w14:textId="77777777" w:rsidR="00C31B5A" w:rsidRPr="00357A2A" w:rsidRDefault="00C31B5A" w:rsidP="00C31B5A">
      <w:pPr>
        <w:rPr>
          <w:noProof/>
          <w:lang w:val="en-US"/>
        </w:rPr>
      </w:pPr>
      <w:r w:rsidRPr="00357A2A">
        <w:rPr>
          <w:noProof/>
          <w:lang w:val="en-US"/>
        </w:rPr>
        <w:t>Chief Legal Officer</w:t>
      </w:r>
    </w:p>
    <w:p w14:paraId="3EE0075E" w14:textId="77777777" w:rsidR="00C31B5A" w:rsidRPr="00357A2A" w:rsidRDefault="00C31B5A" w:rsidP="00C31B5A">
      <w:pPr>
        <w:rPr>
          <w:noProof/>
          <w:lang w:val="en-US"/>
        </w:rPr>
      </w:pPr>
      <w:r w:rsidRPr="00357A2A">
        <w:rPr>
          <w:noProof/>
          <w:lang w:val="en-US"/>
        </w:rPr>
        <w:t>Chief Finance Officer</w:t>
      </w:r>
    </w:p>
    <w:p w14:paraId="33877345" w14:textId="77777777" w:rsidR="00C31B5A" w:rsidRDefault="00C31B5A" w:rsidP="00C31B5A">
      <w:pPr>
        <w:rPr>
          <w:noProof/>
          <w:lang w:val="en-US"/>
        </w:rPr>
      </w:pPr>
      <w:r w:rsidRPr="00357A2A">
        <w:rPr>
          <w:noProof/>
          <w:lang w:val="en-US"/>
        </w:rPr>
        <w:t xml:space="preserve">Executive Director for Adults &amp; Communities </w:t>
      </w:r>
    </w:p>
    <w:p w14:paraId="6E5DFAE6" w14:textId="77777777" w:rsidR="00C31B5A" w:rsidRPr="00357A2A" w:rsidRDefault="00C31B5A" w:rsidP="00C31B5A">
      <w:pPr>
        <w:rPr>
          <w:noProof/>
          <w:lang w:val="en-US"/>
        </w:rPr>
      </w:pPr>
    </w:p>
    <w:p w14:paraId="266F4BC8" w14:textId="77777777" w:rsidR="00C31B5A" w:rsidRDefault="00C31B5A" w:rsidP="00C31B5A">
      <w:pPr>
        <w:rPr>
          <w:noProof/>
          <w:lang w:val="en-US"/>
        </w:rPr>
      </w:pPr>
      <w:r w:rsidRPr="00357A2A">
        <w:rPr>
          <w:noProof/>
          <w:lang w:val="en-US"/>
        </w:rPr>
        <w:t>All of the above will be consulted via approval of the delegated decision.</w:t>
      </w:r>
    </w:p>
    <w:p w14:paraId="16BB05CF" w14:textId="77777777" w:rsidR="00C31B5A" w:rsidRDefault="00C31B5A" w:rsidP="00C31B5A">
      <w:pPr>
        <w:rPr>
          <w:b/>
          <w:sz w:val="28"/>
        </w:rPr>
      </w:pPr>
    </w:p>
    <w:p w14:paraId="1FDA9AFC" w14:textId="77777777" w:rsidR="00C31B5A" w:rsidRDefault="00C31B5A" w:rsidP="00C31B5A">
      <w:pPr>
        <w:rPr>
          <w:b/>
          <w:sz w:val="28"/>
        </w:rPr>
      </w:pPr>
      <w:r>
        <w:rPr>
          <w:b/>
          <w:sz w:val="28"/>
        </w:rPr>
        <w:t>Supporting documentation:</w:t>
      </w:r>
    </w:p>
    <w:p w14:paraId="207885A6" w14:textId="77777777" w:rsidR="00C31B5A" w:rsidRDefault="00C31B5A" w:rsidP="00C31B5A">
      <w:pPr>
        <w:rPr>
          <w:b/>
          <w:sz w:val="28"/>
        </w:rPr>
      </w:pPr>
    </w:p>
    <w:p w14:paraId="4AABEB73" w14:textId="77777777" w:rsidR="00C31B5A" w:rsidRDefault="00C31B5A" w:rsidP="00C31B5A">
      <w:r>
        <w:t>There are no supporting documents for this decision.</w:t>
      </w:r>
    </w:p>
    <w:p w14:paraId="407472D2" w14:textId="77777777" w:rsidR="00C31B5A" w:rsidRPr="005C3C0A" w:rsidRDefault="00C31B5A" w:rsidP="00C31B5A"/>
    <w:p w14:paraId="4E65A62C" w14:textId="77777777" w:rsidR="00C31B5A" w:rsidRDefault="00C31B5A" w:rsidP="00C31B5A">
      <w:pPr>
        <w:rPr>
          <w:b/>
          <w:sz w:val="28"/>
        </w:rPr>
      </w:pPr>
      <w:r>
        <w:rPr>
          <w:b/>
          <w:sz w:val="28"/>
        </w:rPr>
        <w:t>How and by when to make representations:</w:t>
      </w:r>
    </w:p>
    <w:p w14:paraId="2CA4D58E" w14:textId="77777777" w:rsidR="00C31B5A" w:rsidRDefault="00C31B5A" w:rsidP="00C31B5A">
      <w:pPr>
        <w:rPr>
          <w:b/>
          <w:sz w:val="28"/>
        </w:rPr>
      </w:pPr>
    </w:p>
    <w:p w14:paraId="4AA16DD2" w14:textId="091D90BE" w:rsidR="00C31B5A" w:rsidRDefault="00C31B5A" w:rsidP="00C31B5A">
      <w:r>
        <w:t>Representations should be made to Jo Russell</w:t>
      </w:r>
      <w:r w:rsidRPr="00357A2A">
        <w:t xml:space="preserve"> </w:t>
      </w:r>
      <w:r>
        <w:t>before 05 August 2025.</w:t>
      </w:r>
    </w:p>
    <w:p w14:paraId="2DFEE4D6" w14:textId="22436012" w:rsidR="00C31B5A" w:rsidRDefault="00C31B5A" w:rsidP="00C31B5A">
      <w:pPr>
        <w:rPr>
          <w:lang w:val="en-US"/>
        </w:rPr>
      </w:pPr>
      <w:r>
        <w:t xml:space="preserve">Tel: </w:t>
      </w:r>
      <w:r w:rsidRPr="00C31B5A">
        <w:rPr>
          <w:noProof/>
          <w:lang w:val="en-US"/>
        </w:rPr>
        <w:t>07909 906258</w:t>
      </w:r>
      <w:r>
        <w:rPr>
          <w:noProof/>
          <w:lang w:val="en-US"/>
        </w:rPr>
        <w:t xml:space="preserve"> or email </w:t>
      </w:r>
      <w:hyperlink r:id="rId21" w:history="1">
        <w:r w:rsidRPr="00CC62E4">
          <w:rPr>
            <w:rStyle w:val="Hyperlink"/>
            <w:lang w:val="en-US"/>
          </w:rPr>
          <w:t>joanne.russell2@redcar-cleveland.gov.uk</w:t>
        </w:r>
      </w:hyperlink>
    </w:p>
    <w:p w14:paraId="269DAD86" w14:textId="77777777" w:rsidR="00C31B5A" w:rsidRDefault="00C31B5A" w:rsidP="00C31B5A">
      <w:pPr>
        <w:rPr>
          <w:noProof/>
          <w:lang w:val="en-US"/>
        </w:rPr>
      </w:pPr>
    </w:p>
    <w:p w14:paraId="0A16C7F9" w14:textId="77777777" w:rsidR="00C31B5A" w:rsidRDefault="00C31B5A" w:rsidP="00C31B5A"/>
    <w:p w14:paraId="27024A37" w14:textId="1302C5ED" w:rsidR="00C31B5A" w:rsidRDefault="00C31B5A" w:rsidP="00C31B5A">
      <w:r>
        <w:t>First published in Forward Plan on 08 July 2025</w:t>
      </w:r>
    </w:p>
    <w:p w14:paraId="1DE5E0A5" w14:textId="77777777" w:rsidR="00C31B5A" w:rsidRDefault="00C31B5A" w:rsidP="00C31B5A"/>
    <w:p w14:paraId="16E7EA6B" w14:textId="77777777" w:rsidR="00C31B5A" w:rsidRPr="008254C1" w:rsidRDefault="00C31B5A" w:rsidP="00C31B5A">
      <w:pPr>
        <w:rPr>
          <w:b/>
          <w:sz w:val="28"/>
          <w:szCs w:val="28"/>
        </w:rPr>
      </w:pPr>
      <w:r>
        <w:rPr>
          <w:noProof/>
        </w:rPr>
        <mc:AlternateContent>
          <mc:Choice Requires="wps">
            <w:drawing>
              <wp:anchor distT="0" distB="0" distL="114300" distR="114300" simplePos="0" relativeHeight="251971584" behindDoc="0" locked="0" layoutInCell="1" allowOverlap="1" wp14:anchorId="30BE1529" wp14:editId="073EA3DC">
                <wp:simplePos x="0" y="0"/>
                <wp:positionH relativeFrom="page">
                  <wp:posOffset>3181350</wp:posOffset>
                </wp:positionH>
                <wp:positionV relativeFrom="paragraph">
                  <wp:posOffset>365125</wp:posOffset>
                </wp:positionV>
                <wp:extent cx="1266825" cy="762000"/>
                <wp:effectExtent l="0" t="0" r="28575" b="19050"/>
                <wp:wrapNone/>
                <wp:docPr id="12305262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2798150C" w14:textId="77777777" w:rsidR="00C31B5A" w:rsidRPr="003E2E18" w:rsidRDefault="00C31B5A" w:rsidP="00C31B5A"/>
                          <w:p w14:paraId="106C313F" w14:textId="77777777" w:rsidR="00C31B5A" w:rsidRDefault="00C31B5A" w:rsidP="00C31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1529" id="_x0000_s1034" type="#_x0000_t202" style="position:absolute;margin-left:250.5pt;margin-top:28.75pt;width:99.75pt;height:60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oPaPIlUCAAC7BAAADgAAAAAAAAAAAAAAAAAuAgAAZHJzL2Uyb0RvYy54bWxQSwEC&#10;LQAUAAYACAAAACEAaGze3t8AAAAKAQAADwAAAAAAAAAAAAAAAACvBAAAZHJzL2Rvd25yZXYueG1s&#10;UEsFBgAAAAAEAAQA8wAAALsFAAAAAA==&#10;" fillcolor="window" strokeweight=".5pt">
                <v:path arrowok="t"/>
                <v:textbox>
                  <w:txbxContent>
                    <w:p w14:paraId="2798150C" w14:textId="77777777" w:rsidR="00C31B5A" w:rsidRPr="003E2E18" w:rsidRDefault="00C31B5A" w:rsidP="00C31B5A"/>
                    <w:p w14:paraId="106C313F" w14:textId="77777777" w:rsidR="00C31B5A" w:rsidRDefault="00C31B5A" w:rsidP="00C31B5A"/>
                  </w:txbxContent>
                </v:textbox>
                <w10:wrap anchorx="page"/>
              </v:shape>
            </w:pict>
          </mc:Fallback>
        </mc:AlternateContent>
      </w:r>
      <w:r w:rsidRPr="008254C1">
        <w:rPr>
          <w:b/>
          <w:sz w:val="28"/>
          <w:szCs w:val="28"/>
        </w:rPr>
        <w:t>Following the Making of the decision, the decision form will be published here:</w:t>
      </w:r>
    </w:p>
    <w:p w14:paraId="5A18C17E" w14:textId="77777777" w:rsidR="00C31B5A" w:rsidRDefault="00C31B5A" w:rsidP="00C31B5A"/>
    <w:p w14:paraId="02C3E894" w14:textId="77777777" w:rsidR="00C31B5A" w:rsidRDefault="00C31B5A" w:rsidP="00C31B5A">
      <w:pPr>
        <w:rPr>
          <w:b/>
          <w:sz w:val="28"/>
        </w:rPr>
      </w:pPr>
      <w:r>
        <w:rPr>
          <w:b/>
          <w:sz w:val="28"/>
        </w:rPr>
        <w:br w:type="page"/>
      </w:r>
    </w:p>
    <w:p w14:paraId="5EC1D16F" w14:textId="731EAEA6" w:rsidR="00FB1E4C" w:rsidRDefault="00046B8C" w:rsidP="006C26AD">
      <w:pPr>
        <w:rPr>
          <w:b/>
          <w:snapToGrid w:val="0"/>
          <w:sz w:val="31"/>
        </w:rPr>
      </w:pPr>
      <w:r>
        <w:rPr>
          <w:b/>
          <w:snapToGrid w:val="0"/>
          <w:sz w:val="31"/>
        </w:rPr>
        <w:t>P</w:t>
      </w:r>
      <w:r w:rsidR="00FB1E4C">
        <w:rPr>
          <w:b/>
          <w:snapToGrid w:val="0"/>
          <w:sz w:val="31"/>
        </w:rPr>
        <w:t xml:space="preserve">ART TWO – </w:t>
      </w:r>
      <w:bookmarkStart w:id="6" w:name="Children"/>
      <w:r w:rsidR="0072403F">
        <w:rPr>
          <w:b/>
          <w:snapToGrid w:val="0"/>
          <w:sz w:val="31"/>
        </w:rPr>
        <w:t>CHILDREN AND FAMILIES DIRECTORATE</w:t>
      </w:r>
      <w:bookmarkEnd w:id="6"/>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7"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Additionally Resourced Provision Outwood Academy Normanby</w:t>
      </w:r>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22"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311" w:dyaOrig="849" w14:anchorId="05FAA3F8">
                                <v:shape id="_x0000_i1030" type="#_x0000_t75" style="width:76.7pt;height:49.85pt">
                                  <v:imagedata r:id="rId23" o:title=""/>
                                </v:shape>
                                <o:OLEObject Type="Embed" ProgID="Acrobat.Document.DC" ShapeID="_x0000_i1030" DrawAspect="Icon" ObjectID="_1813495991" r:id="rId2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BE4E7" id="_x0000_s1035"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C/o5B+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311" w:dyaOrig="849" w14:anchorId="05FAA3F8">
                          <v:shape id="_x0000_i1030" type="#_x0000_t75" style="width:76.7pt;height:49.85pt">
                            <v:imagedata r:id="rId23" o:title=""/>
                          </v:shape>
                          <o:OLEObject Type="Embed" ProgID="Acrobat.Document.DC" ShapeID="_x0000_i1030" DrawAspect="Icon" ObjectID="_1813495991" r:id="rId25"/>
                        </w:object>
                      </w:r>
                    </w:p>
                  </w:txbxContent>
                </v:textbox>
                <w10:wrap anchorx="page"/>
              </v:shape>
            </w:pict>
          </mc:Fallback>
        </mc:AlternateContent>
      </w:r>
    </w:p>
    <w:bookmarkEnd w:id="7"/>
    <w:p w14:paraId="4FDD1A29" w14:textId="77777777" w:rsidR="002B05B7" w:rsidRDefault="002B05B7" w:rsidP="00014008">
      <w:pPr>
        <w:rPr>
          <w:b/>
          <w:sz w:val="28"/>
        </w:rPr>
      </w:pPr>
    </w:p>
    <w:p w14:paraId="36C3FB30" w14:textId="533FC107" w:rsidR="00014008" w:rsidRDefault="00014008" w:rsidP="00014008">
      <w:pPr>
        <w:rPr>
          <w:b/>
          <w:sz w:val="28"/>
          <w:szCs w:val="28"/>
          <w:lang w:val="en-US"/>
        </w:rPr>
      </w:pPr>
      <w:r>
        <w:rPr>
          <w:b/>
          <w:sz w:val="28"/>
        </w:rPr>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8"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To extend the Section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26"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376" w:dyaOrig="899" w14:anchorId="557FE044">
                                <v:shape id="_x0000_i1032" type="#_x0000_t75" style="width:75.4pt;height:49.2pt">
                                  <v:imagedata r:id="rId27" o:title=""/>
                                </v:shape>
                                <o:OLEObject Type="Embed" ProgID="Acrobat.Document.DC" ShapeID="_x0000_i1032" DrawAspect="Icon" ObjectID="_1813495992" r:id="rId2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8125F8" id="_x0000_s1036"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TBTA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pobj1ZLKLWB2tGOgt3JeI9sCBT8K&#10;B8oBJqxReMBRaUKJ1Eucrcj9+tt99AcTYOWsBYULbrBjQOGHAUOuR+NxZHxSxueXZ1Dce8vyvcWs&#10;mxkByRHW1cokRv+g92LlqHnBrk1jTpiEkchc8LAXZ2G3VthVqabT5ASOWxEW5snKPbcixs/di3C2&#10;H3oAW+5pT3WRf5j9zjeNyk7XgeZ1IsYR056k2I9ErX6X4wK+15PX8Ysz+Q0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G4T&#10;1MFMAgAAuQ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376" w:dyaOrig="899" w14:anchorId="557FE044">
                          <v:shape id="_x0000_i1032" type="#_x0000_t75" style="width:75.4pt;height:49.2pt">
                            <v:imagedata r:id="rId27" o:title=""/>
                          </v:shape>
                          <o:OLEObject Type="Embed" ProgID="Acrobat.Document.DC" ShapeID="_x0000_i1032" DrawAspect="Icon" ObjectID="_1813495992" r:id="rId29"/>
                        </w:object>
                      </w:r>
                    </w:p>
                  </w:txbxContent>
                </v:textbox>
                <w10:wrap anchorx="page"/>
              </v:shape>
            </w:pict>
          </mc:Fallback>
        </mc:AlternateContent>
      </w:r>
    </w:p>
    <w:p w14:paraId="7B5ABD49" w14:textId="77777777" w:rsidR="00A35F79" w:rsidRDefault="00A35F79" w:rsidP="00A35F79"/>
    <w:bookmarkEnd w:id="8"/>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Childrens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30"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0453667A">
                <wp:simplePos x="0" y="0"/>
                <wp:positionH relativeFrom="page">
                  <wp:posOffset>2438400</wp:posOffset>
                </wp:positionH>
                <wp:positionV relativeFrom="paragraph">
                  <wp:posOffset>107950</wp:posOffset>
                </wp:positionV>
                <wp:extent cx="4114800" cy="704850"/>
                <wp:effectExtent l="0" t="0" r="19050" b="12065"/>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04850"/>
                        </a:xfrm>
                        <a:prstGeom prst="rect">
                          <a:avLst/>
                        </a:prstGeom>
                        <a:solidFill>
                          <a:sysClr val="window" lastClr="FFFFFF"/>
                        </a:solidFill>
                        <a:ln w="6350">
                          <a:solidFill>
                            <a:prstClr val="black"/>
                          </a:solidFill>
                        </a:ln>
                        <a:effectLst/>
                      </wps:spPr>
                      <wps:txbx>
                        <w:txbxContent>
                          <w:p w14:paraId="29F24654" w14:textId="7110BDA7" w:rsidR="00C60E2A" w:rsidRDefault="00016AFB" w:rsidP="00016AFB">
                            <w:r>
                              <w:object w:dxaOrig="1311" w:dyaOrig="849" w14:anchorId="6BC1CC4E">
                                <v:shape id="_x0000_i1034" type="#_x0000_t75" style="width:76.7pt;height:49.85pt">
                                  <v:imagedata r:id="rId31" o:title=""/>
                                </v:shape>
                                <o:OLEObject Type="Embed" ProgID="Acrobat.Document.DC" ShapeID="_x0000_i1034" DrawAspect="Icon" ObjectID="_1813495993" r:id="rId32"/>
                              </w:object>
                            </w:r>
                            <w:r w:rsidR="008E59E1">
                              <w:object w:dxaOrig="1311" w:dyaOrig="849" w14:anchorId="3E3D76C4">
                                <v:shape id="_x0000_i1036" type="#_x0000_t75" style="width:76.7pt;height:49.85pt">
                                  <v:imagedata r:id="rId33" o:title=""/>
                                </v:shape>
                                <o:OLEObject Type="Embed" ProgID="Acrobat.Document.DC" ShapeID="_x0000_i1036" DrawAspect="Icon" ObjectID="_1813495994" r:id="rId34"/>
                              </w:object>
                            </w:r>
                            <w:r w:rsidR="008E59E1">
                              <w:object w:dxaOrig="1311" w:dyaOrig="849" w14:anchorId="4B87B8C7">
                                <v:shape id="_x0000_i1038" type="#_x0000_t75" style="width:76.7pt;height:49.85pt">
                                  <v:imagedata r:id="rId35" o:title=""/>
                                </v:shape>
                                <o:OLEObject Type="Embed" ProgID="Acrobat.Document.DC" ShapeID="_x0000_i1038" DrawAspect="Icon" ObjectID="_1813495995" r:id="rId36"/>
                              </w:object>
                            </w:r>
                            <w:r w:rsidR="00966B55">
                              <w:object w:dxaOrig="1311" w:dyaOrig="849" w14:anchorId="2A48993E">
                                <v:shape id="_x0000_i1040" type="#_x0000_t75" style="width:76.7pt;height:49.85pt">
                                  <v:imagedata r:id="rId37" o:title=""/>
                                </v:shape>
                                <o:OLEObject Type="Embed" ProgID="Acrobat.Document.DC" ShapeID="_x0000_i1040" DrawAspect="Icon" ObjectID="_1813495996" r:id="rId3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01801" id="_x0000_s1037" type="#_x0000_t202" style="position:absolute;margin-left:192pt;margin-top:8.5pt;width:324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" fillcolor="window" strokeweight=".5pt">
                <v:path arrowok="t"/>
                <v:textbox style="mso-fit-shape-to-text:t">
                  <w:txbxContent>
                    <w:p w14:paraId="29F24654" w14:textId="7110BDA7" w:rsidR="00C60E2A" w:rsidRDefault="00016AFB" w:rsidP="00016AFB">
                      <w:r>
                        <w:object w:dxaOrig="1311" w:dyaOrig="849" w14:anchorId="6BC1CC4E">
                          <v:shape id="_x0000_i1034" type="#_x0000_t75" style="width:76.7pt;height:49.85pt">
                            <v:imagedata r:id="rId31" o:title=""/>
                          </v:shape>
                          <o:OLEObject Type="Embed" ProgID="Acrobat.Document.DC" ShapeID="_x0000_i1034" DrawAspect="Icon" ObjectID="_1813495993" r:id="rId39"/>
                        </w:object>
                      </w:r>
                      <w:r w:rsidR="008E59E1">
                        <w:object w:dxaOrig="1311" w:dyaOrig="849" w14:anchorId="3E3D76C4">
                          <v:shape id="_x0000_i1036" type="#_x0000_t75" style="width:76.7pt;height:49.85pt">
                            <v:imagedata r:id="rId33" o:title=""/>
                          </v:shape>
                          <o:OLEObject Type="Embed" ProgID="Acrobat.Document.DC" ShapeID="_x0000_i1036" DrawAspect="Icon" ObjectID="_1813495994" r:id="rId40"/>
                        </w:object>
                      </w:r>
                      <w:r w:rsidR="008E59E1">
                        <w:object w:dxaOrig="1311" w:dyaOrig="849" w14:anchorId="4B87B8C7">
                          <v:shape id="_x0000_i1038" type="#_x0000_t75" style="width:76.7pt;height:49.85pt">
                            <v:imagedata r:id="rId35" o:title=""/>
                          </v:shape>
                          <o:OLEObject Type="Embed" ProgID="Acrobat.Document.DC" ShapeID="_x0000_i1038" DrawAspect="Icon" ObjectID="_1813495995" r:id="rId41"/>
                        </w:object>
                      </w:r>
                      <w:r w:rsidR="00966B55">
                        <w:object w:dxaOrig="1311" w:dyaOrig="849" w14:anchorId="2A48993E">
                          <v:shape id="_x0000_i1040" type="#_x0000_t75" style="width:76.7pt;height:49.85pt">
                            <v:imagedata r:id="rId37" o:title=""/>
                          </v:shape>
                          <o:OLEObject Type="Embed" ProgID="Acrobat.Document.DC" ShapeID="_x0000_i1040" DrawAspect="Icon" ObjectID="_1813495996" r:id="rId42"/>
                        </w:object>
                      </w:r>
                    </w:p>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br w:type="page"/>
      </w:r>
    </w:p>
    <w:p w14:paraId="14140A4F" w14:textId="0A621C96" w:rsidR="00D91F5B" w:rsidRDefault="00D91F5B" w:rsidP="00D91F5B">
      <w:pPr>
        <w:rPr>
          <w:b/>
          <w:sz w:val="28"/>
          <w:szCs w:val="28"/>
          <w:lang w:val="en-US"/>
        </w:rPr>
      </w:pPr>
      <w:r>
        <w:rPr>
          <w:b/>
          <w:sz w:val="28"/>
        </w:rPr>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o provide pre and post 16 education provision for children and young people with SEND.</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43"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6B800F7E" w:rsidR="00D91F5B" w:rsidRDefault="0043327F" w:rsidP="0043327F">
                            <w:r>
                              <w:object w:dxaOrig="1311" w:dyaOrig="849" w14:anchorId="2ADF3402">
                                <v:shape id="_x0000_i1042" type="#_x0000_t75" style="width:76.7pt;height:49.85pt">
                                  <v:imagedata r:id="rId44" o:title=""/>
                                </v:shape>
                                <o:OLEObject Type="Embed" ProgID="Acrobat.Document.DC" ShapeID="_x0000_i1042" DrawAspect="Icon" ObjectID="_1813495997" r:id="rId4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28556E" id="_x0000_s1038" type="#_x0000_t202" style="position:absolute;margin-left:236.25pt;margin-top:7.95pt;width:61.5pt;height:55.5pt;z-index:251932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oj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SXgHMUA8WpF5Q4wO9oz0Fu5qJFtiYIf&#10;hAPlABPWKNzjqDShROolzjbkfv3tPvqDCbBy1oLCBTfYMaDww4AhV8PxODI+KePzyxEU99ayemsx&#10;r80NAckh1tXKJEb/oA9i5ah5xq7NY06YhJHIXPBwEG/Cfq2wq1LN58kJHLciLM2jlQduRYyfumfh&#10;bD/0ALbc0YHqIn83+71vGpWdvwZa1IkYJ0x7kmI/ErX6XY4L+FZPXqcvzuw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V19qI04CAAC5BAAADgAAAAAAAAAAAAAAAAAuAgAAZHJzL2Uyb0RvYy54bWxQSwECLQAUAAYACAAA&#10;ACEASwKC390AAAAKAQAADwAAAAAAAAAAAAAAAACoBAAAZHJzL2Rvd25yZXYueG1sUEsFBgAAAAAE&#10;AAQA8wAAALIFAAAAAA==&#10;" fillcolor="window" strokeweight=".5pt">
                <v:path arrowok="t"/>
                <v:textbox style="mso-fit-shape-to-text:t">
                  <w:txbxContent>
                    <w:p w14:paraId="6C794E7D" w14:textId="6B800F7E" w:rsidR="00D91F5B" w:rsidRDefault="0043327F" w:rsidP="0043327F">
                      <w:r>
                        <w:object w:dxaOrig="1311" w:dyaOrig="849" w14:anchorId="2ADF3402">
                          <v:shape id="_x0000_i1042" type="#_x0000_t75" style="width:76.7pt;height:49.85pt">
                            <v:imagedata r:id="rId44" o:title=""/>
                          </v:shape>
                          <o:OLEObject Type="Embed" ProgID="Acrobat.Document.DC" ShapeID="_x0000_i1042" DrawAspect="Icon" ObjectID="_1813495997" r:id="rId46"/>
                        </w:object>
                      </w:r>
                    </w:p>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(Dormanstown Primary School), Steel River Academy Trust (Grangetown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47"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5454A8FE" w:rsidR="00EE4B7F" w:rsidRDefault="00BA3CDB" w:rsidP="00BA3CDB">
                            <w:r>
                              <w:object w:dxaOrig="1311" w:dyaOrig="849" w14:anchorId="4EE40704">
                                <v:shape id="_x0000_i1044" type="#_x0000_t75" style="width:76.7pt;height:49.85pt">
                                  <v:imagedata r:id="rId48" o:title=""/>
                                </v:shape>
                                <o:OLEObject Type="Embed" ProgID="Acrobat.Document.DC" ShapeID="_x0000_i1044" DrawAspect="Icon" ObjectID="_1813495998" r:id="rId4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CE333E" id="_x0000_s1039" type="#_x0000_t202" style="position:absolute;margin-left:236.25pt;margin-top:7.95pt;width:61.5pt;height:55.5pt;z-index:251934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a/qNv04CAAC5BAAADgAAAAAAAAAAAAAAAAAuAgAAZHJzL2Uyb0RvYy54bWxQSwECLQAUAAYACAAA&#10;ACEASwKC390AAAAKAQAADwAAAAAAAAAAAAAAAACoBAAAZHJzL2Rvd25yZXYueG1sUEsFBgAAAAAE&#10;AAQA8wAAALIFAAAAAA==&#10;" fillcolor="window" strokeweight=".5pt">
                <v:path arrowok="t"/>
                <v:textbox style="mso-fit-shape-to-text:t">
                  <w:txbxContent>
                    <w:p w14:paraId="688B99C6" w14:textId="5454A8FE" w:rsidR="00EE4B7F" w:rsidRDefault="00BA3CDB" w:rsidP="00BA3CDB">
                      <w:r>
                        <w:object w:dxaOrig="1311" w:dyaOrig="849" w14:anchorId="4EE40704">
                          <v:shape id="_x0000_i1044" type="#_x0000_t75" style="width:76.7pt;height:49.85pt">
                            <v:imagedata r:id="rId48" o:title=""/>
                          </v:shape>
                          <o:OLEObject Type="Embed" ProgID="Acrobat.Document.DC" ShapeID="_x0000_i1044" DrawAspect="Icon" ObjectID="_1813495998" r:id="rId50"/>
                        </w:object>
                      </w:r>
                    </w:p>
                  </w:txbxContent>
                </v:textbox>
                <w10:wrap anchorx="page"/>
              </v:shape>
            </w:pict>
          </mc:Fallback>
        </mc:AlternateContent>
      </w:r>
    </w:p>
    <w:p w14:paraId="18DCFF40" w14:textId="1B560F19" w:rsidR="00301E3E" w:rsidRDefault="00301E3E" w:rsidP="00301E3E">
      <w:pPr>
        <w:rPr>
          <w:b/>
          <w:sz w:val="28"/>
          <w:szCs w:val="28"/>
          <w:lang w:val="en-US"/>
        </w:rPr>
      </w:pPr>
      <w:r>
        <w:rPr>
          <w:b/>
          <w:sz w:val="28"/>
        </w:rPr>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51"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3E66E7D8" w:rsidR="00301E3E" w:rsidRDefault="003D5299" w:rsidP="003D5299">
                            <w:r>
                              <w:object w:dxaOrig="1311" w:dyaOrig="849" w14:anchorId="0CD914B3">
                                <v:shape id="_x0000_i1046" type="#_x0000_t75" style="width:76.7pt;height:49.85pt">
                                  <v:imagedata r:id="rId52" o:title=""/>
                                </v:shape>
                                <o:OLEObject Type="Embed" ProgID="Acrobat.Document.DC" ShapeID="_x0000_i1046" DrawAspect="Icon" ObjectID="_1813495999" r:id="rId5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101A2" id="_x0000_s1040" type="#_x0000_t202" style="position:absolute;margin-left:236.25pt;margin-top:7.95pt;width:61.5pt;height:55.5pt;z-index:251936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nfTQ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jmOAeLWkcguYHe0Y6K2c18i2QMGP&#10;woFygAlrFB5wVJpQIvUSZytyv/52H/3BBFg5a0HhghvsGFD4YcCQ69F4HBmflPH55RkU996yfG8x&#10;62ZGQHKEdbUyidE/6L1YOWpesGvTmBMmYSQyFzzsxVnYrRV2VarpNDmB41aEhXmycs+tiPFz9yKc&#10;7YcewJZ72lNd5B9mv/NNo7LTdaB5nYhxxLQnKfYjUavf5biA7/X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Bd&#10;jdnfTQIAALkEAAAOAAAAAAAAAAAAAAAAAC4CAABkcnMvZTJvRG9jLnhtbFBLAQItABQABgAIAAAA&#10;IQBLAoLf3QAAAAoBAAAPAAAAAAAAAAAAAAAAAKcEAABkcnMvZG93bnJldi54bWxQSwUGAAAAAAQA&#10;BADzAAAAsQUAAAAA&#10;" fillcolor="window" strokeweight=".5pt">
                <v:path arrowok="t"/>
                <v:textbox style="mso-fit-shape-to-text:t">
                  <w:txbxContent>
                    <w:p w14:paraId="1D75CC84" w14:textId="3E66E7D8" w:rsidR="00301E3E" w:rsidRDefault="003D5299" w:rsidP="003D5299">
                      <w:r>
                        <w:object w:dxaOrig="1311" w:dyaOrig="849" w14:anchorId="0CD914B3">
                          <v:shape id="_x0000_i1046" type="#_x0000_t75" style="width:76.7pt;height:49.85pt">
                            <v:imagedata r:id="rId52" o:title=""/>
                          </v:shape>
                          <o:OLEObject Type="Embed" ProgID="Acrobat.Document.DC" ShapeID="_x0000_i1046" DrawAspect="Icon" ObjectID="_1813495999" r:id="rId54"/>
                        </w:object>
                      </w:r>
                    </w:p>
                  </w:txbxContent>
                </v:textbox>
                <w10:wrap anchorx="page"/>
              </v:shape>
            </w:pict>
          </mc:Fallback>
        </mc:AlternateContent>
      </w:r>
    </w:p>
    <w:p w14:paraId="3269097E" w14:textId="77777777" w:rsidR="00AC2484" w:rsidRDefault="00AC2484">
      <w:r>
        <w:br w:type="page"/>
      </w:r>
    </w:p>
    <w:p w14:paraId="6BBB7265" w14:textId="67A10FF0" w:rsidR="00AC2484" w:rsidRDefault="00AC2484" w:rsidP="00AC2484">
      <w:pPr>
        <w:rPr>
          <w:b/>
          <w:sz w:val="28"/>
          <w:szCs w:val="28"/>
          <w:lang w:val="en-US"/>
        </w:rPr>
      </w:pPr>
      <w:r>
        <w:rPr>
          <w:b/>
          <w:sz w:val="28"/>
        </w:rPr>
        <w:t>DECISION: C</w:t>
      </w:r>
      <w:r w:rsidRPr="006B4381">
        <w:rPr>
          <w:b/>
          <w:sz w:val="28"/>
        </w:rPr>
        <w:t>DD00</w:t>
      </w:r>
      <w:r>
        <w:rPr>
          <w:b/>
          <w:sz w:val="28"/>
        </w:rPr>
        <w:t>67</w:t>
      </w:r>
    </w:p>
    <w:p w14:paraId="112084F4" w14:textId="77777777" w:rsidR="00AC2484" w:rsidRDefault="00AC2484" w:rsidP="00AC2484">
      <w:pPr>
        <w:rPr>
          <w:b/>
          <w:sz w:val="28"/>
        </w:rPr>
      </w:pPr>
    </w:p>
    <w:p w14:paraId="27994CA6" w14:textId="7807556F" w:rsidR="00AC2484" w:rsidRDefault="00AC2484" w:rsidP="00AC2484">
      <w:pPr>
        <w:rPr>
          <w:b/>
          <w:sz w:val="28"/>
          <w:lang w:val="en-US"/>
        </w:rPr>
      </w:pPr>
      <w:r>
        <w:rPr>
          <w:b/>
          <w:sz w:val="28"/>
        </w:rPr>
        <w:t xml:space="preserve">Nature of the decision: </w:t>
      </w:r>
      <w:r w:rsidRPr="00AC2484">
        <w:rPr>
          <w:b/>
          <w:sz w:val="28"/>
          <w:lang w:val="en-US"/>
        </w:rPr>
        <w:t>Sustainable Urban Drainage in Schools project - procurement of a contractor</w:t>
      </w:r>
    </w:p>
    <w:p w14:paraId="3F1E4523" w14:textId="77777777" w:rsidR="00AC2484" w:rsidRDefault="00AC2484" w:rsidP="00AC2484">
      <w:pPr>
        <w:rPr>
          <w:b/>
          <w:sz w:val="28"/>
        </w:rPr>
      </w:pPr>
    </w:p>
    <w:p w14:paraId="5ACA18C2" w14:textId="77777777" w:rsidR="00AC2484" w:rsidRDefault="00AC2484" w:rsidP="00AC2484">
      <w:pPr>
        <w:rPr>
          <w:lang w:val="en-US"/>
        </w:rPr>
      </w:pPr>
      <w:r w:rsidRPr="00AC2484">
        <w:rPr>
          <w:lang w:val="en-US"/>
        </w:rPr>
        <w:t>To Carry out a procurement exercise and to appoint an appropriate contractor to undertake drainage works in a number of schools in the Borough.</w:t>
      </w:r>
    </w:p>
    <w:p w14:paraId="1A1362D2" w14:textId="77777777" w:rsidR="00AC2484" w:rsidRDefault="00AC2484" w:rsidP="00AC2484">
      <w:pPr>
        <w:rPr>
          <w:lang w:val="en-US"/>
        </w:rPr>
      </w:pPr>
    </w:p>
    <w:p w14:paraId="14E5B44C" w14:textId="1624BA7F" w:rsidR="00AC2484" w:rsidRDefault="00AC2484" w:rsidP="00AC2484">
      <w:pPr>
        <w:rPr>
          <w:b/>
          <w:sz w:val="28"/>
        </w:rPr>
      </w:pPr>
      <w:r>
        <w:rPr>
          <w:b/>
          <w:sz w:val="28"/>
        </w:rPr>
        <w:t>Who will make the decision?</w:t>
      </w:r>
    </w:p>
    <w:p w14:paraId="4B428D25" w14:textId="77777777" w:rsidR="00AC2484" w:rsidRDefault="00AC2484" w:rsidP="00AC2484">
      <w:pPr>
        <w:rPr>
          <w:b/>
          <w:sz w:val="28"/>
        </w:rPr>
      </w:pPr>
    </w:p>
    <w:p w14:paraId="532D98FF" w14:textId="77777777" w:rsidR="00AC2484" w:rsidRDefault="00AC2484" w:rsidP="00AC2484">
      <w:r>
        <w:t>Cabinet Member for Children and Families</w:t>
      </w:r>
    </w:p>
    <w:p w14:paraId="17535AFC" w14:textId="77777777" w:rsidR="00AC2484" w:rsidRDefault="00AC2484" w:rsidP="00AC2484"/>
    <w:p w14:paraId="73D6420C" w14:textId="77777777" w:rsidR="00AC2484" w:rsidRDefault="00AC2484" w:rsidP="00AC2484">
      <w:pPr>
        <w:rPr>
          <w:b/>
          <w:sz w:val="28"/>
        </w:rPr>
      </w:pPr>
      <w:r>
        <w:rPr>
          <w:b/>
          <w:sz w:val="28"/>
        </w:rPr>
        <w:t>When is the decision to be taken?</w:t>
      </w:r>
    </w:p>
    <w:p w14:paraId="7DB0B1A7" w14:textId="77777777" w:rsidR="00AC2484" w:rsidRDefault="00AC2484" w:rsidP="00AC2484">
      <w:pPr>
        <w:rPr>
          <w:b/>
          <w:sz w:val="28"/>
        </w:rPr>
      </w:pPr>
    </w:p>
    <w:p w14:paraId="7E9C5810" w14:textId="175D3AFC" w:rsidR="00AC2484" w:rsidRDefault="00AC2484" w:rsidP="00AC2484">
      <w:r>
        <w:t>June 2025</w:t>
      </w:r>
    </w:p>
    <w:p w14:paraId="4EEB5C84" w14:textId="77777777" w:rsidR="00AC2484" w:rsidRDefault="00AC2484" w:rsidP="00AC2484"/>
    <w:p w14:paraId="364913CA" w14:textId="77777777" w:rsidR="00AC2484" w:rsidRDefault="00AC2484" w:rsidP="00AC2484">
      <w:pPr>
        <w:rPr>
          <w:b/>
          <w:sz w:val="28"/>
        </w:rPr>
      </w:pPr>
      <w:r>
        <w:rPr>
          <w:b/>
          <w:sz w:val="28"/>
        </w:rPr>
        <w:t>Who will be consulted and how?</w:t>
      </w:r>
    </w:p>
    <w:p w14:paraId="2C88EC13" w14:textId="77777777" w:rsidR="00AC2484" w:rsidRDefault="00AC2484" w:rsidP="00AC2484">
      <w:pPr>
        <w:rPr>
          <w:b/>
          <w:sz w:val="28"/>
        </w:rPr>
      </w:pPr>
    </w:p>
    <w:p w14:paraId="1BD55784" w14:textId="77777777" w:rsidR="00AC2484" w:rsidRPr="00A35F79" w:rsidRDefault="00AC2484" w:rsidP="00AC2484">
      <w:pPr>
        <w:rPr>
          <w:noProof/>
          <w:lang w:val="en-US"/>
        </w:rPr>
      </w:pPr>
      <w:r w:rsidRPr="00A35F79">
        <w:rPr>
          <w:noProof/>
          <w:lang w:val="en-US"/>
        </w:rPr>
        <w:t xml:space="preserve">Cabinet Member for Children and Families </w:t>
      </w:r>
    </w:p>
    <w:p w14:paraId="628B28C9" w14:textId="77777777" w:rsidR="00AC2484" w:rsidRPr="00A35F79" w:rsidRDefault="00AC2484" w:rsidP="00AC2484">
      <w:pPr>
        <w:rPr>
          <w:noProof/>
          <w:lang w:val="en-US"/>
        </w:rPr>
      </w:pPr>
      <w:r w:rsidRPr="00A35F79">
        <w:rPr>
          <w:noProof/>
          <w:lang w:val="en-US"/>
        </w:rPr>
        <w:t>Chief Finance Officer</w:t>
      </w:r>
    </w:p>
    <w:p w14:paraId="0FA88BF4" w14:textId="77777777" w:rsidR="00AC2484" w:rsidRPr="00A35F79" w:rsidRDefault="00AC2484" w:rsidP="00AC2484">
      <w:pPr>
        <w:rPr>
          <w:noProof/>
          <w:lang w:val="en-US"/>
        </w:rPr>
      </w:pPr>
      <w:r w:rsidRPr="00A35F79">
        <w:rPr>
          <w:noProof/>
          <w:lang w:val="en-US"/>
        </w:rPr>
        <w:t>Chief Legal Officer</w:t>
      </w:r>
    </w:p>
    <w:p w14:paraId="500DB674" w14:textId="77777777" w:rsidR="00AC2484" w:rsidRPr="00A35F79" w:rsidRDefault="00AC2484" w:rsidP="00AC2484">
      <w:pPr>
        <w:rPr>
          <w:noProof/>
          <w:lang w:val="en-US"/>
        </w:rPr>
      </w:pPr>
      <w:r w:rsidRPr="00A35F79">
        <w:rPr>
          <w:noProof/>
          <w:lang w:val="en-US"/>
        </w:rPr>
        <w:t>Corporate Director for Children and Families</w:t>
      </w:r>
    </w:p>
    <w:p w14:paraId="391D5D6D" w14:textId="77777777" w:rsidR="00AC2484" w:rsidRDefault="00AC2484" w:rsidP="00AC2484">
      <w:pPr>
        <w:rPr>
          <w:noProof/>
          <w:lang w:val="en-US"/>
        </w:rPr>
      </w:pPr>
      <w:r w:rsidRPr="00A35F79">
        <w:rPr>
          <w:noProof/>
          <w:lang w:val="en-US"/>
        </w:rPr>
        <w:t>All of the above will be consulted via approval of the delegated decision.</w:t>
      </w:r>
    </w:p>
    <w:p w14:paraId="3695FDE8" w14:textId="77777777" w:rsidR="00AC2484" w:rsidRDefault="00AC2484" w:rsidP="00AC2484"/>
    <w:p w14:paraId="333A88EB" w14:textId="77777777" w:rsidR="00AC2484" w:rsidRDefault="00AC2484" w:rsidP="00AC2484">
      <w:pPr>
        <w:rPr>
          <w:b/>
          <w:sz w:val="28"/>
        </w:rPr>
      </w:pPr>
      <w:r>
        <w:rPr>
          <w:b/>
          <w:sz w:val="28"/>
        </w:rPr>
        <w:t>Supporting documentation:</w:t>
      </w:r>
    </w:p>
    <w:p w14:paraId="67A37ED4" w14:textId="77777777" w:rsidR="00AC2484" w:rsidRDefault="00AC2484" w:rsidP="00AC2484">
      <w:pPr>
        <w:rPr>
          <w:b/>
          <w:sz w:val="28"/>
        </w:rPr>
      </w:pPr>
    </w:p>
    <w:p w14:paraId="06457498" w14:textId="77777777" w:rsidR="00AC2484" w:rsidRDefault="00AC2484" w:rsidP="00AC2484">
      <w:r>
        <w:t>There are no supporting documents for this decision.</w:t>
      </w:r>
    </w:p>
    <w:p w14:paraId="31969C13" w14:textId="77777777" w:rsidR="00AC2484" w:rsidRDefault="00AC2484" w:rsidP="00AC2484"/>
    <w:p w14:paraId="79EE48DC" w14:textId="77777777" w:rsidR="00AC2484" w:rsidRDefault="00AC2484" w:rsidP="00AC2484">
      <w:pPr>
        <w:rPr>
          <w:b/>
          <w:sz w:val="28"/>
        </w:rPr>
      </w:pPr>
      <w:r>
        <w:rPr>
          <w:b/>
          <w:sz w:val="28"/>
        </w:rPr>
        <w:t>How and by when to make representations:</w:t>
      </w:r>
    </w:p>
    <w:p w14:paraId="456E1675" w14:textId="77777777" w:rsidR="00AC2484" w:rsidRDefault="00AC2484" w:rsidP="00AC2484">
      <w:pPr>
        <w:rPr>
          <w:b/>
          <w:sz w:val="28"/>
        </w:rPr>
      </w:pPr>
    </w:p>
    <w:p w14:paraId="2B606E22" w14:textId="142830A6" w:rsidR="00AC2484" w:rsidRDefault="00AC2484" w:rsidP="00AC2484">
      <w:r>
        <w:t>Representations should be made to Ian Dunn before 29 May 2025.</w:t>
      </w:r>
    </w:p>
    <w:p w14:paraId="2D6DC9D9" w14:textId="2F8E154B" w:rsidR="00AC2484" w:rsidRDefault="00AC2484" w:rsidP="00AC2484">
      <w:pPr>
        <w:rPr>
          <w:lang w:val="en-US"/>
        </w:rPr>
      </w:pPr>
      <w:r>
        <w:t>Tel: 01642 771162</w:t>
      </w:r>
      <w:r>
        <w:rPr>
          <w:noProof/>
          <w:lang w:val="en-US"/>
        </w:rPr>
        <w:t xml:space="preserve"> or email </w:t>
      </w:r>
      <w:hyperlink r:id="rId55" w:history="1">
        <w:r w:rsidRPr="00655910">
          <w:rPr>
            <w:rStyle w:val="Hyperlink"/>
            <w:lang w:val="en-US"/>
          </w:rPr>
          <w:t>ian.dunn@redcar-cleveland.gov.uk</w:t>
        </w:r>
      </w:hyperlink>
    </w:p>
    <w:p w14:paraId="67E545D9" w14:textId="77777777" w:rsidR="00AC2484" w:rsidRDefault="00AC2484" w:rsidP="00AC2484"/>
    <w:p w14:paraId="61B582A0" w14:textId="656A28BA" w:rsidR="00AC2484" w:rsidRDefault="00AC2484" w:rsidP="00AC2484">
      <w:r>
        <w:t>First published in Forward Plan on 01 May 2025</w:t>
      </w:r>
    </w:p>
    <w:p w14:paraId="0B612A71" w14:textId="77777777" w:rsidR="00AC2484" w:rsidRDefault="00AC2484" w:rsidP="00AC2484"/>
    <w:p w14:paraId="29A5DD43" w14:textId="77777777" w:rsidR="00AC2484" w:rsidRPr="008254C1" w:rsidRDefault="00AC2484" w:rsidP="00AC2484">
      <w:pPr>
        <w:rPr>
          <w:b/>
          <w:sz w:val="28"/>
          <w:szCs w:val="28"/>
        </w:rPr>
      </w:pPr>
      <w:r w:rsidRPr="008254C1">
        <w:rPr>
          <w:b/>
          <w:sz w:val="28"/>
          <w:szCs w:val="28"/>
        </w:rPr>
        <w:t>Following the Making of the decision, the decision form will be published here:</w:t>
      </w:r>
    </w:p>
    <w:p w14:paraId="5B260D42" w14:textId="77777777" w:rsidR="00AC2484" w:rsidRDefault="00AC2484" w:rsidP="00AC2484">
      <w:r>
        <w:rPr>
          <w:noProof/>
        </w:rPr>
        <mc:AlternateContent>
          <mc:Choice Requires="wps">
            <w:drawing>
              <wp:anchor distT="0" distB="0" distL="114300" distR="114300" simplePos="0" relativeHeight="251942912" behindDoc="0" locked="0" layoutInCell="1" allowOverlap="1" wp14:anchorId="304EC692" wp14:editId="5924971E">
                <wp:simplePos x="0" y="0"/>
                <wp:positionH relativeFrom="page">
                  <wp:posOffset>3000376</wp:posOffset>
                </wp:positionH>
                <wp:positionV relativeFrom="paragraph">
                  <wp:posOffset>100965</wp:posOffset>
                </wp:positionV>
                <wp:extent cx="781050" cy="704850"/>
                <wp:effectExtent l="0" t="0" r="19050" b="19050"/>
                <wp:wrapNone/>
                <wp:docPr id="1130559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29DE5B8" w14:textId="77777777" w:rsidR="00AC2484" w:rsidRDefault="00AC2484" w:rsidP="00AC2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692" id="_x0000_s1041" type="#_x0000_t202" style="position:absolute;margin-left:236.25pt;margin-top:7.95pt;width:61.5pt;height:5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Cn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zyNAPFpRuQPNjvYK9FYuamRbouB7&#10;4SA50IQxCndYKk0okXqLszW5X387j/FQAryctZBwwf3PjXAKPHw30MiX4XgcNZ824/PLETbutWf1&#10;2mM2zTWByyEG1spkxvigD2blqHnCtM1jVriEkchd8HAwr8N+sDCtUs3nKQgqtyIszYOVB3VFlh+7&#10;J+Fs/+wBermlg9hF/ub197GRckPzTaCqTtI4sdrLFBOSxNVPcxzB1/sUdfrmz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HS8UKdQAgAAuwQAAA4AAAAAAAAAAAAAAAAALgIAAGRycy9lMm9Eb2MueG1sUEsBAi0AFAAG&#10;AAgAAAAhAD+Mi1DfAAAACgEAAA8AAAAAAAAAAAAAAAAAqgQAAGRycy9kb3ducmV2LnhtbFBLBQYA&#10;AAAABAAEAPMAAAC2BQAAAAA=&#10;" fillcolor="window" strokeweight=".5pt">
                <v:path arrowok="t"/>
                <v:textbox>
                  <w:txbxContent>
                    <w:p w14:paraId="029DE5B8" w14:textId="77777777" w:rsidR="00AC2484" w:rsidRDefault="00AC2484" w:rsidP="00AC2484"/>
                  </w:txbxContent>
                </v:textbox>
                <w10:wrap anchorx="page"/>
              </v:shape>
            </w:pict>
          </mc:Fallback>
        </mc:AlternateContent>
      </w:r>
    </w:p>
    <w:p w14:paraId="5DD78679" w14:textId="77777777" w:rsidR="00AC2484" w:rsidRDefault="00AC2484" w:rsidP="00AC2484">
      <w:r>
        <w:br w:type="page"/>
      </w:r>
    </w:p>
    <w:p w14:paraId="6FB8D7C8" w14:textId="711553C7" w:rsidR="009C456D" w:rsidRDefault="009C456D" w:rsidP="009C456D">
      <w:pPr>
        <w:rPr>
          <w:b/>
          <w:sz w:val="28"/>
          <w:szCs w:val="28"/>
          <w:lang w:val="en-US"/>
        </w:rPr>
      </w:pPr>
      <w:r>
        <w:rPr>
          <w:b/>
          <w:sz w:val="28"/>
        </w:rPr>
        <w:t>DECISION: C</w:t>
      </w:r>
      <w:r w:rsidRPr="006B4381">
        <w:rPr>
          <w:b/>
          <w:sz w:val="28"/>
        </w:rPr>
        <w:t>DD00</w:t>
      </w:r>
      <w:r>
        <w:rPr>
          <w:b/>
          <w:sz w:val="28"/>
        </w:rPr>
        <w:t>68</w:t>
      </w:r>
    </w:p>
    <w:p w14:paraId="213B0CBE" w14:textId="77777777" w:rsidR="009C456D" w:rsidRDefault="009C456D" w:rsidP="009C456D">
      <w:pPr>
        <w:rPr>
          <w:b/>
          <w:sz w:val="28"/>
        </w:rPr>
      </w:pPr>
    </w:p>
    <w:p w14:paraId="71649CE1" w14:textId="2B5D7E32" w:rsidR="009C456D" w:rsidRDefault="009C456D" w:rsidP="009C456D">
      <w:pPr>
        <w:rPr>
          <w:b/>
          <w:sz w:val="28"/>
          <w:lang w:val="en-US"/>
        </w:rPr>
      </w:pPr>
      <w:r>
        <w:rPr>
          <w:b/>
          <w:sz w:val="28"/>
        </w:rPr>
        <w:t xml:space="preserve">Nature of the decision: </w:t>
      </w:r>
      <w:r w:rsidRPr="009C456D">
        <w:rPr>
          <w:b/>
          <w:sz w:val="28"/>
          <w:lang w:val="en-US"/>
        </w:rPr>
        <w:t>Crown Commercial Service Supply Teachers and Temporary Staffing (STaTS) Framework for Home Tuition</w:t>
      </w:r>
    </w:p>
    <w:p w14:paraId="3BE344FF" w14:textId="77777777" w:rsidR="009C456D" w:rsidRDefault="009C456D" w:rsidP="009C456D">
      <w:pPr>
        <w:rPr>
          <w:b/>
          <w:sz w:val="28"/>
        </w:rPr>
      </w:pPr>
    </w:p>
    <w:p w14:paraId="1A62DCFF" w14:textId="0CA5D65D" w:rsidR="009C456D" w:rsidRDefault="009C456D" w:rsidP="009C456D">
      <w:pPr>
        <w:rPr>
          <w:lang w:val="en-US"/>
        </w:rPr>
      </w:pPr>
      <w:r w:rsidRPr="009C456D">
        <w:rPr>
          <w:lang w:val="en-US"/>
        </w:rPr>
        <w:t>To commission Home Tuition providers via the Crown Commercial Service Framework for Supply Teachers and Temporary Staffing to deliver Home Tuition for children and young people with SEND or at risk of permanent exclusion.</w:t>
      </w:r>
    </w:p>
    <w:p w14:paraId="32DF9114" w14:textId="77777777" w:rsidR="009C456D" w:rsidRDefault="009C456D" w:rsidP="009C456D">
      <w:pPr>
        <w:rPr>
          <w:lang w:val="en-US"/>
        </w:rPr>
      </w:pPr>
    </w:p>
    <w:p w14:paraId="5DC4E758" w14:textId="77777777" w:rsidR="009C456D" w:rsidRDefault="009C456D" w:rsidP="009C456D">
      <w:pPr>
        <w:rPr>
          <w:b/>
          <w:sz w:val="28"/>
        </w:rPr>
      </w:pPr>
      <w:r>
        <w:rPr>
          <w:b/>
          <w:sz w:val="28"/>
        </w:rPr>
        <w:t>Who will make the decision?</w:t>
      </w:r>
    </w:p>
    <w:p w14:paraId="65EC0A76" w14:textId="77777777" w:rsidR="009C456D" w:rsidRDefault="009C456D" w:rsidP="009C456D">
      <w:pPr>
        <w:rPr>
          <w:b/>
          <w:sz w:val="28"/>
        </w:rPr>
      </w:pPr>
    </w:p>
    <w:p w14:paraId="2B5A357F" w14:textId="77777777" w:rsidR="009C456D" w:rsidRDefault="009C456D" w:rsidP="009C456D">
      <w:r>
        <w:t>Cabinet Member for Children and Families</w:t>
      </w:r>
    </w:p>
    <w:p w14:paraId="3EC320CE" w14:textId="77777777" w:rsidR="009C456D" w:rsidRDefault="009C456D" w:rsidP="009C456D"/>
    <w:p w14:paraId="5ECE463E" w14:textId="77777777" w:rsidR="009C456D" w:rsidRDefault="009C456D" w:rsidP="009C456D">
      <w:pPr>
        <w:rPr>
          <w:b/>
          <w:sz w:val="28"/>
        </w:rPr>
      </w:pPr>
      <w:r>
        <w:rPr>
          <w:b/>
          <w:sz w:val="28"/>
        </w:rPr>
        <w:t>When is the decision to be taken?</w:t>
      </w:r>
    </w:p>
    <w:p w14:paraId="2A699656" w14:textId="77777777" w:rsidR="009C456D" w:rsidRDefault="009C456D" w:rsidP="009C456D">
      <w:pPr>
        <w:rPr>
          <w:b/>
          <w:sz w:val="28"/>
        </w:rPr>
      </w:pPr>
    </w:p>
    <w:p w14:paraId="2FB9249B" w14:textId="77777777" w:rsidR="009C456D" w:rsidRDefault="009C456D" w:rsidP="009C456D">
      <w:r>
        <w:t>June 2025</w:t>
      </w:r>
    </w:p>
    <w:p w14:paraId="6CBE0D19" w14:textId="77777777" w:rsidR="009C456D" w:rsidRDefault="009C456D" w:rsidP="009C456D"/>
    <w:p w14:paraId="52095A2A" w14:textId="77777777" w:rsidR="009C456D" w:rsidRDefault="009C456D" w:rsidP="009C456D">
      <w:pPr>
        <w:rPr>
          <w:b/>
          <w:sz w:val="28"/>
        </w:rPr>
      </w:pPr>
      <w:r>
        <w:rPr>
          <w:b/>
          <w:sz w:val="28"/>
        </w:rPr>
        <w:t>Who will be consulted and how?</w:t>
      </w:r>
    </w:p>
    <w:p w14:paraId="4BD4CE41" w14:textId="77777777" w:rsidR="009C456D" w:rsidRDefault="009C456D" w:rsidP="009C456D">
      <w:pPr>
        <w:rPr>
          <w:b/>
          <w:sz w:val="28"/>
        </w:rPr>
      </w:pPr>
    </w:p>
    <w:p w14:paraId="3DF97B04" w14:textId="77777777" w:rsidR="009C456D" w:rsidRPr="00A35F79" w:rsidRDefault="009C456D" w:rsidP="009C456D">
      <w:pPr>
        <w:rPr>
          <w:noProof/>
          <w:lang w:val="en-US"/>
        </w:rPr>
      </w:pPr>
      <w:r w:rsidRPr="00A35F79">
        <w:rPr>
          <w:noProof/>
          <w:lang w:val="en-US"/>
        </w:rPr>
        <w:t xml:space="preserve">Cabinet Member for Children and Families </w:t>
      </w:r>
    </w:p>
    <w:p w14:paraId="26F11568" w14:textId="77777777" w:rsidR="009C456D" w:rsidRPr="00A35F79" w:rsidRDefault="009C456D" w:rsidP="009C456D">
      <w:pPr>
        <w:rPr>
          <w:noProof/>
          <w:lang w:val="en-US"/>
        </w:rPr>
      </w:pPr>
      <w:r w:rsidRPr="00A35F79">
        <w:rPr>
          <w:noProof/>
          <w:lang w:val="en-US"/>
        </w:rPr>
        <w:t>Chief Finance Officer</w:t>
      </w:r>
    </w:p>
    <w:p w14:paraId="09CEFF2A" w14:textId="77777777" w:rsidR="009C456D" w:rsidRPr="00A35F79" w:rsidRDefault="009C456D" w:rsidP="009C456D">
      <w:pPr>
        <w:rPr>
          <w:noProof/>
          <w:lang w:val="en-US"/>
        </w:rPr>
      </w:pPr>
      <w:r w:rsidRPr="00A35F79">
        <w:rPr>
          <w:noProof/>
          <w:lang w:val="en-US"/>
        </w:rPr>
        <w:t>Chief Legal Officer</w:t>
      </w:r>
    </w:p>
    <w:p w14:paraId="651FB391" w14:textId="77777777" w:rsidR="009C456D" w:rsidRDefault="009C456D" w:rsidP="009C456D">
      <w:pPr>
        <w:rPr>
          <w:noProof/>
          <w:lang w:val="en-US"/>
        </w:rPr>
      </w:pPr>
      <w:r w:rsidRPr="00A35F79">
        <w:rPr>
          <w:noProof/>
          <w:lang w:val="en-US"/>
        </w:rPr>
        <w:t>Corporate Director for Children and Families</w:t>
      </w:r>
    </w:p>
    <w:p w14:paraId="78BE2A0E" w14:textId="77777777" w:rsidR="009C456D" w:rsidRPr="00A35F79" w:rsidRDefault="009C456D" w:rsidP="009C456D">
      <w:pPr>
        <w:rPr>
          <w:noProof/>
          <w:lang w:val="en-US"/>
        </w:rPr>
      </w:pPr>
    </w:p>
    <w:p w14:paraId="0C389C31" w14:textId="77777777" w:rsidR="009C456D" w:rsidRDefault="009C456D" w:rsidP="009C456D">
      <w:pPr>
        <w:rPr>
          <w:noProof/>
          <w:lang w:val="en-US"/>
        </w:rPr>
      </w:pPr>
      <w:r w:rsidRPr="00A35F79">
        <w:rPr>
          <w:noProof/>
          <w:lang w:val="en-US"/>
        </w:rPr>
        <w:t>All of the above will be consulted via approval of the delegated decision.</w:t>
      </w:r>
    </w:p>
    <w:p w14:paraId="72CCC775" w14:textId="77777777" w:rsidR="009C456D" w:rsidRDefault="009C456D" w:rsidP="009C456D"/>
    <w:p w14:paraId="350CD488" w14:textId="77777777" w:rsidR="009C456D" w:rsidRDefault="009C456D" w:rsidP="009C456D">
      <w:pPr>
        <w:rPr>
          <w:b/>
          <w:sz w:val="28"/>
        </w:rPr>
      </w:pPr>
      <w:r>
        <w:rPr>
          <w:b/>
          <w:sz w:val="28"/>
        </w:rPr>
        <w:t>Supporting documentation:</w:t>
      </w:r>
    </w:p>
    <w:p w14:paraId="48423727" w14:textId="77777777" w:rsidR="009C456D" w:rsidRDefault="009C456D" w:rsidP="009C456D">
      <w:pPr>
        <w:rPr>
          <w:b/>
          <w:sz w:val="28"/>
        </w:rPr>
      </w:pPr>
    </w:p>
    <w:p w14:paraId="2F4AB387" w14:textId="77777777" w:rsidR="009C456D" w:rsidRDefault="009C456D" w:rsidP="009C456D">
      <w:r>
        <w:t>There are no supporting documents for this decision.</w:t>
      </w:r>
    </w:p>
    <w:p w14:paraId="5FD60C25" w14:textId="77777777" w:rsidR="009C456D" w:rsidRDefault="009C456D" w:rsidP="009C456D"/>
    <w:p w14:paraId="319CD9EF" w14:textId="77777777" w:rsidR="009C456D" w:rsidRDefault="009C456D" w:rsidP="009C456D">
      <w:pPr>
        <w:rPr>
          <w:b/>
          <w:sz w:val="28"/>
        </w:rPr>
      </w:pPr>
      <w:r>
        <w:rPr>
          <w:b/>
          <w:sz w:val="28"/>
        </w:rPr>
        <w:t>How and by when to make representations:</w:t>
      </w:r>
    </w:p>
    <w:p w14:paraId="69616E47" w14:textId="77777777" w:rsidR="009C456D" w:rsidRDefault="009C456D" w:rsidP="009C456D">
      <w:pPr>
        <w:rPr>
          <w:b/>
          <w:sz w:val="28"/>
        </w:rPr>
      </w:pPr>
    </w:p>
    <w:p w14:paraId="59D08C6F" w14:textId="3942F28E" w:rsidR="009C456D" w:rsidRDefault="009C456D" w:rsidP="009C456D">
      <w:r>
        <w:t>Representations should be made to Kellie Gorman before 18 June 2025.</w:t>
      </w:r>
    </w:p>
    <w:p w14:paraId="30A854B8" w14:textId="73200A0A" w:rsidR="009C456D" w:rsidRDefault="009C456D" w:rsidP="009C456D">
      <w:pPr>
        <w:rPr>
          <w:lang w:val="en-US"/>
        </w:rPr>
      </w:pPr>
      <w:r>
        <w:t>Tel: 01642 444132</w:t>
      </w:r>
      <w:r>
        <w:rPr>
          <w:noProof/>
          <w:lang w:val="en-US"/>
        </w:rPr>
        <w:t xml:space="preserve"> or email </w:t>
      </w:r>
      <w:hyperlink r:id="rId56" w:history="1">
        <w:r w:rsidRPr="00A36554">
          <w:rPr>
            <w:rStyle w:val="Hyperlink"/>
            <w:lang w:val="en-US"/>
          </w:rPr>
          <w:t>kellie.gorman@redcar-cleveland.gov.uk</w:t>
        </w:r>
      </w:hyperlink>
    </w:p>
    <w:p w14:paraId="44C6DAE1" w14:textId="77777777" w:rsidR="009C456D" w:rsidRDefault="009C456D" w:rsidP="009C456D"/>
    <w:p w14:paraId="1BC7C0E2" w14:textId="14094C34" w:rsidR="009C456D" w:rsidRDefault="009C456D" w:rsidP="009C456D">
      <w:r>
        <w:t>First published in Forward Plan on 21 May 2025</w:t>
      </w:r>
    </w:p>
    <w:p w14:paraId="593F5B18" w14:textId="77777777" w:rsidR="009C456D" w:rsidRDefault="009C456D" w:rsidP="009C456D"/>
    <w:p w14:paraId="6E967C03" w14:textId="77777777" w:rsidR="009C456D" w:rsidRPr="008254C1" w:rsidRDefault="009C456D" w:rsidP="009C456D">
      <w:pPr>
        <w:rPr>
          <w:b/>
          <w:sz w:val="28"/>
          <w:szCs w:val="28"/>
        </w:rPr>
      </w:pPr>
      <w:r w:rsidRPr="008254C1">
        <w:rPr>
          <w:b/>
          <w:sz w:val="28"/>
          <w:szCs w:val="28"/>
        </w:rPr>
        <w:t>Following the Making of the decision, the decision form will be published here:</w:t>
      </w:r>
    </w:p>
    <w:p w14:paraId="1E206632" w14:textId="77777777" w:rsidR="009C456D" w:rsidRDefault="009C456D" w:rsidP="009C456D">
      <w:r>
        <w:rPr>
          <w:noProof/>
        </w:rPr>
        <mc:AlternateContent>
          <mc:Choice Requires="wps">
            <w:drawing>
              <wp:anchor distT="0" distB="0" distL="114300" distR="114300" simplePos="0" relativeHeight="251953152" behindDoc="0" locked="0" layoutInCell="1" allowOverlap="1" wp14:anchorId="1D234C64" wp14:editId="6E365C23">
                <wp:simplePos x="0" y="0"/>
                <wp:positionH relativeFrom="page">
                  <wp:posOffset>3000376</wp:posOffset>
                </wp:positionH>
                <wp:positionV relativeFrom="paragraph">
                  <wp:posOffset>100965</wp:posOffset>
                </wp:positionV>
                <wp:extent cx="781050" cy="704850"/>
                <wp:effectExtent l="0" t="0" r="19050" b="19050"/>
                <wp:wrapNone/>
                <wp:docPr id="1584739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6D11FAC" w14:textId="6CF650A0" w:rsidR="009C456D" w:rsidRDefault="00A62C7A" w:rsidP="00A62C7A">
                            <w:r>
                              <w:object w:dxaOrig="1376" w:dyaOrig="899" w14:anchorId="407FFF9D">
                                <v:shape id="_x0000_i1048" type="#_x0000_t75" style="width:75.4pt;height:49.2pt">
                                  <v:imagedata r:id="rId57" o:title=""/>
                                </v:shape>
                                <o:OLEObject Type="Embed" ProgID="Acrobat.Document.DC" ShapeID="_x0000_i1048" DrawAspect="Icon" ObjectID="_1813496000" r:id="rId5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234C64" id="_x0000_s1042" type="#_x0000_t202" style="position:absolute;margin-left:236.25pt;margin-top:7.95pt;width:61.5pt;height:55.5pt;z-index:251953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ZMFnPU4CAAC5BAAADgAAAAAAAAAAAAAAAAAuAgAAZHJzL2Uyb0RvYy54bWxQSwECLQAUAAYACAAA&#10;ACEASwKC390AAAAKAQAADwAAAAAAAAAAAAAAAACoBAAAZHJzL2Rvd25yZXYueG1sUEsFBgAAAAAE&#10;AAQA8wAAALIFAAAAAA==&#10;" fillcolor="window" strokeweight=".5pt">
                <v:path arrowok="t"/>
                <v:textbox style="mso-fit-shape-to-text:t">
                  <w:txbxContent>
                    <w:p w14:paraId="16D11FAC" w14:textId="6CF650A0" w:rsidR="009C456D" w:rsidRDefault="00A62C7A" w:rsidP="00A62C7A">
                      <w:r>
                        <w:object w:dxaOrig="1376" w:dyaOrig="899" w14:anchorId="407FFF9D">
                          <v:shape id="_x0000_i1048" type="#_x0000_t75" style="width:75.4pt;height:49.2pt">
                            <v:imagedata r:id="rId57" o:title=""/>
                          </v:shape>
                          <o:OLEObject Type="Embed" ProgID="Acrobat.Document.DC" ShapeID="_x0000_i1048" DrawAspect="Icon" ObjectID="_1813496000" r:id="rId59"/>
                        </w:object>
                      </w:r>
                    </w:p>
                  </w:txbxContent>
                </v:textbox>
                <w10:wrap anchorx="page"/>
              </v:shape>
            </w:pict>
          </mc:Fallback>
        </mc:AlternateContent>
      </w:r>
    </w:p>
    <w:p w14:paraId="5BFD3D3E" w14:textId="77777777" w:rsidR="009C456D" w:rsidRDefault="009C456D" w:rsidP="009C456D">
      <w:r>
        <w:br w:type="page"/>
      </w:r>
    </w:p>
    <w:p w14:paraId="07BE768F" w14:textId="52E5D07E" w:rsidR="009F4D27" w:rsidRDefault="009F4D27" w:rsidP="009F4D27">
      <w:pPr>
        <w:rPr>
          <w:b/>
          <w:sz w:val="28"/>
          <w:szCs w:val="28"/>
          <w:lang w:val="en-US"/>
        </w:rPr>
      </w:pPr>
      <w:r>
        <w:rPr>
          <w:b/>
          <w:sz w:val="28"/>
        </w:rPr>
        <w:t>DECISION: C</w:t>
      </w:r>
      <w:r w:rsidRPr="006B4381">
        <w:rPr>
          <w:b/>
          <w:sz w:val="28"/>
        </w:rPr>
        <w:t>DD00</w:t>
      </w:r>
      <w:r>
        <w:rPr>
          <w:b/>
          <w:sz w:val="28"/>
        </w:rPr>
        <w:t>69</w:t>
      </w:r>
    </w:p>
    <w:p w14:paraId="30D70A4A" w14:textId="77777777" w:rsidR="009F4D27" w:rsidRDefault="009F4D27" w:rsidP="009F4D27">
      <w:pPr>
        <w:rPr>
          <w:b/>
          <w:sz w:val="28"/>
        </w:rPr>
      </w:pPr>
    </w:p>
    <w:p w14:paraId="309D8B74" w14:textId="26FBA3E7" w:rsidR="009F4D27" w:rsidRPr="009F4D27" w:rsidRDefault="009F4D27" w:rsidP="009F4D27">
      <w:pPr>
        <w:rPr>
          <w:b/>
          <w:sz w:val="28"/>
        </w:rPr>
      </w:pPr>
      <w:r>
        <w:rPr>
          <w:b/>
          <w:sz w:val="28"/>
        </w:rPr>
        <w:t xml:space="preserve">Nature of the decision: </w:t>
      </w:r>
      <w:r w:rsidRPr="009F4D27">
        <w:rPr>
          <w:b/>
          <w:sz w:val="28"/>
        </w:rPr>
        <w:t>Speech and Language Service</w:t>
      </w:r>
    </w:p>
    <w:p w14:paraId="126B8C9B" w14:textId="77777777" w:rsidR="009F4D27" w:rsidRDefault="009F4D27" w:rsidP="009F4D27">
      <w:pPr>
        <w:rPr>
          <w:b/>
          <w:sz w:val="28"/>
        </w:rPr>
      </w:pPr>
    </w:p>
    <w:p w14:paraId="42FDCE21" w14:textId="1F1DDC01" w:rsidR="009F4D27" w:rsidRPr="009F4D27" w:rsidRDefault="009F4D27" w:rsidP="009F4D27">
      <w:r w:rsidRPr="009F4D27">
        <w:t>To enter into a further S76 partnership agreement with North East and North Cumbria ICB for the provision of a Speech and Language Service for children and young people with mild or moderate Speech and Language Difficulties</w:t>
      </w:r>
      <w:r>
        <w:t>.</w:t>
      </w:r>
    </w:p>
    <w:p w14:paraId="1DD9AE31" w14:textId="77777777" w:rsidR="009F4D27" w:rsidRDefault="009F4D27" w:rsidP="009F4D27">
      <w:pPr>
        <w:rPr>
          <w:lang w:val="en-US"/>
        </w:rPr>
      </w:pPr>
    </w:p>
    <w:p w14:paraId="42FC5E59" w14:textId="77777777" w:rsidR="009F4D27" w:rsidRDefault="009F4D27" w:rsidP="009F4D27">
      <w:pPr>
        <w:rPr>
          <w:b/>
          <w:sz w:val="28"/>
        </w:rPr>
      </w:pPr>
      <w:r>
        <w:rPr>
          <w:b/>
          <w:sz w:val="28"/>
        </w:rPr>
        <w:t>Who will make the decision?</w:t>
      </w:r>
    </w:p>
    <w:p w14:paraId="66BC6049" w14:textId="77777777" w:rsidR="009F4D27" w:rsidRDefault="009F4D27" w:rsidP="009F4D27">
      <w:pPr>
        <w:rPr>
          <w:b/>
          <w:sz w:val="28"/>
        </w:rPr>
      </w:pPr>
    </w:p>
    <w:p w14:paraId="63C6B632" w14:textId="77777777" w:rsidR="009F4D27" w:rsidRDefault="009F4D27" w:rsidP="009F4D27">
      <w:r>
        <w:t>Cabinet Member for Children and Families</w:t>
      </w:r>
    </w:p>
    <w:p w14:paraId="594888A9" w14:textId="77777777" w:rsidR="009F4D27" w:rsidRDefault="009F4D27" w:rsidP="009F4D27"/>
    <w:p w14:paraId="4EAF95D5" w14:textId="77777777" w:rsidR="009F4D27" w:rsidRDefault="009F4D27" w:rsidP="009F4D27">
      <w:pPr>
        <w:rPr>
          <w:b/>
          <w:sz w:val="28"/>
        </w:rPr>
      </w:pPr>
      <w:r>
        <w:rPr>
          <w:b/>
          <w:sz w:val="28"/>
        </w:rPr>
        <w:t>When is the decision to be taken?</w:t>
      </w:r>
    </w:p>
    <w:p w14:paraId="4113EF6F" w14:textId="77777777" w:rsidR="009F4D27" w:rsidRDefault="009F4D27" w:rsidP="009F4D27">
      <w:pPr>
        <w:rPr>
          <w:b/>
          <w:sz w:val="28"/>
        </w:rPr>
      </w:pPr>
    </w:p>
    <w:p w14:paraId="34D5541C" w14:textId="77777777" w:rsidR="009F4D27" w:rsidRDefault="009F4D27" w:rsidP="009F4D27">
      <w:r>
        <w:t>June 2025</w:t>
      </w:r>
    </w:p>
    <w:p w14:paraId="77088764" w14:textId="77777777" w:rsidR="009F4D27" w:rsidRDefault="009F4D27" w:rsidP="009F4D27"/>
    <w:p w14:paraId="1D3F03A3" w14:textId="77777777" w:rsidR="009F4D27" w:rsidRDefault="009F4D27" w:rsidP="009F4D27">
      <w:pPr>
        <w:rPr>
          <w:b/>
          <w:sz w:val="28"/>
        </w:rPr>
      </w:pPr>
      <w:r>
        <w:rPr>
          <w:b/>
          <w:sz w:val="28"/>
        </w:rPr>
        <w:t>Who will be consulted and how?</w:t>
      </w:r>
    </w:p>
    <w:p w14:paraId="157B44E2" w14:textId="77777777" w:rsidR="009F4D27" w:rsidRDefault="009F4D27" w:rsidP="009F4D27">
      <w:pPr>
        <w:rPr>
          <w:b/>
          <w:sz w:val="28"/>
        </w:rPr>
      </w:pPr>
    </w:p>
    <w:p w14:paraId="350E3C36" w14:textId="77777777" w:rsidR="009F4D27" w:rsidRPr="00A35F79" w:rsidRDefault="009F4D27" w:rsidP="009F4D27">
      <w:pPr>
        <w:rPr>
          <w:noProof/>
          <w:lang w:val="en-US"/>
        </w:rPr>
      </w:pPr>
      <w:r w:rsidRPr="00A35F79">
        <w:rPr>
          <w:noProof/>
          <w:lang w:val="en-US"/>
        </w:rPr>
        <w:t xml:space="preserve">Cabinet Member for Children and Families </w:t>
      </w:r>
    </w:p>
    <w:p w14:paraId="7E28C09A" w14:textId="77777777" w:rsidR="009F4D27" w:rsidRPr="00A35F79" w:rsidRDefault="009F4D27" w:rsidP="009F4D27">
      <w:pPr>
        <w:rPr>
          <w:noProof/>
          <w:lang w:val="en-US"/>
        </w:rPr>
      </w:pPr>
      <w:r w:rsidRPr="00A35F79">
        <w:rPr>
          <w:noProof/>
          <w:lang w:val="en-US"/>
        </w:rPr>
        <w:t>Chief Finance Officer</w:t>
      </w:r>
    </w:p>
    <w:p w14:paraId="7C71BDBE" w14:textId="77777777" w:rsidR="009F4D27" w:rsidRPr="00A35F79" w:rsidRDefault="009F4D27" w:rsidP="009F4D27">
      <w:pPr>
        <w:rPr>
          <w:noProof/>
          <w:lang w:val="en-US"/>
        </w:rPr>
      </w:pPr>
      <w:r w:rsidRPr="00A35F79">
        <w:rPr>
          <w:noProof/>
          <w:lang w:val="en-US"/>
        </w:rPr>
        <w:t>Chief Legal Officer</w:t>
      </w:r>
    </w:p>
    <w:p w14:paraId="32890E25" w14:textId="77777777" w:rsidR="009F4D27" w:rsidRDefault="009F4D27" w:rsidP="009F4D27">
      <w:pPr>
        <w:rPr>
          <w:noProof/>
          <w:lang w:val="en-US"/>
        </w:rPr>
      </w:pPr>
      <w:r w:rsidRPr="00A35F79">
        <w:rPr>
          <w:noProof/>
          <w:lang w:val="en-US"/>
        </w:rPr>
        <w:t>Corporate Director for Children and Families</w:t>
      </w:r>
    </w:p>
    <w:p w14:paraId="4EF07F7A" w14:textId="77777777" w:rsidR="009F4D27" w:rsidRPr="00A35F79" w:rsidRDefault="009F4D27" w:rsidP="009F4D27">
      <w:pPr>
        <w:rPr>
          <w:noProof/>
          <w:lang w:val="en-US"/>
        </w:rPr>
      </w:pPr>
    </w:p>
    <w:p w14:paraId="7B574395" w14:textId="77777777" w:rsidR="009F4D27" w:rsidRDefault="009F4D27" w:rsidP="009F4D27">
      <w:pPr>
        <w:rPr>
          <w:noProof/>
          <w:lang w:val="en-US"/>
        </w:rPr>
      </w:pPr>
      <w:r w:rsidRPr="00A35F79">
        <w:rPr>
          <w:noProof/>
          <w:lang w:val="en-US"/>
        </w:rPr>
        <w:t>All of the above will be consulted via approval of the delegated decision.</w:t>
      </w:r>
    </w:p>
    <w:p w14:paraId="5DC8AA48" w14:textId="77777777" w:rsidR="009F4D27" w:rsidRDefault="009F4D27" w:rsidP="009F4D27"/>
    <w:p w14:paraId="76396F6F" w14:textId="77777777" w:rsidR="009F4D27" w:rsidRDefault="009F4D27" w:rsidP="009F4D27">
      <w:pPr>
        <w:rPr>
          <w:b/>
          <w:sz w:val="28"/>
        </w:rPr>
      </w:pPr>
      <w:r>
        <w:rPr>
          <w:b/>
          <w:sz w:val="28"/>
        </w:rPr>
        <w:t>Supporting documentation:</w:t>
      </w:r>
    </w:p>
    <w:p w14:paraId="1474E904" w14:textId="77777777" w:rsidR="009F4D27" w:rsidRDefault="009F4D27" w:rsidP="009F4D27">
      <w:pPr>
        <w:rPr>
          <w:b/>
          <w:sz w:val="28"/>
        </w:rPr>
      </w:pPr>
    </w:p>
    <w:p w14:paraId="641C034F" w14:textId="77777777" w:rsidR="009F4D27" w:rsidRDefault="009F4D27" w:rsidP="009F4D27">
      <w:r>
        <w:t>There are no supporting documents for this decision.</w:t>
      </w:r>
    </w:p>
    <w:p w14:paraId="21B7EB22" w14:textId="77777777" w:rsidR="009F4D27" w:rsidRDefault="009F4D27" w:rsidP="009F4D27"/>
    <w:p w14:paraId="27C42D60" w14:textId="77777777" w:rsidR="009F4D27" w:rsidRDefault="009F4D27" w:rsidP="009F4D27">
      <w:pPr>
        <w:rPr>
          <w:b/>
          <w:sz w:val="28"/>
        </w:rPr>
      </w:pPr>
      <w:r>
        <w:rPr>
          <w:b/>
          <w:sz w:val="28"/>
        </w:rPr>
        <w:t>How and by when to make representations:</w:t>
      </w:r>
    </w:p>
    <w:p w14:paraId="2C0D944B" w14:textId="77777777" w:rsidR="009F4D27" w:rsidRDefault="009F4D27" w:rsidP="009F4D27">
      <w:pPr>
        <w:rPr>
          <w:b/>
          <w:sz w:val="28"/>
        </w:rPr>
      </w:pPr>
    </w:p>
    <w:p w14:paraId="1FFEC19D" w14:textId="792A29E4" w:rsidR="009F4D27" w:rsidRDefault="009F4D27" w:rsidP="009F4D27">
      <w:r>
        <w:t>Representations should be made to Kellie Gorman before 19 June 2025.</w:t>
      </w:r>
    </w:p>
    <w:p w14:paraId="0B5658A3" w14:textId="77777777" w:rsidR="009F4D27" w:rsidRDefault="009F4D27" w:rsidP="009F4D27">
      <w:pPr>
        <w:rPr>
          <w:lang w:val="en-US"/>
        </w:rPr>
      </w:pPr>
      <w:r>
        <w:t>Tel: 01642 444132</w:t>
      </w:r>
      <w:r>
        <w:rPr>
          <w:noProof/>
          <w:lang w:val="en-US"/>
        </w:rPr>
        <w:t xml:space="preserve"> or email </w:t>
      </w:r>
      <w:hyperlink r:id="rId60" w:history="1">
        <w:r w:rsidRPr="00A36554">
          <w:rPr>
            <w:rStyle w:val="Hyperlink"/>
            <w:lang w:val="en-US"/>
          </w:rPr>
          <w:t>kellie.gorman@redcar-cleveland.gov.uk</w:t>
        </w:r>
      </w:hyperlink>
    </w:p>
    <w:p w14:paraId="0A932C53" w14:textId="77777777" w:rsidR="009F4D27" w:rsidRDefault="009F4D27" w:rsidP="009F4D27"/>
    <w:p w14:paraId="4B182E17" w14:textId="51657D85" w:rsidR="009F4D27" w:rsidRDefault="009F4D27" w:rsidP="009F4D27">
      <w:r>
        <w:t>First published in Forward Plan on 22 May 2025</w:t>
      </w:r>
    </w:p>
    <w:p w14:paraId="79ACFC32" w14:textId="77777777" w:rsidR="009F4D27" w:rsidRDefault="009F4D27" w:rsidP="009F4D27"/>
    <w:p w14:paraId="7C54142E" w14:textId="77777777" w:rsidR="009F4D27" w:rsidRPr="008254C1" w:rsidRDefault="009F4D27" w:rsidP="009F4D27">
      <w:pPr>
        <w:rPr>
          <w:b/>
          <w:sz w:val="28"/>
          <w:szCs w:val="28"/>
        </w:rPr>
      </w:pPr>
      <w:r w:rsidRPr="008254C1">
        <w:rPr>
          <w:b/>
          <w:sz w:val="28"/>
          <w:szCs w:val="28"/>
        </w:rPr>
        <w:t>Following the Making of the decision, the decision form will be published here:</w:t>
      </w:r>
    </w:p>
    <w:p w14:paraId="40971907" w14:textId="77777777" w:rsidR="009F4D27" w:rsidRDefault="009F4D27" w:rsidP="009F4D27">
      <w:r>
        <w:rPr>
          <w:noProof/>
        </w:rPr>
        <mc:AlternateContent>
          <mc:Choice Requires="wps">
            <w:drawing>
              <wp:anchor distT="0" distB="0" distL="114300" distR="114300" simplePos="0" relativeHeight="251957248" behindDoc="0" locked="0" layoutInCell="1" allowOverlap="1" wp14:anchorId="6C019DA6" wp14:editId="1509D73A">
                <wp:simplePos x="0" y="0"/>
                <wp:positionH relativeFrom="page">
                  <wp:posOffset>3000376</wp:posOffset>
                </wp:positionH>
                <wp:positionV relativeFrom="paragraph">
                  <wp:posOffset>100965</wp:posOffset>
                </wp:positionV>
                <wp:extent cx="781050" cy="704850"/>
                <wp:effectExtent l="0" t="0" r="19050" b="19050"/>
                <wp:wrapNone/>
                <wp:docPr id="2149677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B9033F" w14:textId="77777777" w:rsidR="009F4D27" w:rsidRDefault="009F4D27" w:rsidP="009F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9DA6" id="_x0000_s1043" type="#_x0000_t202" style="position:absolute;margin-left:236.25pt;margin-top:7.95pt;width:61.5pt;height:5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vevtZQAgAAuwQAAA4AAAAAAAAAAAAAAAAALgIAAGRycy9lMm9Eb2MueG1sUEsBAi0AFAAG&#10;AAgAAAAhAD+Mi1DfAAAACgEAAA8AAAAAAAAAAAAAAAAAqgQAAGRycy9kb3ducmV2LnhtbFBLBQYA&#10;AAAABAAEAPMAAAC2BQAAAAA=&#10;" fillcolor="window" strokeweight=".5pt">
                <v:path arrowok="t"/>
                <v:textbox>
                  <w:txbxContent>
                    <w:p w14:paraId="4FB9033F" w14:textId="77777777" w:rsidR="009F4D27" w:rsidRDefault="009F4D27" w:rsidP="009F4D27"/>
                  </w:txbxContent>
                </v:textbox>
                <w10:wrap anchorx="page"/>
              </v:shape>
            </w:pict>
          </mc:Fallback>
        </mc:AlternateContent>
      </w:r>
    </w:p>
    <w:p w14:paraId="7FA8062B" w14:textId="77777777" w:rsidR="009F4D27" w:rsidRDefault="009F4D27" w:rsidP="009F4D27">
      <w:r>
        <w:br w:type="page"/>
      </w:r>
    </w:p>
    <w:p w14:paraId="084AD03F" w14:textId="303EBE1E" w:rsidR="004F7A9D" w:rsidRDefault="004F7A9D" w:rsidP="004F7A9D">
      <w:pPr>
        <w:rPr>
          <w:b/>
          <w:sz w:val="28"/>
          <w:szCs w:val="28"/>
          <w:lang w:val="en-US"/>
        </w:rPr>
      </w:pPr>
      <w:r>
        <w:rPr>
          <w:b/>
          <w:sz w:val="28"/>
        </w:rPr>
        <w:t>DECISION: C</w:t>
      </w:r>
      <w:r w:rsidRPr="006B4381">
        <w:rPr>
          <w:b/>
          <w:sz w:val="28"/>
        </w:rPr>
        <w:t>DD00</w:t>
      </w:r>
      <w:r>
        <w:rPr>
          <w:b/>
          <w:sz w:val="28"/>
        </w:rPr>
        <w:t>70</w:t>
      </w:r>
    </w:p>
    <w:p w14:paraId="3923BACF" w14:textId="77777777" w:rsidR="004F7A9D" w:rsidRDefault="004F7A9D" w:rsidP="004F7A9D">
      <w:pPr>
        <w:rPr>
          <w:b/>
          <w:sz w:val="28"/>
        </w:rPr>
      </w:pPr>
    </w:p>
    <w:p w14:paraId="2AC25A56" w14:textId="5DA67D86" w:rsidR="004F7A9D" w:rsidRPr="009F4D27" w:rsidRDefault="004F7A9D" w:rsidP="004F7A9D">
      <w:pPr>
        <w:rPr>
          <w:b/>
          <w:sz w:val="28"/>
        </w:rPr>
      </w:pPr>
      <w:r>
        <w:rPr>
          <w:b/>
          <w:sz w:val="28"/>
        </w:rPr>
        <w:t xml:space="preserve">Nature of the decision: </w:t>
      </w:r>
      <w:r w:rsidRPr="004F7A9D">
        <w:rPr>
          <w:b/>
          <w:bCs/>
          <w:sz w:val="28"/>
          <w:szCs w:val="28"/>
          <w:lang w:val="en-US"/>
        </w:rPr>
        <w:t>Purchase of property to care for children in our care</w:t>
      </w:r>
      <w:r w:rsidR="00F24443">
        <w:rPr>
          <w:b/>
          <w:bCs/>
          <w:sz w:val="28"/>
          <w:szCs w:val="28"/>
          <w:lang w:val="en-US"/>
        </w:rPr>
        <w:t xml:space="preserve"> </w:t>
      </w:r>
      <w:r w:rsidR="00F24443" w:rsidRPr="00F24443">
        <w:rPr>
          <w:b/>
          <w:bCs/>
          <w:sz w:val="22"/>
          <w:szCs w:val="22"/>
          <w:lang w:val="en-US"/>
        </w:rPr>
        <w:t>(Confidential Key Decision)</w:t>
      </w:r>
    </w:p>
    <w:p w14:paraId="7D10657D" w14:textId="77777777" w:rsidR="004F7A9D" w:rsidRDefault="004F7A9D" w:rsidP="004F7A9D">
      <w:pPr>
        <w:rPr>
          <w:b/>
          <w:sz w:val="28"/>
        </w:rPr>
      </w:pPr>
    </w:p>
    <w:p w14:paraId="50345382" w14:textId="55FE7F86" w:rsidR="004F7A9D" w:rsidRDefault="004F7A9D" w:rsidP="004F7A9D">
      <w:r w:rsidRPr="004F7A9D">
        <w:t>Purchase property in a London Borough to care for five children who are in our care</w:t>
      </w:r>
      <w:r>
        <w:t>.</w:t>
      </w:r>
    </w:p>
    <w:p w14:paraId="0256549F" w14:textId="77777777" w:rsidR="004F7A9D" w:rsidRDefault="004F7A9D" w:rsidP="004F7A9D">
      <w:pPr>
        <w:rPr>
          <w:lang w:val="en-US"/>
        </w:rPr>
      </w:pPr>
    </w:p>
    <w:p w14:paraId="027474E0" w14:textId="77777777" w:rsidR="004F7A9D" w:rsidRDefault="004F7A9D" w:rsidP="004F7A9D">
      <w:pPr>
        <w:rPr>
          <w:b/>
          <w:sz w:val="28"/>
        </w:rPr>
      </w:pPr>
      <w:r>
        <w:rPr>
          <w:b/>
          <w:sz w:val="28"/>
        </w:rPr>
        <w:t>Who will make the decision?</w:t>
      </w:r>
    </w:p>
    <w:p w14:paraId="48B47643" w14:textId="77777777" w:rsidR="004F7A9D" w:rsidRDefault="004F7A9D" w:rsidP="004F7A9D">
      <w:pPr>
        <w:rPr>
          <w:b/>
          <w:sz w:val="28"/>
        </w:rPr>
      </w:pPr>
    </w:p>
    <w:p w14:paraId="4E29CDB8" w14:textId="77777777" w:rsidR="004F7A9D" w:rsidRDefault="004F7A9D" w:rsidP="004F7A9D">
      <w:r>
        <w:t>Cabinet Member for Children and Families</w:t>
      </w:r>
    </w:p>
    <w:p w14:paraId="34C5F378" w14:textId="05D65010" w:rsidR="004F7A9D" w:rsidRDefault="004F7A9D" w:rsidP="004F7A9D">
      <w:r>
        <w:t xml:space="preserve">Managing Director </w:t>
      </w:r>
    </w:p>
    <w:p w14:paraId="2C5C8505" w14:textId="77777777" w:rsidR="004F7A9D" w:rsidRDefault="004F7A9D" w:rsidP="004F7A9D"/>
    <w:p w14:paraId="291A2474" w14:textId="77777777" w:rsidR="004F7A9D" w:rsidRDefault="004F7A9D" w:rsidP="004F7A9D">
      <w:pPr>
        <w:rPr>
          <w:b/>
          <w:sz w:val="28"/>
        </w:rPr>
      </w:pPr>
      <w:r>
        <w:rPr>
          <w:b/>
          <w:sz w:val="28"/>
        </w:rPr>
        <w:t>When is the decision to be taken?</w:t>
      </w:r>
    </w:p>
    <w:p w14:paraId="6AF53228" w14:textId="77777777" w:rsidR="004F7A9D" w:rsidRDefault="004F7A9D" w:rsidP="004F7A9D">
      <w:pPr>
        <w:rPr>
          <w:b/>
          <w:sz w:val="28"/>
        </w:rPr>
      </w:pPr>
    </w:p>
    <w:p w14:paraId="5B921553" w14:textId="68858614" w:rsidR="004F7A9D" w:rsidRDefault="004F7A9D" w:rsidP="004F7A9D">
      <w:r>
        <w:t>July 2025</w:t>
      </w:r>
    </w:p>
    <w:p w14:paraId="0E490778" w14:textId="77777777" w:rsidR="004F7A9D" w:rsidRDefault="004F7A9D" w:rsidP="004F7A9D"/>
    <w:p w14:paraId="22B032CE" w14:textId="77777777" w:rsidR="004F7A9D" w:rsidRDefault="004F7A9D" w:rsidP="004F7A9D">
      <w:pPr>
        <w:rPr>
          <w:b/>
          <w:sz w:val="28"/>
        </w:rPr>
      </w:pPr>
      <w:r>
        <w:rPr>
          <w:b/>
          <w:sz w:val="28"/>
        </w:rPr>
        <w:t>Who will be consulted and how?</w:t>
      </w:r>
    </w:p>
    <w:p w14:paraId="5C99C2C1" w14:textId="77777777" w:rsidR="004F7A9D" w:rsidRDefault="004F7A9D" w:rsidP="004F7A9D">
      <w:pPr>
        <w:rPr>
          <w:b/>
          <w:sz w:val="28"/>
        </w:rPr>
      </w:pPr>
    </w:p>
    <w:p w14:paraId="11D14F9E" w14:textId="77777777" w:rsidR="004F7A9D" w:rsidRPr="00A35F79" w:rsidRDefault="004F7A9D" w:rsidP="004F7A9D">
      <w:pPr>
        <w:rPr>
          <w:noProof/>
          <w:lang w:val="en-US"/>
        </w:rPr>
      </w:pPr>
      <w:r w:rsidRPr="00A35F79">
        <w:rPr>
          <w:noProof/>
          <w:lang w:val="en-US"/>
        </w:rPr>
        <w:t xml:space="preserve">Cabinet Member for Children and Families </w:t>
      </w:r>
    </w:p>
    <w:p w14:paraId="0213013A" w14:textId="77777777" w:rsidR="00F24443" w:rsidRDefault="004F7A9D" w:rsidP="004F7A9D">
      <w:pPr>
        <w:rPr>
          <w:noProof/>
          <w:lang w:val="en-US"/>
        </w:rPr>
      </w:pPr>
      <w:r w:rsidRPr="004F7A9D">
        <w:rPr>
          <w:noProof/>
          <w:lang w:val="en-US"/>
        </w:rPr>
        <w:t>I</w:t>
      </w:r>
      <w:r w:rsidR="00F24443">
        <w:rPr>
          <w:noProof/>
          <w:lang w:val="en-US"/>
        </w:rPr>
        <w:t xml:space="preserve">ndependent </w:t>
      </w:r>
      <w:r w:rsidRPr="004F7A9D">
        <w:rPr>
          <w:noProof/>
          <w:lang w:val="en-US"/>
        </w:rPr>
        <w:t>R</w:t>
      </w:r>
      <w:r w:rsidR="00F24443">
        <w:rPr>
          <w:noProof/>
          <w:lang w:val="en-US"/>
        </w:rPr>
        <w:t xml:space="preserve">eviewing </w:t>
      </w:r>
      <w:r w:rsidRPr="004F7A9D">
        <w:rPr>
          <w:noProof/>
          <w:lang w:val="en-US"/>
        </w:rPr>
        <w:t>O</w:t>
      </w:r>
      <w:r w:rsidR="00F24443">
        <w:rPr>
          <w:noProof/>
          <w:lang w:val="en-US"/>
        </w:rPr>
        <w:t>fficer</w:t>
      </w:r>
    </w:p>
    <w:p w14:paraId="67F489E5" w14:textId="77777777" w:rsidR="00F24443" w:rsidRDefault="004F7A9D" w:rsidP="004F7A9D">
      <w:pPr>
        <w:rPr>
          <w:noProof/>
          <w:lang w:val="en-US"/>
        </w:rPr>
      </w:pPr>
      <w:r w:rsidRPr="004F7A9D">
        <w:rPr>
          <w:noProof/>
          <w:lang w:val="en-US"/>
        </w:rPr>
        <w:t xml:space="preserve">Care </w:t>
      </w:r>
      <w:r w:rsidR="00F24443">
        <w:rPr>
          <w:noProof/>
          <w:lang w:val="en-US"/>
        </w:rPr>
        <w:t>T</w:t>
      </w:r>
      <w:r w:rsidRPr="004F7A9D">
        <w:rPr>
          <w:noProof/>
          <w:lang w:val="en-US"/>
        </w:rPr>
        <w:t>eam</w:t>
      </w:r>
    </w:p>
    <w:p w14:paraId="34766C2C" w14:textId="77777777" w:rsidR="00F24443" w:rsidRDefault="004F7A9D" w:rsidP="004F7A9D">
      <w:pPr>
        <w:rPr>
          <w:noProof/>
          <w:lang w:val="en-US"/>
        </w:rPr>
      </w:pPr>
      <w:r w:rsidRPr="004F7A9D">
        <w:rPr>
          <w:noProof/>
          <w:lang w:val="en-US"/>
        </w:rPr>
        <w:t>P</w:t>
      </w:r>
      <w:r w:rsidR="00F24443">
        <w:rPr>
          <w:noProof/>
          <w:lang w:val="en-US"/>
        </w:rPr>
        <w:t xml:space="preserve">erformance </w:t>
      </w:r>
      <w:r w:rsidRPr="004F7A9D">
        <w:rPr>
          <w:noProof/>
          <w:lang w:val="en-US"/>
        </w:rPr>
        <w:t>M</w:t>
      </w:r>
      <w:r w:rsidR="00F24443">
        <w:rPr>
          <w:noProof/>
          <w:lang w:val="en-US"/>
        </w:rPr>
        <w:t xml:space="preserve">anagement </w:t>
      </w:r>
      <w:r w:rsidRPr="004F7A9D">
        <w:rPr>
          <w:noProof/>
          <w:lang w:val="en-US"/>
        </w:rPr>
        <w:t>G</w:t>
      </w:r>
      <w:r w:rsidR="00F24443">
        <w:rPr>
          <w:noProof/>
          <w:lang w:val="en-US"/>
        </w:rPr>
        <w:t>roup</w:t>
      </w:r>
    </w:p>
    <w:p w14:paraId="1EB48506" w14:textId="0B782B05" w:rsidR="004F7A9D" w:rsidRDefault="004F7A9D" w:rsidP="004F7A9D">
      <w:pPr>
        <w:rPr>
          <w:noProof/>
          <w:lang w:val="en-US"/>
        </w:rPr>
      </w:pPr>
      <w:r w:rsidRPr="004F7A9D">
        <w:rPr>
          <w:noProof/>
          <w:lang w:val="en-US"/>
        </w:rPr>
        <w:t>E</w:t>
      </w:r>
      <w:r w:rsidR="00F24443">
        <w:rPr>
          <w:noProof/>
          <w:lang w:val="en-US"/>
        </w:rPr>
        <w:t xml:space="preserve">xecutive </w:t>
      </w:r>
      <w:r w:rsidRPr="004F7A9D">
        <w:rPr>
          <w:noProof/>
          <w:lang w:val="en-US"/>
        </w:rPr>
        <w:t>M</w:t>
      </w:r>
      <w:r w:rsidR="00F24443">
        <w:rPr>
          <w:noProof/>
          <w:lang w:val="en-US"/>
        </w:rPr>
        <w:t xml:space="preserve">anagement </w:t>
      </w:r>
      <w:r w:rsidRPr="004F7A9D">
        <w:rPr>
          <w:noProof/>
          <w:lang w:val="en-US"/>
        </w:rPr>
        <w:t>T</w:t>
      </w:r>
      <w:r w:rsidR="00F24443">
        <w:rPr>
          <w:noProof/>
          <w:lang w:val="en-US"/>
        </w:rPr>
        <w:t>eam</w:t>
      </w:r>
    </w:p>
    <w:p w14:paraId="2378D698" w14:textId="77777777" w:rsidR="004F7A9D" w:rsidRPr="00A35F79" w:rsidRDefault="004F7A9D" w:rsidP="004F7A9D">
      <w:pPr>
        <w:rPr>
          <w:noProof/>
          <w:lang w:val="en-US"/>
        </w:rPr>
      </w:pPr>
    </w:p>
    <w:p w14:paraId="0E5FF959" w14:textId="77777777" w:rsidR="004F7A9D" w:rsidRDefault="004F7A9D" w:rsidP="004F7A9D">
      <w:pPr>
        <w:rPr>
          <w:noProof/>
          <w:lang w:val="en-US"/>
        </w:rPr>
      </w:pPr>
      <w:r w:rsidRPr="00A35F79">
        <w:rPr>
          <w:noProof/>
          <w:lang w:val="en-US"/>
        </w:rPr>
        <w:t>All of the above will be consulted via approval of the delegated decision.</w:t>
      </w:r>
    </w:p>
    <w:p w14:paraId="12ED72DC" w14:textId="77777777" w:rsidR="004F7A9D" w:rsidRDefault="004F7A9D" w:rsidP="004F7A9D"/>
    <w:p w14:paraId="3A5C2180" w14:textId="77777777" w:rsidR="004F7A9D" w:rsidRDefault="004F7A9D" w:rsidP="004F7A9D">
      <w:pPr>
        <w:rPr>
          <w:b/>
          <w:sz w:val="28"/>
        </w:rPr>
      </w:pPr>
      <w:r>
        <w:rPr>
          <w:b/>
          <w:sz w:val="28"/>
        </w:rPr>
        <w:t>Supporting documentation:</w:t>
      </w:r>
    </w:p>
    <w:p w14:paraId="7B7DF6D6" w14:textId="77777777" w:rsidR="004F7A9D" w:rsidRDefault="004F7A9D" w:rsidP="004F7A9D">
      <w:pPr>
        <w:rPr>
          <w:b/>
          <w:sz w:val="28"/>
        </w:rPr>
      </w:pPr>
    </w:p>
    <w:p w14:paraId="2A737544" w14:textId="77777777" w:rsidR="004F7A9D" w:rsidRDefault="004F7A9D" w:rsidP="004F7A9D">
      <w:r>
        <w:t>There are no supporting documents for this decision.</w:t>
      </w:r>
    </w:p>
    <w:p w14:paraId="2A667F8E" w14:textId="77777777" w:rsidR="004F7A9D" w:rsidRDefault="004F7A9D" w:rsidP="004F7A9D"/>
    <w:p w14:paraId="393839DC" w14:textId="77777777" w:rsidR="004F7A9D" w:rsidRDefault="004F7A9D" w:rsidP="004F7A9D">
      <w:pPr>
        <w:rPr>
          <w:b/>
          <w:sz w:val="28"/>
        </w:rPr>
      </w:pPr>
      <w:r>
        <w:rPr>
          <w:b/>
          <w:sz w:val="28"/>
        </w:rPr>
        <w:t>How and by when to make representations:</w:t>
      </w:r>
    </w:p>
    <w:p w14:paraId="3D108D81" w14:textId="77777777" w:rsidR="004F7A9D" w:rsidRDefault="004F7A9D" w:rsidP="004F7A9D">
      <w:pPr>
        <w:rPr>
          <w:b/>
          <w:sz w:val="28"/>
        </w:rPr>
      </w:pPr>
    </w:p>
    <w:p w14:paraId="3F116CDF" w14:textId="7D7C7998" w:rsidR="004F7A9D" w:rsidRDefault="004F7A9D" w:rsidP="004F7A9D">
      <w:r>
        <w:t>Representations should be made to Danielle Swainston before 10 July 2025.</w:t>
      </w:r>
    </w:p>
    <w:p w14:paraId="505567A8" w14:textId="2E89A779" w:rsidR="004F7A9D" w:rsidRDefault="004F7A9D" w:rsidP="004F7A9D">
      <w:r>
        <w:t xml:space="preserve">Tel: </w:t>
      </w:r>
      <w:r w:rsidRPr="004F7A9D">
        <w:t>01642 771723</w:t>
      </w:r>
      <w:r>
        <w:t xml:space="preserve"> </w:t>
      </w:r>
      <w:r>
        <w:rPr>
          <w:noProof/>
          <w:lang w:val="en-US"/>
        </w:rPr>
        <w:t xml:space="preserve">or email </w:t>
      </w:r>
      <w:hyperlink r:id="rId61" w:history="1">
        <w:r w:rsidRPr="00C12AB7">
          <w:rPr>
            <w:rStyle w:val="Hyperlink"/>
          </w:rPr>
          <w:t>danielle.swainston@redcar-cleveland.gov.uk</w:t>
        </w:r>
      </w:hyperlink>
    </w:p>
    <w:p w14:paraId="65C857AC" w14:textId="77777777" w:rsidR="004F7A9D" w:rsidRDefault="004F7A9D" w:rsidP="004F7A9D"/>
    <w:p w14:paraId="7776801B" w14:textId="1778B19B" w:rsidR="004F7A9D" w:rsidRDefault="004F7A9D" w:rsidP="004F7A9D">
      <w:r>
        <w:t>First published in Forward Plan on 12 June 2025</w:t>
      </w:r>
    </w:p>
    <w:p w14:paraId="181D711D" w14:textId="77777777" w:rsidR="004F7A9D" w:rsidRDefault="004F7A9D" w:rsidP="004F7A9D"/>
    <w:p w14:paraId="3C892F31" w14:textId="77777777" w:rsidR="004F7A9D" w:rsidRPr="008254C1" w:rsidRDefault="004F7A9D" w:rsidP="004F7A9D">
      <w:pPr>
        <w:rPr>
          <w:b/>
          <w:sz w:val="28"/>
          <w:szCs w:val="28"/>
        </w:rPr>
      </w:pPr>
      <w:r w:rsidRPr="008254C1">
        <w:rPr>
          <w:b/>
          <w:sz w:val="28"/>
          <w:szCs w:val="28"/>
        </w:rPr>
        <w:t>Following the Making of the decision, the decision form will be published here:</w:t>
      </w:r>
    </w:p>
    <w:p w14:paraId="75E4337A" w14:textId="77777777" w:rsidR="004F7A9D" w:rsidRDefault="004F7A9D" w:rsidP="004F7A9D">
      <w:r>
        <w:rPr>
          <w:noProof/>
        </w:rPr>
        <mc:AlternateContent>
          <mc:Choice Requires="wps">
            <w:drawing>
              <wp:anchor distT="0" distB="0" distL="114300" distR="114300" simplePos="0" relativeHeight="251965440" behindDoc="0" locked="0" layoutInCell="1" allowOverlap="1" wp14:anchorId="321ACCC1" wp14:editId="492DD43D">
                <wp:simplePos x="0" y="0"/>
                <wp:positionH relativeFrom="page">
                  <wp:posOffset>3000376</wp:posOffset>
                </wp:positionH>
                <wp:positionV relativeFrom="paragraph">
                  <wp:posOffset>100965</wp:posOffset>
                </wp:positionV>
                <wp:extent cx="781050" cy="704850"/>
                <wp:effectExtent l="0" t="0" r="19050" b="19050"/>
                <wp:wrapNone/>
                <wp:docPr id="998375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F44ABBD" w14:textId="77777777" w:rsidR="004F7A9D" w:rsidRDefault="004F7A9D" w:rsidP="004F7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CCC1" id="_x0000_s1044" type="#_x0000_t202" style="position:absolute;margin-left:236.25pt;margin-top:7.95pt;width:61.5pt;height:55.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uN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J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hHC41QAgAAuwQAAA4AAAAAAAAAAAAAAAAALgIAAGRycy9lMm9Eb2MueG1sUEsBAi0AFAAG&#10;AAgAAAAhAD+Mi1DfAAAACgEAAA8AAAAAAAAAAAAAAAAAqgQAAGRycy9kb3ducmV2LnhtbFBLBQYA&#10;AAAABAAEAPMAAAC2BQAAAAA=&#10;" fillcolor="window" strokeweight=".5pt">
                <v:path arrowok="t"/>
                <v:textbox>
                  <w:txbxContent>
                    <w:p w14:paraId="3F44ABBD" w14:textId="77777777" w:rsidR="004F7A9D" w:rsidRDefault="004F7A9D" w:rsidP="004F7A9D"/>
                  </w:txbxContent>
                </v:textbox>
                <w10:wrap anchorx="page"/>
              </v:shape>
            </w:pict>
          </mc:Fallback>
        </mc:AlternateContent>
      </w:r>
    </w:p>
    <w:p w14:paraId="4E97D6DD" w14:textId="77777777" w:rsidR="004F7A9D" w:rsidRDefault="004F7A9D" w:rsidP="004F7A9D">
      <w:r>
        <w:br w:type="page"/>
      </w:r>
    </w:p>
    <w:p w14:paraId="475E61A0" w14:textId="2DE2B090" w:rsidR="00FB1E4C" w:rsidRDefault="00FB1E4C" w:rsidP="00CA0514">
      <w:pPr>
        <w:rPr>
          <w:b/>
          <w:snapToGrid w:val="0"/>
          <w:sz w:val="31"/>
        </w:rPr>
      </w:pPr>
      <w:r>
        <w:rPr>
          <w:b/>
          <w:snapToGrid w:val="0"/>
          <w:sz w:val="31"/>
        </w:rPr>
        <w:t xml:space="preserve">PART THREE – </w:t>
      </w:r>
      <w:bookmarkStart w:id="9" w:name="Growth"/>
      <w:r w:rsidR="00ED27D7">
        <w:rPr>
          <w:b/>
          <w:snapToGrid w:val="0"/>
          <w:sz w:val="31"/>
        </w:rPr>
        <w:t>GROWTH, ENTERPRISE &amp; ENVIRONMENT</w:t>
      </w:r>
      <w:r w:rsidR="0072403F">
        <w:rPr>
          <w:b/>
          <w:snapToGrid w:val="0"/>
          <w:sz w:val="31"/>
        </w:rPr>
        <w:t xml:space="preserve"> DIRECTORATE</w:t>
      </w:r>
      <w:bookmarkEnd w:id="9"/>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10" w:name="nsdecs1"/>
      <w:bookmarkStart w:id="11" w:name="amdecs1"/>
      <w:bookmarkEnd w:id="10"/>
      <w:bookmarkEnd w:id="11"/>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Purchase of vehicles as part of the fleet replacement programme</w:t>
      </w:r>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programme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five year period and may be adjusted according to need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(e.g: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Over the course of the 2025/26 year the Cabinet member will be asked to authorise the award of a range of contracts for vehicle purchase via Delegated Powers. Some will fall below the key decision financial threshold, whilst others will exceed it. However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r w:rsidRPr="00A97B30">
        <w:rPr>
          <w:szCs w:val="24"/>
          <w:lang w:val="en-US"/>
        </w:rPr>
        <w:t>All of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62"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45953276" w:rsidR="00A97B30" w:rsidRDefault="00BA3450" w:rsidP="00BA3450">
                            <w:r>
                              <w:object w:dxaOrig="1311" w:dyaOrig="849" w14:anchorId="07BDB662">
                                <v:shape id="_x0000_i1050" type="#_x0000_t75" style="width:76.7pt;height:49.85pt">
                                  <v:imagedata r:id="rId63" o:title=""/>
                                </v:shape>
                                <o:OLEObject Type="Embed" ProgID="Acrobat.Document.DC" ShapeID="_x0000_i1050" DrawAspect="Icon" ObjectID="_1813496001" r:id="rId6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43BBEE" id="_x0000_s1045" type="#_x0000_t202" style="position:absolute;margin-left:236.25pt;margin-top:7.95pt;width:61.5pt;height:55.5pt;z-index:251920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NIooYU4CAAC5BAAADgAAAAAAAAAAAAAAAAAuAgAAZHJzL2Uyb0RvYy54bWxQSwECLQAUAAYACAAA&#10;ACEASwKC390AAAAKAQAADwAAAAAAAAAAAAAAAACoBAAAZHJzL2Rvd25yZXYueG1sUEsFBgAAAAAE&#10;AAQA8wAAALIFAAAAAA==&#10;" fillcolor="window" strokeweight=".5pt">
                <v:path arrowok="t"/>
                <v:textbox style="mso-fit-shape-to-text:t">
                  <w:txbxContent>
                    <w:p w14:paraId="30350967" w14:textId="45953276" w:rsidR="00A97B30" w:rsidRDefault="00BA3450" w:rsidP="00BA3450">
                      <w:r>
                        <w:object w:dxaOrig="1311" w:dyaOrig="849" w14:anchorId="07BDB662">
                          <v:shape id="_x0000_i1050" type="#_x0000_t75" style="width:76.7pt;height:49.85pt">
                            <v:imagedata r:id="rId63" o:title=""/>
                          </v:shape>
                          <o:OLEObject Type="Embed" ProgID="Acrobat.Document.DC" ShapeID="_x0000_i1050" DrawAspect="Icon" ObjectID="_1813496001" r:id="rId65"/>
                        </w:object>
                      </w:r>
                    </w:p>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5CCC7781" w14:textId="2B117D7C" w:rsidR="00A83DA1" w:rsidRDefault="009F2333">
      <w:pPr>
        <w:rPr>
          <w:b/>
          <w:snapToGrid w:val="0"/>
          <w:sz w:val="31"/>
        </w:rPr>
      </w:pPr>
      <w:r>
        <w:rPr>
          <w:b/>
          <w:snapToGrid w:val="0"/>
          <w:sz w:val="31"/>
        </w:rPr>
        <w:br w:type="page"/>
      </w:r>
    </w:p>
    <w:p w14:paraId="63044632" w14:textId="112A3993" w:rsidR="00A83DA1" w:rsidRPr="00A83DA1" w:rsidRDefault="00A83DA1" w:rsidP="00A83DA1">
      <w:pPr>
        <w:rPr>
          <w:b/>
          <w:snapToGrid w:val="0"/>
          <w:sz w:val="31"/>
          <w:lang w:val="en-US"/>
        </w:rPr>
      </w:pPr>
      <w:r w:rsidRPr="00A83DA1">
        <w:rPr>
          <w:b/>
          <w:snapToGrid w:val="0"/>
          <w:sz w:val="31"/>
        </w:rPr>
        <w:t>DECISION: GDD006</w:t>
      </w:r>
      <w:r>
        <w:rPr>
          <w:b/>
          <w:snapToGrid w:val="0"/>
          <w:sz w:val="31"/>
        </w:rPr>
        <w:t>3 – Went for approval to Cabinet on 18/3/25</w:t>
      </w:r>
    </w:p>
    <w:p w14:paraId="1B73A257" w14:textId="77777777" w:rsidR="00A83DA1" w:rsidRDefault="00A83DA1">
      <w:pPr>
        <w:rPr>
          <w:b/>
          <w:snapToGrid w:val="0"/>
          <w:sz w:val="31"/>
        </w:rPr>
      </w:pPr>
    </w:p>
    <w:p w14:paraId="47A52E30" w14:textId="71FB24B1" w:rsidR="001B53AD" w:rsidRDefault="001B53AD" w:rsidP="001B53AD">
      <w:pPr>
        <w:rPr>
          <w:b/>
          <w:sz w:val="28"/>
          <w:szCs w:val="28"/>
          <w:lang w:val="en-US"/>
        </w:rPr>
      </w:pPr>
      <w:r>
        <w:rPr>
          <w:b/>
          <w:sz w:val="28"/>
        </w:rPr>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Commencing a Procurement Process &amp; Awarding a contract for improvement works to three open, green spaces: Eston Recreation Ground, Eston and two sites within Guisborough, King George V Playing Fields and Chapel Beck park.</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programmes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r w:rsidRPr="00A97B30">
        <w:rPr>
          <w:szCs w:val="24"/>
          <w:lang w:val="en-US"/>
        </w:rPr>
        <w:t>All of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Cabinet Report; Guisborough and Eston Round 2 LUF Update 11th July 2023</w:t>
      </w:r>
    </w:p>
    <w:p w14:paraId="06674D62" w14:textId="77777777" w:rsidR="00E75D90" w:rsidRPr="00A97B30" w:rsidRDefault="00E75D90" w:rsidP="001B53AD">
      <w:pPr>
        <w:rPr>
          <w:szCs w:val="24"/>
        </w:rPr>
      </w:pPr>
    </w:p>
    <w:p w14:paraId="4CE5CDED" w14:textId="77777777" w:rsidR="00A83DA1" w:rsidRDefault="00A83DA1" w:rsidP="001B53AD">
      <w:pPr>
        <w:rPr>
          <w:b/>
          <w:sz w:val="28"/>
          <w:szCs w:val="28"/>
        </w:rPr>
      </w:pPr>
    </w:p>
    <w:p w14:paraId="251849B5" w14:textId="77777777" w:rsidR="00A83DA1" w:rsidRDefault="00A83DA1" w:rsidP="001B53AD">
      <w:pPr>
        <w:rPr>
          <w:b/>
          <w:sz w:val="28"/>
          <w:szCs w:val="28"/>
        </w:rPr>
      </w:pPr>
    </w:p>
    <w:p w14:paraId="48CAA8CF" w14:textId="2719D54A" w:rsidR="001B53AD" w:rsidRPr="00A97B30" w:rsidRDefault="001B53AD" w:rsidP="001B53AD">
      <w:pPr>
        <w:rPr>
          <w:b/>
          <w:sz w:val="28"/>
          <w:szCs w:val="28"/>
        </w:rPr>
      </w:pPr>
      <w:r w:rsidRPr="00A97B30">
        <w:rPr>
          <w:b/>
          <w:sz w:val="28"/>
          <w:szCs w:val="28"/>
        </w:rPr>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66"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13B3B0A7">
                <wp:simplePos x="0" y="0"/>
                <wp:positionH relativeFrom="page">
                  <wp:posOffset>3000376</wp:posOffset>
                </wp:positionH>
                <wp:positionV relativeFrom="paragraph">
                  <wp:posOffset>100965</wp:posOffset>
                </wp:positionV>
                <wp:extent cx="781050" cy="704850"/>
                <wp:effectExtent l="0" t="0" r="19050" b="1905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FC36345" w14:textId="11D0EDFE" w:rsidR="001B53AD" w:rsidRDefault="00931EE1" w:rsidP="00931EE1">
                            <w:r>
                              <w:object w:dxaOrig="1376" w:dyaOrig="899" w14:anchorId="1746D9AE">
                                <v:shape id="_x0000_i1052" type="#_x0000_t75" style="width:75.4pt;height:49.2pt">
                                  <v:imagedata r:id="rId67" o:title=""/>
                                </v:shape>
                                <o:OLEObject Type="Embed" ProgID="Acrobat.Document.DC" ShapeID="_x0000_i1052" DrawAspect="Icon" ObjectID="_1813496002" r:id="rId6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EB3743" id="_x0000_s1046" type="#_x0000_t202" style="position:absolute;margin-left:236.25pt;margin-top:7.95pt;width:61.5pt;height:55.5pt;z-index:251924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AI&#10;vsCxTQIAALkEAAAOAAAAAAAAAAAAAAAAAC4CAABkcnMvZTJvRG9jLnhtbFBLAQItABQABgAIAAAA&#10;IQBLAoLf3QAAAAoBAAAPAAAAAAAAAAAAAAAAAKcEAABkcnMvZG93bnJldi54bWxQSwUGAAAAAAQA&#10;BADzAAAAsQUAAAAA&#10;" fillcolor="window" strokeweight=".5pt">
                <v:path arrowok="t"/>
                <v:textbox style="mso-fit-shape-to-text:t">
                  <w:txbxContent>
                    <w:p w14:paraId="6FC36345" w14:textId="11D0EDFE" w:rsidR="001B53AD" w:rsidRDefault="00931EE1" w:rsidP="00931EE1">
                      <w:r>
                        <w:object w:dxaOrig="1376" w:dyaOrig="899" w14:anchorId="1746D9AE">
                          <v:shape id="_x0000_i1052" type="#_x0000_t75" style="width:75.4pt;height:49.2pt">
                            <v:imagedata r:id="rId67" o:title=""/>
                          </v:shape>
                          <o:OLEObject Type="Embed" ProgID="Acrobat.Document.DC" ShapeID="_x0000_i1052" DrawAspect="Icon" ObjectID="_1813496002" r:id="rId69"/>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2" w:name="_Hlk191479954"/>
      <w:r>
        <w:rPr>
          <w:b/>
          <w:sz w:val="28"/>
        </w:rPr>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r w:rsidRPr="0012260E">
        <w:rPr>
          <w:szCs w:val="24"/>
          <w:lang w:val="en-US"/>
        </w:rPr>
        <w:t>All of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70"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6471" id="_x0000_s1047"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" fillcolor="window" strokeweight=".5pt">
                <v:path arrowok="t"/>
                <v:textbox>
                  <w:txbxContent>
                    <w:p w14:paraId="044E3272" w14:textId="77777777" w:rsidR="00407768" w:rsidRDefault="00407768" w:rsidP="00407768"/>
                  </w:txbxContent>
                </v:textbox>
                <w10:wrap anchorx="page"/>
              </v:shape>
            </w:pict>
          </mc:Fallback>
        </mc:AlternateContent>
      </w:r>
    </w:p>
    <w:bookmarkEnd w:id="12"/>
    <w:p w14:paraId="4088E510" w14:textId="08BCB562" w:rsidR="00407768" w:rsidRDefault="00407768" w:rsidP="00407768">
      <w:pPr>
        <w:rPr>
          <w:b/>
          <w:sz w:val="28"/>
          <w:szCs w:val="28"/>
          <w:lang w:val="en-US"/>
        </w:rPr>
      </w:pPr>
      <w:r>
        <w:rPr>
          <w:b/>
          <w:sz w:val="28"/>
        </w:rPr>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r w:rsidRPr="0012260E">
        <w:rPr>
          <w:szCs w:val="24"/>
          <w:lang w:val="en-US"/>
        </w:rPr>
        <w:t>All of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71"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62ED7052" w:rsidR="00407768" w:rsidRDefault="00E93877" w:rsidP="00E93877">
                            <w:r>
                              <w:object w:dxaOrig="1311" w:dyaOrig="849" w14:anchorId="49FAF4F9">
                                <v:shape id="_x0000_i1054" type="#_x0000_t75" style="width:76.7pt;height:49.85pt">
                                  <v:imagedata r:id="rId72" o:title=""/>
                                </v:shape>
                                <o:OLEObject Type="Embed" ProgID="Acrobat.Document.DC" ShapeID="_x0000_i1054" DrawAspect="Icon" ObjectID="_1813496003" r:id="rId7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FEABE" id="_x0000_s1048" type="#_x0000_t202" style="position:absolute;margin-left:236.25pt;margin-top:7.95pt;width:61.5pt;height:55.5pt;z-index:251928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5T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WXBR6MYIF6tqNwBZkd7BnorFzWyLVHw&#10;g3CgHGDCGoV7HJUmlEi9xNmG3K+/3Ud/MAFWzlpQuOAGOwYUfhgw5Go4HkfGJ2V8fjmC4t5aVm8t&#10;5rW5ISA5xLpamcToH/RBrBw1z9i1ecwJkzASmQseDuJN2K8VdlWq+Tw5geNWhKV5tPLArYjxU/cs&#10;nO2HHsCWOzpQXeTvZr/3TaOy89dAizoR44RpT1LsR6JWv8txAd/qyev0xZn9Bg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MfJ+U04CAAC5BAAADgAAAAAAAAAAAAAAAAAuAgAAZHJzL2Uyb0RvYy54bWxQSwECLQAUAAYACAAA&#10;ACEASwKC390AAAAKAQAADwAAAAAAAAAAAAAAAACoBAAAZHJzL2Rvd25yZXYueG1sUEsFBgAAAAAE&#10;AAQA8wAAALIFAAAAAA==&#10;" fillcolor="window" strokeweight=".5pt">
                <v:path arrowok="t"/>
                <v:textbox style="mso-fit-shape-to-text:t">
                  <w:txbxContent>
                    <w:p w14:paraId="0714D4AA" w14:textId="62ED7052" w:rsidR="00407768" w:rsidRDefault="00E93877" w:rsidP="00E93877">
                      <w:r>
                        <w:object w:dxaOrig="1311" w:dyaOrig="849" w14:anchorId="49FAF4F9">
                          <v:shape id="_x0000_i1054" type="#_x0000_t75" style="width:76.7pt;height:49.85pt">
                            <v:imagedata r:id="rId72" o:title=""/>
                          </v:shape>
                          <o:OLEObject Type="Embed" ProgID="Acrobat.Document.DC" ShapeID="_x0000_i1054" DrawAspect="Icon" ObjectID="_1813496003" r:id="rId74"/>
                        </w:object>
                      </w:r>
                    </w:p>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FE59E38" w14:textId="21B075BC" w:rsidR="00612F3C" w:rsidRDefault="00612F3C" w:rsidP="00612F3C">
      <w:pPr>
        <w:rPr>
          <w:b/>
          <w:sz w:val="28"/>
          <w:szCs w:val="28"/>
          <w:lang w:val="en-US"/>
        </w:rPr>
      </w:pPr>
      <w:r>
        <w:rPr>
          <w:b/>
          <w:sz w:val="28"/>
        </w:rPr>
        <w:t>DECISION: GDD0067</w:t>
      </w:r>
    </w:p>
    <w:p w14:paraId="76F394D2" w14:textId="77777777" w:rsidR="00612F3C" w:rsidRDefault="00612F3C" w:rsidP="00612F3C">
      <w:pPr>
        <w:rPr>
          <w:b/>
          <w:sz w:val="28"/>
        </w:rPr>
      </w:pPr>
    </w:p>
    <w:p w14:paraId="37055D44" w14:textId="0E59BC88" w:rsidR="00612F3C" w:rsidRDefault="00612F3C" w:rsidP="00612F3C">
      <w:pPr>
        <w:rPr>
          <w:b/>
          <w:sz w:val="28"/>
          <w:szCs w:val="28"/>
          <w:lang w:val="en-US"/>
        </w:rPr>
      </w:pPr>
      <w:r w:rsidRPr="00A97B30">
        <w:rPr>
          <w:b/>
          <w:sz w:val="28"/>
          <w:szCs w:val="28"/>
        </w:rPr>
        <w:t xml:space="preserve">Nature of the decision: </w:t>
      </w:r>
      <w:r w:rsidRPr="00612F3C">
        <w:rPr>
          <w:b/>
          <w:sz w:val="28"/>
          <w:szCs w:val="28"/>
          <w:lang w:val="en-US"/>
        </w:rPr>
        <w:t>Extension of the “Redcar &amp; Cleveland Public Spaces Protection Order 2016” for a further three years (until 30 June 2028) with variations</w:t>
      </w:r>
    </w:p>
    <w:p w14:paraId="3AE7FFD3" w14:textId="77777777" w:rsidR="00612F3C" w:rsidRPr="00A97B30" w:rsidRDefault="00612F3C" w:rsidP="00612F3C">
      <w:pPr>
        <w:rPr>
          <w:b/>
          <w:sz w:val="28"/>
          <w:szCs w:val="28"/>
        </w:rPr>
      </w:pPr>
    </w:p>
    <w:p w14:paraId="63D7CEE5" w14:textId="70E34568" w:rsidR="00612F3C" w:rsidRDefault="00612F3C" w:rsidP="00612F3C">
      <w:pPr>
        <w:rPr>
          <w:noProof/>
          <w:lang w:val="en-US"/>
        </w:rPr>
      </w:pPr>
      <w:r w:rsidRPr="002E550C">
        <w:rPr>
          <w:noProof/>
          <w:lang w:val="en-US"/>
        </w:rPr>
        <w:t>To exercise the council's powers under the public spaces protection provisions of the Anti-social Behaviour, Crime and Policing Act 2014 to extend the  "Redcar &amp; Cleveland Public Spaces Protection Order 2016" ; and to add new Dog Exclsuion provisions for "Enclosed sports facilities" as schedule 5, in order to tackle crime and/or antisocial behaviour. The extension and variation order is scheduled to come into force around 1 July 2025.</w:t>
      </w:r>
    </w:p>
    <w:p w14:paraId="6929152F" w14:textId="77777777" w:rsidR="00612F3C" w:rsidRPr="00A97B30" w:rsidRDefault="00612F3C" w:rsidP="00612F3C">
      <w:pPr>
        <w:rPr>
          <w:sz w:val="28"/>
          <w:szCs w:val="28"/>
          <w:lang w:val="en-US"/>
        </w:rPr>
      </w:pPr>
    </w:p>
    <w:p w14:paraId="681E9ECA" w14:textId="77777777" w:rsidR="00612F3C" w:rsidRPr="00A97B30" w:rsidRDefault="00612F3C" w:rsidP="00612F3C">
      <w:pPr>
        <w:rPr>
          <w:b/>
          <w:sz w:val="28"/>
          <w:szCs w:val="28"/>
        </w:rPr>
      </w:pPr>
      <w:r w:rsidRPr="00A97B30">
        <w:rPr>
          <w:b/>
          <w:sz w:val="28"/>
          <w:szCs w:val="28"/>
        </w:rPr>
        <w:t>Who will make the decision?</w:t>
      </w:r>
    </w:p>
    <w:p w14:paraId="79BE88BE" w14:textId="77777777" w:rsidR="00612F3C" w:rsidRPr="00A97B30" w:rsidRDefault="00612F3C" w:rsidP="00612F3C">
      <w:pPr>
        <w:rPr>
          <w:b/>
          <w:sz w:val="28"/>
          <w:szCs w:val="28"/>
        </w:rPr>
      </w:pPr>
    </w:p>
    <w:p w14:paraId="1D90C74E" w14:textId="77777777" w:rsidR="00612F3C" w:rsidRPr="00A97B30" w:rsidRDefault="00612F3C" w:rsidP="00612F3C">
      <w:pPr>
        <w:rPr>
          <w:szCs w:val="24"/>
        </w:rPr>
      </w:pPr>
      <w:r w:rsidRPr="00A97B30">
        <w:rPr>
          <w:szCs w:val="24"/>
        </w:rPr>
        <w:t xml:space="preserve">Cabinet Member for </w:t>
      </w:r>
      <w:r>
        <w:rPr>
          <w:szCs w:val="24"/>
        </w:rPr>
        <w:t>Growth &amp; Enterprise</w:t>
      </w:r>
    </w:p>
    <w:p w14:paraId="563AAC90" w14:textId="77777777" w:rsidR="00612F3C" w:rsidRPr="00A97B30" w:rsidRDefault="00612F3C" w:rsidP="00612F3C">
      <w:pPr>
        <w:rPr>
          <w:szCs w:val="24"/>
        </w:rPr>
      </w:pPr>
    </w:p>
    <w:p w14:paraId="23FAF71E" w14:textId="77777777" w:rsidR="00612F3C" w:rsidRPr="00A97B30" w:rsidRDefault="00612F3C" w:rsidP="00612F3C">
      <w:pPr>
        <w:rPr>
          <w:b/>
          <w:sz w:val="28"/>
          <w:szCs w:val="28"/>
        </w:rPr>
      </w:pPr>
      <w:r w:rsidRPr="00A97B30">
        <w:rPr>
          <w:b/>
          <w:sz w:val="28"/>
          <w:szCs w:val="28"/>
        </w:rPr>
        <w:t>When is the decision to be taken?</w:t>
      </w:r>
    </w:p>
    <w:p w14:paraId="6DE6F577" w14:textId="77777777" w:rsidR="00612F3C" w:rsidRPr="00A97B30" w:rsidRDefault="00612F3C" w:rsidP="00612F3C">
      <w:pPr>
        <w:rPr>
          <w:b/>
          <w:sz w:val="28"/>
          <w:szCs w:val="28"/>
        </w:rPr>
      </w:pPr>
    </w:p>
    <w:p w14:paraId="5063BF94" w14:textId="18539A9B" w:rsidR="00612F3C" w:rsidRPr="00A97B30" w:rsidRDefault="00612F3C" w:rsidP="00612F3C">
      <w:pPr>
        <w:rPr>
          <w:szCs w:val="24"/>
        </w:rPr>
      </w:pPr>
      <w:r>
        <w:rPr>
          <w:szCs w:val="24"/>
        </w:rPr>
        <w:t>June</w:t>
      </w:r>
      <w:r w:rsidRPr="00A97B30">
        <w:rPr>
          <w:szCs w:val="24"/>
        </w:rPr>
        <w:t xml:space="preserve"> 2025</w:t>
      </w:r>
    </w:p>
    <w:p w14:paraId="1DB97998" w14:textId="77777777" w:rsidR="00612F3C" w:rsidRPr="00A97B30" w:rsidRDefault="00612F3C" w:rsidP="00612F3C">
      <w:pPr>
        <w:rPr>
          <w:sz w:val="28"/>
          <w:szCs w:val="28"/>
        </w:rPr>
      </w:pPr>
    </w:p>
    <w:p w14:paraId="6F7A741D" w14:textId="77777777" w:rsidR="00612F3C" w:rsidRPr="00A97B30" w:rsidRDefault="00612F3C" w:rsidP="00612F3C">
      <w:pPr>
        <w:rPr>
          <w:b/>
          <w:sz w:val="28"/>
          <w:szCs w:val="28"/>
        </w:rPr>
      </w:pPr>
      <w:r w:rsidRPr="00A97B30">
        <w:rPr>
          <w:b/>
          <w:sz w:val="28"/>
          <w:szCs w:val="28"/>
        </w:rPr>
        <w:t>Who will be consulted and how?</w:t>
      </w:r>
    </w:p>
    <w:p w14:paraId="47C569B5" w14:textId="77777777" w:rsidR="00612F3C" w:rsidRPr="00A97B30" w:rsidRDefault="00612F3C" w:rsidP="00612F3C">
      <w:pPr>
        <w:rPr>
          <w:b/>
          <w:sz w:val="28"/>
          <w:szCs w:val="28"/>
        </w:rPr>
      </w:pPr>
    </w:p>
    <w:p w14:paraId="7B751141" w14:textId="77777777" w:rsidR="00612F3C" w:rsidRPr="0012260E" w:rsidRDefault="00612F3C" w:rsidP="00612F3C">
      <w:pPr>
        <w:rPr>
          <w:szCs w:val="24"/>
          <w:lang w:val="en-US"/>
        </w:rPr>
      </w:pPr>
      <w:r w:rsidRPr="0012260E">
        <w:rPr>
          <w:szCs w:val="24"/>
          <w:lang w:val="en-US"/>
        </w:rPr>
        <w:t>Cabinet Member- Lynn Pallister</w:t>
      </w:r>
    </w:p>
    <w:p w14:paraId="5523D5E9" w14:textId="06797FA6" w:rsidR="00612F3C" w:rsidRPr="0012260E" w:rsidRDefault="00612F3C" w:rsidP="00612F3C">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5AD229AE" w14:textId="77777777" w:rsidR="00612F3C" w:rsidRPr="0012260E" w:rsidRDefault="00612F3C" w:rsidP="00612F3C">
      <w:pPr>
        <w:rPr>
          <w:szCs w:val="24"/>
          <w:lang w:val="en-US"/>
        </w:rPr>
      </w:pPr>
      <w:r w:rsidRPr="0012260E">
        <w:rPr>
          <w:szCs w:val="24"/>
          <w:lang w:val="en-US"/>
        </w:rPr>
        <w:t>Chief Finance Director</w:t>
      </w:r>
    </w:p>
    <w:p w14:paraId="4B95D07A" w14:textId="77777777" w:rsidR="00612F3C" w:rsidRDefault="00612F3C" w:rsidP="00612F3C">
      <w:pPr>
        <w:rPr>
          <w:szCs w:val="24"/>
          <w:lang w:val="en-US"/>
        </w:rPr>
      </w:pPr>
      <w:r w:rsidRPr="0012260E">
        <w:rPr>
          <w:szCs w:val="24"/>
          <w:lang w:val="en-US"/>
        </w:rPr>
        <w:t>Executive Director- Growth and Environment</w:t>
      </w:r>
    </w:p>
    <w:p w14:paraId="4D6BB11C" w14:textId="77777777" w:rsidR="00612F3C" w:rsidRPr="0012260E" w:rsidRDefault="00612F3C" w:rsidP="00612F3C">
      <w:pPr>
        <w:rPr>
          <w:szCs w:val="24"/>
          <w:lang w:val="en-US"/>
        </w:rPr>
      </w:pPr>
    </w:p>
    <w:p w14:paraId="37766261" w14:textId="77777777" w:rsidR="00612F3C" w:rsidRDefault="00612F3C" w:rsidP="00612F3C">
      <w:pPr>
        <w:rPr>
          <w:szCs w:val="24"/>
          <w:lang w:val="en-US"/>
        </w:rPr>
      </w:pPr>
      <w:r w:rsidRPr="0012260E">
        <w:rPr>
          <w:szCs w:val="24"/>
          <w:lang w:val="en-US"/>
        </w:rPr>
        <w:t>All of the above will be consulted by approval of delegated decision.</w:t>
      </w:r>
    </w:p>
    <w:p w14:paraId="53A8E998" w14:textId="77777777" w:rsidR="00612F3C" w:rsidRDefault="00612F3C" w:rsidP="00612F3C">
      <w:pPr>
        <w:rPr>
          <w:sz w:val="28"/>
          <w:szCs w:val="28"/>
          <w:lang w:val="en-US"/>
        </w:rPr>
      </w:pPr>
    </w:p>
    <w:p w14:paraId="12165B91" w14:textId="77777777" w:rsidR="00612F3C" w:rsidRPr="00A97B30" w:rsidRDefault="00612F3C" w:rsidP="00612F3C">
      <w:pPr>
        <w:rPr>
          <w:b/>
          <w:sz w:val="28"/>
          <w:szCs w:val="28"/>
        </w:rPr>
      </w:pPr>
      <w:r w:rsidRPr="00A97B30">
        <w:rPr>
          <w:b/>
          <w:sz w:val="28"/>
          <w:szCs w:val="28"/>
        </w:rPr>
        <w:t>Supporting documentation:</w:t>
      </w:r>
    </w:p>
    <w:p w14:paraId="7EC37A00" w14:textId="77777777" w:rsidR="00612F3C" w:rsidRPr="00A97B30" w:rsidRDefault="00612F3C" w:rsidP="00612F3C">
      <w:pPr>
        <w:rPr>
          <w:b/>
          <w:sz w:val="28"/>
          <w:szCs w:val="28"/>
        </w:rPr>
      </w:pPr>
    </w:p>
    <w:p w14:paraId="2C2C5846" w14:textId="77777777" w:rsidR="00612F3C" w:rsidRPr="00A97B30" w:rsidRDefault="00612F3C" w:rsidP="00612F3C">
      <w:pPr>
        <w:rPr>
          <w:szCs w:val="24"/>
        </w:rPr>
      </w:pPr>
      <w:r w:rsidRPr="00A97B30">
        <w:rPr>
          <w:szCs w:val="24"/>
        </w:rPr>
        <w:t>There are no supporting documents for this decision.</w:t>
      </w:r>
    </w:p>
    <w:p w14:paraId="3C433C16" w14:textId="77777777" w:rsidR="00612F3C" w:rsidRPr="00A97B30" w:rsidRDefault="00612F3C" w:rsidP="00612F3C">
      <w:pPr>
        <w:rPr>
          <w:szCs w:val="24"/>
        </w:rPr>
      </w:pPr>
    </w:p>
    <w:p w14:paraId="7A64FCD8" w14:textId="77777777" w:rsidR="00612F3C" w:rsidRPr="00A97B30" w:rsidRDefault="00612F3C" w:rsidP="00612F3C">
      <w:pPr>
        <w:rPr>
          <w:b/>
          <w:sz w:val="28"/>
          <w:szCs w:val="28"/>
        </w:rPr>
      </w:pPr>
      <w:r w:rsidRPr="00A97B30">
        <w:rPr>
          <w:b/>
          <w:sz w:val="28"/>
          <w:szCs w:val="28"/>
        </w:rPr>
        <w:t>How and by when to make representations:</w:t>
      </w:r>
    </w:p>
    <w:p w14:paraId="0F44D70B" w14:textId="77777777" w:rsidR="00612F3C" w:rsidRPr="00A97B30" w:rsidRDefault="00612F3C" w:rsidP="00612F3C">
      <w:pPr>
        <w:rPr>
          <w:b/>
          <w:sz w:val="28"/>
          <w:szCs w:val="28"/>
        </w:rPr>
      </w:pPr>
    </w:p>
    <w:p w14:paraId="5EFA7C1D" w14:textId="79F34565" w:rsidR="00612F3C" w:rsidRPr="00A97B30" w:rsidRDefault="00612F3C" w:rsidP="00612F3C">
      <w:pPr>
        <w:rPr>
          <w:szCs w:val="24"/>
        </w:rPr>
      </w:pPr>
      <w:r w:rsidRPr="00A97B30">
        <w:rPr>
          <w:szCs w:val="24"/>
        </w:rPr>
        <w:t xml:space="preserve">Representations should be made to </w:t>
      </w:r>
      <w:r>
        <w:rPr>
          <w:szCs w:val="24"/>
        </w:rPr>
        <w:t>Julian Feakes</w:t>
      </w:r>
      <w:r w:rsidRPr="00A97B30">
        <w:rPr>
          <w:szCs w:val="24"/>
        </w:rPr>
        <w:t xml:space="preserve"> before </w:t>
      </w:r>
      <w:r>
        <w:rPr>
          <w:szCs w:val="24"/>
        </w:rPr>
        <w:t>11 June 2025</w:t>
      </w:r>
      <w:r w:rsidRPr="00A97B30">
        <w:rPr>
          <w:szCs w:val="24"/>
        </w:rPr>
        <w:t>.</w:t>
      </w:r>
    </w:p>
    <w:p w14:paraId="4A784A70" w14:textId="14A05BDE" w:rsidR="00612F3C" w:rsidRDefault="00612F3C" w:rsidP="00612F3C">
      <w:pPr>
        <w:rPr>
          <w:lang w:val="en-US"/>
        </w:rPr>
      </w:pPr>
      <w:r w:rsidRPr="00A97B30">
        <w:rPr>
          <w:szCs w:val="24"/>
        </w:rPr>
        <w:t xml:space="preserve">Tel: </w:t>
      </w:r>
      <w:r w:rsidRPr="00407768">
        <w:rPr>
          <w:szCs w:val="24"/>
        </w:rPr>
        <w:t>0</w:t>
      </w:r>
      <w:r>
        <w:rPr>
          <w:szCs w:val="24"/>
        </w:rPr>
        <w:t xml:space="preserve">1642 776948 </w:t>
      </w:r>
      <w:r w:rsidRPr="00A97B30">
        <w:rPr>
          <w:szCs w:val="24"/>
          <w:lang w:val="en-US"/>
        </w:rPr>
        <w:t xml:space="preserve">or email </w:t>
      </w:r>
      <w:hyperlink r:id="rId75" w:history="1">
        <w:r w:rsidRPr="003C5423">
          <w:rPr>
            <w:rStyle w:val="Hyperlink"/>
            <w:lang w:val="en-US"/>
          </w:rPr>
          <w:t>Julian.Feakes@redcar-cleveland.gov.uk</w:t>
        </w:r>
      </w:hyperlink>
    </w:p>
    <w:p w14:paraId="03CC85BB" w14:textId="77777777" w:rsidR="00612F3C" w:rsidRPr="00A97B30" w:rsidRDefault="00612F3C" w:rsidP="00612F3C">
      <w:pPr>
        <w:rPr>
          <w:szCs w:val="24"/>
        </w:rPr>
      </w:pPr>
    </w:p>
    <w:p w14:paraId="5832FEA5" w14:textId="2B601ED3" w:rsidR="00612F3C" w:rsidRPr="00A97B30" w:rsidRDefault="00612F3C" w:rsidP="00612F3C">
      <w:pPr>
        <w:rPr>
          <w:szCs w:val="24"/>
        </w:rPr>
      </w:pPr>
      <w:r w:rsidRPr="00A97B30">
        <w:rPr>
          <w:szCs w:val="24"/>
        </w:rPr>
        <w:t xml:space="preserve">First published in Forward Plan on </w:t>
      </w:r>
      <w:r>
        <w:rPr>
          <w:szCs w:val="24"/>
        </w:rPr>
        <w:t>14 May</w:t>
      </w:r>
      <w:r w:rsidRPr="00A97B30">
        <w:rPr>
          <w:szCs w:val="24"/>
        </w:rPr>
        <w:t xml:space="preserve"> 2025</w:t>
      </w:r>
    </w:p>
    <w:p w14:paraId="375FE41F" w14:textId="77777777" w:rsidR="00612F3C" w:rsidRPr="00A97B30" w:rsidRDefault="00612F3C" w:rsidP="00612F3C">
      <w:pPr>
        <w:rPr>
          <w:sz w:val="28"/>
          <w:szCs w:val="28"/>
        </w:rPr>
      </w:pPr>
    </w:p>
    <w:p w14:paraId="78A1115E" w14:textId="77777777" w:rsidR="00612F3C" w:rsidRDefault="00612F3C" w:rsidP="00612F3C">
      <w:pPr>
        <w:rPr>
          <w:b/>
          <w:sz w:val="28"/>
          <w:szCs w:val="28"/>
        </w:rPr>
      </w:pPr>
    </w:p>
    <w:p w14:paraId="74BF4D7A" w14:textId="218B50A2" w:rsidR="00612F3C" w:rsidRPr="00A97B30" w:rsidRDefault="00612F3C" w:rsidP="00612F3C">
      <w:pPr>
        <w:rPr>
          <w:b/>
          <w:sz w:val="28"/>
          <w:szCs w:val="28"/>
        </w:rPr>
      </w:pPr>
      <w:r w:rsidRPr="00A97B30">
        <w:rPr>
          <w:b/>
          <w:sz w:val="28"/>
          <w:szCs w:val="28"/>
        </w:rPr>
        <w:t>Following the Making of the decision, the decision form will be published here:</w:t>
      </w:r>
    </w:p>
    <w:p w14:paraId="6A0C47D0" w14:textId="77777777" w:rsidR="00612F3C" w:rsidRPr="00A97B30" w:rsidRDefault="00612F3C" w:rsidP="00612F3C">
      <w:r w:rsidRPr="00A97B30">
        <w:rPr>
          <w:noProof/>
        </w:rPr>
        <mc:AlternateContent>
          <mc:Choice Requires="wps">
            <w:drawing>
              <wp:anchor distT="0" distB="0" distL="114300" distR="114300" simplePos="0" relativeHeight="251944960" behindDoc="0" locked="0" layoutInCell="1" allowOverlap="1" wp14:anchorId="485DEE4A" wp14:editId="15C09628">
                <wp:simplePos x="0" y="0"/>
                <wp:positionH relativeFrom="page">
                  <wp:posOffset>3000375</wp:posOffset>
                </wp:positionH>
                <wp:positionV relativeFrom="paragraph">
                  <wp:posOffset>105409</wp:posOffset>
                </wp:positionV>
                <wp:extent cx="857250" cy="752475"/>
                <wp:effectExtent l="0" t="0" r="19050" b="28575"/>
                <wp:wrapNone/>
                <wp:docPr id="19019506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262C090" w14:textId="56243E08" w:rsidR="00612F3C" w:rsidRDefault="00612F3C" w:rsidP="00612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EE4A" id="_x0000_s1049" type="#_x0000_t202" style="position:absolute;margin-left:236.25pt;margin-top:8.3pt;width:67.5pt;height:59.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KyLh8UAIAALsEAAAOAAAAAAAAAAAAAAAAAC4CAABkcnMvZTJvRG9jLnhtbFBLAQItABQA&#10;BgAIAAAAIQAa7RQd4AAAAAoBAAAPAAAAAAAAAAAAAAAAAKoEAABkcnMvZG93bnJldi54bWxQSwUG&#10;AAAAAAQABADzAAAAtwUAAAAA&#10;" fillcolor="window" strokeweight=".5pt">
                <v:path arrowok="t"/>
                <v:textbox>
                  <w:txbxContent>
                    <w:p w14:paraId="7262C090" w14:textId="56243E08" w:rsidR="00612F3C" w:rsidRDefault="00612F3C" w:rsidP="00612F3C"/>
                  </w:txbxContent>
                </v:textbox>
                <w10:wrap anchorx="page"/>
              </v:shape>
            </w:pict>
          </mc:Fallback>
        </mc:AlternateContent>
      </w:r>
    </w:p>
    <w:p w14:paraId="742BF88F" w14:textId="77777777" w:rsidR="00612F3C" w:rsidRPr="00A97B30" w:rsidRDefault="00612F3C" w:rsidP="00612F3C"/>
    <w:p w14:paraId="55EB8BC5" w14:textId="77777777" w:rsidR="00612F3C" w:rsidRDefault="00612F3C" w:rsidP="00612F3C"/>
    <w:p w14:paraId="71C56C9C" w14:textId="77777777" w:rsidR="00612F3C" w:rsidRDefault="00612F3C">
      <w:pPr>
        <w:rPr>
          <w:b/>
          <w:snapToGrid w:val="0"/>
          <w:sz w:val="31"/>
        </w:rPr>
      </w:pPr>
      <w:r>
        <w:rPr>
          <w:b/>
          <w:snapToGrid w:val="0"/>
          <w:sz w:val="31"/>
        </w:rPr>
        <w:br w:type="page"/>
      </w:r>
    </w:p>
    <w:p w14:paraId="50921D0D" w14:textId="637C1F3E" w:rsidR="00443F20" w:rsidRDefault="00443F20" w:rsidP="00443F20">
      <w:pPr>
        <w:rPr>
          <w:b/>
          <w:sz w:val="28"/>
          <w:szCs w:val="28"/>
          <w:lang w:val="en-US"/>
        </w:rPr>
      </w:pPr>
      <w:bookmarkStart w:id="13" w:name="_Hlk200616338"/>
      <w:bookmarkStart w:id="14" w:name="_Hlk198722562"/>
      <w:r>
        <w:rPr>
          <w:b/>
          <w:sz w:val="28"/>
        </w:rPr>
        <w:t>DECISION: GDD0068</w:t>
      </w:r>
    </w:p>
    <w:p w14:paraId="10715CD5" w14:textId="77777777" w:rsidR="00443F20" w:rsidRDefault="00443F20" w:rsidP="00443F20">
      <w:pPr>
        <w:rPr>
          <w:b/>
          <w:sz w:val="28"/>
        </w:rPr>
      </w:pPr>
    </w:p>
    <w:p w14:paraId="68031A70" w14:textId="4D70E145" w:rsidR="00443F20" w:rsidRDefault="00443F20" w:rsidP="00443F20">
      <w:pPr>
        <w:rPr>
          <w:b/>
          <w:sz w:val="28"/>
          <w:szCs w:val="28"/>
          <w:lang w:val="en-US"/>
        </w:rPr>
      </w:pPr>
      <w:r w:rsidRPr="00A97B30">
        <w:rPr>
          <w:b/>
          <w:sz w:val="28"/>
          <w:szCs w:val="28"/>
        </w:rPr>
        <w:t xml:space="preserve">Nature of the decision: </w:t>
      </w:r>
      <w:r w:rsidRPr="00443F20">
        <w:rPr>
          <w:b/>
          <w:sz w:val="28"/>
          <w:szCs w:val="28"/>
          <w:lang w:val="en-US"/>
        </w:rPr>
        <w:t>Food Waste Containers</w:t>
      </w:r>
    </w:p>
    <w:p w14:paraId="5A1A2A54" w14:textId="77777777" w:rsidR="00443F20" w:rsidRPr="00A97B30" w:rsidRDefault="00443F20" w:rsidP="00443F20">
      <w:pPr>
        <w:rPr>
          <w:b/>
          <w:sz w:val="28"/>
          <w:szCs w:val="28"/>
        </w:rPr>
      </w:pPr>
    </w:p>
    <w:p w14:paraId="2339B40E" w14:textId="740B3B30" w:rsidR="00443F20" w:rsidRDefault="00443F20" w:rsidP="00443F20">
      <w:pPr>
        <w:rPr>
          <w:sz w:val="28"/>
          <w:szCs w:val="28"/>
          <w:lang w:val="en-US"/>
        </w:rPr>
      </w:pPr>
      <w:r w:rsidRPr="00443F20">
        <w:rPr>
          <w:sz w:val="28"/>
          <w:szCs w:val="28"/>
          <w:lang w:val="en-US"/>
        </w:rPr>
        <w:t>Participate in a procurement process led by Stockton Borough Council in order to award a contract for the purchase of Food Waste Containers.</w:t>
      </w:r>
    </w:p>
    <w:p w14:paraId="6C92E553" w14:textId="77777777" w:rsidR="00443F20" w:rsidRPr="00A97B30" w:rsidRDefault="00443F20" w:rsidP="00443F20">
      <w:pPr>
        <w:rPr>
          <w:sz w:val="28"/>
          <w:szCs w:val="28"/>
          <w:lang w:val="en-US"/>
        </w:rPr>
      </w:pPr>
    </w:p>
    <w:p w14:paraId="77BD453D" w14:textId="77777777" w:rsidR="00443F20" w:rsidRPr="00A97B30" w:rsidRDefault="00443F20" w:rsidP="00443F20">
      <w:pPr>
        <w:rPr>
          <w:b/>
          <w:sz w:val="28"/>
          <w:szCs w:val="28"/>
        </w:rPr>
      </w:pPr>
      <w:r w:rsidRPr="00A97B30">
        <w:rPr>
          <w:b/>
          <w:sz w:val="28"/>
          <w:szCs w:val="28"/>
        </w:rPr>
        <w:t>Who will make the decision?</w:t>
      </w:r>
    </w:p>
    <w:p w14:paraId="3316324B" w14:textId="77777777" w:rsidR="00443F20" w:rsidRPr="00A97B30" w:rsidRDefault="00443F20" w:rsidP="00443F20">
      <w:pPr>
        <w:rPr>
          <w:b/>
          <w:sz w:val="28"/>
          <w:szCs w:val="28"/>
        </w:rPr>
      </w:pPr>
    </w:p>
    <w:p w14:paraId="759427E8" w14:textId="701A75BF" w:rsidR="00443F20" w:rsidRPr="00A97B30" w:rsidRDefault="00443F20" w:rsidP="00443F20">
      <w:pPr>
        <w:rPr>
          <w:szCs w:val="24"/>
        </w:rPr>
      </w:pPr>
      <w:r w:rsidRPr="00A97B30">
        <w:rPr>
          <w:szCs w:val="24"/>
        </w:rPr>
        <w:t xml:space="preserve">Cabinet Member for </w:t>
      </w:r>
      <w:r>
        <w:rPr>
          <w:szCs w:val="24"/>
        </w:rPr>
        <w:t>Environment</w:t>
      </w:r>
    </w:p>
    <w:p w14:paraId="4FCBE61E" w14:textId="77777777" w:rsidR="00443F20" w:rsidRPr="00A97B30" w:rsidRDefault="00443F20" w:rsidP="00443F20">
      <w:pPr>
        <w:rPr>
          <w:szCs w:val="24"/>
        </w:rPr>
      </w:pPr>
    </w:p>
    <w:p w14:paraId="5C47EA08" w14:textId="77777777" w:rsidR="00443F20" w:rsidRPr="00A97B30" w:rsidRDefault="00443F20" w:rsidP="00443F20">
      <w:pPr>
        <w:rPr>
          <w:b/>
          <w:sz w:val="28"/>
          <w:szCs w:val="28"/>
        </w:rPr>
      </w:pPr>
      <w:r w:rsidRPr="00A97B30">
        <w:rPr>
          <w:b/>
          <w:sz w:val="28"/>
          <w:szCs w:val="28"/>
        </w:rPr>
        <w:t>When is the decision to be taken?</w:t>
      </w:r>
    </w:p>
    <w:p w14:paraId="4DEA2CA4" w14:textId="77777777" w:rsidR="00443F20" w:rsidRPr="00A97B30" w:rsidRDefault="00443F20" w:rsidP="00443F20">
      <w:pPr>
        <w:rPr>
          <w:b/>
          <w:sz w:val="28"/>
          <w:szCs w:val="28"/>
        </w:rPr>
      </w:pPr>
    </w:p>
    <w:p w14:paraId="2BBF7376" w14:textId="77777777" w:rsidR="00443F20" w:rsidRPr="00A97B30" w:rsidRDefault="00443F20" w:rsidP="00443F20">
      <w:pPr>
        <w:rPr>
          <w:szCs w:val="24"/>
        </w:rPr>
      </w:pPr>
      <w:r>
        <w:rPr>
          <w:szCs w:val="24"/>
        </w:rPr>
        <w:t>June</w:t>
      </w:r>
      <w:r w:rsidRPr="00A97B30">
        <w:rPr>
          <w:szCs w:val="24"/>
        </w:rPr>
        <w:t xml:space="preserve"> 2025</w:t>
      </w:r>
    </w:p>
    <w:p w14:paraId="6ABD2E36" w14:textId="77777777" w:rsidR="00443F20" w:rsidRPr="00A97B30" w:rsidRDefault="00443F20" w:rsidP="00443F20">
      <w:pPr>
        <w:rPr>
          <w:sz w:val="28"/>
          <w:szCs w:val="28"/>
        </w:rPr>
      </w:pPr>
    </w:p>
    <w:p w14:paraId="76A2BE3B" w14:textId="77777777" w:rsidR="00443F20" w:rsidRPr="00A97B30" w:rsidRDefault="00443F20" w:rsidP="00443F20">
      <w:pPr>
        <w:rPr>
          <w:b/>
          <w:sz w:val="28"/>
          <w:szCs w:val="28"/>
        </w:rPr>
      </w:pPr>
      <w:r w:rsidRPr="00A97B30">
        <w:rPr>
          <w:b/>
          <w:sz w:val="28"/>
          <w:szCs w:val="28"/>
        </w:rPr>
        <w:t>Who will be consulted and how?</w:t>
      </w:r>
    </w:p>
    <w:p w14:paraId="5C68DDDC" w14:textId="77777777" w:rsidR="00443F20" w:rsidRPr="00A97B30" w:rsidRDefault="00443F20" w:rsidP="00443F20">
      <w:pPr>
        <w:rPr>
          <w:b/>
          <w:sz w:val="28"/>
          <w:szCs w:val="28"/>
        </w:rPr>
      </w:pPr>
    </w:p>
    <w:p w14:paraId="6CC8234F" w14:textId="77777777" w:rsidR="00A704CF" w:rsidRPr="00A704CF" w:rsidRDefault="00A704CF" w:rsidP="00A704CF">
      <w:pPr>
        <w:rPr>
          <w:szCs w:val="24"/>
          <w:lang w:val="en-US"/>
        </w:rPr>
      </w:pPr>
      <w:r w:rsidRPr="00A704CF">
        <w:rPr>
          <w:szCs w:val="24"/>
          <w:lang w:val="en-US"/>
        </w:rPr>
        <w:t>Cabinet Member for Environment</w:t>
      </w:r>
    </w:p>
    <w:p w14:paraId="54FF7015" w14:textId="77777777" w:rsidR="00A704CF" w:rsidRPr="00A704CF" w:rsidRDefault="00A704CF" w:rsidP="00A704CF">
      <w:pPr>
        <w:rPr>
          <w:szCs w:val="24"/>
          <w:lang w:val="en-US"/>
        </w:rPr>
      </w:pPr>
      <w:r w:rsidRPr="00A704CF">
        <w:rPr>
          <w:szCs w:val="24"/>
          <w:lang w:val="en-US"/>
        </w:rPr>
        <w:t>Chief Legal Officer</w:t>
      </w:r>
    </w:p>
    <w:p w14:paraId="667BB310" w14:textId="77777777" w:rsidR="00A704CF" w:rsidRPr="00A704CF" w:rsidRDefault="00A704CF" w:rsidP="00A704CF">
      <w:pPr>
        <w:rPr>
          <w:szCs w:val="24"/>
          <w:lang w:val="en-US"/>
        </w:rPr>
      </w:pPr>
      <w:r w:rsidRPr="00A704CF">
        <w:rPr>
          <w:szCs w:val="24"/>
          <w:lang w:val="en-US"/>
        </w:rPr>
        <w:t>Chief Finance Officer</w:t>
      </w:r>
    </w:p>
    <w:p w14:paraId="32915A0F" w14:textId="77777777" w:rsidR="00A704CF" w:rsidRDefault="00A704CF" w:rsidP="00A704CF">
      <w:pPr>
        <w:rPr>
          <w:szCs w:val="24"/>
          <w:lang w:val="en-US"/>
        </w:rPr>
      </w:pPr>
      <w:r w:rsidRPr="00A704CF">
        <w:rPr>
          <w:szCs w:val="24"/>
          <w:lang w:val="en-US"/>
        </w:rPr>
        <w:t xml:space="preserve">Executive Director of Growth, Enterprise, Environment </w:t>
      </w:r>
    </w:p>
    <w:p w14:paraId="38103961" w14:textId="77777777" w:rsidR="00A704CF" w:rsidRPr="00A704CF" w:rsidRDefault="00A704CF" w:rsidP="00A704CF">
      <w:pPr>
        <w:rPr>
          <w:szCs w:val="24"/>
          <w:lang w:val="en-US"/>
        </w:rPr>
      </w:pPr>
    </w:p>
    <w:p w14:paraId="0EC82FDC" w14:textId="0D38C4D9" w:rsidR="00443F20" w:rsidRDefault="00A704CF" w:rsidP="00A704CF">
      <w:pPr>
        <w:rPr>
          <w:szCs w:val="24"/>
          <w:lang w:val="en-US"/>
        </w:rPr>
      </w:pPr>
      <w:r w:rsidRPr="00A704CF">
        <w:rPr>
          <w:szCs w:val="24"/>
          <w:lang w:val="en-US"/>
        </w:rPr>
        <w:t xml:space="preserve">All of the above will be consulted via approval of the delegated decision.  </w:t>
      </w:r>
    </w:p>
    <w:p w14:paraId="09B4B262" w14:textId="77777777" w:rsidR="00A704CF" w:rsidRDefault="00A704CF" w:rsidP="00A704CF">
      <w:pPr>
        <w:rPr>
          <w:sz w:val="28"/>
          <w:szCs w:val="28"/>
          <w:lang w:val="en-US"/>
        </w:rPr>
      </w:pPr>
    </w:p>
    <w:p w14:paraId="30E0BB40" w14:textId="77777777" w:rsidR="00443F20" w:rsidRPr="00A97B30" w:rsidRDefault="00443F20" w:rsidP="00443F20">
      <w:pPr>
        <w:rPr>
          <w:b/>
          <w:sz w:val="28"/>
          <w:szCs w:val="28"/>
        </w:rPr>
      </w:pPr>
      <w:r w:rsidRPr="00A97B30">
        <w:rPr>
          <w:b/>
          <w:sz w:val="28"/>
          <w:szCs w:val="28"/>
        </w:rPr>
        <w:t>Supporting documentation:</w:t>
      </w:r>
    </w:p>
    <w:p w14:paraId="387C6629" w14:textId="77777777" w:rsidR="00443F20" w:rsidRPr="00A97B30" w:rsidRDefault="00443F20" w:rsidP="00443F20">
      <w:pPr>
        <w:rPr>
          <w:b/>
          <w:sz w:val="28"/>
          <w:szCs w:val="28"/>
        </w:rPr>
      </w:pPr>
    </w:p>
    <w:p w14:paraId="1767F98E" w14:textId="77777777" w:rsidR="00443F20" w:rsidRPr="00A97B30" w:rsidRDefault="00443F20" w:rsidP="00443F20">
      <w:pPr>
        <w:rPr>
          <w:szCs w:val="24"/>
        </w:rPr>
      </w:pPr>
      <w:r w:rsidRPr="00A97B30">
        <w:rPr>
          <w:szCs w:val="24"/>
        </w:rPr>
        <w:t>There are no supporting documents for this decision.</w:t>
      </w:r>
    </w:p>
    <w:p w14:paraId="0ADD7B14" w14:textId="77777777" w:rsidR="00443F20" w:rsidRPr="00A97B30" w:rsidRDefault="00443F20" w:rsidP="00443F20">
      <w:pPr>
        <w:rPr>
          <w:szCs w:val="24"/>
        </w:rPr>
      </w:pPr>
    </w:p>
    <w:p w14:paraId="6DC77479" w14:textId="77777777" w:rsidR="00443F20" w:rsidRPr="00A97B30" w:rsidRDefault="00443F20" w:rsidP="00443F20">
      <w:pPr>
        <w:rPr>
          <w:b/>
          <w:sz w:val="28"/>
          <w:szCs w:val="28"/>
        </w:rPr>
      </w:pPr>
      <w:r w:rsidRPr="00A97B30">
        <w:rPr>
          <w:b/>
          <w:sz w:val="28"/>
          <w:szCs w:val="28"/>
        </w:rPr>
        <w:t>How and by when to make representations:</w:t>
      </w:r>
    </w:p>
    <w:p w14:paraId="17CC275E" w14:textId="77777777" w:rsidR="00443F20" w:rsidRPr="00A97B30" w:rsidRDefault="00443F20" w:rsidP="00443F20">
      <w:pPr>
        <w:rPr>
          <w:b/>
          <w:sz w:val="28"/>
          <w:szCs w:val="28"/>
        </w:rPr>
      </w:pPr>
    </w:p>
    <w:p w14:paraId="0E0EF9B9" w14:textId="4C746155" w:rsidR="00443F20" w:rsidRPr="00A97B30" w:rsidRDefault="00443F20" w:rsidP="00A704CF">
      <w:pPr>
        <w:rPr>
          <w:szCs w:val="24"/>
        </w:rPr>
      </w:pPr>
      <w:r w:rsidRPr="00A97B30">
        <w:rPr>
          <w:szCs w:val="24"/>
        </w:rPr>
        <w:t xml:space="preserve">Representations should be made to </w:t>
      </w:r>
      <w:r w:rsidR="00A704CF" w:rsidRPr="00A704CF">
        <w:rPr>
          <w:szCs w:val="24"/>
          <w:lang w:val="en-US"/>
        </w:rPr>
        <w:t>Phil Shaw</w:t>
      </w:r>
      <w:r w:rsidR="00A704CF">
        <w:rPr>
          <w:szCs w:val="24"/>
          <w:lang w:val="en-US"/>
        </w:rPr>
        <w:t xml:space="preserve"> or P</w:t>
      </w:r>
      <w:r w:rsidR="00A704CF" w:rsidRPr="00A704CF">
        <w:rPr>
          <w:szCs w:val="24"/>
          <w:lang w:val="en-US"/>
        </w:rPr>
        <w:t xml:space="preserve">aul Foden </w:t>
      </w:r>
      <w:r w:rsidRPr="00A97B30">
        <w:rPr>
          <w:szCs w:val="24"/>
        </w:rPr>
        <w:t xml:space="preserve">before </w:t>
      </w:r>
      <w:r>
        <w:rPr>
          <w:szCs w:val="24"/>
        </w:rPr>
        <w:t>1</w:t>
      </w:r>
      <w:r w:rsidR="00A704CF">
        <w:rPr>
          <w:szCs w:val="24"/>
        </w:rPr>
        <w:t>3</w:t>
      </w:r>
      <w:r>
        <w:rPr>
          <w:szCs w:val="24"/>
        </w:rPr>
        <w:t xml:space="preserve"> June 2025</w:t>
      </w:r>
      <w:r w:rsidRPr="00A97B30">
        <w:rPr>
          <w:szCs w:val="24"/>
        </w:rPr>
        <w:t>.</w:t>
      </w:r>
    </w:p>
    <w:p w14:paraId="6F8EE700" w14:textId="32D652E4" w:rsidR="00443F20" w:rsidRDefault="00443F20" w:rsidP="00A704CF">
      <w:pPr>
        <w:rPr>
          <w:lang w:val="en-US"/>
        </w:rPr>
      </w:pPr>
      <w:r w:rsidRPr="00A97B30">
        <w:rPr>
          <w:szCs w:val="24"/>
        </w:rPr>
        <w:t xml:space="preserve">Tel: </w:t>
      </w:r>
      <w:r w:rsidR="00A704CF" w:rsidRPr="00A704CF">
        <w:rPr>
          <w:szCs w:val="24"/>
        </w:rPr>
        <w:t>07970420158</w:t>
      </w:r>
      <w:r w:rsidR="00A704CF">
        <w:rPr>
          <w:szCs w:val="24"/>
        </w:rPr>
        <w:t>/</w:t>
      </w:r>
      <w:r w:rsidR="00A704CF" w:rsidRPr="00A704CF">
        <w:rPr>
          <w:szCs w:val="24"/>
        </w:rPr>
        <w:t>07766297970</w:t>
      </w:r>
      <w:r w:rsidR="00A704CF">
        <w:rPr>
          <w:szCs w:val="24"/>
        </w:rPr>
        <w:t xml:space="preserve"> </w:t>
      </w:r>
      <w:r w:rsidRPr="00A97B30">
        <w:rPr>
          <w:szCs w:val="24"/>
          <w:lang w:val="en-US"/>
        </w:rPr>
        <w:t xml:space="preserve">or email </w:t>
      </w:r>
      <w:r w:rsidR="00A704CF" w:rsidRPr="00A704CF">
        <w:rPr>
          <w:lang w:val="en-US"/>
        </w:rPr>
        <w:t xml:space="preserve">philip.shaw@redcar-cleveland.gov.uk </w:t>
      </w:r>
      <w:r w:rsidR="00A704CF">
        <w:rPr>
          <w:lang w:val="en-US"/>
        </w:rPr>
        <w:t xml:space="preserve">or </w:t>
      </w:r>
      <w:r w:rsidR="00A704CF" w:rsidRPr="00A704CF">
        <w:rPr>
          <w:lang w:val="en-US"/>
        </w:rPr>
        <w:t>Paul.foden@redcar-cleveland.gov.uk</w:t>
      </w:r>
    </w:p>
    <w:p w14:paraId="5840DF10" w14:textId="77777777" w:rsidR="00443F20" w:rsidRPr="00A97B30" w:rsidRDefault="00443F20" w:rsidP="00443F20">
      <w:pPr>
        <w:rPr>
          <w:szCs w:val="24"/>
        </w:rPr>
      </w:pPr>
    </w:p>
    <w:p w14:paraId="4BBA5096" w14:textId="47335859" w:rsidR="00443F20" w:rsidRPr="00A97B30" w:rsidRDefault="00443F20" w:rsidP="00443F20">
      <w:pPr>
        <w:rPr>
          <w:szCs w:val="24"/>
        </w:rPr>
      </w:pPr>
      <w:r w:rsidRPr="00A97B30">
        <w:rPr>
          <w:szCs w:val="24"/>
        </w:rPr>
        <w:t xml:space="preserve">First published in Forward Plan on </w:t>
      </w:r>
      <w:r>
        <w:rPr>
          <w:szCs w:val="24"/>
        </w:rPr>
        <w:t>1</w:t>
      </w:r>
      <w:r w:rsidR="00A704CF">
        <w:rPr>
          <w:szCs w:val="24"/>
        </w:rPr>
        <w:t>6</w:t>
      </w:r>
      <w:r>
        <w:rPr>
          <w:szCs w:val="24"/>
        </w:rPr>
        <w:t xml:space="preserve"> May</w:t>
      </w:r>
      <w:r w:rsidRPr="00A97B30">
        <w:rPr>
          <w:szCs w:val="24"/>
        </w:rPr>
        <w:t xml:space="preserve"> 2025</w:t>
      </w:r>
    </w:p>
    <w:p w14:paraId="45B27A49" w14:textId="77777777" w:rsidR="00443F20" w:rsidRPr="00A97B30" w:rsidRDefault="00443F20" w:rsidP="00443F20">
      <w:pPr>
        <w:rPr>
          <w:sz w:val="28"/>
          <w:szCs w:val="28"/>
        </w:rPr>
      </w:pPr>
    </w:p>
    <w:p w14:paraId="7DFA4693" w14:textId="77777777" w:rsidR="00443F20" w:rsidRPr="00A97B30" w:rsidRDefault="00443F20" w:rsidP="00443F20">
      <w:pPr>
        <w:rPr>
          <w:b/>
          <w:sz w:val="28"/>
          <w:szCs w:val="28"/>
        </w:rPr>
      </w:pPr>
      <w:r w:rsidRPr="00A97B30">
        <w:rPr>
          <w:b/>
          <w:sz w:val="28"/>
          <w:szCs w:val="28"/>
        </w:rPr>
        <w:t>Following the Making of the decision, the decision form will be published here:</w:t>
      </w:r>
    </w:p>
    <w:p w14:paraId="057264D3" w14:textId="77777777" w:rsidR="00443F20" w:rsidRPr="00A97B30" w:rsidRDefault="00443F20" w:rsidP="00443F20">
      <w:r w:rsidRPr="00A97B30">
        <w:rPr>
          <w:noProof/>
        </w:rPr>
        <mc:AlternateContent>
          <mc:Choice Requires="wps">
            <w:drawing>
              <wp:anchor distT="0" distB="0" distL="114300" distR="114300" simplePos="0" relativeHeight="251947008" behindDoc="0" locked="0" layoutInCell="1" allowOverlap="1" wp14:anchorId="5F878CC9" wp14:editId="6E30F5D3">
                <wp:simplePos x="0" y="0"/>
                <wp:positionH relativeFrom="page">
                  <wp:posOffset>3000375</wp:posOffset>
                </wp:positionH>
                <wp:positionV relativeFrom="paragraph">
                  <wp:posOffset>105409</wp:posOffset>
                </wp:positionV>
                <wp:extent cx="857250" cy="752475"/>
                <wp:effectExtent l="0" t="0" r="19050" b="28575"/>
                <wp:wrapNone/>
                <wp:docPr id="137144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23C4D0FC" w14:textId="02237DA8" w:rsidR="00443F20" w:rsidRDefault="000A77B1" w:rsidP="000A77B1">
                            <w:r>
                              <w:object w:dxaOrig="1311" w:dyaOrig="849" w14:anchorId="26985652">
                                <v:shape id="_x0000_i1056" type="#_x0000_t75" style="width:76.7pt;height:49.85pt">
                                  <v:imagedata r:id="rId76" o:title=""/>
                                </v:shape>
                                <o:OLEObject Type="Embed" ProgID="Acrobat.Document.DC" ShapeID="_x0000_i1056" DrawAspect="Icon" ObjectID="_1813496004" r:id="rId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878CC9" id="_x0000_s1050" type="#_x0000_t202" style="position:absolute;margin-left:236.25pt;margin-top:8.3pt;width:67.5pt;height:59.25pt;z-index:2519470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KVFES1PAgAAuQQAAA4AAAAAAAAAAAAAAAAALgIAAGRycy9lMm9Eb2MueG1sUEsBAi0AFAAGAAgA&#10;AAAhAG5jHZLdAAAACgEAAA8AAAAAAAAAAAAAAAAAqQQAAGRycy9kb3ducmV2LnhtbFBLBQYAAAAA&#10;BAAEAPMAAACzBQAAAAA=&#10;" fillcolor="window" strokeweight=".5pt">
                <v:path arrowok="t"/>
                <v:textbox style="mso-fit-shape-to-text:t">
                  <w:txbxContent>
                    <w:p w14:paraId="23C4D0FC" w14:textId="02237DA8" w:rsidR="00443F20" w:rsidRDefault="000A77B1" w:rsidP="000A77B1">
                      <w:r>
                        <w:object w:dxaOrig="1311" w:dyaOrig="849" w14:anchorId="26985652">
                          <v:shape id="_x0000_i1056" type="#_x0000_t75" style="width:76.7pt;height:49.85pt">
                            <v:imagedata r:id="rId76" o:title=""/>
                          </v:shape>
                          <o:OLEObject Type="Embed" ProgID="Acrobat.Document.DC" ShapeID="_x0000_i1056" DrawAspect="Icon" ObjectID="_1813496004" r:id="rId78"/>
                        </w:object>
                      </w:r>
                    </w:p>
                  </w:txbxContent>
                </v:textbox>
                <w10:wrap anchorx="page"/>
              </v:shape>
            </w:pict>
          </mc:Fallback>
        </mc:AlternateContent>
      </w:r>
    </w:p>
    <w:p w14:paraId="1092AA07" w14:textId="77777777" w:rsidR="00443F20" w:rsidRPr="00A97B30" w:rsidRDefault="00443F20" w:rsidP="00443F20"/>
    <w:bookmarkEnd w:id="13"/>
    <w:p w14:paraId="65918AEF" w14:textId="77777777" w:rsidR="00443F20" w:rsidRDefault="00443F20" w:rsidP="00443F20"/>
    <w:p w14:paraId="1B8BDC1A" w14:textId="77777777" w:rsidR="00443F20" w:rsidRDefault="00443F20" w:rsidP="00443F20">
      <w:pPr>
        <w:rPr>
          <w:b/>
          <w:snapToGrid w:val="0"/>
          <w:sz w:val="31"/>
        </w:rPr>
      </w:pPr>
      <w:r>
        <w:rPr>
          <w:b/>
          <w:snapToGrid w:val="0"/>
          <w:sz w:val="31"/>
        </w:rPr>
        <w:br w:type="page"/>
      </w:r>
    </w:p>
    <w:bookmarkEnd w:id="14"/>
    <w:p w14:paraId="71B1A110" w14:textId="2239EB9E" w:rsidR="00A83DA1" w:rsidRDefault="00A83DA1" w:rsidP="00A83DA1">
      <w:pPr>
        <w:rPr>
          <w:b/>
          <w:sz w:val="28"/>
          <w:szCs w:val="28"/>
          <w:lang w:val="en-US"/>
        </w:rPr>
      </w:pPr>
      <w:r>
        <w:rPr>
          <w:b/>
          <w:sz w:val="28"/>
        </w:rPr>
        <w:t>DECISION: GDD0069</w:t>
      </w:r>
    </w:p>
    <w:p w14:paraId="467CDE38" w14:textId="77777777" w:rsidR="00A83DA1" w:rsidRDefault="00A83DA1" w:rsidP="00A83DA1">
      <w:pPr>
        <w:rPr>
          <w:b/>
          <w:sz w:val="28"/>
        </w:rPr>
      </w:pPr>
    </w:p>
    <w:p w14:paraId="3F65EA7A" w14:textId="4ECF94D0" w:rsidR="00A83DA1" w:rsidRDefault="00A83DA1" w:rsidP="00A83DA1">
      <w:pPr>
        <w:rPr>
          <w:b/>
          <w:sz w:val="28"/>
          <w:szCs w:val="28"/>
          <w:lang w:val="en-US"/>
        </w:rPr>
      </w:pPr>
      <w:r w:rsidRPr="00A97B30">
        <w:rPr>
          <w:b/>
          <w:sz w:val="28"/>
          <w:szCs w:val="28"/>
        </w:rPr>
        <w:t xml:space="preserve">Nature of the decision: </w:t>
      </w:r>
      <w:r w:rsidRPr="00A83DA1">
        <w:rPr>
          <w:b/>
          <w:sz w:val="28"/>
          <w:szCs w:val="28"/>
          <w:lang w:val="en-US"/>
        </w:rPr>
        <w:t>Works to historic landfill site - Loftus</w:t>
      </w:r>
    </w:p>
    <w:p w14:paraId="43E125E2" w14:textId="77777777" w:rsidR="00A83DA1" w:rsidRPr="00A97B30" w:rsidRDefault="00A83DA1" w:rsidP="00A83DA1">
      <w:pPr>
        <w:rPr>
          <w:b/>
          <w:sz w:val="28"/>
          <w:szCs w:val="28"/>
        </w:rPr>
      </w:pPr>
    </w:p>
    <w:p w14:paraId="2F772798" w14:textId="2C347243" w:rsidR="00A83DA1" w:rsidRDefault="00A83DA1" w:rsidP="00A83DA1">
      <w:pPr>
        <w:rPr>
          <w:sz w:val="28"/>
          <w:szCs w:val="28"/>
          <w:lang w:val="en-US"/>
        </w:rPr>
      </w:pPr>
      <w:r w:rsidRPr="00A83DA1">
        <w:rPr>
          <w:sz w:val="28"/>
          <w:szCs w:val="28"/>
          <w:lang w:val="en-US"/>
        </w:rPr>
        <w:t>Works to the landfill gas system at the historic</w:t>
      </w:r>
      <w:r>
        <w:rPr>
          <w:sz w:val="28"/>
          <w:szCs w:val="28"/>
          <w:lang w:val="en-US"/>
        </w:rPr>
        <w:t xml:space="preserve"> </w:t>
      </w:r>
      <w:r w:rsidRPr="00A83DA1">
        <w:rPr>
          <w:sz w:val="28"/>
          <w:szCs w:val="28"/>
          <w:lang w:val="en-US"/>
        </w:rPr>
        <w:t xml:space="preserve">site at Loftus  </w:t>
      </w:r>
    </w:p>
    <w:p w14:paraId="0936B98E" w14:textId="77777777" w:rsidR="00A83DA1" w:rsidRPr="00A97B30" w:rsidRDefault="00A83DA1" w:rsidP="00A83DA1">
      <w:pPr>
        <w:rPr>
          <w:sz w:val="28"/>
          <w:szCs w:val="28"/>
          <w:lang w:val="en-US"/>
        </w:rPr>
      </w:pPr>
    </w:p>
    <w:p w14:paraId="13792D11" w14:textId="77777777" w:rsidR="00A83DA1" w:rsidRPr="00A97B30" w:rsidRDefault="00A83DA1" w:rsidP="00A83DA1">
      <w:pPr>
        <w:rPr>
          <w:b/>
          <w:sz w:val="28"/>
          <w:szCs w:val="28"/>
        </w:rPr>
      </w:pPr>
      <w:r w:rsidRPr="00A97B30">
        <w:rPr>
          <w:b/>
          <w:sz w:val="28"/>
          <w:szCs w:val="28"/>
        </w:rPr>
        <w:t>Who will make the decision?</w:t>
      </w:r>
    </w:p>
    <w:p w14:paraId="2AC2ACA9" w14:textId="77777777" w:rsidR="00A83DA1" w:rsidRPr="00A97B30" w:rsidRDefault="00A83DA1" w:rsidP="00A83DA1">
      <w:pPr>
        <w:rPr>
          <w:b/>
          <w:sz w:val="28"/>
          <w:szCs w:val="28"/>
        </w:rPr>
      </w:pPr>
    </w:p>
    <w:p w14:paraId="3E5B23CD" w14:textId="53778E10" w:rsidR="00A83DA1" w:rsidRDefault="00A83DA1" w:rsidP="00A83DA1">
      <w:pPr>
        <w:rPr>
          <w:szCs w:val="24"/>
        </w:rPr>
      </w:pPr>
      <w:r w:rsidRPr="00A97B30">
        <w:rPr>
          <w:szCs w:val="24"/>
        </w:rPr>
        <w:t xml:space="preserve">Cabinet Member for </w:t>
      </w:r>
      <w:r w:rsidRPr="00A83DA1">
        <w:rPr>
          <w:szCs w:val="24"/>
        </w:rPr>
        <w:t>Health, Welfare and Housing</w:t>
      </w:r>
    </w:p>
    <w:p w14:paraId="2D1B08CE" w14:textId="77777777" w:rsidR="00A83DA1" w:rsidRPr="00A97B30" w:rsidRDefault="00A83DA1" w:rsidP="00A83DA1">
      <w:pPr>
        <w:rPr>
          <w:szCs w:val="24"/>
        </w:rPr>
      </w:pPr>
    </w:p>
    <w:p w14:paraId="49795500" w14:textId="77777777" w:rsidR="00A83DA1" w:rsidRPr="00A97B30" w:rsidRDefault="00A83DA1" w:rsidP="00A83DA1">
      <w:pPr>
        <w:rPr>
          <w:b/>
          <w:sz w:val="28"/>
          <w:szCs w:val="28"/>
        </w:rPr>
      </w:pPr>
      <w:r w:rsidRPr="00A97B30">
        <w:rPr>
          <w:b/>
          <w:sz w:val="28"/>
          <w:szCs w:val="28"/>
        </w:rPr>
        <w:t>When is the decision to be taken?</w:t>
      </w:r>
    </w:p>
    <w:p w14:paraId="4EBEBF8F" w14:textId="77777777" w:rsidR="00A83DA1" w:rsidRPr="00A97B30" w:rsidRDefault="00A83DA1" w:rsidP="00A83DA1">
      <w:pPr>
        <w:rPr>
          <w:b/>
          <w:sz w:val="28"/>
          <w:szCs w:val="28"/>
        </w:rPr>
      </w:pPr>
    </w:p>
    <w:p w14:paraId="06C7B3A2" w14:textId="77777777" w:rsidR="00A83DA1" w:rsidRPr="00A97B30" w:rsidRDefault="00A83DA1" w:rsidP="00A83DA1">
      <w:pPr>
        <w:rPr>
          <w:szCs w:val="24"/>
        </w:rPr>
      </w:pPr>
      <w:r>
        <w:rPr>
          <w:szCs w:val="24"/>
        </w:rPr>
        <w:t>June</w:t>
      </w:r>
      <w:r w:rsidRPr="00A97B30">
        <w:rPr>
          <w:szCs w:val="24"/>
        </w:rPr>
        <w:t xml:space="preserve"> 2025</w:t>
      </w:r>
    </w:p>
    <w:p w14:paraId="364309CC" w14:textId="77777777" w:rsidR="00A83DA1" w:rsidRPr="00A97B30" w:rsidRDefault="00A83DA1" w:rsidP="00A83DA1">
      <w:pPr>
        <w:rPr>
          <w:sz w:val="28"/>
          <w:szCs w:val="28"/>
        </w:rPr>
      </w:pPr>
    </w:p>
    <w:p w14:paraId="44DB9693" w14:textId="77777777" w:rsidR="00A83DA1" w:rsidRPr="00A97B30" w:rsidRDefault="00A83DA1" w:rsidP="00A83DA1">
      <w:pPr>
        <w:rPr>
          <w:b/>
          <w:sz w:val="28"/>
          <w:szCs w:val="28"/>
        </w:rPr>
      </w:pPr>
      <w:r w:rsidRPr="00A97B30">
        <w:rPr>
          <w:b/>
          <w:sz w:val="28"/>
          <w:szCs w:val="28"/>
        </w:rPr>
        <w:t>Who will be consulted and how?</w:t>
      </w:r>
    </w:p>
    <w:p w14:paraId="372C5979" w14:textId="77777777" w:rsidR="00A83DA1" w:rsidRPr="00A97B30" w:rsidRDefault="00A83DA1" w:rsidP="00A83DA1">
      <w:pPr>
        <w:rPr>
          <w:b/>
          <w:sz w:val="28"/>
          <w:szCs w:val="28"/>
        </w:rPr>
      </w:pPr>
    </w:p>
    <w:p w14:paraId="3EFD3D46" w14:textId="77777777" w:rsidR="00A83DA1" w:rsidRDefault="00A83DA1" w:rsidP="00A83DA1">
      <w:pPr>
        <w:rPr>
          <w:szCs w:val="24"/>
          <w:lang w:val="en-US"/>
        </w:rPr>
      </w:pPr>
      <w:r w:rsidRPr="00A83DA1">
        <w:rPr>
          <w:szCs w:val="24"/>
          <w:lang w:val="en-US"/>
        </w:rPr>
        <w:t>Cabinet Member Health Welfare &amp; Housing</w:t>
      </w:r>
    </w:p>
    <w:p w14:paraId="7F33A1B3" w14:textId="77777777" w:rsidR="00A83DA1" w:rsidRDefault="00A83DA1" w:rsidP="00A83DA1">
      <w:pPr>
        <w:rPr>
          <w:szCs w:val="24"/>
          <w:lang w:val="en-US"/>
        </w:rPr>
      </w:pPr>
      <w:r w:rsidRPr="00A83DA1">
        <w:rPr>
          <w:szCs w:val="24"/>
          <w:lang w:val="en-US"/>
        </w:rPr>
        <w:t>Head of Finance</w:t>
      </w:r>
    </w:p>
    <w:p w14:paraId="20734085" w14:textId="77777777" w:rsidR="00A83DA1" w:rsidRDefault="00A83DA1" w:rsidP="00A83DA1">
      <w:pPr>
        <w:rPr>
          <w:szCs w:val="24"/>
          <w:lang w:val="en-US"/>
        </w:rPr>
      </w:pPr>
      <w:r w:rsidRPr="00A83DA1">
        <w:rPr>
          <w:szCs w:val="24"/>
          <w:lang w:val="en-US"/>
        </w:rPr>
        <w:t>Head of Legal</w:t>
      </w:r>
    </w:p>
    <w:p w14:paraId="210A5F01" w14:textId="77777777" w:rsidR="00A83DA1" w:rsidRDefault="00A83DA1" w:rsidP="00A83DA1">
      <w:pPr>
        <w:rPr>
          <w:szCs w:val="24"/>
          <w:lang w:val="en-US"/>
        </w:rPr>
      </w:pPr>
      <w:r w:rsidRPr="00A83DA1">
        <w:rPr>
          <w:szCs w:val="24"/>
          <w:lang w:val="en-US"/>
        </w:rPr>
        <w:t xml:space="preserve">Executive Director Growth Enterprise and Environment.  </w:t>
      </w:r>
    </w:p>
    <w:p w14:paraId="5291B30D" w14:textId="77777777" w:rsidR="00A83DA1" w:rsidRDefault="00A83DA1" w:rsidP="00A83DA1">
      <w:pPr>
        <w:rPr>
          <w:szCs w:val="24"/>
          <w:lang w:val="en-US"/>
        </w:rPr>
      </w:pPr>
    </w:p>
    <w:p w14:paraId="7A88A925" w14:textId="25EB6516" w:rsidR="00A83DA1" w:rsidRDefault="00A83DA1" w:rsidP="00A83DA1">
      <w:pPr>
        <w:rPr>
          <w:szCs w:val="24"/>
          <w:lang w:val="en-US"/>
        </w:rPr>
      </w:pPr>
      <w:r w:rsidRPr="00A704CF">
        <w:rPr>
          <w:szCs w:val="24"/>
          <w:lang w:val="en-US"/>
        </w:rPr>
        <w:t xml:space="preserve">All of the above will be consulted via approval of the delegated decision.  </w:t>
      </w:r>
    </w:p>
    <w:p w14:paraId="67CDF031" w14:textId="77777777" w:rsidR="00A83DA1" w:rsidRDefault="00A83DA1" w:rsidP="00A83DA1">
      <w:pPr>
        <w:rPr>
          <w:sz w:val="28"/>
          <w:szCs w:val="28"/>
          <w:lang w:val="en-US"/>
        </w:rPr>
      </w:pPr>
    </w:p>
    <w:p w14:paraId="62847C76" w14:textId="77777777" w:rsidR="00A83DA1" w:rsidRPr="00A97B30" w:rsidRDefault="00A83DA1" w:rsidP="00A83DA1">
      <w:pPr>
        <w:rPr>
          <w:b/>
          <w:sz w:val="28"/>
          <w:szCs w:val="28"/>
        </w:rPr>
      </w:pPr>
      <w:r w:rsidRPr="00A97B30">
        <w:rPr>
          <w:b/>
          <w:sz w:val="28"/>
          <w:szCs w:val="28"/>
        </w:rPr>
        <w:t>Supporting documentation:</w:t>
      </w:r>
    </w:p>
    <w:p w14:paraId="0FA7B3F4" w14:textId="77777777" w:rsidR="00A83DA1" w:rsidRPr="00A97B30" w:rsidRDefault="00A83DA1" w:rsidP="00A83DA1">
      <w:pPr>
        <w:rPr>
          <w:b/>
          <w:sz w:val="28"/>
          <w:szCs w:val="28"/>
        </w:rPr>
      </w:pPr>
    </w:p>
    <w:p w14:paraId="2FAF5F80" w14:textId="77777777" w:rsidR="00A83DA1" w:rsidRPr="00A97B30" w:rsidRDefault="00A83DA1" w:rsidP="00A83DA1">
      <w:pPr>
        <w:rPr>
          <w:szCs w:val="24"/>
        </w:rPr>
      </w:pPr>
      <w:r w:rsidRPr="00A97B30">
        <w:rPr>
          <w:szCs w:val="24"/>
        </w:rPr>
        <w:t>There are no supporting documents for this decision.</w:t>
      </w:r>
    </w:p>
    <w:p w14:paraId="75EF6C64" w14:textId="77777777" w:rsidR="00A83DA1" w:rsidRPr="00A97B30" w:rsidRDefault="00A83DA1" w:rsidP="00A83DA1">
      <w:pPr>
        <w:rPr>
          <w:szCs w:val="24"/>
        </w:rPr>
      </w:pPr>
    </w:p>
    <w:p w14:paraId="7D1E2FAF" w14:textId="77777777" w:rsidR="00A83DA1" w:rsidRPr="00A97B30" w:rsidRDefault="00A83DA1" w:rsidP="00A83DA1">
      <w:pPr>
        <w:rPr>
          <w:b/>
          <w:sz w:val="28"/>
          <w:szCs w:val="28"/>
        </w:rPr>
      </w:pPr>
      <w:r w:rsidRPr="00A97B30">
        <w:rPr>
          <w:b/>
          <w:sz w:val="28"/>
          <w:szCs w:val="28"/>
        </w:rPr>
        <w:t>How and by when to make representations:</w:t>
      </w:r>
    </w:p>
    <w:p w14:paraId="0A185A6B" w14:textId="77777777" w:rsidR="00A83DA1" w:rsidRPr="00A97B30" w:rsidRDefault="00A83DA1" w:rsidP="00A83DA1">
      <w:pPr>
        <w:rPr>
          <w:b/>
          <w:sz w:val="28"/>
          <w:szCs w:val="28"/>
        </w:rPr>
      </w:pPr>
    </w:p>
    <w:p w14:paraId="63516880" w14:textId="398BB1F3" w:rsidR="00A83DA1" w:rsidRPr="00A97B30" w:rsidRDefault="00A83DA1" w:rsidP="00A83DA1">
      <w:pPr>
        <w:rPr>
          <w:szCs w:val="24"/>
        </w:rPr>
      </w:pPr>
      <w:r w:rsidRPr="00A97B30">
        <w:rPr>
          <w:szCs w:val="24"/>
        </w:rPr>
        <w:t xml:space="preserve">Representations should be made to </w:t>
      </w:r>
      <w:r>
        <w:rPr>
          <w:szCs w:val="24"/>
          <w:lang w:val="en-US"/>
        </w:rPr>
        <w:t>Erika Grunert</w:t>
      </w:r>
      <w:r w:rsidRPr="00A704CF">
        <w:rPr>
          <w:szCs w:val="24"/>
          <w:lang w:val="en-US"/>
        </w:rPr>
        <w:t xml:space="preserve"> </w:t>
      </w:r>
      <w:r w:rsidRPr="00A97B30">
        <w:rPr>
          <w:szCs w:val="24"/>
        </w:rPr>
        <w:t xml:space="preserve">before </w:t>
      </w:r>
      <w:r>
        <w:rPr>
          <w:szCs w:val="24"/>
        </w:rPr>
        <w:t>18 June 2025</w:t>
      </w:r>
      <w:r w:rsidRPr="00A97B30">
        <w:rPr>
          <w:szCs w:val="24"/>
        </w:rPr>
        <w:t>.</w:t>
      </w:r>
    </w:p>
    <w:p w14:paraId="672EA247" w14:textId="0EE0E018" w:rsidR="00A83DA1" w:rsidRDefault="00A83DA1" w:rsidP="00A83DA1">
      <w:pPr>
        <w:rPr>
          <w:lang w:val="en-US"/>
        </w:rPr>
      </w:pPr>
      <w:r w:rsidRPr="00A97B30">
        <w:rPr>
          <w:szCs w:val="24"/>
        </w:rPr>
        <w:t xml:space="preserve">Tel: </w:t>
      </w:r>
      <w:r w:rsidRPr="00A83DA1">
        <w:rPr>
          <w:szCs w:val="24"/>
        </w:rPr>
        <w:t>01287 612457</w:t>
      </w:r>
      <w:r w:rsidRPr="00A97B30">
        <w:rPr>
          <w:szCs w:val="24"/>
          <w:lang w:val="en-US"/>
        </w:rPr>
        <w:t xml:space="preserve">or email </w:t>
      </w:r>
      <w:hyperlink r:id="rId79" w:history="1">
        <w:r w:rsidRPr="00A36554">
          <w:rPr>
            <w:rStyle w:val="Hyperlink"/>
            <w:lang w:val="en-US"/>
          </w:rPr>
          <w:t>erika.grunert@redcar-cleveland.gov.uk</w:t>
        </w:r>
      </w:hyperlink>
    </w:p>
    <w:p w14:paraId="7A0DEEE0" w14:textId="77777777" w:rsidR="00A83DA1" w:rsidRPr="00A97B30" w:rsidRDefault="00A83DA1" w:rsidP="00A83DA1">
      <w:pPr>
        <w:rPr>
          <w:szCs w:val="24"/>
        </w:rPr>
      </w:pPr>
    </w:p>
    <w:p w14:paraId="03147B87" w14:textId="743D696C" w:rsidR="00A83DA1" w:rsidRPr="00A97B30" w:rsidRDefault="00A83DA1" w:rsidP="00A83DA1">
      <w:pPr>
        <w:rPr>
          <w:szCs w:val="24"/>
        </w:rPr>
      </w:pPr>
      <w:r w:rsidRPr="00A97B30">
        <w:rPr>
          <w:szCs w:val="24"/>
        </w:rPr>
        <w:t xml:space="preserve">First published in Forward Plan on </w:t>
      </w:r>
      <w:r>
        <w:rPr>
          <w:szCs w:val="24"/>
        </w:rPr>
        <w:t>21 May</w:t>
      </w:r>
      <w:r w:rsidRPr="00A97B30">
        <w:rPr>
          <w:szCs w:val="24"/>
        </w:rPr>
        <w:t xml:space="preserve"> 2025</w:t>
      </w:r>
    </w:p>
    <w:p w14:paraId="43D39594" w14:textId="77777777" w:rsidR="00A83DA1" w:rsidRPr="00A97B30" w:rsidRDefault="00A83DA1" w:rsidP="00A83DA1">
      <w:pPr>
        <w:rPr>
          <w:sz w:val="28"/>
          <w:szCs w:val="28"/>
        </w:rPr>
      </w:pPr>
    </w:p>
    <w:p w14:paraId="271E16B3" w14:textId="77777777" w:rsidR="00A83DA1" w:rsidRPr="00A97B30" w:rsidRDefault="00A83DA1" w:rsidP="00A83DA1">
      <w:pPr>
        <w:rPr>
          <w:b/>
          <w:sz w:val="28"/>
          <w:szCs w:val="28"/>
        </w:rPr>
      </w:pPr>
      <w:r w:rsidRPr="00A97B30">
        <w:rPr>
          <w:b/>
          <w:sz w:val="28"/>
          <w:szCs w:val="28"/>
        </w:rPr>
        <w:t>Following the Making of the decision, the decision form will be published here:</w:t>
      </w:r>
    </w:p>
    <w:p w14:paraId="4859A9E4" w14:textId="77777777" w:rsidR="00A83DA1" w:rsidRPr="00A97B30" w:rsidRDefault="00A83DA1" w:rsidP="00A83DA1">
      <w:r w:rsidRPr="00A97B30">
        <w:rPr>
          <w:noProof/>
        </w:rPr>
        <mc:AlternateContent>
          <mc:Choice Requires="wps">
            <w:drawing>
              <wp:anchor distT="0" distB="0" distL="114300" distR="114300" simplePos="0" relativeHeight="251955200" behindDoc="0" locked="0" layoutInCell="1" allowOverlap="1" wp14:anchorId="09DD3026" wp14:editId="058CC6C0">
                <wp:simplePos x="0" y="0"/>
                <wp:positionH relativeFrom="page">
                  <wp:posOffset>3000375</wp:posOffset>
                </wp:positionH>
                <wp:positionV relativeFrom="paragraph">
                  <wp:posOffset>105409</wp:posOffset>
                </wp:positionV>
                <wp:extent cx="857250" cy="752475"/>
                <wp:effectExtent l="0" t="0" r="19050" b="28575"/>
                <wp:wrapNone/>
                <wp:docPr id="1722653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18B1E545" w14:textId="12612FC2" w:rsidR="00A83DA1" w:rsidRDefault="00361EEE" w:rsidP="00361EEE">
                            <w:r>
                              <w:object w:dxaOrig="1311" w:dyaOrig="849" w14:anchorId="3571E312">
                                <v:shape id="_x0000_i1058" type="#_x0000_t75" style="width:76.7pt;height:49.85pt">
                                  <v:imagedata r:id="rId80" o:title=""/>
                                </v:shape>
                                <o:OLEObject Type="Embed" ProgID="Acrobat.Document.DC" ShapeID="_x0000_i1058" DrawAspect="Icon" ObjectID="_1813496005" r:id="rId8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D3026" id="_x0000_s1051" type="#_x0000_t202" style="position:absolute;margin-left:236.25pt;margin-top:8.3pt;width:67.5pt;height:59.25pt;z-index:25195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" fillcolor="window" strokeweight=".5pt">
                <v:path arrowok="t"/>
                <v:textbox style="mso-fit-shape-to-text:t">
                  <w:txbxContent>
                    <w:p w14:paraId="18B1E545" w14:textId="12612FC2" w:rsidR="00A83DA1" w:rsidRDefault="00361EEE" w:rsidP="00361EEE">
                      <w:r>
                        <w:object w:dxaOrig="1311" w:dyaOrig="849" w14:anchorId="3571E312">
                          <v:shape id="_x0000_i1058" type="#_x0000_t75" style="width:76.7pt;height:49.85pt">
                            <v:imagedata r:id="rId80" o:title=""/>
                          </v:shape>
                          <o:OLEObject Type="Embed" ProgID="Acrobat.Document.DC" ShapeID="_x0000_i1058" DrawAspect="Icon" ObjectID="_1813496005" r:id="rId82"/>
                        </w:object>
                      </w:r>
                    </w:p>
                  </w:txbxContent>
                </v:textbox>
                <w10:wrap anchorx="page"/>
              </v:shape>
            </w:pict>
          </mc:Fallback>
        </mc:AlternateContent>
      </w:r>
    </w:p>
    <w:p w14:paraId="32D77A01" w14:textId="77777777" w:rsidR="00A83DA1" w:rsidRPr="00A97B30" w:rsidRDefault="00A83DA1" w:rsidP="00A83DA1"/>
    <w:p w14:paraId="0F703A9A" w14:textId="77777777" w:rsidR="00A83DA1" w:rsidRDefault="00A83DA1" w:rsidP="00A83DA1"/>
    <w:p w14:paraId="68DB09D3" w14:textId="3A0F6E36" w:rsidR="00A83DA1" w:rsidRDefault="00A83DA1">
      <w:pPr>
        <w:rPr>
          <w:b/>
          <w:snapToGrid w:val="0"/>
          <w:sz w:val="31"/>
        </w:rPr>
      </w:pPr>
      <w:r>
        <w:rPr>
          <w:b/>
          <w:snapToGrid w:val="0"/>
          <w:sz w:val="31"/>
        </w:rPr>
        <w:br w:type="page"/>
      </w:r>
    </w:p>
    <w:p w14:paraId="74AF9732" w14:textId="37D0FF52" w:rsidR="007A3697" w:rsidRDefault="007A3697" w:rsidP="007A3697">
      <w:pPr>
        <w:rPr>
          <w:b/>
          <w:sz w:val="28"/>
          <w:szCs w:val="28"/>
          <w:lang w:val="en-US"/>
        </w:rPr>
      </w:pPr>
      <w:r>
        <w:rPr>
          <w:b/>
          <w:sz w:val="28"/>
        </w:rPr>
        <w:t>DECISION: GDD0070</w:t>
      </w:r>
    </w:p>
    <w:p w14:paraId="0F48589F" w14:textId="77777777" w:rsidR="007A3697" w:rsidRDefault="007A3697" w:rsidP="007A3697">
      <w:pPr>
        <w:rPr>
          <w:b/>
          <w:sz w:val="28"/>
        </w:rPr>
      </w:pPr>
    </w:p>
    <w:p w14:paraId="3557DD34" w14:textId="77777777" w:rsidR="007A3697" w:rsidRDefault="007A3697" w:rsidP="007A3697">
      <w:pPr>
        <w:rPr>
          <w:b/>
          <w:sz w:val="28"/>
          <w:szCs w:val="28"/>
          <w:lang w:val="en-US"/>
        </w:rPr>
      </w:pPr>
      <w:r w:rsidRPr="00A97B30">
        <w:rPr>
          <w:b/>
          <w:sz w:val="28"/>
          <w:szCs w:val="28"/>
        </w:rPr>
        <w:t xml:space="preserve">Nature of the decision: </w:t>
      </w:r>
      <w:r w:rsidRPr="007A3697">
        <w:rPr>
          <w:b/>
          <w:sz w:val="28"/>
          <w:szCs w:val="28"/>
          <w:lang w:val="en-US"/>
        </w:rPr>
        <w:t xml:space="preserve">CWM Extension 26/27 </w:t>
      </w:r>
    </w:p>
    <w:p w14:paraId="211B1F2A" w14:textId="77777777" w:rsidR="007A3697" w:rsidRDefault="007A3697" w:rsidP="007A3697">
      <w:pPr>
        <w:rPr>
          <w:b/>
          <w:sz w:val="28"/>
          <w:szCs w:val="28"/>
          <w:lang w:val="en-US"/>
        </w:rPr>
      </w:pPr>
    </w:p>
    <w:p w14:paraId="221DFD08" w14:textId="28142285" w:rsidR="007A3697" w:rsidRDefault="007A3697" w:rsidP="007A3697">
      <w:pPr>
        <w:rPr>
          <w:noProof/>
          <w:lang w:val="en-US"/>
        </w:rPr>
      </w:pPr>
      <w:r w:rsidRPr="00910A9D">
        <w:rPr>
          <w:noProof/>
          <w:lang w:val="en-US"/>
        </w:rPr>
        <w:t xml:space="preserve">Seeking approval to extend the current contract with Cumbria Waste Management by a 12 month period 1st April 2026 to 31st March 2027. (Second Extension Period) as per the contract.  </w:t>
      </w:r>
    </w:p>
    <w:p w14:paraId="7D57AA76" w14:textId="77777777" w:rsidR="007A3697" w:rsidRPr="00A97B30" w:rsidRDefault="007A3697" w:rsidP="007A3697">
      <w:pPr>
        <w:rPr>
          <w:sz w:val="28"/>
          <w:szCs w:val="28"/>
          <w:lang w:val="en-US"/>
        </w:rPr>
      </w:pPr>
    </w:p>
    <w:p w14:paraId="7380D333" w14:textId="77777777" w:rsidR="007A3697" w:rsidRPr="00A97B30" w:rsidRDefault="007A3697" w:rsidP="007A3697">
      <w:pPr>
        <w:rPr>
          <w:b/>
          <w:sz w:val="28"/>
          <w:szCs w:val="28"/>
        </w:rPr>
      </w:pPr>
      <w:r w:rsidRPr="00A97B30">
        <w:rPr>
          <w:b/>
          <w:sz w:val="28"/>
          <w:szCs w:val="28"/>
        </w:rPr>
        <w:t>Who will make the decision?</w:t>
      </w:r>
    </w:p>
    <w:p w14:paraId="30334DAE" w14:textId="77777777" w:rsidR="007A3697" w:rsidRPr="00A97B30" w:rsidRDefault="007A3697" w:rsidP="007A3697">
      <w:pPr>
        <w:rPr>
          <w:b/>
          <w:sz w:val="28"/>
          <w:szCs w:val="28"/>
        </w:rPr>
      </w:pPr>
    </w:p>
    <w:p w14:paraId="3B37D352" w14:textId="6110A864" w:rsidR="007A3697" w:rsidRDefault="007A3697" w:rsidP="007A3697">
      <w:pPr>
        <w:rPr>
          <w:szCs w:val="24"/>
        </w:rPr>
      </w:pPr>
      <w:r w:rsidRPr="00A97B30">
        <w:rPr>
          <w:szCs w:val="24"/>
        </w:rPr>
        <w:t xml:space="preserve">Cabinet Member for </w:t>
      </w:r>
      <w:r>
        <w:rPr>
          <w:szCs w:val="24"/>
        </w:rPr>
        <w:t>Neighbourhoods</w:t>
      </w:r>
    </w:p>
    <w:p w14:paraId="67B2B2B9" w14:textId="77777777" w:rsidR="007A3697" w:rsidRPr="00A97B30" w:rsidRDefault="007A3697" w:rsidP="007A3697">
      <w:pPr>
        <w:rPr>
          <w:szCs w:val="24"/>
        </w:rPr>
      </w:pPr>
    </w:p>
    <w:p w14:paraId="4D7F5D6A" w14:textId="77777777" w:rsidR="007A3697" w:rsidRPr="00A97B30" w:rsidRDefault="007A3697" w:rsidP="007A3697">
      <w:pPr>
        <w:rPr>
          <w:b/>
          <w:sz w:val="28"/>
          <w:szCs w:val="28"/>
        </w:rPr>
      </w:pPr>
      <w:r w:rsidRPr="00A97B30">
        <w:rPr>
          <w:b/>
          <w:sz w:val="28"/>
          <w:szCs w:val="28"/>
        </w:rPr>
        <w:t>When is the decision to be taken?</w:t>
      </w:r>
    </w:p>
    <w:p w14:paraId="2A2F8F2A" w14:textId="77777777" w:rsidR="007A3697" w:rsidRPr="00A97B30" w:rsidRDefault="007A3697" w:rsidP="007A3697">
      <w:pPr>
        <w:rPr>
          <w:b/>
          <w:sz w:val="28"/>
          <w:szCs w:val="28"/>
        </w:rPr>
      </w:pPr>
    </w:p>
    <w:p w14:paraId="7D94080F" w14:textId="0F11007E" w:rsidR="007A3697" w:rsidRPr="00A97B30" w:rsidRDefault="007A3697" w:rsidP="007A3697">
      <w:pPr>
        <w:rPr>
          <w:szCs w:val="24"/>
        </w:rPr>
      </w:pPr>
      <w:r>
        <w:rPr>
          <w:szCs w:val="24"/>
        </w:rPr>
        <w:t>July</w:t>
      </w:r>
      <w:r w:rsidRPr="00A97B30">
        <w:rPr>
          <w:szCs w:val="24"/>
        </w:rPr>
        <w:t xml:space="preserve"> 2025</w:t>
      </w:r>
    </w:p>
    <w:p w14:paraId="3306246E" w14:textId="77777777" w:rsidR="007A3697" w:rsidRPr="00A97B30" w:rsidRDefault="007A3697" w:rsidP="007A3697">
      <w:pPr>
        <w:rPr>
          <w:sz w:val="28"/>
          <w:szCs w:val="28"/>
        </w:rPr>
      </w:pPr>
    </w:p>
    <w:p w14:paraId="0DB068E7" w14:textId="77777777" w:rsidR="007A3697" w:rsidRPr="00A97B30" w:rsidRDefault="007A3697" w:rsidP="007A3697">
      <w:pPr>
        <w:rPr>
          <w:b/>
          <w:sz w:val="28"/>
          <w:szCs w:val="28"/>
        </w:rPr>
      </w:pPr>
      <w:r w:rsidRPr="00A97B30">
        <w:rPr>
          <w:b/>
          <w:sz w:val="28"/>
          <w:szCs w:val="28"/>
        </w:rPr>
        <w:t>Who will be consulted and how?</w:t>
      </w:r>
    </w:p>
    <w:p w14:paraId="43B530B2" w14:textId="77777777" w:rsidR="007A3697" w:rsidRPr="00A97B30" w:rsidRDefault="007A3697" w:rsidP="007A3697">
      <w:pPr>
        <w:rPr>
          <w:b/>
          <w:sz w:val="28"/>
          <w:szCs w:val="28"/>
        </w:rPr>
      </w:pPr>
    </w:p>
    <w:p w14:paraId="548B5B0D" w14:textId="77777777" w:rsidR="007A3697" w:rsidRDefault="007A3697" w:rsidP="007A3697">
      <w:pPr>
        <w:rPr>
          <w:szCs w:val="24"/>
          <w:lang w:val="en-US"/>
        </w:rPr>
      </w:pPr>
      <w:r w:rsidRPr="007A3697">
        <w:rPr>
          <w:szCs w:val="24"/>
          <w:lang w:val="en-US"/>
        </w:rPr>
        <w:t>Cabinet Member for Neighbourhoods</w:t>
      </w:r>
    </w:p>
    <w:p w14:paraId="58F121ED" w14:textId="77777777" w:rsidR="007A3697" w:rsidRDefault="007A3697" w:rsidP="007A3697">
      <w:pPr>
        <w:rPr>
          <w:szCs w:val="24"/>
          <w:lang w:val="en-US"/>
        </w:rPr>
      </w:pPr>
      <w:r w:rsidRPr="007A3697">
        <w:rPr>
          <w:szCs w:val="24"/>
          <w:lang w:val="en-US"/>
        </w:rPr>
        <w:t>Chief Financial Officer</w:t>
      </w:r>
    </w:p>
    <w:p w14:paraId="1FCF7225" w14:textId="77777777" w:rsidR="007A3697" w:rsidRDefault="007A3697" w:rsidP="007A3697">
      <w:pPr>
        <w:rPr>
          <w:szCs w:val="24"/>
          <w:lang w:val="en-US"/>
        </w:rPr>
      </w:pPr>
      <w:r w:rsidRPr="007A3697">
        <w:rPr>
          <w:szCs w:val="24"/>
          <w:lang w:val="en-US"/>
        </w:rPr>
        <w:t>Chief Legal Officer</w:t>
      </w:r>
    </w:p>
    <w:p w14:paraId="7CF54AC2" w14:textId="249FC183" w:rsidR="007A3697" w:rsidRPr="007A3697" w:rsidRDefault="007A3697" w:rsidP="007A3697">
      <w:pPr>
        <w:rPr>
          <w:szCs w:val="24"/>
          <w:lang w:val="en-US"/>
        </w:rPr>
      </w:pPr>
      <w:r w:rsidRPr="007A3697">
        <w:rPr>
          <w:szCs w:val="24"/>
          <w:lang w:val="en-US"/>
        </w:rPr>
        <w:t>Corporate Director for Growth, Enterprise &amp; Environment.</w:t>
      </w:r>
    </w:p>
    <w:p w14:paraId="54E1131C" w14:textId="77777777" w:rsidR="007A3697" w:rsidRDefault="007A3697" w:rsidP="007A3697">
      <w:pPr>
        <w:rPr>
          <w:szCs w:val="24"/>
          <w:lang w:val="en-US"/>
        </w:rPr>
      </w:pPr>
    </w:p>
    <w:p w14:paraId="5A2C80C6" w14:textId="745AA7B7" w:rsidR="007A3697" w:rsidRDefault="007A3697" w:rsidP="007A3697">
      <w:pPr>
        <w:rPr>
          <w:sz w:val="28"/>
          <w:szCs w:val="28"/>
          <w:lang w:val="en-US"/>
        </w:rPr>
      </w:pPr>
      <w:r w:rsidRPr="007A3697">
        <w:rPr>
          <w:szCs w:val="24"/>
          <w:lang w:val="en-US"/>
        </w:rPr>
        <w:t>All of the above will be consulted via approval of the delegated decision.</w:t>
      </w:r>
    </w:p>
    <w:p w14:paraId="78DBDCAF" w14:textId="77777777" w:rsidR="007A3697" w:rsidRDefault="007A3697" w:rsidP="007A3697">
      <w:pPr>
        <w:rPr>
          <w:b/>
          <w:sz w:val="28"/>
          <w:szCs w:val="28"/>
        </w:rPr>
      </w:pPr>
    </w:p>
    <w:p w14:paraId="78552011" w14:textId="59A70E49" w:rsidR="007A3697" w:rsidRPr="00A97B30" w:rsidRDefault="007A3697" w:rsidP="007A3697">
      <w:pPr>
        <w:rPr>
          <w:b/>
          <w:sz w:val="28"/>
          <w:szCs w:val="28"/>
        </w:rPr>
      </w:pPr>
      <w:r w:rsidRPr="00A97B30">
        <w:rPr>
          <w:b/>
          <w:sz w:val="28"/>
          <w:szCs w:val="28"/>
        </w:rPr>
        <w:t>Supporting documentation:</w:t>
      </w:r>
    </w:p>
    <w:p w14:paraId="74BC1AD8" w14:textId="77777777" w:rsidR="007A3697" w:rsidRPr="00A97B30" w:rsidRDefault="007A3697" w:rsidP="007A3697">
      <w:pPr>
        <w:rPr>
          <w:b/>
          <w:sz w:val="28"/>
          <w:szCs w:val="28"/>
        </w:rPr>
      </w:pPr>
    </w:p>
    <w:p w14:paraId="6F5EB53F" w14:textId="77777777" w:rsidR="007A3697" w:rsidRPr="00A97B30" w:rsidRDefault="007A3697" w:rsidP="007A3697">
      <w:pPr>
        <w:rPr>
          <w:szCs w:val="24"/>
        </w:rPr>
      </w:pPr>
      <w:r w:rsidRPr="00A97B30">
        <w:rPr>
          <w:szCs w:val="24"/>
        </w:rPr>
        <w:t>There are no supporting documents for this decision.</w:t>
      </w:r>
    </w:p>
    <w:p w14:paraId="1F5C1791" w14:textId="77777777" w:rsidR="007A3697" w:rsidRPr="00A97B30" w:rsidRDefault="007A3697" w:rsidP="007A3697">
      <w:pPr>
        <w:rPr>
          <w:szCs w:val="24"/>
        </w:rPr>
      </w:pPr>
    </w:p>
    <w:p w14:paraId="2B00DBE3" w14:textId="77777777" w:rsidR="007A3697" w:rsidRPr="00A97B30" w:rsidRDefault="007A3697" w:rsidP="007A3697">
      <w:pPr>
        <w:rPr>
          <w:b/>
          <w:sz w:val="28"/>
          <w:szCs w:val="28"/>
        </w:rPr>
      </w:pPr>
      <w:r w:rsidRPr="00A97B30">
        <w:rPr>
          <w:b/>
          <w:sz w:val="28"/>
          <w:szCs w:val="28"/>
        </w:rPr>
        <w:t>How and by when to make representations:</w:t>
      </w:r>
    </w:p>
    <w:p w14:paraId="5B004E82" w14:textId="77777777" w:rsidR="007A3697" w:rsidRPr="00A97B30" w:rsidRDefault="007A3697" w:rsidP="007A3697">
      <w:pPr>
        <w:rPr>
          <w:b/>
          <w:sz w:val="28"/>
          <w:szCs w:val="28"/>
        </w:rPr>
      </w:pPr>
    </w:p>
    <w:p w14:paraId="35D0B029" w14:textId="34D2F566" w:rsidR="007A3697" w:rsidRPr="00A97B30" w:rsidRDefault="007A3697" w:rsidP="007A3697">
      <w:pPr>
        <w:rPr>
          <w:szCs w:val="24"/>
        </w:rPr>
      </w:pPr>
      <w:r w:rsidRPr="00A97B30">
        <w:rPr>
          <w:szCs w:val="24"/>
        </w:rPr>
        <w:t xml:space="preserve">Representations should be made to </w:t>
      </w:r>
      <w:r>
        <w:rPr>
          <w:szCs w:val="24"/>
          <w:lang w:val="en-US"/>
        </w:rPr>
        <w:t>Tracey Kenny</w:t>
      </w:r>
      <w:r w:rsidRPr="00A704CF">
        <w:rPr>
          <w:szCs w:val="24"/>
          <w:lang w:val="en-US"/>
        </w:rPr>
        <w:t xml:space="preserve"> </w:t>
      </w:r>
      <w:r w:rsidRPr="00A97B30">
        <w:rPr>
          <w:szCs w:val="24"/>
        </w:rPr>
        <w:t xml:space="preserve">before </w:t>
      </w:r>
      <w:r>
        <w:rPr>
          <w:szCs w:val="24"/>
        </w:rPr>
        <w:t>2 July 2025</w:t>
      </w:r>
      <w:r w:rsidRPr="00A97B30">
        <w:rPr>
          <w:szCs w:val="24"/>
        </w:rPr>
        <w:t>.</w:t>
      </w:r>
    </w:p>
    <w:p w14:paraId="2202F40E" w14:textId="3F63933D" w:rsidR="007A3697" w:rsidRDefault="007A3697" w:rsidP="007A3697">
      <w:pPr>
        <w:rPr>
          <w:lang w:val="en-US"/>
        </w:rPr>
      </w:pPr>
      <w:r w:rsidRPr="00A97B30">
        <w:rPr>
          <w:szCs w:val="24"/>
        </w:rPr>
        <w:t xml:space="preserve">Tel: </w:t>
      </w:r>
      <w:r w:rsidRPr="007A3697">
        <w:rPr>
          <w:szCs w:val="24"/>
          <w:lang w:val="en-US"/>
        </w:rPr>
        <w:t>07909906314</w:t>
      </w:r>
      <w:r>
        <w:rPr>
          <w:szCs w:val="24"/>
          <w:lang w:val="en-US"/>
        </w:rPr>
        <w:t xml:space="preserve"> </w:t>
      </w:r>
      <w:r w:rsidRPr="00A97B30">
        <w:rPr>
          <w:szCs w:val="24"/>
          <w:lang w:val="en-US"/>
        </w:rPr>
        <w:t xml:space="preserve">or email </w:t>
      </w:r>
      <w:hyperlink r:id="rId83" w:history="1">
        <w:r w:rsidRPr="002E399F">
          <w:rPr>
            <w:rStyle w:val="Hyperlink"/>
            <w:lang w:val="en-US"/>
          </w:rPr>
          <w:t>Tracey.Kenny@redcar-cleveland.gov.uk</w:t>
        </w:r>
      </w:hyperlink>
    </w:p>
    <w:p w14:paraId="498DBF78" w14:textId="77777777" w:rsidR="007A3697" w:rsidRDefault="007A3697" w:rsidP="007A3697">
      <w:pPr>
        <w:rPr>
          <w:lang w:val="en-US"/>
        </w:rPr>
      </w:pPr>
    </w:p>
    <w:p w14:paraId="66598AC9" w14:textId="77777777" w:rsidR="007A3697" w:rsidRPr="00A97B30" w:rsidRDefault="007A3697" w:rsidP="007A3697">
      <w:pPr>
        <w:rPr>
          <w:szCs w:val="24"/>
        </w:rPr>
      </w:pPr>
    </w:p>
    <w:p w14:paraId="142E28B9" w14:textId="75CFD4E9" w:rsidR="007A3697" w:rsidRPr="00A97B30" w:rsidRDefault="007A3697" w:rsidP="007A3697">
      <w:pPr>
        <w:rPr>
          <w:szCs w:val="24"/>
        </w:rPr>
      </w:pPr>
      <w:r w:rsidRPr="00A97B30">
        <w:rPr>
          <w:szCs w:val="24"/>
        </w:rPr>
        <w:t xml:space="preserve">First published in Forward Plan on </w:t>
      </w:r>
      <w:r>
        <w:rPr>
          <w:szCs w:val="24"/>
        </w:rPr>
        <w:t xml:space="preserve">04 June </w:t>
      </w:r>
      <w:r w:rsidRPr="00A97B30">
        <w:rPr>
          <w:szCs w:val="24"/>
        </w:rPr>
        <w:t>2025</w:t>
      </w:r>
    </w:p>
    <w:p w14:paraId="49DD03AB" w14:textId="77777777" w:rsidR="007A3697" w:rsidRPr="00A97B30" w:rsidRDefault="007A3697" w:rsidP="007A3697">
      <w:pPr>
        <w:rPr>
          <w:sz w:val="28"/>
          <w:szCs w:val="28"/>
        </w:rPr>
      </w:pPr>
    </w:p>
    <w:p w14:paraId="3EE29562" w14:textId="77777777" w:rsidR="007A3697" w:rsidRPr="00A97B30" w:rsidRDefault="007A3697" w:rsidP="007A3697">
      <w:pPr>
        <w:rPr>
          <w:b/>
          <w:sz w:val="28"/>
          <w:szCs w:val="28"/>
        </w:rPr>
      </w:pPr>
      <w:r w:rsidRPr="00A97B30">
        <w:rPr>
          <w:b/>
          <w:sz w:val="28"/>
          <w:szCs w:val="28"/>
        </w:rPr>
        <w:t>Following the Making of the decision, the decision form will be published here:</w:t>
      </w:r>
    </w:p>
    <w:p w14:paraId="15899769" w14:textId="77777777" w:rsidR="007A3697" w:rsidRPr="00A97B30" w:rsidRDefault="007A3697" w:rsidP="007A3697">
      <w:r w:rsidRPr="00A97B30">
        <w:rPr>
          <w:noProof/>
        </w:rPr>
        <mc:AlternateContent>
          <mc:Choice Requires="wps">
            <w:drawing>
              <wp:anchor distT="0" distB="0" distL="114300" distR="114300" simplePos="0" relativeHeight="251959296" behindDoc="0" locked="0" layoutInCell="1" allowOverlap="1" wp14:anchorId="24563C3B" wp14:editId="1B515962">
                <wp:simplePos x="0" y="0"/>
                <wp:positionH relativeFrom="page">
                  <wp:posOffset>3000375</wp:posOffset>
                </wp:positionH>
                <wp:positionV relativeFrom="paragraph">
                  <wp:posOffset>105409</wp:posOffset>
                </wp:positionV>
                <wp:extent cx="857250" cy="752475"/>
                <wp:effectExtent l="0" t="0" r="19050" b="28575"/>
                <wp:wrapNone/>
                <wp:docPr id="5173337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4C79F7BD" w14:textId="77777777" w:rsidR="007A3697" w:rsidRDefault="007A3697" w:rsidP="007A3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3C3B" id="_x0000_s1052" type="#_x0000_t202" style="position:absolute;margin-left:236.25pt;margin-top:8.3pt;width:67.5pt;height:59.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LvytKUAIAALsEAAAOAAAAAAAAAAAAAAAAAC4CAABkcnMvZTJvRG9jLnhtbFBLAQItABQA&#10;BgAIAAAAIQAa7RQd4AAAAAoBAAAPAAAAAAAAAAAAAAAAAKoEAABkcnMvZG93bnJldi54bWxQSwUG&#10;AAAAAAQABADzAAAAtwUAAAAA&#10;" fillcolor="window" strokeweight=".5pt">
                <v:path arrowok="t"/>
                <v:textbox>
                  <w:txbxContent>
                    <w:p w14:paraId="4C79F7BD" w14:textId="77777777" w:rsidR="007A3697" w:rsidRDefault="007A3697" w:rsidP="007A3697"/>
                  </w:txbxContent>
                </v:textbox>
                <w10:wrap anchorx="page"/>
              </v:shape>
            </w:pict>
          </mc:Fallback>
        </mc:AlternateContent>
      </w:r>
    </w:p>
    <w:p w14:paraId="5A826392" w14:textId="77777777" w:rsidR="007A3697" w:rsidRPr="00A97B30" w:rsidRDefault="007A3697" w:rsidP="007A3697"/>
    <w:p w14:paraId="5732BC5E" w14:textId="77777777" w:rsidR="007A3697" w:rsidRDefault="007A3697" w:rsidP="007A3697"/>
    <w:p w14:paraId="5071444E" w14:textId="77777777" w:rsidR="007A3697" w:rsidRDefault="007A3697" w:rsidP="007A3697">
      <w:pPr>
        <w:rPr>
          <w:b/>
          <w:snapToGrid w:val="0"/>
          <w:sz w:val="31"/>
        </w:rPr>
      </w:pPr>
      <w:r>
        <w:rPr>
          <w:b/>
          <w:snapToGrid w:val="0"/>
          <w:sz w:val="31"/>
        </w:rPr>
        <w:br w:type="page"/>
      </w:r>
    </w:p>
    <w:p w14:paraId="30A7F422" w14:textId="74185665" w:rsidR="00E8202E" w:rsidRDefault="00E8202E" w:rsidP="00E8202E">
      <w:pPr>
        <w:rPr>
          <w:b/>
          <w:sz w:val="28"/>
          <w:szCs w:val="28"/>
          <w:lang w:val="en-US"/>
        </w:rPr>
      </w:pPr>
      <w:r>
        <w:rPr>
          <w:b/>
          <w:sz w:val="28"/>
        </w:rPr>
        <w:t>DECISION: GDD0071</w:t>
      </w:r>
    </w:p>
    <w:p w14:paraId="364D8C27" w14:textId="77777777" w:rsidR="00E8202E" w:rsidRDefault="00E8202E" w:rsidP="00E8202E">
      <w:pPr>
        <w:rPr>
          <w:b/>
          <w:sz w:val="28"/>
        </w:rPr>
      </w:pPr>
    </w:p>
    <w:p w14:paraId="580678CD" w14:textId="29AED1C4" w:rsidR="00E8202E" w:rsidRDefault="00E8202E" w:rsidP="00E8202E">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Liners</w:t>
      </w:r>
    </w:p>
    <w:p w14:paraId="0B553900" w14:textId="77777777" w:rsidR="00E8202E" w:rsidRPr="00A97B30" w:rsidRDefault="00E8202E" w:rsidP="00E8202E">
      <w:pPr>
        <w:rPr>
          <w:b/>
          <w:sz w:val="28"/>
          <w:szCs w:val="28"/>
        </w:rPr>
      </w:pPr>
    </w:p>
    <w:p w14:paraId="2B88E842" w14:textId="70B54A7F" w:rsidR="00E8202E" w:rsidRPr="00E8202E" w:rsidRDefault="00E8202E" w:rsidP="00E8202E">
      <w:pPr>
        <w:rPr>
          <w:szCs w:val="24"/>
          <w:lang w:val="en-US"/>
        </w:rPr>
      </w:pPr>
      <w:r w:rsidRPr="00E8202E">
        <w:rPr>
          <w:szCs w:val="24"/>
          <w:lang w:val="en-US"/>
        </w:rPr>
        <w:t>Participate in a procurement process led by Stockton Borough Council to award a contract to a Food waste liner company.</w:t>
      </w:r>
    </w:p>
    <w:p w14:paraId="412B3145" w14:textId="77777777" w:rsidR="00E8202E" w:rsidRPr="00A97B30" w:rsidRDefault="00E8202E" w:rsidP="00E8202E">
      <w:pPr>
        <w:rPr>
          <w:sz w:val="28"/>
          <w:szCs w:val="28"/>
          <w:lang w:val="en-US"/>
        </w:rPr>
      </w:pPr>
    </w:p>
    <w:p w14:paraId="3E42F6E8" w14:textId="77777777" w:rsidR="00E8202E" w:rsidRPr="00A97B30" w:rsidRDefault="00E8202E" w:rsidP="00E8202E">
      <w:pPr>
        <w:rPr>
          <w:b/>
          <w:sz w:val="28"/>
          <w:szCs w:val="28"/>
        </w:rPr>
      </w:pPr>
      <w:bookmarkStart w:id="15" w:name="_Hlk201826028"/>
      <w:r w:rsidRPr="00A97B30">
        <w:rPr>
          <w:b/>
          <w:sz w:val="28"/>
          <w:szCs w:val="28"/>
        </w:rPr>
        <w:t>Who will make the decision?</w:t>
      </w:r>
    </w:p>
    <w:p w14:paraId="2A06EE56" w14:textId="77777777" w:rsidR="00E8202E" w:rsidRPr="00A97B30" w:rsidRDefault="00E8202E" w:rsidP="00E8202E">
      <w:pPr>
        <w:rPr>
          <w:b/>
          <w:sz w:val="28"/>
          <w:szCs w:val="28"/>
        </w:rPr>
      </w:pPr>
    </w:p>
    <w:p w14:paraId="66F21ABA" w14:textId="77777777" w:rsidR="00E8202E" w:rsidRPr="00A97B30" w:rsidRDefault="00E8202E" w:rsidP="00E8202E">
      <w:pPr>
        <w:rPr>
          <w:szCs w:val="24"/>
        </w:rPr>
      </w:pPr>
      <w:r w:rsidRPr="00A97B30">
        <w:rPr>
          <w:szCs w:val="24"/>
        </w:rPr>
        <w:t xml:space="preserve">Cabinet Member for </w:t>
      </w:r>
      <w:r>
        <w:rPr>
          <w:szCs w:val="24"/>
        </w:rPr>
        <w:t>Environment</w:t>
      </w:r>
    </w:p>
    <w:p w14:paraId="70F84854" w14:textId="77777777" w:rsidR="00E8202E" w:rsidRPr="00A97B30" w:rsidRDefault="00E8202E" w:rsidP="00E8202E">
      <w:pPr>
        <w:rPr>
          <w:szCs w:val="24"/>
        </w:rPr>
      </w:pPr>
    </w:p>
    <w:p w14:paraId="7FFBBAE5" w14:textId="77777777" w:rsidR="00E8202E" w:rsidRPr="00A97B30" w:rsidRDefault="00E8202E" w:rsidP="00E8202E">
      <w:pPr>
        <w:rPr>
          <w:b/>
          <w:sz w:val="28"/>
          <w:szCs w:val="28"/>
        </w:rPr>
      </w:pPr>
      <w:r w:rsidRPr="00A97B30">
        <w:rPr>
          <w:b/>
          <w:sz w:val="28"/>
          <w:szCs w:val="28"/>
        </w:rPr>
        <w:t>When is the decision to be taken?</w:t>
      </w:r>
    </w:p>
    <w:p w14:paraId="773DD11C" w14:textId="77777777" w:rsidR="00E8202E" w:rsidRPr="00A97B30" w:rsidRDefault="00E8202E" w:rsidP="00E8202E">
      <w:pPr>
        <w:rPr>
          <w:b/>
          <w:sz w:val="28"/>
          <w:szCs w:val="28"/>
        </w:rPr>
      </w:pPr>
    </w:p>
    <w:p w14:paraId="198C0AFF" w14:textId="77777777" w:rsidR="00E8202E" w:rsidRPr="00A97B30" w:rsidRDefault="00E8202E" w:rsidP="00E8202E">
      <w:pPr>
        <w:rPr>
          <w:szCs w:val="24"/>
        </w:rPr>
      </w:pPr>
      <w:r>
        <w:rPr>
          <w:szCs w:val="24"/>
        </w:rPr>
        <w:t>June</w:t>
      </w:r>
      <w:r w:rsidRPr="00A97B30">
        <w:rPr>
          <w:szCs w:val="24"/>
        </w:rPr>
        <w:t xml:space="preserve"> 2025</w:t>
      </w:r>
    </w:p>
    <w:p w14:paraId="2C8E9ACD" w14:textId="77777777" w:rsidR="00E8202E" w:rsidRPr="00A97B30" w:rsidRDefault="00E8202E" w:rsidP="00E8202E">
      <w:pPr>
        <w:rPr>
          <w:sz w:val="28"/>
          <w:szCs w:val="28"/>
        </w:rPr>
      </w:pPr>
    </w:p>
    <w:p w14:paraId="75D56CDB" w14:textId="77777777" w:rsidR="00E8202E" w:rsidRPr="00A97B30" w:rsidRDefault="00E8202E" w:rsidP="00E8202E">
      <w:pPr>
        <w:rPr>
          <w:b/>
          <w:sz w:val="28"/>
          <w:szCs w:val="28"/>
        </w:rPr>
      </w:pPr>
      <w:r w:rsidRPr="00A97B30">
        <w:rPr>
          <w:b/>
          <w:sz w:val="28"/>
          <w:szCs w:val="28"/>
        </w:rPr>
        <w:t>Who will be consulted and how?</w:t>
      </w:r>
    </w:p>
    <w:p w14:paraId="17BE0B37" w14:textId="77777777" w:rsidR="00E8202E" w:rsidRPr="00A97B30" w:rsidRDefault="00E8202E" w:rsidP="00E8202E">
      <w:pPr>
        <w:rPr>
          <w:b/>
          <w:sz w:val="28"/>
          <w:szCs w:val="28"/>
        </w:rPr>
      </w:pPr>
    </w:p>
    <w:p w14:paraId="160DAD1A" w14:textId="77777777" w:rsidR="00E8202E" w:rsidRPr="00E8202E" w:rsidRDefault="00E8202E" w:rsidP="00E8202E">
      <w:pPr>
        <w:rPr>
          <w:szCs w:val="24"/>
          <w:lang w:val="en-US"/>
        </w:rPr>
      </w:pPr>
      <w:r w:rsidRPr="00E8202E">
        <w:rPr>
          <w:szCs w:val="24"/>
          <w:lang w:val="en-US"/>
        </w:rPr>
        <w:t>Cabinet Member for Environment</w:t>
      </w:r>
    </w:p>
    <w:p w14:paraId="25B68687" w14:textId="77777777" w:rsidR="00E8202E" w:rsidRPr="00E8202E" w:rsidRDefault="00E8202E" w:rsidP="00E8202E">
      <w:pPr>
        <w:rPr>
          <w:szCs w:val="24"/>
          <w:lang w:val="en-US"/>
        </w:rPr>
      </w:pPr>
      <w:r w:rsidRPr="00E8202E">
        <w:rPr>
          <w:szCs w:val="24"/>
          <w:lang w:val="en-US"/>
        </w:rPr>
        <w:t>Chief Legal Officer</w:t>
      </w:r>
    </w:p>
    <w:p w14:paraId="6653B8D7" w14:textId="77777777" w:rsidR="00E8202E" w:rsidRPr="00E8202E" w:rsidRDefault="00E8202E" w:rsidP="00E8202E">
      <w:pPr>
        <w:rPr>
          <w:szCs w:val="24"/>
          <w:lang w:val="en-US"/>
        </w:rPr>
      </w:pPr>
      <w:r w:rsidRPr="00E8202E">
        <w:rPr>
          <w:szCs w:val="24"/>
          <w:lang w:val="en-US"/>
        </w:rPr>
        <w:t>Chief Finance Officer</w:t>
      </w:r>
    </w:p>
    <w:p w14:paraId="34E6FB1B" w14:textId="77777777" w:rsidR="00E8202E" w:rsidRPr="00E8202E" w:rsidRDefault="00E8202E" w:rsidP="00E8202E">
      <w:pPr>
        <w:rPr>
          <w:szCs w:val="24"/>
          <w:lang w:val="en-US"/>
        </w:rPr>
      </w:pPr>
      <w:r w:rsidRPr="00E8202E">
        <w:rPr>
          <w:szCs w:val="24"/>
          <w:lang w:val="en-US"/>
        </w:rPr>
        <w:t>Assistant Director - Neighbourhood Services</w:t>
      </w:r>
    </w:p>
    <w:p w14:paraId="0E1A52C6" w14:textId="77777777" w:rsidR="00E8202E" w:rsidRDefault="00E8202E" w:rsidP="00E8202E">
      <w:pPr>
        <w:rPr>
          <w:szCs w:val="24"/>
          <w:lang w:val="en-US"/>
        </w:rPr>
      </w:pPr>
    </w:p>
    <w:p w14:paraId="62848E04" w14:textId="632E9BC2" w:rsidR="00E8202E" w:rsidRDefault="00E8202E" w:rsidP="00E8202E">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249240B" w14:textId="77777777" w:rsidR="00E8202E" w:rsidRDefault="00E8202E" w:rsidP="00E8202E">
      <w:pPr>
        <w:rPr>
          <w:sz w:val="28"/>
          <w:szCs w:val="28"/>
          <w:lang w:val="en-US"/>
        </w:rPr>
      </w:pPr>
    </w:p>
    <w:bookmarkEnd w:id="15"/>
    <w:p w14:paraId="1AF885C0" w14:textId="77777777" w:rsidR="00E8202E" w:rsidRPr="00A97B30" w:rsidRDefault="00E8202E" w:rsidP="00E8202E">
      <w:pPr>
        <w:rPr>
          <w:b/>
          <w:sz w:val="28"/>
          <w:szCs w:val="28"/>
        </w:rPr>
      </w:pPr>
      <w:r w:rsidRPr="00A97B30">
        <w:rPr>
          <w:b/>
          <w:sz w:val="28"/>
          <w:szCs w:val="28"/>
        </w:rPr>
        <w:t>Supporting documentation:</w:t>
      </w:r>
    </w:p>
    <w:p w14:paraId="4B2FE2BA" w14:textId="77777777" w:rsidR="00E8202E" w:rsidRPr="00A97B30" w:rsidRDefault="00E8202E" w:rsidP="00E8202E">
      <w:pPr>
        <w:rPr>
          <w:b/>
          <w:sz w:val="28"/>
          <w:szCs w:val="28"/>
        </w:rPr>
      </w:pPr>
    </w:p>
    <w:p w14:paraId="0719DA75" w14:textId="77777777" w:rsidR="00E8202E" w:rsidRPr="00A97B30" w:rsidRDefault="00E8202E" w:rsidP="00E8202E">
      <w:pPr>
        <w:rPr>
          <w:szCs w:val="24"/>
        </w:rPr>
      </w:pPr>
      <w:r w:rsidRPr="00A97B30">
        <w:rPr>
          <w:szCs w:val="24"/>
        </w:rPr>
        <w:t>There are no supporting documents for this decision.</w:t>
      </w:r>
    </w:p>
    <w:p w14:paraId="05DE68AA" w14:textId="77777777" w:rsidR="00E8202E" w:rsidRPr="00A97B30" w:rsidRDefault="00E8202E" w:rsidP="00E8202E">
      <w:pPr>
        <w:rPr>
          <w:szCs w:val="24"/>
        </w:rPr>
      </w:pPr>
    </w:p>
    <w:p w14:paraId="4061F10A" w14:textId="77777777" w:rsidR="00E8202E" w:rsidRPr="00A97B30" w:rsidRDefault="00E8202E" w:rsidP="00E8202E">
      <w:pPr>
        <w:rPr>
          <w:b/>
          <w:sz w:val="28"/>
          <w:szCs w:val="28"/>
        </w:rPr>
      </w:pPr>
      <w:r w:rsidRPr="00A97B30">
        <w:rPr>
          <w:b/>
          <w:sz w:val="28"/>
          <w:szCs w:val="28"/>
        </w:rPr>
        <w:t>How and by when to make representations:</w:t>
      </w:r>
    </w:p>
    <w:p w14:paraId="0868D7B7" w14:textId="77777777" w:rsidR="00E8202E" w:rsidRPr="00A97B30" w:rsidRDefault="00E8202E" w:rsidP="00E8202E">
      <w:pPr>
        <w:rPr>
          <w:b/>
          <w:sz w:val="28"/>
          <w:szCs w:val="28"/>
        </w:rPr>
      </w:pPr>
    </w:p>
    <w:p w14:paraId="57705A6A" w14:textId="3B2AED33" w:rsidR="00E8202E" w:rsidRDefault="00E8202E" w:rsidP="00E8202E">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84" w:history="1">
        <w:r w:rsidRPr="00C12AB7">
          <w:rPr>
            <w:rStyle w:val="Hyperlink"/>
            <w:lang w:val="en-US"/>
          </w:rPr>
          <w:t>philip.shaw@redcar-cleveland.gov.uk</w:t>
        </w:r>
      </w:hyperlink>
      <w:r>
        <w:rPr>
          <w:lang w:val="en-US"/>
        </w:rPr>
        <w:t xml:space="preserve">, </w:t>
      </w:r>
      <w:hyperlink r:id="rId85"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0C498C06" w14:textId="77777777" w:rsidR="00E8202E" w:rsidRPr="00A97B30" w:rsidRDefault="00E8202E" w:rsidP="00E8202E">
      <w:pPr>
        <w:rPr>
          <w:szCs w:val="24"/>
        </w:rPr>
      </w:pPr>
    </w:p>
    <w:p w14:paraId="7C8D6ACA" w14:textId="5BB68EB2" w:rsidR="00E8202E" w:rsidRPr="00A97B30" w:rsidRDefault="00E8202E" w:rsidP="00E8202E">
      <w:pPr>
        <w:rPr>
          <w:szCs w:val="24"/>
        </w:rPr>
      </w:pPr>
      <w:r w:rsidRPr="00A97B30">
        <w:rPr>
          <w:szCs w:val="24"/>
        </w:rPr>
        <w:t xml:space="preserve">First published in Forward Plan on </w:t>
      </w:r>
      <w:r>
        <w:rPr>
          <w:szCs w:val="24"/>
        </w:rPr>
        <w:t>12 June</w:t>
      </w:r>
      <w:r w:rsidRPr="00A97B30">
        <w:rPr>
          <w:szCs w:val="24"/>
        </w:rPr>
        <w:t xml:space="preserve"> 2025</w:t>
      </w:r>
    </w:p>
    <w:p w14:paraId="5846B274" w14:textId="77777777" w:rsidR="00E8202E" w:rsidRPr="00A97B30" w:rsidRDefault="00E8202E" w:rsidP="00E8202E">
      <w:pPr>
        <w:rPr>
          <w:sz w:val="28"/>
          <w:szCs w:val="28"/>
        </w:rPr>
      </w:pPr>
    </w:p>
    <w:p w14:paraId="2B38FBB6" w14:textId="77777777" w:rsidR="00E8202E" w:rsidRPr="00A97B30" w:rsidRDefault="00E8202E" w:rsidP="00E8202E">
      <w:pPr>
        <w:rPr>
          <w:b/>
          <w:sz w:val="28"/>
          <w:szCs w:val="28"/>
        </w:rPr>
      </w:pPr>
      <w:r w:rsidRPr="00A97B30">
        <w:rPr>
          <w:b/>
          <w:sz w:val="28"/>
          <w:szCs w:val="28"/>
        </w:rPr>
        <w:t>Following the Making of the decision, the decision form will be published here:</w:t>
      </w:r>
    </w:p>
    <w:p w14:paraId="441D3A5A" w14:textId="77777777" w:rsidR="00E8202E" w:rsidRPr="00A97B30" w:rsidRDefault="00E8202E" w:rsidP="00E8202E">
      <w:r w:rsidRPr="00A97B30">
        <w:rPr>
          <w:noProof/>
        </w:rPr>
        <mc:AlternateContent>
          <mc:Choice Requires="wps">
            <w:drawing>
              <wp:anchor distT="0" distB="0" distL="114300" distR="114300" simplePos="0" relativeHeight="251963392" behindDoc="0" locked="0" layoutInCell="1" allowOverlap="1" wp14:anchorId="3049AC4E" wp14:editId="156406A1">
                <wp:simplePos x="0" y="0"/>
                <wp:positionH relativeFrom="page">
                  <wp:posOffset>3000375</wp:posOffset>
                </wp:positionH>
                <wp:positionV relativeFrom="paragraph">
                  <wp:posOffset>105409</wp:posOffset>
                </wp:positionV>
                <wp:extent cx="857250" cy="752475"/>
                <wp:effectExtent l="0" t="0" r="19050" b="28575"/>
                <wp:wrapNone/>
                <wp:docPr id="1192901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0397B370" w14:textId="77777777" w:rsidR="00E8202E" w:rsidRDefault="00E8202E" w:rsidP="00E82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C4E" id="_x0000_s1053" type="#_x0000_t202" style="position:absolute;margin-left:236.25pt;margin-top:8.3pt;width:67.5pt;height:59.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NA1kn1ECAAC7BAAADgAAAAAAAAAAAAAAAAAuAgAAZHJzL2Uyb0RvYy54bWxQSwECLQAU&#10;AAYACAAAACEAGu0UHeAAAAAKAQAADwAAAAAAAAAAAAAAAACrBAAAZHJzL2Rvd25yZXYueG1sUEsF&#10;BgAAAAAEAAQA8wAAALgFAAAAAA==&#10;" fillcolor="window" strokeweight=".5pt">
                <v:path arrowok="t"/>
                <v:textbox>
                  <w:txbxContent>
                    <w:p w14:paraId="0397B370" w14:textId="77777777" w:rsidR="00E8202E" w:rsidRDefault="00E8202E" w:rsidP="00E8202E"/>
                  </w:txbxContent>
                </v:textbox>
                <w10:wrap anchorx="page"/>
              </v:shape>
            </w:pict>
          </mc:Fallback>
        </mc:AlternateContent>
      </w:r>
    </w:p>
    <w:p w14:paraId="3054623E" w14:textId="77777777" w:rsidR="00E8202E" w:rsidRPr="00A97B30" w:rsidRDefault="00E8202E" w:rsidP="00E8202E"/>
    <w:p w14:paraId="25E53D2E" w14:textId="77777777" w:rsidR="00E8202E" w:rsidRDefault="00E8202E">
      <w:pPr>
        <w:rPr>
          <w:b/>
          <w:snapToGrid w:val="0"/>
          <w:sz w:val="31"/>
        </w:rPr>
      </w:pPr>
      <w:r>
        <w:rPr>
          <w:b/>
          <w:snapToGrid w:val="0"/>
          <w:sz w:val="31"/>
        </w:rPr>
        <w:br w:type="page"/>
      </w:r>
    </w:p>
    <w:p w14:paraId="052742A1" w14:textId="4B35A449" w:rsidR="00FA4774" w:rsidRDefault="00FA4774" w:rsidP="00FA4774">
      <w:pPr>
        <w:rPr>
          <w:b/>
          <w:sz w:val="28"/>
          <w:szCs w:val="28"/>
          <w:lang w:val="en-US"/>
        </w:rPr>
      </w:pPr>
      <w:bookmarkStart w:id="16" w:name="_Hlk201823952"/>
      <w:r>
        <w:rPr>
          <w:b/>
          <w:sz w:val="28"/>
        </w:rPr>
        <w:t>DECISION: GDD0072</w:t>
      </w:r>
    </w:p>
    <w:p w14:paraId="4E33C5F2" w14:textId="77777777" w:rsidR="00FA4774" w:rsidRDefault="00FA4774" w:rsidP="00FA4774">
      <w:pPr>
        <w:rPr>
          <w:b/>
          <w:sz w:val="28"/>
        </w:rPr>
      </w:pPr>
    </w:p>
    <w:p w14:paraId="333DBC3E" w14:textId="4F16BB99" w:rsidR="00FA4774" w:rsidRDefault="00FA4774" w:rsidP="00FA4774">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Disposal</w:t>
      </w:r>
    </w:p>
    <w:p w14:paraId="626B5C81" w14:textId="77777777" w:rsidR="00FA4774" w:rsidRPr="00A97B30" w:rsidRDefault="00FA4774" w:rsidP="00FA4774">
      <w:pPr>
        <w:rPr>
          <w:b/>
          <w:sz w:val="28"/>
          <w:szCs w:val="28"/>
        </w:rPr>
      </w:pPr>
    </w:p>
    <w:p w14:paraId="4BC8B3BA" w14:textId="3ECFEEFB" w:rsidR="00FA4774" w:rsidRPr="00E8202E" w:rsidRDefault="00FA4774" w:rsidP="00FA4774">
      <w:pPr>
        <w:rPr>
          <w:szCs w:val="24"/>
          <w:lang w:val="en-US"/>
        </w:rPr>
      </w:pPr>
      <w:r w:rsidRPr="00FA4774">
        <w:rPr>
          <w:szCs w:val="24"/>
          <w:lang w:val="en-US"/>
        </w:rPr>
        <w:t>Participate in a procurement process led by Middlesbrough Borough Council to award a contract to an anaerobic digestion plant for food waste disposal</w:t>
      </w:r>
      <w:r w:rsidRPr="00E8202E">
        <w:rPr>
          <w:szCs w:val="24"/>
          <w:lang w:val="en-US"/>
        </w:rPr>
        <w:t>.</w:t>
      </w:r>
    </w:p>
    <w:p w14:paraId="6DA3D1DD" w14:textId="77777777" w:rsidR="00FA4774" w:rsidRPr="00A97B30" w:rsidRDefault="00FA4774" w:rsidP="00FA4774">
      <w:pPr>
        <w:rPr>
          <w:sz w:val="28"/>
          <w:szCs w:val="28"/>
          <w:lang w:val="en-US"/>
        </w:rPr>
      </w:pPr>
    </w:p>
    <w:p w14:paraId="40B70FAF" w14:textId="77777777" w:rsidR="00FA4774" w:rsidRPr="00A97B30" w:rsidRDefault="00FA4774" w:rsidP="00FA4774">
      <w:pPr>
        <w:rPr>
          <w:b/>
          <w:sz w:val="28"/>
          <w:szCs w:val="28"/>
        </w:rPr>
      </w:pPr>
      <w:r w:rsidRPr="00A97B30">
        <w:rPr>
          <w:b/>
          <w:sz w:val="28"/>
          <w:szCs w:val="28"/>
        </w:rPr>
        <w:t>Who will make the decision?</w:t>
      </w:r>
    </w:p>
    <w:p w14:paraId="49E184EA" w14:textId="77777777" w:rsidR="00FA4774" w:rsidRPr="00A97B30" w:rsidRDefault="00FA4774" w:rsidP="00FA4774">
      <w:pPr>
        <w:rPr>
          <w:b/>
          <w:sz w:val="28"/>
          <w:szCs w:val="28"/>
        </w:rPr>
      </w:pPr>
    </w:p>
    <w:p w14:paraId="6BB4E4C4" w14:textId="77777777" w:rsidR="00FA4774" w:rsidRPr="00A97B30" w:rsidRDefault="00FA4774" w:rsidP="00FA4774">
      <w:pPr>
        <w:rPr>
          <w:szCs w:val="24"/>
        </w:rPr>
      </w:pPr>
      <w:r w:rsidRPr="00A97B30">
        <w:rPr>
          <w:szCs w:val="24"/>
        </w:rPr>
        <w:t xml:space="preserve">Cabinet Member for </w:t>
      </w:r>
      <w:r>
        <w:rPr>
          <w:szCs w:val="24"/>
        </w:rPr>
        <w:t>Environment</w:t>
      </w:r>
    </w:p>
    <w:p w14:paraId="15B9124A" w14:textId="77777777" w:rsidR="00FA4774" w:rsidRPr="00A97B30" w:rsidRDefault="00FA4774" w:rsidP="00FA4774">
      <w:pPr>
        <w:rPr>
          <w:szCs w:val="24"/>
        </w:rPr>
      </w:pPr>
    </w:p>
    <w:p w14:paraId="77FF67B0" w14:textId="77777777" w:rsidR="00FA4774" w:rsidRPr="00A97B30" w:rsidRDefault="00FA4774" w:rsidP="00FA4774">
      <w:pPr>
        <w:rPr>
          <w:b/>
          <w:sz w:val="28"/>
          <w:szCs w:val="28"/>
        </w:rPr>
      </w:pPr>
      <w:r w:rsidRPr="00A97B30">
        <w:rPr>
          <w:b/>
          <w:sz w:val="28"/>
          <w:szCs w:val="28"/>
        </w:rPr>
        <w:t>When is the decision to be taken?</w:t>
      </w:r>
    </w:p>
    <w:p w14:paraId="1C39BDBB" w14:textId="77777777" w:rsidR="00FA4774" w:rsidRPr="00A97B30" w:rsidRDefault="00FA4774" w:rsidP="00FA4774">
      <w:pPr>
        <w:rPr>
          <w:b/>
          <w:sz w:val="28"/>
          <w:szCs w:val="28"/>
        </w:rPr>
      </w:pPr>
    </w:p>
    <w:p w14:paraId="6E306CE6" w14:textId="77777777" w:rsidR="00FA4774" w:rsidRPr="00A97B30" w:rsidRDefault="00FA4774" w:rsidP="00FA4774">
      <w:pPr>
        <w:rPr>
          <w:szCs w:val="24"/>
        </w:rPr>
      </w:pPr>
      <w:r>
        <w:rPr>
          <w:szCs w:val="24"/>
        </w:rPr>
        <w:t>June</w:t>
      </w:r>
      <w:r w:rsidRPr="00A97B30">
        <w:rPr>
          <w:szCs w:val="24"/>
        </w:rPr>
        <w:t xml:space="preserve"> 2025</w:t>
      </w:r>
    </w:p>
    <w:p w14:paraId="52CE95B6" w14:textId="77777777" w:rsidR="00FA4774" w:rsidRPr="00A97B30" w:rsidRDefault="00FA4774" w:rsidP="00FA4774">
      <w:pPr>
        <w:rPr>
          <w:sz w:val="28"/>
          <w:szCs w:val="28"/>
        </w:rPr>
      </w:pPr>
    </w:p>
    <w:p w14:paraId="5A523F28" w14:textId="77777777" w:rsidR="00FA4774" w:rsidRPr="00A97B30" w:rsidRDefault="00FA4774" w:rsidP="00FA4774">
      <w:pPr>
        <w:rPr>
          <w:b/>
          <w:sz w:val="28"/>
          <w:szCs w:val="28"/>
        </w:rPr>
      </w:pPr>
      <w:r w:rsidRPr="00A97B30">
        <w:rPr>
          <w:b/>
          <w:sz w:val="28"/>
          <w:szCs w:val="28"/>
        </w:rPr>
        <w:t>Who will be consulted and how?</w:t>
      </w:r>
    </w:p>
    <w:p w14:paraId="204DCBC8" w14:textId="77777777" w:rsidR="00FA4774" w:rsidRPr="00A97B30" w:rsidRDefault="00FA4774" w:rsidP="00FA4774">
      <w:pPr>
        <w:rPr>
          <w:b/>
          <w:sz w:val="28"/>
          <w:szCs w:val="28"/>
        </w:rPr>
      </w:pPr>
    </w:p>
    <w:p w14:paraId="638F80DC" w14:textId="77777777" w:rsidR="00FA4774" w:rsidRPr="00E8202E" w:rsidRDefault="00FA4774" w:rsidP="00FA4774">
      <w:pPr>
        <w:rPr>
          <w:szCs w:val="24"/>
          <w:lang w:val="en-US"/>
        </w:rPr>
      </w:pPr>
      <w:r w:rsidRPr="00E8202E">
        <w:rPr>
          <w:szCs w:val="24"/>
          <w:lang w:val="en-US"/>
        </w:rPr>
        <w:t>Cabinet Member for Environment</w:t>
      </w:r>
    </w:p>
    <w:p w14:paraId="134F6386" w14:textId="77777777" w:rsidR="00FA4774" w:rsidRPr="00E8202E" w:rsidRDefault="00FA4774" w:rsidP="00FA4774">
      <w:pPr>
        <w:rPr>
          <w:szCs w:val="24"/>
          <w:lang w:val="en-US"/>
        </w:rPr>
      </w:pPr>
      <w:r w:rsidRPr="00E8202E">
        <w:rPr>
          <w:szCs w:val="24"/>
          <w:lang w:val="en-US"/>
        </w:rPr>
        <w:t>Chief Legal Officer</w:t>
      </w:r>
    </w:p>
    <w:p w14:paraId="67A9B8DC" w14:textId="77777777" w:rsidR="00FA4774" w:rsidRPr="00E8202E" w:rsidRDefault="00FA4774" w:rsidP="00FA4774">
      <w:pPr>
        <w:rPr>
          <w:szCs w:val="24"/>
          <w:lang w:val="en-US"/>
        </w:rPr>
      </w:pPr>
      <w:r w:rsidRPr="00E8202E">
        <w:rPr>
          <w:szCs w:val="24"/>
          <w:lang w:val="en-US"/>
        </w:rPr>
        <w:t>Chief Finance Officer</w:t>
      </w:r>
    </w:p>
    <w:p w14:paraId="7525BE10" w14:textId="77777777" w:rsidR="00FA4774" w:rsidRPr="00E8202E" w:rsidRDefault="00FA4774" w:rsidP="00FA4774">
      <w:pPr>
        <w:rPr>
          <w:szCs w:val="24"/>
          <w:lang w:val="en-US"/>
        </w:rPr>
      </w:pPr>
      <w:r w:rsidRPr="00E8202E">
        <w:rPr>
          <w:szCs w:val="24"/>
          <w:lang w:val="en-US"/>
        </w:rPr>
        <w:t>Assistant Director - Neighbourhood Services</w:t>
      </w:r>
    </w:p>
    <w:p w14:paraId="43F96C77" w14:textId="77777777" w:rsidR="00FA4774" w:rsidRDefault="00FA4774" w:rsidP="00FA4774">
      <w:pPr>
        <w:rPr>
          <w:szCs w:val="24"/>
          <w:lang w:val="en-US"/>
        </w:rPr>
      </w:pPr>
    </w:p>
    <w:p w14:paraId="52C2E66C" w14:textId="77777777" w:rsidR="00FA4774" w:rsidRDefault="00FA4774" w:rsidP="00FA4774">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A0EAB3B" w14:textId="77777777" w:rsidR="00FA4774" w:rsidRDefault="00FA4774" w:rsidP="00FA4774">
      <w:pPr>
        <w:rPr>
          <w:sz w:val="28"/>
          <w:szCs w:val="28"/>
          <w:lang w:val="en-US"/>
        </w:rPr>
      </w:pPr>
    </w:p>
    <w:p w14:paraId="3FCBC2C9" w14:textId="77777777" w:rsidR="00FA4774" w:rsidRPr="00A97B30" w:rsidRDefault="00FA4774" w:rsidP="00FA4774">
      <w:pPr>
        <w:rPr>
          <w:b/>
          <w:sz w:val="28"/>
          <w:szCs w:val="28"/>
        </w:rPr>
      </w:pPr>
      <w:r w:rsidRPr="00A97B30">
        <w:rPr>
          <w:b/>
          <w:sz w:val="28"/>
          <w:szCs w:val="28"/>
        </w:rPr>
        <w:t>Supporting documentation:</w:t>
      </w:r>
    </w:p>
    <w:p w14:paraId="06FC7662" w14:textId="77777777" w:rsidR="00FA4774" w:rsidRPr="00A97B30" w:rsidRDefault="00FA4774" w:rsidP="00FA4774">
      <w:pPr>
        <w:rPr>
          <w:b/>
          <w:sz w:val="28"/>
          <w:szCs w:val="28"/>
        </w:rPr>
      </w:pPr>
    </w:p>
    <w:p w14:paraId="1E564D85" w14:textId="77777777" w:rsidR="00FA4774" w:rsidRPr="00A97B30" w:rsidRDefault="00FA4774" w:rsidP="00FA4774">
      <w:pPr>
        <w:rPr>
          <w:szCs w:val="24"/>
        </w:rPr>
      </w:pPr>
      <w:r w:rsidRPr="00A97B30">
        <w:rPr>
          <w:szCs w:val="24"/>
        </w:rPr>
        <w:t>There are no supporting documents for this decision.</w:t>
      </w:r>
    </w:p>
    <w:p w14:paraId="6FE89877" w14:textId="77777777" w:rsidR="00FA4774" w:rsidRPr="00A97B30" w:rsidRDefault="00FA4774" w:rsidP="00FA4774">
      <w:pPr>
        <w:rPr>
          <w:szCs w:val="24"/>
        </w:rPr>
      </w:pPr>
    </w:p>
    <w:p w14:paraId="492E136D" w14:textId="77777777" w:rsidR="00FA4774" w:rsidRPr="00A97B30" w:rsidRDefault="00FA4774" w:rsidP="00FA4774">
      <w:pPr>
        <w:rPr>
          <w:b/>
          <w:sz w:val="28"/>
          <w:szCs w:val="28"/>
        </w:rPr>
      </w:pPr>
      <w:r w:rsidRPr="00A97B30">
        <w:rPr>
          <w:b/>
          <w:sz w:val="28"/>
          <w:szCs w:val="28"/>
        </w:rPr>
        <w:t>How and by when to make representations:</w:t>
      </w:r>
    </w:p>
    <w:p w14:paraId="07AC22BB" w14:textId="77777777" w:rsidR="00FA4774" w:rsidRPr="00A97B30" w:rsidRDefault="00FA4774" w:rsidP="00FA4774">
      <w:pPr>
        <w:rPr>
          <w:b/>
          <w:sz w:val="28"/>
          <w:szCs w:val="28"/>
        </w:rPr>
      </w:pPr>
    </w:p>
    <w:p w14:paraId="71BD0326" w14:textId="77777777" w:rsidR="00FA4774" w:rsidRDefault="00FA4774" w:rsidP="00FA4774">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86" w:history="1">
        <w:r w:rsidRPr="00C12AB7">
          <w:rPr>
            <w:rStyle w:val="Hyperlink"/>
            <w:lang w:val="en-US"/>
          </w:rPr>
          <w:t>philip.shaw@redcar-cleveland.gov.uk</w:t>
        </w:r>
      </w:hyperlink>
      <w:r>
        <w:rPr>
          <w:lang w:val="en-US"/>
        </w:rPr>
        <w:t xml:space="preserve">, </w:t>
      </w:r>
      <w:hyperlink r:id="rId87"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7B2EB0E0" w14:textId="77777777" w:rsidR="00FA4774" w:rsidRPr="00A97B30" w:rsidRDefault="00FA4774" w:rsidP="00FA4774">
      <w:pPr>
        <w:rPr>
          <w:szCs w:val="24"/>
        </w:rPr>
      </w:pPr>
    </w:p>
    <w:p w14:paraId="49448D1E" w14:textId="77777777" w:rsidR="00FA4774" w:rsidRPr="00A97B30" w:rsidRDefault="00FA4774" w:rsidP="00FA4774">
      <w:pPr>
        <w:rPr>
          <w:szCs w:val="24"/>
        </w:rPr>
      </w:pPr>
      <w:r w:rsidRPr="00A97B30">
        <w:rPr>
          <w:szCs w:val="24"/>
        </w:rPr>
        <w:t xml:space="preserve">First published in Forward Plan on </w:t>
      </w:r>
      <w:r>
        <w:rPr>
          <w:szCs w:val="24"/>
        </w:rPr>
        <w:t>12 June</w:t>
      </w:r>
      <w:r w:rsidRPr="00A97B30">
        <w:rPr>
          <w:szCs w:val="24"/>
        </w:rPr>
        <w:t xml:space="preserve"> 2025</w:t>
      </w:r>
    </w:p>
    <w:p w14:paraId="65E68898" w14:textId="77777777" w:rsidR="00FA4774" w:rsidRPr="00A97B30" w:rsidRDefault="00FA4774" w:rsidP="00FA4774">
      <w:pPr>
        <w:rPr>
          <w:sz w:val="28"/>
          <w:szCs w:val="28"/>
        </w:rPr>
      </w:pPr>
    </w:p>
    <w:p w14:paraId="5813211C" w14:textId="77777777" w:rsidR="00FA4774" w:rsidRPr="00A97B30" w:rsidRDefault="00FA4774" w:rsidP="00FA4774">
      <w:pPr>
        <w:rPr>
          <w:b/>
          <w:sz w:val="28"/>
          <w:szCs w:val="28"/>
        </w:rPr>
      </w:pPr>
      <w:r w:rsidRPr="00A97B30">
        <w:rPr>
          <w:b/>
          <w:sz w:val="28"/>
          <w:szCs w:val="28"/>
        </w:rPr>
        <w:t>Following the Making of the decision, the decision form will be published here:</w:t>
      </w:r>
    </w:p>
    <w:p w14:paraId="70EA0C9B" w14:textId="77777777" w:rsidR="00FA4774" w:rsidRPr="00A97B30" w:rsidRDefault="00FA4774" w:rsidP="00FA4774">
      <w:r w:rsidRPr="00A97B30">
        <w:rPr>
          <w:noProof/>
        </w:rPr>
        <mc:AlternateContent>
          <mc:Choice Requires="wps">
            <w:drawing>
              <wp:anchor distT="0" distB="0" distL="114300" distR="114300" simplePos="0" relativeHeight="251967488" behindDoc="0" locked="0" layoutInCell="1" allowOverlap="1" wp14:anchorId="11978A23" wp14:editId="7D9B14A3">
                <wp:simplePos x="0" y="0"/>
                <wp:positionH relativeFrom="page">
                  <wp:posOffset>3000375</wp:posOffset>
                </wp:positionH>
                <wp:positionV relativeFrom="paragraph">
                  <wp:posOffset>105409</wp:posOffset>
                </wp:positionV>
                <wp:extent cx="857250" cy="752475"/>
                <wp:effectExtent l="0" t="0" r="19050" b="28575"/>
                <wp:wrapNone/>
                <wp:docPr id="1394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5CF6DEB" w14:textId="77777777" w:rsidR="00FA4774" w:rsidRDefault="00FA4774" w:rsidP="00FA4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8A23" id="_x0000_s1054" type="#_x0000_t202" style="position:absolute;margin-left:236.25pt;margin-top:8.3pt;width:67.5pt;height:59.2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A3lNHEUAIAALsEAAAOAAAAAAAAAAAAAAAAAC4CAABkcnMvZTJvRG9jLnhtbFBLAQItABQA&#10;BgAIAAAAIQAa7RQd4AAAAAoBAAAPAAAAAAAAAAAAAAAAAKoEAABkcnMvZG93bnJldi54bWxQSwUG&#10;AAAAAAQABADzAAAAtwUAAAAA&#10;" fillcolor="window" strokeweight=".5pt">
                <v:path arrowok="t"/>
                <v:textbox>
                  <w:txbxContent>
                    <w:p w14:paraId="65CF6DEB" w14:textId="77777777" w:rsidR="00FA4774" w:rsidRDefault="00FA4774" w:rsidP="00FA4774"/>
                  </w:txbxContent>
                </v:textbox>
                <w10:wrap anchorx="page"/>
              </v:shape>
            </w:pict>
          </mc:Fallback>
        </mc:AlternateContent>
      </w:r>
    </w:p>
    <w:p w14:paraId="5DF2838D" w14:textId="77777777" w:rsidR="00FA4774" w:rsidRPr="00A97B30" w:rsidRDefault="00FA4774" w:rsidP="00FA4774"/>
    <w:p w14:paraId="3BADB222" w14:textId="77777777" w:rsidR="00FA4774" w:rsidRDefault="00FA4774" w:rsidP="00FA4774">
      <w:pPr>
        <w:rPr>
          <w:b/>
          <w:snapToGrid w:val="0"/>
          <w:sz w:val="31"/>
        </w:rPr>
      </w:pPr>
      <w:r>
        <w:rPr>
          <w:b/>
          <w:snapToGrid w:val="0"/>
          <w:sz w:val="31"/>
        </w:rPr>
        <w:br w:type="page"/>
      </w:r>
    </w:p>
    <w:bookmarkEnd w:id="16"/>
    <w:p w14:paraId="752A20AF" w14:textId="07FB501D" w:rsidR="00F16FD7" w:rsidRDefault="00F16FD7" w:rsidP="00F16FD7">
      <w:pPr>
        <w:rPr>
          <w:b/>
          <w:sz w:val="28"/>
          <w:szCs w:val="28"/>
          <w:lang w:val="en-US"/>
        </w:rPr>
      </w:pPr>
      <w:r>
        <w:rPr>
          <w:b/>
          <w:sz w:val="28"/>
        </w:rPr>
        <w:t>DECISION: GDD0073</w:t>
      </w:r>
    </w:p>
    <w:p w14:paraId="6C34D68D" w14:textId="77777777" w:rsidR="00F16FD7" w:rsidRDefault="00F16FD7" w:rsidP="00F16FD7">
      <w:pPr>
        <w:rPr>
          <w:b/>
          <w:sz w:val="28"/>
        </w:rPr>
      </w:pPr>
    </w:p>
    <w:p w14:paraId="0585506D" w14:textId="666B2596" w:rsidR="00F16FD7" w:rsidRPr="00F16FD7" w:rsidRDefault="00F16FD7" w:rsidP="00F16FD7">
      <w:pPr>
        <w:rPr>
          <w:b/>
          <w:sz w:val="28"/>
          <w:szCs w:val="28"/>
        </w:rPr>
      </w:pPr>
      <w:r w:rsidRPr="00A97B30">
        <w:rPr>
          <w:b/>
          <w:sz w:val="28"/>
          <w:szCs w:val="28"/>
        </w:rPr>
        <w:t xml:space="preserve">Nature of the decision: </w:t>
      </w:r>
      <w:r w:rsidRPr="00F16FD7">
        <w:rPr>
          <w:b/>
          <w:sz w:val="28"/>
          <w:szCs w:val="28"/>
        </w:rPr>
        <w:t>To procure and award multiple contracts for the delivery of the Payzone portfolio</w:t>
      </w:r>
    </w:p>
    <w:p w14:paraId="28C0ABE6" w14:textId="77777777" w:rsidR="00F16FD7" w:rsidRPr="00A97B30" w:rsidRDefault="00F16FD7" w:rsidP="00F16FD7">
      <w:pPr>
        <w:rPr>
          <w:b/>
          <w:sz w:val="28"/>
          <w:szCs w:val="28"/>
        </w:rPr>
      </w:pPr>
    </w:p>
    <w:p w14:paraId="47546040" w14:textId="77777777" w:rsidR="00F16FD7" w:rsidRDefault="00F16FD7" w:rsidP="00F16FD7">
      <w:pPr>
        <w:rPr>
          <w:szCs w:val="24"/>
          <w:lang w:val="en-US"/>
        </w:rPr>
      </w:pPr>
      <w:r w:rsidRPr="00F16FD7">
        <w:rPr>
          <w:szCs w:val="24"/>
          <w:lang w:val="en-US"/>
        </w:rPr>
        <w:t>The Council has received grant offers to develop a portfolio of Playzones across Redcar and Cleveland funded through the Football Foundation as part of their Playzones Programme.</w:t>
      </w:r>
    </w:p>
    <w:p w14:paraId="6CB1E03F" w14:textId="77777777" w:rsidR="00F16FD7" w:rsidRPr="00F16FD7" w:rsidRDefault="00F16FD7" w:rsidP="00F16FD7">
      <w:pPr>
        <w:rPr>
          <w:szCs w:val="24"/>
          <w:lang w:val="en-US"/>
        </w:rPr>
      </w:pPr>
    </w:p>
    <w:p w14:paraId="0AFD4F85" w14:textId="77777777" w:rsidR="00F16FD7" w:rsidRPr="00F16FD7" w:rsidRDefault="00F16FD7" w:rsidP="00F16FD7">
      <w:pPr>
        <w:rPr>
          <w:szCs w:val="24"/>
          <w:lang w:val="en-US"/>
        </w:rPr>
      </w:pPr>
      <w:r w:rsidRPr="00F16FD7">
        <w:rPr>
          <w:szCs w:val="24"/>
          <w:lang w:val="en-US"/>
        </w:rPr>
        <w:t xml:space="preserve">The Football Foundation has developed the Framework as a ‘turnkey’ package that ensures best value for the level of quality required of grant funded projects. </w:t>
      </w:r>
    </w:p>
    <w:p w14:paraId="32E053BF" w14:textId="77777777" w:rsidR="00F16FD7" w:rsidRDefault="00F16FD7" w:rsidP="00F16FD7">
      <w:pPr>
        <w:rPr>
          <w:szCs w:val="24"/>
          <w:lang w:val="en-US"/>
        </w:rPr>
      </w:pPr>
      <w:r w:rsidRPr="00F16FD7">
        <w:rPr>
          <w:szCs w:val="24"/>
          <w:lang w:val="en-US"/>
        </w:rPr>
        <w:t xml:space="preserve">The Playzone Providers (PZP) are within a “Multiple Provider” framework with a single provider in each region (lot). </w:t>
      </w:r>
    </w:p>
    <w:p w14:paraId="0E265237" w14:textId="77777777" w:rsidR="00F16FD7" w:rsidRPr="00F16FD7" w:rsidRDefault="00F16FD7" w:rsidP="00F16FD7">
      <w:pPr>
        <w:rPr>
          <w:szCs w:val="24"/>
          <w:lang w:val="en-US"/>
        </w:rPr>
      </w:pPr>
    </w:p>
    <w:p w14:paraId="203D5EE8" w14:textId="77777777" w:rsidR="00F16FD7" w:rsidRDefault="00F16FD7" w:rsidP="00F16FD7">
      <w:pPr>
        <w:rPr>
          <w:szCs w:val="24"/>
          <w:lang w:val="en-US"/>
        </w:rPr>
      </w:pPr>
      <w:r w:rsidRPr="00F16FD7">
        <w:rPr>
          <w:szCs w:val="24"/>
          <w:lang w:val="en-US"/>
        </w:rPr>
        <w:t>The method of awarding works to the PZP will be by the use of the “Direct Award Procedure” this approach was procured through a fully compliant open procurement process and under the procurement rules of the United Kingdom’s Public Procurement using the Find a Tender Service.</w:t>
      </w:r>
    </w:p>
    <w:p w14:paraId="62F9833A" w14:textId="6F2CAEDE" w:rsidR="00F16FD7" w:rsidRPr="00F16FD7" w:rsidRDefault="00F16FD7" w:rsidP="00F16FD7">
      <w:pPr>
        <w:rPr>
          <w:szCs w:val="24"/>
          <w:lang w:val="en-US"/>
        </w:rPr>
      </w:pPr>
      <w:r w:rsidRPr="00F16FD7">
        <w:rPr>
          <w:szCs w:val="24"/>
          <w:lang w:val="en-US"/>
        </w:rPr>
        <w:t xml:space="preserve"> </w:t>
      </w:r>
    </w:p>
    <w:p w14:paraId="192C34CB" w14:textId="77777777" w:rsidR="00F16FD7" w:rsidRDefault="00F16FD7" w:rsidP="00F16FD7">
      <w:pPr>
        <w:rPr>
          <w:szCs w:val="24"/>
          <w:lang w:val="en-US"/>
        </w:rPr>
      </w:pPr>
      <w:r w:rsidRPr="00F16FD7">
        <w:rPr>
          <w:szCs w:val="24"/>
          <w:lang w:val="en-US"/>
        </w:rPr>
        <w:t xml:space="preserve">The Football Foundation has procured three specialist sports pitch contractors as part of the PlayZones Framework. These are Contractors who embody the values of the Foundation and will work as part of an integrated project team to deliver mutual objectives for successful project outcomes. </w:t>
      </w:r>
    </w:p>
    <w:p w14:paraId="47E06A90" w14:textId="77777777" w:rsidR="00F16FD7" w:rsidRPr="00F16FD7" w:rsidRDefault="00F16FD7" w:rsidP="00F16FD7">
      <w:pPr>
        <w:rPr>
          <w:szCs w:val="24"/>
          <w:lang w:val="en-US"/>
        </w:rPr>
      </w:pPr>
    </w:p>
    <w:p w14:paraId="50BB6830" w14:textId="52F11BF5" w:rsidR="00F16FD7" w:rsidRDefault="00F16FD7" w:rsidP="00F16FD7">
      <w:pPr>
        <w:rPr>
          <w:szCs w:val="24"/>
          <w:lang w:val="en-US"/>
        </w:rPr>
      </w:pPr>
      <w:r w:rsidRPr="00F16FD7">
        <w:rPr>
          <w:szCs w:val="24"/>
          <w:lang w:val="en-US"/>
        </w:rPr>
        <w:t>The decision will be to procure and award mu</w:t>
      </w:r>
      <w:r w:rsidR="00B27D68">
        <w:rPr>
          <w:szCs w:val="24"/>
          <w:lang w:val="en-US"/>
        </w:rPr>
        <w:t>l</w:t>
      </w:r>
      <w:r w:rsidRPr="00F16FD7">
        <w:rPr>
          <w:szCs w:val="24"/>
          <w:lang w:val="en-US"/>
        </w:rPr>
        <w:t>tiple contracts to the Playzone Provider (Cleveland Land Services), in accordance with the terms and conditions set out by the Footba</w:t>
      </w:r>
      <w:r w:rsidR="00B27D68">
        <w:rPr>
          <w:szCs w:val="24"/>
          <w:lang w:val="en-US"/>
        </w:rPr>
        <w:t>l</w:t>
      </w:r>
      <w:r w:rsidRPr="00F16FD7">
        <w:rPr>
          <w:szCs w:val="24"/>
          <w:lang w:val="en-US"/>
        </w:rPr>
        <w:t>l Foundation.</w:t>
      </w:r>
    </w:p>
    <w:p w14:paraId="4577E430" w14:textId="77777777" w:rsidR="00F16FD7" w:rsidRPr="00A97B30" w:rsidRDefault="00F16FD7" w:rsidP="00F16FD7">
      <w:pPr>
        <w:rPr>
          <w:sz w:val="28"/>
          <w:szCs w:val="28"/>
          <w:lang w:val="en-US"/>
        </w:rPr>
      </w:pPr>
    </w:p>
    <w:p w14:paraId="4098C977" w14:textId="77777777" w:rsidR="00F16FD7" w:rsidRPr="00A97B30" w:rsidRDefault="00F16FD7" w:rsidP="00F16FD7">
      <w:pPr>
        <w:rPr>
          <w:b/>
          <w:sz w:val="28"/>
          <w:szCs w:val="28"/>
        </w:rPr>
      </w:pPr>
      <w:r w:rsidRPr="00A97B30">
        <w:rPr>
          <w:b/>
          <w:sz w:val="28"/>
          <w:szCs w:val="28"/>
        </w:rPr>
        <w:t>Who will make the decision?</w:t>
      </w:r>
    </w:p>
    <w:p w14:paraId="4075A469" w14:textId="77777777" w:rsidR="00F16FD7" w:rsidRPr="00A97B30" w:rsidRDefault="00F16FD7" w:rsidP="00F16FD7">
      <w:pPr>
        <w:rPr>
          <w:b/>
          <w:sz w:val="28"/>
          <w:szCs w:val="28"/>
        </w:rPr>
      </w:pPr>
    </w:p>
    <w:p w14:paraId="7C31233D" w14:textId="77777777" w:rsidR="00F16FD7" w:rsidRPr="00A97B30" w:rsidRDefault="00F16FD7" w:rsidP="00F16FD7">
      <w:pPr>
        <w:rPr>
          <w:szCs w:val="24"/>
        </w:rPr>
      </w:pPr>
      <w:r w:rsidRPr="00A97B30">
        <w:rPr>
          <w:szCs w:val="24"/>
        </w:rPr>
        <w:t xml:space="preserve">Cabinet Member for </w:t>
      </w:r>
      <w:r>
        <w:rPr>
          <w:szCs w:val="24"/>
        </w:rPr>
        <w:t>Environment</w:t>
      </w:r>
    </w:p>
    <w:p w14:paraId="0421C5DD" w14:textId="77777777" w:rsidR="00F16FD7" w:rsidRPr="00A97B30" w:rsidRDefault="00F16FD7" w:rsidP="00F16FD7">
      <w:pPr>
        <w:rPr>
          <w:szCs w:val="24"/>
        </w:rPr>
      </w:pPr>
    </w:p>
    <w:p w14:paraId="1EB05593" w14:textId="77777777" w:rsidR="00F16FD7" w:rsidRPr="00A97B30" w:rsidRDefault="00F16FD7" w:rsidP="00F16FD7">
      <w:pPr>
        <w:rPr>
          <w:b/>
          <w:sz w:val="28"/>
          <w:szCs w:val="28"/>
        </w:rPr>
      </w:pPr>
      <w:r w:rsidRPr="00A97B30">
        <w:rPr>
          <w:b/>
          <w:sz w:val="28"/>
          <w:szCs w:val="28"/>
        </w:rPr>
        <w:t>When is the decision to be taken?</w:t>
      </w:r>
    </w:p>
    <w:p w14:paraId="6DCFBB45" w14:textId="77777777" w:rsidR="00F16FD7" w:rsidRPr="00A97B30" w:rsidRDefault="00F16FD7" w:rsidP="00F16FD7">
      <w:pPr>
        <w:rPr>
          <w:b/>
          <w:sz w:val="28"/>
          <w:szCs w:val="28"/>
        </w:rPr>
      </w:pPr>
    </w:p>
    <w:p w14:paraId="55504239" w14:textId="78F39F7F" w:rsidR="00F16FD7" w:rsidRPr="00A97B30" w:rsidRDefault="00F16FD7" w:rsidP="00F16FD7">
      <w:pPr>
        <w:rPr>
          <w:szCs w:val="24"/>
        </w:rPr>
      </w:pPr>
      <w:r>
        <w:rPr>
          <w:szCs w:val="24"/>
        </w:rPr>
        <w:t>July</w:t>
      </w:r>
      <w:r w:rsidRPr="00A97B30">
        <w:rPr>
          <w:szCs w:val="24"/>
        </w:rPr>
        <w:t xml:space="preserve"> 2025</w:t>
      </w:r>
    </w:p>
    <w:p w14:paraId="03095DCD" w14:textId="77777777" w:rsidR="00F16FD7" w:rsidRPr="00A97B30" w:rsidRDefault="00F16FD7" w:rsidP="00F16FD7">
      <w:pPr>
        <w:rPr>
          <w:sz w:val="28"/>
          <w:szCs w:val="28"/>
        </w:rPr>
      </w:pPr>
    </w:p>
    <w:p w14:paraId="196033D4" w14:textId="77777777" w:rsidR="00F16FD7" w:rsidRPr="00A97B30" w:rsidRDefault="00F16FD7" w:rsidP="00F16FD7">
      <w:pPr>
        <w:rPr>
          <w:b/>
          <w:sz w:val="28"/>
          <w:szCs w:val="28"/>
        </w:rPr>
      </w:pPr>
      <w:r w:rsidRPr="00A97B30">
        <w:rPr>
          <w:b/>
          <w:sz w:val="28"/>
          <w:szCs w:val="28"/>
        </w:rPr>
        <w:t>Who will be consulted and how?</w:t>
      </w:r>
    </w:p>
    <w:p w14:paraId="1AB101E5" w14:textId="77777777" w:rsidR="00F16FD7" w:rsidRPr="00A97B30" w:rsidRDefault="00F16FD7" w:rsidP="00F16FD7">
      <w:pPr>
        <w:rPr>
          <w:b/>
          <w:sz w:val="28"/>
          <w:szCs w:val="28"/>
        </w:rPr>
      </w:pPr>
    </w:p>
    <w:p w14:paraId="52E21D80" w14:textId="77777777" w:rsidR="00F03913" w:rsidRPr="00F03913" w:rsidRDefault="00F03913" w:rsidP="00F03913">
      <w:pPr>
        <w:rPr>
          <w:szCs w:val="24"/>
          <w:lang w:val="en-US"/>
        </w:rPr>
      </w:pPr>
      <w:r w:rsidRPr="00F03913">
        <w:rPr>
          <w:szCs w:val="24"/>
          <w:lang w:val="en-US"/>
        </w:rPr>
        <w:t>Deputy Leader of the Council and Cabinet Member for Climate and Culture</w:t>
      </w:r>
    </w:p>
    <w:p w14:paraId="4792A679" w14:textId="77777777" w:rsidR="00F03913" w:rsidRPr="00F03913" w:rsidRDefault="00F03913" w:rsidP="00F03913">
      <w:pPr>
        <w:rPr>
          <w:szCs w:val="24"/>
          <w:lang w:val="en-US"/>
        </w:rPr>
      </w:pPr>
      <w:r w:rsidRPr="00F03913">
        <w:rPr>
          <w:szCs w:val="24"/>
          <w:lang w:val="en-US"/>
        </w:rPr>
        <w:t xml:space="preserve">Cabinet Member for Growth and Enterprise </w:t>
      </w:r>
    </w:p>
    <w:p w14:paraId="60093ACF" w14:textId="77777777" w:rsidR="00F03913" w:rsidRPr="00F03913" w:rsidRDefault="00F03913" w:rsidP="00F03913">
      <w:pPr>
        <w:rPr>
          <w:szCs w:val="24"/>
          <w:lang w:val="en-US"/>
        </w:rPr>
      </w:pPr>
      <w:r w:rsidRPr="00F03913">
        <w:rPr>
          <w:szCs w:val="24"/>
          <w:lang w:val="en-US"/>
        </w:rPr>
        <w:t xml:space="preserve">Cabinet Member for Neighbourhoods  </w:t>
      </w:r>
    </w:p>
    <w:p w14:paraId="5D2202A5" w14:textId="71CB2817" w:rsidR="00F03913" w:rsidRDefault="00F03913" w:rsidP="00F03913">
      <w:pPr>
        <w:rPr>
          <w:szCs w:val="24"/>
          <w:lang w:val="en-US"/>
        </w:rPr>
      </w:pPr>
      <w:r w:rsidRPr="00F03913">
        <w:rPr>
          <w:szCs w:val="24"/>
          <w:lang w:val="en-US"/>
        </w:rPr>
        <w:t>Cabinet Member for Health, Welfare, and Housing</w:t>
      </w:r>
    </w:p>
    <w:p w14:paraId="0E1211B3" w14:textId="77777777" w:rsidR="00F03913" w:rsidRPr="00F03913" w:rsidRDefault="00F03913" w:rsidP="00F03913">
      <w:pPr>
        <w:rPr>
          <w:szCs w:val="24"/>
          <w:lang w:val="en-US"/>
        </w:rPr>
      </w:pPr>
    </w:p>
    <w:p w14:paraId="7CCC5FE9" w14:textId="77777777" w:rsidR="00F03913" w:rsidRPr="00F03913" w:rsidRDefault="00F03913" w:rsidP="00F03913">
      <w:pPr>
        <w:rPr>
          <w:szCs w:val="24"/>
          <w:lang w:val="en-US"/>
        </w:rPr>
      </w:pPr>
    </w:p>
    <w:p w14:paraId="47886408" w14:textId="77777777" w:rsidR="00F03913" w:rsidRPr="00F03913" w:rsidRDefault="00F03913" w:rsidP="00F03913">
      <w:pPr>
        <w:rPr>
          <w:szCs w:val="24"/>
          <w:lang w:val="en-US"/>
        </w:rPr>
      </w:pPr>
      <w:r w:rsidRPr="00F03913">
        <w:rPr>
          <w:szCs w:val="24"/>
          <w:lang w:val="en-US"/>
        </w:rPr>
        <w:t>Chief Legal Officer</w:t>
      </w:r>
    </w:p>
    <w:p w14:paraId="56726072" w14:textId="77777777" w:rsidR="00F03913" w:rsidRPr="00F03913" w:rsidRDefault="00F03913" w:rsidP="00F03913">
      <w:pPr>
        <w:rPr>
          <w:szCs w:val="24"/>
          <w:lang w:val="en-US"/>
        </w:rPr>
      </w:pPr>
      <w:r w:rsidRPr="00F03913">
        <w:rPr>
          <w:szCs w:val="24"/>
          <w:lang w:val="en-US"/>
        </w:rPr>
        <w:t>Chief Finance Officer</w:t>
      </w:r>
    </w:p>
    <w:p w14:paraId="7CEAD193" w14:textId="77777777" w:rsidR="00F03913" w:rsidRPr="00F03913" w:rsidRDefault="00F03913" w:rsidP="00F03913">
      <w:pPr>
        <w:rPr>
          <w:szCs w:val="24"/>
          <w:lang w:val="en-US"/>
        </w:rPr>
      </w:pPr>
      <w:r w:rsidRPr="00F03913">
        <w:rPr>
          <w:szCs w:val="24"/>
          <w:lang w:val="en-US"/>
        </w:rPr>
        <w:t>Assistant Director - Environment Sustainability and Culture</w:t>
      </w:r>
    </w:p>
    <w:p w14:paraId="5776DE46" w14:textId="77777777" w:rsidR="00F03913" w:rsidRPr="00F03913" w:rsidRDefault="00F03913" w:rsidP="00F03913">
      <w:pPr>
        <w:rPr>
          <w:szCs w:val="24"/>
          <w:lang w:val="en-US"/>
        </w:rPr>
      </w:pPr>
    </w:p>
    <w:p w14:paraId="70629CC4" w14:textId="2BC4AD5C" w:rsidR="00F16FD7" w:rsidRDefault="00F03913" w:rsidP="00F03913">
      <w:pPr>
        <w:rPr>
          <w:szCs w:val="24"/>
          <w:lang w:val="en-US"/>
        </w:rPr>
      </w:pPr>
      <w:r w:rsidRPr="00F03913">
        <w:rPr>
          <w:szCs w:val="24"/>
          <w:lang w:val="en-US"/>
        </w:rPr>
        <w:t>All of the above will be consulted via approval of the delegated decision</w:t>
      </w:r>
      <w:r>
        <w:rPr>
          <w:szCs w:val="24"/>
          <w:lang w:val="en-US"/>
        </w:rPr>
        <w:t>.</w:t>
      </w:r>
    </w:p>
    <w:p w14:paraId="122511B4" w14:textId="77777777" w:rsidR="00F16FD7" w:rsidRDefault="00F16FD7" w:rsidP="00F16FD7">
      <w:pPr>
        <w:rPr>
          <w:sz w:val="28"/>
          <w:szCs w:val="28"/>
          <w:lang w:val="en-US"/>
        </w:rPr>
      </w:pPr>
    </w:p>
    <w:p w14:paraId="3324DBAA" w14:textId="77777777" w:rsidR="00F16FD7" w:rsidRPr="00A97B30" w:rsidRDefault="00F16FD7" w:rsidP="00F16FD7">
      <w:pPr>
        <w:rPr>
          <w:b/>
          <w:sz w:val="28"/>
          <w:szCs w:val="28"/>
        </w:rPr>
      </w:pPr>
      <w:r w:rsidRPr="00A97B30">
        <w:rPr>
          <w:b/>
          <w:sz w:val="28"/>
          <w:szCs w:val="28"/>
        </w:rPr>
        <w:t>Supporting documentation:</w:t>
      </w:r>
    </w:p>
    <w:p w14:paraId="280BE838" w14:textId="77777777" w:rsidR="00F16FD7" w:rsidRPr="00A97B30" w:rsidRDefault="00F16FD7" w:rsidP="00F16FD7">
      <w:pPr>
        <w:rPr>
          <w:b/>
          <w:sz w:val="28"/>
          <w:szCs w:val="28"/>
        </w:rPr>
      </w:pPr>
    </w:p>
    <w:p w14:paraId="6BD86F8D" w14:textId="77777777" w:rsidR="00F16FD7" w:rsidRPr="00A97B30" w:rsidRDefault="00F16FD7" w:rsidP="00F16FD7">
      <w:pPr>
        <w:rPr>
          <w:szCs w:val="24"/>
        </w:rPr>
      </w:pPr>
      <w:r w:rsidRPr="00A97B30">
        <w:rPr>
          <w:szCs w:val="24"/>
        </w:rPr>
        <w:t>There are no supporting documents for this decision.</w:t>
      </w:r>
    </w:p>
    <w:p w14:paraId="693C71CD" w14:textId="77777777" w:rsidR="00F16FD7" w:rsidRPr="00A97B30" w:rsidRDefault="00F16FD7" w:rsidP="00F16FD7">
      <w:pPr>
        <w:rPr>
          <w:szCs w:val="24"/>
        </w:rPr>
      </w:pPr>
    </w:p>
    <w:p w14:paraId="4EE6AFCC" w14:textId="77777777" w:rsidR="00F16FD7" w:rsidRPr="00A97B30" w:rsidRDefault="00F16FD7" w:rsidP="00F16FD7">
      <w:pPr>
        <w:rPr>
          <w:b/>
          <w:sz w:val="28"/>
          <w:szCs w:val="28"/>
        </w:rPr>
      </w:pPr>
      <w:r w:rsidRPr="00A97B30">
        <w:rPr>
          <w:b/>
          <w:sz w:val="28"/>
          <w:szCs w:val="28"/>
        </w:rPr>
        <w:t>How and by when to make representations:</w:t>
      </w:r>
    </w:p>
    <w:p w14:paraId="02F2F549" w14:textId="77777777" w:rsidR="00F16FD7" w:rsidRPr="00A97B30" w:rsidRDefault="00F16FD7" w:rsidP="00F16FD7">
      <w:pPr>
        <w:rPr>
          <w:b/>
          <w:sz w:val="28"/>
          <w:szCs w:val="28"/>
        </w:rPr>
      </w:pPr>
    </w:p>
    <w:p w14:paraId="3DB8B2A2" w14:textId="5F753DEE" w:rsidR="00F16FD7" w:rsidRDefault="00F16FD7" w:rsidP="00F16FD7">
      <w:pPr>
        <w:rPr>
          <w:lang w:val="en-US"/>
        </w:rPr>
      </w:pPr>
      <w:r w:rsidRPr="00A97B30">
        <w:rPr>
          <w:szCs w:val="24"/>
        </w:rPr>
        <w:t xml:space="preserve">Representations should be made to </w:t>
      </w:r>
      <w:r>
        <w:rPr>
          <w:szCs w:val="24"/>
        </w:rPr>
        <w:t>Stephen Mussett</w:t>
      </w:r>
      <w:r>
        <w:rPr>
          <w:szCs w:val="24"/>
          <w:lang w:val="en-US"/>
        </w:rPr>
        <w:t xml:space="preserve"> </w:t>
      </w:r>
      <w:r w:rsidRPr="00A97B30">
        <w:rPr>
          <w:szCs w:val="24"/>
        </w:rPr>
        <w:t>before</w:t>
      </w:r>
      <w:r>
        <w:rPr>
          <w:szCs w:val="24"/>
        </w:rPr>
        <w:t xml:space="preserve"> 24 July 2025</w:t>
      </w:r>
      <w:r w:rsidRPr="00A97B30">
        <w:rPr>
          <w:szCs w:val="24"/>
        </w:rPr>
        <w:t>.</w:t>
      </w:r>
      <w:r>
        <w:rPr>
          <w:szCs w:val="24"/>
        </w:rPr>
        <w:t xml:space="preserve">  </w:t>
      </w:r>
      <w:r w:rsidRPr="00A97B30">
        <w:rPr>
          <w:szCs w:val="24"/>
        </w:rPr>
        <w:t xml:space="preserve">Tel: </w:t>
      </w:r>
      <w:r w:rsidRPr="00F16FD7">
        <w:rPr>
          <w:szCs w:val="24"/>
        </w:rPr>
        <w:t>07811 732222</w:t>
      </w:r>
      <w:r>
        <w:rPr>
          <w:szCs w:val="24"/>
        </w:rPr>
        <w:t xml:space="preserve"> </w:t>
      </w:r>
      <w:r w:rsidRPr="00A97B30">
        <w:rPr>
          <w:szCs w:val="24"/>
          <w:lang w:val="en-US"/>
        </w:rPr>
        <w:t xml:space="preserve">or email </w:t>
      </w:r>
      <w:hyperlink r:id="rId88" w:history="1">
        <w:r w:rsidRPr="005224C4">
          <w:rPr>
            <w:rStyle w:val="Hyperlink"/>
            <w:lang w:val="en-US"/>
          </w:rPr>
          <w:t>stephen.mussett@redcar-cleveland.gov.uk</w:t>
        </w:r>
      </w:hyperlink>
    </w:p>
    <w:p w14:paraId="71A9C4C5" w14:textId="77777777" w:rsidR="00F16FD7" w:rsidRPr="00A97B30" w:rsidRDefault="00F16FD7" w:rsidP="00F16FD7">
      <w:pPr>
        <w:rPr>
          <w:szCs w:val="24"/>
        </w:rPr>
      </w:pPr>
    </w:p>
    <w:p w14:paraId="18EEBB32" w14:textId="0A23BF63" w:rsidR="00F16FD7" w:rsidRPr="00A97B30" w:rsidRDefault="00F16FD7" w:rsidP="00F16FD7">
      <w:pPr>
        <w:rPr>
          <w:szCs w:val="24"/>
        </w:rPr>
      </w:pPr>
      <w:r w:rsidRPr="00A97B30">
        <w:rPr>
          <w:szCs w:val="24"/>
        </w:rPr>
        <w:t xml:space="preserve">First published in Forward Plan on </w:t>
      </w:r>
      <w:r>
        <w:rPr>
          <w:szCs w:val="24"/>
        </w:rPr>
        <w:t>26 June</w:t>
      </w:r>
      <w:r w:rsidRPr="00A97B30">
        <w:rPr>
          <w:szCs w:val="24"/>
        </w:rPr>
        <w:t xml:space="preserve"> 2025</w:t>
      </w:r>
    </w:p>
    <w:p w14:paraId="199029EF" w14:textId="77777777" w:rsidR="00F16FD7" w:rsidRPr="00A97B30" w:rsidRDefault="00F16FD7" w:rsidP="00F16FD7">
      <w:pPr>
        <w:rPr>
          <w:sz w:val="28"/>
          <w:szCs w:val="28"/>
        </w:rPr>
      </w:pPr>
    </w:p>
    <w:p w14:paraId="4AA57537" w14:textId="77777777" w:rsidR="00F16FD7" w:rsidRPr="00A97B30" w:rsidRDefault="00F16FD7" w:rsidP="00F16FD7">
      <w:pPr>
        <w:rPr>
          <w:b/>
          <w:sz w:val="28"/>
          <w:szCs w:val="28"/>
        </w:rPr>
      </w:pPr>
      <w:r w:rsidRPr="00A97B30">
        <w:rPr>
          <w:b/>
          <w:sz w:val="28"/>
          <w:szCs w:val="28"/>
        </w:rPr>
        <w:t>Following the Making of the decision, the decision form will be published here:</w:t>
      </w:r>
    </w:p>
    <w:p w14:paraId="488E8C15" w14:textId="77777777" w:rsidR="00F16FD7" w:rsidRPr="00A97B30" w:rsidRDefault="00F16FD7" w:rsidP="00F16FD7">
      <w:r w:rsidRPr="00A97B30">
        <w:rPr>
          <w:noProof/>
        </w:rPr>
        <mc:AlternateContent>
          <mc:Choice Requires="wps">
            <w:drawing>
              <wp:anchor distT="0" distB="0" distL="114300" distR="114300" simplePos="0" relativeHeight="251969536" behindDoc="0" locked="0" layoutInCell="1" allowOverlap="1" wp14:anchorId="44C3053B" wp14:editId="08AC8B91">
                <wp:simplePos x="0" y="0"/>
                <wp:positionH relativeFrom="page">
                  <wp:posOffset>3000375</wp:posOffset>
                </wp:positionH>
                <wp:positionV relativeFrom="paragraph">
                  <wp:posOffset>105409</wp:posOffset>
                </wp:positionV>
                <wp:extent cx="857250" cy="752475"/>
                <wp:effectExtent l="0" t="0" r="19050" b="28575"/>
                <wp:wrapNone/>
                <wp:docPr id="5209513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F3A901B" w14:textId="77777777" w:rsidR="00F16FD7" w:rsidRDefault="00F16FD7" w:rsidP="00F16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053B" id="_x0000_s1055" type="#_x0000_t202" style="position:absolute;margin-left:236.25pt;margin-top:8.3pt;width:67.5pt;height:59.2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IJp4RUAIAALsEAAAOAAAAAAAAAAAAAAAAAC4CAABkcnMvZTJvRG9jLnhtbFBLAQItABQA&#10;BgAIAAAAIQAa7RQd4AAAAAoBAAAPAAAAAAAAAAAAAAAAAKoEAABkcnMvZG93bnJldi54bWxQSwUG&#10;AAAAAAQABADzAAAAtwUAAAAA&#10;" fillcolor="window" strokeweight=".5pt">
                <v:path arrowok="t"/>
                <v:textbox>
                  <w:txbxContent>
                    <w:p w14:paraId="6F3A901B" w14:textId="77777777" w:rsidR="00F16FD7" w:rsidRDefault="00F16FD7" w:rsidP="00F16FD7"/>
                  </w:txbxContent>
                </v:textbox>
                <w10:wrap anchorx="page"/>
              </v:shape>
            </w:pict>
          </mc:Fallback>
        </mc:AlternateContent>
      </w:r>
    </w:p>
    <w:p w14:paraId="1FA0D7F3" w14:textId="77777777" w:rsidR="00F16FD7" w:rsidRPr="00A97B30" w:rsidRDefault="00F16FD7" w:rsidP="00F16FD7"/>
    <w:p w14:paraId="78894257" w14:textId="77777777" w:rsidR="00F16FD7" w:rsidRDefault="00F16FD7" w:rsidP="00F16FD7">
      <w:pPr>
        <w:rPr>
          <w:b/>
          <w:snapToGrid w:val="0"/>
          <w:sz w:val="31"/>
        </w:rPr>
      </w:pPr>
      <w:r>
        <w:rPr>
          <w:b/>
          <w:snapToGrid w:val="0"/>
          <w:sz w:val="31"/>
        </w:rPr>
        <w:br w:type="page"/>
      </w:r>
    </w:p>
    <w:p w14:paraId="053E1B09" w14:textId="587ED12A" w:rsidR="00FB1E4C" w:rsidRDefault="00FB1E4C" w:rsidP="00661D02">
      <w:pPr>
        <w:rPr>
          <w:b/>
          <w:snapToGrid w:val="0"/>
          <w:sz w:val="31"/>
        </w:rPr>
      </w:pPr>
      <w:r>
        <w:rPr>
          <w:b/>
          <w:snapToGrid w:val="0"/>
          <w:sz w:val="31"/>
        </w:rPr>
        <w:t xml:space="preserve">PART FOUR – </w:t>
      </w:r>
      <w:bookmarkStart w:id="17" w:name="Resources"/>
      <w:r w:rsidR="0072403F">
        <w:rPr>
          <w:b/>
          <w:snapToGrid w:val="0"/>
          <w:sz w:val="31"/>
        </w:rPr>
        <w:t>RESOURCES DIRECTORATE</w:t>
      </w:r>
      <w:bookmarkEnd w:id="17"/>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89"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0B85A714" w:rsidR="000F4734" w:rsidRDefault="004859DE" w:rsidP="004859DE">
                            <w:r>
                              <w:object w:dxaOrig="1311" w:dyaOrig="849" w14:anchorId="21676191">
                                <v:shape id="_x0000_i1060" type="#_x0000_t75" style="width:76.7pt;height:49.85pt">
                                  <v:imagedata r:id="rId90" o:title=""/>
                                </v:shape>
                                <o:OLEObject Type="Embed" ProgID="Acrobat.Document.DC" ShapeID="_x0000_i1060" DrawAspect="Icon" ObjectID="_1813496006" r:id="rId9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56" type="#_x0000_t202" style="position:absolute;margin-left:236.25pt;margin-top:7.95pt;width:61.5pt;height:55.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KiUznk4CAAC5BAAADgAAAAAAAAAAAAAAAAAuAgAAZHJzL2Uyb0RvYy54bWxQSwECLQAUAAYACAAA&#10;ACEASwKC390AAAAKAQAADwAAAAAAAAAAAAAAAACoBAAAZHJzL2Rvd25yZXYueG1sUEsFBgAAAAAE&#10;AAQA8wAAALIFAAAAAA==&#10;" fillcolor="window" strokeweight=".5pt">
                <v:path arrowok="t"/>
                <v:textbox style="mso-fit-shape-to-text:t">
                  <w:txbxContent>
                    <w:p w14:paraId="4FE81070" w14:textId="0B85A714" w:rsidR="000F4734" w:rsidRDefault="004859DE" w:rsidP="004859DE">
                      <w:r>
                        <w:object w:dxaOrig="1311" w:dyaOrig="849" w14:anchorId="21676191">
                          <v:shape id="_x0000_i1060" type="#_x0000_t75" style="width:76.7pt;height:49.85pt">
                            <v:imagedata r:id="rId90" o:title=""/>
                          </v:shape>
                          <o:OLEObject Type="Embed" ProgID="Acrobat.Document.DC" ShapeID="_x0000_i1060" DrawAspect="Icon" ObjectID="_1813496006" r:id="rId92"/>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2F3EF4EA" w14:textId="77777777" w:rsidR="009850E0" w:rsidRDefault="007A3A47">
      <w:r>
        <w:br w:type="page"/>
      </w:r>
    </w:p>
    <w:p w14:paraId="1DAD1F6D" w14:textId="40FC49B7" w:rsidR="009850E0" w:rsidRDefault="009850E0" w:rsidP="009850E0">
      <w:pPr>
        <w:rPr>
          <w:b/>
          <w:sz w:val="28"/>
          <w:szCs w:val="28"/>
          <w:lang w:val="en-US"/>
        </w:rPr>
      </w:pPr>
      <w:r>
        <w:rPr>
          <w:b/>
          <w:sz w:val="28"/>
        </w:rPr>
        <w:t>DECISION: RDD0032</w:t>
      </w:r>
    </w:p>
    <w:p w14:paraId="159B5285" w14:textId="77777777" w:rsidR="009850E0" w:rsidRPr="000F4734" w:rsidRDefault="009850E0" w:rsidP="009850E0">
      <w:pPr>
        <w:rPr>
          <w:b/>
          <w:szCs w:val="18"/>
        </w:rPr>
      </w:pPr>
    </w:p>
    <w:p w14:paraId="02B97B75" w14:textId="1DEB42F9" w:rsidR="009850E0" w:rsidRPr="00A97B30" w:rsidRDefault="009850E0" w:rsidP="009850E0">
      <w:pPr>
        <w:rPr>
          <w:b/>
          <w:sz w:val="28"/>
          <w:szCs w:val="28"/>
          <w:lang w:val="en-US"/>
        </w:rPr>
      </w:pPr>
      <w:r w:rsidRPr="00A97B30">
        <w:rPr>
          <w:b/>
          <w:sz w:val="28"/>
          <w:szCs w:val="28"/>
        </w:rPr>
        <w:t xml:space="preserve">Nature of the decision: </w:t>
      </w:r>
      <w:r>
        <w:rPr>
          <w:b/>
          <w:sz w:val="28"/>
          <w:szCs w:val="28"/>
          <w:lang w:val="en-US"/>
        </w:rPr>
        <w:t>Household Support Fund Extension          Apr 2025-Mar 2026</w:t>
      </w:r>
    </w:p>
    <w:p w14:paraId="20C1E164" w14:textId="77777777" w:rsidR="009850E0" w:rsidRPr="000F4734" w:rsidRDefault="009850E0" w:rsidP="009850E0">
      <w:pPr>
        <w:rPr>
          <w:b/>
          <w:szCs w:val="24"/>
        </w:rPr>
      </w:pPr>
    </w:p>
    <w:p w14:paraId="4DA17FF2" w14:textId="3F6A911D" w:rsidR="009850E0" w:rsidRDefault="009850E0" w:rsidP="009850E0">
      <w:pPr>
        <w:rPr>
          <w:noProof/>
          <w:lang w:val="en-US"/>
        </w:rPr>
      </w:pPr>
      <w:r w:rsidRPr="00407768">
        <w:rPr>
          <w:noProof/>
          <w:lang w:val="en-US"/>
        </w:rPr>
        <w:t xml:space="preserve">Approval </w:t>
      </w:r>
      <w:r w:rsidRPr="009850E0">
        <w:rPr>
          <w:noProof/>
          <w:lang w:val="en-US"/>
        </w:rPr>
        <w:t>of the use of the Household Support Fund (extended funding)</w:t>
      </w:r>
    </w:p>
    <w:p w14:paraId="2673610C" w14:textId="77777777" w:rsidR="009850E0" w:rsidRDefault="009850E0" w:rsidP="009850E0">
      <w:pPr>
        <w:rPr>
          <w:noProof/>
          <w:lang w:val="en-US"/>
        </w:rPr>
      </w:pPr>
    </w:p>
    <w:p w14:paraId="47B648D8" w14:textId="77777777" w:rsidR="009850E0" w:rsidRPr="00A97B30" w:rsidRDefault="009850E0" w:rsidP="009850E0">
      <w:pPr>
        <w:rPr>
          <w:b/>
          <w:sz w:val="28"/>
          <w:szCs w:val="28"/>
        </w:rPr>
      </w:pPr>
      <w:r w:rsidRPr="00A97B30">
        <w:rPr>
          <w:b/>
          <w:sz w:val="28"/>
          <w:szCs w:val="28"/>
        </w:rPr>
        <w:t>Who will make the decision?</w:t>
      </w:r>
    </w:p>
    <w:p w14:paraId="37156FD2" w14:textId="77777777" w:rsidR="009850E0" w:rsidRPr="000F4734" w:rsidRDefault="009850E0" w:rsidP="009850E0">
      <w:pPr>
        <w:rPr>
          <w:b/>
          <w:szCs w:val="24"/>
        </w:rPr>
      </w:pPr>
    </w:p>
    <w:p w14:paraId="4C6F8D9A" w14:textId="77777777" w:rsidR="009850E0" w:rsidRPr="00A97B30" w:rsidRDefault="009850E0" w:rsidP="009850E0">
      <w:pPr>
        <w:rPr>
          <w:szCs w:val="24"/>
        </w:rPr>
      </w:pPr>
      <w:r w:rsidRPr="00A97B30">
        <w:rPr>
          <w:szCs w:val="24"/>
        </w:rPr>
        <w:t xml:space="preserve">Cabinet Member for </w:t>
      </w:r>
      <w:r>
        <w:rPr>
          <w:szCs w:val="24"/>
        </w:rPr>
        <w:t>Resources</w:t>
      </w:r>
    </w:p>
    <w:p w14:paraId="6E981D44" w14:textId="77777777" w:rsidR="009850E0" w:rsidRPr="00A97B30" w:rsidRDefault="009850E0" w:rsidP="009850E0">
      <w:pPr>
        <w:rPr>
          <w:szCs w:val="24"/>
        </w:rPr>
      </w:pPr>
    </w:p>
    <w:p w14:paraId="5CA7AF1D" w14:textId="77777777" w:rsidR="009850E0" w:rsidRPr="00A97B30" w:rsidRDefault="009850E0" w:rsidP="009850E0">
      <w:pPr>
        <w:rPr>
          <w:b/>
          <w:sz w:val="28"/>
          <w:szCs w:val="28"/>
        </w:rPr>
      </w:pPr>
      <w:r w:rsidRPr="00A97B30">
        <w:rPr>
          <w:b/>
          <w:sz w:val="28"/>
          <w:szCs w:val="28"/>
        </w:rPr>
        <w:t>When is the decision to be taken?</w:t>
      </w:r>
    </w:p>
    <w:p w14:paraId="27F5DDA7" w14:textId="77777777" w:rsidR="009850E0" w:rsidRPr="000F4734" w:rsidRDefault="009850E0" w:rsidP="009850E0">
      <w:pPr>
        <w:rPr>
          <w:b/>
          <w:szCs w:val="24"/>
        </w:rPr>
      </w:pPr>
    </w:p>
    <w:p w14:paraId="1E451BA6" w14:textId="33E6737F" w:rsidR="009850E0" w:rsidRPr="00A97B30" w:rsidRDefault="009850E0" w:rsidP="009850E0">
      <w:pPr>
        <w:rPr>
          <w:szCs w:val="24"/>
        </w:rPr>
      </w:pPr>
      <w:r>
        <w:rPr>
          <w:szCs w:val="24"/>
        </w:rPr>
        <w:t>June</w:t>
      </w:r>
      <w:r w:rsidRPr="00A97B30">
        <w:rPr>
          <w:szCs w:val="24"/>
        </w:rPr>
        <w:t xml:space="preserve"> 2025</w:t>
      </w:r>
    </w:p>
    <w:p w14:paraId="5C4269D3" w14:textId="77777777" w:rsidR="009850E0" w:rsidRPr="00A97B30" w:rsidRDefault="009850E0" w:rsidP="009850E0">
      <w:pPr>
        <w:rPr>
          <w:sz w:val="28"/>
          <w:szCs w:val="28"/>
        </w:rPr>
      </w:pPr>
    </w:p>
    <w:p w14:paraId="7AE2982B" w14:textId="77777777" w:rsidR="009850E0" w:rsidRPr="00A97B30" w:rsidRDefault="009850E0" w:rsidP="009850E0">
      <w:pPr>
        <w:rPr>
          <w:b/>
          <w:sz w:val="28"/>
          <w:szCs w:val="28"/>
        </w:rPr>
      </w:pPr>
      <w:r w:rsidRPr="00A97B30">
        <w:rPr>
          <w:b/>
          <w:sz w:val="28"/>
          <w:szCs w:val="28"/>
        </w:rPr>
        <w:t>Who will be consulted and how?</w:t>
      </w:r>
    </w:p>
    <w:p w14:paraId="61F4A5A0" w14:textId="77777777" w:rsidR="009850E0" w:rsidRPr="000F4734" w:rsidRDefault="009850E0" w:rsidP="009850E0">
      <w:pPr>
        <w:rPr>
          <w:b/>
          <w:szCs w:val="24"/>
        </w:rPr>
      </w:pPr>
    </w:p>
    <w:p w14:paraId="0182DCA5" w14:textId="77777777" w:rsidR="009850E0" w:rsidRPr="0012260E" w:rsidRDefault="009850E0" w:rsidP="009850E0">
      <w:pPr>
        <w:rPr>
          <w:szCs w:val="24"/>
          <w:lang w:val="en-US"/>
        </w:rPr>
      </w:pPr>
      <w:r w:rsidRPr="0012260E">
        <w:rPr>
          <w:szCs w:val="24"/>
          <w:lang w:val="en-US"/>
        </w:rPr>
        <w:t>Cabinet Member</w:t>
      </w:r>
      <w:r>
        <w:rPr>
          <w:szCs w:val="24"/>
          <w:lang w:val="en-US"/>
        </w:rPr>
        <w:t xml:space="preserve"> for Resources</w:t>
      </w:r>
    </w:p>
    <w:p w14:paraId="1457608A" w14:textId="77777777" w:rsidR="009850E0" w:rsidRPr="0012260E" w:rsidRDefault="009850E0" w:rsidP="009850E0">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71F4341" w14:textId="77777777" w:rsidR="009850E0" w:rsidRPr="0012260E" w:rsidRDefault="009850E0" w:rsidP="009850E0">
      <w:pPr>
        <w:rPr>
          <w:szCs w:val="24"/>
          <w:lang w:val="en-US"/>
        </w:rPr>
      </w:pPr>
      <w:r w:rsidRPr="0012260E">
        <w:rPr>
          <w:szCs w:val="24"/>
          <w:lang w:val="en-US"/>
        </w:rPr>
        <w:t>Chief Finance Director</w:t>
      </w:r>
    </w:p>
    <w:p w14:paraId="05641801" w14:textId="77777777" w:rsidR="009850E0" w:rsidRDefault="009850E0" w:rsidP="009850E0">
      <w:pPr>
        <w:rPr>
          <w:szCs w:val="24"/>
          <w:lang w:val="en-US"/>
        </w:rPr>
      </w:pPr>
      <w:r>
        <w:rPr>
          <w:szCs w:val="24"/>
          <w:lang w:val="en-US"/>
        </w:rPr>
        <w:t>Managing Director</w:t>
      </w:r>
    </w:p>
    <w:p w14:paraId="6BF99223" w14:textId="77777777" w:rsidR="009850E0" w:rsidRDefault="009850E0" w:rsidP="009850E0">
      <w:pPr>
        <w:rPr>
          <w:szCs w:val="24"/>
          <w:lang w:val="en-US"/>
        </w:rPr>
      </w:pPr>
      <w:r w:rsidRPr="0012260E">
        <w:rPr>
          <w:szCs w:val="24"/>
          <w:lang w:val="en-US"/>
        </w:rPr>
        <w:t>All of the above will be consulted by approval of delegated decision.</w:t>
      </w:r>
    </w:p>
    <w:p w14:paraId="60683642" w14:textId="77777777" w:rsidR="009850E0" w:rsidRPr="000F4734" w:rsidRDefault="009850E0" w:rsidP="009850E0">
      <w:pPr>
        <w:rPr>
          <w:szCs w:val="24"/>
          <w:lang w:val="en-US"/>
        </w:rPr>
      </w:pPr>
    </w:p>
    <w:p w14:paraId="18F67166" w14:textId="77777777" w:rsidR="009850E0" w:rsidRPr="00A97B30" w:rsidRDefault="009850E0" w:rsidP="009850E0">
      <w:pPr>
        <w:rPr>
          <w:b/>
          <w:sz w:val="28"/>
          <w:szCs w:val="28"/>
        </w:rPr>
      </w:pPr>
      <w:r w:rsidRPr="00A97B30">
        <w:rPr>
          <w:b/>
          <w:sz w:val="28"/>
          <w:szCs w:val="28"/>
        </w:rPr>
        <w:t>Supporting documentation:</w:t>
      </w:r>
    </w:p>
    <w:p w14:paraId="41690D5A" w14:textId="77777777" w:rsidR="009850E0" w:rsidRPr="000F4734" w:rsidRDefault="009850E0" w:rsidP="009850E0">
      <w:pPr>
        <w:rPr>
          <w:b/>
          <w:szCs w:val="24"/>
        </w:rPr>
      </w:pPr>
    </w:p>
    <w:p w14:paraId="7632117B" w14:textId="2E946FEE" w:rsidR="009850E0" w:rsidRPr="00A97B30" w:rsidRDefault="00751D81" w:rsidP="009850E0">
      <w:pPr>
        <w:rPr>
          <w:szCs w:val="24"/>
        </w:rPr>
      </w:pPr>
      <w:hyperlink r:id="rId93" w:history="1">
        <w:r w:rsidRPr="006B23F3">
          <w:rPr>
            <w:rStyle w:val="Hyperlink"/>
            <w:lang w:val="en-US"/>
          </w:rPr>
          <w:t>https://www.gov.uk/government/publications/household-support-fund-guidance-for-local-councils/1-april-2025-to-31-march-2026-household-support-fund-guidance-for-county-councils-and-unitary-authorities-in-england</w:t>
        </w:r>
      </w:hyperlink>
      <w:r>
        <w:rPr>
          <w:lang w:val="en-US"/>
        </w:rPr>
        <w:t xml:space="preserve"> </w:t>
      </w:r>
      <w:r w:rsidR="009850E0" w:rsidRPr="00A97B30">
        <w:rPr>
          <w:szCs w:val="24"/>
        </w:rPr>
        <w:t>.</w:t>
      </w:r>
    </w:p>
    <w:p w14:paraId="79D58913" w14:textId="77777777" w:rsidR="009850E0" w:rsidRPr="00A97B30" w:rsidRDefault="009850E0" w:rsidP="009850E0">
      <w:pPr>
        <w:rPr>
          <w:szCs w:val="24"/>
        </w:rPr>
      </w:pPr>
    </w:p>
    <w:p w14:paraId="0FF8A59A" w14:textId="77777777" w:rsidR="009850E0" w:rsidRPr="00A97B30" w:rsidRDefault="009850E0" w:rsidP="009850E0">
      <w:pPr>
        <w:rPr>
          <w:b/>
          <w:sz w:val="28"/>
          <w:szCs w:val="28"/>
        </w:rPr>
      </w:pPr>
      <w:r w:rsidRPr="00A97B30">
        <w:rPr>
          <w:b/>
          <w:sz w:val="28"/>
          <w:szCs w:val="28"/>
        </w:rPr>
        <w:t>How and by when to make representations:</w:t>
      </w:r>
    </w:p>
    <w:p w14:paraId="50F5B69F" w14:textId="77777777" w:rsidR="009850E0" w:rsidRPr="000F4734" w:rsidRDefault="009850E0" w:rsidP="009850E0">
      <w:pPr>
        <w:rPr>
          <w:b/>
          <w:szCs w:val="24"/>
        </w:rPr>
      </w:pPr>
    </w:p>
    <w:p w14:paraId="7D6BDC02" w14:textId="34B4D9AA" w:rsidR="009850E0" w:rsidRPr="00A97B30" w:rsidRDefault="009850E0" w:rsidP="009850E0">
      <w:pPr>
        <w:rPr>
          <w:szCs w:val="24"/>
        </w:rPr>
      </w:pPr>
      <w:r w:rsidRPr="00A97B30">
        <w:rPr>
          <w:szCs w:val="24"/>
        </w:rPr>
        <w:t xml:space="preserve">Representations should be made to </w:t>
      </w:r>
      <w:r>
        <w:rPr>
          <w:szCs w:val="24"/>
        </w:rPr>
        <w:t>Mike Oyston</w:t>
      </w:r>
      <w:r w:rsidRPr="00A97B30">
        <w:rPr>
          <w:szCs w:val="24"/>
        </w:rPr>
        <w:t xml:space="preserve"> before </w:t>
      </w:r>
      <w:r>
        <w:rPr>
          <w:szCs w:val="24"/>
        </w:rPr>
        <w:t>17 June</w:t>
      </w:r>
      <w:r w:rsidRPr="00A97B30">
        <w:rPr>
          <w:szCs w:val="24"/>
        </w:rPr>
        <w:t xml:space="preserve"> 2025.</w:t>
      </w:r>
    </w:p>
    <w:p w14:paraId="2DE4284C" w14:textId="0F98DC70" w:rsidR="009850E0" w:rsidRDefault="009850E0" w:rsidP="009850E0">
      <w:pPr>
        <w:rPr>
          <w:lang w:val="en-US"/>
        </w:rPr>
      </w:pPr>
      <w:r w:rsidRPr="00A97B30">
        <w:rPr>
          <w:szCs w:val="24"/>
        </w:rPr>
        <w:t xml:space="preserve">Tel: </w:t>
      </w:r>
      <w:r>
        <w:rPr>
          <w:szCs w:val="24"/>
        </w:rPr>
        <w:t xml:space="preserve">01642 444309 </w:t>
      </w:r>
      <w:r w:rsidRPr="00A97B30">
        <w:rPr>
          <w:szCs w:val="24"/>
          <w:lang w:val="en-US"/>
        </w:rPr>
        <w:t xml:space="preserve">or email </w:t>
      </w:r>
      <w:hyperlink r:id="rId94" w:history="1">
        <w:r w:rsidRPr="006B23F3">
          <w:rPr>
            <w:rStyle w:val="Hyperlink"/>
            <w:lang w:val="en-US"/>
          </w:rPr>
          <w:t>michael.oyston@redcar-cleveland.gov.uk</w:t>
        </w:r>
      </w:hyperlink>
    </w:p>
    <w:p w14:paraId="24EAB0EC" w14:textId="1EA8052D" w:rsidR="009850E0" w:rsidRPr="00A97B30" w:rsidRDefault="009850E0" w:rsidP="009850E0">
      <w:pPr>
        <w:rPr>
          <w:szCs w:val="24"/>
        </w:rPr>
      </w:pPr>
      <w:r w:rsidRPr="00A97B30">
        <w:rPr>
          <w:szCs w:val="24"/>
        </w:rPr>
        <w:t xml:space="preserve">First published in Forward Plan on </w:t>
      </w:r>
      <w:r>
        <w:rPr>
          <w:szCs w:val="24"/>
        </w:rPr>
        <w:t>20 May</w:t>
      </w:r>
      <w:r w:rsidRPr="00A97B30">
        <w:rPr>
          <w:szCs w:val="24"/>
        </w:rPr>
        <w:t xml:space="preserve"> 2025</w:t>
      </w:r>
    </w:p>
    <w:p w14:paraId="5A9201E2" w14:textId="77777777" w:rsidR="009850E0" w:rsidRPr="000F4734" w:rsidRDefault="009850E0" w:rsidP="009850E0">
      <w:pPr>
        <w:rPr>
          <w:szCs w:val="24"/>
        </w:rPr>
      </w:pPr>
    </w:p>
    <w:p w14:paraId="2E5F2520" w14:textId="77777777" w:rsidR="009850E0" w:rsidRPr="00A97B30" w:rsidRDefault="009850E0" w:rsidP="009850E0">
      <w:pPr>
        <w:rPr>
          <w:b/>
          <w:sz w:val="28"/>
          <w:szCs w:val="28"/>
        </w:rPr>
      </w:pPr>
      <w:r w:rsidRPr="00A97B30">
        <w:rPr>
          <w:b/>
          <w:sz w:val="28"/>
          <w:szCs w:val="28"/>
        </w:rPr>
        <w:t>Following the Making of the decision, the decision form will be published here:</w:t>
      </w:r>
    </w:p>
    <w:p w14:paraId="1320174B" w14:textId="77777777" w:rsidR="009850E0" w:rsidRPr="00A97B30" w:rsidRDefault="009850E0" w:rsidP="009850E0">
      <w:r w:rsidRPr="00A97B30">
        <w:rPr>
          <w:noProof/>
        </w:rPr>
        <mc:AlternateContent>
          <mc:Choice Requires="wps">
            <w:drawing>
              <wp:anchor distT="0" distB="0" distL="114300" distR="114300" simplePos="0" relativeHeight="251949056" behindDoc="0" locked="0" layoutInCell="1" allowOverlap="1" wp14:anchorId="21D9C7E9" wp14:editId="53CDBA55">
                <wp:simplePos x="0" y="0"/>
                <wp:positionH relativeFrom="page">
                  <wp:posOffset>3000375</wp:posOffset>
                </wp:positionH>
                <wp:positionV relativeFrom="paragraph">
                  <wp:posOffset>98425</wp:posOffset>
                </wp:positionV>
                <wp:extent cx="1085850" cy="762000"/>
                <wp:effectExtent l="0" t="0" r="19050" b="19050"/>
                <wp:wrapNone/>
                <wp:docPr id="14625734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62000"/>
                        </a:xfrm>
                        <a:prstGeom prst="rect">
                          <a:avLst/>
                        </a:prstGeom>
                        <a:solidFill>
                          <a:sysClr val="window" lastClr="FFFFFF"/>
                        </a:solidFill>
                        <a:ln w="6350">
                          <a:solidFill>
                            <a:prstClr val="black"/>
                          </a:solidFill>
                        </a:ln>
                        <a:effectLst/>
                      </wps:spPr>
                      <wps:txbx>
                        <w:txbxContent>
                          <w:p w14:paraId="3002F305" w14:textId="17D1F45D" w:rsidR="009850E0" w:rsidRDefault="00D63DAA" w:rsidP="00D63DAA">
                            <w:r>
                              <w:object w:dxaOrig="1311" w:dyaOrig="849" w14:anchorId="6C984888">
                                <v:shape id="_x0000_i1062" type="#_x0000_t75" style="width:76.7pt;height:49.85pt">
                                  <v:imagedata r:id="rId95" o:title=""/>
                                </v:shape>
                                <o:OLEObject Type="Embed" ProgID="Acrobat.Document.DC" ShapeID="_x0000_i1062" DrawAspect="Icon" ObjectID="_1813496007" r:id="rId9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9C7E9" id="_x0000_s1057" type="#_x0000_t202" style="position:absolute;margin-left:236.25pt;margin-top:7.75pt;width:85.5pt;height:60pt;z-index:251949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" fillcolor="window" strokeweight=".5pt">
                <v:path arrowok="t"/>
                <v:textbox style="mso-fit-shape-to-text:t">
                  <w:txbxContent>
                    <w:p w14:paraId="3002F305" w14:textId="17D1F45D" w:rsidR="009850E0" w:rsidRDefault="00D63DAA" w:rsidP="00D63DAA">
                      <w:r>
                        <w:object w:dxaOrig="1311" w:dyaOrig="849" w14:anchorId="6C984888">
                          <v:shape id="_x0000_i1062" type="#_x0000_t75" style="width:76.7pt;height:49.85pt">
                            <v:imagedata r:id="rId95" o:title=""/>
                          </v:shape>
                          <o:OLEObject Type="Embed" ProgID="Acrobat.Document.DC" ShapeID="_x0000_i1062" DrawAspect="Icon" ObjectID="_1813496007" r:id="rId97"/>
                        </w:object>
                      </w:r>
                    </w:p>
                  </w:txbxContent>
                </v:textbox>
                <w10:wrap anchorx="page"/>
              </v:shape>
            </w:pict>
          </mc:Fallback>
        </mc:AlternateContent>
      </w:r>
    </w:p>
    <w:p w14:paraId="512A437B" w14:textId="77777777" w:rsidR="009850E0" w:rsidRPr="00A97B30" w:rsidRDefault="009850E0" w:rsidP="009850E0"/>
    <w:p w14:paraId="5D6B981A" w14:textId="77777777" w:rsidR="009850E0" w:rsidRDefault="009850E0" w:rsidP="009850E0"/>
    <w:p w14:paraId="03B71629" w14:textId="65ED2B90" w:rsidR="009850E0" w:rsidRDefault="009850E0" w:rsidP="009850E0"/>
    <w:p w14:paraId="32BE3C3A" w14:textId="77777777" w:rsidR="009850E0" w:rsidRDefault="009850E0"/>
    <w:p w14:paraId="7B8CBB97" w14:textId="1D467333" w:rsidR="009850E0" w:rsidRDefault="009850E0">
      <w:r>
        <w:br w:type="page"/>
      </w:r>
    </w:p>
    <w:p w14:paraId="4F0023E3" w14:textId="77777777" w:rsidR="007A3A47" w:rsidRDefault="007A3A47"/>
    <w:p w14:paraId="7191F6FE" w14:textId="1FA054CB"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8" w:name="Decision"/>
      <w:r>
        <w:rPr>
          <w:b/>
          <w:snapToGrid w:val="0"/>
          <w:sz w:val="31"/>
        </w:rPr>
        <w:t>DECISION MAKERS</w:t>
      </w:r>
      <w:bookmarkEnd w:id="18"/>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98"/>
      <w:footerReference w:type="default" r:id="rId99"/>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16AFB"/>
    <w:rsid w:val="0002346F"/>
    <w:rsid w:val="00027C7E"/>
    <w:rsid w:val="0003297D"/>
    <w:rsid w:val="00033C35"/>
    <w:rsid w:val="000378CD"/>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6D1D"/>
    <w:rsid w:val="000A0809"/>
    <w:rsid w:val="000A5B2F"/>
    <w:rsid w:val="000A662D"/>
    <w:rsid w:val="000A758F"/>
    <w:rsid w:val="000A77B1"/>
    <w:rsid w:val="000B4262"/>
    <w:rsid w:val="000C0C42"/>
    <w:rsid w:val="000C40F7"/>
    <w:rsid w:val="000D1753"/>
    <w:rsid w:val="000D3E25"/>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43AF"/>
    <w:rsid w:val="001647E8"/>
    <w:rsid w:val="0016617D"/>
    <w:rsid w:val="00174DA8"/>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4355"/>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5B7"/>
    <w:rsid w:val="002B0E16"/>
    <w:rsid w:val="002B479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17DB3"/>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57A2A"/>
    <w:rsid w:val="00360F80"/>
    <w:rsid w:val="00361EEE"/>
    <w:rsid w:val="0036230F"/>
    <w:rsid w:val="0036369B"/>
    <w:rsid w:val="00364F2F"/>
    <w:rsid w:val="00371DE0"/>
    <w:rsid w:val="00372EE8"/>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433C"/>
    <w:rsid w:val="00407635"/>
    <w:rsid w:val="00407768"/>
    <w:rsid w:val="00414470"/>
    <w:rsid w:val="00416246"/>
    <w:rsid w:val="0042048E"/>
    <w:rsid w:val="0042324D"/>
    <w:rsid w:val="004269E6"/>
    <w:rsid w:val="00432D6E"/>
    <w:rsid w:val="0043327F"/>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4F53C7"/>
    <w:rsid w:val="004F7A9D"/>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24FB"/>
    <w:rsid w:val="005A4C2F"/>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34F0"/>
    <w:rsid w:val="006257BD"/>
    <w:rsid w:val="00631277"/>
    <w:rsid w:val="006432B4"/>
    <w:rsid w:val="00644416"/>
    <w:rsid w:val="0064552C"/>
    <w:rsid w:val="00651844"/>
    <w:rsid w:val="00656523"/>
    <w:rsid w:val="006606D7"/>
    <w:rsid w:val="00660EC3"/>
    <w:rsid w:val="00661D02"/>
    <w:rsid w:val="00662146"/>
    <w:rsid w:val="00664025"/>
    <w:rsid w:val="00670321"/>
    <w:rsid w:val="00670EB7"/>
    <w:rsid w:val="00674D12"/>
    <w:rsid w:val="006812B9"/>
    <w:rsid w:val="006818AC"/>
    <w:rsid w:val="00683F52"/>
    <w:rsid w:val="00685308"/>
    <w:rsid w:val="006978EB"/>
    <w:rsid w:val="006A6395"/>
    <w:rsid w:val="006B1ACB"/>
    <w:rsid w:val="006B26A6"/>
    <w:rsid w:val="006B4381"/>
    <w:rsid w:val="006C0BD8"/>
    <w:rsid w:val="006C111C"/>
    <w:rsid w:val="006C23A9"/>
    <w:rsid w:val="006C264B"/>
    <w:rsid w:val="006C26AD"/>
    <w:rsid w:val="006C309B"/>
    <w:rsid w:val="006C31B9"/>
    <w:rsid w:val="006D062D"/>
    <w:rsid w:val="006D7DF4"/>
    <w:rsid w:val="006E0823"/>
    <w:rsid w:val="006E0F1E"/>
    <w:rsid w:val="006E22C2"/>
    <w:rsid w:val="006E4EBF"/>
    <w:rsid w:val="006E63A9"/>
    <w:rsid w:val="006E65E6"/>
    <w:rsid w:val="006F06B2"/>
    <w:rsid w:val="006F3933"/>
    <w:rsid w:val="006F5C04"/>
    <w:rsid w:val="00702068"/>
    <w:rsid w:val="007108CF"/>
    <w:rsid w:val="00715454"/>
    <w:rsid w:val="0072403F"/>
    <w:rsid w:val="007259B8"/>
    <w:rsid w:val="00736D7E"/>
    <w:rsid w:val="0074195D"/>
    <w:rsid w:val="00746E8C"/>
    <w:rsid w:val="00751D81"/>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3B61"/>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4690"/>
    <w:rsid w:val="008E4C5C"/>
    <w:rsid w:val="008E59E1"/>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340C"/>
    <w:rsid w:val="0095685C"/>
    <w:rsid w:val="00956F50"/>
    <w:rsid w:val="00966B55"/>
    <w:rsid w:val="009715A6"/>
    <w:rsid w:val="00971CD1"/>
    <w:rsid w:val="00973957"/>
    <w:rsid w:val="0097561A"/>
    <w:rsid w:val="009814D2"/>
    <w:rsid w:val="00981C9F"/>
    <w:rsid w:val="009820AE"/>
    <w:rsid w:val="0098324B"/>
    <w:rsid w:val="00983D24"/>
    <w:rsid w:val="00984232"/>
    <w:rsid w:val="009850E0"/>
    <w:rsid w:val="00993C59"/>
    <w:rsid w:val="0099785A"/>
    <w:rsid w:val="009A3DB1"/>
    <w:rsid w:val="009A43C5"/>
    <w:rsid w:val="009C2E5C"/>
    <w:rsid w:val="009C456D"/>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6470"/>
    <w:rsid w:val="00A251EF"/>
    <w:rsid w:val="00A277FD"/>
    <w:rsid w:val="00A31105"/>
    <w:rsid w:val="00A347D0"/>
    <w:rsid w:val="00A35973"/>
    <w:rsid w:val="00A35F79"/>
    <w:rsid w:val="00A36733"/>
    <w:rsid w:val="00A36D44"/>
    <w:rsid w:val="00A41823"/>
    <w:rsid w:val="00A42A02"/>
    <w:rsid w:val="00A434DC"/>
    <w:rsid w:val="00A44ED5"/>
    <w:rsid w:val="00A47212"/>
    <w:rsid w:val="00A5224C"/>
    <w:rsid w:val="00A54C40"/>
    <w:rsid w:val="00A56907"/>
    <w:rsid w:val="00A57B59"/>
    <w:rsid w:val="00A62C7A"/>
    <w:rsid w:val="00A6594C"/>
    <w:rsid w:val="00A65AE2"/>
    <w:rsid w:val="00A704CF"/>
    <w:rsid w:val="00A706C8"/>
    <w:rsid w:val="00A74C96"/>
    <w:rsid w:val="00A74E5A"/>
    <w:rsid w:val="00A7732E"/>
    <w:rsid w:val="00A77D25"/>
    <w:rsid w:val="00A81412"/>
    <w:rsid w:val="00A83DA1"/>
    <w:rsid w:val="00A919E2"/>
    <w:rsid w:val="00A94581"/>
    <w:rsid w:val="00A97B30"/>
    <w:rsid w:val="00AA30BE"/>
    <w:rsid w:val="00AB19DF"/>
    <w:rsid w:val="00AB5A58"/>
    <w:rsid w:val="00AC0D6E"/>
    <w:rsid w:val="00AC2484"/>
    <w:rsid w:val="00AC283E"/>
    <w:rsid w:val="00AC2931"/>
    <w:rsid w:val="00AC4E10"/>
    <w:rsid w:val="00AC6F6B"/>
    <w:rsid w:val="00AD35F4"/>
    <w:rsid w:val="00AD4F77"/>
    <w:rsid w:val="00AF7E90"/>
    <w:rsid w:val="00B0037C"/>
    <w:rsid w:val="00B02705"/>
    <w:rsid w:val="00B02D98"/>
    <w:rsid w:val="00B10FA8"/>
    <w:rsid w:val="00B110B4"/>
    <w:rsid w:val="00B127B4"/>
    <w:rsid w:val="00B12D1A"/>
    <w:rsid w:val="00B24370"/>
    <w:rsid w:val="00B27D68"/>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1B5A"/>
    <w:rsid w:val="00C327D3"/>
    <w:rsid w:val="00C32903"/>
    <w:rsid w:val="00C34729"/>
    <w:rsid w:val="00C35FBD"/>
    <w:rsid w:val="00C371EA"/>
    <w:rsid w:val="00C378D0"/>
    <w:rsid w:val="00C42ACE"/>
    <w:rsid w:val="00C4539C"/>
    <w:rsid w:val="00C453C1"/>
    <w:rsid w:val="00C52992"/>
    <w:rsid w:val="00C52A86"/>
    <w:rsid w:val="00C56C0C"/>
    <w:rsid w:val="00C602D1"/>
    <w:rsid w:val="00C60E2A"/>
    <w:rsid w:val="00C61ABA"/>
    <w:rsid w:val="00C73221"/>
    <w:rsid w:val="00C80C32"/>
    <w:rsid w:val="00C82E83"/>
    <w:rsid w:val="00C86849"/>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43D75"/>
    <w:rsid w:val="00D45220"/>
    <w:rsid w:val="00D47640"/>
    <w:rsid w:val="00D51345"/>
    <w:rsid w:val="00D54662"/>
    <w:rsid w:val="00D55EA5"/>
    <w:rsid w:val="00D563D6"/>
    <w:rsid w:val="00D63DA8"/>
    <w:rsid w:val="00D63DAA"/>
    <w:rsid w:val="00D64791"/>
    <w:rsid w:val="00D64A1B"/>
    <w:rsid w:val="00D7090E"/>
    <w:rsid w:val="00D71132"/>
    <w:rsid w:val="00D73CB4"/>
    <w:rsid w:val="00D73F38"/>
    <w:rsid w:val="00D74596"/>
    <w:rsid w:val="00D74D6B"/>
    <w:rsid w:val="00D80C14"/>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51D"/>
    <w:rsid w:val="00E11BA5"/>
    <w:rsid w:val="00E23B5A"/>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A98"/>
    <w:rsid w:val="00EA2C60"/>
    <w:rsid w:val="00EA7261"/>
    <w:rsid w:val="00EB7BB4"/>
    <w:rsid w:val="00EC1CB2"/>
    <w:rsid w:val="00EC609E"/>
    <w:rsid w:val="00ED1369"/>
    <w:rsid w:val="00ED27D7"/>
    <w:rsid w:val="00ED27F5"/>
    <w:rsid w:val="00EE3AB6"/>
    <w:rsid w:val="00EE4B7F"/>
    <w:rsid w:val="00EE63D5"/>
    <w:rsid w:val="00EE7C0D"/>
    <w:rsid w:val="00EE7C78"/>
    <w:rsid w:val="00EF646C"/>
    <w:rsid w:val="00F03913"/>
    <w:rsid w:val="00F04627"/>
    <w:rsid w:val="00F05227"/>
    <w:rsid w:val="00F05292"/>
    <w:rsid w:val="00F07A43"/>
    <w:rsid w:val="00F124F6"/>
    <w:rsid w:val="00F12B84"/>
    <w:rsid w:val="00F16FD7"/>
    <w:rsid w:val="00F24443"/>
    <w:rsid w:val="00F36F68"/>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2CB9"/>
    <w:rsid w:val="00FA4774"/>
    <w:rsid w:val="00FA518D"/>
    <w:rsid w:val="00FA5381"/>
    <w:rsid w:val="00FB1C46"/>
    <w:rsid w:val="00FB1E4C"/>
    <w:rsid w:val="00FB5AC2"/>
    <w:rsid w:val="00FB5D9E"/>
    <w:rsid w:val="00FC47F9"/>
    <w:rsid w:val="00FC59C3"/>
    <w:rsid w:val="00FD270B"/>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02E"/>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kellie.gorman@redcar-cleveland.gov.uk" TargetMode="External"/><Relationship Id="rId21" Type="http://schemas.openxmlformats.org/officeDocument/2006/relationships/hyperlink" Target="mailto:joanne.russell2@redcar-cleveland.gov.uk" TargetMode="External"/><Relationship Id="rId42" Type="http://schemas.openxmlformats.org/officeDocument/2006/relationships/oleObject" Target="embeddings/oleObject16.bin"/><Relationship Id="rId47" Type="http://schemas.openxmlformats.org/officeDocument/2006/relationships/hyperlink" Target="mailto:kellie.gorman@redcar-cleveland.gov.uk" TargetMode="External"/><Relationship Id="rId63" Type="http://schemas.openxmlformats.org/officeDocument/2006/relationships/image" Target="media/image14.emf"/><Relationship Id="rId68" Type="http://schemas.openxmlformats.org/officeDocument/2006/relationships/oleObject" Target="embeddings/oleObject27.bin"/><Relationship Id="rId84" Type="http://schemas.openxmlformats.org/officeDocument/2006/relationships/hyperlink" Target="mailto:philip.shaw@redcar-cleveland.gov.uk" TargetMode="External"/><Relationship Id="rId89" Type="http://schemas.openxmlformats.org/officeDocument/2006/relationships/hyperlink" Target="mailto:anthony.d.smith@redcar-cleveland.gov.uk" TargetMode="External"/><Relationship Id="rId16" Type="http://schemas.openxmlformats.org/officeDocument/2006/relationships/image" Target="media/image3.emf"/><Relationship Id="rId11" Type="http://schemas.openxmlformats.org/officeDocument/2006/relationships/hyperlink" Target="mailto:nikki.carmichael@redcar-cleveland.gov.uk" TargetMode="External"/><Relationship Id="rId32" Type="http://schemas.openxmlformats.org/officeDocument/2006/relationships/oleObject" Target="embeddings/oleObject9.bin"/><Relationship Id="rId37" Type="http://schemas.openxmlformats.org/officeDocument/2006/relationships/image" Target="media/image9.emf"/><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oleObject" Target="embeddings/oleObject30.bin"/><Relationship Id="rId79" Type="http://schemas.openxmlformats.org/officeDocument/2006/relationships/hyperlink" Target="mailto:erika.grunert@redcar-cleveland.gov.uk" TargetMode="External"/><Relationship Id="rId5" Type="http://schemas.openxmlformats.org/officeDocument/2006/relationships/webSettings" Target="webSettings.xml"/><Relationship Id="rId90" Type="http://schemas.openxmlformats.org/officeDocument/2006/relationships/image" Target="media/image19.emf"/><Relationship Id="rId95" Type="http://schemas.openxmlformats.org/officeDocument/2006/relationships/image" Target="media/image20.emf"/><Relationship Id="rId22" Type="http://schemas.openxmlformats.org/officeDocument/2006/relationships/hyperlink" Target="mailto:kellie.gorman@redcar-cleveland.gov.uk" TargetMode="External"/><Relationship Id="rId27" Type="http://schemas.openxmlformats.org/officeDocument/2006/relationships/image" Target="media/image5.emf"/><Relationship Id="rId43" Type="http://schemas.openxmlformats.org/officeDocument/2006/relationships/hyperlink" Target="mailto:kellie.gorman@redcar-cleveland.gov.uk" TargetMode="External"/><Relationship Id="rId48" Type="http://schemas.openxmlformats.org/officeDocument/2006/relationships/image" Target="media/image11.emf"/><Relationship Id="rId64" Type="http://schemas.openxmlformats.org/officeDocument/2006/relationships/oleObject" Target="embeddings/oleObject25.bin"/><Relationship Id="rId69" Type="http://schemas.openxmlformats.org/officeDocument/2006/relationships/oleObject" Target="embeddings/oleObject28.bin"/><Relationship Id="rId80" Type="http://schemas.openxmlformats.org/officeDocument/2006/relationships/image" Target="media/image18.emf"/><Relationship Id="rId85" Type="http://schemas.openxmlformats.org/officeDocument/2006/relationships/hyperlink" Target="mailto:Paul.foden@redcar-cleveland.gov.uk" TargetMode="Externa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7.emf"/><Relationship Id="rId38" Type="http://schemas.openxmlformats.org/officeDocument/2006/relationships/oleObject" Target="embeddings/oleObject12.bin"/><Relationship Id="rId46" Type="http://schemas.openxmlformats.org/officeDocument/2006/relationships/oleObject" Target="embeddings/oleObject18.bin"/><Relationship Id="rId59" Type="http://schemas.openxmlformats.org/officeDocument/2006/relationships/oleObject" Target="embeddings/oleObject24.bin"/><Relationship Id="rId67" Type="http://schemas.openxmlformats.org/officeDocument/2006/relationships/image" Target="media/image15.emf"/><Relationship Id="rId20" Type="http://schemas.openxmlformats.org/officeDocument/2006/relationships/hyperlink" Target="mailto:julia.grayson@redcar-cleveland.gov.uk" TargetMode="External"/><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hyperlink" Target="mailto:gareth.healy@redcar-cleveland.gov.uk" TargetMode="External"/><Relationship Id="rId70" Type="http://schemas.openxmlformats.org/officeDocument/2006/relationships/hyperlink" Target="mailto:gary.pounder@redcar-cleveland.gov.uk" TargetMode="External"/><Relationship Id="rId75" Type="http://schemas.openxmlformats.org/officeDocument/2006/relationships/hyperlink" Target="mailto:Julian.Feakes@redcar-cleveland.gov.uk" TargetMode="External"/><Relationship Id="rId83" Type="http://schemas.openxmlformats.org/officeDocument/2006/relationships/hyperlink" Target="mailto:Tracey.Kenny@redcar-cleveland.gov.uk" TargetMode="External"/><Relationship Id="rId88" Type="http://schemas.openxmlformats.org/officeDocument/2006/relationships/hyperlink" Target="mailto:stephen.mussett@redcar-cleveland.gov.uk" TargetMode="External"/><Relationship Id="rId91" Type="http://schemas.openxmlformats.org/officeDocument/2006/relationships/oleObject" Target="embeddings/oleObject35.bin"/><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anne.russell2@redcar-cleveland.gov.uk" TargetMode="External"/><Relationship Id="rId23" Type="http://schemas.openxmlformats.org/officeDocument/2006/relationships/image" Target="media/image4.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image" Target="media/image13.emf"/><Relationship Id="rId10" Type="http://schemas.openxmlformats.org/officeDocument/2006/relationships/hyperlink" Target="mailto:joanne.smith@redcar-cleveland.gov.uk" TargetMode="External"/><Relationship Id="rId31" Type="http://schemas.openxmlformats.org/officeDocument/2006/relationships/image" Target="media/image6.emf"/><Relationship Id="rId44" Type="http://schemas.openxmlformats.org/officeDocument/2006/relationships/image" Target="media/image10.emf"/><Relationship Id="rId52" Type="http://schemas.openxmlformats.org/officeDocument/2006/relationships/image" Target="media/image12.emf"/><Relationship Id="rId60" Type="http://schemas.openxmlformats.org/officeDocument/2006/relationships/hyperlink" Target="mailto:kellie.gorman@redcar-cleveland.gov.uk" TargetMode="External"/><Relationship Id="rId65" Type="http://schemas.openxmlformats.org/officeDocument/2006/relationships/oleObject" Target="embeddings/oleObject26.bin"/><Relationship Id="rId73" Type="http://schemas.openxmlformats.org/officeDocument/2006/relationships/oleObject" Target="embeddings/oleObject29.bin"/><Relationship Id="rId78" Type="http://schemas.openxmlformats.org/officeDocument/2006/relationships/oleObject" Target="embeddings/oleObject32.bin"/><Relationship Id="rId81" Type="http://schemas.openxmlformats.org/officeDocument/2006/relationships/oleObject" Target="embeddings/oleObject33.bin"/><Relationship Id="rId86" Type="http://schemas.openxmlformats.org/officeDocument/2006/relationships/hyperlink" Target="mailto:philip.shaw@redcar-cleveland.gov.uk" TargetMode="External"/><Relationship Id="rId94" Type="http://schemas.openxmlformats.org/officeDocument/2006/relationships/hyperlink" Target="mailto:michael.oyston@redcar-cleveland.gov.uk"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dcar-cleveland.gov.uk/about-the-council/decision-making/council-documents/Pages/council-constitution.aspx"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oleObject" Target="embeddings/oleObject13.bin"/><Relationship Id="rId34" Type="http://schemas.openxmlformats.org/officeDocument/2006/relationships/oleObject" Target="embeddings/oleObject10.bin"/><Relationship Id="rId50" Type="http://schemas.openxmlformats.org/officeDocument/2006/relationships/oleObject" Target="embeddings/oleObject20.bin"/><Relationship Id="rId55" Type="http://schemas.openxmlformats.org/officeDocument/2006/relationships/hyperlink" Target="mailto:ian.dunn@redcar-cleveland.gov.uk" TargetMode="External"/><Relationship Id="rId76" Type="http://schemas.openxmlformats.org/officeDocument/2006/relationships/image" Target="media/image17.emf"/><Relationship Id="rId97"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hyperlink" Target="mailto:gary.pounder@redcar-cleveland.gov.uk" TargetMode="External"/><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hyperlink" Target="mailto:chloe.lewis@redcar-cleveland.gov.uk" TargetMode="External"/><Relationship Id="rId87" Type="http://schemas.openxmlformats.org/officeDocument/2006/relationships/hyperlink" Target="mailto:Paul.foden@redcar-cleveland.gov.uk" TargetMode="External"/><Relationship Id="rId61" Type="http://schemas.openxmlformats.org/officeDocument/2006/relationships/hyperlink" Target="mailto:danielle.swainston@redcar-cleveland.gov.uk" TargetMode="External"/><Relationship Id="rId82" Type="http://schemas.openxmlformats.org/officeDocument/2006/relationships/oleObject" Target="embeddings/oleObject34.bin"/><Relationship Id="rId19" Type="http://schemas.openxmlformats.org/officeDocument/2006/relationships/hyperlink" Target="mailto:nikki.carmichael@redcar-cleveland.gov.uk" TargetMode="External"/><Relationship Id="rId14" Type="http://schemas.openxmlformats.org/officeDocument/2006/relationships/oleObject" Target="embeddings/oleObject2.bin"/><Relationship Id="rId30" Type="http://schemas.openxmlformats.org/officeDocument/2006/relationships/hyperlink" Target="mailto:emma.bainbridge@redcar-cleveland.gov.uk" TargetMode="External"/><Relationship Id="rId35" Type="http://schemas.openxmlformats.org/officeDocument/2006/relationships/image" Target="media/image8.emf"/><Relationship Id="rId56" Type="http://schemas.openxmlformats.org/officeDocument/2006/relationships/hyperlink" Target="mailto:kellie.gorman@redcar-cleveland.gov.uk" TargetMode="External"/><Relationship Id="rId77" Type="http://schemas.openxmlformats.org/officeDocument/2006/relationships/oleObject" Target="embeddings/oleObject31.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kellie.gorman@redcar-cleveland.gov.uk" TargetMode="External"/><Relationship Id="rId72" Type="http://schemas.openxmlformats.org/officeDocument/2006/relationships/image" Target="media/image16.emf"/><Relationship Id="rId93" Type="http://schemas.openxmlformats.org/officeDocument/2006/relationships/hyperlink" Target="https://www.gov.uk/government/publications/household-support-fund-guidance-for-local-councils/1-april-2025-to-31-march-2026-household-support-fund-guidance-for-county-councils-and-unitary-authorities-in-england" TargetMode="External"/><Relationship Id="rId9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0</TotalTime>
  <Pages>4</Pages>
  <Words>6910</Words>
  <Characters>39387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46205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Anthony Tyreman</cp:lastModifiedBy>
  <cp:revision>2</cp:revision>
  <cp:lastPrinted>2020-05-07T08:47:00Z</cp:lastPrinted>
  <dcterms:created xsi:type="dcterms:W3CDTF">2025-07-08T15:06:00Z</dcterms:created>
  <dcterms:modified xsi:type="dcterms:W3CDTF">2025-07-08T15:06:00Z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1796962205</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Julie.McCulloch@redcar-cleveland.gov.uk</vt:lpwstr>
  </property>
  <property fmtid="{D5CDD505-2E9C-101B-9397-08002B2CF9AE}" pid="6" name="_AuthorEmailDisplayName">
    <vt:lpwstr>Julie McCulloch</vt:lpwstr>
  </property>
  <property fmtid="{D5CDD505-2E9C-101B-9397-08002B2CF9AE}" pid="7" name="_ReviewingToolsShownOnce">
    <vt:lpwstr/>
  </property>
</Properties>
</file>