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Default="00FB1E4C"/>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70DE5A63" w:rsidR="00FB1E4C" w:rsidRDefault="007A5466">
      <w:pPr>
        <w:jc w:val="center"/>
        <w:rPr>
          <w:sz w:val="28"/>
        </w:rPr>
      </w:pPr>
      <w:r>
        <w:rPr>
          <w:sz w:val="28"/>
        </w:rPr>
        <w:t>Period</w:t>
      </w:r>
      <w:r w:rsidR="0072403F">
        <w:rPr>
          <w:sz w:val="28"/>
        </w:rPr>
        <w:t xml:space="preserve"> covered:  </w:t>
      </w:r>
      <w:r>
        <w:rPr>
          <w:sz w:val="28"/>
        </w:rPr>
        <w:t>20</w:t>
      </w:r>
      <w:r w:rsidR="001A4C17">
        <w:rPr>
          <w:sz w:val="28"/>
        </w:rPr>
        <w:t>2</w:t>
      </w:r>
      <w:r w:rsidR="0092256E">
        <w:rPr>
          <w:sz w:val="28"/>
        </w:rPr>
        <w:t>4</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67096AF0" w:rsidR="00FB1E4C" w:rsidRDefault="00FB1E4C" w:rsidP="004F33F8">
      <w:pPr>
        <w:pStyle w:val="Heading4"/>
      </w:pPr>
      <w:r>
        <w:t>Published:</w:t>
      </w:r>
      <w:bookmarkStart w:id="1" w:name="pubdate1"/>
      <w:bookmarkEnd w:id="1"/>
      <w:r>
        <w:t xml:space="preserve">  </w:t>
      </w:r>
      <w:r w:rsidR="007F590F">
        <w:t>29</w:t>
      </w:r>
      <w:r w:rsidR="007F0F79">
        <w:t>/</w:t>
      </w:r>
      <w:r w:rsidR="00FE7A5A">
        <w:t>0</w:t>
      </w:r>
      <w:r w:rsidR="00DC0BBA">
        <w:t>7</w:t>
      </w:r>
      <w:r w:rsidR="0092256E">
        <w:t>/</w:t>
      </w:r>
      <w:r w:rsidR="00FB5D9E">
        <w:t>202</w:t>
      </w:r>
      <w:r w:rsidR="00FE7A5A">
        <w:t>5</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“which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(a) a notice (called here a Forward Plan) has been published in connection with the matter in question;</w:t>
      </w:r>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joint arrangements in the course of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where the decision taken is an individual, his/her name and title, if any and where the decision taker is a body, its name and details of membership;</w:t>
      </w:r>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the date on which, or the period within which, the decision will be taken;</w:t>
      </w:r>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the identity of the principal groups whom the decision taker proposes to consult before taking the decision; and the means by which any such consultation is proposed to be undertaken;</w:t>
      </w:r>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whether or not the decision is considered to be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If a matter which is likely to be a key decision has not been included in the forward plan, then subject to Rule 16 (special urgency), the decision may still be taken if;</w:t>
      </w:r>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the decision must be taken by such a date that it is impracticable to defer the decision until it has been included in the next forward plan and until the start of the first month to which the next forward plan relates;</w:t>
      </w:r>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the proper officer has informed the chair of a relevant overview and scrutiny committee, or if there is no such person, each member of that committee in writing, by notice, of the matter to which the decision is to be made;</w:t>
      </w:r>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If there is no chair of a relevant overview and scrutiny committee, or if the chair of each relevant overview and scrutiny committee is unable to act, then the agreement of the Mayor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443B14EF" w14:textId="0A5AD5DA" w:rsidR="00453969" w:rsidRDefault="00453969" w:rsidP="00453969">
      <w:pPr>
        <w:rPr>
          <w:b/>
          <w:sz w:val="28"/>
          <w:szCs w:val="28"/>
          <w:lang w:val="en-US"/>
        </w:rPr>
      </w:pPr>
      <w:r>
        <w:rPr>
          <w:b/>
          <w:sz w:val="28"/>
        </w:rPr>
        <w:t xml:space="preserve">DECISION: </w:t>
      </w:r>
      <w:r w:rsidRPr="006B4381">
        <w:rPr>
          <w:b/>
          <w:sz w:val="28"/>
        </w:rPr>
        <w:t>ADD00</w:t>
      </w:r>
      <w:r>
        <w:rPr>
          <w:b/>
          <w:sz w:val="28"/>
        </w:rPr>
        <w:t xml:space="preserve">69 </w:t>
      </w:r>
      <w:r w:rsidRPr="00453969">
        <w:rPr>
          <w:b/>
          <w:sz w:val="28"/>
        </w:rPr>
        <w:t xml:space="preserve">Regional Enforcement Team - Barrister Support  </w:t>
      </w:r>
    </w:p>
    <w:p w14:paraId="299EFB1A" w14:textId="77777777" w:rsidR="00453969" w:rsidRDefault="00453969" w:rsidP="00453969">
      <w:pPr>
        <w:rPr>
          <w:b/>
          <w:sz w:val="28"/>
        </w:rPr>
      </w:pPr>
    </w:p>
    <w:p w14:paraId="5313EBF6" w14:textId="77777777"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256B695" w14:textId="64A7929F" w:rsidR="00453969" w:rsidRPr="00307EAB" w:rsidRDefault="00453969" w:rsidP="00453969">
      <w:pPr>
        <w:rPr>
          <w:noProof/>
          <w:lang w:val="en-US"/>
        </w:rPr>
      </w:pPr>
      <w:r w:rsidRPr="002F6EC2">
        <w:rPr>
          <w:lang w:val="en-US"/>
        </w:rPr>
        <w:t xml:space="preserve">Barrister Services support </w:t>
      </w:r>
      <w:r>
        <w:rPr>
          <w:lang w:val="en-US"/>
        </w:rPr>
        <w:t xml:space="preserve">for </w:t>
      </w:r>
      <w:r w:rsidRPr="002F6EC2">
        <w:rPr>
          <w:lang w:val="en-US"/>
        </w:rPr>
        <w:t>the Regional Enforcement Team, who are hosted by Redcar &amp; Cleveland Borough Council</w:t>
      </w:r>
      <w:r>
        <w:rPr>
          <w:lang w:val="en-US"/>
        </w:rPr>
        <w:t xml:space="preserve"> (grant funded team). </w:t>
      </w:r>
      <w:r w:rsidRPr="002F6EC2">
        <w:rPr>
          <w:lang w:val="en-US"/>
        </w:rPr>
        <w:t xml:space="preserve">The Barrister Services provide expert knowledge and guidance to the Team in relation to ongoing investigation of </w:t>
      </w:r>
      <w:r>
        <w:rPr>
          <w:lang w:val="en-US"/>
        </w:rPr>
        <w:t xml:space="preserve">criminal cases on a local, regional and </w:t>
      </w:r>
      <w:r w:rsidRPr="002F6EC2">
        <w:rPr>
          <w:lang w:val="en-US"/>
        </w:rPr>
        <w:t xml:space="preserve">national </w:t>
      </w:r>
      <w:r>
        <w:rPr>
          <w:lang w:val="en-US"/>
        </w:rPr>
        <w:t>level.</w:t>
      </w:r>
      <w:r w:rsidRPr="00FE7E97">
        <w:rPr>
          <w:noProof/>
          <w:lang w:val="en-US"/>
        </w:rPr>
        <w:t xml:space="preserve"> </w:t>
      </w:r>
    </w:p>
    <w:p w14:paraId="73A734BD" w14:textId="77777777" w:rsidR="00453969" w:rsidRDefault="00453969" w:rsidP="0045396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51CBFADF" w:rsidR="00453969" w:rsidRDefault="00453969" w:rsidP="00453969">
      <w:r>
        <w:t>Cabinet Member for Health and Welfare</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184E85A9" w:rsidR="00453969" w:rsidRDefault="00453969" w:rsidP="00453969">
      <w:r>
        <w:t>February 2024</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490ADE0A" w:rsidR="00453969" w:rsidRPr="00D0402E" w:rsidRDefault="00453969" w:rsidP="00453969">
      <w:pPr>
        <w:rPr>
          <w:noProof/>
          <w:lang w:val="en-US"/>
        </w:rPr>
      </w:pPr>
      <w:r w:rsidRPr="00D0402E">
        <w:rPr>
          <w:noProof/>
          <w:lang w:val="en-US"/>
        </w:rPr>
        <w:t xml:space="preserve">Cabinet Member for </w:t>
      </w:r>
      <w:r>
        <w:rPr>
          <w:noProof/>
          <w:lang w:val="en-US"/>
        </w:rPr>
        <w:t>Healt</w:t>
      </w:r>
      <w:r w:rsidR="000A5B2F">
        <w:rPr>
          <w:noProof/>
          <w:lang w:val="en-US"/>
        </w:rPr>
        <w:t>h</w:t>
      </w:r>
      <w:r>
        <w:rPr>
          <w:noProof/>
          <w:lang w:val="en-US"/>
        </w:rPr>
        <w:t xml:space="preserve"> and Welfare</w:t>
      </w:r>
    </w:p>
    <w:p w14:paraId="273277E4" w14:textId="77777777" w:rsidR="00453969" w:rsidRPr="00D0402E" w:rsidRDefault="00453969" w:rsidP="00453969">
      <w:pPr>
        <w:rPr>
          <w:noProof/>
          <w:lang w:val="en-US"/>
        </w:rPr>
      </w:pPr>
      <w:r>
        <w:rPr>
          <w:noProof/>
          <w:lang w:val="en-US"/>
        </w:rPr>
        <w:t>Executive</w:t>
      </w:r>
      <w:r w:rsidRPr="00D0402E">
        <w:rPr>
          <w:noProof/>
          <w:lang w:val="en-US"/>
        </w:rPr>
        <w:t xml:space="preserve"> 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5686159B" w:rsidR="00453969" w:rsidRDefault="00453969" w:rsidP="00453969">
      <w:r>
        <w:t xml:space="preserve">Representations should be made to </w:t>
      </w:r>
      <w:r w:rsidR="00751FA8">
        <w:t xml:space="preserve">Erika Grunert </w:t>
      </w:r>
      <w:r>
        <w:t xml:space="preserve">before </w:t>
      </w:r>
      <w:r w:rsidR="00751FA8">
        <w:t>31 January</w:t>
      </w:r>
      <w:r>
        <w:t xml:space="preserve"> 202</w:t>
      </w:r>
      <w:r w:rsidR="00751FA8">
        <w:t>4</w:t>
      </w:r>
      <w:r>
        <w:t>.</w:t>
      </w:r>
    </w:p>
    <w:p w14:paraId="1F480415" w14:textId="5FAFE3B7" w:rsidR="00453969" w:rsidRDefault="00453969" w:rsidP="00453969">
      <w:pPr>
        <w:rPr>
          <w:noProof/>
          <w:lang w:val="en-US"/>
        </w:rPr>
      </w:pPr>
      <w:r>
        <w:t xml:space="preserve">Tel: </w:t>
      </w:r>
      <w:r w:rsidR="00751FA8">
        <w:rPr>
          <w:noProof/>
          <w:lang w:val="en-US"/>
        </w:rPr>
        <w:t xml:space="preserve">01287 612457 or email </w:t>
      </w:r>
      <w:hyperlink r:id="rId11" w:history="1">
        <w:r w:rsidR="00751FA8" w:rsidRPr="00BB69DD">
          <w:rPr>
            <w:rStyle w:val="Hyperlink"/>
            <w:lang w:val="en-US"/>
          </w:rPr>
          <w:t>erika.grunert@redcar-cleveland.gov.uk</w:t>
        </w:r>
      </w:hyperlink>
      <w:r w:rsidR="00751FA8">
        <w:rPr>
          <w:lang w:val="en-US"/>
        </w:rPr>
        <w:t xml:space="preserve"> </w:t>
      </w:r>
    </w:p>
    <w:p w14:paraId="28D15FD7" w14:textId="77777777" w:rsidR="00453969" w:rsidRDefault="00453969" w:rsidP="00453969"/>
    <w:p w14:paraId="03567627" w14:textId="3731038B" w:rsidR="00453969" w:rsidRDefault="00453969" w:rsidP="00453969">
      <w:r>
        <w:t xml:space="preserve">First published in Forward Plan on </w:t>
      </w:r>
      <w:r w:rsidR="00751FA8">
        <w:t>3 January 2024</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5083D4C6">
                <wp:simplePos x="0" y="0"/>
                <wp:positionH relativeFrom="page">
                  <wp:posOffset>3185795</wp:posOffset>
                </wp:positionH>
                <wp:positionV relativeFrom="paragraph">
                  <wp:posOffset>99695</wp:posOffset>
                </wp:positionV>
                <wp:extent cx="1092200" cy="730250"/>
                <wp:effectExtent l="0" t="0" r="12700" b="12700"/>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33E8459" w14:textId="21A97D31" w:rsidR="00453969" w:rsidRDefault="00EE7C0D" w:rsidP="00877698">
                            <w:r>
                              <w:object w:dxaOrig="1376" w:dyaOrig="893" w14:anchorId="537888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pt;height:49.15pt">
                                  <v:imagedata r:id="rId12" o:title=""/>
                                </v:shape>
                                <o:OLEObject Type="Embed" ProgID="Acrobat.Document.DC" ShapeID="_x0000_i1025" DrawAspect="Icon" ObjectID="_1815298725" r:id="rId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2D7188" id="Text Box 1" o:spid="_x0000_s1028" type="#_x0000_t202" style="position:absolute;margin-left:250.85pt;margin-top:7.85pt;width:86pt;height:5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" fillcolor="window" strokeweight=".5pt">
                <v:path arrowok="t"/>
                <v:textbox style="mso-fit-shape-to-text:t">
                  <w:txbxContent>
                    <w:p w14:paraId="433E8459" w14:textId="21A97D31" w:rsidR="00453969" w:rsidRDefault="00EE7C0D" w:rsidP="00877698">
                      <w:r>
                        <w:object w:dxaOrig="1376" w:dyaOrig="893" w14:anchorId="5378881C">
                          <v:shape id="_x0000_i1025" type="#_x0000_t75" style="width:75.4pt;height:49.15pt">
                            <v:imagedata r:id="rId14" o:title=""/>
                          </v:shape>
                          <o:OLEObject Type="Embed" ProgID="Acrobat.Document.DC" ShapeID="_x0000_i1025" DrawAspect="Icon" ObjectID="_1812957360" r:id="rId15"/>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p w14:paraId="1318AC12" w14:textId="77777777" w:rsidR="0061511F" w:rsidRDefault="0061511F">
      <w:pPr>
        <w:rPr>
          <w:b/>
          <w:sz w:val="28"/>
        </w:rPr>
      </w:pPr>
      <w:r>
        <w:rPr>
          <w:b/>
          <w:sz w:val="28"/>
        </w:rPr>
        <w:br w:type="page"/>
      </w:r>
    </w:p>
    <w:p w14:paraId="16D913E3" w14:textId="7C4F8E72" w:rsidR="000A5B2F" w:rsidRDefault="000A5B2F" w:rsidP="000A5B2F">
      <w:pPr>
        <w:rPr>
          <w:b/>
          <w:sz w:val="28"/>
          <w:lang w:val="en-US"/>
        </w:rPr>
      </w:pPr>
      <w:r>
        <w:rPr>
          <w:b/>
          <w:sz w:val="28"/>
        </w:rPr>
        <w:t xml:space="preserve">DECISION: </w:t>
      </w:r>
      <w:r w:rsidRPr="006B4381">
        <w:rPr>
          <w:b/>
          <w:sz w:val="28"/>
        </w:rPr>
        <w:t>ADD00</w:t>
      </w:r>
      <w:r>
        <w:rPr>
          <w:b/>
          <w:sz w:val="28"/>
        </w:rPr>
        <w:t xml:space="preserve">70 </w:t>
      </w:r>
      <w:r w:rsidRPr="000A5B2F">
        <w:rPr>
          <w:b/>
          <w:sz w:val="28"/>
          <w:lang w:val="en-US"/>
        </w:rPr>
        <w:t>Telecare Services</w:t>
      </w:r>
    </w:p>
    <w:p w14:paraId="40A941EA" w14:textId="77777777" w:rsidR="000A5B2F" w:rsidRDefault="000A5B2F" w:rsidP="000A5B2F">
      <w:pPr>
        <w:rPr>
          <w:b/>
          <w:sz w:val="28"/>
        </w:rPr>
      </w:pPr>
    </w:p>
    <w:p w14:paraId="20DCABC1" w14:textId="77777777" w:rsidR="000A5B2F" w:rsidRDefault="000A5B2F" w:rsidP="000A5B2F">
      <w:pPr>
        <w:rPr>
          <w:b/>
          <w:sz w:val="28"/>
        </w:rPr>
      </w:pPr>
      <w:r>
        <w:rPr>
          <w:b/>
          <w:sz w:val="28"/>
        </w:rPr>
        <w:t xml:space="preserve">Nature of the decision: </w:t>
      </w:r>
    </w:p>
    <w:p w14:paraId="4CB5DF1C" w14:textId="77777777" w:rsidR="000A5B2F" w:rsidRDefault="000A5B2F" w:rsidP="000A5B2F">
      <w:pPr>
        <w:rPr>
          <w:b/>
          <w:sz w:val="28"/>
        </w:rPr>
      </w:pPr>
    </w:p>
    <w:p w14:paraId="23579140" w14:textId="1FBDE350" w:rsidR="000A5B2F" w:rsidRDefault="00E11BA5" w:rsidP="000A5B2F">
      <w:pPr>
        <w:rPr>
          <w:lang w:val="en-US"/>
        </w:rPr>
      </w:pPr>
      <w:r w:rsidRPr="00E11BA5">
        <w:rPr>
          <w:lang w:val="en-US"/>
        </w:rPr>
        <w:t>Award a contract for Telecare Services for 2 years period from April 2024 in accordance with the Contract Procedure Rules. With the option to extend for a further 2 years.</w:t>
      </w:r>
    </w:p>
    <w:p w14:paraId="08E8067E" w14:textId="77777777" w:rsidR="000A5B2F" w:rsidRDefault="000A5B2F" w:rsidP="000A5B2F">
      <w:pPr>
        <w:rPr>
          <w:b/>
          <w:sz w:val="28"/>
        </w:rPr>
      </w:pPr>
    </w:p>
    <w:p w14:paraId="1474E4A1" w14:textId="7931DC94" w:rsidR="000A5B2F" w:rsidRDefault="000A5B2F" w:rsidP="000A5B2F">
      <w:pPr>
        <w:rPr>
          <w:b/>
          <w:sz w:val="28"/>
        </w:rPr>
      </w:pPr>
      <w:r>
        <w:rPr>
          <w:b/>
          <w:sz w:val="28"/>
        </w:rPr>
        <w:t>Who will make the decision?</w:t>
      </w:r>
    </w:p>
    <w:p w14:paraId="6373A6FD" w14:textId="77777777" w:rsidR="000A5B2F" w:rsidRDefault="000A5B2F" w:rsidP="000A5B2F">
      <w:pPr>
        <w:rPr>
          <w:b/>
          <w:sz w:val="28"/>
        </w:rPr>
      </w:pPr>
    </w:p>
    <w:p w14:paraId="66DA2215" w14:textId="3F379758" w:rsidR="000A5B2F" w:rsidRDefault="000A5B2F" w:rsidP="000A5B2F">
      <w:r>
        <w:t>Cabinet Member for Adults</w:t>
      </w:r>
    </w:p>
    <w:p w14:paraId="595A683A" w14:textId="77777777" w:rsidR="000A5B2F" w:rsidRDefault="000A5B2F" w:rsidP="000A5B2F"/>
    <w:p w14:paraId="7C5D68C9" w14:textId="77777777" w:rsidR="000A5B2F" w:rsidRDefault="000A5B2F" w:rsidP="000A5B2F">
      <w:pPr>
        <w:rPr>
          <w:b/>
          <w:sz w:val="28"/>
        </w:rPr>
      </w:pPr>
      <w:r>
        <w:rPr>
          <w:b/>
          <w:sz w:val="28"/>
        </w:rPr>
        <w:t>When is the decision to be taken?</w:t>
      </w:r>
    </w:p>
    <w:p w14:paraId="2689E08E" w14:textId="77777777" w:rsidR="000A5B2F" w:rsidRDefault="000A5B2F" w:rsidP="000A5B2F">
      <w:pPr>
        <w:rPr>
          <w:b/>
          <w:sz w:val="28"/>
        </w:rPr>
      </w:pPr>
    </w:p>
    <w:p w14:paraId="1278730B" w14:textId="262F0F15" w:rsidR="000A5B2F" w:rsidRDefault="000A5B2F" w:rsidP="000A5B2F">
      <w:r>
        <w:t>March 2024</w:t>
      </w:r>
    </w:p>
    <w:p w14:paraId="31E21D1A" w14:textId="77777777" w:rsidR="000A5B2F" w:rsidRDefault="000A5B2F" w:rsidP="000A5B2F"/>
    <w:p w14:paraId="4A833973" w14:textId="77777777" w:rsidR="000A5B2F" w:rsidRDefault="000A5B2F" w:rsidP="000A5B2F">
      <w:pPr>
        <w:rPr>
          <w:b/>
          <w:sz w:val="28"/>
        </w:rPr>
      </w:pPr>
      <w:r>
        <w:rPr>
          <w:b/>
          <w:sz w:val="28"/>
        </w:rPr>
        <w:t>Who will be consulted and how?</w:t>
      </w:r>
    </w:p>
    <w:p w14:paraId="273FC3CD" w14:textId="77777777" w:rsidR="000A5B2F" w:rsidRDefault="000A5B2F" w:rsidP="000A5B2F">
      <w:pPr>
        <w:rPr>
          <w:b/>
          <w:sz w:val="28"/>
        </w:rPr>
      </w:pPr>
    </w:p>
    <w:p w14:paraId="54474CD7" w14:textId="0D33BF97" w:rsidR="000A5B2F" w:rsidRPr="00D0402E" w:rsidRDefault="000A5B2F" w:rsidP="000A5B2F">
      <w:pPr>
        <w:rPr>
          <w:noProof/>
          <w:lang w:val="en-US"/>
        </w:rPr>
      </w:pPr>
      <w:r w:rsidRPr="00D0402E">
        <w:rPr>
          <w:noProof/>
          <w:lang w:val="en-US"/>
        </w:rPr>
        <w:t xml:space="preserve">Cabinet Member for </w:t>
      </w:r>
      <w:r>
        <w:rPr>
          <w:noProof/>
          <w:lang w:val="en-US"/>
        </w:rPr>
        <w:t>Adults</w:t>
      </w:r>
    </w:p>
    <w:p w14:paraId="4E5BA4E1" w14:textId="77777777" w:rsidR="000A5B2F" w:rsidRPr="00D0402E" w:rsidRDefault="000A5B2F" w:rsidP="000A5B2F">
      <w:pPr>
        <w:rPr>
          <w:noProof/>
          <w:lang w:val="en-US"/>
        </w:rPr>
      </w:pPr>
      <w:r>
        <w:rPr>
          <w:noProof/>
          <w:lang w:val="en-US"/>
        </w:rPr>
        <w:t>Executive</w:t>
      </w:r>
      <w:r w:rsidRPr="00D0402E">
        <w:rPr>
          <w:noProof/>
          <w:lang w:val="en-US"/>
        </w:rPr>
        <w:t xml:space="preserve"> Director for Adults &amp; Communities</w:t>
      </w:r>
    </w:p>
    <w:p w14:paraId="2CD11E3C" w14:textId="77777777" w:rsidR="000A5B2F" w:rsidRPr="00D0402E" w:rsidRDefault="000A5B2F" w:rsidP="000A5B2F">
      <w:pPr>
        <w:rPr>
          <w:noProof/>
          <w:lang w:val="en-US"/>
        </w:rPr>
      </w:pPr>
      <w:r w:rsidRPr="00D0402E">
        <w:rPr>
          <w:noProof/>
          <w:lang w:val="en-US"/>
        </w:rPr>
        <w:t>Chief Finance Officer</w:t>
      </w:r>
    </w:p>
    <w:p w14:paraId="6D81BD1C" w14:textId="77777777" w:rsidR="000A5B2F" w:rsidRPr="00D0402E" w:rsidRDefault="000A5B2F" w:rsidP="000A5B2F">
      <w:pPr>
        <w:rPr>
          <w:noProof/>
          <w:lang w:val="en-US"/>
        </w:rPr>
      </w:pPr>
      <w:r w:rsidRPr="00D0402E">
        <w:rPr>
          <w:noProof/>
          <w:lang w:val="en-US"/>
        </w:rPr>
        <w:t>Chief Legal Officer</w:t>
      </w:r>
    </w:p>
    <w:p w14:paraId="2540C8CB" w14:textId="77777777" w:rsidR="000A5B2F" w:rsidRDefault="000A5B2F" w:rsidP="000A5B2F">
      <w:pPr>
        <w:rPr>
          <w:noProof/>
          <w:lang w:val="en-US"/>
        </w:rPr>
      </w:pPr>
      <w:r w:rsidRPr="00D0402E">
        <w:rPr>
          <w:noProof/>
          <w:lang w:val="en-US"/>
        </w:rPr>
        <w:t>All of the above will be consulted via approval of the delegated decision</w:t>
      </w:r>
    </w:p>
    <w:p w14:paraId="4163E3B2" w14:textId="77777777" w:rsidR="000A5B2F" w:rsidRDefault="000A5B2F" w:rsidP="000A5B2F"/>
    <w:p w14:paraId="3022F63D" w14:textId="77777777" w:rsidR="000A5B2F" w:rsidRDefault="000A5B2F" w:rsidP="000A5B2F">
      <w:pPr>
        <w:rPr>
          <w:b/>
          <w:sz w:val="28"/>
        </w:rPr>
      </w:pPr>
      <w:r>
        <w:rPr>
          <w:b/>
          <w:sz w:val="28"/>
        </w:rPr>
        <w:t>Supporting documentation:</w:t>
      </w:r>
    </w:p>
    <w:p w14:paraId="484D3C14" w14:textId="77777777" w:rsidR="000A5B2F" w:rsidRDefault="000A5B2F" w:rsidP="000A5B2F">
      <w:pPr>
        <w:rPr>
          <w:b/>
          <w:sz w:val="28"/>
        </w:rPr>
      </w:pPr>
    </w:p>
    <w:p w14:paraId="5606B4C3" w14:textId="77777777" w:rsidR="000A5B2F" w:rsidRDefault="000A5B2F" w:rsidP="000A5B2F">
      <w:r>
        <w:t>There are no supporting documents for this decision.</w:t>
      </w:r>
    </w:p>
    <w:p w14:paraId="5A519373" w14:textId="77777777" w:rsidR="000A5B2F" w:rsidRDefault="000A5B2F" w:rsidP="000A5B2F"/>
    <w:p w14:paraId="0692913A" w14:textId="77777777" w:rsidR="000A5B2F" w:rsidRDefault="000A5B2F" w:rsidP="000A5B2F">
      <w:pPr>
        <w:rPr>
          <w:b/>
          <w:sz w:val="28"/>
        </w:rPr>
      </w:pPr>
      <w:r>
        <w:rPr>
          <w:b/>
          <w:sz w:val="28"/>
        </w:rPr>
        <w:t>How and by when to make representations:</w:t>
      </w:r>
    </w:p>
    <w:p w14:paraId="3FDA0782" w14:textId="77777777" w:rsidR="000A5B2F" w:rsidRDefault="000A5B2F" w:rsidP="000A5B2F">
      <w:pPr>
        <w:rPr>
          <w:b/>
          <w:sz w:val="28"/>
        </w:rPr>
      </w:pPr>
    </w:p>
    <w:p w14:paraId="2A5ECADD" w14:textId="42F8BDC5" w:rsidR="000A5B2F" w:rsidRDefault="000A5B2F" w:rsidP="000A5B2F">
      <w:r>
        <w:t>Representations should be made to Omar Hijab before 15 March 2024.</w:t>
      </w:r>
    </w:p>
    <w:p w14:paraId="11994273" w14:textId="2BCA12F8" w:rsidR="000A5B2F" w:rsidRDefault="000A5B2F" w:rsidP="000A5B2F">
      <w:pPr>
        <w:rPr>
          <w:noProof/>
          <w:lang w:val="en-US"/>
        </w:rPr>
      </w:pPr>
      <w:r>
        <w:t xml:space="preserve">Tel: </w:t>
      </w:r>
      <w:r w:rsidRPr="000A5B2F">
        <w:rPr>
          <w:noProof/>
          <w:lang w:val="en-US"/>
        </w:rPr>
        <w:t>07970420706</w:t>
      </w:r>
      <w:r>
        <w:rPr>
          <w:noProof/>
          <w:lang w:val="en-US"/>
        </w:rPr>
        <w:t xml:space="preserve"> or email </w:t>
      </w:r>
      <w:hyperlink r:id="rId16" w:history="1">
        <w:r w:rsidRPr="00A510CF">
          <w:rPr>
            <w:rStyle w:val="Hyperlink"/>
            <w:noProof/>
            <w:lang w:val="en-US"/>
          </w:rPr>
          <w:t>omar.hijab@redcar-cleveland.gov.uk</w:t>
        </w:r>
      </w:hyperlink>
      <w:r>
        <w:rPr>
          <w:noProof/>
          <w:lang w:val="en-US"/>
        </w:rPr>
        <w:t xml:space="preserve"> </w:t>
      </w:r>
      <w:r>
        <w:t xml:space="preserve"> </w:t>
      </w:r>
      <w:hyperlink r:id="rId17" w:history="1"/>
      <w:r>
        <w:rPr>
          <w:lang w:val="en-US"/>
        </w:rPr>
        <w:t xml:space="preserve"> </w:t>
      </w:r>
    </w:p>
    <w:p w14:paraId="3F96F82A" w14:textId="77777777" w:rsidR="000A5B2F" w:rsidRDefault="000A5B2F" w:rsidP="000A5B2F"/>
    <w:p w14:paraId="1DBB3A8D" w14:textId="3EB6D552" w:rsidR="000A5B2F" w:rsidRDefault="000A5B2F" w:rsidP="000A5B2F">
      <w:r>
        <w:t>First published in Forward Plan on 16 February 2024</w:t>
      </w:r>
    </w:p>
    <w:p w14:paraId="32C1FE27" w14:textId="77777777" w:rsidR="000A5B2F" w:rsidRDefault="000A5B2F" w:rsidP="000A5B2F"/>
    <w:p w14:paraId="573FEA38" w14:textId="77777777" w:rsidR="000A5B2F" w:rsidRPr="008254C1" w:rsidRDefault="000A5B2F" w:rsidP="000A5B2F">
      <w:pPr>
        <w:rPr>
          <w:b/>
          <w:sz w:val="28"/>
          <w:szCs w:val="28"/>
        </w:rPr>
      </w:pPr>
      <w:r w:rsidRPr="008254C1">
        <w:rPr>
          <w:b/>
          <w:sz w:val="28"/>
          <w:szCs w:val="28"/>
        </w:rPr>
        <w:t>Following the Making of the decision, the decision form will be published here:</w:t>
      </w:r>
    </w:p>
    <w:p w14:paraId="4A094E32" w14:textId="6666E8D2" w:rsidR="000A5B2F" w:rsidRDefault="000A5B2F" w:rsidP="000A5B2F"/>
    <w:p w14:paraId="6209A48F" w14:textId="14FEBC73" w:rsidR="000A5B2F" w:rsidRDefault="00F90466" w:rsidP="000A5B2F">
      <w:r>
        <w:rPr>
          <w:noProof/>
        </w:rPr>
        <mc:AlternateContent>
          <mc:Choice Requires="wps">
            <w:drawing>
              <wp:anchor distT="0" distB="0" distL="114300" distR="114300" simplePos="0" relativeHeight="251922432" behindDoc="0" locked="0" layoutInCell="1" allowOverlap="1" wp14:anchorId="05FBCA70" wp14:editId="18B566B4">
                <wp:simplePos x="0" y="0"/>
                <wp:positionH relativeFrom="page">
                  <wp:posOffset>2124075</wp:posOffset>
                </wp:positionH>
                <wp:positionV relativeFrom="paragraph">
                  <wp:posOffset>102235</wp:posOffset>
                </wp:positionV>
                <wp:extent cx="1114425" cy="628650"/>
                <wp:effectExtent l="0" t="0" r="28575" b="12065"/>
                <wp:wrapNone/>
                <wp:docPr id="3502519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4425" cy="628650"/>
                        </a:xfrm>
                        <a:prstGeom prst="rect">
                          <a:avLst/>
                        </a:prstGeom>
                        <a:solidFill>
                          <a:sysClr val="window" lastClr="FFFFFF"/>
                        </a:solidFill>
                        <a:ln w="6350">
                          <a:solidFill>
                            <a:prstClr val="black"/>
                          </a:solidFill>
                        </a:ln>
                        <a:effectLst/>
                      </wps:spPr>
                      <wps:txbx>
                        <w:txbxContent>
                          <w:p w14:paraId="3E6B6F26" w14:textId="24D3F1FC" w:rsidR="000A5B2F" w:rsidRDefault="00F90466" w:rsidP="00C902B4">
                            <w:r>
                              <w:object w:dxaOrig="1534" w:dyaOrig="997" w14:anchorId="4BEA1B42">
                                <v:shape id="_x0000_i1026" type="#_x0000_t75" style="width:76.7pt;height:49.85pt">
                                  <v:imagedata r:id="rId18" o:title=""/>
                                </v:shape>
                                <o:OLEObject Type="Embed" ProgID="Acrobat.Document.DC" ShapeID="_x0000_i1026" DrawAspect="Icon" ObjectID="_1815298726" r:id="rId1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FBCA70" id="_x0000_s1029" type="#_x0000_t202" style="position:absolute;margin-left:167.25pt;margin-top:8.05pt;width:87.75pt;height:49.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" fillcolor="window" strokeweight=".5pt">
                <v:path arrowok="t"/>
                <v:textbox style="mso-fit-shape-to-text:t">
                  <w:txbxContent>
                    <w:p w14:paraId="3E6B6F26" w14:textId="24D3F1FC" w:rsidR="000A5B2F" w:rsidRDefault="00F90466" w:rsidP="00C902B4">
                      <w:r>
                        <w:object w:dxaOrig="1534" w:dyaOrig="997" w14:anchorId="4BEA1B42">
                          <v:shape id="_x0000_i1026" type="#_x0000_t75" style="width:76.7pt;height:49.85pt">
                            <v:imagedata r:id="rId20" o:title=""/>
                          </v:shape>
                          <o:OLEObject Type="Embed" ProgID="Acrobat.Document.DC" ShapeID="_x0000_i1026" DrawAspect="Icon" ObjectID="_1812957361" r:id="rId21"/>
                        </w:object>
                      </w:r>
                    </w:p>
                  </w:txbxContent>
                </v:textbox>
                <w10:wrap anchorx="page"/>
              </v:shape>
            </w:pict>
          </mc:Fallback>
        </mc:AlternateContent>
      </w:r>
    </w:p>
    <w:p w14:paraId="26FAFE55" w14:textId="32321E51" w:rsidR="000A5B2F" w:rsidRDefault="000A5B2F" w:rsidP="000A5B2F"/>
    <w:p w14:paraId="10D67404" w14:textId="77777777" w:rsidR="00453969" w:rsidRDefault="00453969" w:rsidP="00453969"/>
    <w:p w14:paraId="73D6E1DF" w14:textId="77777777" w:rsidR="00453969" w:rsidRDefault="00453969" w:rsidP="006C26AD">
      <w:pPr>
        <w:rPr>
          <w:b/>
          <w:snapToGrid w:val="0"/>
          <w:sz w:val="31"/>
        </w:rPr>
      </w:pPr>
    </w:p>
    <w:p w14:paraId="64CAF615" w14:textId="0BF9A664" w:rsidR="00F07A43" w:rsidRDefault="00F07A43" w:rsidP="00F07A43">
      <w:pPr>
        <w:rPr>
          <w:b/>
          <w:sz w:val="28"/>
          <w:lang w:val="en-US"/>
        </w:rPr>
      </w:pPr>
      <w:r>
        <w:rPr>
          <w:b/>
          <w:sz w:val="28"/>
        </w:rPr>
        <w:t xml:space="preserve">DECISION: </w:t>
      </w:r>
      <w:r w:rsidRPr="006B4381">
        <w:rPr>
          <w:b/>
          <w:sz w:val="28"/>
        </w:rPr>
        <w:t>ADD00</w:t>
      </w:r>
      <w:r>
        <w:rPr>
          <w:b/>
          <w:sz w:val="28"/>
        </w:rPr>
        <w:t xml:space="preserve">71 </w:t>
      </w:r>
      <w:r w:rsidR="00A03137" w:rsidRPr="00A03137">
        <w:rPr>
          <w:b/>
          <w:sz w:val="28"/>
          <w:lang w:val="en-US"/>
        </w:rPr>
        <w:t>Botton Village (Camphill Trust) Out of Area Services</w:t>
      </w:r>
    </w:p>
    <w:p w14:paraId="75D9CF27" w14:textId="77777777" w:rsidR="00A03137" w:rsidRDefault="00A03137" w:rsidP="00F07A43">
      <w:pPr>
        <w:rPr>
          <w:b/>
          <w:sz w:val="28"/>
          <w:lang w:val="en-US"/>
        </w:rPr>
      </w:pPr>
    </w:p>
    <w:p w14:paraId="57DDD271" w14:textId="77777777" w:rsidR="00F07A43" w:rsidRDefault="00F07A43" w:rsidP="00F07A43">
      <w:pPr>
        <w:rPr>
          <w:b/>
          <w:sz w:val="28"/>
        </w:rPr>
      </w:pPr>
      <w:r>
        <w:rPr>
          <w:b/>
          <w:sz w:val="28"/>
        </w:rPr>
        <w:t xml:space="preserve">Nature of the decision: </w:t>
      </w:r>
    </w:p>
    <w:p w14:paraId="73DF1BCE" w14:textId="77777777" w:rsidR="00F07A43" w:rsidRDefault="00F07A43" w:rsidP="00F07A43">
      <w:pPr>
        <w:rPr>
          <w:b/>
          <w:sz w:val="28"/>
        </w:rPr>
      </w:pPr>
    </w:p>
    <w:p w14:paraId="13E5E7A1" w14:textId="77777777" w:rsidR="00A03137" w:rsidRPr="00A03137" w:rsidRDefault="00A03137" w:rsidP="00A03137">
      <w:pPr>
        <w:rPr>
          <w:lang w:val="en-US"/>
        </w:rPr>
      </w:pPr>
      <w:r w:rsidRPr="00A03137">
        <w:rPr>
          <w:lang w:val="en-US"/>
        </w:rPr>
        <w:t>Approval is requested to award a contract to Camphill Trust for social care placements at Botton Village in Danby.</w:t>
      </w:r>
    </w:p>
    <w:p w14:paraId="75F3C003" w14:textId="77777777" w:rsidR="00A03137" w:rsidRPr="00A03137" w:rsidRDefault="00A03137" w:rsidP="00A03137">
      <w:pPr>
        <w:rPr>
          <w:lang w:val="en-US"/>
        </w:rPr>
      </w:pPr>
      <w:r w:rsidRPr="00A03137">
        <w:rPr>
          <w:lang w:val="en-US"/>
        </w:rPr>
        <w:t xml:space="preserve">Botton Village is a supported living scheme offering a home for a number of adults from R&amp;C with complex care and support needs. </w:t>
      </w:r>
    </w:p>
    <w:p w14:paraId="646F5AA8" w14:textId="231A1998" w:rsidR="00F07A43" w:rsidRDefault="00A03137" w:rsidP="00A03137">
      <w:pPr>
        <w:rPr>
          <w:lang w:val="en-US"/>
        </w:rPr>
      </w:pPr>
      <w:r w:rsidRPr="00A03137">
        <w:rPr>
          <w:lang w:val="en-US"/>
        </w:rPr>
        <w:t>The contract is for 1 year from 1</w:t>
      </w:r>
      <w:r w:rsidRPr="00A03137">
        <w:rPr>
          <w:vertAlign w:val="superscript"/>
          <w:lang w:val="en-US"/>
        </w:rPr>
        <w:t>st</w:t>
      </w:r>
      <w:r w:rsidRPr="00A03137">
        <w:rPr>
          <w:lang w:val="en-US"/>
        </w:rPr>
        <w:t xml:space="preserve"> April 2024 - 31 March 2025.</w:t>
      </w:r>
    </w:p>
    <w:p w14:paraId="74B9BB6B" w14:textId="77777777" w:rsidR="00A03137" w:rsidRDefault="00A03137" w:rsidP="00A03137">
      <w:pPr>
        <w:rPr>
          <w:b/>
          <w:sz w:val="28"/>
        </w:rPr>
      </w:pPr>
    </w:p>
    <w:p w14:paraId="2AB2E20E" w14:textId="77777777" w:rsidR="00F07A43" w:rsidRDefault="00F07A43" w:rsidP="00F07A43">
      <w:pPr>
        <w:rPr>
          <w:b/>
          <w:sz w:val="28"/>
        </w:rPr>
      </w:pPr>
      <w:r>
        <w:rPr>
          <w:b/>
          <w:sz w:val="28"/>
        </w:rPr>
        <w:t>Who will make the decision?</w:t>
      </w:r>
    </w:p>
    <w:p w14:paraId="2B96FDA4" w14:textId="77777777" w:rsidR="00F07A43" w:rsidRDefault="00F07A43" w:rsidP="00F07A43">
      <w:pPr>
        <w:rPr>
          <w:b/>
          <w:sz w:val="28"/>
        </w:rPr>
      </w:pPr>
    </w:p>
    <w:p w14:paraId="58739EA0" w14:textId="4C1A04FB" w:rsidR="00F07A43" w:rsidRDefault="00F07A43" w:rsidP="00F07A43">
      <w:r>
        <w:t>Councillor Belshaw</w:t>
      </w:r>
    </w:p>
    <w:p w14:paraId="5A8D4C27" w14:textId="1EF5D831" w:rsidR="00F07A43" w:rsidRDefault="00F07A43" w:rsidP="00F07A43">
      <w:r>
        <w:t>Cabinet Member for Adults</w:t>
      </w:r>
    </w:p>
    <w:p w14:paraId="79AF4A42" w14:textId="77777777" w:rsidR="00F07A43" w:rsidRDefault="00F07A43" w:rsidP="00F07A43"/>
    <w:p w14:paraId="54C0BADD" w14:textId="77777777" w:rsidR="00F07A43" w:rsidRDefault="00F07A43" w:rsidP="00F07A43">
      <w:pPr>
        <w:rPr>
          <w:b/>
          <w:sz w:val="28"/>
        </w:rPr>
      </w:pPr>
      <w:r>
        <w:rPr>
          <w:b/>
          <w:sz w:val="28"/>
        </w:rPr>
        <w:t>When is the decision to be taken?</w:t>
      </w:r>
    </w:p>
    <w:p w14:paraId="00CD97EA" w14:textId="77777777" w:rsidR="00F07A43" w:rsidRDefault="00F07A43" w:rsidP="00F07A43">
      <w:pPr>
        <w:rPr>
          <w:b/>
          <w:sz w:val="28"/>
        </w:rPr>
      </w:pPr>
    </w:p>
    <w:p w14:paraId="6A49A780" w14:textId="77777777" w:rsidR="00F07A43" w:rsidRDefault="00F07A43" w:rsidP="00F07A43">
      <w:r>
        <w:t>March 2024</w:t>
      </w:r>
    </w:p>
    <w:p w14:paraId="26ABBBE2" w14:textId="77777777" w:rsidR="00F07A43" w:rsidRDefault="00F07A43" w:rsidP="00F07A43"/>
    <w:p w14:paraId="25539F00" w14:textId="77777777" w:rsidR="00F07A43" w:rsidRDefault="00F07A43" w:rsidP="00F07A43">
      <w:pPr>
        <w:rPr>
          <w:b/>
          <w:sz w:val="28"/>
        </w:rPr>
      </w:pPr>
      <w:r>
        <w:rPr>
          <w:b/>
          <w:sz w:val="28"/>
        </w:rPr>
        <w:t>Who will be consulted and how?</w:t>
      </w:r>
    </w:p>
    <w:p w14:paraId="14078AEF" w14:textId="77777777" w:rsidR="00F07A43" w:rsidRDefault="00F07A43" w:rsidP="00F07A43">
      <w:pPr>
        <w:rPr>
          <w:b/>
          <w:sz w:val="28"/>
        </w:rPr>
      </w:pPr>
    </w:p>
    <w:p w14:paraId="0069B4B1" w14:textId="77777777" w:rsidR="00F07A43" w:rsidRPr="00D0402E" w:rsidRDefault="00F07A43" w:rsidP="00F07A43">
      <w:pPr>
        <w:rPr>
          <w:noProof/>
          <w:lang w:val="en-US"/>
        </w:rPr>
      </w:pPr>
      <w:r w:rsidRPr="00D0402E">
        <w:rPr>
          <w:noProof/>
          <w:lang w:val="en-US"/>
        </w:rPr>
        <w:t xml:space="preserve">Cabinet Member for </w:t>
      </w:r>
      <w:r>
        <w:rPr>
          <w:noProof/>
          <w:lang w:val="en-US"/>
        </w:rPr>
        <w:t>Adults</w:t>
      </w:r>
    </w:p>
    <w:p w14:paraId="724590D0" w14:textId="77777777" w:rsidR="00F07A43" w:rsidRPr="00D0402E" w:rsidRDefault="00F07A43" w:rsidP="00F07A43">
      <w:pPr>
        <w:rPr>
          <w:noProof/>
          <w:lang w:val="en-US"/>
        </w:rPr>
      </w:pPr>
      <w:r>
        <w:rPr>
          <w:noProof/>
          <w:lang w:val="en-US"/>
        </w:rPr>
        <w:t>Executive</w:t>
      </w:r>
      <w:r w:rsidRPr="00D0402E">
        <w:rPr>
          <w:noProof/>
          <w:lang w:val="en-US"/>
        </w:rPr>
        <w:t xml:space="preserve"> Director for Adults &amp; Communities</w:t>
      </w:r>
    </w:p>
    <w:p w14:paraId="71D16356" w14:textId="77777777" w:rsidR="00F07A43" w:rsidRPr="00D0402E" w:rsidRDefault="00F07A43" w:rsidP="00F07A43">
      <w:pPr>
        <w:rPr>
          <w:noProof/>
          <w:lang w:val="en-US"/>
        </w:rPr>
      </w:pPr>
      <w:r w:rsidRPr="00D0402E">
        <w:rPr>
          <w:noProof/>
          <w:lang w:val="en-US"/>
        </w:rPr>
        <w:t>Chief Finance Officer</w:t>
      </w:r>
    </w:p>
    <w:p w14:paraId="08DCD880" w14:textId="77777777" w:rsidR="00F07A43" w:rsidRPr="00D0402E" w:rsidRDefault="00F07A43" w:rsidP="00F07A43">
      <w:pPr>
        <w:rPr>
          <w:noProof/>
          <w:lang w:val="en-US"/>
        </w:rPr>
      </w:pPr>
      <w:r w:rsidRPr="00D0402E">
        <w:rPr>
          <w:noProof/>
          <w:lang w:val="en-US"/>
        </w:rPr>
        <w:t>Chief Legal Officer</w:t>
      </w:r>
    </w:p>
    <w:p w14:paraId="1B6A5C87" w14:textId="77777777" w:rsidR="00F07A43" w:rsidRDefault="00F07A43" w:rsidP="00F07A43">
      <w:pPr>
        <w:rPr>
          <w:noProof/>
          <w:lang w:val="en-US"/>
        </w:rPr>
      </w:pPr>
      <w:r w:rsidRPr="00D0402E">
        <w:rPr>
          <w:noProof/>
          <w:lang w:val="en-US"/>
        </w:rPr>
        <w:t>All of the above will be consulted via approval of the delegated decision</w:t>
      </w:r>
    </w:p>
    <w:p w14:paraId="5A6C5918" w14:textId="77777777" w:rsidR="00F07A43" w:rsidRDefault="00F07A43" w:rsidP="00F07A43"/>
    <w:p w14:paraId="09A2D473" w14:textId="77777777" w:rsidR="00F07A43" w:rsidRDefault="00F07A43" w:rsidP="00F07A43">
      <w:pPr>
        <w:rPr>
          <w:b/>
          <w:sz w:val="28"/>
        </w:rPr>
      </w:pPr>
      <w:r>
        <w:rPr>
          <w:b/>
          <w:sz w:val="28"/>
        </w:rPr>
        <w:t>Supporting documentation:</w:t>
      </w:r>
    </w:p>
    <w:p w14:paraId="46BCF460" w14:textId="77777777" w:rsidR="00F07A43" w:rsidRDefault="00F07A43" w:rsidP="00F07A43">
      <w:pPr>
        <w:rPr>
          <w:b/>
          <w:sz w:val="28"/>
        </w:rPr>
      </w:pPr>
    </w:p>
    <w:p w14:paraId="59F7F458" w14:textId="77777777" w:rsidR="00F07A43" w:rsidRDefault="00F07A43" w:rsidP="00F07A43">
      <w:r>
        <w:t>There are no supporting documents for this decision.</w:t>
      </w:r>
    </w:p>
    <w:p w14:paraId="1865BC46" w14:textId="77777777" w:rsidR="00F07A43" w:rsidRDefault="00F07A43" w:rsidP="00F07A43"/>
    <w:p w14:paraId="11F476EA" w14:textId="77777777" w:rsidR="00F07A43" w:rsidRDefault="00F07A43" w:rsidP="00F07A43">
      <w:pPr>
        <w:rPr>
          <w:b/>
          <w:sz w:val="28"/>
        </w:rPr>
      </w:pPr>
      <w:r>
        <w:rPr>
          <w:b/>
          <w:sz w:val="28"/>
        </w:rPr>
        <w:t>How and by when to make representations:</w:t>
      </w:r>
    </w:p>
    <w:p w14:paraId="6A82AC4C" w14:textId="77777777" w:rsidR="00F07A43" w:rsidRDefault="00F07A43" w:rsidP="00F07A43">
      <w:pPr>
        <w:rPr>
          <w:b/>
          <w:sz w:val="28"/>
        </w:rPr>
      </w:pPr>
    </w:p>
    <w:p w14:paraId="3218CFC7" w14:textId="4D38880F" w:rsidR="00F07A43" w:rsidRDefault="00F07A43" w:rsidP="00F07A43">
      <w:r>
        <w:t xml:space="preserve">Representations should be made to </w:t>
      </w:r>
      <w:r w:rsidRPr="00F07A43">
        <w:rPr>
          <w:lang w:val="en-US"/>
        </w:rPr>
        <w:t>Debbie Duncan, Commissioning Lead</w:t>
      </w:r>
      <w:r w:rsidRPr="00F07A43">
        <w:t xml:space="preserve"> </w:t>
      </w:r>
      <w:r>
        <w:t>before 25 March 2024.</w:t>
      </w:r>
    </w:p>
    <w:p w14:paraId="7CE7DBE8" w14:textId="617AB443" w:rsidR="00F07A43" w:rsidRDefault="00F07A43" w:rsidP="00F07A43">
      <w:pPr>
        <w:rPr>
          <w:noProof/>
          <w:lang w:val="en-US"/>
        </w:rPr>
      </w:pPr>
      <w:r>
        <w:t xml:space="preserve">Tel: </w:t>
      </w:r>
      <w:r w:rsidRPr="00F07A43">
        <w:rPr>
          <w:noProof/>
          <w:lang w:val="en-US"/>
        </w:rPr>
        <w:t>07970 427415</w:t>
      </w:r>
      <w:r>
        <w:rPr>
          <w:noProof/>
          <w:lang w:val="en-US"/>
        </w:rPr>
        <w:t xml:space="preserve"> or email </w:t>
      </w:r>
      <w:hyperlink r:id="rId22" w:history="1">
        <w:r w:rsidRPr="00391AA5">
          <w:rPr>
            <w:rStyle w:val="Hyperlink"/>
            <w:lang w:val="en-US"/>
          </w:rPr>
          <w:t>debbie.duncan@redcar-cleveland.gov.uk</w:t>
        </w:r>
      </w:hyperlink>
      <w:r>
        <w:rPr>
          <w:lang w:val="en-US"/>
        </w:rPr>
        <w:t xml:space="preserve"> </w:t>
      </w:r>
    </w:p>
    <w:p w14:paraId="65EC5295" w14:textId="77777777" w:rsidR="00F07A43" w:rsidRDefault="00F07A43" w:rsidP="00F07A43"/>
    <w:p w14:paraId="36290F59" w14:textId="4740BE4F" w:rsidR="00F07A43" w:rsidRDefault="00F07A43" w:rsidP="00F07A43">
      <w:r>
        <w:t>First published in Forward Plan on 26 February 2024</w:t>
      </w:r>
    </w:p>
    <w:p w14:paraId="603E8E6A" w14:textId="77777777" w:rsidR="00F07A43" w:rsidRDefault="00F07A43" w:rsidP="00F07A43"/>
    <w:p w14:paraId="5AEA647A" w14:textId="77777777" w:rsidR="00F07A43" w:rsidRPr="008254C1" w:rsidRDefault="00F07A43" w:rsidP="00F07A43">
      <w:pPr>
        <w:rPr>
          <w:b/>
          <w:sz w:val="28"/>
          <w:szCs w:val="28"/>
        </w:rPr>
      </w:pPr>
      <w:r w:rsidRPr="008254C1">
        <w:rPr>
          <w:b/>
          <w:sz w:val="28"/>
          <w:szCs w:val="28"/>
        </w:rPr>
        <w:t>Following the Making of the decision, the decision form will be published here:</w:t>
      </w:r>
    </w:p>
    <w:p w14:paraId="6D1D92B4" w14:textId="77777777" w:rsidR="00F07A43" w:rsidRDefault="00F07A43" w:rsidP="00F07A43">
      <w:r>
        <w:rPr>
          <w:noProof/>
        </w:rPr>
        <mc:AlternateContent>
          <mc:Choice Requires="wps">
            <w:drawing>
              <wp:anchor distT="0" distB="0" distL="114300" distR="114300" simplePos="0" relativeHeight="251930624" behindDoc="0" locked="0" layoutInCell="1" allowOverlap="1" wp14:anchorId="00C45886" wp14:editId="0784B478">
                <wp:simplePos x="0" y="0"/>
                <wp:positionH relativeFrom="page">
                  <wp:posOffset>3435350</wp:posOffset>
                </wp:positionH>
                <wp:positionV relativeFrom="paragraph">
                  <wp:posOffset>93345</wp:posOffset>
                </wp:positionV>
                <wp:extent cx="1092200" cy="730250"/>
                <wp:effectExtent l="0" t="0" r="12700" b="12700"/>
                <wp:wrapNone/>
                <wp:docPr id="18155018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1D93BBB" w14:textId="6D3BEC9C" w:rsidR="00F07A43" w:rsidRDefault="00EE7C0D" w:rsidP="00810FF5">
                            <w:r>
                              <w:object w:dxaOrig="1376" w:dyaOrig="893" w14:anchorId="0741ABC1">
                                <v:shape id="_x0000_i1027" type="#_x0000_t75" style="width:75.4pt;height:49.15pt">
                                  <v:imagedata r:id="rId23" o:title=""/>
                                </v:shape>
                                <o:OLEObject Type="Embed" ProgID="Acrobat.Document.DC" ShapeID="_x0000_i1027" DrawAspect="Icon" ObjectID="_1815298727" r:id="rId2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C45886" id="_x0000_s1030" type="#_x0000_t202" style="position:absolute;margin-left:270.5pt;margin-top:7.35pt;width:86pt;height:57.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" fillcolor="window" strokeweight=".5pt">
                <v:path arrowok="t"/>
                <v:textbox style="mso-fit-shape-to-text:t">
                  <w:txbxContent>
                    <w:p w14:paraId="41D93BBB" w14:textId="6D3BEC9C" w:rsidR="00F07A43" w:rsidRDefault="00EE7C0D" w:rsidP="00810FF5">
                      <w:r>
                        <w:object w:dxaOrig="1376" w:dyaOrig="893" w14:anchorId="0741ABC1">
                          <v:shape id="_x0000_i1027" type="#_x0000_t75" style="width:75.4pt;height:49.15pt">
                            <v:imagedata r:id="rId25" o:title=""/>
                          </v:shape>
                          <o:OLEObject Type="Embed" ProgID="Acrobat.Document.DC" ShapeID="_x0000_i1027" DrawAspect="Icon" ObjectID="_1812957362" r:id="rId26"/>
                        </w:object>
                      </w:r>
                    </w:p>
                  </w:txbxContent>
                </v:textbox>
                <w10:wrap anchorx="page"/>
              </v:shape>
            </w:pict>
          </mc:Fallback>
        </mc:AlternateContent>
      </w:r>
    </w:p>
    <w:p w14:paraId="3A34DF73" w14:textId="718391FC" w:rsidR="00FF7EB5" w:rsidRDefault="00FF7EB5" w:rsidP="00FF7EB5">
      <w:pPr>
        <w:rPr>
          <w:b/>
          <w:sz w:val="28"/>
          <w:lang w:val="en-US"/>
        </w:rPr>
      </w:pPr>
      <w:r>
        <w:rPr>
          <w:b/>
          <w:snapToGrid w:val="0"/>
          <w:sz w:val="31"/>
        </w:rPr>
        <w:br w:type="page"/>
      </w:r>
      <w:r>
        <w:rPr>
          <w:b/>
          <w:sz w:val="28"/>
        </w:rPr>
        <w:t xml:space="preserve">DECISION: </w:t>
      </w:r>
      <w:r w:rsidRPr="006B4381">
        <w:rPr>
          <w:b/>
          <w:sz w:val="28"/>
        </w:rPr>
        <w:t>ADD00</w:t>
      </w:r>
      <w:r>
        <w:rPr>
          <w:b/>
          <w:sz w:val="28"/>
        </w:rPr>
        <w:t xml:space="preserve">72 </w:t>
      </w:r>
      <w:r w:rsidR="0021599B" w:rsidRPr="0021599B">
        <w:rPr>
          <w:b/>
          <w:sz w:val="28"/>
          <w:lang w:val="en-US"/>
        </w:rPr>
        <w:t>Commence a procurement process and award contract for a South Tees Community Contraception service.</w:t>
      </w:r>
    </w:p>
    <w:p w14:paraId="72A1F8A3" w14:textId="77777777" w:rsidR="0021599B" w:rsidRDefault="0021599B" w:rsidP="00FF7EB5">
      <w:pPr>
        <w:rPr>
          <w:b/>
          <w:sz w:val="28"/>
        </w:rPr>
      </w:pPr>
    </w:p>
    <w:p w14:paraId="196D0A15" w14:textId="77777777" w:rsidR="00FF7EB5" w:rsidRDefault="00FF7EB5" w:rsidP="00FF7EB5">
      <w:pPr>
        <w:rPr>
          <w:b/>
          <w:sz w:val="28"/>
        </w:rPr>
      </w:pPr>
      <w:r>
        <w:rPr>
          <w:b/>
          <w:sz w:val="28"/>
        </w:rPr>
        <w:t xml:space="preserve">Nature of the decision: </w:t>
      </w:r>
    </w:p>
    <w:p w14:paraId="0728902A" w14:textId="77777777" w:rsidR="00FF7EB5" w:rsidRDefault="00FF7EB5" w:rsidP="00FF7EB5">
      <w:pPr>
        <w:rPr>
          <w:b/>
          <w:sz w:val="28"/>
        </w:rPr>
      </w:pPr>
    </w:p>
    <w:p w14:paraId="3A2F4824" w14:textId="2D6D6991" w:rsidR="00FF7EB5" w:rsidRDefault="0021599B" w:rsidP="00FF7EB5">
      <w:pPr>
        <w:rPr>
          <w:lang w:val="en-US"/>
        </w:rPr>
      </w:pPr>
      <w:r w:rsidRPr="0021599B">
        <w:rPr>
          <w:lang w:val="en-US"/>
        </w:rPr>
        <w:t xml:space="preserve">To agree the procurement and award of </w:t>
      </w:r>
      <w:r>
        <w:rPr>
          <w:lang w:val="en-US"/>
        </w:rPr>
        <w:t xml:space="preserve">a </w:t>
      </w:r>
      <w:r w:rsidRPr="0021599B">
        <w:rPr>
          <w:lang w:val="en-US"/>
        </w:rPr>
        <w:t>contract for a South Tees Community Contraception service.</w:t>
      </w:r>
    </w:p>
    <w:p w14:paraId="42EF5F59" w14:textId="77777777" w:rsidR="00FF7EB5" w:rsidRDefault="00FF7EB5" w:rsidP="00FF7EB5">
      <w:pPr>
        <w:rPr>
          <w:b/>
          <w:sz w:val="28"/>
        </w:rPr>
      </w:pPr>
    </w:p>
    <w:p w14:paraId="7429C41A" w14:textId="77777777" w:rsidR="00FF7EB5" w:rsidRDefault="00FF7EB5" w:rsidP="00FF7EB5">
      <w:pPr>
        <w:rPr>
          <w:b/>
          <w:sz w:val="28"/>
        </w:rPr>
      </w:pPr>
      <w:r>
        <w:rPr>
          <w:b/>
          <w:sz w:val="28"/>
        </w:rPr>
        <w:t>Who will make the decision?</w:t>
      </w:r>
    </w:p>
    <w:p w14:paraId="0155136F" w14:textId="77777777" w:rsidR="00FF7EB5" w:rsidRDefault="00FF7EB5" w:rsidP="00FF7EB5">
      <w:pPr>
        <w:rPr>
          <w:b/>
          <w:sz w:val="28"/>
        </w:rPr>
      </w:pPr>
    </w:p>
    <w:p w14:paraId="37D731B6" w14:textId="5D3AD8B0" w:rsidR="00FF7EB5" w:rsidRDefault="00FF7EB5" w:rsidP="00FF7EB5">
      <w:r>
        <w:t>Cabinet Member for Health &amp; Welfare</w:t>
      </w:r>
    </w:p>
    <w:p w14:paraId="559AE949" w14:textId="77777777" w:rsidR="00FF7EB5" w:rsidRDefault="00FF7EB5" w:rsidP="00FF7EB5"/>
    <w:p w14:paraId="32F4767A" w14:textId="77777777" w:rsidR="00FF7EB5" w:rsidRDefault="00FF7EB5" w:rsidP="00FF7EB5">
      <w:pPr>
        <w:rPr>
          <w:b/>
          <w:sz w:val="28"/>
        </w:rPr>
      </w:pPr>
      <w:r>
        <w:rPr>
          <w:b/>
          <w:sz w:val="28"/>
        </w:rPr>
        <w:t>When is the decision to be taken?</w:t>
      </w:r>
    </w:p>
    <w:p w14:paraId="677201CE" w14:textId="77777777" w:rsidR="00FF7EB5" w:rsidRDefault="00FF7EB5" w:rsidP="00FF7EB5">
      <w:pPr>
        <w:rPr>
          <w:b/>
          <w:sz w:val="28"/>
        </w:rPr>
      </w:pPr>
    </w:p>
    <w:p w14:paraId="1BBC33B9" w14:textId="772150C2" w:rsidR="00FF7EB5" w:rsidRDefault="00FF7EB5" w:rsidP="00FF7EB5">
      <w:r>
        <w:t>July 2024</w:t>
      </w:r>
    </w:p>
    <w:p w14:paraId="1E190BAA" w14:textId="77777777" w:rsidR="00FF7EB5" w:rsidRDefault="00FF7EB5" w:rsidP="00FF7EB5"/>
    <w:p w14:paraId="41E128DD" w14:textId="77777777" w:rsidR="00FF7EB5" w:rsidRDefault="00FF7EB5" w:rsidP="00FF7EB5">
      <w:pPr>
        <w:rPr>
          <w:b/>
          <w:sz w:val="28"/>
        </w:rPr>
      </w:pPr>
      <w:r>
        <w:rPr>
          <w:b/>
          <w:sz w:val="28"/>
        </w:rPr>
        <w:t>Who will be consulted and how?</w:t>
      </w:r>
    </w:p>
    <w:p w14:paraId="75E97149" w14:textId="77777777" w:rsidR="00FF7EB5" w:rsidRDefault="00FF7EB5" w:rsidP="00FF7EB5">
      <w:pPr>
        <w:rPr>
          <w:b/>
          <w:sz w:val="28"/>
        </w:rPr>
      </w:pPr>
    </w:p>
    <w:p w14:paraId="17ABF6E8" w14:textId="4466B762" w:rsidR="00FF7EB5" w:rsidRPr="00D0402E" w:rsidRDefault="00FF7EB5" w:rsidP="00FF7EB5">
      <w:pPr>
        <w:rPr>
          <w:noProof/>
          <w:lang w:val="en-US"/>
        </w:rPr>
      </w:pPr>
      <w:r w:rsidRPr="00D0402E">
        <w:rPr>
          <w:noProof/>
          <w:lang w:val="en-US"/>
        </w:rPr>
        <w:t xml:space="preserve">Cabinet Member for </w:t>
      </w:r>
      <w:r>
        <w:rPr>
          <w:noProof/>
          <w:lang w:val="en-US"/>
        </w:rPr>
        <w:t>Health &amp; Welfare</w:t>
      </w:r>
    </w:p>
    <w:p w14:paraId="3B2BDFA6" w14:textId="77777777" w:rsidR="00FF7EB5" w:rsidRDefault="00FF7EB5" w:rsidP="00FF7EB5">
      <w:pPr>
        <w:rPr>
          <w:noProof/>
          <w:lang w:val="en-US"/>
        </w:rPr>
      </w:pPr>
      <w:r>
        <w:rPr>
          <w:noProof/>
          <w:lang w:val="en-US"/>
        </w:rPr>
        <w:t>Executive</w:t>
      </w:r>
      <w:r w:rsidRPr="00D0402E">
        <w:rPr>
          <w:noProof/>
          <w:lang w:val="en-US"/>
        </w:rPr>
        <w:t xml:space="preserve"> Director for Adults &amp; Communities</w:t>
      </w:r>
    </w:p>
    <w:p w14:paraId="1BBCA5AB" w14:textId="740D6C35" w:rsidR="00FF7EB5" w:rsidRPr="00D0402E" w:rsidRDefault="00FF7EB5" w:rsidP="00FF7EB5">
      <w:pPr>
        <w:rPr>
          <w:noProof/>
          <w:lang w:val="en-US"/>
        </w:rPr>
      </w:pPr>
      <w:r>
        <w:rPr>
          <w:noProof/>
          <w:lang w:val="en-US"/>
        </w:rPr>
        <w:t>Director of Public Health</w:t>
      </w:r>
    </w:p>
    <w:p w14:paraId="1D2FB414" w14:textId="77777777" w:rsidR="00FF7EB5" w:rsidRPr="00D0402E" w:rsidRDefault="00FF7EB5" w:rsidP="00FF7EB5">
      <w:pPr>
        <w:rPr>
          <w:noProof/>
          <w:lang w:val="en-US"/>
        </w:rPr>
      </w:pPr>
      <w:r w:rsidRPr="00D0402E">
        <w:rPr>
          <w:noProof/>
          <w:lang w:val="en-US"/>
        </w:rPr>
        <w:t>Chief Finance Officer</w:t>
      </w:r>
    </w:p>
    <w:p w14:paraId="4A1C35C3" w14:textId="77777777" w:rsidR="00FF7EB5" w:rsidRPr="00D0402E" w:rsidRDefault="00FF7EB5" w:rsidP="00FF7EB5">
      <w:pPr>
        <w:rPr>
          <w:noProof/>
          <w:lang w:val="en-US"/>
        </w:rPr>
      </w:pPr>
      <w:r w:rsidRPr="00D0402E">
        <w:rPr>
          <w:noProof/>
          <w:lang w:val="en-US"/>
        </w:rPr>
        <w:t>Chief Legal Officer</w:t>
      </w:r>
    </w:p>
    <w:p w14:paraId="37475328" w14:textId="77777777" w:rsidR="00FF7EB5" w:rsidRDefault="00FF7EB5" w:rsidP="00FF7EB5">
      <w:pPr>
        <w:rPr>
          <w:noProof/>
          <w:lang w:val="en-US"/>
        </w:rPr>
      </w:pPr>
      <w:r w:rsidRPr="00D0402E">
        <w:rPr>
          <w:noProof/>
          <w:lang w:val="en-US"/>
        </w:rPr>
        <w:t>All of the above will be consulted via approval of the delegated decision</w:t>
      </w:r>
    </w:p>
    <w:p w14:paraId="464DECCA" w14:textId="77777777" w:rsidR="00FF7EB5" w:rsidRDefault="00FF7EB5" w:rsidP="00FF7EB5"/>
    <w:p w14:paraId="3681D142" w14:textId="77777777" w:rsidR="00FF7EB5" w:rsidRDefault="00FF7EB5" w:rsidP="00FF7EB5">
      <w:pPr>
        <w:rPr>
          <w:b/>
          <w:sz w:val="28"/>
        </w:rPr>
      </w:pPr>
      <w:r>
        <w:rPr>
          <w:b/>
          <w:sz w:val="28"/>
        </w:rPr>
        <w:t>Supporting documentation:</w:t>
      </w:r>
    </w:p>
    <w:p w14:paraId="2D459C95" w14:textId="77777777" w:rsidR="00FF7EB5" w:rsidRDefault="00FF7EB5" w:rsidP="00FF7EB5">
      <w:pPr>
        <w:rPr>
          <w:b/>
          <w:sz w:val="28"/>
        </w:rPr>
      </w:pPr>
    </w:p>
    <w:p w14:paraId="6294BE2B" w14:textId="77777777" w:rsidR="00FF7EB5" w:rsidRDefault="00FF7EB5" w:rsidP="00FF7EB5">
      <w:r>
        <w:t>There are no supporting documents for this decision.</w:t>
      </w:r>
    </w:p>
    <w:p w14:paraId="7F5060BE" w14:textId="77777777" w:rsidR="00FF7EB5" w:rsidRDefault="00FF7EB5" w:rsidP="00FF7EB5"/>
    <w:p w14:paraId="499C5328" w14:textId="77777777" w:rsidR="00FF7EB5" w:rsidRDefault="00FF7EB5" w:rsidP="00FF7EB5">
      <w:pPr>
        <w:rPr>
          <w:b/>
          <w:sz w:val="28"/>
        </w:rPr>
      </w:pPr>
      <w:r>
        <w:rPr>
          <w:b/>
          <w:sz w:val="28"/>
        </w:rPr>
        <w:t>How and by when to make representations:</w:t>
      </w:r>
    </w:p>
    <w:p w14:paraId="0D2F025F" w14:textId="77777777" w:rsidR="00FF7EB5" w:rsidRDefault="00FF7EB5" w:rsidP="00FF7EB5">
      <w:pPr>
        <w:rPr>
          <w:b/>
          <w:sz w:val="28"/>
        </w:rPr>
      </w:pPr>
    </w:p>
    <w:p w14:paraId="5F7AAC02" w14:textId="2A561097" w:rsidR="00FF7EB5" w:rsidRDefault="00FF7EB5" w:rsidP="00FF7EB5">
      <w:r>
        <w:t xml:space="preserve">Representations should be made to </w:t>
      </w:r>
      <w:r w:rsidR="0021599B" w:rsidRPr="0021599B">
        <w:rPr>
          <w:lang w:val="en-US"/>
        </w:rPr>
        <w:t>Jacky Booth</w:t>
      </w:r>
      <w:r w:rsidR="0021599B">
        <w:t xml:space="preserve"> </w:t>
      </w:r>
      <w:r>
        <w:t>before 2</w:t>
      </w:r>
      <w:r w:rsidR="0021599B">
        <w:t>6</w:t>
      </w:r>
      <w:r>
        <w:t xml:space="preserve"> July 2024.</w:t>
      </w:r>
    </w:p>
    <w:p w14:paraId="0025BD18" w14:textId="1E931C26" w:rsidR="00FF7EB5" w:rsidRDefault="00FF7EB5" w:rsidP="00FF7EB5">
      <w:pPr>
        <w:rPr>
          <w:noProof/>
          <w:lang w:val="en-US"/>
        </w:rPr>
      </w:pPr>
      <w:r>
        <w:t xml:space="preserve">Tel: </w:t>
      </w:r>
      <w:r w:rsidR="0021599B" w:rsidRPr="0021599B">
        <w:rPr>
          <w:noProof/>
          <w:lang w:val="en-US"/>
        </w:rPr>
        <w:t>07828410321</w:t>
      </w:r>
      <w:r>
        <w:rPr>
          <w:noProof/>
          <w:lang w:val="en-US"/>
        </w:rPr>
        <w:t xml:space="preserve"> or email </w:t>
      </w:r>
      <w:hyperlink r:id="rId27" w:history="1">
        <w:r w:rsidR="0021599B" w:rsidRPr="00741D80">
          <w:rPr>
            <w:rStyle w:val="Hyperlink"/>
          </w:rPr>
          <w:t>jacky_booth@middlesbrough.gov.uk</w:t>
        </w:r>
      </w:hyperlink>
      <w:r w:rsidR="0021599B">
        <w:t xml:space="preserve"> </w:t>
      </w:r>
    </w:p>
    <w:p w14:paraId="42D3F891" w14:textId="77777777" w:rsidR="00FF7EB5" w:rsidRDefault="00FF7EB5" w:rsidP="00FF7EB5"/>
    <w:p w14:paraId="58F3AB04" w14:textId="31273855" w:rsidR="00FF7EB5" w:rsidRDefault="00FF7EB5" w:rsidP="00FF7EB5">
      <w:r>
        <w:t>First published in Forward Plan on 2</w:t>
      </w:r>
      <w:r w:rsidR="0021599B">
        <w:t>8</w:t>
      </w:r>
      <w:r>
        <w:t xml:space="preserve"> June 2024</w:t>
      </w:r>
    </w:p>
    <w:p w14:paraId="16F4A69A" w14:textId="77777777" w:rsidR="00FF7EB5" w:rsidRDefault="00FF7EB5" w:rsidP="00FF7EB5"/>
    <w:p w14:paraId="42A815DF" w14:textId="77777777" w:rsidR="00FF7EB5" w:rsidRPr="008254C1" w:rsidRDefault="00FF7EB5" w:rsidP="00FF7EB5">
      <w:pPr>
        <w:rPr>
          <w:b/>
          <w:sz w:val="28"/>
          <w:szCs w:val="28"/>
        </w:rPr>
      </w:pPr>
      <w:r w:rsidRPr="008254C1">
        <w:rPr>
          <w:b/>
          <w:sz w:val="28"/>
          <w:szCs w:val="28"/>
        </w:rPr>
        <w:t>Following the Making of the decision, the decision form will be published here:</w:t>
      </w:r>
    </w:p>
    <w:p w14:paraId="455BE121" w14:textId="77777777" w:rsidR="00FF7EB5" w:rsidRDefault="00FF7EB5" w:rsidP="00FF7EB5">
      <w:r>
        <w:rPr>
          <w:noProof/>
        </w:rPr>
        <mc:AlternateContent>
          <mc:Choice Requires="wps">
            <w:drawing>
              <wp:anchor distT="0" distB="0" distL="114300" distR="114300" simplePos="0" relativeHeight="251967488" behindDoc="0" locked="0" layoutInCell="1" allowOverlap="1" wp14:anchorId="2FCA3480" wp14:editId="7AAB4926">
                <wp:simplePos x="0" y="0"/>
                <wp:positionH relativeFrom="page">
                  <wp:posOffset>3435350</wp:posOffset>
                </wp:positionH>
                <wp:positionV relativeFrom="paragraph">
                  <wp:posOffset>92075</wp:posOffset>
                </wp:positionV>
                <wp:extent cx="927100" cy="615950"/>
                <wp:effectExtent l="0" t="0" r="25400" b="12700"/>
                <wp:wrapNone/>
                <wp:docPr id="11320426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0B20585D" w14:textId="52591002" w:rsidR="00FF7EB5" w:rsidRDefault="005478EE" w:rsidP="005478EE">
                            <w:r>
                              <w:object w:dxaOrig="1534" w:dyaOrig="997" w14:anchorId="3DC7FD29">
                                <v:shape id="_x0000_i1028" type="#_x0000_t75" style="width:76.7pt;height:49.85pt">
                                  <v:imagedata r:id="rId28" o:title=""/>
                                </v:shape>
                                <o:OLEObject Type="Embed" ProgID="Acrobat.Document.DC" ShapeID="_x0000_i1028" DrawAspect="Icon" ObjectID="_1815298728" r:id="rId2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CA3480" id="_x0000_s1031" type="#_x0000_t202" style="position:absolute;margin-left:270.5pt;margin-top:7.25pt;width:73pt;height:48.5pt;z-index:25196748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" fillcolor="window" strokeweight=".5pt">
                <v:path arrowok="t"/>
                <v:textbox style="mso-fit-shape-to-text:t">
                  <w:txbxContent>
                    <w:p w14:paraId="0B20585D" w14:textId="52591002" w:rsidR="00FF7EB5" w:rsidRDefault="005478EE" w:rsidP="005478EE">
                      <w:r>
                        <w:object w:dxaOrig="1534" w:dyaOrig="997" w14:anchorId="3DC7FD29">
                          <v:shape id="_x0000_i1028" type="#_x0000_t75" style="width:76.7pt;height:49.85pt">
                            <v:imagedata r:id="rId30" o:title=""/>
                          </v:shape>
                          <o:OLEObject Type="Embed" ProgID="Acrobat.Document.DC" ShapeID="_x0000_i1028" DrawAspect="Icon" ObjectID="_1812957363" r:id="rId31"/>
                        </w:object>
                      </w:r>
                    </w:p>
                  </w:txbxContent>
                </v:textbox>
                <w10:wrap anchorx="page"/>
              </v:shape>
            </w:pict>
          </mc:Fallback>
        </mc:AlternateContent>
      </w:r>
    </w:p>
    <w:p w14:paraId="70D89603" w14:textId="77777777" w:rsidR="00FF7EB5" w:rsidRDefault="00FF7EB5" w:rsidP="00FF7EB5"/>
    <w:p w14:paraId="3FFFE7ED" w14:textId="77777777" w:rsidR="00FF7EB5" w:rsidRDefault="00FF7EB5" w:rsidP="00FF7EB5"/>
    <w:p w14:paraId="57714C3B" w14:textId="77777777" w:rsidR="00FF7EB5" w:rsidRDefault="00FF7EB5" w:rsidP="00FF7EB5"/>
    <w:p w14:paraId="2100BE00" w14:textId="30866B2C" w:rsidR="00FF7EB5" w:rsidRDefault="00FF7EB5">
      <w:pPr>
        <w:rPr>
          <w:b/>
          <w:snapToGrid w:val="0"/>
          <w:sz w:val="31"/>
        </w:rPr>
      </w:pPr>
    </w:p>
    <w:p w14:paraId="580CF2E4" w14:textId="7D2F3A2C" w:rsidR="007734E7" w:rsidRDefault="007734E7" w:rsidP="007734E7">
      <w:pPr>
        <w:rPr>
          <w:b/>
          <w:sz w:val="28"/>
          <w:lang w:val="en-US"/>
        </w:rPr>
      </w:pPr>
      <w:r>
        <w:rPr>
          <w:b/>
          <w:sz w:val="28"/>
        </w:rPr>
        <w:t xml:space="preserve">DECISION: </w:t>
      </w:r>
      <w:r w:rsidRPr="006B4381">
        <w:rPr>
          <w:b/>
          <w:sz w:val="28"/>
        </w:rPr>
        <w:t>ADD00</w:t>
      </w:r>
      <w:r>
        <w:rPr>
          <w:b/>
          <w:sz w:val="28"/>
        </w:rPr>
        <w:t xml:space="preserve">73 </w:t>
      </w:r>
      <w:r w:rsidRPr="007734E7">
        <w:rPr>
          <w:b/>
          <w:sz w:val="28"/>
          <w:lang w:val="en-US"/>
        </w:rPr>
        <w:t>Commence a procurement process and award contract for a South Tees Sexual Health Services</w:t>
      </w:r>
    </w:p>
    <w:p w14:paraId="03CEFFE8" w14:textId="77777777" w:rsidR="007734E7" w:rsidRDefault="007734E7" w:rsidP="007734E7">
      <w:pPr>
        <w:rPr>
          <w:b/>
          <w:sz w:val="28"/>
        </w:rPr>
      </w:pPr>
    </w:p>
    <w:p w14:paraId="373C0A0D" w14:textId="77777777" w:rsidR="007734E7" w:rsidRDefault="007734E7" w:rsidP="007734E7">
      <w:pPr>
        <w:rPr>
          <w:b/>
          <w:sz w:val="28"/>
        </w:rPr>
      </w:pPr>
      <w:r>
        <w:rPr>
          <w:b/>
          <w:sz w:val="28"/>
        </w:rPr>
        <w:t xml:space="preserve">Nature of the decision: </w:t>
      </w:r>
    </w:p>
    <w:p w14:paraId="155A52FE" w14:textId="77777777" w:rsidR="007734E7" w:rsidRDefault="007734E7" w:rsidP="007734E7">
      <w:pPr>
        <w:rPr>
          <w:b/>
          <w:sz w:val="28"/>
        </w:rPr>
      </w:pPr>
    </w:p>
    <w:p w14:paraId="25AD742D" w14:textId="60F7CA86" w:rsidR="007734E7" w:rsidRDefault="007734E7" w:rsidP="007734E7">
      <w:pPr>
        <w:rPr>
          <w:lang w:val="en-US"/>
        </w:rPr>
      </w:pPr>
      <w:r w:rsidRPr="007734E7">
        <w:rPr>
          <w:lang w:val="en-US"/>
        </w:rPr>
        <w:t>To agree the procurement and award of</w:t>
      </w:r>
      <w:r>
        <w:rPr>
          <w:lang w:val="en-US"/>
        </w:rPr>
        <w:t xml:space="preserve"> a</w:t>
      </w:r>
      <w:r w:rsidRPr="007734E7">
        <w:rPr>
          <w:lang w:val="en-US"/>
        </w:rPr>
        <w:t xml:space="preserve"> contract for a Tees Integrated Sexual Health Service</w:t>
      </w:r>
      <w:r>
        <w:rPr>
          <w:lang w:val="en-US"/>
        </w:rPr>
        <w:t>.</w:t>
      </w:r>
    </w:p>
    <w:p w14:paraId="3F0D4DAD" w14:textId="77777777" w:rsidR="007734E7" w:rsidRDefault="007734E7" w:rsidP="007734E7">
      <w:pPr>
        <w:rPr>
          <w:b/>
          <w:sz w:val="28"/>
        </w:rPr>
      </w:pPr>
    </w:p>
    <w:p w14:paraId="0A4E99CC" w14:textId="77777777" w:rsidR="007734E7" w:rsidRDefault="007734E7" w:rsidP="007734E7">
      <w:pPr>
        <w:rPr>
          <w:b/>
          <w:sz w:val="28"/>
        </w:rPr>
      </w:pPr>
      <w:r>
        <w:rPr>
          <w:b/>
          <w:sz w:val="28"/>
        </w:rPr>
        <w:t>Who will make the decision?</w:t>
      </w:r>
    </w:p>
    <w:p w14:paraId="046EEA79" w14:textId="77777777" w:rsidR="007734E7" w:rsidRDefault="007734E7" w:rsidP="007734E7">
      <w:pPr>
        <w:rPr>
          <w:b/>
          <w:sz w:val="28"/>
        </w:rPr>
      </w:pPr>
    </w:p>
    <w:p w14:paraId="2E25E2C0" w14:textId="77777777" w:rsidR="007734E7" w:rsidRDefault="007734E7" w:rsidP="007734E7">
      <w:r>
        <w:t>Cabinet Member for Health &amp; Welfare</w:t>
      </w:r>
    </w:p>
    <w:p w14:paraId="7E789B77" w14:textId="77777777" w:rsidR="007734E7" w:rsidRDefault="007734E7" w:rsidP="007734E7"/>
    <w:p w14:paraId="73F11B83" w14:textId="77777777" w:rsidR="007734E7" w:rsidRDefault="007734E7" w:rsidP="007734E7">
      <w:pPr>
        <w:rPr>
          <w:b/>
          <w:sz w:val="28"/>
        </w:rPr>
      </w:pPr>
      <w:r>
        <w:rPr>
          <w:b/>
          <w:sz w:val="28"/>
        </w:rPr>
        <w:t>When is the decision to be taken?</w:t>
      </w:r>
    </w:p>
    <w:p w14:paraId="03B97764" w14:textId="77777777" w:rsidR="007734E7" w:rsidRDefault="007734E7" w:rsidP="007734E7">
      <w:pPr>
        <w:rPr>
          <w:b/>
          <w:sz w:val="28"/>
        </w:rPr>
      </w:pPr>
    </w:p>
    <w:p w14:paraId="7D25E21C" w14:textId="77777777" w:rsidR="007734E7" w:rsidRDefault="007734E7" w:rsidP="007734E7">
      <w:r>
        <w:t>July 2024</w:t>
      </w:r>
    </w:p>
    <w:p w14:paraId="31604183" w14:textId="77777777" w:rsidR="007734E7" w:rsidRDefault="007734E7" w:rsidP="007734E7"/>
    <w:p w14:paraId="54BE0373" w14:textId="77777777" w:rsidR="007734E7" w:rsidRDefault="007734E7" w:rsidP="007734E7">
      <w:pPr>
        <w:rPr>
          <w:b/>
          <w:sz w:val="28"/>
        </w:rPr>
      </w:pPr>
      <w:r>
        <w:rPr>
          <w:b/>
          <w:sz w:val="28"/>
        </w:rPr>
        <w:t>Who will be consulted and how?</w:t>
      </w:r>
    </w:p>
    <w:p w14:paraId="189729D9" w14:textId="77777777" w:rsidR="007734E7" w:rsidRDefault="007734E7" w:rsidP="007734E7">
      <w:pPr>
        <w:rPr>
          <w:b/>
          <w:sz w:val="28"/>
        </w:rPr>
      </w:pPr>
    </w:p>
    <w:p w14:paraId="7A2D1FDA" w14:textId="77777777" w:rsidR="007734E7" w:rsidRPr="00D0402E" w:rsidRDefault="007734E7" w:rsidP="007734E7">
      <w:pPr>
        <w:rPr>
          <w:noProof/>
          <w:lang w:val="en-US"/>
        </w:rPr>
      </w:pPr>
      <w:r w:rsidRPr="00D0402E">
        <w:rPr>
          <w:noProof/>
          <w:lang w:val="en-US"/>
        </w:rPr>
        <w:t xml:space="preserve">Cabinet Member for </w:t>
      </w:r>
      <w:r>
        <w:rPr>
          <w:noProof/>
          <w:lang w:val="en-US"/>
        </w:rPr>
        <w:t>Health &amp; Welfare</w:t>
      </w:r>
    </w:p>
    <w:p w14:paraId="302BECFA" w14:textId="77777777" w:rsidR="007734E7" w:rsidRDefault="007734E7" w:rsidP="007734E7">
      <w:pPr>
        <w:rPr>
          <w:noProof/>
          <w:lang w:val="en-US"/>
        </w:rPr>
      </w:pPr>
      <w:r>
        <w:rPr>
          <w:noProof/>
          <w:lang w:val="en-US"/>
        </w:rPr>
        <w:t>Executive</w:t>
      </w:r>
      <w:r w:rsidRPr="00D0402E">
        <w:rPr>
          <w:noProof/>
          <w:lang w:val="en-US"/>
        </w:rPr>
        <w:t xml:space="preserve"> Director for Adults &amp; Communities</w:t>
      </w:r>
    </w:p>
    <w:p w14:paraId="202EF330" w14:textId="77777777" w:rsidR="007734E7" w:rsidRPr="00D0402E" w:rsidRDefault="007734E7" w:rsidP="007734E7">
      <w:pPr>
        <w:rPr>
          <w:noProof/>
          <w:lang w:val="en-US"/>
        </w:rPr>
      </w:pPr>
      <w:r>
        <w:rPr>
          <w:noProof/>
          <w:lang w:val="en-US"/>
        </w:rPr>
        <w:t>Director of Public Health</w:t>
      </w:r>
    </w:p>
    <w:p w14:paraId="44342D0A" w14:textId="77777777" w:rsidR="007734E7" w:rsidRPr="00D0402E" w:rsidRDefault="007734E7" w:rsidP="007734E7">
      <w:pPr>
        <w:rPr>
          <w:noProof/>
          <w:lang w:val="en-US"/>
        </w:rPr>
      </w:pPr>
      <w:r w:rsidRPr="00D0402E">
        <w:rPr>
          <w:noProof/>
          <w:lang w:val="en-US"/>
        </w:rPr>
        <w:t>Chief Finance Officer</w:t>
      </w:r>
    </w:p>
    <w:p w14:paraId="20B09FBE" w14:textId="77777777" w:rsidR="007734E7" w:rsidRPr="00D0402E" w:rsidRDefault="007734E7" w:rsidP="007734E7">
      <w:pPr>
        <w:rPr>
          <w:noProof/>
          <w:lang w:val="en-US"/>
        </w:rPr>
      </w:pPr>
      <w:r w:rsidRPr="00D0402E">
        <w:rPr>
          <w:noProof/>
          <w:lang w:val="en-US"/>
        </w:rPr>
        <w:t>Chief Legal Officer</w:t>
      </w:r>
    </w:p>
    <w:p w14:paraId="32ECFDF6" w14:textId="77777777" w:rsidR="007734E7" w:rsidRDefault="007734E7" w:rsidP="007734E7">
      <w:pPr>
        <w:rPr>
          <w:noProof/>
          <w:lang w:val="en-US"/>
        </w:rPr>
      </w:pPr>
      <w:r w:rsidRPr="00D0402E">
        <w:rPr>
          <w:noProof/>
          <w:lang w:val="en-US"/>
        </w:rPr>
        <w:t>All of the above will be consulted via approval of the delegated decision</w:t>
      </w:r>
    </w:p>
    <w:p w14:paraId="48D79A36" w14:textId="77777777" w:rsidR="007734E7" w:rsidRDefault="007734E7" w:rsidP="007734E7"/>
    <w:p w14:paraId="1243ED46" w14:textId="77777777" w:rsidR="007734E7" w:rsidRDefault="007734E7" w:rsidP="007734E7">
      <w:pPr>
        <w:rPr>
          <w:b/>
          <w:sz w:val="28"/>
        </w:rPr>
      </w:pPr>
      <w:r>
        <w:rPr>
          <w:b/>
          <w:sz w:val="28"/>
        </w:rPr>
        <w:t>Supporting documentation:</w:t>
      </w:r>
    </w:p>
    <w:p w14:paraId="52F2603C" w14:textId="77777777" w:rsidR="007734E7" w:rsidRDefault="007734E7" w:rsidP="007734E7">
      <w:pPr>
        <w:rPr>
          <w:b/>
          <w:sz w:val="28"/>
        </w:rPr>
      </w:pPr>
    </w:p>
    <w:p w14:paraId="3762B46A" w14:textId="77777777" w:rsidR="007734E7" w:rsidRDefault="007734E7" w:rsidP="007734E7">
      <w:r>
        <w:t>There are no supporting documents for this decision.</w:t>
      </w:r>
    </w:p>
    <w:p w14:paraId="60B01F72" w14:textId="77777777" w:rsidR="007734E7" w:rsidRDefault="007734E7" w:rsidP="007734E7"/>
    <w:p w14:paraId="5FB3498E" w14:textId="77777777" w:rsidR="007734E7" w:rsidRDefault="007734E7" w:rsidP="007734E7">
      <w:pPr>
        <w:rPr>
          <w:b/>
          <w:sz w:val="28"/>
        </w:rPr>
      </w:pPr>
      <w:r>
        <w:rPr>
          <w:b/>
          <w:sz w:val="28"/>
        </w:rPr>
        <w:t>How and by when to make representations:</w:t>
      </w:r>
    </w:p>
    <w:p w14:paraId="7C19B110" w14:textId="77777777" w:rsidR="007734E7" w:rsidRDefault="007734E7" w:rsidP="007734E7">
      <w:pPr>
        <w:rPr>
          <w:b/>
          <w:sz w:val="28"/>
        </w:rPr>
      </w:pPr>
    </w:p>
    <w:p w14:paraId="00AAA2E9" w14:textId="6305ADC5" w:rsidR="007734E7" w:rsidRDefault="007734E7" w:rsidP="007734E7">
      <w:r>
        <w:t xml:space="preserve">Representations should be made to </w:t>
      </w:r>
      <w:r>
        <w:rPr>
          <w:noProof/>
          <w:lang w:val="en-US"/>
        </w:rPr>
        <w:t>Jacky Booth</w:t>
      </w:r>
      <w:r>
        <w:t xml:space="preserve"> before 26 July 2024.</w:t>
      </w:r>
    </w:p>
    <w:p w14:paraId="68DE2085" w14:textId="229B422E" w:rsidR="007734E7" w:rsidRDefault="007734E7" w:rsidP="007734E7">
      <w:pPr>
        <w:rPr>
          <w:noProof/>
          <w:lang w:val="en-US"/>
        </w:rPr>
      </w:pPr>
      <w:r>
        <w:t xml:space="preserve">Tel: </w:t>
      </w:r>
      <w:r w:rsidRPr="00E65445">
        <w:rPr>
          <w:noProof/>
          <w:lang w:val="en-US"/>
        </w:rPr>
        <w:t>07828410321</w:t>
      </w:r>
      <w:r>
        <w:rPr>
          <w:noProof/>
          <w:lang w:val="en-US"/>
        </w:rPr>
        <w:t xml:space="preserve"> or email </w:t>
      </w:r>
      <w:hyperlink r:id="rId32" w:history="1">
        <w:r w:rsidRPr="00741D80">
          <w:rPr>
            <w:rStyle w:val="Hyperlink"/>
            <w:noProof/>
            <w:lang w:val="en-US"/>
          </w:rPr>
          <w:t>jacky_booth@middlesbrough.gov.uk</w:t>
        </w:r>
      </w:hyperlink>
      <w:r>
        <w:rPr>
          <w:noProof/>
          <w:lang w:val="en-US"/>
        </w:rPr>
        <w:t xml:space="preserve"> </w:t>
      </w:r>
    </w:p>
    <w:p w14:paraId="659953A1" w14:textId="77777777" w:rsidR="007734E7" w:rsidRDefault="007734E7" w:rsidP="007734E7"/>
    <w:p w14:paraId="2C928A96" w14:textId="5E0D4E7B" w:rsidR="007734E7" w:rsidRDefault="007734E7" w:rsidP="007734E7">
      <w:r>
        <w:t>First published in Forward Plan on 28 June 2024</w:t>
      </w:r>
    </w:p>
    <w:p w14:paraId="0CDB6CD2" w14:textId="77777777" w:rsidR="007734E7" w:rsidRDefault="007734E7" w:rsidP="007734E7"/>
    <w:p w14:paraId="58EA5CF9" w14:textId="77777777" w:rsidR="007734E7" w:rsidRPr="008254C1" w:rsidRDefault="007734E7" w:rsidP="007734E7">
      <w:pPr>
        <w:rPr>
          <w:b/>
          <w:sz w:val="28"/>
          <w:szCs w:val="28"/>
        </w:rPr>
      </w:pPr>
      <w:r w:rsidRPr="008254C1">
        <w:rPr>
          <w:b/>
          <w:sz w:val="28"/>
          <w:szCs w:val="28"/>
        </w:rPr>
        <w:t>Following the Making of the decision, the decision form will be published here:</w:t>
      </w:r>
    </w:p>
    <w:p w14:paraId="31FDAE80" w14:textId="77777777" w:rsidR="007734E7" w:rsidRDefault="007734E7" w:rsidP="007734E7">
      <w:r>
        <w:rPr>
          <w:noProof/>
        </w:rPr>
        <mc:AlternateContent>
          <mc:Choice Requires="wps">
            <w:drawing>
              <wp:anchor distT="0" distB="0" distL="114300" distR="114300" simplePos="0" relativeHeight="251969536" behindDoc="0" locked="0" layoutInCell="1" allowOverlap="1" wp14:anchorId="0779BC95" wp14:editId="644452EE">
                <wp:simplePos x="0" y="0"/>
                <wp:positionH relativeFrom="page">
                  <wp:posOffset>3435350</wp:posOffset>
                </wp:positionH>
                <wp:positionV relativeFrom="paragraph">
                  <wp:posOffset>92075</wp:posOffset>
                </wp:positionV>
                <wp:extent cx="927100" cy="615950"/>
                <wp:effectExtent l="0" t="0" r="25400" b="12700"/>
                <wp:wrapNone/>
                <wp:docPr id="1601947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0D3A6B5" w14:textId="19C1E5EC" w:rsidR="007734E7" w:rsidRDefault="005478EE" w:rsidP="005478EE">
                            <w:r>
                              <w:object w:dxaOrig="1534" w:dyaOrig="997" w14:anchorId="3E9E42E3">
                                <v:shape id="_x0000_i1029" type="#_x0000_t75" style="width:76.7pt;height:49.85pt">
                                  <v:imagedata r:id="rId33" o:title=""/>
                                </v:shape>
                                <o:OLEObject Type="Embed" ProgID="Acrobat.Document.DC" ShapeID="_x0000_i1029" DrawAspect="Icon" ObjectID="_1815298729" r:id="rId3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79BC95" id="_x0000_s1032" type="#_x0000_t202" style="position:absolute;margin-left:270.5pt;margin-top:7.25pt;width:73pt;height:48.5pt;z-index:2519695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" fillcolor="window" strokeweight=".5pt">
                <v:path arrowok="t"/>
                <v:textbox style="mso-fit-shape-to-text:t">
                  <w:txbxContent>
                    <w:p w14:paraId="30D3A6B5" w14:textId="19C1E5EC" w:rsidR="007734E7" w:rsidRDefault="005478EE" w:rsidP="005478EE">
                      <w:r>
                        <w:object w:dxaOrig="1534" w:dyaOrig="997" w14:anchorId="3E9E42E3">
                          <v:shape id="_x0000_i1029" type="#_x0000_t75" style="width:76.7pt;height:49.85pt">
                            <v:imagedata r:id="rId35" o:title=""/>
                          </v:shape>
                          <o:OLEObject Type="Embed" ProgID="Acrobat.Document.DC" ShapeID="_x0000_i1029" DrawAspect="Icon" ObjectID="_1812957364" r:id="rId36"/>
                        </w:object>
                      </w:r>
                    </w:p>
                  </w:txbxContent>
                </v:textbox>
                <w10:wrap anchorx="page"/>
              </v:shape>
            </w:pict>
          </mc:Fallback>
        </mc:AlternateContent>
      </w:r>
    </w:p>
    <w:p w14:paraId="6C1C2982" w14:textId="77777777" w:rsidR="007734E7" w:rsidRDefault="007734E7" w:rsidP="007734E7"/>
    <w:p w14:paraId="0F71453C" w14:textId="77777777" w:rsidR="007734E7" w:rsidRDefault="007734E7" w:rsidP="007734E7"/>
    <w:p w14:paraId="7DA3E618" w14:textId="77777777" w:rsidR="00FF7EB5" w:rsidRDefault="00FF7EB5" w:rsidP="006C26AD">
      <w:pPr>
        <w:rPr>
          <w:b/>
          <w:snapToGrid w:val="0"/>
          <w:sz w:val="31"/>
        </w:rPr>
      </w:pPr>
    </w:p>
    <w:p w14:paraId="09161FEE" w14:textId="77777777" w:rsidR="007734E7" w:rsidRDefault="007734E7">
      <w:pPr>
        <w:rPr>
          <w:b/>
          <w:snapToGrid w:val="0"/>
          <w:sz w:val="31"/>
        </w:rPr>
      </w:pPr>
      <w:r>
        <w:rPr>
          <w:b/>
          <w:snapToGrid w:val="0"/>
          <w:sz w:val="31"/>
        </w:rPr>
        <w:br w:type="page"/>
      </w:r>
    </w:p>
    <w:p w14:paraId="069185DF" w14:textId="77777777" w:rsidR="00391A61" w:rsidRDefault="00391A61" w:rsidP="00391A61">
      <w:pPr>
        <w:rPr>
          <w:b/>
          <w:sz w:val="28"/>
        </w:rPr>
      </w:pPr>
      <w:bookmarkStart w:id="3" w:name="_Hlk173142589"/>
      <w:r>
        <w:rPr>
          <w:b/>
          <w:sz w:val="28"/>
        </w:rPr>
        <w:t xml:space="preserve">DECISION: </w:t>
      </w:r>
      <w:r w:rsidRPr="006B4381">
        <w:rPr>
          <w:b/>
          <w:sz w:val="28"/>
        </w:rPr>
        <w:t>ADD00</w:t>
      </w:r>
      <w:r>
        <w:rPr>
          <w:b/>
          <w:sz w:val="28"/>
        </w:rPr>
        <w:t xml:space="preserve">74 </w:t>
      </w:r>
      <w:r w:rsidRPr="00391A61">
        <w:rPr>
          <w:b/>
          <w:sz w:val="28"/>
          <w:lang w:val="en-US"/>
        </w:rPr>
        <w:t>Telecare Service</w:t>
      </w:r>
      <w:r w:rsidRPr="00391A61">
        <w:rPr>
          <w:b/>
          <w:sz w:val="28"/>
        </w:rPr>
        <w:t xml:space="preserve"> </w:t>
      </w:r>
    </w:p>
    <w:p w14:paraId="2698B6A5" w14:textId="77777777" w:rsidR="00391A61" w:rsidRDefault="00391A61" w:rsidP="00391A61">
      <w:pPr>
        <w:rPr>
          <w:b/>
          <w:sz w:val="28"/>
        </w:rPr>
      </w:pPr>
    </w:p>
    <w:p w14:paraId="15C4F7D5" w14:textId="4BA39109" w:rsidR="00391A61" w:rsidRDefault="00391A61" w:rsidP="00391A61">
      <w:pPr>
        <w:rPr>
          <w:b/>
          <w:sz w:val="28"/>
        </w:rPr>
      </w:pPr>
      <w:r>
        <w:rPr>
          <w:b/>
          <w:sz w:val="28"/>
        </w:rPr>
        <w:t xml:space="preserve">Nature of the decision: </w:t>
      </w:r>
    </w:p>
    <w:p w14:paraId="406476B4" w14:textId="77777777" w:rsidR="00391A61" w:rsidRDefault="00391A61" w:rsidP="00391A61">
      <w:pPr>
        <w:rPr>
          <w:b/>
          <w:sz w:val="28"/>
        </w:rPr>
      </w:pPr>
    </w:p>
    <w:p w14:paraId="16394DEC" w14:textId="77777777" w:rsidR="00391A61" w:rsidRPr="00391A61" w:rsidRDefault="00391A61" w:rsidP="00391A61">
      <w:pPr>
        <w:rPr>
          <w:lang w:val="en-US"/>
        </w:rPr>
      </w:pPr>
      <w:bookmarkStart w:id="4" w:name="_Hlk201667533"/>
      <w:r w:rsidRPr="00391A61">
        <w:rPr>
          <w:lang w:val="en-US"/>
        </w:rPr>
        <w:t>Commence a procurement process in order to award a contract for Telecare Services, to include equipment, installation, call handling and Reach &amp; Respond service.</w:t>
      </w:r>
    </w:p>
    <w:p w14:paraId="2F6F19F2" w14:textId="77777777" w:rsidR="00391A61" w:rsidRPr="00391A61" w:rsidRDefault="00391A61" w:rsidP="00391A61">
      <w:pPr>
        <w:rPr>
          <w:lang w:val="en-US"/>
        </w:rPr>
      </w:pPr>
    </w:p>
    <w:p w14:paraId="54433021" w14:textId="77777777" w:rsidR="00391A61" w:rsidRPr="00391A61" w:rsidRDefault="00391A61" w:rsidP="00391A61">
      <w:pPr>
        <w:rPr>
          <w:lang w:val="en-US"/>
        </w:rPr>
      </w:pPr>
      <w:r w:rsidRPr="00391A61">
        <w:rPr>
          <w:lang w:val="en-US"/>
        </w:rPr>
        <w:t xml:space="preserve">The contract will be for a period of </w:t>
      </w:r>
    </w:p>
    <w:p w14:paraId="309A4C50" w14:textId="77777777" w:rsidR="00391A61" w:rsidRPr="00391A61" w:rsidRDefault="00391A61" w:rsidP="00391A61">
      <w:pPr>
        <w:rPr>
          <w:lang w:val="en-US"/>
        </w:rPr>
      </w:pPr>
      <w:r w:rsidRPr="00391A61">
        <w:rPr>
          <w:lang w:val="en-US"/>
        </w:rPr>
        <w:t>2 years plus the option of 2 x 12 month extension periods.  The contract is anticipated to commence in April 2025.</w:t>
      </w:r>
    </w:p>
    <w:p w14:paraId="2A6E693D" w14:textId="77777777" w:rsidR="00391A61" w:rsidRPr="00391A61" w:rsidRDefault="00391A61" w:rsidP="00391A61">
      <w:pPr>
        <w:rPr>
          <w:lang w:val="en-US"/>
        </w:rPr>
      </w:pPr>
      <w:r w:rsidRPr="00391A61">
        <w:rPr>
          <w:lang w:val="en-US"/>
        </w:rPr>
        <w:t xml:space="preserve"> </w:t>
      </w:r>
    </w:p>
    <w:p w14:paraId="68C80A45" w14:textId="1547FCF4" w:rsidR="00391A61" w:rsidRPr="00391A61" w:rsidRDefault="00391A61" w:rsidP="00391A61">
      <w:pPr>
        <w:rPr>
          <w:lang w:val="en-US"/>
        </w:rPr>
      </w:pPr>
      <w:r w:rsidRPr="00391A61">
        <w:rPr>
          <w:lang w:val="en-US"/>
        </w:rPr>
        <w:t xml:space="preserve">The annual contract value for Redcar &amp; Cleveland Borough Council is expected to be in the region of £710,000, </w:t>
      </w:r>
      <w:r w:rsidR="00F4471A" w:rsidRPr="00391A61">
        <w:rPr>
          <w:lang w:val="en-US"/>
        </w:rPr>
        <w:t>totaling</w:t>
      </w:r>
      <w:r w:rsidRPr="00391A61">
        <w:rPr>
          <w:lang w:val="en-US"/>
        </w:rPr>
        <w:t xml:space="preserve"> £2,840,000 for the full contract period (includ</w:t>
      </w:r>
      <w:r w:rsidR="00F4471A">
        <w:rPr>
          <w:lang w:val="en-US"/>
        </w:rPr>
        <w:t>i</w:t>
      </w:r>
      <w:r w:rsidRPr="00391A61">
        <w:rPr>
          <w:lang w:val="en-US"/>
        </w:rPr>
        <w:t>ng extension periods), this may fluctuate dependent on demand during the contract term.</w:t>
      </w:r>
    </w:p>
    <w:bookmarkEnd w:id="4"/>
    <w:p w14:paraId="5D3EF359" w14:textId="77777777" w:rsidR="00391A61" w:rsidRPr="00391A61" w:rsidRDefault="00391A61" w:rsidP="00391A61">
      <w:pPr>
        <w:rPr>
          <w:lang w:val="en-US"/>
        </w:rPr>
      </w:pPr>
      <w:r w:rsidRPr="00391A61">
        <w:rPr>
          <w:lang w:val="en-US"/>
        </w:rPr>
        <w:t xml:space="preserve"> </w:t>
      </w:r>
    </w:p>
    <w:p w14:paraId="530A87F4" w14:textId="77777777" w:rsidR="00391A61" w:rsidRPr="00391A61" w:rsidRDefault="00391A61" w:rsidP="00391A61">
      <w:pPr>
        <w:rPr>
          <w:lang w:val="en-US"/>
        </w:rPr>
      </w:pPr>
      <w:r w:rsidRPr="00391A61">
        <w:rPr>
          <w:lang w:val="en-US"/>
        </w:rPr>
        <w:t>Delegated Power 447 applies.</w:t>
      </w:r>
    </w:p>
    <w:p w14:paraId="244008BB" w14:textId="77777777" w:rsidR="00391A61" w:rsidRDefault="00391A61" w:rsidP="00391A61">
      <w:pPr>
        <w:rPr>
          <w:b/>
          <w:sz w:val="28"/>
        </w:rPr>
      </w:pPr>
    </w:p>
    <w:p w14:paraId="479BB2F1" w14:textId="77777777" w:rsidR="00391A61" w:rsidRDefault="00391A61" w:rsidP="00391A61">
      <w:pPr>
        <w:rPr>
          <w:b/>
          <w:sz w:val="28"/>
        </w:rPr>
      </w:pPr>
      <w:r>
        <w:rPr>
          <w:b/>
          <w:sz w:val="28"/>
        </w:rPr>
        <w:t>Who will make the decision?</w:t>
      </w:r>
    </w:p>
    <w:p w14:paraId="3B2CAC8E" w14:textId="77777777" w:rsidR="00391A61" w:rsidRDefault="00391A61" w:rsidP="00391A61">
      <w:pPr>
        <w:rPr>
          <w:b/>
          <w:sz w:val="28"/>
        </w:rPr>
      </w:pPr>
    </w:p>
    <w:p w14:paraId="3BE497BB" w14:textId="24E45B86" w:rsidR="00391A61" w:rsidRDefault="00391A61" w:rsidP="00391A61">
      <w:r>
        <w:t>Cabinet Member for Adult Services</w:t>
      </w:r>
    </w:p>
    <w:p w14:paraId="4B9DBA19" w14:textId="77777777" w:rsidR="00391A61" w:rsidRDefault="00391A61" w:rsidP="00391A61"/>
    <w:p w14:paraId="7CF930C3" w14:textId="77777777" w:rsidR="00391A61" w:rsidRDefault="00391A61" w:rsidP="00391A61">
      <w:pPr>
        <w:rPr>
          <w:b/>
          <w:sz w:val="28"/>
        </w:rPr>
      </w:pPr>
      <w:r>
        <w:rPr>
          <w:b/>
          <w:sz w:val="28"/>
        </w:rPr>
        <w:t>When is the decision to be taken?</w:t>
      </w:r>
    </w:p>
    <w:p w14:paraId="7ED0A751" w14:textId="77777777" w:rsidR="00391A61" w:rsidRDefault="00391A61" w:rsidP="00391A61">
      <w:pPr>
        <w:rPr>
          <w:b/>
          <w:sz w:val="28"/>
        </w:rPr>
      </w:pPr>
    </w:p>
    <w:p w14:paraId="25AFBFA5" w14:textId="1C2E9928" w:rsidR="00391A61" w:rsidRDefault="00391A61" w:rsidP="00391A61">
      <w:r>
        <w:t>August 2024</w:t>
      </w:r>
    </w:p>
    <w:p w14:paraId="6257E219" w14:textId="77777777" w:rsidR="00391A61" w:rsidRDefault="00391A61" w:rsidP="00391A61"/>
    <w:p w14:paraId="6089CC05" w14:textId="77777777" w:rsidR="00391A61" w:rsidRDefault="00391A61" w:rsidP="00391A61">
      <w:pPr>
        <w:rPr>
          <w:b/>
          <w:sz w:val="28"/>
        </w:rPr>
      </w:pPr>
      <w:r>
        <w:rPr>
          <w:b/>
          <w:sz w:val="28"/>
        </w:rPr>
        <w:t>Who will be consulted and how?</w:t>
      </w:r>
    </w:p>
    <w:p w14:paraId="2164CE16" w14:textId="77777777" w:rsidR="00391A61" w:rsidRDefault="00391A61" w:rsidP="00391A61">
      <w:pPr>
        <w:rPr>
          <w:b/>
          <w:sz w:val="28"/>
        </w:rPr>
      </w:pPr>
    </w:p>
    <w:p w14:paraId="3342D58B" w14:textId="09D2D395" w:rsidR="00391A61" w:rsidRPr="00D0402E" w:rsidRDefault="00391A61" w:rsidP="00391A61">
      <w:pPr>
        <w:rPr>
          <w:noProof/>
          <w:lang w:val="en-US"/>
        </w:rPr>
      </w:pPr>
      <w:r w:rsidRPr="00D0402E">
        <w:rPr>
          <w:noProof/>
          <w:lang w:val="en-US"/>
        </w:rPr>
        <w:t xml:space="preserve">Cabinet Member for </w:t>
      </w:r>
      <w:r>
        <w:rPr>
          <w:noProof/>
          <w:lang w:val="en-US"/>
        </w:rPr>
        <w:t>Adult Services</w:t>
      </w:r>
    </w:p>
    <w:p w14:paraId="26070E23" w14:textId="77777777" w:rsidR="00391A61" w:rsidRDefault="00391A61" w:rsidP="00391A61">
      <w:pPr>
        <w:rPr>
          <w:noProof/>
          <w:lang w:val="en-US"/>
        </w:rPr>
      </w:pPr>
      <w:r>
        <w:rPr>
          <w:noProof/>
          <w:lang w:val="en-US"/>
        </w:rPr>
        <w:t>Executive</w:t>
      </w:r>
      <w:r w:rsidRPr="00D0402E">
        <w:rPr>
          <w:noProof/>
          <w:lang w:val="en-US"/>
        </w:rPr>
        <w:t xml:space="preserve"> Director for Adults &amp; Communities</w:t>
      </w:r>
    </w:p>
    <w:p w14:paraId="77B629FB" w14:textId="77777777" w:rsidR="00391A61" w:rsidRPr="00D0402E" w:rsidRDefault="00391A61" w:rsidP="00391A61">
      <w:pPr>
        <w:rPr>
          <w:noProof/>
          <w:lang w:val="en-US"/>
        </w:rPr>
      </w:pPr>
      <w:r>
        <w:rPr>
          <w:noProof/>
          <w:lang w:val="en-US"/>
        </w:rPr>
        <w:t>Director of Public Health</w:t>
      </w:r>
    </w:p>
    <w:p w14:paraId="22757726" w14:textId="77777777" w:rsidR="00391A61" w:rsidRPr="00D0402E" w:rsidRDefault="00391A61" w:rsidP="00391A61">
      <w:pPr>
        <w:rPr>
          <w:noProof/>
          <w:lang w:val="en-US"/>
        </w:rPr>
      </w:pPr>
      <w:r w:rsidRPr="00D0402E">
        <w:rPr>
          <w:noProof/>
          <w:lang w:val="en-US"/>
        </w:rPr>
        <w:t>Chief Finance Officer</w:t>
      </w:r>
    </w:p>
    <w:p w14:paraId="0F68B51D" w14:textId="77777777" w:rsidR="00391A61" w:rsidRPr="00D0402E" w:rsidRDefault="00391A61" w:rsidP="00391A61">
      <w:pPr>
        <w:rPr>
          <w:noProof/>
          <w:lang w:val="en-US"/>
        </w:rPr>
      </w:pPr>
      <w:r w:rsidRPr="00D0402E">
        <w:rPr>
          <w:noProof/>
          <w:lang w:val="en-US"/>
        </w:rPr>
        <w:t>Chief Legal Officer</w:t>
      </w:r>
    </w:p>
    <w:p w14:paraId="3EF8D7E0" w14:textId="77777777" w:rsidR="00391A61" w:rsidRDefault="00391A61" w:rsidP="00391A61">
      <w:pPr>
        <w:rPr>
          <w:noProof/>
          <w:lang w:val="en-US"/>
        </w:rPr>
      </w:pPr>
      <w:r w:rsidRPr="00D0402E">
        <w:rPr>
          <w:noProof/>
          <w:lang w:val="en-US"/>
        </w:rPr>
        <w:t>All of the above will be consulted via approval of the delegated decision</w:t>
      </w:r>
    </w:p>
    <w:p w14:paraId="6B7E8B02" w14:textId="77777777" w:rsidR="00391A61" w:rsidRDefault="00391A61" w:rsidP="00391A61"/>
    <w:p w14:paraId="70A7B55F" w14:textId="77777777" w:rsidR="00391A61" w:rsidRDefault="00391A61" w:rsidP="00391A61">
      <w:pPr>
        <w:rPr>
          <w:b/>
          <w:sz w:val="28"/>
        </w:rPr>
      </w:pPr>
      <w:r>
        <w:rPr>
          <w:b/>
          <w:sz w:val="28"/>
        </w:rPr>
        <w:t>Supporting documentation:</w:t>
      </w:r>
    </w:p>
    <w:p w14:paraId="6CE60235" w14:textId="77777777" w:rsidR="00391A61" w:rsidRDefault="00391A61" w:rsidP="00391A61">
      <w:pPr>
        <w:rPr>
          <w:b/>
          <w:sz w:val="28"/>
        </w:rPr>
      </w:pPr>
    </w:p>
    <w:p w14:paraId="4EEF9F78" w14:textId="77777777" w:rsidR="00391A61" w:rsidRDefault="00391A61" w:rsidP="00391A61">
      <w:r>
        <w:t>There are no supporting documents for this decision.</w:t>
      </w:r>
    </w:p>
    <w:p w14:paraId="59C58DF1" w14:textId="77777777" w:rsidR="00391A61" w:rsidRDefault="00391A61" w:rsidP="00391A61"/>
    <w:p w14:paraId="0AE33E1B" w14:textId="77777777" w:rsidR="00391A61" w:rsidRDefault="00391A61" w:rsidP="00391A61">
      <w:pPr>
        <w:rPr>
          <w:b/>
          <w:sz w:val="28"/>
        </w:rPr>
      </w:pPr>
      <w:r>
        <w:rPr>
          <w:b/>
          <w:sz w:val="28"/>
        </w:rPr>
        <w:t>How and by when to make representations:</w:t>
      </w:r>
    </w:p>
    <w:p w14:paraId="4AD24655" w14:textId="77777777" w:rsidR="00391A61" w:rsidRDefault="00391A61" w:rsidP="00391A61">
      <w:pPr>
        <w:rPr>
          <w:b/>
          <w:sz w:val="28"/>
        </w:rPr>
      </w:pPr>
    </w:p>
    <w:p w14:paraId="7FE11161" w14:textId="07712BC6" w:rsidR="00391A61" w:rsidRDefault="00391A61" w:rsidP="00391A61">
      <w:r>
        <w:t xml:space="preserve">Representations should be made to </w:t>
      </w:r>
      <w:r>
        <w:rPr>
          <w:noProof/>
          <w:lang w:val="en-US"/>
        </w:rPr>
        <w:t>Gareth Harding</w:t>
      </w:r>
      <w:r>
        <w:t xml:space="preserve"> before 6 August 2024.</w:t>
      </w:r>
    </w:p>
    <w:p w14:paraId="7864A2A8" w14:textId="73A17A59" w:rsidR="00391A61" w:rsidRDefault="00391A61" w:rsidP="00391A61">
      <w:pPr>
        <w:rPr>
          <w:noProof/>
          <w:lang w:val="en-US"/>
        </w:rPr>
      </w:pPr>
      <w:r>
        <w:t xml:space="preserve">Tel: </w:t>
      </w:r>
      <w:r w:rsidRPr="00391A61">
        <w:rPr>
          <w:noProof/>
          <w:lang w:val="en-US"/>
        </w:rPr>
        <w:t>07970 427419</w:t>
      </w:r>
      <w:r>
        <w:rPr>
          <w:noProof/>
          <w:lang w:val="en-US"/>
        </w:rPr>
        <w:t xml:space="preserve"> or email </w:t>
      </w:r>
      <w:hyperlink r:id="rId37" w:history="1">
        <w:r w:rsidRPr="002F3836">
          <w:rPr>
            <w:rStyle w:val="Hyperlink"/>
            <w:lang w:val="en-US"/>
          </w:rPr>
          <w:t>gareth.harding@redcar-cleveland.gov.uk</w:t>
        </w:r>
      </w:hyperlink>
      <w:r>
        <w:rPr>
          <w:lang w:val="en-US"/>
        </w:rPr>
        <w:t xml:space="preserve"> </w:t>
      </w:r>
    </w:p>
    <w:p w14:paraId="47C100F0" w14:textId="77777777" w:rsidR="00391A61" w:rsidRDefault="00391A61" w:rsidP="00391A61"/>
    <w:p w14:paraId="524DE568" w14:textId="7CD13DD2" w:rsidR="00391A61" w:rsidRDefault="00391A61" w:rsidP="00391A61">
      <w:r>
        <w:t>First published in Forward Plan on 9 July 2024</w:t>
      </w:r>
    </w:p>
    <w:p w14:paraId="1166A80B" w14:textId="77777777" w:rsidR="00391A61" w:rsidRDefault="00391A61" w:rsidP="00391A61"/>
    <w:p w14:paraId="2A4958A2" w14:textId="77777777" w:rsidR="00391A61" w:rsidRPr="008254C1" w:rsidRDefault="00391A61" w:rsidP="00391A61">
      <w:pPr>
        <w:rPr>
          <w:b/>
          <w:sz w:val="28"/>
          <w:szCs w:val="28"/>
        </w:rPr>
      </w:pPr>
      <w:r w:rsidRPr="008254C1">
        <w:rPr>
          <w:b/>
          <w:sz w:val="28"/>
          <w:szCs w:val="28"/>
        </w:rPr>
        <w:t>Following the Making of the decision, the decision form will be published here:</w:t>
      </w:r>
    </w:p>
    <w:p w14:paraId="5AD9FFE3" w14:textId="77777777" w:rsidR="00391A61" w:rsidRDefault="00391A61" w:rsidP="00391A61">
      <w:r>
        <w:rPr>
          <w:noProof/>
        </w:rPr>
        <mc:AlternateContent>
          <mc:Choice Requires="wps">
            <w:drawing>
              <wp:anchor distT="0" distB="0" distL="114300" distR="114300" simplePos="0" relativeHeight="251974656" behindDoc="0" locked="0" layoutInCell="1" allowOverlap="1" wp14:anchorId="783A9AC7" wp14:editId="7B50B309">
                <wp:simplePos x="0" y="0"/>
                <wp:positionH relativeFrom="page">
                  <wp:posOffset>3435350</wp:posOffset>
                </wp:positionH>
                <wp:positionV relativeFrom="paragraph">
                  <wp:posOffset>92075</wp:posOffset>
                </wp:positionV>
                <wp:extent cx="927100" cy="615950"/>
                <wp:effectExtent l="0" t="0" r="25400" b="12700"/>
                <wp:wrapNone/>
                <wp:docPr id="14848341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29781B4" w14:textId="5EC87B00" w:rsidR="00391A61" w:rsidRDefault="009A6CEA" w:rsidP="009A6CEA">
                            <w:r>
                              <w:object w:dxaOrig="1534" w:dyaOrig="997" w14:anchorId="4C2390EE">
                                <v:shape id="_x0000_i1030" type="#_x0000_t75" style="width:76.7pt;height:49.85pt">
                                  <v:imagedata r:id="rId38" o:title=""/>
                                </v:shape>
                                <o:OLEObject Type="Embed" ProgID="Acrobat.Document.DC" ShapeID="_x0000_i1030" DrawAspect="Icon" ObjectID="_1815298730" r:id="rId3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3A9AC7" id="_x0000_s1033" type="#_x0000_t202" style="position:absolute;margin-left:270.5pt;margin-top:7.25pt;width:73pt;height:48.5pt;z-index:25197465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" fillcolor="window" strokeweight=".5pt">
                <v:path arrowok="t"/>
                <v:textbox style="mso-fit-shape-to-text:t">
                  <w:txbxContent>
                    <w:p w14:paraId="529781B4" w14:textId="5EC87B00" w:rsidR="00391A61" w:rsidRDefault="009A6CEA" w:rsidP="009A6CEA">
                      <w:r>
                        <w:object w:dxaOrig="1534" w:dyaOrig="997" w14:anchorId="4C2390EE">
                          <v:shape id="_x0000_i1030" type="#_x0000_t75" style="width:76.7pt;height:49.85pt">
                            <v:imagedata r:id="rId40" o:title=""/>
                          </v:shape>
                          <o:OLEObject Type="Embed" ProgID="Acrobat.Document.DC" ShapeID="_x0000_i1030" DrawAspect="Icon" ObjectID="_1812957365" r:id="rId41"/>
                        </w:object>
                      </w:r>
                    </w:p>
                  </w:txbxContent>
                </v:textbox>
                <w10:wrap anchorx="page"/>
              </v:shape>
            </w:pict>
          </mc:Fallback>
        </mc:AlternateContent>
      </w:r>
    </w:p>
    <w:bookmarkEnd w:id="3"/>
    <w:p w14:paraId="358766CC" w14:textId="7DA34F53" w:rsidR="00450B29" w:rsidRDefault="00391A61" w:rsidP="00450B29">
      <w:pPr>
        <w:rPr>
          <w:b/>
          <w:sz w:val="28"/>
        </w:rPr>
      </w:pPr>
      <w:r>
        <w:rPr>
          <w:b/>
          <w:snapToGrid w:val="0"/>
          <w:sz w:val="31"/>
        </w:rPr>
        <w:br w:type="page"/>
      </w:r>
      <w:bookmarkStart w:id="5" w:name="_Hlk174451598"/>
      <w:r w:rsidR="00450B29">
        <w:rPr>
          <w:b/>
          <w:sz w:val="28"/>
        </w:rPr>
        <w:t xml:space="preserve">DECISION: </w:t>
      </w:r>
      <w:r w:rsidR="00450B29" w:rsidRPr="006B4381">
        <w:rPr>
          <w:b/>
          <w:sz w:val="28"/>
        </w:rPr>
        <w:t>ADD00</w:t>
      </w:r>
      <w:r w:rsidR="00450B29">
        <w:rPr>
          <w:b/>
          <w:sz w:val="28"/>
        </w:rPr>
        <w:t xml:space="preserve">75 </w:t>
      </w:r>
      <w:r w:rsidR="00450B29" w:rsidRPr="00450B29">
        <w:rPr>
          <w:b/>
          <w:sz w:val="28"/>
          <w:lang w:val="en-US"/>
        </w:rPr>
        <w:t xml:space="preserve">Extend the Current Tees Sexual </w:t>
      </w:r>
      <w:r w:rsidR="00FC59C3">
        <w:rPr>
          <w:b/>
          <w:sz w:val="28"/>
          <w:lang w:val="en-US"/>
        </w:rPr>
        <w:t>H</w:t>
      </w:r>
      <w:r w:rsidR="00450B29" w:rsidRPr="00450B29">
        <w:rPr>
          <w:b/>
          <w:sz w:val="28"/>
          <w:lang w:val="en-US"/>
        </w:rPr>
        <w:t>ealth Service Contract for One Year</w:t>
      </w:r>
    </w:p>
    <w:p w14:paraId="267F6665" w14:textId="77777777" w:rsidR="00450B29" w:rsidRDefault="00450B29" w:rsidP="00450B29">
      <w:pPr>
        <w:rPr>
          <w:b/>
          <w:sz w:val="28"/>
        </w:rPr>
      </w:pPr>
    </w:p>
    <w:p w14:paraId="0087F2B5" w14:textId="77777777" w:rsidR="00450B29" w:rsidRDefault="00450B29" w:rsidP="00450B29">
      <w:pPr>
        <w:rPr>
          <w:b/>
          <w:sz w:val="28"/>
        </w:rPr>
      </w:pPr>
      <w:r>
        <w:rPr>
          <w:b/>
          <w:sz w:val="28"/>
        </w:rPr>
        <w:t xml:space="preserve">Nature of the decision: </w:t>
      </w:r>
    </w:p>
    <w:p w14:paraId="7A76BE33" w14:textId="77777777" w:rsidR="00450B29" w:rsidRDefault="00450B29" w:rsidP="00450B29">
      <w:pPr>
        <w:rPr>
          <w:b/>
          <w:sz w:val="28"/>
        </w:rPr>
      </w:pPr>
    </w:p>
    <w:p w14:paraId="087A7ED0" w14:textId="77777777" w:rsidR="00450B29" w:rsidRPr="00450B29" w:rsidRDefault="00450B29" w:rsidP="00450B29">
      <w:pPr>
        <w:spacing w:after="160" w:line="259" w:lineRule="auto"/>
        <w:rPr>
          <w:rFonts w:eastAsiaTheme="minorHAnsi" w:cs="Arial"/>
          <w:noProof/>
          <w:szCs w:val="24"/>
          <w:lang w:val="en-US"/>
        </w:rPr>
      </w:pPr>
      <w:bookmarkStart w:id="6" w:name="_Hlk201667757"/>
      <w:r w:rsidRPr="00450B29">
        <w:rPr>
          <w:rFonts w:eastAsiaTheme="minorHAnsi" w:cs="Arial"/>
          <w:noProof/>
          <w:szCs w:val="24"/>
          <w:lang w:val="en-US"/>
        </w:rPr>
        <w:t>To agree to extend the current Tees integrated sexual health Service contract for one year using one of the three 1 x 12 month extensions within the contract.</w:t>
      </w:r>
    </w:p>
    <w:p w14:paraId="7786935D" w14:textId="77777777" w:rsidR="00450B29" w:rsidRPr="00450B29" w:rsidRDefault="00450B29" w:rsidP="00450B29">
      <w:pPr>
        <w:rPr>
          <w:rFonts w:eastAsiaTheme="minorHAnsi" w:cs="Arial"/>
          <w:noProof/>
          <w:szCs w:val="24"/>
          <w:lang w:val="en-US"/>
        </w:rPr>
      </w:pPr>
      <w:r w:rsidRPr="00450B29">
        <w:rPr>
          <w:rFonts w:eastAsiaTheme="minorHAnsi" w:cs="Arial"/>
          <w:noProof/>
          <w:szCs w:val="24"/>
          <w:lang w:val="en-US"/>
        </w:rPr>
        <w:t>This will mean the new end data for the contract will be 31</w:t>
      </w:r>
      <w:r w:rsidRPr="00450B29">
        <w:rPr>
          <w:rFonts w:eastAsiaTheme="minorHAnsi" w:cs="Arial"/>
          <w:noProof/>
          <w:szCs w:val="24"/>
          <w:vertAlign w:val="superscript"/>
          <w:lang w:val="en-US"/>
        </w:rPr>
        <w:t>st</w:t>
      </w:r>
      <w:r w:rsidRPr="00450B29">
        <w:rPr>
          <w:rFonts w:eastAsiaTheme="minorHAnsi" w:cs="Arial"/>
          <w:noProof/>
          <w:szCs w:val="24"/>
          <w:lang w:val="en-US"/>
        </w:rPr>
        <w:t xml:space="preserve"> July 2025.</w:t>
      </w:r>
    </w:p>
    <w:bookmarkEnd w:id="6"/>
    <w:p w14:paraId="404932BF" w14:textId="2429ED6F" w:rsidR="00450B29" w:rsidRPr="00391A61" w:rsidRDefault="00450B29" w:rsidP="00450B29">
      <w:pPr>
        <w:rPr>
          <w:lang w:val="en-US"/>
        </w:rPr>
      </w:pPr>
      <w:r w:rsidRPr="00391A61">
        <w:rPr>
          <w:lang w:val="en-US"/>
        </w:rPr>
        <w:t xml:space="preserve"> </w:t>
      </w:r>
    </w:p>
    <w:p w14:paraId="12D890C8" w14:textId="77777777" w:rsidR="00450B29" w:rsidRDefault="00450B29" w:rsidP="00450B29">
      <w:pPr>
        <w:rPr>
          <w:b/>
          <w:sz w:val="28"/>
        </w:rPr>
      </w:pPr>
      <w:r>
        <w:rPr>
          <w:b/>
          <w:sz w:val="28"/>
        </w:rPr>
        <w:t>Who will make the decision?</w:t>
      </w:r>
    </w:p>
    <w:p w14:paraId="19370CC5" w14:textId="77777777" w:rsidR="00450B29" w:rsidRDefault="00450B29" w:rsidP="00450B29">
      <w:pPr>
        <w:rPr>
          <w:b/>
          <w:sz w:val="28"/>
        </w:rPr>
      </w:pPr>
    </w:p>
    <w:p w14:paraId="6FF1994F" w14:textId="76E77B9E" w:rsidR="00450B29" w:rsidRDefault="00450B29" w:rsidP="00450B29">
      <w:r>
        <w:t>Cabinet Member for Health &amp; Welfare</w:t>
      </w:r>
    </w:p>
    <w:p w14:paraId="2293714C" w14:textId="77777777" w:rsidR="00450B29" w:rsidRDefault="00450B29" w:rsidP="00450B29"/>
    <w:p w14:paraId="0D6E455B" w14:textId="77777777" w:rsidR="00450B29" w:rsidRDefault="00450B29" w:rsidP="00450B29">
      <w:pPr>
        <w:rPr>
          <w:b/>
          <w:sz w:val="28"/>
        </w:rPr>
      </w:pPr>
      <w:r>
        <w:rPr>
          <w:b/>
          <w:sz w:val="28"/>
        </w:rPr>
        <w:t>When is the decision to be taken?</w:t>
      </w:r>
    </w:p>
    <w:p w14:paraId="5A67783E" w14:textId="77777777" w:rsidR="00450B29" w:rsidRDefault="00450B29" w:rsidP="00450B29">
      <w:pPr>
        <w:rPr>
          <w:b/>
          <w:sz w:val="28"/>
        </w:rPr>
      </w:pPr>
    </w:p>
    <w:p w14:paraId="4E7CC79A" w14:textId="77777777" w:rsidR="00450B29" w:rsidRDefault="00450B29" w:rsidP="00450B29">
      <w:r>
        <w:t>August 2024</w:t>
      </w:r>
    </w:p>
    <w:p w14:paraId="24023A0F" w14:textId="77777777" w:rsidR="00450B29" w:rsidRDefault="00450B29" w:rsidP="00450B29"/>
    <w:p w14:paraId="047A267F" w14:textId="77777777" w:rsidR="00450B29" w:rsidRDefault="00450B29" w:rsidP="00450B29">
      <w:pPr>
        <w:rPr>
          <w:b/>
          <w:sz w:val="28"/>
        </w:rPr>
      </w:pPr>
      <w:r>
        <w:rPr>
          <w:b/>
          <w:sz w:val="28"/>
        </w:rPr>
        <w:t>Who will be consulted and how?</w:t>
      </w:r>
    </w:p>
    <w:p w14:paraId="5D238FD4" w14:textId="77777777" w:rsidR="00450B29" w:rsidRDefault="00450B29" w:rsidP="00450B29">
      <w:pPr>
        <w:rPr>
          <w:b/>
          <w:sz w:val="28"/>
        </w:rPr>
      </w:pPr>
    </w:p>
    <w:p w14:paraId="3851B2F9" w14:textId="5284397E" w:rsidR="00450B29" w:rsidRPr="00D0402E" w:rsidRDefault="00450B29" w:rsidP="00450B29">
      <w:pPr>
        <w:rPr>
          <w:noProof/>
          <w:lang w:val="en-US"/>
        </w:rPr>
      </w:pPr>
      <w:r w:rsidRPr="00D0402E">
        <w:rPr>
          <w:noProof/>
          <w:lang w:val="en-US"/>
        </w:rPr>
        <w:t xml:space="preserve">Cabinet Member for </w:t>
      </w:r>
      <w:r>
        <w:rPr>
          <w:noProof/>
          <w:lang w:val="en-US"/>
        </w:rPr>
        <w:t>Health &amp; Welfare</w:t>
      </w:r>
    </w:p>
    <w:p w14:paraId="56FBA680" w14:textId="77777777" w:rsidR="00450B29" w:rsidRPr="00D0402E" w:rsidRDefault="00450B29" w:rsidP="00450B29">
      <w:pPr>
        <w:rPr>
          <w:noProof/>
          <w:lang w:val="en-US"/>
        </w:rPr>
      </w:pPr>
      <w:r w:rsidRPr="00D0402E">
        <w:rPr>
          <w:noProof/>
          <w:lang w:val="en-US"/>
        </w:rPr>
        <w:t>Chief Finance Officer</w:t>
      </w:r>
    </w:p>
    <w:p w14:paraId="0F2F5897" w14:textId="77777777" w:rsidR="00450B29" w:rsidRDefault="00450B29" w:rsidP="00450B29">
      <w:pPr>
        <w:rPr>
          <w:noProof/>
          <w:lang w:val="en-US"/>
        </w:rPr>
      </w:pPr>
      <w:r w:rsidRPr="00D0402E">
        <w:rPr>
          <w:noProof/>
          <w:lang w:val="en-US"/>
        </w:rPr>
        <w:t>Chief Legal Officer</w:t>
      </w:r>
    </w:p>
    <w:p w14:paraId="1B727BC7" w14:textId="3570338C" w:rsidR="00450B29" w:rsidRPr="00D0402E" w:rsidRDefault="00450B29" w:rsidP="00450B29">
      <w:pPr>
        <w:rPr>
          <w:noProof/>
          <w:lang w:val="en-US"/>
        </w:rPr>
      </w:pPr>
      <w:r>
        <w:rPr>
          <w:noProof/>
          <w:lang w:val="en-US"/>
        </w:rPr>
        <w:t>Corporate Director for Public Health</w:t>
      </w:r>
    </w:p>
    <w:p w14:paraId="26665566" w14:textId="77777777" w:rsidR="00450B29" w:rsidRDefault="00450B29" w:rsidP="00450B29">
      <w:pPr>
        <w:rPr>
          <w:noProof/>
          <w:lang w:val="en-US"/>
        </w:rPr>
      </w:pPr>
      <w:r w:rsidRPr="00D0402E">
        <w:rPr>
          <w:noProof/>
          <w:lang w:val="en-US"/>
        </w:rPr>
        <w:t>All of the above will be consulted via approval of the delegated decision</w:t>
      </w:r>
    </w:p>
    <w:p w14:paraId="3EE6FAE7" w14:textId="77777777" w:rsidR="00450B29" w:rsidRDefault="00450B29" w:rsidP="00450B29"/>
    <w:p w14:paraId="3E344962" w14:textId="77777777" w:rsidR="00450B29" w:rsidRDefault="00450B29" w:rsidP="00450B29">
      <w:pPr>
        <w:rPr>
          <w:b/>
          <w:sz w:val="28"/>
        </w:rPr>
      </w:pPr>
      <w:r>
        <w:rPr>
          <w:b/>
          <w:sz w:val="28"/>
        </w:rPr>
        <w:t>Supporting documentation:</w:t>
      </w:r>
    </w:p>
    <w:p w14:paraId="76F009CB" w14:textId="77777777" w:rsidR="00450B29" w:rsidRDefault="00450B29" w:rsidP="00450B29">
      <w:pPr>
        <w:rPr>
          <w:b/>
          <w:sz w:val="28"/>
        </w:rPr>
      </w:pPr>
    </w:p>
    <w:p w14:paraId="71B49EBD" w14:textId="77777777" w:rsidR="00450B29" w:rsidRDefault="00450B29" w:rsidP="00450B29">
      <w:r>
        <w:t>There are no supporting documents for this decision.</w:t>
      </w:r>
    </w:p>
    <w:p w14:paraId="393AAB60" w14:textId="77777777" w:rsidR="00450B29" w:rsidRDefault="00450B29" w:rsidP="00450B29"/>
    <w:p w14:paraId="1ACD5F50" w14:textId="77777777" w:rsidR="00450B29" w:rsidRDefault="00450B29" w:rsidP="00450B29">
      <w:pPr>
        <w:rPr>
          <w:b/>
          <w:sz w:val="28"/>
        </w:rPr>
      </w:pPr>
      <w:r>
        <w:rPr>
          <w:b/>
          <w:sz w:val="28"/>
        </w:rPr>
        <w:t>How and by when to make representations:</w:t>
      </w:r>
    </w:p>
    <w:p w14:paraId="53CE46F2" w14:textId="77777777" w:rsidR="00450B29" w:rsidRDefault="00450B29" w:rsidP="00450B29">
      <w:pPr>
        <w:rPr>
          <w:b/>
          <w:sz w:val="28"/>
        </w:rPr>
      </w:pPr>
    </w:p>
    <w:p w14:paraId="2B848550" w14:textId="67223F0A" w:rsidR="00450B29" w:rsidRDefault="00450B29" w:rsidP="00450B29">
      <w:r>
        <w:t>Representations should be made to Jacky Booth before 26 August 2024.</w:t>
      </w:r>
    </w:p>
    <w:p w14:paraId="5A6B31D0" w14:textId="40490E62" w:rsidR="00450B29" w:rsidRDefault="00450B29" w:rsidP="00450B29">
      <w:pPr>
        <w:rPr>
          <w:noProof/>
          <w:lang w:val="en-US"/>
        </w:rPr>
      </w:pPr>
      <w:r>
        <w:t xml:space="preserve">Tel: </w:t>
      </w:r>
      <w:r w:rsidRPr="00391A61">
        <w:rPr>
          <w:noProof/>
          <w:lang w:val="en-US"/>
        </w:rPr>
        <w:t>07</w:t>
      </w:r>
      <w:r>
        <w:rPr>
          <w:noProof/>
          <w:lang w:val="en-US"/>
        </w:rPr>
        <w:t xml:space="preserve">828410321 or email </w:t>
      </w:r>
      <w:hyperlink r:id="rId42" w:history="1">
        <w:r w:rsidRPr="003E43B6">
          <w:rPr>
            <w:rStyle w:val="Hyperlink"/>
            <w:noProof/>
            <w:lang w:val="en-US"/>
          </w:rPr>
          <w:t>jacky_booth@middlesbrough.gov.uk</w:t>
        </w:r>
      </w:hyperlink>
    </w:p>
    <w:p w14:paraId="234BA49B" w14:textId="77777777" w:rsidR="00450B29" w:rsidRDefault="00450B29" w:rsidP="00450B29"/>
    <w:p w14:paraId="5D62CCEE" w14:textId="3AB91B6F" w:rsidR="00450B29" w:rsidRDefault="00450B29" w:rsidP="00450B29">
      <w:r>
        <w:t>First published in Forward Plan on 29 July 2024</w:t>
      </w:r>
    </w:p>
    <w:p w14:paraId="325CB488" w14:textId="77777777" w:rsidR="00450B29" w:rsidRDefault="00450B29" w:rsidP="00450B29"/>
    <w:p w14:paraId="298698BA" w14:textId="77777777" w:rsidR="00450B29" w:rsidRPr="008254C1" w:rsidRDefault="00450B29" w:rsidP="00450B29">
      <w:pPr>
        <w:rPr>
          <w:b/>
          <w:sz w:val="28"/>
          <w:szCs w:val="28"/>
        </w:rPr>
      </w:pPr>
      <w:r w:rsidRPr="008254C1">
        <w:rPr>
          <w:b/>
          <w:sz w:val="28"/>
          <w:szCs w:val="28"/>
        </w:rPr>
        <w:t>Following the Making of the decision, the decision form will be published here:</w:t>
      </w:r>
    </w:p>
    <w:p w14:paraId="2B9DF0D0" w14:textId="77777777" w:rsidR="00450B29" w:rsidRDefault="00450B29" w:rsidP="00450B29">
      <w:r>
        <w:rPr>
          <w:noProof/>
        </w:rPr>
        <mc:AlternateContent>
          <mc:Choice Requires="wps">
            <w:drawing>
              <wp:anchor distT="0" distB="0" distL="114300" distR="114300" simplePos="0" relativeHeight="251978752" behindDoc="0" locked="0" layoutInCell="1" allowOverlap="1" wp14:anchorId="68354E30" wp14:editId="60057907">
                <wp:simplePos x="0" y="0"/>
                <wp:positionH relativeFrom="page">
                  <wp:posOffset>3435350</wp:posOffset>
                </wp:positionH>
                <wp:positionV relativeFrom="paragraph">
                  <wp:posOffset>92075</wp:posOffset>
                </wp:positionV>
                <wp:extent cx="927100" cy="615950"/>
                <wp:effectExtent l="0" t="0" r="25400" b="12700"/>
                <wp:wrapNone/>
                <wp:docPr id="10315891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4665995" w14:textId="0742EF19" w:rsidR="00450B29" w:rsidRDefault="00DF6CE5" w:rsidP="00DF6CE5">
                            <w:r>
                              <w:object w:dxaOrig="1534" w:dyaOrig="997" w14:anchorId="2DDB56CB">
                                <v:shape id="_x0000_i1031" type="#_x0000_t75" style="width:76.7pt;height:49.85pt">
                                  <v:imagedata r:id="rId43" o:title=""/>
                                </v:shape>
                                <o:OLEObject Type="Embed" ProgID="Acrobat.Document.DC" ShapeID="_x0000_i1031" DrawAspect="Icon" ObjectID="_1815298731" r:id="rId4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8354E30" id="_x0000_t202" coordsize="21600,21600" o:spt="202" path="m,l,21600r21600,l21600,xe">
                <v:stroke joinstyle="miter"/>
                <v:path gradientshapeok="t" o:connecttype="rect"/>
              </v:shapetype>
              <v:shape id="_x0000_s1034" type="#_x0000_t202" style="position:absolute;margin-left:270.5pt;margin-top:7.25pt;width:73pt;height:48.5pt;z-index:25197875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" fillcolor="window" strokeweight=".5pt">
                <v:path arrowok="t"/>
                <v:textbox style="mso-fit-shape-to-text:t">
                  <w:txbxContent>
                    <w:p w14:paraId="14665995" w14:textId="0742EF19" w:rsidR="00450B29" w:rsidRDefault="00DF6CE5" w:rsidP="00DF6CE5">
                      <w:r>
                        <w:object w:dxaOrig="1534" w:dyaOrig="997" w14:anchorId="2DDB56CB">
                          <v:shape id="_x0000_i1085" type="#_x0000_t75" style="width:76.7pt;height:49.85pt">
                            <v:imagedata r:id="rId45" o:title=""/>
                          </v:shape>
                          <o:OLEObject Type="Embed" ProgID="Acrobat.Document.DC" ShapeID="_x0000_i1085" DrawAspect="Icon" ObjectID="_1813149616" r:id="rId46"/>
                        </w:object>
                      </w:r>
                    </w:p>
                  </w:txbxContent>
                </v:textbox>
                <w10:wrap anchorx="page"/>
              </v:shape>
            </w:pict>
          </mc:Fallback>
        </mc:AlternateContent>
      </w:r>
    </w:p>
    <w:p w14:paraId="256E76FE" w14:textId="348DDD5F" w:rsidR="000654F0" w:rsidRDefault="00450B29" w:rsidP="0061511F">
      <w:r>
        <w:rPr>
          <w:b/>
          <w:snapToGrid w:val="0"/>
          <w:sz w:val="31"/>
        </w:rPr>
        <w:br w:type="page"/>
      </w:r>
      <w:bookmarkStart w:id="7" w:name="_Hlk174453660"/>
      <w:bookmarkEnd w:id="5"/>
    </w:p>
    <w:bookmarkEnd w:id="7"/>
    <w:p w14:paraId="2EEED709" w14:textId="41724D25" w:rsidR="00F761B7" w:rsidRDefault="00F761B7" w:rsidP="00F761B7">
      <w:pPr>
        <w:rPr>
          <w:b/>
          <w:sz w:val="28"/>
        </w:rPr>
      </w:pPr>
      <w:r>
        <w:rPr>
          <w:b/>
          <w:sz w:val="28"/>
        </w:rPr>
        <w:t xml:space="preserve">DECISION: </w:t>
      </w:r>
      <w:r w:rsidRPr="006B4381">
        <w:rPr>
          <w:b/>
          <w:sz w:val="28"/>
        </w:rPr>
        <w:t>ADD00</w:t>
      </w:r>
      <w:r>
        <w:rPr>
          <w:b/>
          <w:sz w:val="28"/>
        </w:rPr>
        <w:t xml:space="preserve">76 </w:t>
      </w:r>
      <w:bookmarkStart w:id="8" w:name="_Hlk174452925"/>
      <w:r w:rsidRPr="00F761B7">
        <w:rPr>
          <w:b/>
          <w:sz w:val="28"/>
          <w:lang w:val="en-US"/>
        </w:rPr>
        <w:t>Extra Care Support Schemes</w:t>
      </w:r>
      <w:bookmarkEnd w:id="8"/>
    </w:p>
    <w:p w14:paraId="1BBC4F76" w14:textId="77777777" w:rsidR="00F761B7" w:rsidRDefault="00F761B7" w:rsidP="00F761B7">
      <w:pPr>
        <w:rPr>
          <w:b/>
          <w:sz w:val="28"/>
        </w:rPr>
      </w:pPr>
    </w:p>
    <w:p w14:paraId="22411785" w14:textId="77777777" w:rsidR="00F761B7" w:rsidRDefault="00F761B7" w:rsidP="00F761B7">
      <w:pPr>
        <w:rPr>
          <w:b/>
          <w:sz w:val="28"/>
        </w:rPr>
      </w:pPr>
      <w:r>
        <w:rPr>
          <w:b/>
          <w:sz w:val="28"/>
        </w:rPr>
        <w:t xml:space="preserve">Nature of the decision: </w:t>
      </w:r>
    </w:p>
    <w:p w14:paraId="362FFEE4" w14:textId="77777777" w:rsidR="00F761B7" w:rsidRDefault="00F761B7" w:rsidP="00F761B7">
      <w:pPr>
        <w:rPr>
          <w:b/>
          <w:sz w:val="28"/>
        </w:rPr>
      </w:pPr>
    </w:p>
    <w:p w14:paraId="125F9236" w14:textId="77777777" w:rsidR="00F761B7" w:rsidRDefault="00F761B7" w:rsidP="00F761B7">
      <w:pPr>
        <w:rPr>
          <w:rFonts w:eastAsiaTheme="minorHAnsi" w:cs="Arial"/>
          <w:noProof/>
          <w:szCs w:val="24"/>
          <w:lang w:val="en-US"/>
        </w:rPr>
      </w:pPr>
      <w:bookmarkStart w:id="9" w:name="_Hlk174452989"/>
      <w:r w:rsidRPr="00F761B7">
        <w:rPr>
          <w:rFonts w:eastAsiaTheme="minorHAnsi" w:cs="Arial"/>
          <w:noProof/>
          <w:szCs w:val="24"/>
          <w:lang w:val="en-US"/>
        </w:rPr>
        <w:t>The Councils current contract for the Extra Care Schemes commenced on 7th November 2021 and is due to expire on 6th November 2024 with the option of a 1 x 12-month extension period.</w:t>
      </w:r>
    </w:p>
    <w:p w14:paraId="66756D64" w14:textId="77777777" w:rsidR="00F761B7" w:rsidRPr="00F761B7" w:rsidRDefault="00F761B7" w:rsidP="00F761B7">
      <w:pPr>
        <w:rPr>
          <w:rFonts w:eastAsiaTheme="minorHAnsi" w:cs="Arial"/>
          <w:noProof/>
          <w:szCs w:val="24"/>
          <w:lang w:val="en-US"/>
        </w:rPr>
      </w:pPr>
    </w:p>
    <w:p w14:paraId="7778D670" w14:textId="77777777" w:rsidR="00F761B7" w:rsidRDefault="00F761B7" w:rsidP="00F761B7">
      <w:pPr>
        <w:rPr>
          <w:rFonts w:eastAsiaTheme="minorHAnsi" w:cs="Arial"/>
          <w:noProof/>
          <w:szCs w:val="24"/>
          <w:lang w:val="en-US"/>
        </w:rPr>
      </w:pPr>
      <w:r w:rsidRPr="00F761B7">
        <w:rPr>
          <w:rFonts w:eastAsiaTheme="minorHAnsi" w:cs="Arial"/>
          <w:noProof/>
          <w:szCs w:val="24"/>
          <w:lang w:val="en-US"/>
        </w:rPr>
        <w:t>Dale Care are currently the commissioned provider for this contract.</w:t>
      </w:r>
    </w:p>
    <w:p w14:paraId="11DB1A08" w14:textId="77777777" w:rsidR="00F761B7" w:rsidRPr="00F761B7" w:rsidRDefault="00F761B7" w:rsidP="00F761B7">
      <w:pPr>
        <w:rPr>
          <w:rFonts w:eastAsiaTheme="minorHAnsi" w:cs="Arial"/>
          <w:noProof/>
          <w:szCs w:val="24"/>
          <w:lang w:val="en-US"/>
        </w:rPr>
      </w:pPr>
    </w:p>
    <w:p w14:paraId="71C7890F" w14:textId="15A367C2" w:rsidR="00F761B7" w:rsidRDefault="00F761B7" w:rsidP="00F761B7">
      <w:pPr>
        <w:rPr>
          <w:rFonts w:eastAsiaTheme="minorHAnsi" w:cs="Arial"/>
          <w:noProof/>
          <w:szCs w:val="24"/>
          <w:lang w:val="en-US"/>
        </w:rPr>
      </w:pPr>
      <w:r w:rsidRPr="00F761B7">
        <w:rPr>
          <w:rFonts w:eastAsiaTheme="minorHAnsi" w:cs="Arial"/>
          <w:noProof/>
          <w:szCs w:val="24"/>
          <w:lang w:val="en-US"/>
        </w:rPr>
        <w:t>It is intended to implement the optional extension period from 7</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2024 to 6</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2025. </w:t>
      </w:r>
    </w:p>
    <w:p w14:paraId="27EF9B6C" w14:textId="77777777" w:rsidR="00F761B7" w:rsidRPr="00F761B7" w:rsidRDefault="00F761B7" w:rsidP="00F761B7">
      <w:pPr>
        <w:rPr>
          <w:rFonts w:eastAsiaTheme="minorHAnsi" w:cs="Arial"/>
          <w:noProof/>
          <w:szCs w:val="24"/>
          <w:lang w:val="en-US"/>
        </w:rPr>
      </w:pPr>
    </w:p>
    <w:p w14:paraId="714C7C32" w14:textId="0EE206C1" w:rsidR="00F761B7" w:rsidRPr="00450B29" w:rsidRDefault="00F761B7" w:rsidP="00F761B7">
      <w:pPr>
        <w:rPr>
          <w:rFonts w:eastAsiaTheme="minorHAnsi" w:cs="Arial"/>
          <w:noProof/>
          <w:szCs w:val="24"/>
          <w:lang w:val="en-US"/>
        </w:rPr>
      </w:pPr>
      <w:r w:rsidRPr="00F761B7">
        <w:rPr>
          <w:rFonts w:eastAsiaTheme="minorHAnsi" w:cs="Arial"/>
          <w:noProof/>
          <w:szCs w:val="24"/>
          <w:lang w:val="en-US"/>
        </w:rPr>
        <w:t>1 year extension value £2,000,000</w:t>
      </w:r>
      <w:bookmarkEnd w:id="9"/>
    </w:p>
    <w:p w14:paraId="1E45893F" w14:textId="77777777" w:rsidR="00F761B7" w:rsidRPr="00391A61" w:rsidRDefault="00F761B7" w:rsidP="00F761B7">
      <w:pPr>
        <w:rPr>
          <w:lang w:val="en-US"/>
        </w:rPr>
      </w:pPr>
      <w:r w:rsidRPr="00391A61">
        <w:rPr>
          <w:lang w:val="en-US"/>
        </w:rPr>
        <w:t xml:space="preserve"> </w:t>
      </w:r>
    </w:p>
    <w:p w14:paraId="6CAEEBC2" w14:textId="77777777" w:rsidR="00F761B7" w:rsidRDefault="00F761B7" w:rsidP="00F761B7">
      <w:pPr>
        <w:rPr>
          <w:b/>
          <w:sz w:val="28"/>
        </w:rPr>
      </w:pPr>
      <w:r>
        <w:rPr>
          <w:b/>
          <w:sz w:val="28"/>
        </w:rPr>
        <w:t>Who will make the decision?</w:t>
      </w:r>
    </w:p>
    <w:p w14:paraId="0D976252" w14:textId="77777777" w:rsidR="00F761B7" w:rsidRDefault="00F761B7" w:rsidP="00F761B7">
      <w:pPr>
        <w:rPr>
          <w:b/>
          <w:sz w:val="28"/>
        </w:rPr>
      </w:pPr>
    </w:p>
    <w:p w14:paraId="03A3AC8C" w14:textId="0C5518B8" w:rsidR="00F761B7" w:rsidRDefault="00F761B7" w:rsidP="00F761B7">
      <w:r>
        <w:t>Cabinet Member for Adult Services</w:t>
      </w:r>
    </w:p>
    <w:p w14:paraId="391F38A6" w14:textId="77777777" w:rsidR="00F761B7" w:rsidRDefault="00F761B7" w:rsidP="00F761B7"/>
    <w:p w14:paraId="7DCCFE36" w14:textId="77777777" w:rsidR="00F761B7" w:rsidRDefault="00F761B7" w:rsidP="00F761B7">
      <w:pPr>
        <w:rPr>
          <w:b/>
          <w:sz w:val="28"/>
        </w:rPr>
      </w:pPr>
      <w:r>
        <w:rPr>
          <w:b/>
          <w:sz w:val="28"/>
        </w:rPr>
        <w:t>When is the decision to be taken?</w:t>
      </w:r>
    </w:p>
    <w:p w14:paraId="3C414984" w14:textId="77777777" w:rsidR="00F761B7" w:rsidRDefault="00F761B7" w:rsidP="00F761B7">
      <w:pPr>
        <w:rPr>
          <w:b/>
          <w:sz w:val="28"/>
        </w:rPr>
      </w:pPr>
    </w:p>
    <w:p w14:paraId="2FAE1602" w14:textId="77777777" w:rsidR="00F761B7" w:rsidRDefault="00F761B7" w:rsidP="00F761B7">
      <w:r>
        <w:t>August 2024</w:t>
      </w:r>
    </w:p>
    <w:p w14:paraId="448F2863" w14:textId="77777777" w:rsidR="00F761B7" w:rsidRDefault="00F761B7" w:rsidP="00F761B7"/>
    <w:p w14:paraId="430D39C1" w14:textId="77777777" w:rsidR="00F761B7" w:rsidRDefault="00F761B7" w:rsidP="00F761B7">
      <w:pPr>
        <w:rPr>
          <w:b/>
          <w:sz w:val="28"/>
        </w:rPr>
      </w:pPr>
      <w:r>
        <w:rPr>
          <w:b/>
          <w:sz w:val="28"/>
        </w:rPr>
        <w:t>Who will be consulted and how?</w:t>
      </w:r>
    </w:p>
    <w:p w14:paraId="6D6D6825" w14:textId="77777777" w:rsidR="00F761B7" w:rsidRDefault="00F761B7" w:rsidP="00F761B7">
      <w:pPr>
        <w:rPr>
          <w:b/>
          <w:sz w:val="28"/>
        </w:rPr>
      </w:pPr>
    </w:p>
    <w:p w14:paraId="194134C7" w14:textId="0E63EF63" w:rsidR="00F761B7" w:rsidRPr="00D0402E" w:rsidRDefault="00F761B7" w:rsidP="00F761B7">
      <w:pPr>
        <w:rPr>
          <w:noProof/>
          <w:lang w:val="en-US"/>
        </w:rPr>
      </w:pPr>
      <w:r w:rsidRPr="00D0402E">
        <w:rPr>
          <w:noProof/>
          <w:lang w:val="en-US"/>
        </w:rPr>
        <w:t xml:space="preserve">Cabinet Member for </w:t>
      </w:r>
      <w:r>
        <w:rPr>
          <w:noProof/>
          <w:lang w:val="en-US"/>
        </w:rPr>
        <w:t>Adult Services</w:t>
      </w:r>
    </w:p>
    <w:p w14:paraId="759267F8" w14:textId="77777777" w:rsidR="00F761B7" w:rsidRPr="00D0402E" w:rsidRDefault="00F761B7" w:rsidP="00F761B7">
      <w:pPr>
        <w:rPr>
          <w:noProof/>
          <w:lang w:val="en-US"/>
        </w:rPr>
      </w:pPr>
      <w:r w:rsidRPr="00D0402E">
        <w:rPr>
          <w:noProof/>
          <w:lang w:val="en-US"/>
        </w:rPr>
        <w:t>Chief Finance Officer</w:t>
      </w:r>
    </w:p>
    <w:p w14:paraId="0CAB7F58" w14:textId="77777777" w:rsidR="00F761B7" w:rsidRDefault="00F761B7" w:rsidP="00F761B7">
      <w:pPr>
        <w:rPr>
          <w:noProof/>
          <w:lang w:val="en-US"/>
        </w:rPr>
      </w:pPr>
      <w:r w:rsidRPr="00D0402E">
        <w:rPr>
          <w:noProof/>
          <w:lang w:val="en-US"/>
        </w:rPr>
        <w:t>Chief Legal Officer</w:t>
      </w:r>
    </w:p>
    <w:p w14:paraId="2A411C53" w14:textId="2C9E2CDA" w:rsidR="00F761B7" w:rsidRPr="00D0402E" w:rsidRDefault="00F761B7" w:rsidP="00F761B7">
      <w:pPr>
        <w:rPr>
          <w:noProof/>
          <w:lang w:val="en-US"/>
        </w:rPr>
      </w:pPr>
      <w:r>
        <w:rPr>
          <w:noProof/>
          <w:lang w:val="en-US"/>
        </w:rPr>
        <w:t>Executive Director for Adults &amp; Communities</w:t>
      </w:r>
    </w:p>
    <w:p w14:paraId="1EE86F53" w14:textId="77777777" w:rsidR="00F761B7" w:rsidRDefault="00F761B7" w:rsidP="00F761B7">
      <w:pPr>
        <w:rPr>
          <w:noProof/>
          <w:lang w:val="en-US"/>
        </w:rPr>
      </w:pPr>
      <w:r w:rsidRPr="00D0402E">
        <w:rPr>
          <w:noProof/>
          <w:lang w:val="en-US"/>
        </w:rPr>
        <w:t>All of the above will be consulted via approval of the delegated decision</w:t>
      </w:r>
    </w:p>
    <w:p w14:paraId="56038E74" w14:textId="77777777" w:rsidR="00F761B7" w:rsidRDefault="00F761B7" w:rsidP="00F761B7"/>
    <w:p w14:paraId="617CE708" w14:textId="77777777" w:rsidR="00F761B7" w:rsidRDefault="00F761B7" w:rsidP="00F761B7">
      <w:pPr>
        <w:rPr>
          <w:b/>
          <w:sz w:val="28"/>
        </w:rPr>
      </w:pPr>
      <w:r>
        <w:rPr>
          <w:b/>
          <w:sz w:val="28"/>
        </w:rPr>
        <w:t>Supporting documentation:</w:t>
      </w:r>
    </w:p>
    <w:p w14:paraId="0FB81785" w14:textId="77777777" w:rsidR="00F761B7" w:rsidRDefault="00F761B7" w:rsidP="00F761B7">
      <w:pPr>
        <w:rPr>
          <w:b/>
          <w:sz w:val="28"/>
        </w:rPr>
      </w:pPr>
    </w:p>
    <w:p w14:paraId="246AF53A" w14:textId="77777777" w:rsidR="00F761B7" w:rsidRDefault="00F761B7" w:rsidP="00F761B7">
      <w:r>
        <w:t>There are no supporting documents for this decision.</w:t>
      </w:r>
    </w:p>
    <w:p w14:paraId="364E767B" w14:textId="77777777" w:rsidR="00F761B7" w:rsidRDefault="00F761B7" w:rsidP="00F761B7"/>
    <w:p w14:paraId="7B24204D" w14:textId="77777777" w:rsidR="00F761B7" w:rsidRDefault="00F761B7" w:rsidP="00F761B7">
      <w:pPr>
        <w:rPr>
          <w:b/>
          <w:sz w:val="28"/>
        </w:rPr>
      </w:pPr>
      <w:r>
        <w:rPr>
          <w:b/>
          <w:sz w:val="28"/>
        </w:rPr>
        <w:t>How and by when to make representations:</w:t>
      </w:r>
    </w:p>
    <w:p w14:paraId="33F81F16" w14:textId="77777777" w:rsidR="00F761B7" w:rsidRDefault="00F761B7" w:rsidP="00F761B7">
      <w:pPr>
        <w:rPr>
          <w:b/>
          <w:sz w:val="28"/>
        </w:rPr>
      </w:pPr>
    </w:p>
    <w:p w14:paraId="50CD653C" w14:textId="1470DBE6" w:rsidR="00F761B7" w:rsidRDefault="00F761B7" w:rsidP="00F761B7">
      <w:r>
        <w:t>Representations should be made to Sue Bradley before 10 September 2024.</w:t>
      </w:r>
    </w:p>
    <w:p w14:paraId="72B18B41" w14:textId="23D36CCE" w:rsidR="00F761B7" w:rsidRDefault="00F761B7" w:rsidP="00F761B7">
      <w:pPr>
        <w:rPr>
          <w:lang w:val="en-US"/>
        </w:rPr>
      </w:pPr>
      <w:r>
        <w:t xml:space="preserve">Tel: </w:t>
      </w:r>
      <w:r w:rsidRPr="00391A61">
        <w:rPr>
          <w:noProof/>
          <w:lang w:val="en-US"/>
        </w:rPr>
        <w:t>0</w:t>
      </w:r>
      <w:r>
        <w:rPr>
          <w:noProof/>
          <w:lang w:val="en-US"/>
        </w:rPr>
        <w:t xml:space="preserve">1642 771639 or email </w:t>
      </w:r>
      <w:bookmarkStart w:id="10" w:name="_Hlk174453570"/>
      <w:r>
        <w:rPr>
          <w:lang w:val="en-US"/>
        </w:rPr>
        <w:fldChar w:fldCharType="begin"/>
      </w:r>
      <w:r>
        <w:rPr>
          <w:lang w:val="en-US"/>
        </w:rPr>
        <w:instrText>HYPERLINK "mailto:</w:instrText>
      </w:r>
      <w:r w:rsidRPr="00F761B7">
        <w:rPr>
          <w:lang w:val="en-US"/>
        </w:rPr>
        <w:instrText>susan.bradley@redcar-cleveland.gov.uk</w:instrText>
      </w:r>
      <w:r>
        <w:rPr>
          <w:lang w:val="en-US"/>
        </w:rPr>
        <w:instrText>"</w:instrText>
      </w:r>
      <w:r>
        <w:rPr>
          <w:lang w:val="en-US"/>
        </w:rPr>
      </w:r>
      <w:r>
        <w:rPr>
          <w:lang w:val="en-US"/>
        </w:rPr>
        <w:fldChar w:fldCharType="separate"/>
      </w:r>
      <w:r w:rsidRPr="00053813">
        <w:rPr>
          <w:rStyle w:val="Hyperlink"/>
          <w:lang w:val="en-US"/>
        </w:rPr>
        <w:t>susan.bradley@redcar-cleveland.gov.uk</w:t>
      </w:r>
      <w:bookmarkEnd w:id="10"/>
      <w:r>
        <w:rPr>
          <w:lang w:val="en-US"/>
        </w:rPr>
        <w:fldChar w:fldCharType="end"/>
      </w:r>
    </w:p>
    <w:p w14:paraId="2038425D" w14:textId="77777777" w:rsidR="00F761B7" w:rsidRDefault="00F761B7" w:rsidP="00F761B7"/>
    <w:p w14:paraId="2956A61B" w14:textId="7F4EBCA0" w:rsidR="00F761B7" w:rsidRDefault="00F761B7" w:rsidP="00F761B7">
      <w:r>
        <w:t>First published in Forward Plan on 13 August 2024</w:t>
      </w:r>
    </w:p>
    <w:p w14:paraId="7C2F15BF" w14:textId="77777777" w:rsidR="00F761B7" w:rsidRDefault="00F761B7" w:rsidP="00F761B7"/>
    <w:p w14:paraId="5FEFAF28" w14:textId="77777777" w:rsidR="00F761B7" w:rsidRDefault="00F761B7" w:rsidP="00F761B7">
      <w:pPr>
        <w:rPr>
          <w:b/>
          <w:sz w:val="28"/>
          <w:szCs w:val="28"/>
        </w:rPr>
      </w:pPr>
    </w:p>
    <w:p w14:paraId="35624C94" w14:textId="744D98E6" w:rsidR="00F761B7" w:rsidRPr="008254C1" w:rsidRDefault="00F761B7" w:rsidP="00F761B7">
      <w:pPr>
        <w:rPr>
          <w:b/>
          <w:sz w:val="28"/>
          <w:szCs w:val="28"/>
        </w:rPr>
      </w:pPr>
      <w:r w:rsidRPr="008254C1">
        <w:rPr>
          <w:b/>
          <w:sz w:val="28"/>
          <w:szCs w:val="28"/>
        </w:rPr>
        <w:t>Following the Making of the decision, the decision form will be published here:</w:t>
      </w:r>
    </w:p>
    <w:p w14:paraId="17209DEA" w14:textId="77777777" w:rsidR="00F761B7" w:rsidRDefault="00F761B7" w:rsidP="00F761B7">
      <w:r>
        <w:rPr>
          <w:noProof/>
        </w:rPr>
        <mc:AlternateContent>
          <mc:Choice Requires="wps">
            <w:drawing>
              <wp:anchor distT="0" distB="0" distL="114300" distR="114300" simplePos="0" relativeHeight="251991040" behindDoc="0" locked="0" layoutInCell="1" allowOverlap="1" wp14:anchorId="71FC00E1" wp14:editId="6BBAB637">
                <wp:simplePos x="0" y="0"/>
                <wp:positionH relativeFrom="page">
                  <wp:posOffset>3435350</wp:posOffset>
                </wp:positionH>
                <wp:positionV relativeFrom="paragraph">
                  <wp:posOffset>92075</wp:posOffset>
                </wp:positionV>
                <wp:extent cx="927100" cy="615950"/>
                <wp:effectExtent l="0" t="0" r="25400" b="12700"/>
                <wp:wrapNone/>
                <wp:docPr id="16569702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4F9C0168" w14:textId="7526C41A" w:rsidR="00F761B7" w:rsidRDefault="00C86849" w:rsidP="00C86849">
                            <w:r>
                              <w:object w:dxaOrig="1534" w:dyaOrig="997" w14:anchorId="6B3E03D7">
                                <v:shape id="_x0000_i1032" type="#_x0000_t75" style="width:76.7pt;height:49.85pt">
                                  <v:imagedata r:id="rId47" o:title=""/>
                                </v:shape>
                                <o:OLEObject Type="Embed" ProgID="Acrobat.Document.DC" ShapeID="_x0000_i1032" DrawAspect="Icon" ObjectID="_1815298732" r:id="rId4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FC00E1" id="_x0000_s1035" type="#_x0000_t202" style="position:absolute;margin-left:270.5pt;margin-top:7.25pt;width:73pt;height:48.5pt;z-index:2519910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" fillcolor="window" strokeweight=".5pt">
                <v:path arrowok="t"/>
                <v:textbox style="mso-fit-shape-to-text:t">
                  <w:txbxContent>
                    <w:p w14:paraId="4F9C0168" w14:textId="7526C41A" w:rsidR="00F761B7" w:rsidRDefault="00C86849" w:rsidP="00C86849">
                      <w:r>
                        <w:object w:dxaOrig="1534" w:dyaOrig="997" w14:anchorId="6B3E03D7">
                          <v:shape id="_x0000_i1031" type="#_x0000_t75" style="width:76.7pt;height:49.85pt">
                            <v:imagedata r:id="rId49" o:title=""/>
                          </v:shape>
                          <o:OLEObject Type="Embed" ProgID="Acrobat.Document.DC" ShapeID="_x0000_i1031" DrawAspect="Icon" ObjectID="_1812957366" r:id="rId50"/>
                        </w:object>
                      </w:r>
                    </w:p>
                  </w:txbxContent>
                </v:textbox>
                <w10:wrap anchorx="page"/>
              </v:shape>
            </w:pict>
          </mc:Fallback>
        </mc:AlternateContent>
      </w:r>
    </w:p>
    <w:p w14:paraId="17D825DD" w14:textId="0DF0E022" w:rsidR="00656523" w:rsidRPr="00465536" w:rsidRDefault="00F761B7" w:rsidP="00656523">
      <w:pPr>
        <w:rPr>
          <w:b/>
          <w:snapToGrid w:val="0"/>
          <w:sz w:val="28"/>
          <w:szCs w:val="28"/>
        </w:rPr>
      </w:pPr>
      <w:r>
        <w:rPr>
          <w:b/>
          <w:snapToGrid w:val="0"/>
          <w:sz w:val="31"/>
        </w:rPr>
        <w:br w:type="page"/>
      </w:r>
      <w:r w:rsidR="00656523" w:rsidRPr="00465536">
        <w:rPr>
          <w:b/>
          <w:snapToGrid w:val="0"/>
          <w:sz w:val="28"/>
          <w:szCs w:val="28"/>
        </w:rPr>
        <w:t xml:space="preserve">DECISION: ADD0077 </w:t>
      </w:r>
      <w:bookmarkStart w:id="11" w:name="_Hlk201668185"/>
      <w:r w:rsidR="00656523" w:rsidRPr="00465536">
        <w:rPr>
          <w:b/>
          <w:snapToGrid w:val="0"/>
          <w:sz w:val="28"/>
          <w:szCs w:val="28"/>
          <w:lang w:val="en-US"/>
        </w:rPr>
        <w:t>Approval to award and participate in the Tees Valley Framework for the Supply, Installation and Maint</w:t>
      </w:r>
      <w:r w:rsidR="00EA2A98">
        <w:rPr>
          <w:b/>
          <w:snapToGrid w:val="0"/>
          <w:sz w:val="28"/>
          <w:szCs w:val="28"/>
          <w:lang w:val="en-US"/>
        </w:rPr>
        <w:t>e</w:t>
      </w:r>
      <w:r w:rsidR="00656523" w:rsidRPr="00465536">
        <w:rPr>
          <w:b/>
          <w:snapToGrid w:val="0"/>
          <w:sz w:val="28"/>
          <w:szCs w:val="28"/>
          <w:lang w:val="en-US"/>
        </w:rPr>
        <w:t>n</w:t>
      </w:r>
      <w:r w:rsidR="00EA2A98">
        <w:rPr>
          <w:b/>
          <w:snapToGrid w:val="0"/>
          <w:sz w:val="28"/>
          <w:szCs w:val="28"/>
          <w:lang w:val="en-US"/>
        </w:rPr>
        <w:t>a</w:t>
      </w:r>
      <w:r w:rsidR="00656523" w:rsidRPr="00465536">
        <w:rPr>
          <w:b/>
          <w:snapToGrid w:val="0"/>
          <w:sz w:val="28"/>
          <w:szCs w:val="28"/>
          <w:lang w:val="en-US"/>
        </w:rPr>
        <w:t>nce of Residential Stairlifts</w:t>
      </w:r>
    </w:p>
    <w:p w14:paraId="5A3146A8" w14:textId="77777777" w:rsidR="00656523" w:rsidRPr="00465536" w:rsidRDefault="00656523" w:rsidP="00656523">
      <w:pPr>
        <w:rPr>
          <w:b/>
          <w:snapToGrid w:val="0"/>
          <w:sz w:val="28"/>
          <w:szCs w:val="28"/>
        </w:rPr>
      </w:pPr>
    </w:p>
    <w:p w14:paraId="2F707DCA" w14:textId="77777777" w:rsidR="00656523" w:rsidRPr="00465536" w:rsidRDefault="00656523" w:rsidP="00656523">
      <w:pPr>
        <w:rPr>
          <w:b/>
          <w:snapToGrid w:val="0"/>
          <w:sz w:val="28"/>
          <w:szCs w:val="28"/>
        </w:rPr>
      </w:pPr>
      <w:r w:rsidRPr="00465536">
        <w:rPr>
          <w:b/>
          <w:snapToGrid w:val="0"/>
          <w:sz w:val="28"/>
          <w:szCs w:val="28"/>
        </w:rPr>
        <w:t xml:space="preserve">Nature of the decision: </w:t>
      </w:r>
    </w:p>
    <w:p w14:paraId="0996714C" w14:textId="77777777" w:rsidR="00656523" w:rsidRPr="00656523" w:rsidRDefault="00656523" w:rsidP="00656523">
      <w:pPr>
        <w:rPr>
          <w:b/>
          <w:snapToGrid w:val="0"/>
          <w:sz w:val="31"/>
        </w:rPr>
      </w:pPr>
    </w:p>
    <w:p w14:paraId="2C8604D3" w14:textId="77777777" w:rsidR="00656523" w:rsidRPr="00465536" w:rsidRDefault="00656523" w:rsidP="00656523">
      <w:pPr>
        <w:rPr>
          <w:bCs/>
          <w:snapToGrid w:val="0"/>
          <w:szCs w:val="24"/>
          <w:lang w:val="en-US"/>
        </w:rPr>
      </w:pPr>
      <w:r w:rsidRPr="00465536">
        <w:rPr>
          <w:bCs/>
          <w:snapToGrid w:val="0"/>
          <w:szCs w:val="24"/>
          <w:lang w:val="en-US"/>
        </w:rPr>
        <w:t>Award and participate in the Tees Valley Framework for the Supply, Installation and Maintenance of Residential Stairlifts.  The contract will be for a period of 5 years plus the option of 5 x 12 month extension periods.  The Framework is anticipated to commence on 14 October 2024.</w:t>
      </w:r>
    </w:p>
    <w:p w14:paraId="2C73E872"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75A9366D" w14:textId="77777777" w:rsidR="00656523" w:rsidRPr="00465536" w:rsidRDefault="00656523" w:rsidP="00656523">
      <w:pPr>
        <w:rPr>
          <w:bCs/>
          <w:snapToGrid w:val="0"/>
          <w:szCs w:val="24"/>
          <w:lang w:val="en-US"/>
        </w:rPr>
      </w:pPr>
      <w:r w:rsidRPr="00465536">
        <w:rPr>
          <w:bCs/>
          <w:snapToGrid w:val="0"/>
          <w:szCs w:val="24"/>
          <w:lang w:val="en-US"/>
        </w:rPr>
        <w:t>The annual contract value for Redcar &amp; Cleveland Borough Council is expected to be in the region of £180,000, totalling £1,800,000 for the full contract period (includng extension periods), this may fluctuate dependent on demand for the service during the contract term.</w:t>
      </w:r>
    </w:p>
    <w:p w14:paraId="7799EBB4"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6EF40415" w14:textId="66F45F2F" w:rsidR="00656523" w:rsidRDefault="00656523" w:rsidP="00656523">
      <w:pPr>
        <w:rPr>
          <w:bCs/>
          <w:snapToGrid w:val="0"/>
          <w:sz w:val="31"/>
          <w:lang w:val="en-US"/>
        </w:rPr>
      </w:pPr>
      <w:r w:rsidRPr="00465536">
        <w:rPr>
          <w:bCs/>
          <w:snapToGrid w:val="0"/>
          <w:szCs w:val="24"/>
          <w:lang w:val="en-US"/>
        </w:rPr>
        <w:t>Delegated Power 455 applies.</w:t>
      </w:r>
    </w:p>
    <w:p w14:paraId="6B73F469" w14:textId="73F3B24D" w:rsidR="00656523" w:rsidRPr="00656523" w:rsidRDefault="00656523" w:rsidP="00656523">
      <w:pPr>
        <w:rPr>
          <w:b/>
          <w:snapToGrid w:val="0"/>
          <w:sz w:val="31"/>
          <w:lang w:val="en-US"/>
        </w:rPr>
      </w:pPr>
      <w:r w:rsidRPr="00656523">
        <w:rPr>
          <w:b/>
          <w:snapToGrid w:val="0"/>
          <w:sz w:val="31"/>
          <w:lang w:val="en-US"/>
        </w:rPr>
        <w:t xml:space="preserve"> </w:t>
      </w:r>
    </w:p>
    <w:bookmarkEnd w:id="11"/>
    <w:p w14:paraId="5A744A18" w14:textId="77777777" w:rsidR="00656523" w:rsidRPr="00465536" w:rsidRDefault="00656523" w:rsidP="00656523">
      <w:pPr>
        <w:rPr>
          <w:b/>
          <w:snapToGrid w:val="0"/>
          <w:sz w:val="28"/>
          <w:szCs w:val="28"/>
        </w:rPr>
      </w:pPr>
      <w:r w:rsidRPr="00465536">
        <w:rPr>
          <w:b/>
          <w:snapToGrid w:val="0"/>
          <w:sz w:val="28"/>
          <w:szCs w:val="28"/>
        </w:rPr>
        <w:t>Who will make the decision?</w:t>
      </w:r>
    </w:p>
    <w:p w14:paraId="3A4B4E90" w14:textId="77777777" w:rsidR="00656523" w:rsidRPr="00656523" w:rsidRDefault="00656523" w:rsidP="00656523">
      <w:pPr>
        <w:rPr>
          <w:b/>
          <w:snapToGrid w:val="0"/>
          <w:sz w:val="31"/>
        </w:rPr>
      </w:pPr>
    </w:p>
    <w:p w14:paraId="24176CE6" w14:textId="09C55BA8" w:rsidR="00656523" w:rsidRPr="00465536" w:rsidRDefault="00656523" w:rsidP="00656523">
      <w:pPr>
        <w:rPr>
          <w:bCs/>
          <w:snapToGrid w:val="0"/>
          <w:szCs w:val="24"/>
        </w:rPr>
      </w:pPr>
      <w:r w:rsidRPr="00465536">
        <w:rPr>
          <w:bCs/>
          <w:snapToGrid w:val="0"/>
          <w:szCs w:val="24"/>
        </w:rPr>
        <w:t>Executive Director for Adults &amp; Communities</w:t>
      </w:r>
    </w:p>
    <w:p w14:paraId="5DF54C7F" w14:textId="77777777" w:rsidR="00656523" w:rsidRPr="00656523" w:rsidRDefault="00656523" w:rsidP="00656523">
      <w:pPr>
        <w:rPr>
          <w:b/>
          <w:snapToGrid w:val="0"/>
          <w:sz w:val="31"/>
        </w:rPr>
      </w:pPr>
    </w:p>
    <w:p w14:paraId="31B98A3F" w14:textId="77777777" w:rsidR="00656523" w:rsidRPr="00465536" w:rsidRDefault="00656523" w:rsidP="00656523">
      <w:pPr>
        <w:rPr>
          <w:b/>
          <w:snapToGrid w:val="0"/>
          <w:sz w:val="28"/>
          <w:szCs w:val="28"/>
        </w:rPr>
      </w:pPr>
      <w:r w:rsidRPr="00465536">
        <w:rPr>
          <w:b/>
          <w:snapToGrid w:val="0"/>
          <w:sz w:val="28"/>
          <w:szCs w:val="28"/>
        </w:rPr>
        <w:t>When is the decision to be taken?</w:t>
      </w:r>
    </w:p>
    <w:p w14:paraId="35F972CC" w14:textId="77777777" w:rsidR="00656523" w:rsidRPr="00656523" w:rsidRDefault="00656523" w:rsidP="00656523">
      <w:pPr>
        <w:rPr>
          <w:b/>
          <w:snapToGrid w:val="0"/>
          <w:sz w:val="31"/>
        </w:rPr>
      </w:pPr>
    </w:p>
    <w:p w14:paraId="3DB5C2C4" w14:textId="50C204EC" w:rsidR="00656523" w:rsidRPr="00465536" w:rsidRDefault="00656523" w:rsidP="00656523">
      <w:pPr>
        <w:rPr>
          <w:bCs/>
          <w:snapToGrid w:val="0"/>
          <w:szCs w:val="24"/>
        </w:rPr>
      </w:pPr>
      <w:r w:rsidRPr="00465536">
        <w:rPr>
          <w:bCs/>
          <w:snapToGrid w:val="0"/>
          <w:szCs w:val="24"/>
        </w:rPr>
        <w:t>September 2024</w:t>
      </w:r>
    </w:p>
    <w:p w14:paraId="00FDBE10" w14:textId="77777777" w:rsidR="00656523" w:rsidRPr="00656523" w:rsidRDefault="00656523" w:rsidP="00656523">
      <w:pPr>
        <w:rPr>
          <w:b/>
          <w:snapToGrid w:val="0"/>
          <w:sz w:val="31"/>
        </w:rPr>
      </w:pPr>
    </w:p>
    <w:p w14:paraId="21710BA9" w14:textId="77777777" w:rsidR="00656523" w:rsidRPr="00465536" w:rsidRDefault="00656523" w:rsidP="00656523">
      <w:pPr>
        <w:rPr>
          <w:b/>
          <w:snapToGrid w:val="0"/>
          <w:sz w:val="28"/>
          <w:szCs w:val="28"/>
        </w:rPr>
      </w:pPr>
      <w:r w:rsidRPr="00465536">
        <w:rPr>
          <w:b/>
          <w:snapToGrid w:val="0"/>
          <w:sz w:val="28"/>
          <w:szCs w:val="28"/>
        </w:rPr>
        <w:t>Who will be consulted and how?</w:t>
      </w:r>
    </w:p>
    <w:p w14:paraId="08D90D71" w14:textId="77777777" w:rsidR="00656523" w:rsidRPr="00656523" w:rsidRDefault="00656523" w:rsidP="00656523">
      <w:pPr>
        <w:rPr>
          <w:b/>
          <w:snapToGrid w:val="0"/>
          <w:sz w:val="31"/>
        </w:rPr>
      </w:pPr>
    </w:p>
    <w:p w14:paraId="09E56C20" w14:textId="77777777" w:rsidR="00656523" w:rsidRPr="00465536" w:rsidRDefault="00656523" w:rsidP="00656523">
      <w:pPr>
        <w:rPr>
          <w:bCs/>
          <w:snapToGrid w:val="0"/>
          <w:szCs w:val="24"/>
          <w:lang w:val="en-US"/>
        </w:rPr>
      </w:pPr>
      <w:r w:rsidRPr="00465536">
        <w:rPr>
          <w:bCs/>
          <w:snapToGrid w:val="0"/>
          <w:szCs w:val="24"/>
          <w:lang w:val="en-US"/>
        </w:rPr>
        <w:t>Cabinet Member for Adult Services</w:t>
      </w:r>
    </w:p>
    <w:p w14:paraId="4171CF12" w14:textId="77777777" w:rsidR="00656523" w:rsidRPr="00465536" w:rsidRDefault="00656523" w:rsidP="00656523">
      <w:pPr>
        <w:rPr>
          <w:bCs/>
          <w:snapToGrid w:val="0"/>
          <w:szCs w:val="24"/>
          <w:lang w:val="en-US"/>
        </w:rPr>
      </w:pPr>
      <w:r w:rsidRPr="00465536">
        <w:rPr>
          <w:bCs/>
          <w:snapToGrid w:val="0"/>
          <w:szCs w:val="24"/>
          <w:lang w:val="en-US"/>
        </w:rPr>
        <w:t>Chief Finance Officer</w:t>
      </w:r>
    </w:p>
    <w:p w14:paraId="4621B3A7" w14:textId="77777777" w:rsidR="00656523" w:rsidRPr="00465536" w:rsidRDefault="00656523" w:rsidP="00656523">
      <w:pPr>
        <w:rPr>
          <w:bCs/>
          <w:snapToGrid w:val="0"/>
          <w:szCs w:val="24"/>
          <w:lang w:val="en-US"/>
        </w:rPr>
      </w:pPr>
      <w:r w:rsidRPr="00465536">
        <w:rPr>
          <w:bCs/>
          <w:snapToGrid w:val="0"/>
          <w:szCs w:val="24"/>
          <w:lang w:val="en-US"/>
        </w:rPr>
        <w:t>Chief Legal Officer</w:t>
      </w:r>
    </w:p>
    <w:p w14:paraId="15F5E231" w14:textId="77777777" w:rsidR="00656523" w:rsidRPr="00465536" w:rsidRDefault="00656523" w:rsidP="00656523">
      <w:pPr>
        <w:rPr>
          <w:bCs/>
          <w:snapToGrid w:val="0"/>
          <w:szCs w:val="24"/>
          <w:lang w:val="en-US"/>
        </w:rPr>
      </w:pPr>
      <w:r w:rsidRPr="00465536">
        <w:rPr>
          <w:bCs/>
          <w:snapToGrid w:val="0"/>
          <w:szCs w:val="24"/>
          <w:lang w:val="en-US"/>
        </w:rPr>
        <w:t>Executive Director for Adults &amp; Communities</w:t>
      </w:r>
    </w:p>
    <w:p w14:paraId="4847737A" w14:textId="77777777" w:rsidR="00656523" w:rsidRPr="00465536" w:rsidRDefault="00656523" w:rsidP="00656523">
      <w:pPr>
        <w:rPr>
          <w:b/>
          <w:snapToGrid w:val="0"/>
          <w:szCs w:val="24"/>
          <w:lang w:val="en-US"/>
        </w:rPr>
      </w:pPr>
    </w:p>
    <w:p w14:paraId="14F32115" w14:textId="3E43C0C7" w:rsidR="00656523" w:rsidRPr="00465536" w:rsidRDefault="00656523" w:rsidP="00656523">
      <w:pPr>
        <w:rPr>
          <w:bCs/>
          <w:snapToGrid w:val="0"/>
          <w:szCs w:val="24"/>
          <w:lang w:val="en-US"/>
        </w:rPr>
      </w:pPr>
      <w:r w:rsidRPr="00465536">
        <w:rPr>
          <w:bCs/>
          <w:snapToGrid w:val="0"/>
          <w:szCs w:val="24"/>
          <w:lang w:val="en-US"/>
        </w:rPr>
        <w:t>All of the above will be consulted via approval of the delegated decision</w:t>
      </w:r>
    </w:p>
    <w:p w14:paraId="4E48EDB5" w14:textId="77777777" w:rsidR="00656523" w:rsidRPr="00656523" w:rsidRDefault="00656523" w:rsidP="00656523">
      <w:pPr>
        <w:rPr>
          <w:b/>
          <w:snapToGrid w:val="0"/>
          <w:sz w:val="31"/>
        </w:rPr>
      </w:pPr>
    </w:p>
    <w:p w14:paraId="5ED412BE" w14:textId="77777777" w:rsidR="00656523" w:rsidRPr="00465536" w:rsidRDefault="00656523" w:rsidP="00656523">
      <w:pPr>
        <w:rPr>
          <w:b/>
          <w:snapToGrid w:val="0"/>
          <w:sz w:val="28"/>
          <w:szCs w:val="28"/>
        </w:rPr>
      </w:pPr>
      <w:r w:rsidRPr="00465536">
        <w:rPr>
          <w:b/>
          <w:snapToGrid w:val="0"/>
          <w:sz w:val="28"/>
          <w:szCs w:val="28"/>
        </w:rPr>
        <w:t>Supporting documentation:</w:t>
      </w:r>
    </w:p>
    <w:p w14:paraId="08DFE2A3" w14:textId="77777777" w:rsidR="00656523" w:rsidRPr="00656523" w:rsidRDefault="00656523" w:rsidP="00656523">
      <w:pPr>
        <w:rPr>
          <w:b/>
          <w:snapToGrid w:val="0"/>
          <w:sz w:val="31"/>
        </w:rPr>
      </w:pPr>
    </w:p>
    <w:p w14:paraId="10063201" w14:textId="77777777" w:rsidR="00656523" w:rsidRPr="00465536" w:rsidRDefault="00656523" w:rsidP="00656523">
      <w:pPr>
        <w:rPr>
          <w:bCs/>
          <w:snapToGrid w:val="0"/>
          <w:szCs w:val="24"/>
        </w:rPr>
      </w:pPr>
      <w:r w:rsidRPr="00465536">
        <w:rPr>
          <w:bCs/>
          <w:snapToGrid w:val="0"/>
          <w:szCs w:val="24"/>
        </w:rPr>
        <w:t>There are no supporting documents for this decision.</w:t>
      </w:r>
    </w:p>
    <w:p w14:paraId="58B8F8F9" w14:textId="77777777" w:rsidR="00656523" w:rsidRPr="00656523" w:rsidRDefault="00656523" w:rsidP="00656523">
      <w:pPr>
        <w:rPr>
          <w:b/>
          <w:snapToGrid w:val="0"/>
          <w:sz w:val="31"/>
        </w:rPr>
      </w:pPr>
    </w:p>
    <w:p w14:paraId="4B345387" w14:textId="77777777" w:rsidR="00656523" w:rsidRPr="00465536" w:rsidRDefault="00656523" w:rsidP="00656523">
      <w:pPr>
        <w:rPr>
          <w:b/>
          <w:snapToGrid w:val="0"/>
          <w:sz w:val="28"/>
          <w:szCs w:val="28"/>
        </w:rPr>
      </w:pPr>
      <w:r w:rsidRPr="00465536">
        <w:rPr>
          <w:b/>
          <w:snapToGrid w:val="0"/>
          <w:sz w:val="28"/>
          <w:szCs w:val="28"/>
        </w:rPr>
        <w:t>How and by when to make representations:</w:t>
      </w:r>
    </w:p>
    <w:p w14:paraId="3175518A" w14:textId="77777777" w:rsidR="00656523" w:rsidRPr="00656523" w:rsidRDefault="00656523" w:rsidP="00656523">
      <w:pPr>
        <w:rPr>
          <w:b/>
          <w:snapToGrid w:val="0"/>
          <w:sz w:val="31"/>
        </w:rPr>
      </w:pPr>
    </w:p>
    <w:p w14:paraId="7CC5D965" w14:textId="3921EE4A" w:rsidR="00656523" w:rsidRPr="00465536" w:rsidRDefault="00656523" w:rsidP="00656523">
      <w:pPr>
        <w:rPr>
          <w:bCs/>
          <w:snapToGrid w:val="0"/>
          <w:szCs w:val="24"/>
        </w:rPr>
      </w:pPr>
      <w:r w:rsidRPr="00465536">
        <w:rPr>
          <w:bCs/>
          <w:snapToGrid w:val="0"/>
          <w:szCs w:val="24"/>
        </w:rPr>
        <w:t>Representations should be made to Mark Hill before 8 October 2024.</w:t>
      </w:r>
    </w:p>
    <w:p w14:paraId="50DB2202" w14:textId="77777777" w:rsidR="00656523" w:rsidRPr="00465536" w:rsidRDefault="00656523" w:rsidP="00656523">
      <w:pPr>
        <w:rPr>
          <w:bCs/>
          <w:snapToGrid w:val="0"/>
          <w:szCs w:val="24"/>
        </w:rPr>
      </w:pPr>
    </w:p>
    <w:p w14:paraId="4D31F5B8" w14:textId="0C0B1469" w:rsidR="00656523" w:rsidRPr="00465536" w:rsidRDefault="00656523" w:rsidP="00656523">
      <w:pPr>
        <w:rPr>
          <w:bCs/>
          <w:snapToGrid w:val="0"/>
          <w:szCs w:val="24"/>
          <w:lang w:val="en-US"/>
        </w:rPr>
      </w:pPr>
      <w:r w:rsidRPr="00465536">
        <w:rPr>
          <w:bCs/>
          <w:snapToGrid w:val="0"/>
          <w:szCs w:val="24"/>
        </w:rPr>
        <w:t xml:space="preserve">Tel: </w:t>
      </w:r>
      <w:r w:rsidRPr="00465536">
        <w:rPr>
          <w:bCs/>
          <w:snapToGrid w:val="0"/>
          <w:szCs w:val="24"/>
          <w:lang w:val="en-US"/>
        </w:rPr>
        <w:t xml:space="preserve">07818 876729 or email </w:t>
      </w:r>
      <w:hyperlink r:id="rId51" w:history="1">
        <w:r w:rsidRPr="00465536">
          <w:rPr>
            <w:rStyle w:val="Hyperlink"/>
            <w:bCs/>
            <w:snapToGrid w:val="0"/>
            <w:szCs w:val="24"/>
            <w:lang w:val="en-US"/>
          </w:rPr>
          <w:t>mark.hill@redcar-cleveland.gov.uk</w:t>
        </w:r>
      </w:hyperlink>
    </w:p>
    <w:p w14:paraId="10AC81C4" w14:textId="77777777" w:rsidR="00656523" w:rsidRPr="00465536" w:rsidRDefault="00656523" w:rsidP="00656523">
      <w:pPr>
        <w:rPr>
          <w:bCs/>
          <w:snapToGrid w:val="0"/>
          <w:szCs w:val="24"/>
        </w:rPr>
      </w:pPr>
    </w:p>
    <w:p w14:paraId="44FB0196" w14:textId="20AEF599" w:rsidR="00656523" w:rsidRPr="00465536" w:rsidRDefault="00656523" w:rsidP="00656523">
      <w:pPr>
        <w:rPr>
          <w:bCs/>
          <w:snapToGrid w:val="0"/>
          <w:szCs w:val="24"/>
        </w:rPr>
      </w:pPr>
      <w:r w:rsidRPr="00465536">
        <w:rPr>
          <w:bCs/>
          <w:snapToGrid w:val="0"/>
          <w:szCs w:val="24"/>
        </w:rPr>
        <w:t>First published in Forward Plan on 10 September 2024</w:t>
      </w:r>
    </w:p>
    <w:p w14:paraId="6C78B8F9" w14:textId="77777777" w:rsidR="00656523" w:rsidRPr="00656523" w:rsidRDefault="00656523" w:rsidP="00656523">
      <w:pPr>
        <w:rPr>
          <w:b/>
          <w:snapToGrid w:val="0"/>
          <w:sz w:val="31"/>
        </w:rPr>
      </w:pPr>
    </w:p>
    <w:p w14:paraId="6E5D0E5B" w14:textId="77777777" w:rsidR="00656523" w:rsidRPr="00656523" w:rsidRDefault="00656523" w:rsidP="00656523">
      <w:pPr>
        <w:rPr>
          <w:b/>
          <w:snapToGrid w:val="0"/>
          <w:sz w:val="31"/>
        </w:rPr>
      </w:pPr>
    </w:p>
    <w:p w14:paraId="02FCBA77" w14:textId="77777777" w:rsidR="00656523" w:rsidRPr="00465536" w:rsidRDefault="00656523" w:rsidP="00656523">
      <w:pPr>
        <w:rPr>
          <w:b/>
          <w:snapToGrid w:val="0"/>
          <w:sz w:val="28"/>
          <w:szCs w:val="28"/>
        </w:rPr>
      </w:pPr>
      <w:r w:rsidRPr="00465536">
        <w:rPr>
          <w:b/>
          <w:snapToGrid w:val="0"/>
          <w:sz w:val="28"/>
          <w:szCs w:val="28"/>
        </w:rPr>
        <w:t>Following the Making of the decision, the decision form will be published here:</w:t>
      </w:r>
    </w:p>
    <w:p w14:paraId="348A0F05" w14:textId="77777777" w:rsidR="00656523" w:rsidRPr="00656523" w:rsidRDefault="00656523" w:rsidP="00656523">
      <w:pPr>
        <w:rPr>
          <w:b/>
          <w:snapToGrid w:val="0"/>
          <w:sz w:val="31"/>
        </w:rPr>
      </w:pPr>
      <w:r w:rsidRPr="00656523">
        <w:rPr>
          <w:b/>
          <w:noProof/>
          <w:snapToGrid w:val="0"/>
          <w:sz w:val="31"/>
        </w:rPr>
        <mc:AlternateContent>
          <mc:Choice Requires="wps">
            <w:drawing>
              <wp:anchor distT="0" distB="0" distL="114300" distR="114300" simplePos="0" relativeHeight="251997184" behindDoc="0" locked="0" layoutInCell="1" allowOverlap="1" wp14:anchorId="41DDC1CD" wp14:editId="7360AE56">
                <wp:simplePos x="0" y="0"/>
                <wp:positionH relativeFrom="page">
                  <wp:posOffset>3435350</wp:posOffset>
                </wp:positionH>
                <wp:positionV relativeFrom="paragraph">
                  <wp:posOffset>92075</wp:posOffset>
                </wp:positionV>
                <wp:extent cx="927100" cy="615950"/>
                <wp:effectExtent l="0" t="0" r="25400" b="12700"/>
                <wp:wrapNone/>
                <wp:docPr id="161969153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AD301B7" w14:textId="77777777" w:rsidR="00656523" w:rsidRDefault="00656523" w:rsidP="006565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DC1CD" id="_x0000_s1036" type="#_x0000_t202" style="position:absolute;margin-left:270.5pt;margin-top:7.25pt;width:73pt;height:48.5pt;z-index:25199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" fillcolor="window" strokeweight=".5pt">
                <v:path arrowok="t"/>
                <v:textbox>
                  <w:txbxContent>
                    <w:p w14:paraId="2AD301B7" w14:textId="77777777" w:rsidR="00656523" w:rsidRDefault="00656523" w:rsidP="00656523"/>
                  </w:txbxContent>
                </v:textbox>
                <w10:wrap anchorx="page"/>
              </v:shape>
            </w:pict>
          </mc:Fallback>
        </mc:AlternateContent>
      </w:r>
    </w:p>
    <w:p w14:paraId="2F6EF79B" w14:textId="77777777" w:rsidR="00656523" w:rsidRPr="00656523" w:rsidRDefault="00656523" w:rsidP="00656523">
      <w:pPr>
        <w:rPr>
          <w:b/>
          <w:snapToGrid w:val="0"/>
          <w:sz w:val="31"/>
        </w:rPr>
      </w:pPr>
      <w:r w:rsidRPr="00656523">
        <w:rPr>
          <w:b/>
          <w:snapToGrid w:val="0"/>
          <w:sz w:val="31"/>
        </w:rPr>
        <w:br w:type="page"/>
      </w:r>
    </w:p>
    <w:p w14:paraId="4DFDC910" w14:textId="1C174A46" w:rsidR="00A251EF" w:rsidRPr="00A251EF" w:rsidRDefault="00A251EF" w:rsidP="00A251EF">
      <w:pPr>
        <w:rPr>
          <w:b/>
          <w:snapToGrid w:val="0"/>
          <w:sz w:val="28"/>
          <w:szCs w:val="28"/>
        </w:rPr>
      </w:pPr>
      <w:r w:rsidRPr="00465536">
        <w:rPr>
          <w:b/>
          <w:snapToGrid w:val="0"/>
          <w:sz w:val="28"/>
          <w:szCs w:val="28"/>
        </w:rPr>
        <w:t>DECISION: ADD007</w:t>
      </w:r>
      <w:r>
        <w:rPr>
          <w:b/>
          <w:snapToGrid w:val="0"/>
          <w:sz w:val="28"/>
          <w:szCs w:val="28"/>
        </w:rPr>
        <w:t>8</w:t>
      </w:r>
      <w:r w:rsidRPr="00465536">
        <w:rPr>
          <w:b/>
          <w:snapToGrid w:val="0"/>
          <w:sz w:val="28"/>
          <w:szCs w:val="28"/>
        </w:rPr>
        <w:t xml:space="preserve"> </w:t>
      </w:r>
      <w:r w:rsidRPr="00A251EF">
        <w:rPr>
          <w:b/>
          <w:snapToGrid w:val="0"/>
          <w:sz w:val="28"/>
          <w:szCs w:val="28"/>
        </w:rPr>
        <w:t>Extra Care Support Schemes</w:t>
      </w:r>
    </w:p>
    <w:p w14:paraId="1EB6E91F" w14:textId="77777777" w:rsidR="00A251EF" w:rsidRPr="00465536" w:rsidRDefault="00A251EF" w:rsidP="00A251EF">
      <w:pPr>
        <w:rPr>
          <w:b/>
          <w:snapToGrid w:val="0"/>
          <w:sz w:val="28"/>
          <w:szCs w:val="28"/>
        </w:rPr>
      </w:pPr>
    </w:p>
    <w:p w14:paraId="6A1A05D4" w14:textId="77777777" w:rsidR="00A251EF" w:rsidRPr="00465536" w:rsidRDefault="00A251EF" w:rsidP="00A251EF">
      <w:pPr>
        <w:rPr>
          <w:b/>
          <w:snapToGrid w:val="0"/>
          <w:sz w:val="28"/>
          <w:szCs w:val="28"/>
        </w:rPr>
      </w:pPr>
      <w:r w:rsidRPr="00465536">
        <w:rPr>
          <w:b/>
          <w:snapToGrid w:val="0"/>
          <w:sz w:val="28"/>
          <w:szCs w:val="28"/>
        </w:rPr>
        <w:t xml:space="preserve">Nature of the decision: </w:t>
      </w:r>
    </w:p>
    <w:p w14:paraId="035E7F5E" w14:textId="77777777" w:rsidR="00A251EF" w:rsidRPr="00656523" w:rsidRDefault="00A251EF" w:rsidP="00A251EF">
      <w:pPr>
        <w:rPr>
          <w:b/>
          <w:snapToGrid w:val="0"/>
          <w:sz w:val="31"/>
        </w:rPr>
      </w:pPr>
    </w:p>
    <w:p w14:paraId="7760C274" w14:textId="6C31785C" w:rsidR="00A251EF" w:rsidRPr="00465536" w:rsidRDefault="00A251EF" w:rsidP="00A251EF">
      <w:pPr>
        <w:rPr>
          <w:b/>
          <w:snapToGrid w:val="0"/>
          <w:sz w:val="28"/>
          <w:szCs w:val="28"/>
        </w:rPr>
      </w:pPr>
      <w:r w:rsidRPr="00A251EF">
        <w:rPr>
          <w:bCs/>
          <w:snapToGrid w:val="0"/>
          <w:szCs w:val="24"/>
          <w:lang w:val="en-US"/>
        </w:rPr>
        <w:t>To enter into a service level agreement with Housing 21 to allow placement of RCBC residents within the privately developed extra care scheme at Aldaniti Court.  The SLA will outline the local authority's expectations in terms of the standards of care/support expected by a care provider and the hourly rate at which the local authority will fund the supplementary planned support. This scheme is being developed at risk and RCBC are not commissioning with the housing/care provider however there is sufficient local need to ensure that the local authority will place eligible residents within the facility under their prevention &amp; independence agenda.  A service level agreement will be entered into between Redcar &amp; Cleveland Borough Council, commencing March 2025 for a period of one year, with a maximum value of £493,000.</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10CC4F" w14:textId="77777777" w:rsidR="00A251EF" w:rsidRPr="00656523" w:rsidRDefault="00A251EF" w:rsidP="00A251EF">
      <w:pPr>
        <w:rPr>
          <w:b/>
          <w:snapToGrid w:val="0"/>
          <w:sz w:val="31"/>
        </w:rPr>
      </w:pPr>
    </w:p>
    <w:p w14:paraId="415E9DFD" w14:textId="77777777" w:rsidR="00A44ED5" w:rsidRPr="00A44ED5" w:rsidRDefault="00A44ED5" w:rsidP="00A44ED5">
      <w:pPr>
        <w:rPr>
          <w:bCs/>
          <w:snapToGrid w:val="0"/>
          <w:szCs w:val="24"/>
        </w:rPr>
      </w:pPr>
      <w:r w:rsidRPr="00A44ED5">
        <w:rPr>
          <w:bCs/>
          <w:snapToGrid w:val="0"/>
          <w:szCs w:val="24"/>
        </w:rPr>
        <w:t>Cabinet Member for Adult Services</w:t>
      </w:r>
    </w:p>
    <w:p w14:paraId="009B494B" w14:textId="77777777" w:rsidR="00A251EF" w:rsidRDefault="00A251EF" w:rsidP="00A251EF">
      <w:pPr>
        <w:rPr>
          <w:b/>
          <w:snapToGrid w:val="0"/>
          <w:sz w:val="31"/>
        </w:rPr>
      </w:pPr>
    </w:p>
    <w:p w14:paraId="19A9A7D2" w14:textId="77777777" w:rsidR="00A251EF" w:rsidRPr="00465536" w:rsidRDefault="00A251EF" w:rsidP="00A251EF">
      <w:pPr>
        <w:rPr>
          <w:b/>
          <w:snapToGrid w:val="0"/>
          <w:sz w:val="28"/>
          <w:szCs w:val="28"/>
        </w:rPr>
      </w:pPr>
      <w:r w:rsidRPr="00465536">
        <w:rPr>
          <w:b/>
          <w:snapToGrid w:val="0"/>
          <w:sz w:val="28"/>
          <w:szCs w:val="28"/>
        </w:rPr>
        <w:t>When is the decision to be taken?</w:t>
      </w:r>
    </w:p>
    <w:p w14:paraId="1C97E1C8" w14:textId="77777777" w:rsidR="00A251EF" w:rsidRPr="00656523" w:rsidRDefault="00A251EF" w:rsidP="00A251EF">
      <w:pPr>
        <w:rPr>
          <w:b/>
          <w:snapToGrid w:val="0"/>
          <w:sz w:val="31"/>
        </w:rPr>
      </w:pPr>
    </w:p>
    <w:p w14:paraId="09BD7BDE" w14:textId="7EE57A9E" w:rsidR="00A251EF" w:rsidRPr="00465536" w:rsidRDefault="00A44ED5" w:rsidP="00A251EF">
      <w:pPr>
        <w:rPr>
          <w:bCs/>
          <w:snapToGrid w:val="0"/>
          <w:szCs w:val="24"/>
        </w:rPr>
      </w:pPr>
      <w:r>
        <w:rPr>
          <w:bCs/>
          <w:snapToGrid w:val="0"/>
          <w:szCs w:val="24"/>
        </w:rPr>
        <w:t>Novembe</w:t>
      </w:r>
      <w:r w:rsidR="00A251EF" w:rsidRPr="00465536">
        <w:rPr>
          <w:bCs/>
          <w:snapToGrid w:val="0"/>
          <w:szCs w:val="24"/>
        </w:rPr>
        <w:t>r 2024</w:t>
      </w:r>
    </w:p>
    <w:p w14:paraId="4545AEB1" w14:textId="77777777" w:rsidR="00A251EF" w:rsidRPr="00656523" w:rsidRDefault="00A251EF" w:rsidP="00A251EF">
      <w:pPr>
        <w:rPr>
          <w:b/>
          <w:snapToGrid w:val="0"/>
          <w:sz w:val="31"/>
        </w:rPr>
      </w:pPr>
    </w:p>
    <w:p w14:paraId="1D4B9B3D" w14:textId="77777777" w:rsidR="00A251EF" w:rsidRPr="00465536" w:rsidRDefault="00A251EF" w:rsidP="00A251EF">
      <w:pPr>
        <w:rPr>
          <w:b/>
          <w:snapToGrid w:val="0"/>
          <w:sz w:val="28"/>
          <w:szCs w:val="28"/>
        </w:rPr>
      </w:pPr>
      <w:r w:rsidRPr="00465536">
        <w:rPr>
          <w:b/>
          <w:snapToGrid w:val="0"/>
          <w:sz w:val="28"/>
          <w:szCs w:val="28"/>
        </w:rPr>
        <w:t>Who will be consulted and how?</w:t>
      </w:r>
    </w:p>
    <w:p w14:paraId="788F2BF4" w14:textId="77777777" w:rsidR="00A251EF" w:rsidRPr="00656523" w:rsidRDefault="00A251EF" w:rsidP="00A251EF">
      <w:pPr>
        <w:rPr>
          <w:b/>
          <w:snapToGrid w:val="0"/>
          <w:sz w:val="31"/>
        </w:rPr>
      </w:pPr>
    </w:p>
    <w:p w14:paraId="51BC860F" w14:textId="77777777" w:rsidR="00A44ED5" w:rsidRPr="00A44ED5" w:rsidRDefault="00A44ED5" w:rsidP="00A44ED5">
      <w:pPr>
        <w:rPr>
          <w:bCs/>
          <w:snapToGrid w:val="0"/>
          <w:szCs w:val="24"/>
          <w:lang w:val="en-US"/>
        </w:rPr>
      </w:pPr>
      <w:r w:rsidRPr="00A44ED5">
        <w:rPr>
          <w:bCs/>
          <w:snapToGrid w:val="0"/>
          <w:szCs w:val="24"/>
          <w:lang w:val="en-US"/>
        </w:rPr>
        <w:t>Cabinet Member for Adult Services</w:t>
      </w:r>
    </w:p>
    <w:p w14:paraId="486FC604" w14:textId="77777777" w:rsidR="00A44ED5" w:rsidRPr="00A44ED5" w:rsidRDefault="00A44ED5" w:rsidP="00A44ED5">
      <w:pPr>
        <w:rPr>
          <w:bCs/>
          <w:snapToGrid w:val="0"/>
          <w:szCs w:val="24"/>
          <w:lang w:val="en-US"/>
        </w:rPr>
      </w:pPr>
      <w:r w:rsidRPr="00A44ED5">
        <w:rPr>
          <w:bCs/>
          <w:snapToGrid w:val="0"/>
          <w:szCs w:val="24"/>
          <w:lang w:val="en-US"/>
        </w:rPr>
        <w:t>Chief Legal Officer</w:t>
      </w:r>
    </w:p>
    <w:p w14:paraId="030C55C2" w14:textId="77777777" w:rsidR="00A44ED5" w:rsidRPr="00A44ED5" w:rsidRDefault="00A44ED5" w:rsidP="00A44ED5">
      <w:pPr>
        <w:rPr>
          <w:bCs/>
          <w:snapToGrid w:val="0"/>
          <w:szCs w:val="24"/>
          <w:lang w:val="en-US"/>
        </w:rPr>
      </w:pPr>
      <w:r w:rsidRPr="00A44ED5">
        <w:rPr>
          <w:bCs/>
          <w:snapToGrid w:val="0"/>
          <w:szCs w:val="24"/>
          <w:lang w:val="en-US"/>
        </w:rPr>
        <w:t>Chief Finance Officer</w:t>
      </w:r>
    </w:p>
    <w:p w14:paraId="0B429FD6" w14:textId="77777777" w:rsidR="00A44ED5" w:rsidRPr="00A44ED5" w:rsidRDefault="00A44ED5" w:rsidP="00A44ED5">
      <w:pPr>
        <w:rPr>
          <w:bCs/>
          <w:snapToGrid w:val="0"/>
          <w:szCs w:val="24"/>
          <w:lang w:val="en-US"/>
        </w:rPr>
      </w:pPr>
      <w:r w:rsidRPr="00A44ED5">
        <w:rPr>
          <w:bCs/>
          <w:snapToGrid w:val="0"/>
          <w:szCs w:val="24"/>
          <w:lang w:val="en-US"/>
        </w:rPr>
        <w:t xml:space="preserve">Executive Director for Adults &amp; Communities </w:t>
      </w:r>
    </w:p>
    <w:p w14:paraId="5F20481D" w14:textId="15FA9C9B" w:rsidR="00A251EF" w:rsidRDefault="00A44ED5" w:rsidP="00A44ED5">
      <w:pPr>
        <w:rPr>
          <w:bCs/>
          <w:snapToGrid w:val="0"/>
          <w:szCs w:val="24"/>
          <w:lang w:val="en-US"/>
        </w:rPr>
      </w:pPr>
      <w:r w:rsidRPr="00A44ED5">
        <w:rPr>
          <w:bCs/>
          <w:snapToGrid w:val="0"/>
          <w:szCs w:val="24"/>
          <w:lang w:val="en-US"/>
        </w:rPr>
        <w:t>All of the above will be consulted via approval of the delegated decision.</w:t>
      </w:r>
    </w:p>
    <w:p w14:paraId="2407AF90" w14:textId="77777777" w:rsidR="00A44ED5" w:rsidRDefault="00A44ED5" w:rsidP="00A44ED5">
      <w:pPr>
        <w:rPr>
          <w:bCs/>
          <w:snapToGrid w:val="0"/>
          <w:szCs w:val="24"/>
          <w:lang w:val="en-US"/>
        </w:rPr>
      </w:pPr>
    </w:p>
    <w:p w14:paraId="1724895F" w14:textId="77777777" w:rsidR="00A44ED5" w:rsidRPr="00656523" w:rsidRDefault="00A44ED5" w:rsidP="00A44ED5">
      <w:pPr>
        <w:rPr>
          <w:b/>
          <w:snapToGrid w:val="0"/>
          <w:sz w:val="31"/>
        </w:rPr>
      </w:pPr>
    </w:p>
    <w:p w14:paraId="747B64F0" w14:textId="77777777" w:rsidR="00A251EF" w:rsidRPr="00465536" w:rsidRDefault="00A251EF" w:rsidP="00A251EF">
      <w:pPr>
        <w:rPr>
          <w:b/>
          <w:snapToGrid w:val="0"/>
          <w:sz w:val="28"/>
          <w:szCs w:val="28"/>
        </w:rPr>
      </w:pPr>
      <w:r w:rsidRPr="00465536">
        <w:rPr>
          <w:b/>
          <w:snapToGrid w:val="0"/>
          <w:sz w:val="28"/>
          <w:szCs w:val="28"/>
        </w:rPr>
        <w:t>Supporting documentation:</w:t>
      </w:r>
    </w:p>
    <w:p w14:paraId="3CDC3450" w14:textId="77777777" w:rsidR="00A251EF" w:rsidRPr="00656523" w:rsidRDefault="00A251EF" w:rsidP="00A251EF">
      <w:pPr>
        <w:rPr>
          <w:b/>
          <w:snapToGrid w:val="0"/>
          <w:sz w:val="31"/>
        </w:rPr>
      </w:pPr>
    </w:p>
    <w:p w14:paraId="66CFB4E8" w14:textId="77777777" w:rsidR="00A251EF" w:rsidRPr="00465536" w:rsidRDefault="00A251EF" w:rsidP="00A251EF">
      <w:pPr>
        <w:rPr>
          <w:bCs/>
          <w:snapToGrid w:val="0"/>
          <w:szCs w:val="24"/>
        </w:rPr>
      </w:pPr>
      <w:r w:rsidRPr="00465536">
        <w:rPr>
          <w:bCs/>
          <w:snapToGrid w:val="0"/>
          <w:szCs w:val="24"/>
        </w:rPr>
        <w:t>There are no supporting documents for this decision.</w:t>
      </w:r>
    </w:p>
    <w:p w14:paraId="495C0BF0" w14:textId="77777777" w:rsidR="00A251EF" w:rsidRPr="00656523" w:rsidRDefault="00A251EF" w:rsidP="00A251EF">
      <w:pPr>
        <w:rPr>
          <w:b/>
          <w:snapToGrid w:val="0"/>
          <w:sz w:val="31"/>
        </w:rPr>
      </w:pPr>
    </w:p>
    <w:p w14:paraId="6B42BFFD" w14:textId="77777777" w:rsidR="00A251EF" w:rsidRPr="00465536" w:rsidRDefault="00A251EF" w:rsidP="00A251EF">
      <w:pPr>
        <w:rPr>
          <w:b/>
          <w:snapToGrid w:val="0"/>
          <w:sz w:val="28"/>
          <w:szCs w:val="28"/>
        </w:rPr>
      </w:pPr>
      <w:r w:rsidRPr="00465536">
        <w:rPr>
          <w:b/>
          <w:snapToGrid w:val="0"/>
          <w:sz w:val="28"/>
          <w:szCs w:val="28"/>
        </w:rPr>
        <w:t>How and by when to make representations:</w:t>
      </w:r>
    </w:p>
    <w:p w14:paraId="7ACC49E3" w14:textId="77777777" w:rsidR="00A251EF" w:rsidRPr="00656523" w:rsidRDefault="00A251EF" w:rsidP="00A251EF">
      <w:pPr>
        <w:rPr>
          <w:b/>
          <w:snapToGrid w:val="0"/>
          <w:sz w:val="31"/>
        </w:rPr>
      </w:pPr>
    </w:p>
    <w:p w14:paraId="0A3B88C6" w14:textId="32D6B0D7" w:rsidR="00A251EF" w:rsidRPr="00465536" w:rsidRDefault="00A251EF" w:rsidP="00A251EF">
      <w:pPr>
        <w:rPr>
          <w:bCs/>
          <w:snapToGrid w:val="0"/>
          <w:szCs w:val="24"/>
        </w:rPr>
      </w:pPr>
      <w:r w:rsidRPr="00465536">
        <w:rPr>
          <w:bCs/>
          <w:snapToGrid w:val="0"/>
          <w:szCs w:val="24"/>
        </w:rPr>
        <w:t xml:space="preserve">Representations should be made to </w:t>
      </w:r>
      <w:r w:rsidR="00A44ED5">
        <w:rPr>
          <w:bCs/>
          <w:snapToGrid w:val="0"/>
          <w:szCs w:val="24"/>
        </w:rPr>
        <w:t>Sue Bradley</w:t>
      </w:r>
      <w:r w:rsidRPr="00465536">
        <w:rPr>
          <w:bCs/>
          <w:snapToGrid w:val="0"/>
          <w:szCs w:val="24"/>
        </w:rPr>
        <w:t xml:space="preserve"> before </w:t>
      </w:r>
      <w:r w:rsidR="00A44ED5">
        <w:rPr>
          <w:bCs/>
          <w:snapToGrid w:val="0"/>
          <w:szCs w:val="24"/>
        </w:rPr>
        <w:t>13</w:t>
      </w:r>
      <w:r w:rsidRPr="00465536">
        <w:rPr>
          <w:bCs/>
          <w:snapToGrid w:val="0"/>
          <w:szCs w:val="24"/>
        </w:rPr>
        <w:t xml:space="preserve"> </w:t>
      </w:r>
      <w:r w:rsidR="00A44ED5">
        <w:rPr>
          <w:bCs/>
          <w:snapToGrid w:val="0"/>
          <w:szCs w:val="24"/>
        </w:rPr>
        <w:t>Novem</w:t>
      </w:r>
      <w:r w:rsidRPr="00465536">
        <w:rPr>
          <w:bCs/>
          <w:snapToGrid w:val="0"/>
          <w:szCs w:val="24"/>
        </w:rPr>
        <w:t>ber 2024.</w:t>
      </w:r>
    </w:p>
    <w:p w14:paraId="28FAB86C" w14:textId="77777777" w:rsidR="00A251EF" w:rsidRPr="00465536" w:rsidRDefault="00A251EF" w:rsidP="00A251EF">
      <w:pPr>
        <w:rPr>
          <w:bCs/>
          <w:snapToGrid w:val="0"/>
          <w:szCs w:val="24"/>
        </w:rPr>
      </w:pPr>
    </w:p>
    <w:p w14:paraId="3581CC52" w14:textId="2428C5C2" w:rsidR="00A251EF" w:rsidRDefault="00A251EF" w:rsidP="00A251EF">
      <w:pPr>
        <w:rPr>
          <w:lang w:val="en-US"/>
        </w:rPr>
      </w:pPr>
      <w:r w:rsidRPr="00465536">
        <w:rPr>
          <w:bCs/>
          <w:snapToGrid w:val="0"/>
          <w:szCs w:val="24"/>
        </w:rPr>
        <w:t xml:space="preserve">Tel: </w:t>
      </w:r>
      <w:r w:rsidR="00A44ED5" w:rsidRPr="00A44ED5">
        <w:rPr>
          <w:bCs/>
          <w:snapToGrid w:val="0"/>
          <w:szCs w:val="24"/>
          <w:lang w:val="en-US"/>
        </w:rPr>
        <w:t>01642 771639</w:t>
      </w:r>
      <w:r w:rsidR="00A44ED5">
        <w:rPr>
          <w:bCs/>
          <w:snapToGrid w:val="0"/>
          <w:szCs w:val="24"/>
          <w:lang w:val="en-US"/>
        </w:rPr>
        <w:t xml:space="preserve"> </w:t>
      </w:r>
      <w:r w:rsidRPr="00465536">
        <w:rPr>
          <w:bCs/>
          <w:snapToGrid w:val="0"/>
          <w:szCs w:val="24"/>
          <w:lang w:val="en-US"/>
        </w:rPr>
        <w:t xml:space="preserve">or email </w:t>
      </w:r>
      <w:hyperlink r:id="rId52" w:history="1">
        <w:r w:rsidR="00A44ED5" w:rsidRPr="009C1438">
          <w:rPr>
            <w:rStyle w:val="Hyperlink"/>
            <w:lang w:val="en-US"/>
          </w:rPr>
          <w:t>susan.bradley@redcar-cleveland.gov.uk</w:t>
        </w:r>
      </w:hyperlink>
    </w:p>
    <w:p w14:paraId="4F882B66" w14:textId="77777777" w:rsidR="00A251EF" w:rsidRPr="00465536" w:rsidRDefault="00A251EF" w:rsidP="00A251EF">
      <w:pPr>
        <w:rPr>
          <w:bCs/>
          <w:snapToGrid w:val="0"/>
          <w:szCs w:val="24"/>
        </w:rPr>
      </w:pPr>
    </w:p>
    <w:p w14:paraId="35F5B814" w14:textId="72346A4F" w:rsidR="00A251EF" w:rsidRPr="00465536" w:rsidRDefault="00A251EF" w:rsidP="00A251EF">
      <w:pPr>
        <w:rPr>
          <w:bCs/>
          <w:snapToGrid w:val="0"/>
          <w:szCs w:val="24"/>
        </w:rPr>
      </w:pPr>
      <w:r w:rsidRPr="00465536">
        <w:rPr>
          <w:bCs/>
          <w:snapToGrid w:val="0"/>
          <w:szCs w:val="24"/>
        </w:rPr>
        <w:t>First published in Forward Plan on 1</w:t>
      </w:r>
      <w:r w:rsidR="00A44ED5">
        <w:rPr>
          <w:bCs/>
          <w:snapToGrid w:val="0"/>
          <w:szCs w:val="24"/>
        </w:rPr>
        <w:t>6</w:t>
      </w:r>
      <w:r w:rsidRPr="00465536">
        <w:rPr>
          <w:bCs/>
          <w:snapToGrid w:val="0"/>
          <w:szCs w:val="24"/>
        </w:rPr>
        <w:t xml:space="preserve"> </w:t>
      </w:r>
      <w:r w:rsidR="00A44ED5">
        <w:rPr>
          <w:bCs/>
          <w:snapToGrid w:val="0"/>
          <w:szCs w:val="24"/>
        </w:rPr>
        <w:t>Octo</w:t>
      </w:r>
      <w:r w:rsidRPr="00465536">
        <w:rPr>
          <w:bCs/>
          <w:snapToGrid w:val="0"/>
          <w:szCs w:val="24"/>
        </w:rPr>
        <w:t>ber 2024</w:t>
      </w:r>
    </w:p>
    <w:p w14:paraId="2EA3B0CE" w14:textId="77777777" w:rsidR="00A251EF" w:rsidRPr="00656523" w:rsidRDefault="00A251EF" w:rsidP="00A251EF">
      <w:pPr>
        <w:rPr>
          <w:b/>
          <w:snapToGrid w:val="0"/>
          <w:sz w:val="31"/>
        </w:rPr>
      </w:pPr>
    </w:p>
    <w:p w14:paraId="58C2AAFF" w14:textId="77777777" w:rsidR="00A251EF" w:rsidRPr="00656523" w:rsidRDefault="00A251EF" w:rsidP="00A251EF">
      <w:pPr>
        <w:rPr>
          <w:b/>
          <w:snapToGrid w:val="0"/>
          <w:sz w:val="31"/>
        </w:rPr>
      </w:pPr>
    </w:p>
    <w:p w14:paraId="3F26E283" w14:textId="77777777" w:rsidR="00A251EF" w:rsidRPr="00465536" w:rsidRDefault="00A251EF" w:rsidP="00A251EF">
      <w:pPr>
        <w:rPr>
          <w:b/>
          <w:snapToGrid w:val="0"/>
          <w:sz w:val="28"/>
          <w:szCs w:val="28"/>
        </w:rPr>
      </w:pPr>
      <w:r w:rsidRPr="00465536">
        <w:rPr>
          <w:b/>
          <w:snapToGrid w:val="0"/>
          <w:sz w:val="28"/>
          <w:szCs w:val="28"/>
        </w:rPr>
        <w:t>Following the Making of the decision, the decision form will be published here:</w:t>
      </w:r>
    </w:p>
    <w:p w14:paraId="51CC8851" w14:textId="77777777" w:rsidR="00A251EF" w:rsidRPr="00656523" w:rsidRDefault="00A251EF" w:rsidP="00A251EF">
      <w:pPr>
        <w:rPr>
          <w:b/>
          <w:snapToGrid w:val="0"/>
          <w:sz w:val="31"/>
        </w:rPr>
      </w:pPr>
      <w:r w:rsidRPr="00656523">
        <w:rPr>
          <w:b/>
          <w:noProof/>
          <w:snapToGrid w:val="0"/>
          <w:sz w:val="31"/>
        </w:rPr>
        <mc:AlternateContent>
          <mc:Choice Requires="wps">
            <w:drawing>
              <wp:anchor distT="0" distB="0" distL="114300" distR="114300" simplePos="0" relativeHeight="252007424" behindDoc="0" locked="0" layoutInCell="1" allowOverlap="1" wp14:anchorId="5AB7B360" wp14:editId="54694343">
                <wp:simplePos x="0" y="0"/>
                <wp:positionH relativeFrom="page">
                  <wp:posOffset>3435350</wp:posOffset>
                </wp:positionH>
                <wp:positionV relativeFrom="paragraph">
                  <wp:posOffset>92075</wp:posOffset>
                </wp:positionV>
                <wp:extent cx="927100" cy="615950"/>
                <wp:effectExtent l="0" t="0" r="25400" b="12700"/>
                <wp:wrapNone/>
                <wp:docPr id="18616974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E9915C6" w14:textId="006A66FA" w:rsidR="00A251EF" w:rsidRDefault="009115BD" w:rsidP="009115BD">
                            <w:r>
                              <w:object w:dxaOrig="1534" w:dyaOrig="997" w14:anchorId="0CFD43C3">
                                <v:shape id="_x0000_i1033" type="#_x0000_t75" style="width:76.7pt;height:49.85pt">
                                  <v:imagedata r:id="rId53" o:title=""/>
                                </v:shape>
                                <o:OLEObject Type="Embed" ProgID="Acrobat.Document.DC" ShapeID="_x0000_i1033" DrawAspect="Icon" ObjectID="_1815298733" r:id="rId5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B7B360" id="_x0000_s1037" type="#_x0000_t202" style="position:absolute;margin-left:270.5pt;margin-top:7.25pt;width:73pt;height:48.5pt;z-index:2520074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G1Ps61ACAAC5BAAADgAAAAAAAAAAAAAAAAAuAgAAZHJzL2Uyb0RvYy54bWxQSwECLQAUAAYACAAA&#10;ACEAXI90MtsAAAAKAQAADwAAAAAAAAAAAAAAAACqBAAAZHJzL2Rvd25yZXYueG1sUEsFBgAAAAAE&#10;AAQA8wAAALIFAAAAAA==&#10;" fillcolor="window" strokeweight=".5pt">
                <v:path arrowok="t"/>
                <v:textbox style="mso-fit-shape-to-text:t">
                  <w:txbxContent>
                    <w:p w14:paraId="3E9915C6" w14:textId="006A66FA" w:rsidR="00A251EF" w:rsidRDefault="009115BD" w:rsidP="009115BD">
                      <w:r>
                        <w:object w:dxaOrig="1534" w:dyaOrig="997" w14:anchorId="0CFD43C3">
                          <v:shape id="_x0000_i1032" type="#_x0000_t75" style="width:76.7pt;height:49.85pt">
                            <v:imagedata r:id="rId55" o:title=""/>
                          </v:shape>
                          <o:OLEObject Type="Embed" ProgID="Acrobat.Document.DC" ShapeID="_x0000_i1032" DrawAspect="Icon" ObjectID="_1812957367" r:id="rId56"/>
                        </w:object>
                      </w:r>
                    </w:p>
                  </w:txbxContent>
                </v:textbox>
                <w10:wrap anchorx="page"/>
              </v:shape>
            </w:pict>
          </mc:Fallback>
        </mc:AlternateContent>
      </w:r>
    </w:p>
    <w:p w14:paraId="2E966544" w14:textId="77777777" w:rsidR="00A251EF" w:rsidRPr="00656523" w:rsidRDefault="00A251EF" w:rsidP="00A251EF">
      <w:pPr>
        <w:rPr>
          <w:b/>
          <w:snapToGrid w:val="0"/>
          <w:sz w:val="31"/>
        </w:rPr>
      </w:pPr>
      <w:r w:rsidRPr="00656523">
        <w:rPr>
          <w:b/>
          <w:snapToGrid w:val="0"/>
          <w:sz w:val="31"/>
        </w:rPr>
        <w:br w:type="page"/>
      </w:r>
    </w:p>
    <w:p w14:paraId="132F6728" w14:textId="39A48EC0" w:rsidR="006C111C" w:rsidRPr="006C111C" w:rsidRDefault="006C111C" w:rsidP="006C111C">
      <w:pPr>
        <w:rPr>
          <w:b/>
          <w:snapToGrid w:val="0"/>
          <w:sz w:val="28"/>
          <w:szCs w:val="28"/>
        </w:rPr>
      </w:pPr>
      <w:bookmarkStart w:id="12" w:name="_Hlk182992574"/>
      <w:r w:rsidRPr="00465536">
        <w:rPr>
          <w:b/>
          <w:snapToGrid w:val="0"/>
          <w:sz w:val="28"/>
          <w:szCs w:val="28"/>
        </w:rPr>
        <w:t>DECISION: ADD007</w:t>
      </w:r>
      <w:r>
        <w:rPr>
          <w:b/>
          <w:snapToGrid w:val="0"/>
          <w:sz w:val="28"/>
          <w:szCs w:val="28"/>
        </w:rPr>
        <w:t>9</w:t>
      </w:r>
      <w:r w:rsidRPr="00465536">
        <w:rPr>
          <w:b/>
          <w:snapToGrid w:val="0"/>
          <w:sz w:val="28"/>
          <w:szCs w:val="28"/>
        </w:rPr>
        <w:t xml:space="preserve"> </w:t>
      </w:r>
      <w:r w:rsidRPr="006C111C">
        <w:rPr>
          <w:b/>
          <w:snapToGrid w:val="0"/>
          <w:sz w:val="28"/>
          <w:szCs w:val="28"/>
        </w:rPr>
        <w:t xml:space="preserve">Supported Housing Provision - Milton House </w:t>
      </w:r>
    </w:p>
    <w:p w14:paraId="3A4B5A01" w14:textId="3FD8E3F0" w:rsidR="006C111C" w:rsidRPr="00A251EF" w:rsidRDefault="006C111C" w:rsidP="006C111C">
      <w:pPr>
        <w:rPr>
          <w:b/>
          <w:snapToGrid w:val="0"/>
          <w:sz w:val="28"/>
          <w:szCs w:val="28"/>
        </w:rPr>
      </w:pPr>
    </w:p>
    <w:p w14:paraId="77C8A097" w14:textId="77777777" w:rsidR="006C111C" w:rsidRPr="00465536" w:rsidRDefault="006C111C" w:rsidP="006C111C">
      <w:pPr>
        <w:rPr>
          <w:b/>
          <w:snapToGrid w:val="0"/>
          <w:sz w:val="28"/>
          <w:szCs w:val="28"/>
        </w:rPr>
      </w:pPr>
    </w:p>
    <w:p w14:paraId="66C5C4F4" w14:textId="77777777" w:rsidR="006C111C" w:rsidRPr="00465536" w:rsidRDefault="006C111C" w:rsidP="006C111C">
      <w:pPr>
        <w:rPr>
          <w:b/>
          <w:snapToGrid w:val="0"/>
          <w:sz w:val="28"/>
          <w:szCs w:val="28"/>
        </w:rPr>
      </w:pPr>
      <w:r w:rsidRPr="00465536">
        <w:rPr>
          <w:b/>
          <w:snapToGrid w:val="0"/>
          <w:sz w:val="28"/>
          <w:szCs w:val="28"/>
        </w:rPr>
        <w:t xml:space="preserve">Nature of the decision: </w:t>
      </w:r>
    </w:p>
    <w:p w14:paraId="4C21A778" w14:textId="77777777" w:rsidR="006C111C" w:rsidRPr="00656523" w:rsidRDefault="006C111C" w:rsidP="006C111C">
      <w:pPr>
        <w:rPr>
          <w:b/>
          <w:snapToGrid w:val="0"/>
          <w:sz w:val="31"/>
        </w:rPr>
      </w:pPr>
    </w:p>
    <w:p w14:paraId="77177046" w14:textId="27C96623" w:rsidR="006C111C" w:rsidRDefault="006C111C" w:rsidP="006C111C">
      <w:pPr>
        <w:rPr>
          <w:bCs/>
          <w:snapToGrid w:val="0"/>
          <w:szCs w:val="24"/>
          <w:lang w:val="en-US"/>
        </w:rPr>
      </w:pPr>
      <w:r w:rsidRPr="006C111C">
        <w:rPr>
          <w:bCs/>
          <w:snapToGrid w:val="0"/>
          <w:szCs w:val="24"/>
          <w:lang w:val="en-US"/>
        </w:rPr>
        <w:t>Approval is requested to directly award a contract for delivery of Supported Living at Milton House.  This decision will allow for continuity of a contract whilst a competitive procurement exercise is carried out via the Council's current Supported Living Provider Framework.</w:t>
      </w:r>
    </w:p>
    <w:p w14:paraId="355B2A50" w14:textId="77777777" w:rsidR="006C111C" w:rsidRPr="006C111C" w:rsidRDefault="006C111C" w:rsidP="006C111C">
      <w:pPr>
        <w:rPr>
          <w:bCs/>
          <w:snapToGrid w:val="0"/>
          <w:szCs w:val="24"/>
          <w:lang w:val="en-US"/>
        </w:rPr>
      </w:pPr>
    </w:p>
    <w:p w14:paraId="593B25B0" w14:textId="77777777" w:rsidR="006C111C" w:rsidRDefault="006C111C" w:rsidP="006C111C">
      <w:pPr>
        <w:rPr>
          <w:bCs/>
          <w:snapToGrid w:val="0"/>
          <w:szCs w:val="24"/>
          <w:lang w:val="en-US"/>
        </w:rPr>
      </w:pPr>
      <w:r w:rsidRPr="006C111C">
        <w:rPr>
          <w:bCs/>
          <w:snapToGrid w:val="0"/>
          <w:szCs w:val="24"/>
          <w:lang w:val="en-US"/>
        </w:rPr>
        <w:t>This Direct Award will be subject to a Delegated Power to award a contract.</w:t>
      </w:r>
    </w:p>
    <w:p w14:paraId="2B52CA4F" w14:textId="77777777" w:rsidR="006C111C" w:rsidRPr="006C111C" w:rsidRDefault="006C111C" w:rsidP="006C111C">
      <w:pPr>
        <w:rPr>
          <w:bCs/>
          <w:snapToGrid w:val="0"/>
          <w:szCs w:val="24"/>
          <w:lang w:val="en-US"/>
        </w:rPr>
      </w:pPr>
    </w:p>
    <w:p w14:paraId="4D21BF4E" w14:textId="77777777" w:rsidR="006C111C" w:rsidRPr="006C111C" w:rsidRDefault="006C111C" w:rsidP="006C111C">
      <w:pPr>
        <w:rPr>
          <w:bCs/>
          <w:snapToGrid w:val="0"/>
          <w:szCs w:val="24"/>
          <w:lang w:val="en-US"/>
        </w:rPr>
      </w:pPr>
      <w:r w:rsidRPr="006C111C">
        <w:rPr>
          <w:bCs/>
          <w:snapToGrid w:val="0"/>
          <w:szCs w:val="24"/>
          <w:lang w:val="en-US"/>
        </w:rPr>
        <w:t>For the period of the award it is currently forecast £402,545.18</w:t>
      </w:r>
    </w:p>
    <w:p w14:paraId="422296D6" w14:textId="22B50288" w:rsidR="006C111C" w:rsidRPr="00465536" w:rsidRDefault="006C111C" w:rsidP="006C111C">
      <w:pPr>
        <w:rPr>
          <w:b/>
          <w:snapToGrid w:val="0"/>
          <w:sz w:val="28"/>
          <w:szCs w:val="28"/>
        </w:rPr>
      </w:pP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44016D54" w14:textId="77777777" w:rsidR="006C111C" w:rsidRPr="00656523" w:rsidRDefault="006C111C" w:rsidP="006C111C">
      <w:pPr>
        <w:rPr>
          <w:b/>
          <w:snapToGrid w:val="0"/>
          <w:sz w:val="31"/>
        </w:rPr>
      </w:pPr>
    </w:p>
    <w:p w14:paraId="05CC0457" w14:textId="77777777" w:rsidR="006C111C" w:rsidRPr="00A44ED5" w:rsidRDefault="006C111C" w:rsidP="006C111C">
      <w:pPr>
        <w:rPr>
          <w:bCs/>
          <w:snapToGrid w:val="0"/>
          <w:szCs w:val="24"/>
        </w:rPr>
      </w:pPr>
      <w:r w:rsidRPr="00A44ED5">
        <w:rPr>
          <w:bCs/>
          <w:snapToGrid w:val="0"/>
          <w:szCs w:val="24"/>
        </w:rPr>
        <w:t>Cabinet Member for Adult Services</w:t>
      </w:r>
    </w:p>
    <w:p w14:paraId="7ECF2264" w14:textId="77777777" w:rsidR="006C111C" w:rsidRDefault="006C111C" w:rsidP="006C111C">
      <w:pPr>
        <w:rPr>
          <w:b/>
          <w:snapToGrid w:val="0"/>
          <w:sz w:val="31"/>
        </w:rPr>
      </w:pPr>
    </w:p>
    <w:p w14:paraId="6B675DA5" w14:textId="77777777" w:rsidR="006C111C" w:rsidRPr="00465536" w:rsidRDefault="006C111C" w:rsidP="006C111C">
      <w:pPr>
        <w:rPr>
          <w:b/>
          <w:snapToGrid w:val="0"/>
          <w:sz w:val="28"/>
          <w:szCs w:val="28"/>
        </w:rPr>
      </w:pPr>
      <w:r w:rsidRPr="00465536">
        <w:rPr>
          <w:b/>
          <w:snapToGrid w:val="0"/>
          <w:sz w:val="28"/>
          <w:szCs w:val="28"/>
        </w:rPr>
        <w:t>When is the decision to be taken?</w:t>
      </w:r>
    </w:p>
    <w:p w14:paraId="778084F0" w14:textId="77777777" w:rsidR="006C111C" w:rsidRPr="00656523" w:rsidRDefault="006C111C" w:rsidP="006C111C">
      <w:pPr>
        <w:rPr>
          <w:b/>
          <w:snapToGrid w:val="0"/>
          <w:sz w:val="31"/>
        </w:rPr>
      </w:pPr>
    </w:p>
    <w:p w14:paraId="1878F116" w14:textId="77777777" w:rsidR="006C111C" w:rsidRPr="00465536" w:rsidRDefault="006C111C" w:rsidP="006C111C">
      <w:pPr>
        <w:rPr>
          <w:bCs/>
          <w:snapToGrid w:val="0"/>
          <w:szCs w:val="24"/>
        </w:rPr>
      </w:pPr>
      <w:r>
        <w:rPr>
          <w:bCs/>
          <w:snapToGrid w:val="0"/>
          <w:szCs w:val="24"/>
        </w:rPr>
        <w:t>Novembe</w:t>
      </w:r>
      <w:r w:rsidRPr="00465536">
        <w:rPr>
          <w:bCs/>
          <w:snapToGrid w:val="0"/>
          <w:szCs w:val="24"/>
        </w:rPr>
        <w:t>r 2024</w:t>
      </w:r>
    </w:p>
    <w:p w14:paraId="72C5A33E" w14:textId="77777777" w:rsidR="006C111C" w:rsidRPr="00656523" w:rsidRDefault="006C111C" w:rsidP="006C111C">
      <w:pPr>
        <w:rPr>
          <w:b/>
          <w:snapToGrid w:val="0"/>
          <w:sz w:val="31"/>
        </w:rPr>
      </w:pPr>
    </w:p>
    <w:p w14:paraId="231481F4" w14:textId="77777777" w:rsidR="006C111C" w:rsidRPr="00465536" w:rsidRDefault="006C111C" w:rsidP="006C111C">
      <w:pPr>
        <w:rPr>
          <w:b/>
          <w:snapToGrid w:val="0"/>
          <w:sz w:val="28"/>
          <w:szCs w:val="28"/>
        </w:rPr>
      </w:pPr>
      <w:r w:rsidRPr="00465536">
        <w:rPr>
          <w:b/>
          <w:snapToGrid w:val="0"/>
          <w:sz w:val="28"/>
          <w:szCs w:val="28"/>
        </w:rPr>
        <w:t>Who will be consulted and how?</w:t>
      </w:r>
    </w:p>
    <w:p w14:paraId="64CA2E01" w14:textId="77777777" w:rsidR="006C111C" w:rsidRPr="00656523" w:rsidRDefault="006C111C" w:rsidP="006C111C">
      <w:pPr>
        <w:rPr>
          <w:b/>
          <w:snapToGrid w:val="0"/>
          <w:sz w:val="31"/>
        </w:rPr>
      </w:pPr>
    </w:p>
    <w:p w14:paraId="27851FDA" w14:textId="77777777" w:rsidR="006C111C" w:rsidRPr="006C111C" w:rsidRDefault="006C111C" w:rsidP="006C111C">
      <w:pPr>
        <w:rPr>
          <w:bCs/>
          <w:snapToGrid w:val="0"/>
          <w:szCs w:val="24"/>
          <w:lang w:val="en-US"/>
        </w:rPr>
      </w:pPr>
      <w:r w:rsidRPr="006C111C">
        <w:rPr>
          <w:bCs/>
          <w:snapToGrid w:val="0"/>
          <w:szCs w:val="24"/>
          <w:lang w:val="en-US"/>
        </w:rPr>
        <w:t>Executive Director for Adults and Communities</w:t>
      </w:r>
      <w:r w:rsidRPr="006C111C">
        <w:rPr>
          <w:bCs/>
          <w:snapToGrid w:val="0"/>
          <w:szCs w:val="24"/>
          <w:lang w:val="en-US"/>
        </w:rPr>
        <w:br/>
        <w:t xml:space="preserve">Cabinet Member for Adult Services </w:t>
      </w:r>
      <w:r w:rsidRPr="006C111C">
        <w:rPr>
          <w:bCs/>
          <w:snapToGrid w:val="0"/>
          <w:szCs w:val="24"/>
          <w:lang w:val="en-US"/>
        </w:rPr>
        <w:br/>
        <w:t>Chief Finance Officer</w:t>
      </w:r>
      <w:r w:rsidRPr="006C111C">
        <w:rPr>
          <w:bCs/>
          <w:snapToGrid w:val="0"/>
          <w:szCs w:val="24"/>
          <w:lang w:val="en-US"/>
        </w:rPr>
        <w:br/>
        <w:t>Chief Legal Officer</w:t>
      </w:r>
    </w:p>
    <w:p w14:paraId="0CFFBEBF" w14:textId="3923ADF6" w:rsidR="006C111C" w:rsidRDefault="006C111C" w:rsidP="006C111C">
      <w:pPr>
        <w:rPr>
          <w:bCs/>
          <w:snapToGrid w:val="0"/>
          <w:szCs w:val="24"/>
          <w:lang w:val="en-US"/>
        </w:rPr>
      </w:pPr>
      <w:r w:rsidRPr="006C111C">
        <w:rPr>
          <w:bCs/>
          <w:snapToGrid w:val="0"/>
          <w:szCs w:val="24"/>
          <w:lang w:val="en-US"/>
        </w:rPr>
        <w:t>The above will be consulted via approval of delegated decision.</w:t>
      </w:r>
    </w:p>
    <w:p w14:paraId="4A4555A4" w14:textId="77777777" w:rsidR="006C111C" w:rsidRPr="00656523" w:rsidRDefault="006C111C" w:rsidP="006C111C">
      <w:pPr>
        <w:rPr>
          <w:b/>
          <w:snapToGrid w:val="0"/>
          <w:sz w:val="31"/>
        </w:rPr>
      </w:pPr>
    </w:p>
    <w:p w14:paraId="60F34D84" w14:textId="77777777" w:rsidR="006C111C" w:rsidRPr="00465536" w:rsidRDefault="006C111C" w:rsidP="006C111C">
      <w:pPr>
        <w:rPr>
          <w:b/>
          <w:snapToGrid w:val="0"/>
          <w:sz w:val="28"/>
          <w:szCs w:val="28"/>
        </w:rPr>
      </w:pPr>
      <w:r w:rsidRPr="00465536">
        <w:rPr>
          <w:b/>
          <w:snapToGrid w:val="0"/>
          <w:sz w:val="28"/>
          <w:szCs w:val="28"/>
        </w:rPr>
        <w:t>Supporting documentation:</w:t>
      </w:r>
    </w:p>
    <w:p w14:paraId="70F1B218" w14:textId="77777777" w:rsidR="006C111C" w:rsidRPr="00656523" w:rsidRDefault="006C111C" w:rsidP="006C111C">
      <w:pPr>
        <w:rPr>
          <w:b/>
          <w:snapToGrid w:val="0"/>
          <w:sz w:val="31"/>
        </w:rPr>
      </w:pPr>
    </w:p>
    <w:p w14:paraId="034A2734" w14:textId="77777777" w:rsidR="006C111C" w:rsidRPr="00465536" w:rsidRDefault="006C111C" w:rsidP="006C111C">
      <w:pPr>
        <w:rPr>
          <w:bCs/>
          <w:snapToGrid w:val="0"/>
          <w:szCs w:val="24"/>
        </w:rPr>
      </w:pPr>
      <w:r w:rsidRPr="00465536">
        <w:rPr>
          <w:bCs/>
          <w:snapToGrid w:val="0"/>
          <w:szCs w:val="24"/>
        </w:rPr>
        <w:t>There are no supporting documents for this decision.</w:t>
      </w:r>
    </w:p>
    <w:p w14:paraId="4ECE9955" w14:textId="77777777" w:rsidR="006C111C" w:rsidRPr="00656523" w:rsidRDefault="006C111C" w:rsidP="006C111C">
      <w:pPr>
        <w:rPr>
          <w:b/>
          <w:snapToGrid w:val="0"/>
          <w:sz w:val="31"/>
        </w:rPr>
      </w:pPr>
    </w:p>
    <w:p w14:paraId="66DD287F" w14:textId="77777777" w:rsidR="006C111C" w:rsidRPr="00465536" w:rsidRDefault="006C111C" w:rsidP="006C111C">
      <w:pPr>
        <w:rPr>
          <w:b/>
          <w:snapToGrid w:val="0"/>
          <w:sz w:val="28"/>
          <w:szCs w:val="28"/>
        </w:rPr>
      </w:pPr>
      <w:r w:rsidRPr="00465536">
        <w:rPr>
          <w:b/>
          <w:snapToGrid w:val="0"/>
          <w:sz w:val="28"/>
          <w:szCs w:val="28"/>
        </w:rPr>
        <w:t>How and by when to make representations:</w:t>
      </w:r>
    </w:p>
    <w:p w14:paraId="4D678014" w14:textId="77777777" w:rsidR="006C111C" w:rsidRPr="00656523" w:rsidRDefault="006C111C" w:rsidP="006C111C">
      <w:pPr>
        <w:rPr>
          <w:b/>
          <w:snapToGrid w:val="0"/>
          <w:sz w:val="31"/>
        </w:rPr>
      </w:pPr>
    </w:p>
    <w:p w14:paraId="16A96758" w14:textId="6E3A47E0" w:rsidR="006C111C" w:rsidRPr="00465536" w:rsidRDefault="006C111C" w:rsidP="006C111C">
      <w:pPr>
        <w:rPr>
          <w:bCs/>
          <w:snapToGrid w:val="0"/>
          <w:szCs w:val="24"/>
        </w:rPr>
      </w:pPr>
      <w:r w:rsidRPr="00465536">
        <w:rPr>
          <w:bCs/>
          <w:snapToGrid w:val="0"/>
          <w:szCs w:val="24"/>
        </w:rPr>
        <w:t xml:space="preserve">Representations should be made to </w:t>
      </w:r>
      <w:r>
        <w:rPr>
          <w:bCs/>
          <w:snapToGrid w:val="0"/>
          <w:szCs w:val="24"/>
        </w:rPr>
        <w:t>Samantha Birch</w:t>
      </w:r>
      <w:r w:rsidRPr="00465536">
        <w:rPr>
          <w:bCs/>
          <w:snapToGrid w:val="0"/>
          <w:szCs w:val="24"/>
        </w:rPr>
        <w:t xml:space="preserve"> before </w:t>
      </w:r>
      <w:r>
        <w:rPr>
          <w:bCs/>
          <w:snapToGrid w:val="0"/>
          <w:szCs w:val="24"/>
        </w:rPr>
        <w:t>15</w:t>
      </w:r>
      <w:r w:rsidRPr="00465536">
        <w:rPr>
          <w:bCs/>
          <w:snapToGrid w:val="0"/>
          <w:szCs w:val="24"/>
        </w:rPr>
        <w:t xml:space="preserve"> </w:t>
      </w:r>
      <w:r>
        <w:rPr>
          <w:bCs/>
          <w:snapToGrid w:val="0"/>
          <w:szCs w:val="24"/>
        </w:rPr>
        <w:t>Novem</w:t>
      </w:r>
      <w:r w:rsidRPr="00465536">
        <w:rPr>
          <w:bCs/>
          <w:snapToGrid w:val="0"/>
          <w:szCs w:val="24"/>
        </w:rPr>
        <w:t>ber 2024.</w:t>
      </w:r>
    </w:p>
    <w:p w14:paraId="7BEE59E8" w14:textId="77777777" w:rsidR="006C111C" w:rsidRPr="00465536" w:rsidRDefault="006C111C" w:rsidP="006C111C">
      <w:pPr>
        <w:rPr>
          <w:bCs/>
          <w:snapToGrid w:val="0"/>
          <w:szCs w:val="24"/>
        </w:rPr>
      </w:pPr>
    </w:p>
    <w:p w14:paraId="01FC094E" w14:textId="683638DB" w:rsidR="006C111C" w:rsidRDefault="006C111C" w:rsidP="006C111C">
      <w:pPr>
        <w:rPr>
          <w:lang w:val="en-US"/>
        </w:rPr>
      </w:pPr>
      <w:r w:rsidRPr="00465536">
        <w:rPr>
          <w:bCs/>
          <w:snapToGrid w:val="0"/>
          <w:szCs w:val="24"/>
        </w:rPr>
        <w:t xml:space="preserve">Tel: </w:t>
      </w:r>
      <w:r w:rsidRPr="00A44ED5">
        <w:rPr>
          <w:bCs/>
          <w:snapToGrid w:val="0"/>
          <w:szCs w:val="24"/>
          <w:lang w:val="en-US"/>
        </w:rPr>
        <w:t>01642 771</w:t>
      </w:r>
      <w:r>
        <w:rPr>
          <w:bCs/>
          <w:snapToGrid w:val="0"/>
          <w:szCs w:val="24"/>
          <w:lang w:val="en-US"/>
        </w:rPr>
        <w:t xml:space="preserve">556 </w:t>
      </w:r>
      <w:r w:rsidRPr="00465536">
        <w:rPr>
          <w:bCs/>
          <w:snapToGrid w:val="0"/>
          <w:szCs w:val="24"/>
          <w:lang w:val="en-US"/>
        </w:rPr>
        <w:t xml:space="preserve">or email </w:t>
      </w:r>
      <w:hyperlink r:id="rId57" w:history="1">
        <w:r w:rsidRPr="001B2FE3">
          <w:rPr>
            <w:rStyle w:val="Hyperlink"/>
            <w:lang w:val="en-US"/>
          </w:rPr>
          <w:t>samantha.birch@redcar-cleveland.gov.uk</w:t>
        </w:r>
      </w:hyperlink>
    </w:p>
    <w:p w14:paraId="3CFD97BB" w14:textId="77777777" w:rsidR="006C111C" w:rsidRPr="00465536" w:rsidRDefault="006C111C" w:rsidP="006C111C">
      <w:pPr>
        <w:rPr>
          <w:bCs/>
          <w:snapToGrid w:val="0"/>
          <w:szCs w:val="24"/>
        </w:rPr>
      </w:pPr>
    </w:p>
    <w:p w14:paraId="67B2A2B9" w14:textId="67FE83AF" w:rsidR="006C111C" w:rsidRPr="00465536" w:rsidRDefault="006C111C" w:rsidP="006C111C">
      <w:pPr>
        <w:rPr>
          <w:bCs/>
          <w:snapToGrid w:val="0"/>
          <w:szCs w:val="24"/>
        </w:rPr>
      </w:pPr>
      <w:r w:rsidRPr="00465536">
        <w:rPr>
          <w:bCs/>
          <w:snapToGrid w:val="0"/>
          <w:szCs w:val="24"/>
        </w:rPr>
        <w:t>First published in Forward Plan on 1</w:t>
      </w:r>
      <w:r>
        <w:rPr>
          <w:bCs/>
          <w:snapToGrid w:val="0"/>
          <w:szCs w:val="24"/>
        </w:rPr>
        <w:t>8</w:t>
      </w:r>
      <w:r w:rsidRPr="00465536">
        <w:rPr>
          <w:bCs/>
          <w:snapToGrid w:val="0"/>
          <w:szCs w:val="24"/>
        </w:rPr>
        <w:t xml:space="preserve"> </w:t>
      </w:r>
      <w:r>
        <w:rPr>
          <w:bCs/>
          <w:snapToGrid w:val="0"/>
          <w:szCs w:val="24"/>
        </w:rPr>
        <w:t>Octo</w:t>
      </w:r>
      <w:r w:rsidRPr="00465536">
        <w:rPr>
          <w:bCs/>
          <w:snapToGrid w:val="0"/>
          <w:szCs w:val="24"/>
        </w:rPr>
        <w:t>ber 2024</w:t>
      </w:r>
    </w:p>
    <w:p w14:paraId="4B19701E" w14:textId="77777777" w:rsidR="006C111C" w:rsidRPr="00656523" w:rsidRDefault="006C111C" w:rsidP="006C111C">
      <w:pPr>
        <w:rPr>
          <w:b/>
          <w:snapToGrid w:val="0"/>
          <w:sz w:val="31"/>
        </w:rPr>
      </w:pPr>
    </w:p>
    <w:p w14:paraId="29EF11BB" w14:textId="77777777" w:rsidR="006C111C" w:rsidRPr="00656523" w:rsidRDefault="006C111C" w:rsidP="006C111C">
      <w:pPr>
        <w:rPr>
          <w:b/>
          <w:snapToGrid w:val="0"/>
          <w:sz w:val="31"/>
        </w:rPr>
      </w:pPr>
    </w:p>
    <w:p w14:paraId="5387FCD0" w14:textId="77777777" w:rsidR="006C111C" w:rsidRPr="00465536" w:rsidRDefault="006C111C" w:rsidP="006C111C">
      <w:pPr>
        <w:rPr>
          <w:b/>
          <w:snapToGrid w:val="0"/>
          <w:sz w:val="28"/>
          <w:szCs w:val="28"/>
        </w:rPr>
      </w:pPr>
      <w:r w:rsidRPr="00465536">
        <w:rPr>
          <w:b/>
          <w:snapToGrid w:val="0"/>
          <w:sz w:val="28"/>
          <w:szCs w:val="28"/>
        </w:rPr>
        <w:t>Following the Making of the decision, the decision form will be published here:</w:t>
      </w:r>
    </w:p>
    <w:p w14:paraId="22FA9526" w14:textId="77777777" w:rsidR="006C111C" w:rsidRPr="00656523" w:rsidRDefault="006C111C" w:rsidP="006C111C">
      <w:pPr>
        <w:rPr>
          <w:b/>
          <w:snapToGrid w:val="0"/>
          <w:sz w:val="31"/>
        </w:rPr>
      </w:pPr>
      <w:r w:rsidRPr="00656523">
        <w:rPr>
          <w:b/>
          <w:noProof/>
          <w:snapToGrid w:val="0"/>
          <w:sz w:val="31"/>
        </w:rPr>
        <mc:AlternateContent>
          <mc:Choice Requires="wps">
            <w:drawing>
              <wp:anchor distT="0" distB="0" distL="114300" distR="114300" simplePos="0" relativeHeight="252009472" behindDoc="0" locked="0" layoutInCell="1" allowOverlap="1" wp14:anchorId="52837047" wp14:editId="177734C1">
                <wp:simplePos x="0" y="0"/>
                <wp:positionH relativeFrom="page">
                  <wp:posOffset>3435350</wp:posOffset>
                </wp:positionH>
                <wp:positionV relativeFrom="paragraph">
                  <wp:posOffset>92075</wp:posOffset>
                </wp:positionV>
                <wp:extent cx="927100" cy="615950"/>
                <wp:effectExtent l="0" t="0" r="25400" b="12700"/>
                <wp:wrapNone/>
                <wp:docPr id="5008957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E7F2BA5" w14:textId="45603E71" w:rsidR="006C111C" w:rsidRDefault="000A0809" w:rsidP="000A0809">
                            <w:r>
                              <w:object w:dxaOrig="1534" w:dyaOrig="997" w14:anchorId="18484288">
                                <v:shape id="_x0000_i1034" type="#_x0000_t75" style="width:76.7pt;height:49.85pt">
                                  <v:imagedata r:id="rId58" o:title=""/>
                                </v:shape>
                                <o:OLEObject Type="Embed" ProgID="Acrobat.Document.DC" ShapeID="_x0000_i1034" DrawAspect="Icon" ObjectID="_1815298734" r:id="rId5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837047" id="_x0000_s1038" type="#_x0000_t202" style="position:absolute;margin-left:270.5pt;margin-top:7.25pt;width:73pt;height:48.5pt;z-index:2520094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Hrq1lVACAAC5BAAADgAAAAAAAAAAAAAAAAAuAgAAZHJzL2Uyb0RvYy54bWxQSwECLQAUAAYACAAA&#10;ACEAXI90MtsAAAAKAQAADwAAAAAAAAAAAAAAAACqBAAAZHJzL2Rvd25yZXYueG1sUEsFBgAAAAAE&#10;AAQA8wAAALIFAAAAAA==&#10;" fillcolor="window" strokeweight=".5pt">
                <v:path arrowok="t"/>
                <v:textbox style="mso-fit-shape-to-text:t">
                  <w:txbxContent>
                    <w:p w14:paraId="5E7F2BA5" w14:textId="45603E71" w:rsidR="006C111C" w:rsidRDefault="000A0809" w:rsidP="000A0809">
                      <w:r>
                        <w:object w:dxaOrig="1534" w:dyaOrig="997" w14:anchorId="18484288">
                          <v:shape id="_x0000_i1033" type="#_x0000_t75" style="width:76.7pt;height:49.85pt">
                            <v:imagedata r:id="rId60" o:title=""/>
                          </v:shape>
                          <o:OLEObject Type="Embed" ProgID="Acrobat.Document.DC" ShapeID="_x0000_i1033" DrawAspect="Icon" ObjectID="_1812957368" r:id="rId61"/>
                        </w:object>
                      </w:r>
                    </w:p>
                  </w:txbxContent>
                </v:textbox>
                <w10:wrap anchorx="page"/>
              </v:shape>
            </w:pict>
          </mc:Fallback>
        </mc:AlternateContent>
      </w:r>
    </w:p>
    <w:p w14:paraId="0238A7A1" w14:textId="6327CE8C" w:rsidR="006C111C" w:rsidRDefault="006C111C" w:rsidP="006C111C">
      <w:pPr>
        <w:rPr>
          <w:b/>
          <w:snapToGrid w:val="0"/>
          <w:sz w:val="31"/>
        </w:rPr>
      </w:pPr>
      <w:r w:rsidRPr="00656523">
        <w:rPr>
          <w:b/>
          <w:snapToGrid w:val="0"/>
          <w:sz w:val="31"/>
        </w:rPr>
        <w:br w:type="page"/>
      </w:r>
    </w:p>
    <w:bookmarkEnd w:id="12"/>
    <w:p w14:paraId="1C0DD36D" w14:textId="69895B8C" w:rsidR="009F2C74" w:rsidRPr="006C111C" w:rsidRDefault="009F2C74" w:rsidP="009F2C74">
      <w:pPr>
        <w:rPr>
          <w:b/>
          <w:snapToGrid w:val="0"/>
          <w:sz w:val="28"/>
          <w:szCs w:val="28"/>
        </w:rPr>
      </w:pPr>
      <w:r w:rsidRPr="00465536">
        <w:rPr>
          <w:b/>
          <w:snapToGrid w:val="0"/>
          <w:sz w:val="28"/>
          <w:szCs w:val="28"/>
        </w:rPr>
        <w:t>DECISION: ADD00</w:t>
      </w:r>
      <w:r>
        <w:rPr>
          <w:b/>
          <w:snapToGrid w:val="0"/>
          <w:sz w:val="28"/>
          <w:szCs w:val="28"/>
        </w:rPr>
        <w:t>80</w:t>
      </w:r>
      <w:r w:rsidRPr="00465536">
        <w:rPr>
          <w:b/>
          <w:snapToGrid w:val="0"/>
          <w:sz w:val="28"/>
          <w:szCs w:val="28"/>
        </w:rPr>
        <w:t xml:space="preserve"> </w:t>
      </w:r>
      <w:r>
        <w:rPr>
          <w:b/>
          <w:snapToGrid w:val="0"/>
          <w:sz w:val="28"/>
          <w:szCs w:val="28"/>
        </w:rPr>
        <w:t>Community Health and Wellbeing Service</w:t>
      </w:r>
      <w:r w:rsidRPr="006C111C">
        <w:rPr>
          <w:b/>
          <w:snapToGrid w:val="0"/>
          <w:sz w:val="28"/>
          <w:szCs w:val="28"/>
        </w:rPr>
        <w:t xml:space="preserve"> </w:t>
      </w:r>
    </w:p>
    <w:p w14:paraId="5974AA74" w14:textId="77777777" w:rsidR="009F2C74" w:rsidRPr="00A251EF" w:rsidRDefault="009F2C74" w:rsidP="009F2C74">
      <w:pPr>
        <w:rPr>
          <w:b/>
          <w:snapToGrid w:val="0"/>
          <w:sz w:val="28"/>
          <w:szCs w:val="28"/>
        </w:rPr>
      </w:pPr>
    </w:p>
    <w:p w14:paraId="6BBC0445" w14:textId="77777777" w:rsidR="009F2C74" w:rsidRPr="00465536" w:rsidRDefault="009F2C74" w:rsidP="009F2C74">
      <w:pPr>
        <w:rPr>
          <w:b/>
          <w:snapToGrid w:val="0"/>
          <w:sz w:val="28"/>
          <w:szCs w:val="28"/>
        </w:rPr>
      </w:pPr>
    </w:p>
    <w:p w14:paraId="26FCCCFE" w14:textId="77777777" w:rsidR="009F2C74" w:rsidRPr="00465536" w:rsidRDefault="009F2C74" w:rsidP="009F2C74">
      <w:pPr>
        <w:rPr>
          <w:b/>
          <w:snapToGrid w:val="0"/>
          <w:sz w:val="28"/>
          <w:szCs w:val="28"/>
        </w:rPr>
      </w:pPr>
      <w:r w:rsidRPr="00465536">
        <w:rPr>
          <w:b/>
          <w:snapToGrid w:val="0"/>
          <w:sz w:val="28"/>
          <w:szCs w:val="28"/>
        </w:rPr>
        <w:t xml:space="preserve">Nature of the decision: </w:t>
      </w:r>
    </w:p>
    <w:p w14:paraId="4B5104EA" w14:textId="77777777" w:rsidR="009F2C74" w:rsidRPr="00656523" w:rsidRDefault="009F2C74" w:rsidP="009F2C74">
      <w:pPr>
        <w:rPr>
          <w:b/>
          <w:snapToGrid w:val="0"/>
          <w:sz w:val="31"/>
        </w:rPr>
      </w:pPr>
    </w:p>
    <w:p w14:paraId="7D0BAFF1" w14:textId="77777777" w:rsidR="009F2C74" w:rsidRDefault="009F2C74" w:rsidP="009F2C74">
      <w:pPr>
        <w:rPr>
          <w:bCs/>
          <w:snapToGrid w:val="0"/>
          <w:szCs w:val="24"/>
          <w:lang w:val="en-US"/>
        </w:rPr>
      </w:pPr>
      <w:r w:rsidRPr="009F2C74">
        <w:rPr>
          <w:bCs/>
          <w:snapToGrid w:val="0"/>
          <w:szCs w:val="24"/>
          <w:lang w:val="en-US"/>
        </w:rPr>
        <w:t xml:space="preserve">Commence a quotation process to award a contract for a Community Health and Wellbeing prevention and recovery support service to adult residents in the borough of Redcar &amp; Cleveland. </w:t>
      </w:r>
    </w:p>
    <w:p w14:paraId="66B04626" w14:textId="77777777" w:rsidR="009F2C74" w:rsidRPr="009F2C74" w:rsidRDefault="009F2C74" w:rsidP="009F2C74">
      <w:pPr>
        <w:rPr>
          <w:bCs/>
          <w:snapToGrid w:val="0"/>
          <w:szCs w:val="24"/>
          <w:lang w:val="en-US"/>
        </w:rPr>
      </w:pPr>
    </w:p>
    <w:p w14:paraId="4469B52D" w14:textId="77777777" w:rsidR="009F2C74" w:rsidRDefault="009F2C74" w:rsidP="009F2C74">
      <w:pPr>
        <w:rPr>
          <w:bCs/>
          <w:snapToGrid w:val="0"/>
          <w:szCs w:val="24"/>
          <w:lang w:val="en-US"/>
        </w:rPr>
      </w:pPr>
      <w:r w:rsidRPr="009F2C74">
        <w:rPr>
          <w:bCs/>
          <w:snapToGrid w:val="0"/>
          <w:szCs w:val="24"/>
          <w:lang w:val="en-US"/>
        </w:rPr>
        <w:t>The contract will be for a period of 2 years plus the option of 1 x 12 month extension period.  The contract is anticipated to commence in April 2025.</w:t>
      </w:r>
    </w:p>
    <w:p w14:paraId="3011BB2F" w14:textId="77777777" w:rsidR="009F2C74" w:rsidRPr="009F2C74" w:rsidRDefault="009F2C74" w:rsidP="009F2C74">
      <w:pPr>
        <w:rPr>
          <w:bCs/>
          <w:snapToGrid w:val="0"/>
          <w:szCs w:val="24"/>
          <w:lang w:val="en-US"/>
        </w:rPr>
      </w:pPr>
    </w:p>
    <w:p w14:paraId="2658464F" w14:textId="77777777" w:rsidR="009F2C74" w:rsidRDefault="009F2C74" w:rsidP="009F2C74">
      <w:pPr>
        <w:rPr>
          <w:bCs/>
          <w:snapToGrid w:val="0"/>
          <w:szCs w:val="24"/>
          <w:lang w:val="en-US"/>
        </w:rPr>
      </w:pPr>
      <w:r w:rsidRPr="009F2C74">
        <w:rPr>
          <w:bCs/>
          <w:snapToGrid w:val="0"/>
          <w:szCs w:val="24"/>
          <w:lang w:val="en-US"/>
        </w:rPr>
        <w:t>The total annual contract value is expected to be £140,000, split as follows:</w:t>
      </w:r>
    </w:p>
    <w:p w14:paraId="3C3A2C57" w14:textId="77777777" w:rsidR="009F2C74" w:rsidRPr="009F2C74" w:rsidRDefault="009F2C74" w:rsidP="009F2C74">
      <w:pPr>
        <w:rPr>
          <w:bCs/>
          <w:snapToGrid w:val="0"/>
          <w:szCs w:val="24"/>
          <w:lang w:val="en-US"/>
        </w:rPr>
      </w:pPr>
    </w:p>
    <w:p w14:paraId="238DF8B4" w14:textId="77777777" w:rsidR="009F2C74" w:rsidRDefault="009F2C74" w:rsidP="009F2C74">
      <w:pPr>
        <w:rPr>
          <w:bCs/>
          <w:snapToGrid w:val="0"/>
          <w:szCs w:val="24"/>
          <w:lang w:val="en-US"/>
        </w:rPr>
      </w:pPr>
      <w:r w:rsidRPr="009F2C74">
        <w:rPr>
          <w:bCs/>
          <w:snapToGrid w:val="0"/>
          <w:szCs w:val="24"/>
          <w:lang w:val="en-US"/>
        </w:rPr>
        <w:t xml:space="preserve">Public Health: £60,000, BCF: £25,000 and ASC £55,000. </w:t>
      </w:r>
    </w:p>
    <w:p w14:paraId="5A1838D4" w14:textId="77777777" w:rsidR="009F2C74" w:rsidRPr="009F2C74" w:rsidRDefault="009F2C74" w:rsidP="009F2C74">
      <w:pPr>
        <w:rPr>
          <w:bCs/>
          <w:snapToGrid w:val="0"/>
          <w:szCs w:val="24"/>
          <w:lang w:val="en-US"/>
        </w:rPr>
      </w:pPr>
    </w:p>
    <w:p w14:paraId="76C57ECE" w14:textId="188AC71E" w:rsidR="009F2C74" w:rsidRPr="00465536" w:rsidRDefault="009F2C74" w:rsidP="009F2C74">
      <w:pPr>
        <w:rPr>
          <w:b/>
          <w:snapToGrid w:val="0"/>
          <w:sz w:val="28"/>
          <w:szCs w:val="28"/>
        </w:rPr>
      </w:pPr>
      <w:r w:rsidRPr="009F2C74">
        <w:rPr>
          <w:bCs/>
          <w:snapToGrid w:val="0"/>
          <w:szCs w:val="24"/>
          <w:lang w:val="en-US"/>
        </w:rPr>
        <w:t>The total contract value for the full contract period (including optional extension) will be £420,000.</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119EA963" w14:textId="77777777" w:rsidR="009F2C74" w:rsidRPr="00656523" w:rsidRDefault="009F2C74" w:rsidP="009F2C74">
      <w:pPr>
        <w:rPr>
          <w:b/>
          <w:snapToGrid w:val="0"/>
          <w:sz w:val="31"/>
        </w:rPr>
      </w:pPr>
    </w:p>
    <w:p w14:paraId="0ED4FAE2" w14:textId="77777777" w:rsidR="009F2C74" w:rsidRPr="00A44ED5" w:rsidRDefault="009F2C74" w:rsidP="009F2C74">
      <w:pPr>
        <w:rPr>
          <w:bCs/>
          <w:snapToGrid w:val="0"/>
          <w:szCs w:val="24"/>
        </w:rPr>
      </w:pPr>
      <w:r w:rsidRPr="00A44ED5">
        <w:rPr>
          <w:bCs/>
          <w:snapToGrid w:val="0"/>
          <w:szCs w:val="24"/>
        </w:rPr>
        <w:t>Cabinet Member for Adult Services</w:t>
      </w:r>
    </w:p>
    <w:p w14:paraId="1BA96142" w14:textId="77777777" w:rsidR="009F2C74" w:rsidRDefault="009F2C74" w:rsidP="009F2C74">
      <w:pPr>
        <w:rPr>
          <w:b/>
          <w:snapToGrid w:val="0"/>
          <w:sz w:val="31"/>
        </w:rPr>
      </w:pPr>
    </w:p>
    <w:p w14:paraId="4C04DA72" w14:textId="77777777" w:rsidR="009F2C74" w:rsidRPr="00465536" w:rsidRDefault="009F2C74" w:rsidP="009F2C74">
      <w:pPr>
        <w:rPr>
          <w:b/>
          <w:snapToGrid w:val="0"/>
          <w:sz w:val="28"/>
          <w:szCs w:val="28"/>
        </w:rPr>
      </w:pPr>
      <w:r w:rsidRPr="00465536">
        <w:rPr>
          <w:b/>
          <w:snapToGrid w:val="0"/>
          <w:sz w:val="28"/>
          <w:szCs w:val="28"/>
        </w:rPr>
        <w:t>When is the decision to be taken?</w:t>
      </w:r>
    </w:p>
    <w:p w14:paraId="713D2D77" w14:textId="77777777" w:rsidR="009F2C74" w:rsidRPr="00656523" w:rsidRDefault="009F2C74" w:rsidP="009F2C74">
      <w:pPr>
        <w:rPr>
          <w:b/>
          <w:snapToGrid w:val="0"/>
          <w:sz w:val="31"/>
        </w:rPr>
      </w:pPr>
    </w:p>
    <w:p w14:paraId="53061734" w14:textId="77777777" w:rsidR="009F2C74" w:rsidRPr="00465536" w:rsidRDefault="009F2C74" w:rsidP="009F2C74">
      <w:pPr>
        <w:rPr>
          <w:bCs/>
          <w:snapToGrid w:val="0"/>
          <w:szCs w:val="24"/>
        </w:rPr>
      </w:pPr>
      <w:r>
        <w:rPr>
          <w:bCs/>
          <w:snapToGrid w:val="0"/>
          <w:szCs w:val="24"/>
        </w:rPr>
        <w:t>Novembe</w:t>
      </w:r>
      <w:r w:rsidRPr="00465536">
        <w:rPr>
          <w:bCs/>
          <w:snapToGrid w:val="0"/>
          <w:szCs w:val="24"/>
        </w:rPr>
        <w:t>r 2024</w:t>
      </w:r>
    </w:p>
    <w:p w14:paraId="2BB5122A" w14:textId="77777777" w:rsidR="009F2C74" w:rsidRPr="00656523" w:rsidRDefault="009F2C74" w:rsidP="009F2C74">
      <w:pPr>
        <w:rPr>
          <w:b/>
          <w:snapToGrid w:val="0"/>
          <w:sz w:val="31"/>
        </w:rPr>
      </w:pPr>
    </w:p>
    <w:p w14:paraId="5C869ACA" w14:textId="77777777" w:rsidR="009F2C74" w:rsidRPr="00465536" w:rsidRDefault="009F2C74" w:rsidP="009F2C74">
      <w:pPr>
        <w:rPr>
          <w:b/>
          <w:snapToGrid w:val="0"/>
          <w:sz w:val="28"/>
          <w:szCs w:val="28"/>
        </w:rPr>
      </w:pPr>
      <w:r w:rsidRPr="00465536">
        <w:rPr>
          <w:b/>
          <w:snapToGrid w:val="0"/>
          <w:sz w:val="28"/>
          <w:szCs w:val="28"/>
        </w:rPr>
        <w:t>Who will be consulted and how?</w:t>
      </w:r>
    </w:p>
    <w:p w14:paraId="32ED26CD" w14:textId="77777777" w:rsidR="009F2C74" w:rsidRPr="00656523" w:rsidRDefault="009F2C74" w:rsidP="009F2C74">
      <w:pPr>
        <w:rPr>
          <w:b/>
          <w:snapToGrid w:val="0"/>
          <w:sz w:val="31"/>
        </w:rPr>
      </w:pPr>
    </w:p>
    <w:p w14:paraId="412BB32D" w14:textId="77777777" w:rsidR="009F2C74" w:rsidRPr="009F2C74" w:rsidRDefault="009F2C74" w:rsidP="009F2C74">
      <w:pPr>
        <w:rPr>
          <w:bCs/>
          <w:snapToGrid w:val="0"/>
          <w:szCs w:val="24"/>
          <w:lang w:val="en-US"/>
        </w:rPr>
      </w:pPr>
      <w:r w:rsidRPr="009F2C74">
        <w:rPr>
          <w:bCs/>
          <w:snapToGrid w:val="0"/>
          <w:szCs w:val="24"/>
          <w:lang w:val="en-US"/>
        </w:rPr>
        <w:t>Cabinet Member for Adult Services</w:t>
      </w:r>
    </w:p>
    <w:p w14:paraId="4485991E" w14:textId="77777777" w:rsidR="009F2C74" w:rsidRPr="009F2C74" w:rsidRDefault="009F2C74" w:rsidP="009F2C74">
      <w:pPr>
        <w:rPr>
          <w:bCs/>
          <w:snapToGrid w:val="0"/>
          <w:szCs w:val="24"/>
          <w:lang w:val="en-US"/>
        </w:rPr>
      </w:pPr>
      <w:r w:rsidRPr="009F2C74">
        <w:rPr>
          <w:bCs/>
          <w:snapToGrid w:val="0"/>
          <w:szCs w:val="24"/>
          <w:lang w:val="en-US"/>
        </w:rPr>
        <w:t>Chief Legal Officer</w:t>
      </w:r>
    </w:p>
    <w:p w14:paraId="544FF095" w14:textId="77777777" w:rsidR="009F2C74" w:rsidRPr="009F2C74" w:rsidRDefault="009F2C74" w:rsidP="009F2C74">
      <w:pPr>
        <w:rPr>
          <w:bCs/>
          <w:snapToGrid w:val="0"/>
          <w:szCs w:val="24"/>
          <w:lang w:val="en-US"/>
        </w:rPr>
      </w:pPr>
      <w:r w:rsidRPr="009F2C74">
        <w:rPr>
          <w:bCs/>
          <w:snapToGrid w:val="0"/>
          <w:szCs w:val="24"/>
          <w:lang w:val="en-US"/>
        </w:rPr>
        <w:t>Chief Finance Officer</w:t>
      </w:r>
    </w:p>
    <w:p w14:paraId="19CD786C" w14:textId="77777777" w:rsidR="009F2C74" w:rsidRPr="009F2C74" w:rsidRDefault="009F2C74" w:rsidP="009F2C74">
      <w:pPr>
        <w:rPr>
          <w:bCs/>
          <w:snapToGrid w:val="0"/>
          <w:szCs w:val="24"/>
          <w:lang w:val="en-US"/>
        </w:rPr>
      </w:pPr>
      <w:r w:rsidRPr="009F2C74">
        <w:rPr>
          <w:bCs/>
          <w:snapToGrid w:val="0"/>
          <w:szCs w:val="24"/>
          <w:lang w:val="en-US"/>
        </w:rPr>
        <w:t xml:space="preserve">Executive Director for Adults &amp; Communities </w:t>
      </w:r>
    </w:p>
    <w:p w14:paraId="7A91771C" w14:textId="77777777" w:rsidR="009F2C74" w:rsidRPr="009F2C74" w:rsidRDefault="009F2C74" w:rsidP="009F2C74">
      <w:pPr>
        <w:rPr>
          <w:bCs/>
          <w:snapToGrid w:val="0"/>
          <w:szCs w:val="24"/>
          <w:lang w:val="en-US"/>
        </w:rPr>
      </w:pPr>
    </w:p>
    <w:p w14:paraId="39936FFF" w14:textId="77777777" w:rsidR="009F2C74" w:rsidRPr="009F2C74" w:rsidRDefault="009F2C74" w:rsidP="009F2C74">
      <w:pPr>
        <w:rPr>
          <w:bCs/>
          <w:snapToGrid w:val="0"/>
          <w:szCs w:val="24"/>
          <w:lang w:val="en-US"/>
        </w:rPr>
      </w:pPr>
      <w:r w:rsidRPr="009F2C74">
        <w:rPr>
          <w:bCs/>
          <w:snapToGrid w:val="0"/>
          <w:szCs w:val="24"/>
          <w:lang w:val="en-US"/>
        </w:rPr>
        <w:t xml:space="preserve">All of the above will be consulted via approval of the delegated decision. </w:t>
      </w:r>
    </w:p>
    <w:p w14:paraId="5D6C4823" w14:textId="75AD0A39" w:rsidR="009F2C74" w:rsidRDefault="009F2C74" w:rsidP="009F2C74">
      <w:pPr>
        <w:rPr>
          <w:bCs/>
          <w:snapToGrid w:val="0"/>
          <w:szCs w:val="24"/>
          <w:lang w:val="en-US"/>
        </w:rPr>
      </w:pPr>
    </w:p>
    <w:p w14:paraId="1E18541D" w14:textId="77777777" w:rsidR="009F2C74" w:rsidRPr="00656523" w:rsidRDefault="009F2C74" w:rsidP="009F2C74">
      <w:pPr>
        <w:rPr>
          <w:b/>
          <w:snapToGrid w:val="0"/>
          <w:sz w:val="31"/>
        </w:rPr>
      </w:pPr>
    </w:p>
    <w:p w14:paraId="265F9781" w14:textId="77777777" w:rsidR="009F2C74" w:rsidRPr="00465536" w:rsidRDefault="009F2C74" w:rsidP="009F2C74">
      <w:pPr>
        <w:rPr>
          <w:b/>
          <w:snapToGrid w:val="0"/>
          <w:sz w:val="28"/>
          <w:szCs w:val="28"/>
        </w:rPr>
      </w:pPr>
      <w:r w:rsidRPr="00465536">
        <w:rPr>
          <w:b/>
          <w:snapToGrid w:val="0"/>
          <w:sz w:val="28"/>
          <w:szCs w:val="28"/>
        </w:rPr>
        <w:t>Supporting documentation:</w:t>
      </w:r>
    </w:p>
    <w:p w14:paraId="3C4407D4" w14:textId="77777777" w:rsidR="009F2C74" w:rsidRPr="00656523" w:rsidRDefault="009F2C74" w:rsidP="009F2C74">
      <w:pPr>
        <w:rPr>
          <w:b/>
          <w:snapToGrid w:val="0"/>
          <w:sz w:val="31"/>
        </w:rPr>
      </w:pPr>
    </w:p>
    <w:p w14:paraId="18ED334C" w14:textId="77777777" w:rsidR="009F2C74" w:rsidRPr="00465536" w:rsidRDefault="009F2C74" w:rsidP="009F2C74">
      <w:pPr>
        <w:rPr>
          <w:bCs/>
          <w:snapToGrid w:val="0"/>
          <w:szCs w:val="24"/>
        </w:rPr>
      </w:pPr>
      <w:r w:rsidRPr="00465536">
        <w:rPr>
          <w:bCs/>
          <w:snapToGrid w:val="0"/>
          <w:szCs w:val="24"/>
        </w:rPr>
        <w:t>There are no supporting documents for this decision.</w:t>
      </w:r>
    </w:p>
    <w:p w14:paraId="5ED5B7EF" w14:textId="77777777" w:rsidR="009F2C74" w:rsidRDefault="009F2C74" w:rsidP="009F2C74">
      <w:pPr>
        <w:rPr>
          <w:b/>
          <w:snapToGrid w:val="0"/>
          <w:sz w:val="31"/>
        </w:rPr>
      </w:pPr>
    </w:p>
    <w:p w14:paraId="3F72FBC1" w14:textId="77777777" w:rsidR="009F2C74" w:rsidRPr="00656523" w:rsidRDefault="009F2C74" w:rsidP="009F2C74">
      <w:pPr>
        <w:rPr>
          <w:b/>
          <w:snapToGrid w:val="0"/>
          <w:sz w:val="31"/>
        </w:rPr>
      </w:pPr>
    </w:p>
    <w:p w14:paraId="47FE370C" w14:textId="77777777" w:rsidR="009F2C74" w:rsidRPr="00465536" w:rsidRDefault="009F2C74" w:rsidP="009F2C74">
      <w:pPr>
        <w:rPr>
          <w:b/>
          <w:snapToGrid w:val="0"/>
          <w:sz w:val="28"/>
          <w:szCs w:val="28"/>
        </w:rPr>
      </w:pPr>
      <w:r w:rsidRPr="00465536">
        <w:rPr>
          <w:b/>
          <w:snapToGrid w:val="0"/>
          <w:sz w:val="28"/>
          <w:szCs w:val="28"/>
        </w:rPr>
        <w:t>How and by when to make representations:</w:t>
      </w:r>
    </w:p>
    <w:p w14:paraId="7E929E6C" w14:textId="77777777" w:rsidR="009F2C74" w:rsidRPr="00656523" w:rsidRDefault="009F2C74" w:rsidP="009F2C74">
      <w:pPr>
        <w:rPr>
          <w:b/>
          <w:snapToGrid w:val="0"/>
          <w:sz w:val="31"/>
        </w:rPr>
      </w:pPr>
    </w:p>
    <w:p w14:paraId="59D497FC" w14:textId="50DE7BD7" w:rsidR="009F2C74" w:rsidRPr="00465536" w:rsidRDefault="009F2C74" w:rsidP="009F2C74">
      <w:pPr>
        <w:rPr>
          <w:bCs/>
          <w:snapToGrid w:val="0"/>
          <w:szCs w:val="24"/>
        </w:rPr>
      </w:pPr>
      <w:r w:rsidRPr="00465536">
        <w:rPr>
          <w:bCs/>
          <w:snapToGrid w:val="0"/>
          <w:szCs w:val="24"/>
        </w:rPr>
        <w:t xml:space="preserve">Representations should be made to </w:t>
      </w:r>
      <w:r w:rsidRPr="009F2C74">
        <w:rPr>
          <w:bCs/>
          <w:snapToGrid w:val="0"/>
          <w:szCs w:val="24"/>
          <w:lang w:val="en-US"/>
        </w:rPr>
        <w:t>Nikki Carmichael</w:t>
      </w:r>
      <w:r w:rsidRPr="009F2C74">
        <w:rPr>
          <w:bCs/>
          <w:snapToGrid w:val="0"/>
          <w:szCs w:val="24"/>
        </w:rPr>
        <w:t xml:space="preserve"> </w:t>
      </w:r>
      <w:r w:rsidRPr="00465536">
        <w:rPr>
          <w:bCs/>
          <w:snapToGrid w:val="0"/>
          <w:szCs w:val="24"/>
        </w:rPr>
        <w:t xml:space="preserve">before </w:t>
      </w:r>
      <w:r>
        <w:rPr>
          <w:bCs/>
          <w:snapToGrid w:val="0"/>
          <w:szCs w:val="24"/>
        </w:rPr>
        <w:t>20</w:t>
      </w:r>
      <w:r w:rsidRPr="00465536">
        <w:rPr>
          <w:bCs/>
          <w:snapToGrid w:val="0"/>
          <w:szCs w:val="24"/>
        </w:rPr>
        <w:t xml:space="preserve"> </w:t>
      </w:r>
      <w:r>
        <w:rPr>
          <w:bCs/>
          <w:snapToGrid w:val="0"/>
          <w:szCs w:val="24"/>
        </w:rPr>
        <w:t>Novem</w:t>
      </w:r>
      <w:r w:rsidRPr="00465536">
        <w:rPr>
          <w:bCs/>
          <w:snapToGrid w:val="0"/>
          <w:szCs w:val="24"/>
        </w:rPr>
        <w:t>ber 2024.</w:t>
      </w:r>
    </w:p>
    <w:p w14:paraId="4BD77709" w14:textId="77777777" w:rsidR="009F2C74" w:rsidRPr="00465536" w:rsidRDefault="009F2C74" w:rsidP="009F2C74">
      <w:pPr>
        <w:rPr>
          <w:bCs/>
          <w:snapToGrid w:val="0"/>
          <w:szCs w:val="24"/>
        </w:rPr>
      </w:pPr>
    </w:p>
    <w:p w14:paraId="23FE81F7" w14:textId="27281341" w:rsidR="009F2C74" w:rsidRDefault="009F2C74" w:rsidP="009F2C74">
      <w:pPr>
        <w:rPr>
          <w:lang w:val="en-US"/>
        </w:rPr>
      </w:pPr>
      <w:r w:rsidRPr="00465536">
        <w:rPr>
          <w:bCs/>
          <w:snapToGrid w:val="0"/>
          <w:szCs w:val="24"/>
        </w:rPr>
        <w:t xml:space="preserve">Tel: </w:t>
      </w:r>
      <w:r w:rsidRPr="009F2C74">
        <w:rPr>
          <w:bCs/>
          <w:snapToGrid w:val="0"/>
          <w:szCs w:val="24"/>
          <w:lang w:val="en-US"/>
        </w:rPr>
        <w:t>07795305911</w:t>
      </w:r>
      <w:r w:rsidRPr="00465536">
        <w:rPr>
          <w:bCs/>
          <w:snapToGrid w:val="0"/>
          <w:szCs w:val="24"/>
          <w:lang w:val="en-US"/>
        </w:rPr>
        <w:t xml:space="preserve">or email </w:t>
      </w:r>
      <w:hyperlink r:id="rId62" w:history="1">
        <w:r w:rsidRPr="00655EFE">
          <w:rPr>
            <w:rStyle w:val="Hyperlink"/>
            <w:lang w:val="en-US"/>
          </w:rPr>
          <w:t>nikki.carmichael@redcar-cleveland.gov.uk</w:t>
        </w:r>
      </w:hyperlink>
    </w:p>
    <w:p w14:paraId="1800BA7C" w14:textId="77777777" w:rsidR="009F2C74" w:rsidRDefault="009F2C74" w:rsidP="009F2C74">
      <w:pPr>
        <w:rPr>
          <w:lang w:val="en-US"/>
        </w:rPr>
      </w:pPr>
    </w:p>
    <w:p w14:paraId="75CCB792" w14:textId="77777777" w:rsidR="009F2C74" w:rsidRPr="00465536" w:rsidRDefault="009F2C74" w:rsidP="009F2C74">
      <w:pPr>
        <w:rPr>
          <w:bCs/>
          <w:snapToGrid w:val="0"/>
          <w:szCs w:val="24"/>
        </w:rPr>
      </w:pPr>
    </w:p>
    <w:p w14:paraId="49AB49E2" w14:textId="1C55EF48" w:rsidR="009F2C74" w:rsidRPr="00465536" w:rsidRDefault="009F2C74" w:rsidP="009F2C74">
      <w:pPr>
        <w:rPr>
          <w:bCs/>
          <w:snapToGrid w:val="0"/>
          <w:szCs w:val="24"/>
        </w:rPr>
      </w:pPr>
      <w:r w:rsidRPr="00465536">
        <w:rPr>
          <w:bCs/>
          <w:snapToGrid w:val="0"/>
          <w:szCs w:val="24"/>
        </w:rPr>
        <w:t xml:space="preserve">First published in Forward Plan on </w:t>
      </w:r>
      <w:r>
        <w:rPr>
          <w:bCs/>
          <w:snapToGrid w:val="0"/>
          <w:szCs w:val="24"/>
        </w:rPr>
        <w:t>23</w:t>
      </w:r>
      <w:r w:rsidRPr="00465536">
        <w:rPr>
          <w:bCs/>
          <w:snapToGrid w:val="0"/>
          <w:szCs w:val="24"/>
        </w:rPr>
        <w:t xml:space="preserve"> </w:t>
      </w:r>
      <w:r>
        <w:rPr>
          <w:bCs/>
          <w:snapToGrid w:val="0"/>
          <w:szCs w:val="24"/>
        </w:rPr>
        <w:t>Octo</w:t>
      </w:r>
      <w:r w:rsidRPr="00465536">
        <w:rPr>
          <w:bCs/>
          <w:snapToGrid w:val="0"/>
          <w:szCs w:val="24"/>
        </w:rPr>
        <w:t>ber 2024</w:t>
      </w:r>
    </w:p>
    <w:p w14:paraId="4B3E4808" w14:textId="77777777" w:rsidR="009F2C74" w:rsidRPr="00656523" w:rsidRDefault="009F2C74" w:rsidP="009F2C74">
      <w:pPr>
        <w:rPr>
          <w:b/>
          <w:snapToGrid w:val="0"/>
          <w:sz w:val="31"/>
        </w:rPr>
      </w:pPr>
    </w:p>
    <w:p w14:paraId="2F5E2815" w14:textId="77777777" w:rsidR="009F2C74" w:rsidRPr="00656523" w:rsidRDefault="009F2C74" w:rsidP="009F2C74">
      <w:pPr>
        <w:rPr>
          <w:b/>
          <w:snapToGrid w:val="0"/>
          <w:sz w:val="31"/>
        </w:rPr>
      </w:pPr>
    </w:p>
    <w:p w14:paraId="4A348AEA" w14:textId="77777777" w:rsidR="009F2C74" w:rsidRPr="00465536" w:rsidRDefault="009F2C74" w:rsidP="009F2C74">
      <w:pPr>
        <w:rPr>
          <w:b/>
          <w:snapToGrid w:val="0"/>
          <w:sz w:val="28"/>
          <w:szCs w:val="28"/>
        </w:rPr>
      </w:pPr>
      <w:r w:rsidRPr="00465536">
        <w:rPr>
          <w:b/>
          <w:snapToGrid w:val="0"/>
          <w:sz w:val="28"/>
          <w:szCs w:val="28"/>
        </w:rPr>
        <w:t>Following the Making of the decision, the decision form will be published here:</w:t>
      </w:r>
    </w:p>
    <w:p w14:paraId="5CC21251" w14:textId="77777777" w:rsidR="009F2C74" w:rsidRPr="00656523" w:rsidRDefault="009F2C74" w:rsidP="009F2C74">
      <w:pPr>
        <w:rPr>
          <w:b/>
          <w:snapToGrid w:val="0"/>
          <w:sz w:val="31"/>
        </w:rPr>
      </w:pPr>
      <w:r w:rsidRPr="00656523">
        <w:rPr>
          <w:b/>
          <w:noProof/>
          <w:snapToGrid w:val="0"/>
          <w:sz w:val="31"/>
        </w:rPr>
        <mc:AlternateContent>
          <mc:Choice Requires="wps">
            <w:drawing>
              <wp:anchor distT="0" distB="0" distL="114300" distR="114300" simplePos="0" relativeHeight="252013568" behindDoc="0" locked="0" layoutInCell="1" allowOverlap="1" wp14:anchorId="32A80A46" wp14:editId="739EE2A3">
                <wp:simplePos x="0" y="0"/>
                <wp:positionH relativeFrom="page">
                  <wp:posOffset>3435350</wp:posOffset>
                </wp:positionH>
                <wp:positionV relativeFrom="paragraph">
                  <wp:posOffset>92075</wp:posOffset>
                </wp:positionV>
                <wp:extent cx="927100" cy="615950"/>
                <wp:effectExtent l="0" t="0" r="25400" b="12700"/>
                <wp:wrapNone/>
                <wp:docPr id="11017331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B6F9D1F" w14:textId="44AEEC8A" w:rsidR="009F2C74" w:rsidRDefault="00213DFF" w:rsidP="00213DFF">
                            <w:r>
                              <w:object w:dxaOrig="1534" w:dyaOrig="997" w14:anchorId="05B5372A">
                                <v:shape id="_x0000_i1035" type="#_x0000_t75" style="width:76.7pt;height:49.85pt">
                                  <v:imagedata r:id="rId63" o:title=""/>
                                </v:shape>
                                <o:OLEObject Type="Embed" ProgID="Acrobat.Document.DC" ShapeID="_x0000_i1035" DrawAspect="Icon" ObjectID="_1815298735" r:id="rId6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80A46" id="_x0000_s1039" type="#_x0000_t202" style="position:absolute;margin-left:270.5pt;margin-top:7.25pt;width:73pt;height:48.5pt;z-index:2520135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Ih9SCVACAAC5BAAADgAAAAAAAAAAAAAAAAAuAgAAZHJzL2Uyb0RvYy54bWxQSwECLQAUAAYACAAA&#10;ACEAXI90MtsAAAAKAQAADwAAAAAAAAAAAAAAAACqBAAAZHJzL2Rvd25yZXYueG1sUEsFBgAAAAAE&#10;AAQA8wAAALIFAAAAAA==&#10;" fillcolor="window" strokeweight=".5pt">
                <v:path arrowok="t"/>
                <v:textbox style="mso-fit-shape-to-text:t">
                  <w:txbxContent>
                    <w:p w14:paraId="1B6F9D1F" w14:textId="44AEEC8A" w:rsidR="009F2C74" w:rsidRDefault="00213DFF" w:rsidP="00213DFF">
                      <w:r>
                        <w:object w:dxaOrig="1534" w:dyaOrig="997" w14:anchorId="05B5372A">
                          <v:shape id="_x0000_i1034" type="#_x0000_t75" style="width:76.7pt;height:49.85pt">
                            <v:imagedata r:id="rId65" o:title=""/>
                          </v:shape>
                          <o:OLEObject Type="Embed" ProgID="Acrobat.Document.DC" ShapeID="_x0000_i1034" DrawAspect="Icon" ObjectID="_1812957369" r:id="rId66"/>
                        </w:object>
                      </w:r>
                    </w:p>
                  </w:txbxContent>
                </v:textbox>
                <w10:wrap anchorx="page"/>
              </v:shape>
            </w:pict>
          </mc:Fallback>
        </mc:AlternateContent>
      </w:r>
    </w:p>
    <w:p w14:paraId="1C458911" w14:textId="77777777" w:rsidR="009F2C74" w:rsidRPr="00656523" w:rsidRDefault="009F2C74" w:rsidP="009F2C74">
      <w:pPr>
        <w:rPr>
          <w:b/>
          <w:snapToGrid w:val="0"/>
          <w:sz w:val="31"/>
        </w:rPr>
      </w:pPr>
      <w:r w:rsidRPr="00656523">
        <w:rPr>
          <w:b/>
          <w:snapToGrid w:val="0"/>
          <w:sz w:val="31"/>
        </w:rPr>
        <w:br w:type="page"/>
      </w:r>
    </w:p>
    <w:p w14:paraId="64B22875" w14:textId="518414A1" w:rsidR="00FE4D61" w:rsidRPr="006C111C" w:rsidRDefault="00FE4D61" w:rsidP="00FE4D61">
      <w:pPr>
        <w:rPr>
          <w:b/>
          <w:snapToGrid w:val="0"/>
          <w:sz w:val="28"/>
          <w:szCs w:val="28"/>
        </w:rPr>
      </w:pPr>
      <w:bookmarkStart w:id="13" w:name="_Hlk184042208"/>
      <w:r w:rsidRPr="00465536">
        <w:rPr>
          <w:b/>
          <w:snapToGrid w:val="0"/>
          <w:sz w:val="28"/>
          <w:szCs w:val="28"/>
        </w:rPr>
        <w:t>DECISION: ADD00</w:t>
      </w:r>
      <w:r>
        <w:rPr>
          <w:b/>
          <w:snapToGrid w:val="0"/>
          <w:sz w:val="28"/>
          <w:szCs w:val="28"/>
        </w:rPr>
        <w:t>81</w:t>
      </w:r>
      <w:r w:rsidRPr="00465536">
        <w:rPr>
          <w:b/>
          <w:snapToGrid w:val="0"/>
          <w:sz w:val="28"/>
          <w:szCs w:val="28"/>
        </w:rPr>
        <w:t xml:space="preserve"> </w:t>
      </w:r>
      <w:r>
        <w:rPr>
          <w:b/>
          <w:snapToGrid w:val="0"/>
          <w:sz w:val="28"/>
          <w:szCs w:val="28"/>
        </w:rPr>
        <w:t>Telecare Services</w:t>
      </w:r>
      <w:r w:rsidRPr="006C111C">
        <w:rPr>
          <w:b/>
          <w:snapToGrid w:val="0"/>
          <w:sz w:val="28"/>
          <w:szCs w:val="28"/>
        </w:rPr>
        <w:t xml:space="preserve"> </w:t>
      </w:r>
    </w:p>
    <w:p w14:paraId="21C6EF5E" w14:textId="77777777" w:rsidR="00FE4D61" w:rsidRPr="00A251EF" w:rsidRDefault="00FE4D61" w:rsidP="00FE4D61">
      <w:pPr>
        <w:rPr>
          <w:b/>
          <w:snapToGrid w:val="0"/>
          <w:sz w:val="28"/>
          <w:szCs w:val="28"/>
        </w:rPr>
      </w:pPr>
    </w:p>
    <w:p w14:paraId="67D99AF9" w14:textId="77777777" w:rsidR="00FE4D61" w:rsidRPr="00465536" w:rsidRDefault="00FE4D61" w:rsidP="00FE4D61">
      <w:pPr>
        <w:rPr>
          <w:b/>
          <w:snapToGrid w:val="0"/>
          <w:sz w:val="28"/>
          <w:szCs w:val="28"/>
        </w:rPr>
      </w:pPr>
    </w:p>
    <w:p w14:paraId="221B3AA5" w14:textId="77777777" w:rsidR="00FE4D61" w:rsidRPr="00465536" w:rsidRDefault="00FE4D61" w:rsidP="00FE4D61">
      <w:pPr>
        <w:rPr>
          <w:b/>
          <w:snapToGrid w:val="0"/>
          <w:sz w:val="28"/>
          <w:szCs w:val="28"/>
        </w:rPr>
      </w:pPr>
      <w:r w:rsidRPr="00465536">
        <w:rPr>
          <w:b/>
          <w:snapToGrid w:val="0"/>
          <w:sz w:val="28"/>
          <w:szCs w:val="28"/>
        </w:rPr>
        <w:t xml:space="preserve">Nature of the decision: </w:t>
      </w:r>
    </w:p>
    <w:p w14:paraId="09A58CE8" w14:textId="77777777" w:rsidR="00FE4D61" w:rsidRPr="00656523" w:rsidRDefault="00FE4D61" w:rsidP="00FE4D61">
      <w:pPr>
        <w:rPr>
          <w:b/>
          <w:snapToGrid w:val="0"/>
          <w:sz w:val="31"/>
        </w:rPr>
      </w:pPr>
    </w:p>
    <w:p w14:paraId="15B18580" w14:textId="66EA8DDB" w:rsidR="00FE4D61" w:rsidRPr="00465536" w:rsidRDefault="00FE4D61" w:rsidP="00FE4D61">
      <w:pPr>
        <w:rPr>
          <w:b/>
          <w:snapToGrid w:val="0"/>
          <w:sz w:val="28"/>
          <w:szCs w:val="28"/>
        </w:rPr>
      </w:pPr>
      <w:r w:rsidRPr="00FE4D61">
        <w:rPr>
          <w:bCs/>
          <w:snapToGrid w:val="0"/>
          <w:szCs w:val="24"/>
          <w:lang w:val="en-US"/>
        </w:rPr>
        <w:t>To award a contract to Beyond Housing for the delivery of Telecare Services on behalf of Redcar &amp; Cleveland Borough Council for a period up to 6 months from 1</w:t>
      </w:r>
      <w:r w:rsidRPr="00FE4D61">
        <w:rPr>
          <w:bCs/>
          <w:snapToGrid w:val="0"/>
          <w:szCs w:val="24"/>
          <w:vertAlign w:val="superscript"/>
          <w:lang w:val="en-US"/>
        </w:rPr>
        <w:t>st</w:t>
      </w:r>
      <w:r w:rsidRPr="00FE4D61">
        <w:rPr>
          <w:bCs/>
          <w:snapToGrid w:val="0"/>
          <w:szCs w:val="24"/>
          <w:lang w:val="en-US"/>
        </w:rPr>
        <w:t xml:space="preserve"> April 2025 to 30</w:t>
      </w:r>
      <w:r w:rsidRPr="00FE4D61">
        <w:rPr>
          <w:bCs/>
          <w:snapToGrid w:val="0"/>
          <w:szCs w:val="24"/>
          <w:vertAlign w:val="superscript"/>
          <w:lang w:val="en-US"/>
        </w:rPr>
        <w:t>th</w:t>
      </w:r>
      <w:r w:rsidRPr="00FE4D61">
        <w:rPr>
          <w:bCs/>
          <w:snapToGrid w:val="0"/>
          <w:szCs w:val="24"/>
          <w:lang w:val="en-US"/>
        </w:rPr>
        <w:t xml:space="preserve"> September 2025. This will allow time for newly agreed service reforms to be incorporated into the procurement process for a new telecare service to commence from 1</w:t>
      </w:r>
      <w:r w:rsidRPr="00FE4D61">
        <w:rPr>
          <w:bCs/>
          <w:snapToGrid w:val="0"/>
          <w:szCs w:val="24"/>
          <w:vertAlign w:val="superscript"/>
          <w:lang w:val="en-US"/>
        </w:rPr>
        <w:t>st</w:t>
      </w:r>
      <w:r w:rsidRPr="00FE4D61">
        <w:rPr>
          <w:bCs/>
          <w:snapToGrid w:val="0"/>
          <w:szCs w:val="24"/>
          <w:lang w:val="en-US"/>
        </w:rPr>
        <w:t xml:space="preserve"> October 2025</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5B3C58" w14:textId="77777777" w:rsidR="00FE4D61" w:rsidRPr="00656523" w:rsidRDefault="00FE4D61" w:rsidP="00FE4D61">
      <w:pPr>
        <w:rPr>
          <w:b/>
          <w:snapToGrid w:val="0"/>
          <w:sz w:val="31"/>
        </w:rPr>
      </w:pPr>
    </w:p>
    <w:p w14:paraId="0526D955" w14:textId="77777777" w:rsidR="00FE4D61" w:rsidRPr="00A44ED5" w:rsidRDefault="00FE4D61" w:rsidP="00FE4D61">
      <w:pPr>
        <w:rPr>
          <w:bCs/>
          <w:snapToGrid w:val="0"/>
          <w:szCs w:val="24"/>
        </w:rPr>
      </w:pPr>
      <w:r w:rsidRPr="00A44ED5">
        <w:rPr>
          <w:bCs/>
          <w:snapToGrid w:val="0"/>
          <w:szCs w:val="24"/>
        </w:rPr>
        <w:t>Cabinet Member for Adult Services</w:t>
      </w:r>
    </w:p>
    <w:p w14:paraId="3E6C51CB" w14:textId="77777777" w:rsidR="00FE4D61" w:rsidRDefault="00FE4D61" w:rsidP="00FE4D61">
      <w:pPr>
        <w:rPr>
          <w:b/>
          <w:snapToGrid w:val="0"/>
          <w:sz w:val="31"/>
        </w:rPr>
      </w:pPr>
    </w:p>
    <w:p w14:paraId="5C8AB043" w14:textId="77777777" w:rsidR="00FE4D61" w:rsidRPr="00465536" w:rsidRDefault="00FE4D61" w:rsidP="00FE4D61">
      <w:pPr>
        <w:rPr>
          <w:b/>
          <w:snapToGrid w:val="0"/>
          <w:sz w:val="28"/>
          <w:szCs w:val="28"/>
        </w:rPr>
      </w:pPr>
      <w:r w:rsidRPr="00465536">
        <w:rPr>
          <w:b/>
          <w:snapToGrid w:val="0"/>
          <w:sz w:val="28"/>
          <w:szCs w:val="28"/>
        </w:rPr>
        <w:t>When is the decision to be taken?</w:t>
      </w:r>
    </w:p>
    <w:p w14:paraId="4F98DA2C" w14:textId="77777777" w:rsidR="00FE4D61" w:rsidRPr="00656523" w:rsidRDefault="00FE4D61" w:rsidP="00FE4D61">
      <w:pPr>
        <w:rPr>
          <w:b/>
          <w:snapToGrid w:val="0"/>
          <w:sz w:val="31"/>
        </w:rPr>
      </w:pPr>
    </w:p>
    <w:p w14:paraId="35F6B00A" w14:textId="1A417ED4" w:rsidR="00FE4D61" w:rsidRPr="00465536" w:rsidRDefault="00FE4D61" w:rsidP="00FE4D61">
      <w:pPr>
        <w:rPr>
          <w:bCs/>
          <w:snapToGrid w:val="0"/>
          <w:szCs w:val="24"/>
        </w:rPr>
      </w:pPr>
      <w:r>
        <w:rPr>
          <w:bCs/>
          <w:snapToGrid w:val="0"/>
          <w:szCs w:val="24"/>
        </w:rPr>
        <w:t>December</w:t>
      </w:r>
      <w:r w:rsidRPr="00465536">
        <w:rPr>
          <w:bCs/>
          <w:snapToGrid w:val="0"/>
          <w:szCs w:val="24"/>
        </w:rPr>
        <w:t xml:space="preserve"> 2024</w:t>
      </w:r>
    </w:p>
    <w:p w14:paraId="53CC323E" w14:textId="77777777" w:rsidR="00FE4D61" w:rsidRPr="00656523" w:rsidRDefault="00FE4D61" w:rsidP="00FE4D61">
      <w:pPr>
        <w:rPr>
          <w:b/>
          <w:snapToGrid w:val="0"/>
          <w:sz w:val="31"/>
        </w:rPr>
      </w:pPr>
    </w:p>
    <w:p w14:paraId="5BB060B8" w14:textId="77777777" w:rsidR="00FE4D61" w:rsidRPr="00465536" w:rsidRDefault="00FE4D61" w:rsidP="00FE4D61">
      <w:pPr>
        <w:rPr>
          <w:b/>
          <w:snapToGrid w:val="0"/>
          <w:sz w:val="28"/>
          <w:szCs w:val="28"/>
        </w:rPr>
      </w:pPr>
      <w:r w:rsidRPr="00465536">
        <w:rPr>
          <w:b/>
          <w:snapToGrid w:val="0"/>
          <w:sz w:val="28"/>
          <w:szCs w:val="28"/>
        </w:rPr>
        <w:t>Who will be consulted and how?</w:t>
      </w:r>
    </w:p>
    <w:p w14:paraId="187B57C6" w14:textId="77777777" w:rsidR="00FE4D61" w:rsidRPr="00656523" w:rsidRDefault="00FE4D61" w:rsidP="00FE4D61">
      <w:pPr>
        <w:rPr>
          <w:b/>
          <w:snapToGrid w:val="0"/>
          <w:sz w:val="31"/>
        </w:rPr>
      </w:pPr>
    </w:p>
    <w:p w14:paraId="5899336B" w14:textId="77777777" w:rsidR="00FE4D61" w:rsidRDefault="00FE4D61" w:rsidP="00FE4D61">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78872D17" w14:textId="5F519A4C" w:rsidR="00FE4D61" w:rsidRDefault="00FE4D61" w:rsidP="00FE4D61">
      <w:pPr>
        <w:rPr>
          <w:bCs/>
          <w:snapToGrid w:val="0"/>
          <w:szCs w:val="24"/>
          <w:lang w:val="en-US"/>
        </w:rPr>
      </w:pPr>
      <w:r w:rsidRPr="006C111C">
        <w:rPr>
          <w:bCs/>
          <w:snapToGrid w:val="0"/>
          <w:szCs w:val="24"/>
          <w:lang w:val="en-US"/>
        </w:rPr>
        <w:t>The above will be consulted via approval of delegated decision.</w:t>
      </w:r>
    </w:p>
    <w:p w14:paraId="74D9D106" w14:textId="77777777" w:rsidR="00FE4D61" w:rsidRPr="00656523" w:rsidRDefault="00FE4D61" w:rsidP="00FE4D61">
      <w:pPr>
        <w:rPr>
          <w:b/>
          <w:snapToGrid w:val="0"/>
          <w:sz w:val="31"/>
        </w:rPr>
      </w:pPr>
    </w:p>
    <w:p w14:paraId="6334D52E" w14:textId="77777777" w:rsidR="00FE4D61" w:rsidRPr="00465536" w:rsidRDefault="00FE4D61" w:rsidP="00FE4D61">
      <w:pPr>
        <w:rPr>
          <w:b/>
          <w:snapToGrid w:val="0"/>
          <w:sz w:val="28"/>
          <w:szCs w:val="28"/>
        </w:rPr>
      </w:pPr>
      <w:r w:rsidRPr="00465536">
        <w:rPr>
          <w:b/>
          <w:snapToGrid w:val="0"/>
          <w:sz w:val="28"/>
          <w:szCs w:val="28"/>
        </w:rPr>
        <w:t>Supporting documentation:</w:t>
      </w:r>
    </w:p>
    <w:p w14:paraId="7CE3253E" w14:textId="77777777" w:rsidR="00FE4D61" w:rsidRPr="00656523" w:rsidRDefault="00FE4D61" w:rsidP="00FE4D61">
      <w:pPr>
        <w:rPr>
          <w:b/>
          <w:snapToGrid w:val="0"/>
          <w:sz w:val="31"/>
        </w:rPr>
      </w:pPr>
    </w:p>
    <w:p w14:paraId="3118AC11" w14:textId="77777777" w:rsidR="00FE4D61" w:rsidRPr="00465536" w:rsidRDefault="00FE4D61" w:rsidP="00FE4D61">
      <w:pPr>
        <w:rPr>
          <w:bCs/>
          <w:snapToGrid w:val="0"/>
          <w:szCs w:val="24"/>
        </w:rPr>
      </w:pPr>
      <w:r w:rsidRPr="00465536">
        <w:rPr>
          <w:bCs/>
          <w:snapToGrid w:val="0"/>
          <w:szCs w:val="24"/>
        </w:rPr>
        <w:t>There are no supporting documents for this decision.</w:t>
      </w:r>
    </w:p>
    <w:p w14:paraId="1A8DDB6C" w14:textId="77777777" w:rsidR="00FE4D61" w:rsidRPr="00656523" w:rsidRDefault="00FE4D61" w:rsidP="00FE4D61">
      <w:pPr>
        <w:rPr>
          <w:b/>
          <w:snapToGrid w:val="0"/>
          <w:sz w:val="31"/>
        </w:rPr>
      </w:pPr>
    </w:p>
    <w:p w14:paraId="4F279081" w14:textId="77777777" w:rsidR="00FE4D61" w:rsidRPr="00465536" w:rsidRDefault="00FE4D61" w:rsidP="00FE4D61">
      <w:pPr>
        <w:rPr>
          <w:b/>
          <w:snapToGrid w:val="0"/>
          <w:sz w:val="28"/>
          <w:szCs w:val="28"/>
        </w:rPr>
      </w:pPr>
      <w:r w:rsidRPr="00465536">
        <w:rPr>
          <w:b/>
          <w:snapToGrid w:val="0"/>
          <w:sz w:val="28"/>
          <w:szCs w:val="28"/>
        </w:rPr>
        <w:t>How and by when to make representations:</w:t>
      </w:r>
    </w:p>
    <w:p w14:paraId="3BDF8FA3" w14:textId="77777777" w:rsidR="00FE4D61" w:rsidRPr="00656523" w:rsidRDefault="00FE4D61" w:rsidP="00FE4D61">
      <w:pPr>
        <w:rPr>
          <w:b/>
          <w:snapToGrid w:val="0"/>
          <w:sz w:val="31"/>
        </w:rPr>
      </w:pPr>
    </w:p>
    <w:p w14:paraId="0A9633D7" w14:textId="71FEE55D" w:rsidR="00FE4D61" w:rsidRPr="00465536" w:rsidRDefault="00FE4D61" w:rsidP="00FE4D61">
      <w:pPr>
        <w:rPr>
          <w:bCs/>
          <w:snapToGrid w:val="0"/>
          <w:szCs w:val="24"/>
        </w:rPr>
      </w:pPr>
      <w:r w:rsidRPr="00465536">
        <w:rPr>
          <w:bCs/>
          <w:snapToGrid w:val="0"/>
          <w:szCs w:val="24"/>
        </w:rPr>
        <w:t xml:space="preserve">Representations should be made to </w:t>
      </w:r>
      <w:r>
        <w:rPr>
          <w:bCs/>
          <w:snapToGrid w:val="0"/>
          <w:szCs w:val="24"/>
        </w:rPr>
        <w:t>Gareth Harding</w:t>
      </w:r>
      <w:r w:rsidRPr="00465536">
        <w:rPr>
          <w:bCs/>
          <w:snapToGrid w:val="0"/>
          <w:szCs w:val="24"/>
        </w:rPr>
        <w:t xml:space="preserve"> before </w:t>
      </w:r>
      <w:r>
        <w:rPr>
          <w:bCs/>
          <w:snapToGrid w:val="0"/>
          <w:szCs w:val="24"/>
        </w:rPr>
        <w:t>18</w:t>
      </w:r>
      <w:r w:rsidRPr="00465536">
        <w:rPr>
          <w:bCs/>
          <w:snapToGrid w:val="0"/>
          <w:szCs w:val="24"/>
        </w:rPr>
        <w:t xml:space="preserve"> </w:t>
      </w:r>
      <w:r>
        <w:rPr>
          <w:bCs/>
          <w:snapToGrid w:val="0"/>
          <w:szCs w:val="24"/>
        </w:rPr>
        <w:t>December</w:t>
      </w:r>
      <w:r w:rsidRPr="00465536">
        <w:rPr>
          <w:bCs/>
          <w:snapToGrid w:val="0"/>
          <w:szCs w:val="24"/>
        </w:rPr>
        <w:t xml:space="preserve"> 2024.</w:t>
      </w:r>
    </w:p>
    <w:p w14:paraId="3F4F677E" w14:textId="77777777" w:rsidR="00FE4D61" w:rsidRPr="00465536" w:rsidRDefault="00FE4D61" w:rsidP="00FE4D61">
      <w:pPr>
        <w:rPr>
          <w:bCs/>
          <w:snapToGrid w:val="0"/>
          <w:szCs w:val="24"/>
        </w:rPr>
      </w:pPr>
    </w:p>
    <w:p w14:paraId="644222F0" w14:textId="34815017" w:rsidR="00FE4D61" w:rsidRDefault="00FE4D61" w:rsidP="00FE4D61">
      <w:pPr>
        <w:rPr>
          <w:lang w:val="en-US"/>
        </w:rPr>
      </w:pPr>
      <w:r w:rsidRPr="00465536">
        <w:rPr>
          <w:bCs/>
          <w:snapToGrid w:val="0"/>
          <w:szCs w:val="24"/>
        </w:rPr>
        <w:t xml:space="preserve">Tel: </w:t>
      </w:r>
      <w:r w:rsidRPr="00FE4D61">
        <w:rPr>
          <w:bCs/>
          <w:snapToGrid w:val="0"/>
          <w:szCs w:val="24"/>
          <w:lang w:val="en-US"/>
        </w:rPr>
        <w:t>01287 612593</w:t>
      </w:r>
      <w:r>
        <w:rPr>
          <w:bCs/>
          <w:snapToGrid w:val="0"/>
          <w:szCs w:val="24"/>
          <w:lang w:val="en-US"/>
        </w:rPr>
        <w:t xml:space="preserve"> </w:t>
      </w:r>
      <w:r w:rsidRPr="00465536">
        <w:rPr>
          <w:bCs/>
          <w:snapToGrid w:val="0"/>
          <w:szCs w:val="24"/>
          <w:lang w:val="en-US"/>
        </w:rPr>
        <w:t xml:space="preserve">or email </w:t>
      </w:r>
      <w:hyperlink r:id="rId67" w:history="1">
        <w:r w:rsidRPr="00CE695A">
          <w:rPr>
            <w:rStyle w:val="Hyperlink"/>
            <w:lang w:val="en-US"/>
          </w:rPr>
          <w:t>gareth.harding@redcar-cleveland.gov.uk</w:t>
        </w:r>
      </w:hyperlink>
    </w:p>
    <w:p w14:paraId="58434D0B" w14:textId="77777777" w:rsidR="00FE4D61" w:rsidRPr="00465536" w:rsidRDefault="00FE4D61" w:rsidP="00FE4D61">
      <w:pPr>
        <w:rPr>
          <w:bCs/>
          <w:snapToGrid w:val="0"/>
          <w:szCs w:val="24"/>
        </w:rPr>
      </w:pPr>
    </w:p>
    <w:p w14:paraId="28EF8281" w14:textId="00861EC4" w:rsidR="00FE4D61" w:rsidRPr="00465536" w:rsidRDefault="00FE4D61" w:rsidP="00FE4D61">
      <w:pPr>
        <w:rPr>
          <w:bCs/>
          <w:snapToGrid w:val="0"/>
          <w:szCs w:val="24"/>
        </w:rPr>
      </w:pPr>
      <w:r w:rsidRPr="00465536">
        <w:rPr>
          <w:bCs/>
          <w:snapToGrid w:val="0"/>
          <w:szCs w:val="24"/>
        </w:rPr>
        <w:t xml:space="preserve">First published in Forward Plan on </w:t>
      </w:r>
      <w:r>
        <w:rPr>
          <w:bCs/>
          <w:snapToGrid w:val="0"/>
          <w:szCs w:val="24"/>
        </w:rPr>
        <w:t>20 November</w:t>
      </w:r>
      <w:r w:rsidRPr="00465536">
        <w:rPr>
          <w:bCs/>
          <w:snapToGrid w:val="0"/>
          <w:szCs w:val="24"/>
        </w:rPr>
        <w:t xml:space="preserve"> 2024</w:t>
      </w:r>
    </w:p>
    <w:p w14:paraId="076E4ABC" w14:textId="77777777" w:rsidR="00FE4D61" w:rsidRPr="00656523" w:rsidRDefault="00FE4D61" w:rsidP="00FE4D61">
      <w:pPr>
        <w:rPr>
          <w:b/>
          <w:snapToGrid w:val="0"/>
          <w:sz w:val="31"/>
        </w:rPr>
      </w:pPr>
    </w:p>
    <w:p w14:paraId="2D35C6CB" w14:textId="77777777" w:rsidR="00FE4D61" w:rsidRPr="00656523" w:rsidRDefault="00FE4D61" w:rsidP="00FE4D61">
      <w:pPr>
        <w:rPr>
          <w:b/>
          <w:snapToGrid w:val="0"/>
          <w:sz w:val="31"/>
        </w:rPr>
      </w:pPr>
    </w:p>
    <w:p w14:paraId="031831F1" w14:textId="77777777" w:rsidR="00FE4D61" w:rsidRPr="00465536" w:rsidRDefault="00FE4D61" w:rsidP="00FE4D61">
      <w:pPr>
        <w:rPr>
          <w:b/>
          <w:snapToGrid w:val="0"/>
          <w:sz w:val="28"/>
          <w:szCs w:val="28"/>
        </w:rPr>
      </w:pPr>
      <w:r w:rsidRPr="00465536">
        <w:rPr>
          <w:b/>
          <w:snapToGrid w:val="0"/>
          <w:sz w:val="28"/>
          <w:szCs w:val="28"/>
        </w:rPr>
        <w:t>Following the Making of the decision, the decision form will be published here:</w:t>
      </w:r>
    </w:p>
    <w:p w14:paraId="52409602" w14:textId="77777777" w:rsidR="00FE4D61" w:rsidRPr="00656523" w:rsidRDefault="00FE4D61" w:rsidP="00FE4D61">
      <w:pPr>
        <w:rPr>
          <w:b/>
          <w:snapToGrid w:val="0"/>
          <w:sz w:val="31"/>
        </w:rPr>
      </w:pPr>
      <w:r w:rsidRPr="00656523">
        <w:rPr>
          <w:b/>
          <w:noProof/>
          <w:snapToGrid w:val="0"/>
          <w:sz w:val="31"/>
        </w:rPr>
        <mc:AlternateContent>
          <mc:Choice Requires="wps">
            <w:drawing>
              <wp:anchor distT="0" distB="0" distL="114300" distR="114300" simplePos="0" relativeHeight="252021760" behindDoc="0" locked="0" layoutInCell="1" allowOverlap="1" wp14:anchorId="1206A013" wp14:editId="2337BC57">
                <wp:simplePos x="0" y="0"/>
                <wp:positionH relativeFrom="page">
                  <wp:posOffset>3435350</wp:posOffset>
                </wp:positionH>
                <wp:positionV relativeFrom="paragraph">
                  <wp:posOffset>92075</wp:posOffset>
                </wp:positionV>
                <wp:extent cx="927100" cy="615950"/>
                <wp:effectExtent l="0" t="0" r="25400" b="12700"/>
                <wp:wrapNone/>
                <wp:docPr id="771082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FC64783" w14:textId="2BAC7699" w:rsidR="00FE4D61" w:rsidRDefault="00FE7A5A" w:rsidP="00FE7A5A">
                            <w:r>
                              <w:object w:dxaOrig="1534" w:dyaOrig="997" w14:anchorId="124E9996">
                                <v:shape id="_x0000_i1036" type="#_x0000_t75" style="width:76.7pt;height:49.85pt">
                                  <v:imagedata r:id="rId68" o:title=""/>
                                </v:shape>
                                <o:OLEObject Type="Embed" ProgID="Acrobat.Document.DC" ShapeID="_x0000_i1036" DrawAspect="Icon" ObjectID="_1815298736" r:id="rId6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06A013" id="_x0000_s1040" type="#_x0000_t202" style="position:absolute;margin-left:270.5pt;margin-top:7.25pt;width:73pt;height:48.5pt;z-index:2520217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FGgGaVACAAC5BAAADgAAAAAAAAAAAAAAAAAuAgAAZHJzL2Uyb0RvYy54bWxQSwECLQAUAAYACAAA&#10;ACEAXI90MtsAAAAKAQAADwAAAAAAAAAAAAAAAACqBAAAZHJzL2Rvd25yZXYueG1sUEsFBgAAAAAE&#10;AAQA8wAAALIFAAAAAA==&#10;" fillcolor="window" strokeweight=".5pt">
                <v:path arrowok="t"/>
                <v:textbox style="mso-fit-shape-to-text:t">
                  <w:txbxContent>
                    <w:p w14:paraId="2FC64783" w14:textId="2BAC7699" w:rsidR="00FE4D61" w:rsidRDefault="00FE7A5A" w:rsidP="00FE7A5A">
                      <w:r>
                        <w:object w:dxaOrig="1534" w:dyaOrig="997" w14:anchorId="124E9996">
                          <v:shape id="_x0000_i1035" type="#_x0000_t75" style="width:76.7pt;height:49.85pt">
                            <v:imagedata r:id="rId70" o:title=""/>
                          </v:shape>
                          <o:OLEObject Type="Embed" ProgID="Acrobat.Document.DC" ShapeID="_x0000_i1035" DrawAspect="Icon" ObjectID="_1812957370" r:id="rId71"/>
                        </w:object>
                      </w:r>
                    </w:p>
                  </w:txbxContent>
                </v:textbox>
                <w10:wrap anchorx="page"/>
              </v:shape>
            </w:pict>
          </mc:Fallback>
        </mc:AlternateContent>
      </w:r>
    </w:p>
    <w:p w14:paraId="311529F2" w14:textId="05C5F173" w:rsidR="00FE4D61" w:rsidRDefault="00FE4D61">
      <w:pPr>
        <w:rPr>
          <w:b/>
          <w:snapToGrid w:val="0"/>
          <w:sz w:val="31"/>
        </w:rPr>
      </w:pPr>
      <w:r w:rsidRPr="00656523">
        <w:rPr>
          <w:b/>
          <w:snapToGrid w:val="0"/>
          <w:sz w:val="31"/>
        </w:rPr>
        <w:br w:type="page"/>
      </w:r>
    </w:p>
    <w:bookmarkEnd w:id="13"/>
    <w:p w14:paraId="5EC4741B" w14:textId="779F1BAB" w:rsidR="00B714AB" w:rsidRPr="006C111C" w:rsidRDefault="00B714AB" w:rsidP="00B714AB">
      <w:pPr>
        <w:rPr>
          <w:b/>
          <w:snapToGrid w:val="0"/>
          <w:sz w:val="28"/>
          <w:szCs w:val="28"/>
        </w:rPr>
      </w:pPr>
      <w:r w:rsidRPr="00465536">
        <w:rPr>
          <w:b/>
          <w:snapToGrid w:val="0"/>
          <w:sz w:val="28"/>
          <w:szCs w:val="28"/>
        </w:rPr>
        <w:t>DECISION: ADD00</w:t>
      </w:r>
      <w:r>
        <w:rPr>
          <w:b/>
          <w:snapToGrid w:val="0"/>
          <w:sz w:val="28"/>
          <w:szCs w:val="28"/>
        </w:rPr>
        <w:t>82</w:t>
      </w:r>
      <w:r w:rsidRPr="00465536">
        <w:rPr>
          <w:b/>
          <w:snapToGrid w:val="0"/>
          <w:sz w:val="28"/>
          <w:szCs w:val="28"/>
        </w:rPr>
        <w:t xml:space="preserve"> </w:t>
      </w:r>
      <w:r w:rsidR="00046B8C">
        <w:rPr>
          <w:b/>
          <w:snapToGrid w:val="0"/>
          <w:sz w:val="28"/>
          <w:szCs w:val="28"/>
        </w:rPr>
        <w:t>Extra Care Support Scheme</w:t>
      </w:r>
      <w:r w:rsidRPr="006C111C">
        <w:rPr>
          <w:b/>
          <w:snapToGrid w:val="0"/>
          <w:sz w:val="28"/>
          <w:szCs w:val="28"/>
        </w:rPr>
        <w:t xml:space="preserve"> </w:t>
      </w:r>
    </w:p>
    <w:p w14:paraId="31A7212D" w14:textId="77777777" w:rsidR="00B714AB" w:rsidRPr="00A251EF" w:rsidRDefault="00B714AB" w:rsidP="00B714AB">
      <w:pPr>
        <w:rPr>
          <w:b/>
          <w:snapToGrid w:val="0"/>
          <w:sz w:val="28"/>
          <w:szCs w:val="28"/>
        </w:rPr>
      </w:pPr>
    </w:p>
    <w:p w14:paraId="57528FE0" w14:textId="77777777" w:rsidR="00B714AB" w:rsidRPr="00465536" w:rsidRDefault="00B714AB" w:rsidP="00B714AB">
      <w:pPr>
        <w:rPr>
          <w:b/>
          <w:snapToGrid w:val="0"/>
          <w:sz w:val="28"/>
          <w:szCs w:val="28"/>
        </w:rPr>
      </w:pPr>
      <w:r w:rsidRPr="00465536">
        <w:rPr>
          <w:b/>
          <w:snapToGrid w:val="0"/>
          <w:sz w:val="28"/>
          <w:szCs w:val="28"/>
        </w:rPr>
        <w:t xml:space="preserve">Nature of the decision: </w:t>
      </w:r>
    </w:p>
    <w:p w14:paraId="15667B97" w14:textId="77777777" w:rsidR="00B714AB" w:rsidRPr="00656523" w:rsidRDefault="00B714AB" w:rsidP="00B714AB">
      <w:pPr>
        <w:rPr>
          <w:b/>
          <w:snapToGrid w:val="0"/>
          <w:sz w:val="31"/>
        </w:rPr>
      </w:pPr>
    </w:p>
    <w:p w14:paraId="376EBAA1" w14:textId="77777777" w:rsidR="00046B8C" w:rsidRDefault="00046B8C" w:rsidP="00046B8C">
      <w:pPr>
        <w:rPr>
          <w:bCs/>
          <w:snapToGrid w:val="0"/>
          <w:szCs w:val="24"/>
          <w:lang w:val="en-US"/>
        </w:rPr>
      </w:pPr>
      <w:r w:rsidRPr="00046B8C">
        <w:rPr>
          <w:bCs/>
          <w:snapToGrid w:val="0"/>
          <w:szCs w:val="24"/>
          <w:lang w:val="en-US"/>
        </w:rPr>
        <w:t>Commence a procurement process in order to award a contract for Extra Care Support Services.</w:t>
      </w:r>
    </w:p>
    <w:p w14:paraId="630DC757" w14:textId="77777777" w:rsidR="00046B8C" w:rsidRPr="00046B8C" w:rsidRDefault="00046B8C" w:rsidP="00046B8C">
      <w:pPr>
        <w:rPr>
          <w:bCs/>
          <w:snapToGrid w:val="0"/>
          <w:szCs w:val="24"/>
          <w:lang w:val="en-US"/>
        </w:rPr>
      </w:pPr>
    </w:p>
    <w:p w14:paraId="2DFA73FA" w14:textId="519B0A40" w:rsidR="00046B8C" w:rsidRDefault="00046B8C" w:rsidP="00046B8C">
      <w:pPr>
        <w:rPr>
          <w:bCs/>
          <w:snapToGrid w:val="0"/>
          <w:szCs w:val="24"/>
          <w:lang w:val="en-US"/>
        </w:rPr>
      </w:pPr>
      <w:r w:rsidRPr="00046B8C">
        <w:rPr>
          <w:bCs/>
          <w:snapToGrid w:val="0"/>
          <w:szCs w:val="24"/>
          <w:lang w:val="en-US"/>
        </w:rPr>
        <w:t>The contract will be for a pe</w:t>
      </w:r>
      <w:r>
        <w:rPr>
          <w:bCs/>
          <w:snapToGrid w:val="0"/>
          <w:szCs w:val="24"/>
          <w:lang w:val="en-US"/>
        </w:rPr>
        <w:t>r</w:t>
      </w:r>
      <w:r w:rsidRPr="00046B8C">
        <w:rPr>
          <w:bCs/>
          <w:snapToGrid w:val="0"/>
          <w:szCs w:val="24"/>
          <w:lang w:val="en-US"/>
        </w:rPr>
        <w:t>iod of 3 years plus the option of 1 x 12 month extension period. The contract is anticipated to commence 7 November 2025.</w:t>
      </w:r>
    </w:p>
    <w:p w14:paraId="38A29E2E" w14:textId="77777777" w:rsidR="00046B8C" w:rsidRPr="00046B8C" w:rsidRDefault="00046B8C" w:rsidP="00046B8C">
      <w:pPr>
        <w:rPr>
          <w:bCs/>
          <w:snapToGrid w:val="0"/>
          <w:szCs w:val="24"/>
          <w:lang w:val="en-US"/>
        </w:rPr>
      </w:pPr>
    </w:p>
    <w:p w14:paraId="464828F5" w14:textId="77777777" w:rsidR="00046B8C" w:rsidRDefault="00046B8C" w:rsidP="00046B8C">
      <w:pPr>
        <w:rPr>
          <w:bCs/>
          <w:snapToGrid w:val="0"/>
          <w:szCs w:val="24"/>
          <w:lang w:val="en-US"/>
        </w:rPr>
      </w:pPr>
      <w:r w:rsidRPr="00046B8C">
        <w:rPr>
          <w:bCs/>
          <w:snapToGrid w:val="0"/>
          <w:szCs w:val="24"/>
          <w:lang w:val="en-US"/>
        </w:rPr>
        <w:t xml:space="preserve">The annual contract value for Redcar &amp; Cleveland Borough Council is expected to be in the region of £2,375,125, totalling £9,500,500 for the full contract period (including extension periods) this may fluctuate dependent on demand during the contract term.  </w:t>
      </w:r>
    </w:p>
    <w:p w14:paraId="17A002F6" w14:textId="43E5144A" w:rsidR="00B714AB" w:rsidRPr="00465536" w:rsidRDefault="00B714AB" w:rsidP="00046B8C">
      <w:pPr>
        <w:rPr>
          <w:b/>
          <w:snapToGrid w:val="0"/>
          <w:sz w:val="28"/>
          <w:szCs w:val="28"/>
        </w:rPr>
      </w:pPr>
      <w:r w:rsidRPr="00A251EF">
        <w:rPr>
          <w:bCs/>
          <w:snapToGrid w:val="0"/>
          <w:szCs w:val="24"/>
          <w:lang w:val="en-US"/>
        </w:rPr>
        <w:br/>
      </w:r>
      <w:r w:rsidRPr="00465536">
        <w:rPr>
          <w:b/>
          <w:snapToGrid w:val="0"/>
          <w:sz w:val="28"/>
          <w:szCs w:val="28"/>
        </w:rPr>
        <w:t>Who will make the decision?</w:t>
      </w:r>
    </w:p>
    <w:p w14:paraId="709E4632" w14:textId="77777777" w:rsidR="00B714AB" w:rsidRPr="00656523" w:rsidRDefault="00B714AB" w:rsidP="00B714AB">
      <w:pPr>
        <w:rPr>
          <w:b/>
          <w:snapToGrid w:val="0"/>
          <w:sz w:val="31"/>
        </w:rPr>
      </w:pPr>
    </w:p>
    <w:p w14:paraId="02F7DA2A" w14:textId="77777777" w:rsidR="00B714AB" w:rsidRPr="00A44ED5" w:rsidRDefault="00B714AB" w:rsidP="00B714AB">
      <w:pPr>
        <w:rPr>
          <w:bCs/>
          <w:snapToGrid w:val="0"/>
          <w:szCs w:val="24"/>
        </w:rPr>
      </w:pPr>
      <w:r w:rsidRPr="00A44ED5">
        <w:rPr>
          <w:bCs/>
          <w:snapToGrid w:val="0"/>
          <w:szCs w:val="24"/>
        </w:rPr>
        <w:t>Cabinet Member for Adult Services</w:t>
      </w:r>
    </w:p>
    <w:p w14:paraId="7979233E" w14:textId="77777777" w:rsidR="00B714AB" w:rsidRDefault="00B714AB" w:rsidP="00B714AB">
      <w:pPr>
        <w:rPr>
          <w:b/>
          <w:snapToGrid w:val="0"/>
          <w:sz w:val="31"/>
        </w:rPr>
      </w:pPr>
    </w:p>
    <w:p w14:paraId="374A0540" w14:textId="77777777" w:rsidR="00B714AB" w:rsidRPr="00465536" w:rsidRDefault="00B714AB" w:rsidP="00B714AB">
      <w:pPr>
        <w:rPr>
          <w:b/>
          <w:snapToGrid w:val="0"/>
          <w:sz w:val="28"/>
          <w:szCs w:val="28"/>
        </w:rPr>
      </w:pPr>
      <w:r w:rsidRPr="00465536">
        <w:rPr>
          <w:b/>
          <w:snapToGrid w:val="0"/>
          <w:sz w:val="28"/>
          <w:szCs w:val="28"/>
        </w:rPr>
        <w:t>When is the decision to be taken?</w:t>
      </w:r>
    </w:p>
    <w:p w14:paraId="2DB83F3E" w14:textId="77777777" w:rsidR="00B714AB" w:rsidRPr="00656523" w:rsidRDefault="00B714AB" w:rsidP="00B714AB">
      <w:pPr>
        <w:rPr>
          <w:b/>
          <w:snapToGrid w:val="0"/>
          <w:sz w:val="31"/>
        </w:rPr>
      </w:pPr>
    </w:p>
    <w:p w14:paraId="105F02F2" w14:textId="77777777" w:rsidR="00B714AB" w:rsidRPr="00465536" w:rsidRDefault="00B714AB" w:rsidP="00B714AB">
      <w:pPr>
        <w:rPr>
          <w:bCs/>
          <w:snapToGrid w:val="0"/>
          <w:szCs w:val="24"/>
        </w:rPr>
      </w:pPr>
      <w:r>
        <w:rPr>
          <w:bCs/>
          <w:snapToGrid w:val="0"/>
          <w:szCs w:val="24"/>
        </w:rPr>
        <w:t>December</w:t>
      </w:r>
      <w:r w:rsidRPr="00465536">
        <w:rPr>
          <w:bCs/>
          <w:snapToGrid w:val="0"/>
          <w:szCs w:val="24"/>
        </w:rPr>
        <w:t xml:space="preserve"> 2024</w:t>
      </w:r>
    </w:p>
    <w:p w14:paraId="2800B417" w14:textId="77777777" w:rsidR="00B714AB" w:rsidRPr="00656523" w:rsidRDefault="00B714AB" w:rsidP="00B714AB">
      <w:pPr>
        <w:rPr>
          <w:b/>
          <w:snapToGrid w:val="0"/>
          <w:sz w:val="31"/>
        </w:rPr>
      </w:pPr>
    </w:p>
    <w:p w14:paraId="3E099658" w14:textId="77777777" w:rsidR="00B714AB" w:rsidRPr="00465536" w:rsidRDefault="00B714AB" w:rsidP="00B714AB">
      <w:pPr>
        <w:rPr>
          <w:b/>
          <w:snapToGrid w:val="0"/>
          <w:sz w:val="28"/>
          <w:szCs w:val="28"/>
        </w:rPr>
      </w:pPr>
      <w:r w:rsidRPr="00465536">
        <w:rPr>
          <w:b/>
          <w:snapToGrid w:val="0"/>
          <w:sz w:val="28"/>
          <w:szCs w:val="28"/>
        </w:rPr>
        <w:t>Who will be consulted and how?</w:t>
      </w:r>
    </w:p>
    <w:p w14:paraId="10D98C75" w14:textId="77777777" w:rsidR="00B714AB" w:rsidRPr="00656523" w:rsidRDefault="00B714AB" w:rsidP="00B714AB">
      <w:pPr>
        <w:rPr>
          <w:b/>
          <w:snapToGrid w:val="0"/>
          <w:sz w:val="31"/>
        </w:rPr>
      </w:pPr>
    </w:p>
    <w:p w14:paraId="04EE19DB" w14:textId="77777777" w:rsidR="00B714AB" w:rsidRDefault="00B714AB" w:rsidP="00B714AB">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3D62A69F" w14:textId="77777777" w:rsidR="00B714AB" w:rsidRDefault="00B714AB" w:rsidP="00B714AB">
      <w:pPr>
        <w:rPr>
          <w:bCs/>
          <w:snapToGrid w:val="0"/>
          <w:szCs w:val="24"/>
          <w:lang w:val="en-US"/>
        </w:rPr>
      </w:pPr>
      <w:r w:rsidRPr="006C111C">
        <w:rPr>
          <w:bCs/>
          <w:snapToGrid w:val="0"/>
          <w:szCs w:val="24"/>
          <w:lang w:val="en-US"/>
        </w:rPr>
        <w:t>The above will be consulted via approval of delegated decision.</w:t>
      </w:r>
    </w:p>
    <w:p w14:paraId="0C9F0738" w14:textId="77777777" w:rsidR="00B714AB" w:rsidRPr="00656523" w:rsidRDefault="00B714AB" w:rsidP="00B714AB">
      <w:pPr>
        <w:rPr>
          <w:b/>
          <w:snapToGrid w:val="0"/>
          <w:sz w:val="31"/>
        </w:rPr>
      </w:pPr>
    </w:p>
    <w:p w14:paraId="4BE4A092" w14:textId="77777777" w:rsidR="00B714AB" w:rsidRPr="00465536" w:rsidRDefault="00B714AB" w:rsidP="00B714AB">
      <w:pPr>
        <w:rPr>
          <w:b/>
          <w:snapToGrid w:val="0"/>
          <w:sz w:val="28"/>
          <w:szCs w:val="28"/>
        </w:rPr>
      </w:pPr>
      <w:r w:rsidRPr="00465536">
        <w:rPr>
          <w:b/>
          <w:snapToGrid w:val="0"/>
          <w:sz w:val="28"/>
          <w:szCs w:val="28"/>
        </w:rPr>
        <w:t>Supporting documentation:</w:t>
      </w:r>
    </w:p>
    <w:p w14:paraId="1CF0E7D8" w14:textId="77777777" w:rsidR="00B714AB" w:rsidRPr="00656523" w:rsidRDefault="00B714AB" w:rsidP="00B714AB">
      <w:pPr>
        <w:rPr>
          <w:b/>
          <w:snapToGrid w:val="0"/>
          <w:sz w:val="31"/>
        </w:rPr>
      </w:pPr>
    </w:p>
    <w:p w14:paraId="60FB0509" w14:textId="77777777" w:rsidR="00B714AB" w:rsidRPr="00465536" w:rsidRDefault="00B714AB" w:rsidP="00B714AB">
      <w:pPr>
        <w:rPr>
          <w:bCs/>
          <w:snapToGrid w:val="0"/>
          <w:szCs w:val="24"/>
        </w:rPr>
      </w:pPr>
      <w:r w:rsidRPr="00465536">
        <w:rPr>
          <w:bCs/>
          <w:snapToGrid w:val="0"/>
          <w:szCs w:val="24"/>
        </w:rPr>
        <w:t>There are no supporting documents for this decision.</w:t>
      </w:r>
    </w:p>
    <w:p w14:paraId="18FD139F" w14:textId="77777777" w:rsidR="00B714AB" w:rsidRPr="00656523" w:rsidRDefault="00B714AB" w:rsidP="00B714AB">
      <w:pPr>
        <w:rPr>
          <w:b/>
          <w:snapToGrid w:val="0"/>
          <w:sz w:val="31"/>
        </w:rPr>
      </w:pPr>
    </w:p>
    <w:p w14:paraId="3FE67D13" w14:textId="77777777" w:rsidR="00B714AB" w:rsidRPr="00465536" w:rsidRDefault="00B714AB" w:rsidP="00B714AB">
      <w:pPr>
        <w:rPr>
          <w:b/>
          <w:snapToGrid w:val="0"/>
          <w:sz w:val="28"/>
          <w:szCs w:val="28"/>
        </w:rPr>
      </w:pPr>
      <w:r w:rsidRPr="00465536">
        <w:rPr>
          <w:b/>
          <w:snapToGrid w:val="0"/>
          <w:sz w:val="28"/>
          <w:szCs w:val="28"/>
        </w:rPr>
        <w:t>How and by when to make representations:</w:t>
      </w:r>
    </w:p>
    <w:p w14:paraId="0859123B" w14:textId="77777777" w:rsidR="00B714AB" w:rsidRPr="00656523" w:rsidRDefault="00B714AB" w:rsidP="00B714AB">
      <w:pPr>
        <w:rPr>
          <w:b/>
          <w:snapToGrid w:val="0"/>
          <w:sz w:val="31"/>
        </w:rPr>
      </w:pPr>
    </w:p>
    <w:p w14:paraId="5C1D0A1E" w14:textId="5EDA6413" w:rsidR="00B714AB" w:rsidRPr="00465536" w:rsidRDefault="00B714AB" w:rsidP="00B714AB">
      <w:pPr>
        <w:rPr>
          <w:bCs/>
          <w:snapToGrid w:val="0"/>
          <w:szCs w:val="24"/>
        </w:rPr>
      </w:pPr>
      <w:r w:rsidRPr="00465536">
        <w:rPr>
          <w:bCs/>
          <w:snapToGrid w:val="0"/>
          <w:szCs w:val="24"/>
        </w:rPr>
        <w:t xml:space="preserve">Representations should be made to </w:t>
      </w:r>
      <w:r w:rsidR="00046B8C">
        <w:rPr>
          <w:bCs/>
          <w:snapToGrid w:val="0"/>
          <w:szCs w:val="24"/>
        </w:rPr>
        <w:t>Sue Bradley</w:t>
      </w:r>
      <w:r w:rsidRPr="00465536">
        <w:rPr>
          <w:bCs/>
          <w:snapToGrid w:val="0"/>
          <w:szCs w:val="24"/>
        </w:rPr>
        <w:t xml:space="preserve"> before </w:t>
      </w:r>
      <w:r w:rsidR="00046B8C">
        <w:rPr>
          <w:bCs/>
          <w:snapToGrid w:val="0"/>
          <w:szCs w:val="24"/>
        </w:rPr>
        <w:t>30</w:t>
      </w:r>
      <w:r w:rsidRPr="00465536">
        <w:rPr>
          <w:bCs/>
          <w:snapToGrid w:val="0"/>
          <w:szCs w:val="24"/>
        </w:rPr>
        <w:t xml:space="preserve"> </w:t>
      </w:r>
      <w:r>
        <w:rPr>
          <w:bCs/>
          <w:snapToGrid w:val="0"/>
          <w:szCs w:val="24"/>
        </w:rPr>
        <w:t>December</w:t>
      </w:r>
      <w:r w:rsidRPr="00465536">
        <w:rPr>
          <w:bCs/>
          <w:snapToGrid w:val="0"/>
          <w:szCs w:val="24"/>
        </w:rPr>
        <w:t xml:space="preserve"> 2024.</w:t>
      </w:r>
    </w:p>
    <w:p w14:paraId="611A12F0" w14:textId="77777777" w:rsidR="00B714AB" w:rsidRPr="00465536" w:rsidRDefault="00B714AB" w:rsidP="00B714AB">
      <w:pPr>
        <w:rPr>
          <w:bCs/>
          <w:snapToGrid w:val="0"/>
          <w:szCs w:val="24"/>
        </w:rPr>
      </w:pPr>
    </w:p>
    <w:p w14:paraId="40556C8F" w14:textId="66E02820" w:rsidR="00B714AB" w:rsidRDefault="00B714AB" w:rsidP="00B714AB">
      <w:pPr>
        <w:rPr>
          <w:lang w:val="en-US"/>
        </w:rPr>
      </w:pPr>
      <w:r w:rsidRPr="00465536">
        <w:rPr>
          <w:bCs/>
          <w:snapToGrid w:val="0"/>
          <w:szCs w:val="24"/>
        </w:rPr>
        <w:t xml:space="preserve">Tel: </w:t>
      </w:r>
      <w:r w:rsidR="00046B8C" w:rsidRPr="00046B8C">
        <w:rPr>
          <w:bCs/>
          <w:snapToGrid w:val="0"/>
          <w:szCs w:val="24"/>
          <w:lang w:val="en-US"/>
        </w:rPr>
        <w:t>01642 771639</w:t>
      </w:r>
      <w:r w:rsidR="00046B8C">
        <w:rPr>
          <w:bCs/>
          <w:snapToGrid w:val="0"/>
          <w:szCs w:val="24"/>
          <w:lang w:val="en-US"/>
        </w:rPr>
        <w:t xml:space="preserve"> </w:t>
      </w:r>
      <w:r w:rsidRPr="00465536">
        <w:rPr>
          <w:bCs/>
          <w:snapToGrid w:val="0"/>
          <w:szCs w:val="24"/>
          <w:lang w:val="en-US"/>
        </w:rPr>
        <w:t xml:space="preserve">or email </w:t>
      </w:r>
      <w:hyperlink r:id="rId72" w:history="1">
        <w:r w:rsidR="00046B8C" w:rsidRPr="008D73C9">
          <w:rPr>
            <w:rStyle w:val="Hyperlink"/>
            <w:rFonts w:asciiTheme="minorHAnsi" w:eastAsiaTheme="minorHAnsi" w:hAnsiTheme="minorHAnsi" w:cstheme="minorBidi"/>
            <w:noProof/>
            <w:sz w:val="22"/>
            <w:szCs w:val="22"/>
            <w:lang w:val="en-US"/>
          </w:rPr>
          <w:t xml:space="preserve"> </w:t>
        </w:r>
        <w:r w:rsidR="00046B8C" w:rsidRPr="008D73C9">
          <w:rPr>
            <w:rStyle w:val="Hyperlink"/>
            <w:lang w:val="en-US"/>
          </w:rPr>
          <w:t xml:space="preserve">susan.bradley@redcar-cleveland.gov.uk </w:t>
        </w:r>
      </w:hyperlink>
    </w:p>
    <w:p w14:paraId="28328EF4" w14:textId="77777777" w:rsidR="00B714AB" w:rsidRPr="00465536" w:rsidRDefault="00B714AB" w:rsidP="00B714AB">
      <w:pPr>
        <w:rPr>
          <w:bCs/>
          <w:snapToGrid w:val="0"/>
          <w:szCs w:val="24"/>
        </w:rPr>
      </w:pPr>
    </w:p>
    <w:p w14:paraId="36A2FAC9" w14:textId="70F3F3DC" w:rsidR="00B714AB" w:rsidRPr="00465536" w:rsidRDefault="00B714AB" w:rsidP="00B714AB">
      <w:pPr>
        <w:rPr>
          <w:bCs/>
          <w:snapToGrid w:val="0"/>
          <w:szCs w:val="24"/>
        </w:rPr>
      </w:pPr>
      <w:r w:rsidRPr="00465536">
        <w:rPr>
          <w:bCs/>
          <w:snapToGrid w:val="0"/>
          <w:szCs w:val="24"/>
        </w:rPr>
        <w:t xml:space="preserve">First published in Forward Plan on </w:t>
      </w:r>
      <w:r w:rsidR="00046B8C">
        <w:rPr>
          <w:bCs/>
          <w:snapToGrid w:val="0"/>
          <w:szCs w:val="24"/>
        </w:rPr>
        <w:t>02</w:t>
      </w:r>
      <w:r>
        <w:rPr>
          <w:bCs/>
          <w:snapToGrid w:val="0"/>
          <w:szCs w:val="24"/>
        </w:rPr>
        <w:t xml:space="preserve"> </w:t>
      </w:r>
      <w:r w:rsidR="00046B8C">
        <w:rPr>
          <w:bCs/>
          <w:snapToGrid w:val="0"/>
          <w:szCs w:val="24"/>
        </w:rPr>
        <w:t>Dece</w:t>
      </w:r>
      <w:r>
        <w:rPr>
          <w:bCs/>
          <w:snapToGrid w:val="0"/>
          <w:szCs w:val="24"/>
        </w:rPr>
        <w:t>mber</w:t>
      </w:r>
      <w:r w:rsidRPr="00465536">
        <w:rPr>
          <w:bCs/>
          <w:snapToGrid w:val="0"/>
          <w:szCs w:val="24"/>
        </w:rPr>
        <w:t xml:space="preserve"> 2024</w:t>
      </w:r>
    </w:p>
    <w:p w14:paraId="257BCA30" w14:textId="77777777" w:rsidR="00B714AB" w:rsidRPr="00656523" w:rsidRDefault="00B714AB" w:rsidP="00B714AB">
      <w:pPr>
        <w:rPr>
          <w:b/>
          <w:snapToGrid w:val="0"/>
          <w:sz w:val="31"/>
        </w:rPr>
      </w:pPr>
    </w:p>
    <w:p w14:paraId="19084CC3" w14:textId="77777777" w:rsidR="00B714AB" w:rsidRPr="00656523" w:rsidRDefault="00B714AB" w:rsidP="00B714AB">
      <w:pPr>
        <w:rPr>
          <w:b/>
          <w:snapToGrid w:val="0"/>
          <w:sz w:val="31"/>
        </w:rPr>
      </w:pPr>
    </w:p>
    <w:p w14:paraId="6E758697" w14:textId="77777777" w:rsidR="00B714AB" w:rsidRPr="00465536" w:rsidRDefault="00B714AB" w:rsidP="00B714AB">
      <w:pPr>
        <w:rPr>
          <w:b/>
          <w:snapToGrid w:val="0"/>
          <w:sz w:val="28"/>
          <w:szCs w:val="28"/>
        </w:rPr>
      </w:pPr>
      <w:r w:rsidRPr="00465536">
        <w:rPr>
          <w:b/>
          <w:snapToGrid w:val="0"/>
          <w:sz w:val="28"/>
          <w:szCs w:val="28"/>
        </w:rPr>
        <w:t>Following the Making of the decision, the decision form will be published here:</w:t>
      </w:r>
    </w:p>
    <w:p w14:paraId="2DB94013" w14:textId="77777777" w:rsidR="00B714AB" w:rsidRPr="00656523" w:rsidRDefault="00B714AB" w:rsidP="00B714AB">
      <w:pPr>
        <w:rPr>
          <w:b/>
          <w:snapToGrid w:val="0"/>
          <w:sz w:val="31"/>
        </w:rPr>
      </w:pPr>
      <w:r w:rsidRPr="00656523">
        <w:rPr>
          <w:b/>
          <w:noProof/>
          <w:snapToGrid w:val="0"/>
          <w:sz w:val="31"/>
        </w:rPr>
        <mc:AlternateContent>
          <mc:Choice Requires="wps">
            <w:drawing>
              <wp:anchor distT="0" distB="0" distL="114300" distR="114300" simplePos="0" relativeHeight="252023808" behindDoc="0" locked="0" layoutInCell="1" allowOverlap="1" wp14:anchorId="2BE2D864" wp14:editId="3894403B">
                <wp:simplePos x="0" y="0"/>
                <wp:positionH relativeFrom="page">
                  <wp:posOffset>3435350</wp:posOffset>
                </wp:positionH>
                <wp:positionV relativeFrom="paragraph">
                  <wp:posOffset>92075</wp:posOffset>
                </wp:positionV>
                <wp:extent cx="927100" cy="615950"/>
                <wp:effectExtent l="0" t="0" r="25400" b="12700"/>
                <wp:wrapNone/>
                <wp:docPr id="13953933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69EED87F" w14:textId="11358CA6" w:rsidR="00B714AB" w:rsidRDefault="00692CAD" w:rsidP="00692CAD">
                            <w:r>
                              <w:object w:dxaOrig="1534" w:dyaOrig="997" w14:anchorId="4E618416">
                                <v:shape id="_x0000_i1037" type="#_x0000_t75" style="width:76.7pt;height:49.85pt">
                                  <v:imagedata r:id="rId73" o:title=""/>
                                </v:shape>
                                <o:OLEObject Type="Embed" ProgID="Acrobat.Document.DC" ShapeID="_x0000_i1037" DrawAspect="Icon" ObjectID="_1815298737" r:id="rId7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E2D864" id="_x0000_s1041" type="#_x0000_t202" style="position:absolute;margin-left:270.5pt;margin-top:7.25pt;width:73pt;height:48.5pt;z-index:2520238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KM3h9VACAAC5BAAADgAAAAAAAAAAAAAAAAAuAgAAZHJzL2Uyb0RvYy54bWxQSwECLQAUAAYACAAA&#10;ACEAXI90MtsAAAAKAQAADwAAAAAAAAAAAAAAAACqBAAAZHJzL2Rvd25yZXYueG1sUEsFBgAAAAAE&#10;AAQA8wAAALIFAAAAAA==&#10;" fillcolor="window" strokeweight=".5pt">
                <v:path arrowok="t"/>
                <v:textbox style="mso-fit-shape-to-text:t">
                  <w:txbxContent>
                    <w:p w14:paraId="69EED87F" w14:textId="11358CA6" w:rsidR="00B714AB" w:rsidRDefault="00692CAD" w:rsidP="00692CAD">
                      <w:r>
                        <w:object w:dxaOrig="1534" w:dyaOrig="997" w14:anchorId="4E618416">
                          <v:shape id="_x0000_i1036" type="#_x0000_t75" style="width:76.7pt;height:49.85pt">
                            <v:imagedata r:id="rId75" o:title=""/>
                          </v:shape>
                          <o:OLEObject Type="Embed" ProgID="Acrobat.Document.DC" ShapeID="_x0000_i1036" DrawAspect="Icon" ObjectID="_1812957371" r:id="rId76"/>
                        </w:object>
                      </w:r>
                    </w:p>
                  </w:txbxContent>
                </v:textbox>
                <w10:wrap anchorx="page"/>
              </v:shape>
            </w:pict>
          </mc:Fallback>
        </mc:AlternateContent>
      </w:r>
    </w:p>
    <w:p w14:paraId="36DBDE10" w14:textId="77777777" w:rsidR="00B714AB" w:rsidRDefault="00B714AB" w:rsidP="00B714AB">
      <w:pPr>
        <w:rPr>
          <w:b/>
          <w:snapToGrid w:val="0"/>
          <w:sz w:val="31"/>
        </w:rPr>
      </w:pPr>
      <w:r w:rsidRPr="00656523">
        <w:rPr>
          <w:b/>
          <w:snapToGrid w:val="0"/>
          <w:sz w:val="31"/>
        </w:rPr>
        <w:br w:type="page"/>
      </w:r>
    </w:p>
    <w:p w14:paraId="5EC1D16F" w14:textId="700F0EA7" w:rsidR="00FB1E4C" w:rsidRDefault="00046B8C" w:rsidP="006C26AD">
      <w:pPr>
        <w:rPr>
          <w:b/>
          <w:snapToGrid w:val="0"/>
          <w:sz w:val="31"/>
        </w:rPr>
      </w:pPr>
      <w:r>
        <w:rPr>
          <w:b/>
          <w:snapToGrid w:val="0"/>
          <w:sz w:val="31"/>
        </w:rPr>
        <w:t>P</w:t>
      </w:r>
      <w:r w:rsidR="00FB1E4C">
        <w:rPr>
          <w:b/>
          <w:snapToGrid w:val="0"/>
          <w:sz w:val="31"/>
        </w:rPr>
        <w:t xml:space="preserve">ART TWO – </w:t>
      </w:r>
      <w:bookmarkStart w:id="14" w:name="Children"/>
      <w:r w:rsidR="0072403F">
        <w:rPr>
          <w:b/>
          <w:snapToGrid w:val="0"/>
          <w:sz w:val="31"/>
        </w:rPr>
        <w:t>CHILDREN AND FAMILIES DIRECTORATE</w:t>
      </w:r>
      <w:bookmarkEnd w:id="14"/>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79C31B85" w14:textId="53CD3348" w:rsidR="00FC47F9" w:rsidRPr="00FC47F9" w:rsidRDefault="00FC47F9" w:rsidP="00FC47F9">
      <w:pPr>
        <w:rPr>
          <w:b/>
          <w:bCs/>
          <w:snapToGrid w:val="0"/>
          <w:sz w:val="28"/>
          <w:szCs w:val="28"/>
          <w:lang w:val="en-US"/>
        </w:rPr>
      </w:pPr>
      <w:r w:rsidRPr="00B62839">
        <w:rPr>
          <w:b/>
          <w:snapToGrid w:val="0"/>
          <w:sz w:val="28"/>
          <w:szCs w:val="28"/>
        </w:rPr>
        <w:t>DECISION: CDD004</w:t>
      </w:r>
      <w:r w:rsidRPr="00FC47F9">
        <w:rPr>
          <w:b/>
          <w:snapToGrid w:val="0"/>
          <w:sz w:val="28"/>
          <w:szCs w:val="28"/>
        </w:rPr>
        <w:t>6</w:t>
      </w:r>
      <w:r w:rsidRPr="00B62839">
        <w:rPr>
          <w:b/>
          <w:snapToGrid w:val="0"/>
          <w:sz w:val="28"/>
          <w:szCs w:val="28"/>
        </w:rPr>
        <w:t xml:space="preserve"> </w:t>
      </w:r>
      <w:r w:rsidRPr="00FC47F9">
        <w:rPr>
          <w:b/>
          <w:bCs/>
          <w:snapToGrid w:val="0"/>
          <w:sz w:val="28"/>
          <w:szCs w:val="28"/>
          <w:lang w:val="en-US"/>
        </w:rPr>
        <w:t>Capita One Education Management System Renewal</w:t>
      </w:r>
    </w:p>
    <w:p w14:paraId="763CE7EE" w14:textId="77777777" w:rsidR="00FC47F9" w:rsidRPr="00B62839" w:rsidRDefault="00FC47F9" w:rsidP="00FC47F9">
      <w:pPr>
        <w:rPr>
          <w:b/>
          <w:bCs/>
          <w:snapToGrid w:val="0"/>
          <w:sz w:val="28"/>
          <w:szCs w:val="28"/>
          <w:lang w:val="en-US"/>
        </w:rPr>
      </w:pPr>
    </w:p>
    <w:p w14:paraId="7D9261C4" w14:textId="712B18A8" w:rsidR="00B62839" w:rsidRPr="00B62839" w:rsidRDefault="00B62839" w:rsidP="00B62839">
      <w:pPr>
        <w:rPr>
          <w:b/>
          <w:snapToGrid w:val="0"/>
          <w:sz w:val="28"/>
          <w:szCs w:val="28"/>
        </w:rPr>
      </w:pPr>
      <w:r w:rsidRPr="00B62839">
        <w:rPr>
          <w:b/>
          <w:snapToGrid w:val="0"/>
          <w:sz w:val="28"/>
          <w:szCs w:val="28"/>
        </w:rPr>
        <w:t xml:space="preserve">Nature of the decision: </w:t>
      </w:r>
    </w:p>
    <w:p w14:paraId="73BD8BD8" w14:textId="77777777" w:rsidR="00B62839" w:rsidRPr="00B62839" w:rsidRDefault="00B62839" w:rsidP="00B62839">
      <w:pPr>
        <w:rPr>
          <w:b/>
          <w:snapToGrid w:val="0"/>
          <w:sz w:val="31"/>
        </w:rPr>
      </w:pPr>
    </w:p>
    <w:p w14:paraId="49AAD02F" w14:textId="77777777" w:rsidR="00B62839" w:rsidRPr="00B62839" w:rsidRDefault="00B62839" w:rsidP="00B62839">
      <w:pPr>
        <w:rPr>
          <w:snapToGrid w:val="0"/>
          <w:szCs w:val="24"/>
        </w:rPr>
      </w:pPr>
      <w:r w:rsidRPr="00B62839">
        <w:rPr>
          <w:snapToGrid w:val="0"/>
          <w:szCs w:val="24"/>
        </w:rPr>
        <w:t>To seek approval to directly award a 3-year support and maintenance contract to Capita Business Services Limited trading as Capita One, Via the KCS Framework Agreement which is compliant with the Public Contracts Regulations.</w:t>
      </w:r>
    </w:p>
    <w:p w14:paraId="39017883" w14:textId="5803E0C5" w:rsidR="00B62839" w:rsidRPr="00B62839" w:rsidRDefault="00450B29" w:rsidP="00B62839">
      <w:pPr>
        <w:rPr>
          <w:snapToGrid w:val="0"/>
          <w:szCs w:val="24"/>
          <w:lang w:val="en-US"/>
        </w:rPr>
      </w:pPr>
      <w:hyperlink r:id="rId77" w:history="1">
        <w:r w:rsidRPr="003E43B6">
          <w:rPr>
            <w:rStyle w:val="Hyperlink"/>
            <w:snapToGrid w:val="0"/>
            <w:szCs w:val="24"/>
            <w:lang w:val="en-US"/>
          </w:rPr>
          <w:t>https://kcs.co.uk/frameowrks/software</w:t>
        </w:r>
      </w:hyperlink>
    </w:p>
    <w:p w14:paraId="0879007A" w14:textId="77777777" w:rsidR="00B62839" w:rsidRPr="00B62839" w:rsidRDefault="00B62839" w:rsidP="00B62839">
      <w:pPr>
        <w:rPr>
          <w:snapToGrid w:val="0"/>
          <w:szCs w:val="24"/>
          <w:lang w:val="en-US"/>
        </w:rPr>
      </w:pPr>
      <w:r w:rsidRPr="00B62839">
        <w:rPr>
          <w:snapToGrid w:val="0"/>
          <w:szCs w:val="24"/>
          <w:lang w:val="en-US"/>
        </w:rPr>
        <w:t>The term of the contract will be from the 1 April 2024 through to the 31</w:t>
      </w:r>
      <w:r w:rsidRPr="00B62839">
        <w:rPr>
          <w:snapToGrid w:val="0"/>
          <w:szCs w:val="24"/>
          <w:vertAlign w:val="superscript"/>
          <w:lang w:val="en-US"/>
        </w:rPr>
        <w:t>st</w:t>
      </w:r>
      <w:r w:rsidRPr="00B62839">
        <w:rPr>
          <w:snapToGrid w:val="0"/>
          <w:szCs w:val="24"/>
          <w:lang w:val="en-US"/>
        </w:rPr>
        <w:t xml:space="preserve"> of March 2027</w:t>
      </w:r>
    </w:p>
    <w:p w14:paraId="09B85DE8" w14:textId="77777777" w:rsidR="00B62839" w:rsidRPr="00B62839" w:rsidRDefault="00B62839" w:rsidP="00B62839">
      <w:pPr>
        <w:rPr>
          <w:b/>
          <w:snapToGrid w:val="0"/>
          <w:sz w:val="31"/>
        </w:rPr>
      </w:pPr>
    </w:p>
    <w:p w14:paraId="00F74974" w14:textId="77777777" w:rsidR="00B62839" w:rsidRPr="00B62839" w:rsidRDefault="00B62839" w:rsidP="00B62839">
      <w:pPr>
        <w:rPr>
          <w:b/>
          <w:snapToGrid w:val="0"/>
          <w:sz w:val="28"/>
          <w:szCs w:val="28"/>
        </w:rPr>
      </w:pPr>
      <w:r w:rsidRPr="00B62839">
        <w:rPr>
          <w:b/>
          <w:snapToGrid w:val="0"/>
          <w:sz w:val="28"/>
          <w:szCs w:val="28"/>
        </w:rPr>
        <w:t>Who will make the decision?</w:t>
      </w:r>
    </w:p>
    <w:p w14:paraId="29C99526" w14:textId="77777777" w:rsidR="00B62839" w:rsidRPr="00B62839" w:rsidRDefault="00B62839" w:rsidP="00B62839">
      <w:pPr>
        <w:rPr>
          <w:b/>
          <w:snapToGrid w:val="0"/>
          <w:sz w:val="31"/>
        </w:rPr>
      </w:pPr>
    </w:p>
    <w:p w14:paraId="356B9A83" w14:textId="77777777" w:rsidR="00B62839" w:rsidRPr="00B62839" w:rsidRDefault="00B62839" w:rsidP="00B62839">
      <w:pPr>
        <w:rPr>
          <w:bCs/>
          <w:snapToGrid w:val="0"/>
          <w:szCs w:val="24"/>
        </w:rPr>
      </w:pPr>
      <w:r w:rsidRPr="00B62839">
        <w:rPr>
          <w:bCs/>
          <w:snapToGrid w:val="0"/>
          <w:szCs w:val="24"/>
          <w:lang w:val="en-US"/>
        </w:rPr>
        <w:t>Councillor Suthers</w:t>
      </w:r>
    </w:p>
    <w:p w14:paraId="7C137269" w14:textId="77777777" w:rsidR="00B62839" w:rsidRPr="00B62839" w:rsidRDefault="00B62839" w:rsidP="00B62839">
      <w:pPr>
        <w:rPr>
          <w:b/>
          <w:snapToGrid w:val="0"/>
          <w:sz w:val="31"/>
        </w:rPr>
      </w:pPr>
    </w:p>
    <w:p w14:paraId="11190E00" w14:textId="77777777" w:rsidR="00B62839" w:rsidRPr="00B62839" w:rsidRDefault="00B62839" w:rsidP="00B62839">
      <w:pPr>
        <w:rPr>
          <w:b/>
          <w:snapToGrid w:val="0"/>
          <w:sz w:val="28"/>
          <w:szCs w:val="28"/>
        </w:rPr>
      </w:pPr>
      <w:r w:rsidRPr="00B62839">
        <w:rPr>
          <w:b/>
          <w:snapToGrid w:val="0"/>
          <w:sz w:val="28"/>
          <w:szCs w:val="28"/>
        </w:rPr>
        <w:t>When is the decision to be taken?</w:t>
      </w:r>
    </w:p>
    <w:p w14:paraId="093AC030" w14:textId="77777777" w:rsidR="00B62839" w:rsidRPr="00B62839" w:rsidRDefault="00B62839" w:rsidP="00B62839">
      <w:pPr>
        <w:rPr>
          <w:b/>
          <w:snapToGrid w:val="0"/>
          <w:sz w:val="31"/>
        </w:rPr>
      </w:pPr>
    </w:p>
    <w:p w14:paraId="2DEBAF08" w14:textId="77777777" w:rsidR="00B62839" w:rsidRPr="00B62839" w:rsidRDefault="00B62839" w:rsidP="00B62839">
      <w:pPr>
        <w:rPr>
          <w:bCs/>
          <w:snapToGrid w:val="0"/>
          <w:szCs w:val="24"/>
        </w:rPr>
      </w:pPr>
      <w:r w:rsidRPr="00B62839">
        <w:rPr>
          <w:bCs/>
          <w:snapToGrid w:val="0"/>
          <w:szCs w:val="24"/>
        </w:rPr>
        <w:t>January 2024</w:t>
      </w:r>
    </w:p>
    <w:p w14:paraId="45A68538" w14:textId="77777777" w:rsidR="00B62839" w:rsidRPr="00B62839" w:rsidRDefault="00B62839" w:rsidP="00B62839">
      <w:pPr>
        <w:rPr>
          <w:b/>
          <w:snapToGrid w:val="0"/>
          <w:sz w:val="31"/>
        </w:rPr>
      </w:pPr>
    </w:p>
    <w:p w14:paraId="2051A1D8" w14:textId="77777777" w:rsidR="00B62839" w:rsidRPr="00B62839" w:rsidRDefault="00B62839" w:rsidP="00B62839">
      <w:pPr>
        <w:rPr>
          <w:b/>
          <w:snapToGrid w:val="0"/>
          <w:sz w:val="28"/>
          <w:szCs w:val="28"/>
        </w:rPr>
      </w:pPr>
      <w:r w:rsidRPr="00B62839">
        <w:rPr>
          <w:b/>
          <w:snapToGrid w:val="0"/>
          <w:sz w:val="28"/>
          <w:szCs w:val="28"/>
        </w:rPr>
        <w:t>Who will be consulted and how?</w:t>
      </w:r>
    </w:p>
    <w:p w14:paraId="76BA8F8A" w14:textId="77777777" w:rsidR="00B62839" w:rsidRPr="00B62839" w:rsidRDefault="00B62839" w:rsidP="00B62839">
      <w:pPr>
        <w:rPr>
          <w:b/>
          <w:snapToGrid w:val="0"/>
          <w:sz w:val="31"/>
        </w:rPr>
      </w:pPr>
    </w:p>
    <w:p w14:paraId="6E21AA8C" w14:textId="77777777" w:rsidR="00B62839" w:rsidRPr="00B62839" w:rsidRDefault="00B62839" w:rsidP="00B62839">
      <w:pPr>
        <w:rPr>
          <w:bCs/>
          <w:snapToGrid w:val="0"/>
          <w:szCs w:val="24"/>
          <w:lang w:val="en-US"/>
        </w:rPr>
      </w:pPr>
      <w:r w:rsidRPr="00B62839">
        <w:rPr>
          <w:bCs/>
          <w:snapToGrid w:val="0"/>
          <w:szCs w:val="24"/>
          <w:lang w:val="en-US"/>
        </w:rPr>
        <w:t>Cabinet Member for Children</w:t>
      </w:r>
    </w:p>
    <w:p w14:paraId="1C98C229" w14:textId="77777777" w:rsidR="00B62839" w:rsidRPr="00B62839" w:rsidRDefault="00B62839" w:rsidP="00B62839">
      <w:pPr>
        <w:rPr>
          <w:bCs/>
          <w:snapToGrid w:val="0"/>
          <w:szCs w:val="24"/>
          <w:lang w:val="en-US"/>
        </w:rPr>
      </w:pPr>
      <w:r w:rsidRPr="00B62839">
        <w:rPr>
          <w:bCs/>
          <w:snapToGrid w:val="0"/>
          <w:szCs w:val="24"/>
          <w:lang w:val="en-US"/>
        </w:rPr>
        <w:t>Executive Director for Children &amp; Families</w:t>
      </w:r>
    </w:p>
    <w:p w14:paraId="2B5D57C4" w14:textId="77777777" w:rsidR="00B62839" w:rsidRPr="00B62839" w:rsidRDefault="00B62839" w:rsidP="00B62839">
      <w:pPr>
        <w:rPr>
          <w:bCs/>
          <w:snapToGrid w:val="0"/>
          <w:szCs w:val="24"/>
          <w:lang w:val="en-US"/>
        </w:rPr>
      </w:pPr>
      <w:r w:rsidRPr="00B62839">
        <w:rPr>
          <w:bCs/>
          <w:snapToGrid w:val="0"/>
          <w:szCs w:val="24"/>
          <w:lang w:val="en-US"/>
        </w:rPr>
        <w:t>Chief Financial Officer</w:t>
      </w:r>
    </w:p>
    <w:p w14:paraId="36FCCEDF" w14:textId="77777777" w:rsidR="00B62839" w:rsidRPr="00B62839" w:rsidRDefault="00B62839" w:rsidP="00B62839">
      <w:pPr>
        <w:rPr>
          <w:bCs/>
          <w:snapToGrid w:val="0"/>
          <w:szCs w:val="24"/>
          <w:lang w:val="en-US"/>
        </w:rPr>
      </w:pPr>
      <w:r w:rsidRPr="00B62839">
        <w:rPr>
          <w:bCs/>
          <w:snapToGrid w:val="0"/>
          <w:szCs w:val="24"/>
          <w:lang w:val="en-US"/>
        </w:rPr>
        <w:t>Chief Legal Officer</w:t>
      </w:r>
    </w:p>
    <w:p w14:paraId="1B992498" w14:textId="77777777" w:rsidR="00B62839" w:rsidRPr="00B62839" w:rsidRDefault="00B62839" w:rsidP="00B62839">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5D1D9E0E" w14:textId="77777777" w:rsidR="00B62839" w:rsidRPr="00B62839" w:rsidRDefault="00B62839" w:rsidP="00B62839">
      <w:pPr>
        <w:rPr>
          <w:b/>
          <w:snapToGrid w:val="0"/>
          <w:sz w:val="31"/>
        </w:rPr>
      </w:pPr>
    </w:p>
    <w:p w14:paraId="544559D3" w14:textId="77777777" w:rsidR="00B62839" w:rsidRPr="00B62839" w:rsidRDefault="00B62839" w:rsidP="00B62839">
      <w:pPr>
        <w:rPr>
          <w:b/>
          <w:snapToGrid w:val="0"/>
          <w:sz w:val="28"/>
          <w:szCs w:val="28"/>
        </w:rPr>
      </w:pPr>
      <w:r w:rsidRPr="00B62839">
        <w:rPr>
          <w:b/>
          <w:snapToGrid w:val="0"/>
          <w:sz w:val="28"/>
          <w:szCs w:val="28"/>
        </w:rPr>
        <w:t>Supporting documentation:</w:t>
      </w:r>
    </w:p>
    <w:p w14:paraId="0393CC39" w14:textId="77777777" w:rsidR="00B62839" w:rsidRPr="00B62839" w:rsidRDefault="00B62839" w:rsidP="00B62839">
      <w:pPr>
        <w:rPr>
          <w:b/>
          <w:snapToGrid w:val="0"/>
          <w:sz w:val="31"/>
        </w:rPr>
      </w:pPr>
    </w:p>
    <w:p w14:paraId="580E4EA5" w14:textId="77777777" w:rsidR="00B62839" w:rsidRPr="00B62839" w:rsidRDefault="00B62839" w:rsidP="00B62839">
      <w:pPr>
        <w:rPr>
          <w:bCs/>
          <w:snapToGrid w:val="0"/>
          <w:szCs w:val="24"/>
          <w:lang w:val="en-US"/>
        </w:rPr>
      </w:pPr>
      <w:r w:rsidRPr="00B62839">
        <w:rPr>
          <w:bCs/>
          <w:snapToGrid w:val="0"/>
          <w:szCs w:val="24"/>
        </w:rPr>
        <w:t>There are no supporting documents for this decision</w:t>
      </w:r>
      <w:r w:rsidRPr="00B62839">
        <w:rPr>
          <w:bCs/>
          <w:snapToGrid w:val="0"/>
          <w:szCs w:val="24"/>
          <w:lang w:val="en-US"/>
        </w:rPr>
        <w:t xml:space="preserve"> </w:t>
      </w:r>
    </w:p>
    <w:p w14:paraId="37EBE2AA" w14:textId="77777777" w:rsidR="00B62839" w:rsidRPr="00B62839" w:rsidRDefault="00B62839" w:rsidP="00B62839">
      <w:pPr>
        <w:rPr>
          <w:b/>
          <w:snapToGrid w:val="0"/>
          <w:sz w:val="31"/>
        </w:rPr>
      </w:pPr>
    </w:p>
    <w:p w14:paraId="6F635B9D" w14:textId="77777777" w:rsidR="00B62839" w:rsidRPr="00B62839" w:rsidRDefault="00B62839" w:rsidP="00B62839">
      <w:pPr>
        <w:rPr>
          <w:b/>
          <w:snapToGrid w:val="0"/>
          <w:sz w:val="28"/>
          <w:szCs w:val="28"/>
        </w:rPr>
      </w:pPr>
      <w:r w:rsidRPr="00B62839">
        <w:rPr>
          <w:b/>
          <w:snapToGrid w:val="0"/>
          <w:sz w:val="28"/>
          <w:szCs w:val="28"/>
        </w:rPr>
        <w:t>How and by when to make representations:</w:t>
      </w:r>
    </w:p>
    <w:p w14:paraId="51BE774B" w14:textId="77777777" w:rsidR="00B62839" w:rsidRPr="00B62839" w:rsidRDefault="00B62839" w:rsidP="00B62839">
      <w:pPr>
        <w:rPr>
          <w:b/>
          <w:snapToGrid w:val="0"/>
          <w:sz w:val="31"/>
        </w:rPr>
      </w:pPr>
    </w:p>
    <w:p w14:paraId="12F34966" w14:textId="77777777" w:rsidR="00B62839" w:rsidRPr="00B62839" w:rsidRDefault="00B62839" w:rsidP="00B62839">
      <w:pPr>
        <w:rPr>
          <w:bCs/>
          <w:snapToGrid w:val="0"/>
          <w:szCs w:val="24"/>
        </w:rPr>
      </w:pPr>
      <w:r w:rsidRPr="00B62839">
        <w:rPr>
          <w:bCs/>
          <w:snapToGrid w:val="0"/>
          <w:szCs w:val="24"/>
        </w:rPr>
        <w:t xml:space="preserve">Representations should be made to </w:t>
      </w:r>
      <w:r w:rsidRPr="00B62839">
        <w:rPr>
          <w:bCs/>
          <w:snapToGrid w:val="0"/>
          <w:szCs w:val="24"/>
          <w:lang w:val="en-US"/>
        </w:rPr>
        <w:t>Amanda Olvanhill</w:t>
      </w:r>
      <w:r w:rsidRPr="00B62839">
        <w:rPr>
          <w:bCs/>
          <w:snapToGrid w:val="0"/>
          <w:szCs w:val="24"/>
        </w:rPr>
        <w:t xml:space="preserve"> before 3 January 2024.</w:t>
      </w:r>
    </w:p>
    <w:p w14:paraId="1A5376AB" w14:textId="77777777" w:rsidR="00B62839" w:rsidRDefault="00B62839" w:rsidP="00B62839">
      <w:pPr>
        <w:rPr>
          <w:bCs/>
          <w:snapToGrid w:val="0"/>
          <w:szCs w:val="24"/>
          <w:lang w:val="en-US"/>
        </w:rPr>
      </w:pPr>
      <w:r w:rsidRPr="00B62839">
        <w:rPr>
          <w:bCs/>
          <w:snapToGrid w:val="0"/>
          <w:szCs w:val="24"/>
        </w:rPr>
        <w:t xml:space="preserve">Tel: </w:t>
      </w:r>
      <w:r w:rsidRPr="00B62839">
        <w:rPr>
          <w:bCs/>
          <w:snapToGrid w:val="0"/>
          <w:szCs w:val="24"/>
          <w:lang w:val="en-US"/>
        </w:rPr>
        <w:t>07870158812</w:t>
      </w:r>
    </w:p>
    <w:p w14:paraId="0EB585A6" w14:textId="5431C9D4" w:rsidR="003572E1" w:rsidRPr="00B62839" w:rsidRDefault="003572E1" w:rsidP="00B62839">
      <w:pPr>
        <w:rPr>
          <w:bCs/>
          <w:snapToGrid w:val="0"/>
          <w:szCs w:val="24"/>
        </w:rPr>
      </w:pPr>
      <w:r>
        <w:rPr>
          <w:bCs/>
          <w:snapToGrid w:val="0"/>
          <w:szCs w:val="24"/>
          <w:lang w:val="en-US"/>
        </w:rPr>
        <w:t>Email: amanda.olvanhill@redcar-cleveland.gov.uk</w:t>
      </w:r>
    </w:p>
    <w:p w14:paraId="0EFC42D5" w14:textId="77777777" w:rsidR="00B62839" w:rsidRPr="00B62839" w:rsidRDefault="00B62839" w:rsidP="00B62839">
      <w:pPr>
        <w:rPr>
          <w:b/>
          <w:snapToGrid w:val="0"/>
          <w:sz w:val="31"/>
        </w:rPr>
      </w:pPr>
    </w:p>
    <w:p w14:paraId="7E9CAE81" w14:textId="77777777" w:rsidR="00B62839" w:rsidRPr="00B62839" w:rsidRDefault="00B62839" w:rsidP="00B62839">
      <w:pPr>
        <w:rPr>
          <w:bCs/>
          <w:snapToGrid w:val="0"/>
          <w:szCs w:val="24"/>
        </w:rPr>
      </w:pPr>
      <w:r w:rsidRPr="00B62839">
        <w:rPr>
          <w:bCs/>
          <w:snapToGrid w:val="0"/>
          <w:szCs w:val="24"/>
        </w:rPr>
        <w:t>First published in Forward Plan on 5 December 2023</w:t>
      </w:r>
    </w:p>
    <w:p w14:paraId="5BDF95DB" w14:textId="77777777" w:rsidR="00B62839" w:rsidRPr="00B62839" w:rsidRDefault="00B62839" w:rsidP="00B62839">
      <w:pPr>
        <w:rPr>
          <w:b/>
          <w:snapToGrid w:val="0"/>
          <w:sz w:val="31"/>
        </w:rPr>
      </w:pPr>
    </w:p>
    <w:p w14:paraId="2B84CA4D" w14:textId="5394BC07" w:rsidR="00B62839" w:rsidRPr="00B62839" w:rsidRDefault="00B62839" w:rsidP="00B62839">
      <w:pPr>
        <w:rPr>
          <w:b/>
          <w:snapToGrid w:val="0"/>
          <w:sz w:val="31"/>
        </w:rPr>
      </w:pPr>
      <w:r w:rsidRPr="00B62839">
        <w:rPr>
          <w:b/>
          <w:snapToGrid w:val="0"/>
          <w:sz w:val="31"/>
        </w:rPr>
        <w:t>Following the Making of the decision, the decision form will be published here:</w:t>
      </w:r>
    </w:p>
    <w:p w14:paraId="08678A2A" w14:textId="0BFE2FEA" w:rsidR="00B62839" w:rsidRDefault="003432C4">
      <w:pPr>
        <w:rPr>
          <w:b/>
          <w:snapToGrid w:val="0"/>
          <w:sz w:val="31"/>
        </w:rPr>
      </w:pPr>
      <w:r w:rsidRPr="00B62839">
        <w:rPr>
          <w:b/>
          <w:noProof/>
          <w:snapToGrid w:val="0"/>
          <w:sz w:val="31"/>
        </w:rPr>
        <mc:AlternateContent>
          <mc:Choice Requires="wps">
            <w:drawing>
              <wp:anchor distT="0" distB="0" distL="114300" distR="114300" simplePos="0" relativeHeight="251904000" behindDoc="0" locked="0" layoutInCell="1" allowOverlap="1" wp14:anchorId="2051BA5A" wp14:editId="0DFB3196">
                <wp:simplePos x="0" y="0"/>
                <wp:positionH relativeFrom="column">
                  <wp:posOffset>2078990</wp:posOffset>
                </wp:positionH>
                <wp:positionV relativeFrom="paragraph">
                  <wp:posOffset>71120</wp:posOffset>
                </wp:positionV>
                <wp:extent cx="1323975" cy="1143000"/>
                <wp:effectExtent l="0" t="0" r="9525" b="0"/>
                <wp:wrapNone/>
                <wp:docPr id="1799103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81FFBDB" w14:textId="5F8E1348" w:rsidR="00B62839" w:rsidRDefault="00EE7C0D" w:rsidP="003432C4">
                            <w:r>
                              <w:object w:dxaOrig="1376" w:dyaOrig="893" w14:anchorId="4DCFF5F6">
                                <v:shape id="_x0000_i1038" type="#_x0000_t75" style="width:75.4pt;height:49.15pt">
                                  <v:imagedata r:id="rId78" o:title=""/>
                                </v:shape>
                                <o:OLEObject Type="Embed" ProgID="Acrobat.Document.DC" ShapeID="_x0000_i1038" DrawAspect="Icon" ObjectID="_1815298738" r:id="rId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51BA5A" id="_x0000_s1042" type="#_x0000_t202" style="position:absolute;margin-left:163.7pt;margin-top:5.6pt;width:104.25pt;height:90pt;z-index:251904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TR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" fillcolor="window" strokeweight=".5pt">
                <v:path arrowok="t"/>
                <v:textbox style="mso-fit-shape-to-text:t">
                  <w:txbxContent>
                    <w:p w14:paraId="081FFBDB" w14:textId="5F8E1348" w:rsidR="00B62839" w:rsidRDefault="00EE7C0D" w:rsidP="003432C4">
                      <w:r>
                        <w:object w:dxaOrig="1376" w:dyaOrig="893" w14:anchorId="4DCFF5F6">
                          <v:shape id="_x0000_i1037" type="#_x0000_t75" style="width:75.4pt;height:49.15pt">
                            <v:imagedata r:id="rId80" o:title=""/>
                          </v:shape>
                          <o:OLEObject Type="Embed" ProgID="Acrobat.Document.DC" ShapeID="_x0000_i1037" DrawAspect="Icon" ObjectID="_1812957372" r:id="rId81"/>
                        </w:object>
                      </w:r>
                    </w:p>
                  </w:txbxContent>
                </v:textbox>
              </v:shape>
            </w:pict>
          </mc:Fallback>
        </mc:AlternateContent>
      </w:r>
      <w:r w:rsidR="00B62839">
        <w:rPr>
          <w:b/>
          <w:snapToGrid w:val="0"/>
          <w:sz w:val="31"/>
        </w:rPr>
        <w:br w:type="page"/>
      </w:r>
    </w:p>
    <w:p w14:paraId="2C4F3F1F" w14:textId="52DB6873" w:rsidR="00BC1A98" w:rsidRDefault="0056344C" w:rsidP="0056344C">
      <w:pPr>
        <w:rPr>
          <w:b/>
          <w:snapToGrid w:val="0"/>
          <w:sz w:val="28"/>
          <w:szCs w:val="28"/>
        </w:rPr>
      </w:pPr>
      <w:r w:rsidRPr="00B62839">
        <w:rPr>
          <w:b/>
          <w:snapToGrid w:val="0"/>
          <w:sz w:val="28"/>
          <w:szCs w:val="28"/>
        </w:rPr>
        <w:t>DECISION: CDD004</w:t>
      </w:r>
      <w:r w:rsidR="00BC1A98">
        <w:rPr>
          <w:b/>
          <w:snapToGrid w:val="0"/>
          <w:sz w:val="28"/>
          <w:szCs w:val="28"/>
        </w:rPr>
        <w:t>7</w:t>
      </w:r>
      <w:r w:rsidRPr="00B62839">
        <w:rPr>
          <w:b/>
          <w:snapToGrid w:val="0"/>
          <w:sz w:val="28"/>
          <w:szCs w:val="28"/>
        </w:rPr>
        <w:t xml:space="preserve"> </w:t>
      </w:r>
      <w:r w:rsidR="00BC1A98">
        <w:rPr>
          <w:b/>
          <w:snapToGrid w:val="0"/>
          <w:sz w:val="28"/>
          <w:szCs w:val="28"/>
        </w:rPr>
        <w:t>Accom</w:t>
      </w:r>
      <w:r w:rsidR="00CE55B5">
        <w:rPr>
          <w:b/>
          <w:snapToGrid w:val="0"/>
          <w:sz w:val="28"/>
          <w:szCs w:val="28"/>
        </w:rPr>
        <w:t>m</w:t>
      </w:r>
      <w:r w:rsidR="00BC1A98">
        <w:rPr>
          <w:b/>
          <w:snapToGrid w:val="0"/>
          <w:sz w:val="28"/>
          <w:szCs w:val="28"/>
        </w:rPr>
        <w:t>odation and Support for Children in our Care and care leavers</w:t>
      </w:r>
    </w:p>
    <w:p w14:paraId="171AD3B5" w14:textId="77777777" w:rsidR="0056344C" w:rsidRPr="00B62839" w:rsidRDefault="0056344C" w:rsidP="0056344C">
      <w:pPr>
        <w:rPr>
          <w:b/>
          <w:bCs/>
          <w:snapToGrid w:val="0"/>
          <w:sz w:val="28"/>
          <w:szCs w:val="28"/>
          <w:lang w:val="en-US"/>
        </w:rPr>
      </w:pPr>
    </w:p>
    <w:p w14:paraId="7B3872BC" w14:textId="77777777" w:rsidR="0056344C" w:rsidRPr="00B62839" w:rsidRDefault="0056344C" w:rsidP="0056344C">
      <w:pPr>
        <w:rPr>
          <w:b/>
          <w:snapToGrid w:val="0"/>
          <w:sz w:val="28"/>
          <w:szCs w:val="28"/>
        </w:rPr>
      </w:pPr>
      <w:r w:rsidRPr="00B62839">
        <w:rPr>
          <w:b/>
          <w:snapToGrid w:val="0"/>
          <w:sz w:val="28"/>
          <w:szCs w:val="28"/>
        </w:rPr>
        <w:t xml:space="preserve">Nature of the decision: </w:t>
      </w:r>
    </w:p>
    <w:p w14:paraId="3F96880A" w14:textId="77777777" w:rsidR="0056344C" w:rsidRDefault="0056344C" w:rsidP="0056344C">
      <w:pPr>
        <w:rPr>
          <w:b/>
          <w:snapToGrid w:val="0"/>
          <w:sz w:val="31"/>
        </w:rPr>
      </w:pPr>
    </w:p>
    <w:p w14:paraId="76137304" w14:textId="7177CA14" w:rsidR="00BC1A98" w:rsidRPr="00BC1A98" w:rsidRDefault="00BC1A98" w:rsidP="0056344C">
      <w:pPr>
        <w:rPr>
          <w:bCs/>
          <w:snapToGrid w:val="0"/>
          <w:szCs w:val="24"/>
        </w:rPr>
      </w:pPr>
      <w:r>
        <w:rPr>
          <w:bCs/>
          <w:snapToGrid w:val="0"/>
          <w:szCs w:val="24"/>
        </w:rPr>
        <w:t>Approval is required to enter into an agreement with Home Group for the delivery of accommodation and support services.</w:t>
      </w:r>
    </w:p>
    <w:p w14:paraId="4EAD163E" w14:textId="77777777" w:rsidR="00BC1A98" w:rsidRPr="00B62839" w:rsidRDefault="00BC1A98" w:rsidP="0056344C">
      <w:pPr>
        <w:rPr>
          <w:b/>
          <w:snapToGrid w:val="0"/>
          <w:sz w:val="31"/>
        </w:rPr>
      </w:pPr>
    </w:p>
    <w:p w14:paraId="1574874D" w14:textId="77777777" w:rsidR="0056344C" w:rsidRPr="00B62839" w:rsidRDefault="0056344C" w:rsidP="0056344C">
      <w:pPr>
        <w:rPr>
          <w:b/>
          <w:snapToGrid w:val="0"/>
          <w:sz w:val="28"/>
          <w:szCs w:val="28"/>
        </w:rPr>
      </w:pPr>
      <w:r w:rsidRPr="00B62839">
        <w:rPr>
          <w:b/>
          <w:snapToGrid w:val="0"/>
          <w:sz w:val="28"/>
          <w:szCs w:val="28"/>
        </w:rPr>
        <w:t>Who will make the decision?</w:t>
      </w:r>
    </w:p>
    <w:p w14:paraId="327762C0" w14:textId="77777777" w:rsidR="0056344C" w:rsidRPr="00B62839" w:rsidRDefault="0056344C" w:rsidP="0056344C">
      <w:pPr>
        <w:rPr>
          <w:b/>
          <w:snapToGrid w:val="0"/>
          <w:sz w:val="31"/>
        </w:rPr>
      </w:pPr>
    </w:p>
    <w:p w14:paraId="2914280F" w14:textId="77777777" w:rsidR="0056344C" w:rsidRPr="00B62839" w:rsidRDefault="0056344C" w:rsidP="0056344C">
      <w:pPr>
        <w:rPr>
          <w:bCs/>
          <w:snapToGrid w:val="0"/>
          <w:szCs w:val="24"/>
        </w:rPr>
      </w:pPr>
      <w:r w:rsidRPr="00B62839">
        <w:rPr>
          <w:bCs/>
          <w:snapToGrid w:val="0"/>
          <w:szCs w:val="24"/>
          <w:lang w:val="en-US"/>
        </w:rPr>
        <w:t>Councillor Suthers</w:t>
      </w:r>
    </w:p>
    <w:p w14:paraId="055185CB" w14:textId="77777777" w:rsidR="0056344C" w:rsidRPr="00B62839" w:rsidRDefault="0056344C" w:rsidP="0056344C">
      <w:pPr>
        <w:rPr>
          <w:b/>
          <w:snapToGrid w:val="0"/>
          <w:sz w:val="31"/>
        </w:rPr>
      </w:pPr>
    </w:p>
    <w:p w14:paraId="23867505" w14:textId="77777777" w:rsidR="0056344C" w:rsidRPr="00B62839" w:rsidRDefault="0056344C" w:rsidP="0056344C">
      <w:pPr>
        <w:rPr>
          <w:b/>
          <w:snapToGrid w:val="0"/>
          <w:sz w:val="28"/>
          <w:szCs w:val="28"/>
        </w:rPr>
      </w:pPr>
      <w:r w:rsidRPr="00B62839">
        <w:rPr>
          <w:b/>
          <w:snapToGrid w:val="0"/>
          <w:sz w:val="28"/>
          <w:szCs w:val="28"/>
        </w:rPr>
        <w:t>When is the decision to be taken?</w:t>
      </w:r>
    </w:p>
    <w:p w14:paraId="78440419" w14:textId="77777777" w:rsidR="0056344C" w:rsidRPr="00B62839" w:rsidRDefault="0056344C" w:rsidP="0056344C">
      <w:pPr>
        <w:rPr>
          <w:b/>
          <w:snapToGrid w:val="0"/>
          <w:sz w:val="31"/>
        </w:rPr>
      </w:pPr>
    </w:p>
    <w:p w14:paraId="645E37A1" w14:textId="77777777" w:rsidR="0056344C" w:rsidRPr="00B62839" w:rsidRDefault="0056344C" w:rsidP="0056344C">
      <w:pPr>
        <w:rPr>
          <w:bCs/>
          <w:snapToGrid w:val="0"/>
          <w:szCs w:val="24"/>
        </w:rPr>
      </w:pPr>
      <w:r w:rsidRPr="00B62839">
        <w:rPr>
          <w:bCs/>
          <w:snapToGrid w:val="0"/>
          <w:szCs w:val="24"/>
        </w:rPr>
        <w:t>January 2024</w:t>
      </w:r>
    </w:p>
    <w:p w14:paraId="0D8901C5" w14:textId="77777777" w:rsidR="0056344C" w:rsidRPr="00B62839" w:rsidRDefault="0056344C" w:rsidP="0056344C">
      <w:pPr>
        <w:rPr>
          <w:b/>
          <w:snapToGrid w:val="0"/>
          <w:sz w:val="31"/>
        </w:rPr>
      </w:pPr>
    </w:p>
    <w:p w14:paraId="5C1593B8" w14:textId="77777777" w:rsidR="0056344C" w:rsidRPr="00B62839" w:rsidRDefault="0056344C" w:rsidP="0056344C">
      <w:pPr>
        <w:rPr>
          <w:b/>
          <w:snapToGrid w:val="0"/>
          <w:sz w:val="28"/>
          <w:szCs w:val="28"/>
        </w:rPr>
      </w:pPr>
      <w:r w:rsidRPr="00B62839">
        <w:rPr>
          <w:b/>
          <w:snapToGrid w:val="0"/>
          <w:sz w:val="28"/>
          <w:szCs w:val="28"/>
        </w:rPr>
        <w:t>Who will be consulted and how?</w:t>
      </w:r>
    </w:p>
    <w:p w14:paraId="42D0D9AD" w14:textId="77777777" w:rsidR="0056344C" w:rsidRPr="00B62839" w:rsidRDefault="0056344C" w:rsidP="0056344C">
      <w:pPr>
        <w:rPr>
          <w:b/>
          <w:snapToGrid w:val="0"/>
          <w:sz w:val="31"/>
        </w:rPr>
      </w:pPr>
    </w:p>
    <w:p w14:paraId="613BA7E6" w14:textId="77777777" w:rsidR="0056344C" w:rsidRPr="00B62839" w:rsidRDefault="0056344C" w:rsidP="0056344C">
      <w:pPr>
        <w:rPr>
          <w:bCs/>
          <w:snapToGrid w:val="0"/>
          <w:szCs w:val="24"/>
          <w:lang w:val="en-US"/>
        </w:rPr>
      </w:pPr>
      <w:r w:rsidRPr="00B62839">
        <w:rPr>
          <w:bCs/>
          <w:snapToGrid w:val="0"/>
          <w:szCs w:val="24"/>
          <w:lang w:val="en-US"/>
        </w:rPr>
        <w:t>Cabinet Member for Children</w:t>
      </w:r>
    </w:p>
    <w:p w14:paraId="48A50B87" w14:textId="77777777" w:rsidR="0056344C" w:rsidRPr="00B62839" w:rsidRDefault="0056344C" w:rsidP="0056344C">
      <w:pPr>
        <w:rPr>
          <w:bCs/>
          <w:snapToGrid w:val="0"/>
          <w:szCs w:val="24"/>
          <w:lang w:val="en-US"/>
        </w:rPr>
      </w:pPr>
      <w:r w:rsidRPr="00B62839">
        <w:rPr>
          <w:bCs/>
          <w:snapToGrid w:val="0"/>
          <w:szCs w:val="24"/>
          <w:lang w:val="en-US"/>
        </w:rPr>
        <w:t>Executive Director for Children &amp; Families</w:t>
      </w:r>
    </w:p>
    <w:p w14:paraId="7EB8263C" w14:textId="77777777" w:rsidR="0056344C" w:rsidRPr="00B62839" w:rsidRDefault="0056344C" w:rsidP="0056344C">
      <w:pPr>
        <w:rPr>
          <w:bCs/>
          <w:snapToGrid w:val="0"/>
          <w:szCs w:val="24"/>
          <w:lang w:val="en-US"/>
        </w:rPr>
      </w:pPr>
      <w:r w:rsidRPr="00B62839">
        <w:rPr>
          <w:bCs/>
          <w:snapToGrid w:val="0"/>
          <w:szCs w:val="24"/>
          <w:lang w:val="en-US"/>
        </w:rPr>
        <w:t>Chief Financial Officer</w:t>
      </w:r>
    </w:p>
    <w:p w14:paraId="799FD716" w14:textId="77777777" w:rsidR="0056344C" w:rsidRPr="00B62839" w:rsidRDefault="0056344C" w:rsidP="0056344C">
      <w:pPr>
        <w:rPr>
          <w:bCs/>
          <w:snapToGrid w:val="0"/>
          <w:szCs w:val="24"/>
          <w:lang w:val="en-US"/>
        </w:rPr>
      </w:pPr>
      <w:r w:rsidRPr="00B62839">
        <w:rPr>
          <w:bCs/>
          <w:snapToGrid w:val="0"/>
          <w:szCs w:val="24"/>
          <w:lang w:val="en-US"/>
        </w:rPr>
        <w:t>Chief Legal Officer</w:t>
      </w:r>
    </w:p>
    <w:p w14:paraId="040B5A9C" w14:textId="77777777" w:rsidR="0056344C" w:rsidRPr="00B62839" w:rsidRDefault="0056344C" w:rsidP="0056344C">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429FD0A3" w14:textId="77777777" w:rsidR="0056344C" w:rsidRPr="00B62839" w:rsidRDefault="0056344C" w:rsidP="0056344C">
      <w:pPr>
        <w:rPr>
          <w:b/>
          <w:snapToGrid w:val="0"/>
          <w:sz w:val="31"/>
        </w:rPr>
      </w:pPr>
    </w:p>
    <w:p w14:paraId="0813DF60" w14:textId="77777777" w:rsidR="0056344C" w:rsidRPr="00B62839" w:rsidRDefault="0056344C" w:rsidP="0056344C">
      <w:pPr>
        <w:rPr>
          <w:b/>
          <w:snapToGrid w:val="0"/>
          <w:sz w:val="28"/>
          <w:szCs w:val="28"/>
        </w:rPr>
      </w:pPr>
      <w:r w:rsidRPr="00B62839">
        <w:rPr>
          <w:b/>
          <w:snapToGrid w:val="0"/>
          <w:sz w:val="28"/>
          <w:szCs w:val="28"/>
        </w:rPr>
        <w:t>Supporting documentation:</w:t>
      </w:r>
    </w:p>
    <w:p w14:paraId="7D6D1766" w14:textId="77777777" w:rsidR="0056344C" w:rsidRPr="00B62839" w:rsidRDefault="0056344C" w:rsidP="0056344C">
      <w:pPr>
        <w:rPr>
          <w:b/>
          <w:snapToGrid w:val="0"/>
          <w:sz w:val="31"/>
        </w:rPr>
      </w:pPr>
    </w:p>
    <w:p w14:paraId="5D27A6BA" w14:textId="0DAA4253" w:rsidR="0056344C" w:rsidRPr="00B62839" w:rsidRDefault="0056344C" w:rsidP="0056344C">
      <w:pPr>
        <w:rPr>
          <w:bCs/>
          <w:snapToGrid w:val="0"/>
          <w:szCs w:val="24"/>
          <w:lang w:val="en-US"/>
        </w:rPr>
      </w:pPr>
      <w:r w:rsidRPr="00B62839">
        <w:rPr>
          <w:bCs/>
          <w:snapToGrid w:val="0"/>
          <w:szCs w:val="24"/>
        </w:rPr>
        <w:t>There are no supporting documents for this decision</w:t>
      </w:r>
      <w:r w:rsidR="00BC1A98">
        <w:rPr>
          <w:bCs/>
          <w:snapToGrid w:val="0"/>
          <w:szCs w:val="24"/>
          <w:lang w:val="en-US"/>
        </w:rPr>
        <w:t>.</w:t>
      </w:r>
    </w:p>
    <w:p w14:paraId="55342561" w14:textId="77777777" w:rsidR="0056344C" w:rsidRPr="00B62839" w:rsidRDefault="0056344C" w:rsidP="0056344C">
      <w:pPr>
        <w:rPr>
          <w:b/>
          <w:snapToGrid w:val="0"/>
          <w:sz w:val="31"/>
        </w:rPr>
      </w:pPr>
    </w:p>
    <w:p w14:paraId="4C8AE516" w14:textId="77777777" w:rsidR="0056344C" w:rsidRPr="00B62839" w:rsidRDefault="0056344C" w:rsidP="0056344C">
      <w:pPr>
        <w:rPr>
          <w:b/>
          <w:snapToGrid w:val="0"/>
          <w:sz w:val="28"/>
          <w:szCs w:val="28"/>
        </w:rPr>
      </w:pPr>
      <w:r w:rsidRPr="00B62839">
        <w:rPr>
          <w:b/>
          <w:snapToGrid w:val="0"/>
          <w:sz w:val="28"/>
          <w:szCs w:val="28"/>
        </w:rPr>
        <w:t>How and by when to make representations:</w:t>
      </w:r>
    </w:p>
    <w:p w14:paraId="07835796" w14:textId="77777777" w:rsidR="0056344C" w:rsidRPr="00B62839" w:rsidRDefault="0056344C" w:rsidP="0056344C">
      <w:pPr>
        <w:rPr>
          <w:b/>
          <w:snapToGrid w:val="0"/>
          <w:sz w:val="31"/>
        </w:rPr>
      </w:pPr>
    </w:p>
    <w:p w14:paraId="54C3B9C2" w14:textId="61B47FE2" w:rsidR="0056344C" w:rsidRPr="00B62839" w:rsidRDefault="0056344C" w:rsidP="0056344C">
      <w:pPr>
        <w:rPr>
          <w:bCs/>
          <w:snapToGrid w:val="0"/>
          <w:szCs w:val="24"/>
        </w:rPr>
      </w:pPr>
      <w:r w:rsidRPr="00B62839">
        <w:rPr>
          <w:bCs/>
          <w:snapToGrid w:val="0"/>
          <w:szCs w:val="24"/>
        </w:rPr>
        <w:t xml:space="preserve">Representations should be made to </w:t>
      </w:r>
      <w:r w:rsidR="00BC1A98">
        <w:rPr>
          <w:bCs/>
          <w:snapToGrid w:val="0"/>
          <w:szCs w:val="24"/>
          <w:lang w:val="en-US"/>
        </w:rPr>
        <w:t>Emma Bainbridge</w:t>
      </w:r>
      <w:r w:rsidRPr="00B62839">
        <w:rPr>
          <w:bCs/>
          <w:snapToGrid w:val="0"/>
          <w:szCs w:val="24"/>
        </w:rPr>
        <w:t xml:space="preserve"> before </w:t>
      </w:r>
      <w:r w:rsidR="00BC1A98">
        <w:rPr>
          <w:bCs/>
          <w:snapToGrid w:val="0"/>
          <w:szCs w:val="24"/>
        </w:rPr>
        <w:t>10</w:t>
      </w:r>
      <w:r w:rsidRPr="00B62839">
        <w:rPr>
          <w:bCs/>
          <w:snapToGrid w:val="0"/>
          <w:szCs w:val="24"/>
        </w:rPr>
        <w:t xml:space="preserve"> January 2024.</w:t>
      </w:r>
    </w:p>
    <w:p w14:paraId="73BA1E04" w14:textId="5B71271A" w:rsidR="0056344C" w:rsidRDefault="0056344C" w:rsidP="0056344C">
      <w:pPr>
        <w:rPr>
          <w:bCs/>
          <w:snapToGrid w:val="0"/>
          <w:szCs w:val="24"/>
          <w:lang w:val="en-US"/>
        </w:rPr>
      </w:pPr>
      <w:r w:rsidRPr="00B62839">
        <w:rPr>
          <w:bCs/>
          <w:snapToGrid w:val="0"/>
          <w:szCs w:val="24"/>
        </w:rPr>
        <w:t xml:space="preserve">Tel: </w:t>
      </w:r>
      <w:r w:rsidR="00BC1A98">
        <w:rPr>
          <w:bCs/>
          <w:snapToGrid w:val="0"/>
          <w:szCs w:val="24"/>
        </w:rPr>
        <w:t>01642 444156</w:t>
      </w:r>
    </w:p>
    <w:p w14:paraId="461E77CA" w14:textId="7F97E197" w:rsidR="0056344C" w:rsidRPr="00B62839" w:rsidRDefault="0056344C" w:rsidP="0056344C">
      <w:pPr>
        <w:rPr>
          <w:bCs/>
          <w:snapToGrid w:val="0"/>
          <w:szCs w:val="24"/>
        </w:rPr>
      </w:pPr>
      <w:r>
        <w:rPr>
          <w:bCs/>
          <w:snapToGrid w:val="0"/>
          <w:szCs w:val="24"/>
          <w:lang w:val="en-US"/>
        </w:rPr>
        <w:t xml:space="preserve">Email: </w:t>
      </w:r>
      <w:r w:rsidR="00BC1A98">
        <w:rPr>
          <w:bCs/>
          <w:snapToGrid w:val="0"/>
          <w:szCs w:val="24"/>
          <w:lang w:val="en-US"/>
        </w:rPr>
        <w:t>emma.bainbridge@redcar-cleveland.gov.uk</w:t>
      </w:r>
    </w:p>
    <w:p w14:paraId="19E64F6F" w14:textId="77777777" w:rsidR="0056344C" w:rsidRPr="00B62839" w:rsidRDefault="0056344C" w:rsidP="0056344C">
      <w:pPr>
        <w:rPr>
          <w:b/>
          <w:snapToGrid w:val="0"/>
          <w:sz w:val="31"/>
        </w:rPr>
      </w:pPr>
    </w:p>
    <w:p w14:paraId="33822101" w14:textId="51258593" w:rsidR="0056344C" w:rsidRPr="00B62839" w:rsidRDefault="0056344C" w:rsidP="0056344C">
      <w:pPr>
        <w:rPr>
          <w:bCs/>
          <w:snapToGrid w:val="0"/>
          <w:szCs w:val="24"/>
        </w:rPr>
      </w:pPr>
      <w:r w:rsidRPr="00B62839">
        <w:rPr>
          <w:bCs/>
          <w:snapToGrid w:val="0"/>
          <w:szCs w:val="24"/>
        </w:rPr>
        <w:t xml:space="preserve">First published in Forward Plan on </w:t>
      </w:r>
      <w:r w:rsidR="00BC1A98">
        <w:rPr>
          <w:bCs/>
          <w:snapToGrid w:val="0"/>
          <w:szCs w:val="24"/>
        </w:rPr>
        <w:t>13</w:t>
      </w:r>
      <w:r w:rsidRPr="00B62839">
        <w:rPr>
          <w:bCs/>
          <w:snapToGrid w:val="0"/>
          <w:szCs w:val="24"/>
        </w:rPr>
        <w:t xml:space="preserve"> December 2023</w:t>
      </w:r>
    </w:p>
    <w:p w14:paraId="2238E860" w14:textId="77777777" w:rsidR="0056344C" w:rsidRPr="00B62839" w:rsidRDefault="0056344C" w:rsidP="0056344C">
      <w:pPr>
        <w:rPr>
          <w:b/>
          <w:snapToGrid w:val="0"/>
          <w:sz w:val="31"/>
        </w:rPr>
      </w:pPr>
    </w:p>
    <w:p w14:paraId="7C376983" w14:textId="6EE4888B" w:rsidR="0056344C" w:rsidRPr="00B62839" w:rsidRDefault="0056344C" w:rsidP="0056344C">
      <w:pPr>
        <w:rPr>
          <w:b/>
          <w:snapToGrid w:val="0"/>
          <w:sz w:val="31"/>
        </w:rPr>
      </w:pPr>
      <w:r w:rsidRPr="00B62839">
        <w:rPr>
          <w:b/>
          <w:snapToGrid w:val="0"/>
          <w:sz w:val="31"/>
        </w:rPr>
        <w:t>Following the Making of the decision, the decision form will be published here:</w:t>
      </w:r>
    </w:p>
    <w:p w14:paraId="3C08A4A3" w14:textId="77777777" w:rsidR="006E22C2" w:rsidRDefault="006E22C2" w:rsidP="0056344C">
      <w:pPr>
        <w:rPr>
          <w:b/>
          <w:snapToGrid w:val="0"/>
          <w:sz w:val="31"/>
        </w:rPr>
      </w:pPr>
    </w:p>
    <w:p w14:paraId="74D7C118" w14:textId="5DABDB5A" w:rsidR="0056344C" w:rsidRPr="006E22C2" w:rsidRDefault="006E22C2" w:rsidP="0056344C">
      <w:pPr>
        <w:rPr>
          <w:bCs/>
          <w:snapToGrid w:val="0"/>
          <w:szCs w:val="24"/>
        </w:rPr>
      </w:pPr>
      <w:r w:rsidRPr="006E22C2">
        <w:rPr>
          <w:bCs/>
          <w:snapToGrid w:val="0"/>
          <w:szCs w:val="24"/>
        </w:rPr>
        <w:t>Did not progress</w:t>
      </w:r>
      <w:r>
        <w:rPr>
          <w:bCs/>
          <w:snapToGrid w:val="0"/>
          <w:szCs w:val="24"/>
        </w:rPr>
        <w:t xml:space="preserve"> as spend was under £250k</w:t>
      </w:r>
      <w:r w:rsidR="0056344C" w:rsidRPr="006E22C2">
        <w:rPr>
          <w:bCs/>
          <w:snapToGrid w:val="0"/>
          <w:szCs w:val="24"/>
        </w:rPr>
        <w:br w:type="page"/>
      </w:r>
    </w:p>
    <w:p w14:paraId="2EA1A180" w14:textId="09489111" w:rsidR="00A35973" w:rsidRPr="00B62839" w:rsidRDefault="00A35973" w:rsidP="00A35973">
      <w:pPr>
        <w:rPr>
          <w:b/>
          <w:bCs/>
          <w:snapToGrid w:val="0"/>
          <w:sz w:val="28"/>
          <w:szCs w:val="28"/>
          <w:lang w:val="en-US"/>
        </w:rPr>
      </w:pPr>
      <w:bookmarkStart w:id="15" w:name="_Hlk155873533"/>
      <w:r w:rsidRPr="00B62839">
        <w:rPr>
          <w:b/>
          <w:snapToGrid w:val="0"/>
          <w:sz w:val="28"/>
          <w:szCs w:val="28"/>
        </w:rPr>
        <w:t>DECISION: CDD004</w:t>
      </w:r>
      <w:r>
        <w:rPr>
          <w:b/>
          <w:snapToGrid w:val="0"/>
          <w:sz w:val="28"/>
          <w:szCs w:val="28"/>
        </w:rPr>
        <w:t>8</w:t>
      </w:r>
      <w:r w:rsidRPr="00B62839">
        <w:rPr>
          <w:b/>
          <w:snapToGrid w:val="0"/>
          <w:sz w:val="28"/>
          <w:szCs w:val="28"/>
        </w:rPr>
        <w:t xml:space="preserve"> </w:t>
      </w:r>
      <w:r w:rsidRPr="00A35973">
        <w:rPr>
          <w:b/>
          <w:snapToGrid w:val="0"/>
          <w:sz w:val="28"/>
          <w:szCs w:val="28"/>
        </w:rPr>
        <w:t>South Tees Accommodation and Support Services Framework - Commence a procurement process</w:t>
      </w:r>
    </w:p>
    <w:p w14:paraId="41553A37" w14:textId="77777777" w:rsidR="00A35973" w:rsidRDefault="00A35973" w:rsidP="00A35973">
      <w:pPr>
        <w:rPr>
          <w:b/>
          <w:snapToGrid w:val="0"/>
          <w:sz w:val="28"/>
          <w:szCs w:val="28"/>
        </w:rPr>
      </w:pPr>
    </w:p>
    <w:p w14:paraId="09BD7861" w14:textId="3FF1FBCA" w:rsidR="00A35973" w:rsidRPr="00B62839" w:rsidRDefault="00A35973" w:rsidP="00A35973">
      <w:pPr>
        <w:rPr>
          <w:b/>
          <w:snapToGrid w:val="0"/>
          <w:sz w:val="28"/>
          <w:szCs w:val="28"/>
        </w:rPr>
      </w:pPr>
      <w:r w:rsidRPr="00B62839">
        <w:rPr>
          <w:b/>
          <w:snapToGrid w:val="0"/>
          <w:sz w:val="28"/>
          <w:szCs w:val="28"/>
        </w:rPr>
        <w:t xml:space="preserve">Nature of the decision: </w:t>
      </w:r>
    </w:p>
    <w:p w14:paraId="44BFE2A7" w14:textId="77777777" w:rsidR="00A35973" w:rsidRDefault="00A35973" w:rsidP="00A35973">
      <w:pPr>
        <w:rPr>
          <w:b/>
          <w:snapToGrid w:val="0"/>
          <w:sz w:val="31"/>
        </w:rPr>
      </w:pPr>
    </w:p>
    <w:p w14:paraId="572F9B38" w14:textId="57A2B092" w:rsidR="00A35973" w:rsidRDefault="00A35973" w:rsidP="00A35973">
      <w:pPr>
        <w:rPr>
          <w:bCs/>
          <w:snapToGrid w:val="0"/>
          <w:szCs w:val="24"/>
        </w:rPr>
      </w:pPr>
      <w:r w:rsidRPr="00A35973">
        <w:rPr>
          <w:bCs/>
          <w:snapToGrid w:val="0"/>
          <w:szCs w:val="24"/>
        </w:rPr>
        <w:t>Approval is required to commence a procurement process for an acco</w:t>
      </w:r>
      <w:r>
        <w:rPr>
          <w:bCs/>
          <w:snapToGrid w:val="0"/>
          <w:szCs w:val="24"/>
        </w:rPr>
        <w:t>m</w:t>
      </w:r>
      <w:r w:rsidRPr="00A35973">
        <w:rPr>
          <w:bCs/>
          <w:snapToGrid w:val="0"/>
          <w:szCs w:val="24"/>
        </w:rPr>
        <w:t>modation framework for children in our care in collaboration with Middlesbrough Council</w:t>
      </w:r>
      <w:r>
        <w:rPr>
          <w:bCs/>
          <w:snapToGrid w:val="0"/>
          <w:szCs w:val="24"/>
        </w:rPr>
        <w:t>.</w:t>
      </w:r>
    </w:p>
    <w:p w14:paraId="5A2DFEBC" w14:textId="77777777" w:rsidR="00A35973" w:rsidRPr="00B62839" w:rsidRDefault="00A35973" w:rsidP="00A35973">
      <w:pPr>
        <w:rPr>
          <w:b/>
          <w:snapToGrid w:val="0"/>
          <w:sz w:val="31"/>
        </w:rPr>
      </w:pPr>
    </w:p>
    <w:p w14:paraId="5862A0E3" w14:textId="77777777" w:rsidR="00A35973" w:rsidRPr="00B62839" w:rsidRDefault="00A35973" w:rsidP="00A35973">
      <w:pPr>
        <w:rPr>
          <w:b/>
          <w:snapToGrid w:val="0"/>
          <w:sz w:val="28"/>
          <w:szCs w:val="28"/>
        </w:rPr>
      </w:pPr>
      <w:r w:rsidRPr="00B62839">
        <w:rPr>
          <w:b/>
          <w:snapToGrid w:val="0"/>
          <w:sz w:val="28"/>
          <w:szCs w:val="28"/>
        </w:rPr>
        <w:t>Who will make the decision?</w:t>
      </w:r>
    </w:p>
    <w:p w14:paraId="5AC313BB" w14:textId="77777777" w:rsidR="00A35973" w:rsidRPr="00B62839" w:rsidRDefault="00A35973" w:rsidP="00A35973">
      <w:pPr>
        <w:rPr>
          <w:b/>
          <w:snapToGrid w:val="0"/>
          <w:sz w:val="31"/>
        </w:rPr>
      </w:pPr>
    </w:p>
    <w:p w14:paraId="08D8E306" w14:textId="77777777" w:rsidR="00A35973" w:rsidRPr="00B62839" w:rsidRDefault="00A35973" w:rsidP="00A35973">
      <w:pPr>
        <w:rPr>
          <w:bCs/>
          <w:snapToGrid w:val="0"/>
          <w:szCs w:val="24"/>
        </w:rPr>
      </w:pPr>
      <w:r w:rsidRPr="00B62839">
        <w:rPr>
          <w:bCs/>
          <w:snapToGrid w:val="0"/>
          <w:szCs w:val="24"/>
          <w:lang w:val="en-US"/>
        </w:rPr>
        <w:t>Councillor Suthers</w:t>
      </w:r>
    </w:p>
    <w:p w14:paraId="038A1ADA" w14:textId="77777777" w:rsidR="00A35973" w:rsidRPr="00B62839" w:rsidRDefault="00A35973" w:rsidP="00A35973">
      <w:pPr>
        <w:rPr>
          <w:b/>
          <w:snapToGrid w:val="0"/>
          <w:sz w:val="31"/>
        </w:rPr>
      </w:pPr>
    </w:p>
    <w:p w14:paraId="6434BD1D" w14:textId="77777777" w:rsidR="00A35973" w:rsidRPr="00B62839" w:rsidRDefault="00A35973" w:rsidP="00A35973">
      <w:pPr>
        <w:rPr>
          <w:b/>
          <w:snapToGrid w:val="0"/>
          <w:sz w:val="28"/>
          <w:szCs w:val="28"/>
        </w:rPr>
      </w:pPr>
      <w:r w:rsidRPr="00B62839">
        <w:rPr>
          <w:b/>
          <w:snapToGrid w:val="0"/>
          <w:sz w:val="28"/>
          <w:szCs w:val="28"/>
        </w:rPr>
        <w:t>When is the decision to be taken?</w:t>
      </w:r>
    </w:p>
    <w:p w14:paraId="5647E9E9" w14:textId="77777777" w:rsidR="00A35973" w:rsidRPr="00B62839" w:rsidRDefault="00A35973" w:rsidP="00A35973">
      <w:pPr>
        <w:rPr>
          <w:b/>
          <w:snapToGrid w:val="0"/>
          <w:sz w:val="31"/>
        </w:rPr>
      </w:pPr>
    </w:p>
    <w:p w14:paraId="1FE56A76" w14:textId="77777777" w:rsidR="00A35973" w:rsidRPr="00B62839" w:rsidRDefault="00A35973" w:rsidP="00A35973">
      <w:pPr>
        <w:rPr>
          <w:bCs/>
          <w:snapToGrid w:val="0"/>
          <w:szCs w:val="24"/>
        </w:rPr>
      </w:pPr>
      <w:r w:rsidRPr="00B62839">
        <w:rPr>
          <w:bCs/>
          <w:snapToGrid w:val="0"/>
          <w:szCs w:val="24"/>
        </w:rPr>
        <w:t>January 2024</w:t>
      </w:r>
    </w:p>
    <w:p w14:paraId="3F31EA0A" w14:textId="77777777" w:rsidR="00A35973" w:rsidRPr="00B62839" w:rsidRDefault="00A35973" w:rsidP="00A35973">
      <w:pPr>
        <w:rPr>
          <w:b/>
          <w:snapToGrid w:val="0"/>
          <w:sz w:val="31"/>
        </w:rPr>
      </w:pPr>
    </w:p>
    <w:p w14:paraId="78EC4BCF" w14:textId="77777777" w:rsidR="00A35973" w:rsidRPr="00B62839" w:rsidRDefault="00A35973" w:rsidP="00A35973">
      <w:pPr>
        <w:rPr>
          <w:b/>
          <w:snapToGrid w:val="0"/>
          <w:sz w:val="28"/>
          <w:szCs w:val="28"/>
        </w:rPr>
      </w:pPr>
      <w:r w:rsidRPr="00B62839">
        <w:rPr>
          <w:b/>
          <w:snapToGrid w:val="0"/>
          <w:sz w:val="28"/>
          <w:szCs w:val="28"/>
        </w:rPr>
        <w:t>Who will be consulted and how?</w:t>
      </w:r>
    </w:p>
    <w:p w14:paraId="1C253DA9" w14:textId="77777777" w:rsidR="00A35973" w:rsidRPr="00B62839" w:rsidRDefault="00A35973" w:rsidP="00A35973">
      <w:pPr>
        <w:rPr>
          <w:b/>
          <w:snapToGrid w:val="0"/>
          <w:sz w:val="31"/>
        </w:rPr>
      </w:pPr>
    </w:p>
    <w:p w14:paraId="5BBB40CD" w14:textId="77777777" w:rsidR="00A35973" w:rsidRPr="00B62839" w:rsidRDefault="00A35973" w:rsidP="00A35973">
      <w:pPr>
        <w:rPr>
          <w:bCs/>
          <w:snapToGrid w:val="0"/>
          <w:szCs w:val="24"/>
          <w:lang w:val="en-US"/>
        </w:rPr>
      </w:pPr>
      <w:r w:rsidRPr="00B62839">
        <w:rPr>
          <w:bCs/>
          <w:snapToGrid w:val="0"/>
          <w:szCs w:val="24"/>
          <w:lang w:val="en-US"/>
        </w:rPr>
        <w:t>Cabinet Member for Children</w:t>
      </w:r>
    </w:p>
    <w:p w14:paraId="39B1F275" w14:textId="77777777" w:rsidR="00A35973" w:rsidRPr="00B62839" w:rsidRDefault="00A35973" w:rsidP="00A35973">
      <w:pPr>
        <w:rPr>
          <w:bCs/>
          <w:snapToGrid w:val="0"/>
          <w:szCs w:val="24"/>
          <w:lang w:val="en-US"/>
        </w:rPr>
      </w:pPr>
      <w:r w:rsidRPr="00B62839">
        <w:rPr>
          <w:bCs/>
          <w:snapToGrid w:val="0"/>
          <w:szCs w:val="24"/>
          <w:lang w:val="en-US"/>
        </w:rPr>
        <w:t>Executive Director for Children &amp; Families</w:t>
      </w:r>
    </w:p>
    <w:p w14:paraId="7AAF4140" w14:textId="77777777" w:rsidR="00A35973" w:rsidRPr="00B62839" w:rsidRDefault="00A35973" w:rsidP="00A35973">
      <w:pPr>
        <w:rPr>
          <w:bCs/>
          <w:snapToGrid w:val="0"/>
          <w:szCs w:val="24"/>
          <w:lang w:val="en-US"/>
        </w:rPr>
      </w:pPr>
      <w:r w:rsidRPr="00B62839">
        <w:rPr>
          <w:bCs/>
          <w:snapToGrid w:val="0"/>
          <w:szCs w:val="24"/>
          <w:lang w:val="en-US"/>
        </w:rPr>
        <w:t>Chief Financial Officer</w:t>
      </w:r>
    </w:p>
    <w:p w14:paraId="306730C8" w14:textId="77777777" w:rsidR="00A35973" w:rsidRPr="00B62839" w:rsidRDefault="00A35973" w:rsidP="00A35973">
      <w:pPr>
        <w:rPr>
          <w:bCs/>
          <w:snapToGrid w:val="0"/>
          <w:szCs w:val="24"/>
          <w:lang w:val="en-US"/>
        </w:rPr>
      </w:pPr>
      <w:r w:rsidRPr="00B62839">
        <w:rPr>
          <w:bCs/>
          <w:snapToGrid w:val="0"/>
          <w:szCs w:val="24"/>
          <w:lang w:val="en-US"/>
        </w:rPr>
        <w:t>Chief Legal Officer</w:t>
      </w:r>
    </w:p>
    <w:p w14:paraId="01C73E4E" w14:textId="77777777" w:rsidR="00A35973" w:rsidRPr="00B62839" w:rsidRDefault="00A35973" w:rsidP="00A35973">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53ADDB0D" w14:textId="77777777" w:rsidR="00A35973" w:rsidRPr="00B62839" w:rsidRDefault="00A35973" w:rsidP="00A35973">
      <w:pPr>
        <w:rPr>
          <w:b/>
          <w:snapToGrid w:val="0"/>
          <w:sz w:val="31"/>
        </w:rPr>
      </w:pPr>
    </w:p>
    <w:p w14:paraId="4FB95BB7" w14:textId="77777777" w:rsidR="00A35973" w:rsidRPr="00B62839" w:rsidRDefault="00A35973" w:rsidP="00A35973">
      <w:pPr>
        <w:rPr>
          <w:b/>
          <w:snapToGrid w:val="0"/>
          <w:sz w:val="28"/>
          <w:szCs w:val="28"/>
        </w:rPr>
      </w:pPr>
      <w:r w:rsidRPr="00B62839">
        <w:rPr>
          <w:b/>
          <w:snapToGrid w:val="0"/>
          <w:sz w:val="28"/>
          <w:szCs w:val="28"/>
        </w:rPr>
        <w:t>Supporting documentation:</w:t>
      </w:r>
    </w:p>
    <w:p w14:paraId="15004BBB" w14:textId="77777777" w:rsidR="00A35973" w:rsidRPr="00B62839" w:rsidRDefault="00A35973" w:rsidP="00A35973">
      <w:pPr>
        <w:rPr>
          <w:b/>
          <w:snapToGrid w:val="0"/>
          <w:sz w:val="31"/>
        </w:rPr>
      </w:pPr>
    </w:p>
    <w:p w14:paraId="47660D04" w14:textId="77777777" w:rsidR="00A35973" w:rsidRPr="00B62839" w:rsidRDefault="00A35973" w:rsidP="00A35973">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310E2241" w14:textId="77777777" w:rsidR="00A35973" w:rsidRPr="00B62839" w:rsidRDefault="00A35973" w:rsidP="00A35973">
      <w:pPr>
        <w:rPr>
          <w:b/>
          <w:snapToGrid w:val="0"/>
          <w:sz w:val="31"/>
        </w:rPr>
      </w:pPr>
    </w:p>
    <w:p w14:paraId="0644DC40" w14:textId="77777777" w:rsidR="00A35973" w:rsidRPr="00B62839" w:rsidRDefault="00A35973" w:rsidP="00A35973">
      <w:pPr>
        <w:rPr>
          <w:b/>
          <w:snapToGrid w:val="0"/>
          <w:sz w:val="28"/>
          <w:szCs w:val="28"/>
        </w:rPr>
      </w:pPr>
      <w:r w:rsidRPr="00B62839">
        <w:rPr>
          <w:b/>
          <w:snapToGrid w:val="0"/>
          <w:sz w:val="28"/>
          <w:szCs w:val="28"/>
        </w:rPr>
        <w:t>How and by when to make representations:</w:t>
      </w:r>
    </w:p>
    <w:p w14:paraId="1AC2456A" w14:textId="77777777" w:rsidR="00A35973" w:rsidRPr="00B62839" w:rsidRDefault="00A35973" w:rsidP="00A35973">
      <w:pPr>
        <w:rPr>
          <w:b/>
          <w:snapToGrid w:val="0"/>
          <w:sz w:val="31"/>
        </w:rPr>
      </w:pPr>
    </w:p>
    <w:p w14:paraId="29EDB5E5" w14:textId="77777777" w:rsidR="00A35973" w:rsidRPr="00B62839" w:rsidRDefault="00A35973" w:rsidP="00A35973">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10</w:t>
      </w:r>
      <w:r w:rsidRPr="00B62839">
        <w:rPr>
          <w:bCs/>
          <w:snapToGrid w:val="0"/>
          <w:szCs w:val="24"/>
        </w:rPr>
        <w:t xml:space="preserve"> January 2024.</w:t>
      </w:r>
    </w:p>
    <w:p w14:paraId="1F67E97C" w14:textId="77777777" w:rsidR="00A35973" w:rsidRDefault="00A35973" w:rsidP="00A35973">
      <w:pPr>
        <w:rPr>
          <w:bCs/>
          <w:snapToGrid w:val="0"/>
          <w:szCs w:val="24"/>
          <w:lang w:val="en-US"/>
        </w:rPr>
      </w:pPr>
      <w:r w:rsidRPr="00B62839">
        <w:rPr>
          <w:bCs/>
          <w:snapToGrid w:val="0"/>
          <w:szCs w:val="24"/>
        </w:rPr>
        <w:t xml:space="preserve">Tel: </w:t>
      </w:r>
      <w:r>
        <w:rPr>
          <w:bCs/>
          <w:snapToGrid w:val="0"/>
          <w:szCs w:val="24"/>
        </w:rPr>
        <w:t>01642 444156</w:t>
      </w:r>
    </w:p>
    <w:p w14:paraId="707504F9" w14:textId="77777777" w:rsidR="00A35973" w:rsidRPr="00B62839" w:rsidRDefault="00A35973" w:rsidP="00A35973">
      <w:pPr>
        <w:rPr>
          <w:bCs/>
          <w:snapToGrid w:val="0"/>
          <w:szCs w:val="24"/>
        </w:rPr>
      </w:pPr>
      <w:r>
        <w:rPr>
          <w:bCs/>
          <w:snapToGrid w:val="0"/>
          <w:szCs w:val="24"/>
          <w:lang w:val="en-US"/>
        </w:rPr>
        <w:t>Email: emma.bainbridge@redcar-cleveland.gov.uk</w:t>
      </w:r>
    </w:p>
    <w:p w14:paraId="544CB6DF" w14:textId="77777777" w:rsidR="00A35973" w:rsidRPr="00B62839" w:rsidRDefault="00A35973" w:rsidP="00A35973">
      <w:pPr>
        <w:rPr>
          <w:b/>
          <w:snapToGrid w:val="0"/>
          <w:sz w:val="31"/>
        </w:rPr>
      </w:pPr>
    </w:p>
    <w:p w14:paraId="1E1070F1" w14:textId="77777777" w:rsidR="00A35973" w:rsidRPr="00B62839" w:rsidRDefault="00A35973" w:rsidP="00A35973">
      <w:pPr>
        <w:rPr>
          <w:bCs/>
          <w:snapToGrid w:val="0"/>
          <w:szCs w:val="24"/>
        </w:rPr>
      </w:pPr>
      <w:r w:rsidRPr="00B62839">
        <w:rPr>
          <w:bCs/>
          <w:snapToGrid w:val="0"/>
          <w:szCs w:val="24"/>
        </w:rPr>
        <w:t xml:space="preserve">First published in Forward Plan on </w:t>
      </w:r>
      <w:r>
        <w:rPr>
          <w:bCs/>
          <w:snapToGrid w:val="0"/>
          <w:szCs w:val="24"/>
        </w:rPr>
        <w:t>13</w:t>
      </w:r>
      <w:r w:rsidRPr="00B62839">
        <w:rPr>
          <w:bCs/>
          <w:snapToGrid w:val="0"/>
          <w:szCs w:val="24"/>
        </w:rPr>
        <w:t xml:space="preserve"> December 2023</w:t>
      </w:r>
    </w:p>
    <w:p w14:paraId="77C97E8D" w14:textId="77777777" w:rsidR="00A35973" w:rsidRPr="00B62839" w:rsidRDefault="00A35973" w:rsidP="00A35973">
      <w:pPr>
        <w:rPr>
          <w:b/>
          <w:snapToGrid w:val="0"/>
          <w:sz w:val="31"/>
        </w:rPr>
      </w:pPr>
    </w:p>
    <w:p w14:paraId="0808DF7C" w14:textId="250AFB91" w:rsidR="00A35973" w:rsidRPr="00B62839" w:rsidRDefault="00A35973" w:rsidP="00A35973">
      <w:pPr>
        <w:rPr>
          <w:b/>
          <w:snapToGrid w:val="0"/>
          <w:sz w:val="31"/>
        </w:rPr>
      </w:pPr>
      <w:r w:rsidRPr="00B62839">
        <w:rPr>
          <w:b/>
          <w:snapToGrid w:val="0"/>
          <w:sz w:val="31"/>
        </w:rPr>
        <w:t>Following the Making of the decision, the decision form will be published here:</w:t>
      </w:r>
    </w:p>
    <w:p w14:paraId="09ED864C" w14:textId="77777777" w:rsidR="006E22C2" w:rsidRDefault="006E22C2" w:rsidP="00A35973">
      <w:pPr>
        <w:rPr>
          <w:b/>
          <w:snapToGrid w:val="0"/>
          <w:sz w:val="31"/>
        </w:rPr>
      </w:pPr>
    </w:p>
    <w:p w14:paraId="5772600D" w14:textId="716866F3" w:rsidR="00A35973" w:rsidRDefault="006E22C2" w:rsidP="00A35973">
      <w:pPr>
        <w:rPr>
          <w:b/>
          <w:snapToGrid w:val="0"/>
          <w:sz w:val="31"/>
        </w:rPr>
      </w:pPr>
      <w:r>
        <w:rPr>
          <w:bCs/>
          <w:snapToGrid w:val="0"/>
          <w:szCs w:val="24"/>
        </w:rPr>
        <w:t>Did not progress.</w:t>
      </w:r>
      <w:r w:rsidR="00A35973">
        <w:rPr>
          <w:b/>
          <w:snapToGrid w:val="0"/>
          <w:sz w:val="31"/>
        </w:rPr>
        <w:br w:type="page"/>
      </w:r>
    </w:p>
    <w:bookmarkEnd w:id="15"/>
    <w:p w14:paraId="0F6CCA25" w14:textId="65893CC6" w:rsidR="00A35973" w:rsidRDefault="00A35973">
      <w:pPr>
        <w:rPr>
          <w:b/>
          <w:snapToGrid w:val="0"/>
          <w:sz w:val="31"/>
        </w:rPr>
      </w:pPr>
    </w:p>
    <w:p w14:paraId="4D167112" w14:textId="4FD5C71F" w:rsidR="0013345B" w:rsidRPr="00B62839" w:rsidRDefault="0013345B" w:rsidP="0013345B">
      <w:pPr>
        <w:rPr>
          <w:b/>
          <w:bCs/>
          <w:snapToGrid w:val="0"/>
          <w:sz w:val="28"/>
          <w:szCs w:val="28"/>
          <w:lang w:val="en-US"/>
        </w:rPr>
      </w:pPr>
      <w:bookmarkStart w:id="16" w:name="_Hlk159491253"/>
      <w:r w:rsidRPr="00B62839">
        <w:rPr>
          <w:b/>
          <w:snapToGrid w:val="0"/>
          <w:sz w:val="28"/>
          <w:szCs w:val="28"/>
        </w:rPr>
        <w:t>DECISION: CDD004</w:t>
      </w:r>
      <w:r>
        <w:rPr>
          <w:b/>
          <w:snapToGrid w:val="0"/>
          <w:sz w:val="28"/>
          <w:szCs w:val="28"/>
        </w:rPr>
        <w:t>9</w:t>
      </w:r>
      <w:r w:rsidRPr="00B62839">
        <w:rPr>
          <w:b/>
          <w:snapToGrid w:val="0"/>
          <w:sz w:val="28"/>
          <w:szCs w:val="28"/>
        </w:rPr>
        <w:t xml:space="preserve"> </w:t>
      </w:r>
      <w:r w:rsidRPr="0013345B">
        <w:rPr>
          <w:b/>
          <w:snapToGrid w:val="0"/>
          <w:sz w:val="28"/>
          <w:szCs w:val="28"/>
        </w:rPr>
        <w:t>Accom</w:t>
      </w:r>
      <w:r>
        <w:rPr>
          <w:b/>
          <w:snapToGrid w:val="0"/>
          <w:sz w:val="28"/>
          <w:szCs w:val="28"/>
        </w:rPr>
        <w:t>m</w:t>
      </w:r>
      <w:r w:rsidRPr="0013345B">
        <w:rPr>
          <w:b/>
          <w:snapToGrid w:val="0"/>
          <w:sz w:val="28"/>
          <w:szCs w:val="28"/>
        </w:rPr>
        <w:t>odation and Support Services for Children in our Care and care leavers</w:t>
      </w:r>
    </w:p>
    <w:p w14:paraId="70FC9ACD" w14:textId="77777777" w:rsidR="0013345B" w:rsidRDefault="0013345B" w:rsidP="0013345B">
      <w:pPr>
        <w:rPr>
          <w:b/>
          <w:snapToGrid w:val="0"/>
          <w:sz w:val="28"/>
          <w:szCs w:val="28"/>
        </w:rPr>
      </w:pPr>
    </w:p>
    <w:p w14:paraId="25CB8D74" w14:textId="77777777" w:rsidR="0013345B" w:rsidRPr="00B62839" w:rsidRDefault="0013345B" w:rsidP="0013345B">
      <w:pPr>
        <w:rPr>
          <w:b/>
          <w:snapToGrid w:val="0"/>
          <w:sz w:val="28"/>
          <w:szCs w:val="28"/>
        </w:rPr>
      </w:pPr>
      <w:r w:rsidRPr="00B62839">
        <w:rPr>
          <w:b/>
          <w:snapToGrid w:val="0"/>
          <w:sz w:val="28"/>
          <w:szCs w:val="28"/>
        </w:rPr>
        <w:t xml:space="preserve">Nature of the decision: </w:t>
      </w:r>
    </w:p>
    <w:p w14:paraId="0CFE7309" w14:textId="77777777" w:rsidR="0013345B" w:rsidRDefault="0013345B" w:rsidP="0013345B">
      <w:pPr>
        <w:rPr>
          <w:b/>
          <w:snapToGrid w:val="0"/>
          <w:sz w:val="31"/>
        </w:rPr>
      </w:pPr>
    </w:p>
    <w:p w14:paraId="6119F3CA" w14:textId="3F8D753C" w:rsidR="0013345B" w:rsidRDefault="0013345B" w:rsidP="0013345B">
      <w:pPr>
        <w:rPr>
          <w:bCs/>
          <w:snapToGrid w:val="0"/>
          <w:szCs w:val="24"/>
        </w:rPr>
      </w:pPr>
      <w:r w:rsidRPr="0013345B">
        <w:rPr>
          <w:bCs/>
          <w:snapToGrid w:val="0"/>
          <w:szCs w:val="24"/>
        </w:rPr>
        <w:t>Approval is required to enter into an agreement with external providers for the delivery of accom</w:t>
      </w:r>
      <w:r>
        <w:rPr>
          <w:bCs/>
          <w:snapToGrid w:val="0"/>
          <w:szCs w:val="24"/>
        </w:rPr>
        <w:t>m</w:t>
      </w:r>
      <w:r w:rsidRPr="0013345B">
        <w:rPr>
          <w:bCs/>
          <w:snapToGrid w:val="0"/>
          <w:szCs w:val="24"/>
        </w:rPr>
        <w:t>odation and support services.</w:t>
      </w:r>
    </w:p>
    <w:p w14:paraId="5555283C" w14:textId="77777777" w:rsidR="0013345B" w:rsidRPr="00B62839" w:rsidRDefault="0013345B" w:rsidP="0013345B">
      <w:pPr>
        <w:rPr>
          <w:b/>
          <w:snapToGrid w:val="0"/>
          <w:sz w:val="31"/>
        </w:rPr>
      </w:pPr>
    </w:p>
    <w:p w14:paraId="3BAA773B" w14:textId="77777777" w:rsidR="0013345B" w:rsidRPr="00B62839" w:rsidRDefault="0013345B" w:rsidP="0013345B">
      <w:pPr>
        <w:rPr>
          <w:b/>
          <w:snapToGrid w:val="0"/>
          <w:sz w:val="28"/>
          <w:szCs w:val="28"/>
        </w:rPr>
      </w:pPr>
      <w:r w:rsidRPr="00B62839">
        <w:rPr>
          <w:b/>
          <w:snapToGrid w:val="0"/>
          <w:sz w:val="28"/>
          <w:szCs w:val="28"/>
        </w:rPr>
        <w:t>Who will make the decision?</w:t>
      </w:r>
    </w:p>
    <w:p w14:paraId="15ACED06" w14:textId="77777777" w:rsidR="0013345B" w:rsidRPr="00B62839" w:rsidRDefault="0013345B" w:rsidP="0013345B">
      <w:pPr>
        <w:rPr>
          <w:b/>
          <w:snapToGrid w:val="0"/>
          <w:sz w:val="31"/>
        </w:rPr>
      </w:pPr>
    </w:p>
    <w:p w14:paraId="260DC9CF" w14:textId="77777777" w:rsidR="0013345B" w:rsidRPr="00B62839" w:rsidRDefault="0013345B" w:rsidP="0013345B">
      <w:pPr>
        <w:rPr>
          <w:bCs/>
          <w:snapToGrid w:val="0"/>
          <w:szCs w:val="24"/>
        </w:rPr>
      </w:pPr>
      <w:r w:rsidRPr="00B62839">
        <w:rPr>
          <w:bCs/>
          <w:snapToGrid w:val="0"/>
          <w:szCs w:val="24"/>
          <w:lang w:val="en-US"/>
        </w:rPr>
        <w:t>Councillor Suthers</w:t>
      </w:r>
    </w:p>
    <w:p w14:paraId="7A03E0BD" w14:textId="77777777" w:rsidR="0013345B" w:rsidRPr="00B62839" w:rsidRDefault="0013345B" w:rsidP="0013345B">
      <w:pPr>
        <w:rPr>
          <w:b/>
          <w:snapToGrid w:val="0"/>
          <w:sz w:val="31"/>
        </w:rPr>
      </w:pPr>
    </w:p>
    <w:p w14:paraId="01D1AB00" w14:textId="77777777" w:rsidR="0013345B" w:rsidRPr="00B62839" w:rsidRDefault="0013345B" w:rsidP="0013345B">
      <w:pPr>
        <w:rPr>
          <w:b/>
          <w:snapToGrid w:val="0"/>
          <w:sz w:val="28"/>
          <w:szCs w:val="28"/>
        </w:rPr>
      </w:pPr>
      <w:r w:rsidRPr="00B62839">
        <w:rPr>
          <w:b/>
          <w:snapToGrid w:val="0"/>
          <w:sz w:val="28"/>
          <w:szCs w:val="28"/>
        </w:rPr>
        <w:t>When is the decision to be taken?</w:t>
      </w:r>
    </w:p>
    <w:p w14:paraId="6399C7AF" w14:textId="77777777" w:rsidR="0013345B" w:rsidRPr="00B62839" w:rsidRDefault="0013345B" w:rsidP="0013345B">
      <w:pPr>
        <w:rPr>
          <w:b/>
          <w:snapToGrid w:val="0"/>
          <w:sz w:val="31"/>
        </w:rPr>
      </w:pPr>
    </w:p>
    <w:p w14:paraId="1D8E769F" w14:textId="753699D7" w:rsidR="0013345B" w:rsidRPr="00B62839" w:rsidRDefault="0013345B" w:rsidP="0013345B">
      <w:pPr>
        <w:rPr>
          <w:bCs/>
          <w:snapToGrid w:val="0"/>
          <w:szCs w:val="24"/>
        </w:rPr>
      </w:pPr>
      <w:r>
        <w:rPr>
          <w:bCs/>
          <w:snapToGrid w:val="0"/>
          <w:szCs w:val="24"/>
        </w:rPr>
        <w:t>February</w:t>
      </w:r>
      <w:r w:rsidRPr="00B62839">
        <w:rPr>
          <w:bCs/>
          <w:snapToGrid w:val="0"/>
          <w:szCs w:val="24"/>
        </w:rPr>
        <w:t xml:space="preserve"> 2024</w:t>
      </w:r>
    </w:p>
    <w:p w14:paraId="7D696768" w14:textId="77777777" w:rsidR="0013345B" w:rsidRPr="00B62839" w:rsidRDefault="0013345B" w:rsidP="0013345B">
      <w:pPr>
        <w:rPr>
          <w:b/>
          <w:snapToGrid w:val="0"/>
          <w:sz w:val="31"/>
        </w:rPr>
      </w:pPr>
    </w:p>
    <w:p w14:paraId="4FB10315" w14:textId="77777777" w:rsidR="0013345B" w:rsidRPr="00B62839" w:rsidRDefault="0013345B" w:rsidP="0013345B">
      <w:pPr>
        <w:rPr>
          <w:b/>
          <w:snapToGrid w:val="0"/>
          <w:sz w:val="28"/>
          <w:szCs w:val="28"/>
        </w:rPr>
      </w:pPr>
      <w:r w:rsidRPr="00B62839">
        <w:rPr>
          <w:b/>
          <w:snapToGrid w:val="0"/>
          <w:sz w:val="28"/>
          <w:szCs w:val="28"/>
        </w:rPr>
        <w:t>Who will be consulted and how?</w:t>
      </w:r>
    </w:p>
    <w:p w14:paraId="54D011AC" w14:textId="77777777" w:rsidR="0013345B" w:rsidRPr="00B62839" w:rsidRDefault="0013345B" w:rsidP="0013345B">
      <w:pPr>
        <w:rPr>
          <w:b/>
          <w:snapToGrid w:val="0"/>
          <w:sz w:val="31"/>
        </w:rPr>
      </w:pPr>
    </w:p>
    <w:p w14:paraId="4D42D38B" w14:textId="77777777" w:rsidR="0013345B" w:rsidRPr="00B62839" w:rsidRDefault="0013345B" w:rsidP="0013345B">
      <w:pPr>
        <w:rPr>
          <w:bCs/>
          <w:snapToGrid w:val="0"/>
          <w:szCs w:val="24"/>
          <w:lang w:val="en-US"/>
        </w:rPr>
      </w:pPr>
      <w:r w:rsidRPr="00B62839">
        <w:rPr>
          <w:bCs/>
          <w:snapToGrid w:val="0"/>
          <w:szCs w:val="24"/>
          <w:lang w:val="en-US"/>
        </w:rPr>
        <w:t>Cabinet Member for Children</w:t>
      </w:r>
    </w:p>
    <w:p w14:paraId="17BA5018" w14:textId="77777777" w:rsidR="0013345B" w:rsidRPr="00B62839" w:rsidRDefault="0013345B" w:rsidP="0013345B">
      <w:pPr>
        <w:rPr>
          <w:bCs/>
          <w:snapToGrid w:val="0"/>
          <w:szCs w:val="24"/>
          <w:lang w:val="en-US"/>
        </w:rPr>
      </w:pPr>
      <w:r w:rsidRPr="00B62839">
        <w:rPr>
          <w:bCs/>
          <w:snapToGrid w:val="0"/>
          <w:szCs w:val="24"/>
          <w:lang w:val="en-US"/>
        </w:rPr>
        <w:t>Executive Director for Children &amp; Families</w:t>
      </w:r>
    </w:p>
    <w:p w14:paraId="619F5EF7" w14:textId="77777777" w:rsidR="0013345B" w:rsidRPr="00B62839" w:rsidRDefault="0013345B" w:rsidP="0013345B">
      <w:pPr>
        <w:rPr>
          <w:bCs/>
          <w:snapToGrid w:val="0"/>
          <w:szCs w:val="24"/>
          <w:lang w:val="en-US"/>
        </w:rPr>
      </w:pPr>
      <w:r w:rsidRPr="00B62839">
        <w:rPr>
          <w:bCs/>
          <w:snapToGrid w:val="0"/>
          <w:szCs w:val="24"/>
          <w:lang w:val="en-US"/>
        </w:rPr>
        <w:t>Chief Financial Officer</w:t>
      </w:r>
    </w:p>
    <w:p w14:paraId="3A0B170D" w14:textId="77777777" w:rsidR="0013345B" w:rsidRPr="00B62839" w:rsidRDefault="0013345B" w:rsidP="0013345B">
      <w:pPr>
        <w:rPr>
          <w:bCs/>
          <w:snapToGrid w:val="0"/>
          <w:szCs w:val="24"/>
          <w:lang w:val="en-US"/>
        </w:rPr>
      </w:pPr>
      <w:r w:rsidRPr="00B62839">
        <w:rPr>
          <w:bCs/>
          <w:snapToGrid w:val="0"/>
          <w:szCs w:val="24"/>
          <w:lang w:val="en-US"/>
        </w:rPr>
        <w:t>Chief Legal Officer</w:t>
      </w:r>
    </w:p>
    <w:p w14:paraId="56802816" w14:textId="77777777" w:rsidR="0013345B" w:rsidRPr="00B62839" w:rsidRDefault="0013345B" w:rsidP="0013345B">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0D8EB015" w14:textId="77777777" w:rsidR="0013345B" w:rsidRPr="00B62839" w:rsidRDefault="0013345B" w:rsidP="0013345B">
      <w:pPr>
        <w:rPr>
          <w:b/>
          <w:snapToGrid w:val="0"/>
          <w:sz w:val="31"/>
        </w:rPr>
      </w:pPr>
    </w:p>
    <w:p w14:paraId="3605D22C" w14:textId="77777777" w:rsidR="0013345B" w:rsidRPr="00B62839" w:rsidRDefault="0013345B" w:rsidP="0013345B">
      <w:pPr>
        <w:rPr>
          <w:b/>
          <w:snapToGrid w:val="0"/>
          <w:sz w:val="28"/>
          <w:szCs w:val="28"/>
        </w:rPr>
      </w:pPr>
      <w:r w:rsidRPr="00B62839">
        <w:rPr>
          <w:b/>
          <w:snapToGrid w:val="0"/>
          <w:sz w:val="28"/>
          <w:szCs w:val="28"/>
        </w:rPr>
        <w:t>Supporting documentation:</w:t>
      </w:r>
    </w:p>
    <w:p w14:paraId="185CB2D6" w14:textId="77777777" w:rsidR="0013345B" w:rsidRPr="00B62839" w:rsidRDefault="0013345B" w:rsidP="0013345B">
      <w:pPr>
        <w:rPr>
          <w:b/>
          <w:snapToGrid w:val="0"/>
          <w:sz w:val="31"/>
        </w:rPr>
      </w:pPr>
    </w:p>
    <w:p w14:paraId="37456ED8" w14:textId="77777777" w:rsidR="0013345B" w:rsidRPr="00B62839" w:rsidRDefault="0013345B" w:rsidP="0013345B">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7DBA29A9" w14:textId="77777777" w:rsidR="0013345B" w:rsidRPr="00B62839" w:rsidRDefault="0013345B" w:rsidP="0013345B">
      <w:pPr>
        <w:rPr>
          <w:b/>
          <w:snapToGrid w:val="0"/>
          <w:sz w:val="31"/>
        </w:rPr>
      </w:pPr>
    </w:p>
    <w:p w14:paraId="69DD2663" w14:textId="77777777" w:rsidR="0013345B" w:rsidRPr="00B62839" w:rsidRDefault="0013345B" w:rsidP="0013345B">
      <w:pPr>
        <w:rPr>
          <w:b/>
          <w:snapToGrid w:val="0"/>
          <w:sz w:val="28"/>
          <w:szCs w:val="28"/>
        </w:rPr>
      </w:pPr>
      <w:r w:rsidRPr="00B62839">
        <w:rPr>
          <w:b/>
          <w:snapToGrid w:val="0"/>
          <w:sz w:val="28"/>
          <w:szCs w:val="28"/>
        </w:rPr>
        <w:t>How and by when to make representations:</w:t>
      </w:r>
    </w:p>
    <w:p w14:paraId="641696AE" w14:textId="77777777" w:rsidR="0013345B" w:rsidRPr="00B62839" w:rsidRDefault="0013345B" w:rsidP="0013345B">
      <w:pPr>
        <w:rPr>
          <w:b/>
          <w:snapToGrid w:val="0"/>
          <w:sz w:val="31"/>
        </w:rPr>
      </w:pPr>
    </w:p>
    <w:p w14:paraId="519F6E92" w14:textId="014AAE58" w:rsidR="0013345B" w:rsidRPr="00B62839" w:rsidRDefault="0013345B" w:rsidP="0013345B">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8 February</w:t>
      </w:r>
      <w:r w:rsidRPr="00B62839">
        <w:rPr>
          <w:bCs/>
          <w:snapToGrid w:val="0"/>
          <w:szCs w:val="24"/>
        </w:rPr>
        <w:t xml:space="preserve"> 2024.</w:t>
      </w:r>
    </w:p>
    <w:p w14:paraId="6C61BD50" w14:textId="77777777" w:rsidR="0013345B" w:rsidRDefault="0013345B" w:rsidP="0013345B">
      <w:pPr>
        <w:rPr>
          <w:bCs/>
          <w:snapToGrid w:val="0"/>
          <w:szCs w:val="24"/>
          <w:lang w:val="en-US"/>
        </w:rPr>
      </w:pPr>
      <w:r w:rsidRPr="00B62839">
        <w:rPr>
          <w:bCs/>
          <w:snapToGrid w:val="0"/>
          <w:szCs w:val="24"/>
        </w:rPr>
        <w:t xml:space="preserve">Tel: </w:t>
      </w:r>
      <w:r>
        <w:rPr>
          <w:bCs/>
          <w:snapToGrid w:val="0"/>
          <w:szCs w:val="24"/>
        </w:rPr>
        <w:t>01642 444156</w:t>
      </w:r>
    </w:p>
    <w:p w14:paraId="7CA8A3F0" w14:textId="77777777" w:rsidR="0013345B" w:rsidRPr="00B62839" w:rsidRDefault="0013345B" w:rsidP="0013345B">
      <w:pPr>
        <w:rPr>
          <w:bCs/>
          <w:snapToGrid w:val="0"/>
          <w:szCs w:val="24"/>
        </w:rPr>
      </w:pPr>
      <w:r>
        <w:rPr>
          <w:bCs/>
          <w:snapToGrid w:val="0"/>
          <w:szCs w:val="24"/>
          <w:lang w:val="en-US"/>
        </w:rPr>
        <w:t>Email: emma.bainbridge@redcar-cleveland.gov.uk</w:t>
      </w:r>
    </w:p>
    <w:p w14:paraId="6CA63462" w14:textId="77777777" w:rsidR="0013345B" w:rsidRPr="00B62839" w:rsidRDefault="0013345B" w:rsidP="0013345B">
      <w:pPr>
        <w:rPr>
          <w:b/>
          <w:snapToGrid w:val="0"/>
          <w:sz w:val="31"/>
        </w:rPr>
      </w:pPr>
    </w:p>
    <w:p w14:paraId="3F3479BB" w14:textId="62BCF37A" w:rsidR="0013345B" w:rsidRPr="00B62839" w:rsidRDefault="0013345B" w:rsidP="0013345B">
      <w:pPr>
        <w:rPr>
          <w:bCs/>
          <w:snapToGrid w:val="0"/>
          <w:szCs w:val="24"/>
        </w:rPr>
      </w:pPr>
      <w:r w:rsidRPr="00B62839">
        <w:rPr>
          <w:bCs/>
          <w:snapToGrid w:val="0"/>
          <w:szCs w:val="24"/>
        </w:rPr>
        <w:t xml:space="preserve">First published in Forward Plan on </w:t>
      </w:r>
      <w:r>
        <w:rPr>
          <w:bCs/>
          <w:snapToGrid w:val="0"/>
          <w:szCs w:val="24"/>
        </w:rPr>
        <w:t>11 January</w:t>
      </w:r>
      <w:r w:rsidRPr="00B62839">
        <w:rPr>
          <w:bCs/>
          <w:snapToGrid w:val="0"/>
          <w:szCs w:val="24"/>
        </w:rPr>
        <w:t xml:space="preserve"> 202</w:t>
      </w:r>
      <w:r w:rsidR="002D489D">
        <w:rPr>
          <w:bCs/>
          <w:snapToGrid w:val="0"/>
          <w:szCs w:val="24"/>
        </w:rPr>
        <w:t>4</w:t>
      </w:r>
    </w:p>
    <w:p w14:paraId="5B2EC496" w14:textId="77777777" w:rsidR="0013345B" w:rsidRPr="00B62839" w:rsidRDefault="0013345B" w:rsidP="0013345B">
      <w:pPr>
        <w:rPr>
          <w:b/>
          <w:snapToGrid w:val="0"/>
          <w:sz w:val="31"/>
        </w:rPr>
      </w:pPr>
    </w:p>
    <w:p w14:paraId="2C389D8A" w14:textId="757556BB" w:rsidR="0013345B" w:rsidRPr="00B62839" w:rsidRDefault="0013345B" w:rsidP="0013345B">
      <w:pPr>
        <w:rPr>
          <w:b/>
          <w:snapToGrid w:val="0"/>
          <w:sz w:val="31"/>
        </w:rPr>
      </w:pPr>
      <w:r w:rsidRPr="00B62839">
        <w:rPr>
          <w:b/>
          <w:snapToGrid w:val="0"/>
          <w:sz w:val="31"/>
        </w:rPr>
        <w:t>Following the Making of the decision, the decision form will be published here:</w:t>
      </w:r>
    </w:p>
    <w:p w14:paraId="130071F4" w14:textId="186B7213" w:rsidR="0013345B" w:rsidRDefault="001F3862" w:rsidP="0013345B">
      <w:pPr>
        <w:rPr>
          <w:b/>
          <w:snapToGrid w:val="0"/>
          <w:sz w:val="31"/>
        </w:rPr>
      </w:pPr>
      <w:r>
        <w:rPr>
          <w:b/>
          <w:noProof/>
          <w:sz w:val="31"/>
        </w:rPr>
        <mc:AlternateContent>
          <mc:Choice Requires="wps">
            <w:drawing>
              <wp:anchor distT="0" distB="0" distL="114300" distR="114300" simplePos="0" relativeHeight="252011520" behindDoc="0" locked="0" layoutInCell="1" allowOverlap="1" wp14:anchorId="6D040CDB" wp14:editId="5F4946CA">
                <wp:simplePos x="0" y="0"/>
                <wp:positionH relativeFrom="column">
                  <wp:posOffset>4819650</wp:posOffset>
                </wp:positionH>
                <wp:positionV relativeFrom="paragraph">
                  <wp:posOffset>152400</wp:posOffset>
                </wp:positionV>
                <wp:extent cx="876300" cy="523875"/>
                <wp:effectExtent l="0" t="0" r="19050" b="28575"/>
                <wp:wrapNone/>
                <wp:docPr id="694030252"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ysClr val="window" lastClr="FFFFFF"/>
                        </a:solidFill>
                        <a:ln w="6350">
                          <a:solidFill>
                            <a:prstClr val="black"/>
                          </a:solidFill>
                        </a:ln>
                      </wps:spPr>
                      <wps:txbx>
                        <w:txbxContent>
                          <w:p w14:paraId="61D9BEDA" w14:textId="0DFE3835" w:rsidR="001F3862" w:rsidRDefault="00A5224C" w:rsidP="001F3862">
                            <w:r>
                              <w:object w:dxaOrig="1534" w:dyaOrig="997" w14:anchorId="5D1E3632">
                                <v:shape id="_x0000_i1039" type="#_x0000_t75" style="width:57.05pt;height:36.9pt">
                                  <v:imagedata r:id="rId82" o:title=""/>
                                </v:shape>
                                <o:OLEObject Type="Embed" ProgID="Acrobat.Document.DC" ShapeID="_x0000_i1039" DrawAspect="Icon" ObjectID="_1815298739" r:id="rId8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040CDB" id="_x0000_s1043" type="#_x0000_t202" style="position:absolute;margin-left:379.5pt;margin-top:12pt;width:69pt;height:41.25pt;z-index:25201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" fillcolor="window" strokeweight=".5pt">
                <v:textbox style="mso-fit-shape-to-text:t">
                  <w:txbxContent>
                    <w:p w14:paraId="61D9BEDA" w14:textId="0DFE3835" w:rsidR="001F3862" w:rsidRDefault="00A5224C" w:rsidP="001F3862">
                      <w:r>
                        <w:object w:dxaOrig="1534" w:dyaOrig="997" w14:anchorId="5D1E3632">
                          <v:shape id="_x0000_i1038" type="#_x0000_t75" style="width:57.05pt;height:36.9pt">
                            <v:imagedata r:id="rId84" o:title=""/>
                          </v:shape>
                          <o:OLEObject Type="Embed" ProgID="Acrobat.Document.DC" ShapeID="_x0000_i1038" DrawAspect="Icon" ObjectID="_1812957373" r:id="rId85"/>
                        </w:object>
                      </w:r>
                    </w:p>
                  </w:txbxContent>
                </v:textbox>
              </v:shape>
            </w:pict>
          </mc:Fallback>
        </mc:AlternateContent>
      </w:r>
      <w:r w:rsidRPr="00B62839">
        <w:rPr>
          <w:b/>
          <w:noProof/>
          <w:snapToGrid w:val="0"/>
          <w:sz w:val="31"/>
        </w:rPr>
        <mc:AlternateContent>
          <mc:Choice Requires="wps">
            <w:drawing>
              <wp:anchor distT="0" distB="0" distL="114300" distR="114300" simplePos="0" relativeHeight="251914240" behindDoc="0" locked="0" layoutInCell="1" allowOverlap="1" wp14:anchorId="132067AC" wp14:editId="6166B11E">
                <wp:simplePos x="0" y="0"/>
                <wp:positionH relativeFrom="column">
                  <wp:posOffset>876300</wp:posOffset>
                </wp:positionH>
                <wp:positionV relativeFrom="paragraph">
                  <wp:posOffset>120650</wp:posOffset>
                </wp:positionV>
                <wp:extent cx="771525" cy="533400"/>
                <wp:effectExtent l="0" t="0" r="28575" b="19050"/>
                <wp:wrapNone/>
                <wp:docPr id="20964872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533400"/>
                        </a:xfrm>
                        <a:prstGeom prst="rect">
                          <a:avLst/>
                        </a:prstGeom>
                        <a:solidFill>
                          <a:sysClr val="window" lastClr="FFFFFF"/>
                        </a:solidFill>
                        <a:ln w="6350">
                          <a:solidFill>
                            <a:prstClr val="black"/>
                          </a:solidFill>
                        </a:ln>
                        <a:effectLst/>
                      </wps:spPr>
                      <wps:txbx>
                        <w:txbxContent>
                          <w:p w14:paraId="3B4119FF" w14:textId="579AF9F3" w:rsidR="0013345B" w:rsidRDefault="00FF7853" w:rsidP="00D974ED">
                            <w:r>
                              <w:object w:dxaOrig="1376" w:dyaOrig="893" w14:anchorId="0FC483F5">
                                <v:shape id="_x0000_i1040" type="#_x0000_t75" style="width:48.25pt;height:31.5pt">
                                  <v:imagedata r:id="rId86" o:title=""/>
                                </v:shape>
                                <o:OLEObject Type="Embed" ProgID="Acrobat.Document.DC" ShapeID="_x0000_i1040" DrawAspect="Icon" ObjectID="_1815298740" r:id="rId8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67AC" id="_x0000_s1044" type="#_x0000_t202" style="position:absolute;margin-left:69pt;margin-top:9.5pt;width:60.75pt;height:4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" fillcolor="window" strokeweight=".5pt">
                <v:path arrowok="t"/>
                <v:textbox>
                  <w:txbxContent>
                    <w:p w14:paraId="3B4119FF" w14:textId="579AF9F3" w:rsidR="0013345B" w:rsidRDefault="00FF7853" w:rsidP="00D974ED">
                      <w:r>
                        <w:object w:dxaOrig="1376" w:dyaOrig="893" w14:anchorId="0FC483F5">
                          <v:shape id="_x0000_i1039" type="#_x0000_t75" style="width:48.25pt;height:31.5pt">
                            <v:imagedata r:id="rId88" o:title=""/>
                          </v:shape>
                          <o:OLEObject Type="Embed" ProgID="Acrobat.Document.DC" ShapeID="_x0000_i1039" DrawAspect="Icon" ObjectID="_1812957374" r:id="rId89"/>
                        </w:object>
                      </w:r>
                    </w:p>
                  </w:txbxContent>
                </v:textbox>
              </v:shape>
            </w:pict>
          </mc:Fallback>
        </mc:AlternateContent>
      </w:r>
      <w:r>
        <w:rPr>
          <w:b/>
          <w:noProof/>
          <w:sz w:val="31"/>
        </w:rPr>
        <mc:AlternateContent>
          <mc:Choice Requires="wps">
            <w:drawing>
              <wp:anchor distT="0" distB="0" distL="114300" distR="114300" simplePos="0" relativeHeight="251970560" behindDoc="0" locked="0" layoutInCell="1" allowOverlap="1" wp14:anchorId="5BBEAE12" wp14:editId="087721D9">
                <wp:simplePos x="0" y="0"/>
                <wp:positionH relativeFrom="column">
                  <wp:posOffset>3800475</wp:posOffset>
                </wp:positionH>
                <wp:positionV relativeFrom="paragraph">
                  <wp:posOffset>151765</wp:posOffset>
                </wp:positionV>
                <wp:extent cx="876300" cy="523875"/>
                <wp:effectExtent l="0" t="0" r="19050" b="28575"/>
                <wp:wrapNone/>
                <wp:docPr id="2069120360"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chemeClr val="lt1"/>
                        </a:solidFill>
                        <a:ln w="6350">
                          <a:solidFill>
                            <a:prstClr val="black"/>
                          </a:solidFill>
                        </a:ln>
                      </wps:spPr>
                      <wps:txbx>
                        <w:txbxContent>
                          <w:p w14:paraId="1652FB2C" w14:textId="6C54F43B" w:rsidR="00DE3F48" w:rsidRDefault="00DE61E0" w:rsidP="00DE3F48">
                            <w:r>
                              <w:object w:dxaOrig="1376" w:dyaOrig="893" w14:anchorId="3EADDB64">
                                <v:shape id="_x0000_i1041" type="#_x0000_t75" style="width:57.7pt;height:37.75pt">
                                  <v:imagedata r:id="rId90" o:title=""/>
                                </v:shape>
                                <o:OLEObject Type="Embed" ProgID="Acrobat.Document.DC" ShapeID="_x0000_i1041" DrawAspect="Icon" ObjectID="_1815298741" r:id="rId9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EAE12" id="_x0000_s1045" type="#_x0000_t202" style="position:absolute;margin-left:299.25pt;margin-top:11.95pt;width:69pt;height:41.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" fillcolor="white [3201]" strokeweight=".5pt">
                <v:textbox>
                  <w:txbxContent>
                    <w:p w14:paraId="1652FB2C" w14:textId="6C54F43B" w:rsidR="00DE3F48" w:rsidRDefault="00DE61E0" w:rsidP="00DE3F48">
                      <w:r>
                        <w:object w:dxaOrig="1376" w:dyaOrig="893" w14:anchorId="3EADDB64">
                          <v:shape id="_x0000_i1040" type="#_x0000_t75" style="width:57.7pt;height:37.75pt">
                            <v:imagedata r:id="rId92" o:title=""/>
                          </v:shape>
                          <o:OLEObject Type="Embed" ProgID="Acrobat.Document.DC" ShapeID="_x0000_i1040" DrawAspect="Icon" ObjectID="_1812957375" r:id="rId93"/>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5200" behindDoc="0" locked="0" layoutInCell="1" allowOverlap="1" wp14:anchorId="7B1AF12F" wp14:editId="36BBD578">
                <wp:simplePos x="0" y="0"/>
                <wp:positionH relativeFrom="column">
                  <wp:posOffset>2790825</wp:posOffset>
                </wp:positionH>
                <wp:positionV relativeFrom="paragraph">
                  <wp:posOffset>127635</wp:posOffset>
                </wp:positionV>
                <wp:extent cx="847725" cy="541020"/>
                <wp:effectExtent l="0" t="0" r="28575" b="11430"/>
                <wp:wrapNone/>
                <wp:docPr id="165512436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541020"/>
                        </a:xfrm>
                        <a:prstGeom prst="rect">
                          <a:avLst/>
                        </a:prstGeom>
                        <a:solidFill>
                          <a:sysClr val="window" lastClr="FFFFFF"/>
                        </a:solidFill>
                        <a:ln w="6350">
                          <a:solidFill>
                            <a:prstClr val="black"/>
                          </a:solidFill>
                        </a:ln>
                        <a:effectLst/>
                      </wps:spPr>
                      <wps:txbx>
                        <w:txbxContent>
                          <w:p w14:paraId="5E229B2E" w14:textId="0A6BED5D" w:rsidR="00D974ED" w:rsidRDefault="001F3862" w:rsidP="00D974ED">
                            <w:r>
                              <w:object w:dxaOrig="1376" w:dyaOrig="893" w14:anchorId="46E6F929">
                                <v:shape id="_x0000_i1042" type="#_x0000_t75" style="width:53.3pt;height:35.25pt">
                                  <v:imagedata r:id="rId94" o:title=""/>
                                </v:shape>
                                <o:OLEObject Type="Embed" ProgID="Acrobat.Document.DC" ShapeID="_x0000_i1042" DrawAspect="Icon" ObjectID="_1815298742" r:id="rId9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1AF12F" id="_x0000_s1046" type="#_x0000_t202" style="position:absolute;margin-left:219.75pt;margin-top:10.05pt;width:66.75pt;height:42.6pt;z-index:25195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" fillcolor="window" strokeweight=".5pt">
                <v:path arrowok="t"/>
                <v:textbox style="mso-fit-shape-to-text:t">
                  <w:txbxContent>
                    <w:p w14:paraId="5E229B2E" w14:textId="0A6BED5D" w:rsidR="00D974ED" w:rsidRDefault="001F3862" w:rsidP="00D974ED">
                      <w:r>
                        <w:object w:dxaOrig="1376" w:dyaOrig="893" w14:anchorId="46E6F929">
                          <v:shape id="_x0000_i1041" type="#_x0000_t75" style="width:53.3pt;height:35.25pt">
                            <v:imagedata r:id="rId96" o:title=""/>
                          </v:shape>
                          <o:OLEObject Type="Embed" ProgID="Acrobat.Document.DC" ShapeID="_x0000_i1041" DrawAspect="Icon" ObjectID="_1812957376" r:id="rId97"/>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7248" behindDoc="0" locked="0" layoutInCell="1" allowOverlap="1" wp14:anchorId="5D4229BC" wp14:editId="4447DD6F">
                <wp:simplePos x="0" y="0"/>
                <wp:positionH relativeFrom="column">
                  <wp:posOffset>1771650</wp:posOffset>
                </wp:positionH>
                <wp:positionV relativeFrom="paragraph">
                  <wp:posOffset>142875</wp:posOffset>
                </wp:positionV>
                <wp:extent cx="488950" cy="444500"/>
                <wp:effectExtent l="0" t="0" r="25400" b="12700"/>
                <wp:wrapNone/>
                <wp:docPr id="208212477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444500"/>
                        </a:xfrm>
                        <a:prstGeom prst="rect">
                          <a:avLst/>
                        </a:prstGeom>
                        <a:solidFill>
                          <a:sysClr val="window" lastClr="FFFFFF"/>
                        </a:solidFill>
                        <a:ln w="6350">
                          <a:solidFill>
                            <a:prstClr val="black"/>
                          </a:solidFill>
                        </a:ln>
                        <a:effectLst/>
                      </wps:spPr>
                      <wps:txbx>
                        <w:txbxContent>
                          <w:p w14:paraId="59D9098A" w14:textId="4BB56E9E" w:rsidR="00D974ED" w:rsidRDefault="001F3862" w:rsidP="00D974ED">
                            <w:r>
                              <w:object w:dxaOrig="1376" w:dyaOrig="893" w14:anchorId="2194A04F">
                                <v:shape id="_x0000_i1043" type="#_x0000_t75" style="width:52.5pt;height:34.3pt">
                                  <v:imagedata r:id="rId98" o:title=""/>
                                </v:shape>
                                <o:OLEObject Type="Embed" ProgID="Acrobat.Document.DC" ShapeID="_x0000_i1043" DrawAspect="Icon" ObjectID="_1815298743" r:id="rId9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4229BC" id="_x0000_s1047" type="#_x0000_t202" style="position:absolute;margin-left:139.5pt;margin-top:11.25pt;width:38.5pt;height:35pt;z-index:25195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" fillcolor="window" strokeweight=".5pt">
                <v:path arrowok="t"/>
                <v:textbox style="mso-fit-shape-to-text:t">
                  <w:txbxContent>
                    <w:p w14:paraId="59D9098A" w14:textId="4BB56E9E" w:rsidR="00D974ED" w:rsidRDefault="001F3862" w:rsidP="00D974ED">
                      <w:r>
                        <w:object w:dxaOrig="1376" w:dyaOrig="893" w14:anchorId="2194A04F">
                          <v:shape id="_x0000_i1042" type="#_x0000_t75" style="width:52.5pt;height:34.3pt">
                            <v:imagedata r:id="rId100" o:title=""/>
                          </v:shape>
                          <o:OLEObject Type="Embed" ProgID="Acrobat.Document.DC" ShapeID="_x0000_i1042" DrawAspect="Icon" ObjectID="_1812957377" r:id="rId101"/>
                        </w:object>
                      </w:r>
                    </w:p>
                  </w:txbxContent>
                </v:textbox>
              </v:shape>
            </w:pict>
          </mc:Fallback>
        </mc:AlternateContent>
      </w:r>
      <w:r w:rsidR="00FF7853" w:rsidRPr="00B62839">
        <w:rPr>
          <w:b/>
          <w:noProof/>
          <w:snapToGrid w:val="0"/>
          <w:sz w:val="31"/>
        </w:rPr>
        <mc:AlternateContent>
          <mc:Choice Requires="wps">
            <w:drawing>
              <wp:anchor distT="0" distB="0" distL="114300" distR="114300" simplePos="0" relativeHeight="251959296" behindDoc="0" locked="0" layoutInCell="1" allowOverlap="1" wp14:anchorId="7BB5EE5C" wp14:editId="1C750E87">
                <wp:simplePos x="0" y="0"/>
                <wp:positionH relativeFrom="column">
                  <wp:posOffset>-123824</wp:posOffset>
                </wp:positionH>
                <wp:positionV relativeFrom="paragraph">
                  <wp:posOffset>120651</wp:posOffset>
                </wp:positionV>
                <wp:extent cx="857250" cy="495300"/>
                <wp:effectExtent l="0" t="0" r="19050" b="19050"/>
                <wp:wrapNone/>
                <wp:docPr id="3851704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495300"/>
                        </a:xfrm>
                        <a:prstGeom prst="rect">
                          <a:avLst/>
                        </a:prstGeom>
                        <a:solidFill>
                          <a:sysClr val="window" lastClr="FFFFFF"/>
                        </a:solidFill>
                        <a:ln w="6350">
                          <a:solidFill>
                            <a:prstClr val="black"/>
                          </a:solidFill>
                        </a:ln>
                        <a:effectLst/>
                      </wps:spPr>
                      <wps:txbx>
                        <w:txbxContent>
                          <w:p w14:paraId="49BFC6A8" w14:textId="306F0871" w:rsidR="00D974ED" w:rsidRDefault="00FF7853" w:rsidP="00D974ED">
                            <w:r>
                              <w:object w:dxaOrig="1376" w:dyaOrig="893" w14:anchorId="6DEB7F05">
                                <v:shape id="_x0000_i1044" type="#_x0000_t75" style="width:58.55pt;height:38.25pt">
                                  <v:imagedata r:id="rId102" o:title=""/>
                                </v:shape>
                                <o:OLEObject Type="Embed" ProgID="Acrobat.Document.DC" ShapeID="_x0000_i1044" DrawAspect="Icon" ObjectID="_1815298744" r:id="rId10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5EE5C" id="_x0000_s1048" type="#_x0000_t202" style="position:absolute;margin-left:-9.75pt;margin-top:9.5pt;width:67.5pt;height:3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" fillcolor="window" strokeweight=".5pt">
                <v:path arrowok="t"/>
                <v:textbox>
                  <w:txbxContent>
                    <w:p w14:paraId="49BFC6A8" w14:textId="306F0871" w:rsidR="00D974ED" w:rsidRDefault="00FF7853" w:rsidP="00D974ED">
                      <w:r>
                        <w:object w:dxaOrig="1376" w:dyaOrig="893" w14:anchorId="6DEB7F05">
                          <v:shape id="_x0000_i1043" type="#_x0000_t75" style="width:58.55pt;height:38.25pt">
                            <v:imagedata r:id="rId104" o:title=""/>
                          </v:shape>
                          <o:OLEObject Type="Embed" ProgID="Acrobat.Document.DC" ShapeID="_x0000_i1043" DrawAspect="Icon" ObjectID="_1812957378" r:id="rId105"/>
                        </w:object>
                      </w:r>
                    </w:p>
                  </w:txbxContent>
                </v:textbox>
              </v:shape>
            </w:pict>
          </mc:Fallback>
        </mc:AlternateContent>
      </w:r>
      <w:r w:rsidR="0013345B">
        <w:rPr>
          <w:b/>
          <w:snapToGrid w:val="0"/>
          <w:sz w:val="31"/>
        </w:rPr>
        <w:br w:type="page"/>
      </w:r>
    </w:p>
    <w:bookmarkEnd w:id="16"/>
    <w:p w14:paraId="624B8B92" w14:textId="7B17F7E2" w:rsidR="002D489D" w:rsidRPr="00B62839" w:rsidRDefault="002D489D" w:rsidP="002D489D">
      <w:pPr>
        <w:rPr>
          <w:b/>
          <w:bCs/>
          <w:snapToGrid w:val="0"/>
          <w:sz w:val="28"/>
          <w:szCs w:val="28"/>
          <w:lang w:val="en-US"/>
        </w:rPr>
      </w:pPr>
      <w:r w:rsidRPr="00B62839">
        <w:rPr>
          <w:b/>
          <w:snapToGrid w:val="0"/>
          <w:sz w:val="28"/>
          <w:szCs w:val="28"/>
        </w:rPr>
        <w:t>DECISION: CDD00</w:t>
      </w:r>
      <w:r>
        <w:rPr>
          <w:b/>
          <w:snapToGrid w:val="0"/>
          <w:sz w:val="28"/>
          <w:szCs w:val="28"/>
        </w:rPr>
        <w:t>50</w:t>
      </w:r>
      <w:r w:rsidRPr="00B62839">
        <w:rPr>
          <w:b/>
          <w:snapToGrid w:val="0"/>
          <w:sz w:val="28"/>
          <w:szCs w:val="28"/>
        </w:rPr>
        <w:t xml:space="preserve"> </w:t>
      </w:r>
      <w:r w:rsidRPr="002D489D">
        <w:rPr>
          <w:b/>
          <w:snapToGrid w:val="0"/>
          <w:sz w:val="28"/>
          <w:szCs w:val="28"/>
          <w:lang w:val="en-US"/>
        </w:rPr>
        <w:t>Works to Increase Temporary Pupil Capacity at Outwood Bydales Academy</w:t>
      </w:r>
    </w:p>
    <w:p w14:paraId="07365528" w14:textId="77777777" w:rsidR="002D489D" w:rsidRDefault="002D489D" w:rsidP="002D489D">
      <w:pPr>
        <w:rPr>
          <w:b/>
          <w:snapToGrid w:val="0"/>
          <w:sz w:val="28"/>
          <w:szCs w:val="28"/>
        </w:rPr>
      </w:pPr>
    </w:p>
    <w:p w14:paraId="4A6D8F56" w14:textId="77777777" w:rsidR="002D489D" w:rsidRPr="00B62839" w:rsidRDefault="002D489D" w:rsidP="002D489D">
      <w:pPr>
        <w:rPr>
          <w:b/>
          <w:snapToGrid w:val="0"/>
          <w:sz w:val="28"/>
          <w:szCs w:val="28"/>
        </w:rPr>
      </w:pPr>
      <w:r w:rsidRPr="00B62839">
        <w:rPr>
          <w:b/>
          <w:snapToGrid w:val="0"/>
          <w:sz w:val="28"/>
          <w:szCs w:val="28"/>
        </w:rPr>
        <w:t xml:space="preserve">Nature of the decision: </w:t>
      </w:r>
    </w:p>
    <w:p w14:paraId="6820ABBC" w14:textId="77777777" w:rsidR="002D489D" w:rsidRDefault="002D489D" w:rsidP="002D489D">
      <w:pPr>
        <w:rPr>
          <w:b/>
          <w:snapToGrid w:val="0"/>
          <w:sz w:val="31"/>
        </w:rPr>
      </w:pPr>
    </w:p>
    <w:p w14:paraId="48692ECD" w14:textId="338F13B7" w:rsidR="002D489D" w:rsidRDefault="002D489D" w:rsidP="002D489D">
      <w:pPr>
        <w:rPr>
          <w:bCs/>
          <w:snapToGrid w:val="0"/>
          <w:szCs w:val="24"/>
        </w:rPr>
      </w:pPr>
      <w:r>
        <w:rPr>
          <w:bCs/>
          <w:snapToGrid w:val="0"/>
          <w:szCs w:val="24"/>
        </w:rPr>
        <w:t>As above</w:t>
      </w:r>
    </w:p>
    <w:p w14:paraId="063550B5" w14:textId="77777777" w:rsidR="002D489D" w:rsidRPr="00B62839" w:rsidRDefault="002D489D" w:rsidP="002D489D">
      <w:pPr>
        <w:rPr>
          <w:b/>
          <w:snapToGrid w:val="0"/>
          <w:sz w:val="31"/>
        </w:rPr>
      </w:pPr>
    </w:p>
    <w:p w14:paraId="4665E840" w14:textId="77777777" w:rsidR="002D489D" w:rsidRPr="00B62839" w:rsidRDefault="002D489D" w:rsidP="002D489D">
      <w:pPr>
        <w:rPr>
          <w:b/>
          <w:snapToGrid w:val="0"/>
          <w:sz w:val="28"/>
          <w:szCs w:val="28"/>
        </w:rPr>
      </w:pPr>
      <w:r w:rsidRPr="00B62839">
        <w:rPr>
          <w:b/>
          <w:snapToGrid w:val="0"/>
          <w:sz w:val="28"/>
          <w:szCs w:val="28"/>
        </w:rPr>
        <w:t>Who will make the decision?</w:t>
      </w:r>
    </w:p>
    <w:p w14:paraId="4E8BB771" w14:textId="77777777" w:rsidR="002D489D" w:rsidRPr="00B62839" w:rsidRDefault="002D489D" w:rsidP="002D489D">
      <w:pPr>
        <w:rPr>
          <w:b/>
          <w:snapToGrid w:val="0"/>
          <w:sz w:val="31"/>
        </w:rPr>
      </w:pPr>
    </w:p>
    <w:p w14:paraId="61093BDF" w14:textId="77777777" w:rsidR="002D489D" w:rsidRPr="00B62839" w:rsidRDefault="002D489D" w:rsidP="002D489D">
      <w:pPr>
        <w:rPr>
          <w:bCs/>
          <w:snapToGrid w:val="0"/>
          <w:szCs w:val="24"/>
        </w:rPr>
      </w:pPr>
      <w:r w:rsidRPr="00B62839">
        <w:rPr>
          <w:bCs/>
          <w:snapToGrid w:val="0"/>
          <w:szCs w:val="24"/>
          <w:lang w:val="en-US"/>
        </w:rPr>
        <w:t>Councillor Suthers</w:t>
      </w:r>
    </w:p>
    <w:p w14:paraId="3A4AC157" w14:textId="77777777" w:rsidR="002D489D" w:rsidRPr="00B62839" w:rsidRDefault="002D489D" w:rsidP="002D489D">
      <w:pPr>
        <w:rPr>
          <w:b/>
          <w:snapToGrid w:val="0"/>
          <w:sz w:val="31"/>
        </w:rPr>
      </w:pPr>
    </w:p>
    <w:p w14:paraId="60E7EC96" w14:textId="77777777" w:rsidR="002D489D" w:rsidRPr="00B62839" w:rsidRDefault="002D489D" w:rsidP="002D489D">
      <w:pPr>
        <w:rPr>
          <w:b/>
          <w:snapToGrid w:val="0"/>
          <w:sz w:val="28"/>
          <w:szCs w:val="28"/>
        </w:rPr>
      </w:pPr>
      <w:r w:rsidRPr="00B62839">
        <w:rPr>
          <w:b/>
          <w:snapToGrid w:val="0"/>
          <w:sz w:val="28"/>
          <w:szCs w:val="28"/>
        </w:rPr>
        <w:t>When is the decision to be taken?</w:t>
      </w:r>
    </w:p>
    <w:p w14:paraId="3C6C295C" w14:textId="77777777" w:rsidR="002D489D" w:rsidRPr="00B62839" w:rsidRDefault="002D489D" w:rsidP="002D489D">
      <w:pPr>
        <w:rPr>
          <w:b/>
          <w:snapToGrid w:val="0"/>
          <w:sz w:val="31"/>
        </w:rPr>
      </w:pPr>
    </w:p>
    <w:p w14:paraId="1C7B735C" w14:textId="61A53B1F" w:rsidR="002D489D" w:rsidRPr="00B62839" w:rsidRDefault="002D489D" w:rsidP="002D489D">
      <w:pPr>
        <w:rPr>
          <w:bCs/>
          <w:snapToGrid w:val="0"/>
          <w:szCs w:val="24"/>
        </w:rPr>
      </w:pPr>
      <w:r>
        <w:rPr>
          <w:bCs/>
          <w:snapToGrid w:val="0"/>
          <w:szCs w:val="24"/>
        </w:rPr>
        <w:t>March</w:t>
      </w:r>
      <w:r w:rsidRPr="00B62839">
        <w:rPr>
          <w:bCs/>
          <w:snapToGrid w:val="0"/>
          <w:szCs w:val="24"/>
        </w:rPr>
        <w:t xml:space="preserve"> 2024</w:t>
      </w:r>
    </w:p>
    <w:p w14:paraId="47054818" w14:textId="77777777" w:rsidR="002D489D" w:rsidRPr="00B62839" w:rsidRDefault="002D489D" w:rsidP="002D489D">
      <w:pPr>
        <w:rPr>
          <w:b/>
          <w:snapToGrid w:val="0"/>
          <w:sz w:val="31"/>
        </w:rPr>
      </w:pPr>
    </w:p>
    <w:p w14:paraId="30AB98FC" w14:textId="77777777" w:rsidR="002D489D" w:rsidRPr="00B62839" w:rsidRDefault="002D489D" w:rsidP="002D489D">
      <w:pPr>
        <w:rPr>
          <w:b/>
          <w:snapToGrid w:val="0"/>
          <w:sz w:val="28"/>
          <w:szCs w:val="28"/>
        </w:rPr>
      </w:pPr>
      <w:r w:rsidRPr="00B62839">
        <w:rPr>
          <w:b/>
          <w:snapToGrid w:val="0"/>
          <w:sz w:val="28"/>
          <w:szCs w:val="28"/>
        </w:rPr>
        <w:t>Who will be consulted and how?</w:t>
      </w:r>
    </w:p>
    <w:p w14:paraId="4218D456" w14:textId="77777777" w:rsidR="002D489D" w:rsidRPr="00B62839" w:rsidRDefault="002D489D" w:rsidP="002D489D">
      <w:pPr>
        <w:rPr>
          <w:b/>
          <w:snapToGrid w:val="0"/>
          <w:sz w:val="31"/>
        </w:rPr>
      </w:pPr>
    </w:p>
    <w:p w14:paraId="13C01525" w14:textId="23F3F96C" w:rsidR="002D489D" w:rsidRDefault="002D489D" w:rsidP="002D489D">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61925063" w14:textId="77777777" w:rsidR="002D489D" w:rsidRDefault="002D489D" w:rsidP="002D489D">
      <w:pPr>
        <w:rPr>
          <w:bCs/>
          <w:snapToGrid w:val="0"/>
          <w:szCs w:val="24"/>
          <w:lang w:val="en-US"/>
        </w:rPr>
      </w:pPr>
    </w:p>
    <w:p w14:paraId="01C08CF9" w14:textId="13D955DF" w:rsidR="002D489D" w:rsidRPr="00B62839" w:rsidRDefault="002D489D" w:rsidP="002D489D">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52ECCCC0" w14:textId="77777777" w:rsidR="002D489D" w:rsidRPr="00B62839" w:rsidRDefault="002D489D" w:rsidP="002D489D">
      <w:pPr>
        <w:rPr>
          <w:b/>
          <w:snapToGrid w:val="0"/>
          <w:sz w:val="31"/>
        </w:rPr>
      </w:pPr>
    </w:p>
    <w:p w14:paraId="6177C69B" w14:textId="77777777" w:rsidR="002D489D" w:rsidRPr="00B62839" w:rsidRDefault="002D489D" w:rsidP="002D489D">
      <w:pPr>
        <w:rPr>
          <w:b/>
          <w:snapToGrid w:val="0"/>
          <w:sz w:val="28"/>
          <w:szCs w:val="28"/>
        </w:rPr>
      </w:pPr>
      <w:r w:rsidRPr="00B62839">
        <w:rPr>
          <w:b/>
          <w:snapToGrid w:val="0"/>
          <w:sz w:val="28"/>
          <w:szCs w:val="28"/>
        </w:rPr>
        <w:t>Supporting documentation:</w:t>
      </w:r>
    </w:p>
    <w:p w14:paraId="4B0B0585" w14:textId="77777777" w:rsidR="002D489D" w:rsidRPr="00B62839" w:rsidRDefault="002D489D" w:rsidP="002D489D">
      <w:pPr>
        <w:rPr>
          <w:b/>
          <w:snapToGrid w:val="0"/>
          <w:sz w:val="31"/>
        </w:rPr>
      </w:pPr>
    </w:p>
    <w:p w14:paraId="00DF97A9" w14:textId="77777777" w:rsidR="002D489D" w:rsidRPr="00B62839" w:rsidRDefault="002D489D" w:rsidP="002D489D">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1CC9E7CB" w14:textId="77777777" w:rsidR="002D489D" w:rsidRPr="00B62839" w:rsidRDefault="002D489D" w:rsidP="002D489D">
      <w:pPr>
        <w:rPr>
          <w:b/>
          <w:snapToGrid w:val="0"/>
          <w:sz w:val="31"/>
        </w:rPr>
      </w:pPr>
    </w:p>
    <w:p w14:paraId="08CE0F79" w14:textId="77777777" w:rsidR="002D489D" w:rsidRPr="00B62839" w:rsidRDefault="002D489D" w:rsidP="002D489D">
      <w:pPr>
        <w:rPr>
          <w:b/>
          <w:snapToGrid w:val="0"/>
          <w:sz w:val="28"/>
          <w:szCs w:val="28"/>
        </w:rPr>
      </w:pPr>
      <w:r w:rsidRPr="00B62839">
        <w:rPr>
          <w:b/>
          <w:snapToGrid w:val="0"/>
          <w:sz w:val="28"/>
          <w:szCs w:val="28"/>
        </w:rPr>
        <w:t>How and by when to make representations:</w:t>
      </w:r>
    </w:p>
    <w:p w14:paraId="643440D3" w14:textId="77777777" w:rsidR="002D489D" w:rsidRPr="00B62839" w:rsidRDefault="002D489D" w:rsidP="002D489D">
      <w:pPr>
        <w:rPr>
          <w:b/>
          <w:snapToGrid w:val="0"/>
          <w:sz w:val="31"/>
        </w:rPr>
      </w:pPr>
    </w:p>
    <w:p w14:paraId="43A7D91F" w14:textId="6795D326" w:rsidR="002D489D" w:rsidRPr="00B62839" w:rsidRDefault="002D489D" w:rsidP="002D489D">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1941632A" w14:textId="656377D3" w:rsidR="002D489D" w:rsidRDefault="002D489D" w:rsidP="002D489D">
      <w:pPr>
        <w:rPr>
          <w:bCs/>
          <w:snapToGrid w:val="0"/>
          <w:szCs w:val="24"/>
          <w:lang w:val="en-US"/>
        </w:rPr>
      </w:pPr>
      <w:r w:rsidRPr="00B62839">
        <w:rPr>
          <w:bCs/>
          <w:snapToGrid w:val="0"/>
          <w:szCs w:val="24"/>
        </w:rPr>
        <w:t xml:space="preserve">Tel: </w:t>
      </w:r>
      <w:r>
        <w:rPr>
          <w:noProof/>
          <w:lang w:val="en-US"/>
        </w:rPr>
        <w:t>01642 771162</w:t>
      </w:r>
    </w:p>
    <w:p w14:paraId="7C86011F" w14:textId="6F065C82" w:rsidR="002D489D" w:rsidRPr="00B62839" w:rsidRDefault="002D489D" w:rsidP="002D489D">
      <w:pPr>
        <w:rPr>
          <w:bCs/>
          <w:snapToGrid w:val="0"/>
          <w:szCs w:val="24"/>
        </w:rPr>
      </w:pPr>
      <w:r>
        <w:rPr>
          <w:bCs/>
          <w:snapToGrid w:val="0"/>
          <w:szCs w:val="24"/>
          <w:lang w:val="en-US"/>
        </w:rPr>
        <w:t xml:space="preserve">Email: </w:t>
      </w:r>
      <w:r>
        <w:rPr>
          <w:noProof/>
          <w:lang w:val="en-US"/>
        </w:rPr>
        <w:t>ian.dunn@redcar-cleveland.gov.uk</w:t>
      </w:r>
    </w:p>
    <w:p w14:paraId="3BE5EB50" w14:textId="77777777" w:rsidR="002D489D" w:rsidRPr="00B62839" w:rsidRDefault="002D489D" w:rsidP="002D489D">
      <w:pPr>
        <w:rPr>
          <w:b/>
          <w:snapToGrid w:val="0"/>
          <w:sz w:val="31"/>
        </w:rPr>
      </w:pPr>
    </w:p>
    <w:p w14:paraId="7E812903" w14:textId="291F0B33" w:rsidR="002D489D" w:rsidRPr="00B62839" w:rsidRDefault="002D489D" w:rsidP="002D489D">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3C0F46D6" w14:textId="77777777" w:rsidR="002D489D" w:rsidRPr="00B62839" w:rsidRDefault="002D489D" w:rsidP="002D489D">
      <w:pPr>
        <w:rPr>
          <w:b/>
          <w:snapToGrid w:val="0"/>
          <w:sz w:val="31"/>
        </w:rPr>
      </w:pPr>
    </w:p>
    <w:p w14:paraId="311D4534" w14:textId="77777777" w:rsidR="002D489D" w:rsidRPr="00B62839" w:rsidRDefault="002D489D" w:rsidP="002D489D">
      <w:pPr>
        <w:rPr>
          <w:b/>
          <w:snapToGrid w:val="0"/>
          <w:sz w:val="31"/>
        </w:rPr>
      </w:pPr>
      <w:r w:rsidRPr="00B62839">
        <w:rPr>
          <w:b/>
          <w:noProof/>
          <w:snapToGrid w:val="0"/>
          <w:sz w:val="31"/>
        </w:rPr>
        <mc:AlternateContent>
          <mc:Choice Requires="wps">
            <w:drawing>
              <wp:anchor distT="0" distB="0" distL="114300" distR="114300" simplePos="0" relativeHeight="251926528" behindDoc="0" locked="0" layoutInCell="1" allowOverlap="1" wp14:anchorId="255D619B" wp14:editId="0A762C5D">
                <wp:simplePos x="0" y="0"/>
                <wp:positionH relativeFrom="column">
                  <wp:posOffset>2033916</wp:posOffset>
                </wp:positionH>
                <wp:positionV relativeFrom="paragraph">
                  <wp:posOffset>338808</wp:posOffset>
                </wp:positionV>
                <wp:extent cx="1323975" cy="1143000"/>
                <wp:effectExtent l="0" t="0" r="9525" b="0"/>
                <wp:wrapNone/>
                <wp:docPr id="10227357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8EB761" w14:textId="687CA866" w:rsidR="002D489D" w:rsidRDefault="00912E50" w:rsidP="00912E50">
                            <w:r>
                              <w:object w:dxaOrig="1534" w:dyaOrig="997" w14:anchorId="17BEE293">
                                <v:shape id="_x0000_i1045" type="#_x0000_t75" style="width:76.7pt;height:49.85pt">
                                  <v:imagedata r:id="rId106" o:title=""/>
                                </v:shape>
                                <o:OLEObject Type="Embed" ProgID="Acrobat.Document.DC" ShapeID="_x0000_i1045" DrawAspect="Icon" ObjectID="_1815298745" r:id="rId107"/>
                              </w:object>
                            </w:r>
                            <w:r>
                              <w:object w:dxaOrig="1534" w:dyaOrig="997" w14:anchorId="1155311E">
                                <v:shape id="_x0000_i1046" type="#_x0000_t75" style="width:76.7pt;height:49.85pt">
                                  <v:imagedata r:id="rId108" o:title=""/>
                                </v:shape>
                                <o:OLEObject Type="Embed" ProgID="Acrobat.Document.DC" ShapeID="_x0000_i1046" DrawAspect="Icon" ObjectID="_1815298746" r:id="rId10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D619B" id="_x0000_s1049" type="#_x0000_t202" style="position:absolute;margin-left:160.15pt;margin-top:26.7pt;width:104.25pt;height:90pt;z-index:251926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noj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W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zHnojVgIAALsEAAAOAAAAAAAAAAAAAAAAAC4CAABkcnMvZTJvRG9jLnhtbFBLAQIt&#10;ABQABgAIAAAAIQAnYFLm3QAAAAoBAAAPAAAAAAAAAAAAAAAAALAEAABkcnMvZG93bnJldi54bWxQ&#10;SwUGAAAAAAQABADzAAAAugUAAAAA&#10;" fillcolor="window" strokeweight=".5pt">
                <v:path arrowok="t"/>
                <v:textbox style="mso-fit-shape-to-text:t">
                  <w:txbxContent>
                    <w:p w14:paraId="2C8EB761" w14:textId="687CA866" w:rsidR="002D489D" w:rsidRDefault="00912E50" w:rsidP="00912E50">
                      <w:r>
                        <w:object w:dxaOrig="1534" w:dyaOrig="997" w14:anchorId="17BEE293">
                          <v:shape id="_x0000_i1044" type="#_x0000_t75" style="width:76.7pt;height:49.85pt">
                            <v:imagedata r:id="rId110" o:title=""/>
                          </v:shape>
                          <o:OLEObject Type="Embed" ProgID="Acrobat.Document.DC" ShapeID="_x0000_i1044" DrawAspect="Icon" ObjectID="_1812957379" r:id="rId111"/>
                        </w:object>
                      </w:r>
                      <w:r>
                        <w:object w:dxaOrig="1534" w:dyaOrig="997" w14:anchorId="1155311E">
                          <v:shape id="_x0000_i1045" type="#_x0000_t75" style="width:76.7pt;height:49.85pt">
                            <v:imagedata r:id="rId112" o:title=""/>
                          </v:shape>
                          <o:OLEObject Type="Embed" ProgID="Acrobat.Document.DC" ShapeID="_x0000_i1045" DrawAspect="Icon" ObjectID="_1812957380" r:id="rId113"/>
                        </w:object>
                      </w:r>
                    </w:p>
                  </w:txbxContent>
                </v:textbox>
              </v:shape>
            </w:pict>
          </mc:Fallback>
        </mc:AlternateContent>
      </w:r>
      <w:r w:rsidRPr="00B62839">
        <w:rPr>
          <w:b/>
          <w:snapToGrid w:val="0"/>
          <w:sz w:val="31"/>
        </w:rPr>
        <w:t>Following the Making of the decision, the decision form will be published here:</w:t>
      </w:r>
    </w:p>
    <w:p w14:paraId="4AF49DFA" w14:textId="77777777" w:rsidR="002D489D" w:rsidRDefault="002D489D" w:rsidP="002D489D">
      <w:pPr>
        <w:rPr>
          <w:b/>
          <w:snapToGrid w:val="0"/>
          <w:sz w:val="31"/>
        </w:rPr>
      </w:pPr>
      <w:r>
        <w:rPr>
          <w:b/>
          <w:snapToGrid w:val="0"/>
          <w:sz w:val="31"/>
        </w:rPr>
        <w:br w:type="page"/>
      </w:r>
    </w:p>
    <w:p w14:paraId="1DD2CD45" w14:textId="66E989F2" w:rsidR="00463ED8" w:rsidRPr="00B62839" w:rsidRDefault="00463ED8" w:rsidP="00463ED8">
      <w:pPr>
        <w:rPr>
          <w:b/>
          <w:bCs/>
          <w:snapToGrid w:val="0"/>
          <w:sz w:val="28"/>
          <w:szCs w:val="28"/>
          <w:lang w:val="en-US"/>
        </w:rPr>
      </w:pPr>
      <w:bookmarkStart w:id="17" w:name="_Hlk164692411"/>
      <w:r w:rsidRPr="00B62839">
        <w:rPr>
          <w:b/>
          <w:snapToGrid w:val="0"/>
          <w:sz w:val="28"/>
          <w:szCs w:val="28"/>
        </w:rPr>
        <w:t>DECISION: CDD00</w:t>
      </w:r>
      <w:r>
        <w:rPr>
          <w:b/>
          <w:snapToGrid w:val="0"/>
          <w:sz w:val="28"/>
          <w:szCs w:val="28"/>
        </w:rPr>
        <w:t>51</w:t>
      </w:r>
      <w:r w:rsidRPr="00B62839">
        <w:rPr>
          <w:b/>
          <w:snapToGrid w:val="0"/>
          <w:sz w:val="28"/>
          <w:szCs w:val="28"/>
        </w:rPr>
        <w:t xml:space="preserve"> </w:t>
      </w:r>
      <w:r w:rsidRPr="00463ED8">
        <w:rPr>
          <w:b/>
          <w:snapToGrid w:val="0"/>
          <w:sz w:val="28"/>
          <w:szCs w:val="28"/>
          <w:lang w:val="en-US"/>
        </w:rPr>
        <w:t>Provision of funding contribution to enable St Peter’s RC Catholic College to develop capacity to accommodate a permanent and temporary increase in pupil place capacity</w:t>
      </w:r>
    </w:p>
    <w:p w14:paraId="3B198E68" w14:textId="77777777" w:rsidR="00463ED8" w:rsidRDefault="00463ED8" w:rsidP="00463ED8">
      <w:pPr>
        <w:rPr>
          <w:b/>
          <w:snapToGrid w:val="0"/>
          <w:sz w:val="28"/>
          <w:szCs w:val="28"/>
        </w:rPr>
      </w:pPr>
    </w:p>
    <w:p w14:paraId="5E790A6A" w14:textId="77777777" w:rsidR="00463ED8" w:rsidRPr="00B62839" w:rsidRDefault="00463ED8" w:rsidP="00463ED8">
      <w:pPr>
        <w:rPr>
          <w:b/>
          <w:snapToGrid w:val="0"/>
          <w:sz w:val="28"/>
          <w:szCs w:val="28"/>
        </w:rPr>
      </w:pPr>
      <w:r w:rsidRPr="00B62839">
        <w:rPr>
          <w:b/>
          <w:snapToGrid w:val="0"/>
          <w:sz w:val="28"/>
          <w:szCs w:val="28"/>
        </w:rPr>
        <w:t xml:space="preserve">Nature of the decision: </w:t>
      </w:r>
    </w:p>
    <w:p w14:paraId="64916E28" w14:textId="77777777" w:rsidR="00463ED8" w:rsidRDefault="00463ED8" w:rsidP="00463ED8">
      <w:pPr>
        <w:rPr>
          <w:b/>
          <w:snapToGrid w:val="0"/>
          <w:sz w:val="31"/>
        </w:rPr>
      </w:pPr>
    </w:p>
    <w:p w14:paraId="3A3BD2B7" w14:textId="77777777" w:rsidR="00463ED8" w:rsidRDefault="00463ED8" w:rsidP="00463ED8">
      <w:pPr>
        <w:rPr>
          <w:bCs/>
          <w:snapToGrid w:val="0"/>
          <w:szCs w:val="24"/>
        </w:rPr>
      </w:pPr>
      <w:r>
        <w:rPr>
          <w:bCs/>
          <w:snapToGrid w:val="0"/>
          <w:szCs w:val="24"/>
        </w:rPr>
        <w:t>As above</w:t>
      </w:r>
    </w:p>
    <w:p w14:paraId="240F9CAF" w14:textId="77777777" w:rsidR="00463ED8" w:rsidRPr="00B62839" w:rsidRDefault="00463ED8" w:rsidP="00463ED8">
      <w:pPr>
        <w:rPr>
          <w:b/>
          <w:snapToGrid w:val="0"/>
          <w:sz w:val="31"/>
        </w:rPr>
      </w:pPr>
    </w:p>
    <w:p w14:paraId="05FAB620" w14:textId="77777777" w:rsidR="00463ED8" w:rsidRPr="00B62839" w:rsidRDefault="00463ED8" w:rsidP="00463ED8">
      <w:pPr>
        <w:rPr>
          <w:b/>
          <w:snapToGrid w:val="0"/>
          <w:sz w:val="28"/>
          <w:szCs w:val="28"/>
        </w:rPr>
      </w:pPr>
      <w:r w:rsidRPr="00B62839">
        <w:rPr>
          <w:b/>
          <w:snapToGrid w:val="0"/>
          <w:sz w:val="28"/>
          <w:szCs w:val="28"/>
        </w:rPr>
        <w:t>Who will make the decision?</w:t>
      </w:r>
    </w:p>
    <w:p w14:paraId="7E29A736" w14:textId="77777777" w:rsidR="00463ED8" w:rsidRPr="00B62839" w:rsidRDefault="00463ED8" w:rsidP="00463ED8">
      <w:pPr>
        <w:rPr>
          <w:b/>
          <w:snapToGrid w:val="0"/>
          <w:sz w:val="31"/>
        </w:rPr>
      </w:pPr>
    </w:p>
    <w:p w14:paraId="1F00CEA9" w14:textId="77777777" w:rsidR="00463ED8" w:rsidRPr="00B62839" w:rsidRDefault="00463ED8" w:rsidP="00463ED8">
      <w:pPr>
        <w:rPr>
          <w:bCs/>
          <w:snapToGrid w:val="0"/>
          <w:szCs w:val="24"/>
        </w:rPr>
      </w:pPr>
      <w:r w:rsidRPr="00B62839">
        <w:rPr>
          <w:bCs/>
          <w:snapToGrid w:val="0"/>
          <w:szCs w:val="24"/>
          <w:lang w:val="en-US"/>
        </w:rPr>
        <w:t>Councillor Suthers</w:t>
      </w:r>
    </w:p>
    <w:p w14:paraId="7D04EF99" w14:textId="77777777" w:rsidR="00463ED8" w:rsidRPr="00B62839" w:rsidRDefault="00463ED8" w:rsidP="00463ED8">
      <w:pPr>
        <w:rPr>
          <w:b/>
          <w:snapToGrid w:val="0"/>
          <w:sz w:val="31"/>
        </w:rPr>
      </w:pPr>
    </w:p>
    <w:p w14:paraId="4168C85A" w14:textId="77777777" w:rsidR="00463ED8" w:rsidRPr="00B62839" w:rsidRDefault="00463ED8" w:rsidP="00463ED8">
      <w:pPr>
        <w:rPr>
          <w:b/>
          <w:snapToGrid w:val="0"/>
          <w:sz w:val="28"/>
          <w:szCs w:val="28"/>
        </w:rPr>
      </w:pPr>
      <w:r w:rsidRPr="00B62839">
        <w:rPr>
          <w:b/>
          <w:snapToGrid w:val="0"/>
          <w:sz w:val="28"/>
          <w:szCs w:val="28"/>
        </w:rPr>
        <w:t>When is the decision to be taken?</w:t>
      </w:r>
    </w:p>
    <w:p w14:paraId="6BDB03A1" w14:textId="77777777" w:rsidR="00463ED8" w:rsidRPr="00B62839" w:rsidRDefault="00463ED8" w:rsidP="00463ED8">
      <w:pPr>
        <w:rPr>
          <w:b/>
          <w:snapToGrid w:val="0"/>
          <w:sz w:val="31"/>
        </w:rPr>
      </w:pPr>
    </w:p>
    <w:p w14:paraId="4C2716A6" w14:textId="77777777" w:rsidR="00463ED8" w:rsidRPr="00B62839" w:rsidRDefault="00463ED8" w:rsidP="00463ED8">
      <w:pPr>
        <w:rPr>
          <w:bCs/>
          <w:snapToGrid w:val="0"/>
          <w:szCs w:val="24"/>
        </w:rPr>
      </w:pPr>
      <w:r>
        <w:rPr>
          <w:bCs/>
          <w:snapToGrid w:val="0"/>
          <w:szCs w:val="24"/>
        </w:rPr>
        <w:t>March</w:t>
      </w:r>
      <w:r w:rsidRPr="00B62839">
        <w:rPr>
          <w:bCs/>
          <w:snapToGrid w:val="0"/>
          <w:szCs w:val="24"/>
        </w:rPr>
        <w:t xml:space="preserve"> 2024</w:t>
      </w:r>
    </w:p>
    <w:p w14:paraId="129CAC29" w14:textId="77777777" w:rsidR="00463ED8" w:rsidRPr="00B62839" w:rsidRDefault="00463ED8" w:rsidP="00463ED8">
      <w:pPr>
        <w:rPr>
          <w:b/>
          <w:snapToGrid w:val="0"/>
          <w:sz w:val="31"/>
        </w:rPr>
      </w:pPr>
    </w:p>
    <w:p w14:paraId="1F8549CF" w14:textId="77777777" w:rsidR="00463ED8" w:rsidRPr="00B62839" w:rsidRDefault="00463ED8" w:rsidP="00463ED8">
      <w:pPr>
        <w:rPr>
          <w:b/>
          <w:snapToGrid w:val="0"/>
          <w:sz w:val="28"/>
          <w:szCs w:val="28"/>
        </w:rPr>
      </w:pPr>
      <w:r w:rsidRPr="00B62839">
        <w:rPr>
          <w:b/>
          <w:snapToGrid w:val="0"/>
          <w:sz w:val="28"/>
          <w:szCs w:val="28"/>
        </w:rPr>
        <w:t>Who will be consulted and how?</w:t>
      </w:r>
    </w:p>
    <w:p w14:paraId="576D446B" w14:textId="77777777" w:rsidR="00463ED8" w:rsidRPr="00B62839" w:rsidRDefault="00463ED8" w:rsidP="00463ED8">
      <w:pPr>
        <w:rPr>
          <w:b/>
          <w:snapToGrid w:val="0"/>
          <w:sz w:val="31"/>
        </w:rPr>
      </w:pPr>
    </w:p>
    <w:p w14:paraId="15E69BE2" w14:textId="77777777" w:rsidR="00463ED8" w:rsidRDefault="00463ED8" w:rsidP="00463ED8">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4AF6ECDD" w14:textId="77777777" w:rsidR="00463ED8" w:rsidRDefault="00463ED8" w:rsidP="00463ED8">
      <w:pPr>
        <w:rPr>
          <w:bCs/>
          <w:snapToGrid w:val="0"/>
          <w:szCs w:val="24"/>
          <w:lang w:val="en-US"/>
        </w:rPr>
      </w:pPr>
    </w:p>
    <w:p w14:paraId="7DE9CA39" w14:textId="77777777" w:rsidR="00463ED8" w:rsidRPr="00B62839" w:rsidRDefault="00463ED8" w:rsidP="00463ED8">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0CFFFB26" w14:textId="77777777" w:rsidR="00463ED8" w:rsidRPr="00B62839" w:rsidRDefault="00463ED8" w:rsidP="00463ED8">
      <w:pPr>
        <w:rPr>
          <w:b/>
          <w:snapToGrid w:val="0"/>
          <w:sz w:val="31"/>
        </w:rPr>
      </w:pPr>
    </w:p>
    <w:p w14:paraId="53529FD2" w14:textId="77777777" w:rsidR="00463ED8" w:rsidRPr="00B62839" w:rsidRDefault="00463ED8" w:rsidP="00463ED8">
      <w:pPr>
        <w:rPr>
          <w:b/>
          <w:snapToGrid w:val="0"/>
          <w:sz w:val="28"/>
          <w:szCs w:val="28"/>
        </w:rPr>
      </w:pPr>
      <w:r w:rsidRPr="00B62839">
        <w:rPr>
          <w:b/>
          <w:snapToGrid w:val="0"/>
          <w:sz w:val="28"/>
          <w:szCs w:val="28"/>
        </w:rPr>
        <w:t>Supporting documentation:</w:t>
      </w:r>
    </w:p>
    <w:p w14:paraId="23CA0BEA" w14:textId="77777777" w:rsidR="00463ED8" w:rsidRPr="00B62839" w:rsidRDefault="00463ED8" w:rsidP="00463ED8">
      <w:pPr>
        <w:rPr>
          <w:b/>
          <w:snapToGrid w:val="0"/>
          <w:sz w:val="31"/>
        </w:rPr>
      </w:pPr>
    </w:p>
    <w:p w14:paraId="1937D492" w14:textId="77777777" w:rsidR="00463ED8" w:rsidRPr="00B62839" w:rsidRDefault="00463ED8" w:rsidP="00463ED8">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0DE2A03C" w14:textId="77777777" w:rsidR="00463ED8" w:rsidRPr="00B62839" w:rsidRDefault="00463ED8" w:rsidP="00463ED8">
      <w:pPr>
        <w:rPr>
          <w:b/>
          <w:snapToGrid w:val="0"/>
          <w:sz w:val="31"/>
        </w:rPr>
      </w:pPr>
    </w:p>
    <w:p w14:paraId="4A29E44E" w14:textId="77777777" w:rsidR="00463ED8" w:rsidRPr="00B62839" w:rsidRDefault="00463ED8" w:rsidP="00463ED8">
      <w:pPr>
        <w:rPr>
          <w:b/>
          <w:snapToGrid w:val="0"/>
          <w:sz w:val="28"/>
          <w:szCs w:val="28"/>
        </w:rPr>
      </w:pPr>
      <w:r w:rsidRPr="00B62839">
        <w:rPr>
          <w:b/>
          <w:snapToGrid w:val="0"/>
          <w:sz w:val="28"/>
          <w:szCs w:val="28"/>
        </w:rPr>
        <w:t>How and by when to make representations:</w:t>
      </w:r>
    </w:p>
    <w:p w14:paraId="44285B41" w14:textId="77777777" w:rsidR="00463ED8" w:rsidRPr="00B62839" w:rsidRDefault="00463ED8" w:rsidP="00463ED8">
      <w:pPr>
        <w:rPr>
          <w:b/>
          <w:snapToGrid w:val="0"/>
          <w:sz w:val="31"/>
        </w:rPr>
      </w:pPr>
    </w:p>
    <w:p w14:paraId="5B419B10" w14:textId="77777777" w:rsidR="00463ED8" w:rsidRPr="00B62839" w:rsidRDefault="00463ED8" w:rsidP="00463ED8">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7EE69577" w14:textId="77777777" w:rsidR="00463ED8" w:rsidRDefault="00463ED8" w:rsidP="00463ED8">
      <w:pPr>
        <w:rPr>
          <w:bCs/>
          <w:snapToGrid w:val="0"/>
          <w:szCs w:val="24"/>
          <w:lang w:val="en-US"/>
        </w:rPr>
      </w:pPr>
      <w:r w:rsidRPr="00B62839">
        <w:rPr>
          <w:bCs/>
          <w:snapToGrid w:val="0"/>
          <w:szCs w:val="24"/>
        </w:rPr>
        <w:t xml:space="preserve">Tel: </w:t>
      </w:r>
      <w:r>
        <w:rPr>
          <w:noProof/>
          <w:lang w:val="en-US"/>
        </w:rPr>
        <w:t>01642 771162</w:t>
      </w:r>
    </w:p>
    <w:p w14:paraId="6F010292" w14:textId="77777777" w:rsidR="00463ED8" w:rsidRPr="00B62839" w:rsidRDefault="00463ED8" w:rsidP="00463ED8">
      <w:pPr>
        <w:rPr>
          <w:bCs/>
          <w:snapToGrid w:val="0"/>
          <w:szCs w:val="24"/>
        </w:rPr>
      </w:pPr>
      <w:r>
        <w:rPr>
          <w:bCs/>
          <w:snapToGrid w:val="0"/>
          <w:szCs w:val="24"/>
          <w:lang w:val="en-US"/>
        </w:rPr>
        <w:t xml:space="preserve">Email: </w:t>
      </w:r>
      <w:r>
        <w:rPr>
          <w:noProof/>
          <w:lang w:val="en-US"/>
        </w:rPr>
        <w:t>ian.dunn@redcar-cleveland.gov.uk</w:t>
      </w:r>
    </w:p>
    <w:p w14:paraId="14CC7D20" w14:textId="77777777" w:rsidR="00463ED8" w:rsidRPr="00B62839" w:rsidRDefault="00463ED8" w:rsidP="00463ED8">
      <w:pPr>
        <w:rPr>
          <w:b/>
          <w:snapToGrid w:val="0"/>
          <w:sz w:val="31"/>
        </w:rPr>
      </w:pPr>
    </w:p>
    <w:p w14:paraId="03E8DF43" w14:textId="77777777" w:rsidR="00463ED8" w:rsidRPr="00B62839" w:rsidRDefault="00463ED8" w:rsidP="00463ED8">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17C9CE61" w14:textId="77777777" w:rsidR="00463ED8" w:rsidRPr="00B62839" w:rsidRDefault="00463ED8" w:rsidP="00463ED8">
      <w:pPr>
        <w:rPr>
          <w:b/>
          <w:snapToGrid w:val="0"/>
          <w:sz w:val="31"/>
        </w:rPr>
      </w:pPr>
    </w:p>
    <w:p w14:paraId="33FF2C31" w14:textId="77777777" w:rsidR="00463ED8" w:rsidRPr="00B62839" w:rsidRDefault="00463ED8" w:rsidP="00463ED8">
      <w:pPr>
        <w:rPr>
          <w:b/>
          <w:snapToGrid w:val="0"/>
          <w:sz w:val="31"/>
        </w:rPr>
      </w:pPr>
      <w:r w:rsidRPr="00B62839">
        <w:rPr>
          <w:b/>
          <w:noProof/>
          <w:snapToGrid w:val="0"/>
          <w:sz w:val="31"/>
        </w:rPr>
        <mc:AlternateContent>
          <mc:Choice Requires="wps">
            <w:drawing>
              <wp:anchor distT="0" distB="0" distL="114300" distR="114300" simplePos="0" relativeHeight="251928576" behindDoc="0" locked="0" layoutInCell="1" allowOverlap="1" wp14:anchorId="78F8FC61" wp14:editId="02F7161E">
                <wp:simplePos x="0" y="0"/>
                <wp:positionH relativeFrom="column">
                  <wp:posOffset>2033916</wp:posOffset>
                </wp:positionH>
                <wp:positionV relativeFrom="paragraph">
                  <wp:posOffset>338808</wp:posOffset>
                </wp:positionV>
                <wp:extent cx="1323975" cy="1143000"/>
                <wp:effectExtent l="0" t="0" r="9525" b="0"/>
                <wp:wrapNone/>
                <wp:docPr id="207376747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55A65D3" w14:textId="4735DC2C" w:rsidR="00463ED8" w:rsidRDefault="00EE7C0D" w:rsidP="00EE7C0D">
                            <w:r>
                              <w:object w:dxaOrig="1534" w:dyaOrig="997" w14:anchorId="784C54C1">
                                <v:shape id="_x0000_i1047" type="#_x0000_t75" style="width:76.7pt;height:49.85pt">
                                  <v:imagedata r:id="rId114" o:title=""/>
                                </v:shape>
                                <o:OLEObject Type="Embed" ProgID="Acrobat.Document.DC" ShapeID="_x0000_i1047" DrawAspect="Icon" ObjectID="_1815298747" r:id="rId11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F8FC61" id="_x0000_s1050" type="#_x0000_t202" style="position:absolute;margin-left:160.15pt;margin-top:26.7pt;width:104.25pt;height:90pt;z-index:25192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5D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e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FaS5DVgIAALsEAAAOAAAAAAAAAAAAAAAAAC4CAABkcnMvZTJvRG9jLnhtbFBLAQIt&#10;ABQABgAIAAAAIQAnYFLm3QAAAAoBAAAPAAAAAAAAAAAAAAAAALAEAABkcnMvZG93bnJldi54bWxQ&#10;SwUGAAAAAAQABADzAAAAugUAAAAA&#10;" fillcolor="window" strokeweight=".5pt">
                <v:path arrowok="t"/>
                <v:textbox style="mso-fit-shape-to-text:t">
                  <w:txbxContent>
                    <w:p w14:paraId="455A65D3" w14:textId="4735DC2C" w:rsidR="00463ED8" w:rsidRDefault="00EE7C0D" w:rsidP="00EE7C0D">
                      <w:r>
                        <w:object w:dxaOrig="1534" w:dyaOrig="997" w14:anchorId="784C54C1">
                          <v:shape id="_x0000_i1046" type="#_x0000_t75" style="width:76.7pt;height:49.85pt">
                            <v:imagedata r:id="rId116" o:title=""/>
                          </v:shape>
                          <o:OLEObject Type="Embed" ProgID="Acrobat.Document.DC" ShapeID="_x0000_i1046" DrawAspect="Icon" ObjectID="_1812957381" r:id="rId117"/>
                        </w:object>
                      </w:r>
                    </w:p>
                  </w:txbxContent>
                </v:textbox>
              </v:shape>
            </w:pict>
          </mc:Fallback>
        </mc:AlternateContent>
      </w:r>
      <w:r w:rsidRPr="00B62839">
        <w:rPr>
          <w:b/>
          <w:snapToGrid w:val="0"/>
          <w:sz w:val="31"/>
        </w:rPr>
        <w:t>Following the Making of the decision, the decision form will be published here:</w:t>
      </w:r>
    </w:p>
    <w:p w14:paraId="5F4F1C2E" w14:textId="77777777" w:rsidR="00463ED8" w:rsidRDefault="00463ED8" w:rsidP="00463ED8">
      <w:pPr>
        <w:rPr>
          <w:b/>
          <w:snapToGrid w:val="0"/>
          <w:sz w:val="31"/>
        </w:rPr>
      </w:pPr>
      <w:r>
        <w:rPr>
          <w:b/>
          <w:snapToGrid w:val="0"/>
          <w:sz w:val="31"/>
        </w:rPr>
        <w:br w:type="page"/>
      </w:r>
    </w:p>
    <w:bookmarkEnd w:id="17"/>
    <w:p w14:paraId="5FB0783D" w14:textId="765C9C37" w:rsidR="007B5097" w:rsidRPr="00B62839" w:rsidRDefault="007B5097" w:rsidP="007B5097">
      <w:pPr>
        <w:rPr>
          <w:b/>
          <w:bCs/>
          <w:snapToGrid w:val="0"/>
          <w:sz w:val="28"/>
          <w:szCs w:val="28"/>
          <w:lang w:val="en-US"/>
        </w:rPr>
      </w:pPr>
      <w:r w:rsidRPr="00B62839">
        <w:rPr>
          <w:b/>
          <w:snapToGrid w:val="0"/>
          <w:sz w:val="28"/>
          <w:szCs w:val="28"/>
        </w:rPr>
        <w:t>DECISION: CDD00</w:t>
      </w:r>
      <w:r>
        <w:rPr>
          <w:b/>
          <w:snapToGrid w:val="0"/>
          <w:sz w:val="28"/>
          <w:szCs w:val="28"/>
        </w:rPr>
        <w:t>52</w:t>
      </w:r>
      <w:r w:rsidRPr="00B62839">
        <w:rPr>
          <w:b/>
          <w:snapToGrid w:val="0"/>
          <w:sz w:val="28"/>
          <w:szCs w:val="28"/>
        </w:rPr>
        <w:t xml:space="preserve"> </w:t>
      </w:r>
      <w:r w:rsidRPr="007B5097">
        <w:rPr>
          <w:b/>
          <w:snapToGrid w:val="0"/>
          <w:sz w:val="28"/>
          <w:szCs w:val="28"/>
          <w:lang w:val="en-US"/>
        </w:rPr>
        <w:t>Home and Hospital Teaching Provision</w:t>
      </w:r>
    </w:p>
    <w:p w14:paraId="1001A7E9" w14:textId="77777777" w:rsidR="007B5097" w:rsidRDefault="007B5097" w:rsidP="007B5097">
      <w:pPr>
        <w:rPr>
          <w:b/>
          <w:snapToGrid w:val="0"/>
          <w:sz w:val="28"/>
          <w:szCs w:val="28"/>
        </w:rPr>
      </w:pPr>
    </w:p>
    <w:p w14:paraId="2A9350C4" w14:textId="77777777" w:rsidR="007B5097" w:rsidRPr="00B62839" w:rsidRDefault="007B5097" w:rsidP="007B5097">
      <w:pPr>
        <w:rPr>
          <w:b/>
          <w:snapToGrid w:val="0"/>
          <w:sz w:val="28"/>
          <w:szCs w:val="28"/>
        </w:rPr>
      </w:pPr>
      <w:r w:rsidRPr="00B62839">
        <w:rPr>
          <w:b/>
          <w:snapToGrid w:val="0"/>
          <w:sz w:val="28"/>
          <w:szCs w:val="28"/>
        </w:rPr>
        <w:t xml:space="preserve">Nature of the decision: </w:t>
      </w:r>
    </w:p>
    <w:p w14:paraId="708E2EBD" w14:textId="77777777" w:rsidR="007B5097" w:rsidRDefault="007B5097" w:rsidP="007B5097">
      <w:pPr>
        <w:rPr>
          <w:b/>
          <w:snapToGrid w:val="0"/>
          <w:sz w:val="31"/>
        </w:rPr>
      </w:pPr>
    </w:p>
    <w:p w14:paraId="0E89AFB7" w14:textId="5326B521" w:rsidR="007B5097" w:rsidRDefault="007B5097" w:rsidP="007B5097">
      <w:pPr>
        <w:rPr>
          <w:b/>
          <w:snapToGrid w:val="0"/>
          <w:sz w:val="31"/>
        </w:rPr>
      </w:pPr>
      <w:r>
        <w:rPr>
          <w:lang w:val="en-US"/>
        </w:rPr>
        <w:t xml:space="preserve">To commission </w:t>
      </w:r>
      <w:r w:rsidRPr="0077077C">
        <w:rPr>
          <w:noProof/>
          <w:lang w:val="en-US"/>
        </w:rPr>
        <w:t>Home &amp; Hospital Provision for children and young people unable to attend school because of health needs.</w:t>
      </w:r>
    </w:p>
    <w:p w14:paraId="4522D5F6" w14:textId="77777777" w:rsidR="007B5097" w:rsidRPr="00B62839" w:rsidRDefault="007B5097" w:rsidP="007B5097">
      <w:pPr>
        <w:rPr>
          <w:b/>
          <w:snapToGrid w:val="0"/>
          <w:sz w:val="31"/>
        </w:rPr>
      </w:pPr>
    </w:p>
    <w:p w14:paraId="64772983" w14:textId="77777777" w:rsidR="007B5097" w:rsidRPr="00B62839" w:rsidRDefault="007B5097" w:rsidP="007B5097">
      <w:pPr>
        <w:rPr>
          <w:b/>
          <w:snapToGrid w:val="0"/>
          <w:sz w:val="28"/>
          <w:szCs w:val="28"/>
        </w:rPr>
      </w:pPr>
      <w:r w:rsidRPr="00B62839">
        <w:rPr>
          <w:b/>
          <w:snapToGrid w:val="0"/>
          <w:sz w:val="28"/>
          <w:szCs w:val="28"/>
        </w:rPr>
        <w:t>Who will make the decision?</w:t>
      </w:r>
    </w:p>
    <w:p w14:paraId="4A807D0D" w14:textId="77777777" w:rsidR="007B5097" w:rsidRPr="00B62839" w:rsidRDefault="007B5097" w:rsidP="007B5097">
      <w:pPr>
        <w:rPr>
          <w:b/>
          <w:snapToGrid w:val="0"/>
          <w:sz w:val="31"/>
        </w:rPr>
      </w:pPr>
    </w:p>
    <w:p w14:paraId="3E4A3C3B" w14:textId="77777777" w:rsidR="007B5097" w:rsidRPr="00B62839" w:rsidRDefault="007B5097" w:rsidP="007B5097">
      <w:pPr>
        <w:rPr>
          <w:bCs/>
          <w:snapToGrid w:val="0"/>
          <w:szCs w:val="24"/>
        </w:rPr>
      </w:pPr>
      <w:r w:rsidRPr="00B62839">
        <w:rPr>
          <w:bCs/>
          <w:snapToGrid w:val="0"/>
          <w:szCs w:val="24"/>
          <w:lang w:val="en-US"/>
        </w:rPr>
        <w:t>Councillor Suthers</w:t>
      </w:r>
    </w:p>
    <w:p w14:paraId="40F57B79" w14:textId="77777777" w:rsidR="007B5097" w:rsidRPr="00B62839" w:rsidRDefault="007B5097" w:rsidP="007B5097">
      <w:pPr>
        <w:rPr>
          <w:b/>
          <w:snapToGrid w:val="0"/>
          <w:sz w:val="31"/>
        </w:rPr>
      </w:pPr>
    </w:p>
    <w:p w14:paraId="248EBB35" w14:textId="77777777" w:rsidR="007B5097" w:rsidRPr="00B62839" w:rsidRDefault="007B5097" w:rsidP="007B5097">
      <w:pPr>
        <w:rPr>
          <w:b/>
          <w:snapToGrid w:val="0"/>
          <w:sz w:val="28"/>
          <w:szCs w:val="28"/>
        </w:rPr>
      </w:pPr>
      <w:r w:rsidRPr="00B62839">
        <w:rPr>
          <w:b/>
          <w:snapToGrid w:val="0"/>
          <w:sz w:val="28"/>
          <w:szCs w:val="28"/>
        </w:rPr>
        <w:t>When is the decision to be taken?</w:t>
      </w:r>
    </w:p>
    <w:p w14:paraId="12B0A976" w14:textId="77777777" w:rsidR="007B5097" w:rsidRPr="00B62839" w:rsidRDefault="007B5097" w:rsidP="007B5097">
      <w:pPr>
        <w:rPr>
          <w:b/>
          <w:snapToGrid w:val="0"/>
          <w:sz w:val="31"/>
        </w:rPr>
      </w:pPr>
    </w:p>
    <w:p w14:paraId="1E61D91A" w14:textId="61732779" w:rsidR="007B5097" w:rsidRPr="00B62839" w:rsidRDefault="007B5097" w:rsidP="007B5097">
      <w:pPr>
        <w:rPr>
          <w:bCs/>
          <w:snapToGrid w:val="0"/>
          <w:szCs w:val="24"/>
        </w:rPr>
      </w:pPr>
      <w:r>
        <w:rPr>
          <w:bCs/>
          <w:snapToGrid w:val="0"/>
          <w:szCs w:val="24"/>
        </w:rPr>
        <w:t>May</w:t>
      </w:r>
      <w:r w:rsidRPr="00B62839">
        <w:rPr>
          <w:bCs/>
          <w:snapToGrid w:val="0"/>
          <w:szCs w:val="24"/>
        </w:rPr>
        <w:t xml:space="preserve"> 2024</w:t>
      </w:r>
    </w:p>
    <w:p w14:paraId="2AD28DFE" w14:textId="77777777" w:rsidR="007B5097" w:rsidRPr="00B62839" w:rsidRDefault="007B5097" w:rsidP="007B5097">
      <w:pPr>
        <w:rPr>
          <w:b/>
          <w:snapToGrid w:val="0"/>
          <w:sz w:val="31"/>
        </w:rPr>
      </w:pPr>
    </w:p>
    <w:p w14:paraId="6A9E110D" w14:textId="77777777" w:rsidR="007B5097" w:rsidRPr="00B62839" w:rsidRDefault="007B5097" w:rsidP="007B5097">
      <w:pPr>
        <w:rPr>
          <w:b/>
          <w:snapToGrid w:val="0"/>
          <w:sz w:val="28"/>
          <w:szCs w:val="28"/>
        </w:rPr>
      </w:pPr>
      <w:r w:rsidRPr="00B62839">
        <w:rPr>
          <w:b/>
          <w:snapToGrid w:val="0"/>
          <w:sz w:val="28"/>
          <w:szCs w:val="28"/>
        </w:rPr>
        <w:t>Who will be consulted and how?</w:t>
      </w:r>
    </w:p>
    <w:p w14:paraId="4D012060" w14:textId="77777777" w:rsidR="007B5097" w:rsidRPr="00B62839" w:rsidRDefault="007B5097" w:rsidP="007B5097">
      <w:pPr>
        <w:rPr>
          <w:b/>
          <w:snapToGrid w:val="0"/>
          <w:sz w:val="31"/>
        </w:rPr>
      </w:pPr>
    </w:p>
    <w:p w14:paraId="18A1D77B" w14:textId="77777777" w:rsidR="007B5097" w:rsidRPr="007B5097" w:rsidRDefault="007B5097" w:rsidP="007B5097">
      <w:pPr>
        <w:rPr>
          <w:noProof/>
          <w:lang w:val="en-US"/>
        </w:rPr>
      </w:pPr>
      <w:r w:rsidRPr="007B5097">
        <w:rPr>
          <w:noProof/>
          <w:lang w:val="en-US"/>
        </w:rPr>
        <w:t xml:space="preserve">Cabinet Member for Children and Families </w:t>
      </w:r>
    </w:p>
    <w:p w14:paraId="13D43F1C" w14:textId="77777777" w:rsidR="007B5097" w:rsidRPr="007B5097" w:rsidRDefault="007B5097" w:rsidP="007B5097">
      <w:pPr>
        <w:rPr>
          <w:noProof/>
          <w:lang w:val="en-US"/>
        </w:rPr>
      </w:pPr>
      <w:r w:rsidRPr="007B5097">
        <w:rPr>
          <w:noProof/>
          <w:lang w:val="en-US"/>
        </w:rPr>
        <w:t>Chief Finance Officer</w:t>
      </w:r>
    </w:p>
    <w:p w14:paraId="5085DC34" w14:textId="77777777" w:rsidR="007B5097" w:rsidRPr="007B5097" w:rsidRDefault="007B5097" w:rsidP="007B5097">
      <w:pPr>
        <w:rPr>
          <w:noProof/>
          <w:lang w:val="en-US"/>
        </w:rPr>
      </w:pPr>
      <w:r w:rsidRPr="007B5097">
        <w:rPr>
          <w:noProof/>
          <w:lang w:val="en-US"/>
        </w:rPr>
        <w:t>Chief Legal Officer</w:t>
      </w:r>
    </w:p>
    <w:p w14:paraId="3A5D9839" w14:textId="77777777" w:rsidR="007B5097" w:rsidRPr="007B5097" w:rsidRDefault="007B5097" w:rsidP="007B5097">
      <w:pPr>
        <w:rPr>
          <w:noProof/>
          <w:lang w:val="en-US"/>
        </w:rPr>
      </w:pPr>
      <w:r w:rsidRPr="007B5097">
        <w:rPr>
          <w:noProof/>
          <w:lang w:val="en-US"/>
        </w:rPr>
        <w:t>Corporate Director for Children and Families</w:t>
      </w:r>
    </w:p>
    <w:p w14:paraId="28C2124D" w14:textId="33A59AAD" w:rsidR="007B5097" w:rsidRDefault="007B5097" w:rsidP="007B5097">
      <w:pPr>
        <w:rPr>
          <w:bCs/>
          <w:snapToGrid w:val="0"/>
          <w:szCs w:val="24"/>
          <w:lang w:val="en-US"/>
        </w:rPr>
      </w:pPr>
      <w:r w:rsidRPr="007B5097">
        <w:rPr>
          <w:noProof/>
          <w:lang w:val="en-US"/>
        </w:rPr>
        <w:t>All of the above will be consulted via approval of the delegated decision.</w:t>
      </w:r>
    </w:p>
    <w:p w14:paraId="280C55D5" w14:textId="77777777" w:rsidR="007B5097" w:rsidRDefault="007B5097" w:rsidP="007B5097">
      <w:pPr>
        <w:rPr>
          <w:b/>
          <w:snapToGrid w:val="0"/>
          <w:sz w:val="28"/>
          <w:szCs w:val="28"/>
        </w:rPr>
      </w:pPr>
    </w:p>
    <w:p w14:paraId="0D5420DB" w14:textId="07216AD6" w:rsidR="007B5097" w:rsidRPr="00B62839" w:rsidRDefault="007B5097" w:rsidP="007B5097">
      <w:pPr>
        <w:rPr>
          <w:b/>
          <w:snapToGrid w:val="0"/>
          <w:sz w:val="28"/>
          <w:szCs w:val="28"/>
        </w:rPr>
      </w:pPr>
      <w:r w:rsidRPr="00B62839">
        <w:rPr>
          <w:b/>
          <w:snapToGrid w:val="0"/>
          <w:sz w:val="28"/>
          <w:szCs w:val="28"/>
        </w:rPr>
        <w:t>Supporting documentation:</w:t>
      </w:r>
    </w:p>
    <w:p w14:paraId="6F7D3750" w14:textId="77777777" w:rsidR="007B5097" w:rsidRPr="00B62839" w:rsidRDefault="007B5097" w:rsidP="007B5097">
      <w:pPr>
        <w:rPr>
          <w:b/>
          <w:snapToGrid w:val="0"/>
          <w:sz w:val="31"/>
        </w:rPr>
      </w:pPr>
    </w:p>
    <w:p w14:paraId="31BFFC63" w14:textId="77777777" w:rsidR="007B5097" w:rsidRPr="00B62839" w:rsidRDefault="007B5097" w:rsidP="007B5097">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D42336A" w14:textId="77777777" w:rsidR="007B5097" w:rsidRPr="00B62839" w:rsidRDefault="007B5097" w:rsidP="007B5097">
      <w:pPr>
        <w:rPr>
          <w:b/>
          <w:snapToGrid w:val="0"/>
          <w:sz w:val="31"/>
        </w:rPr>
      </w:pPr>
    </w:p>
    <w:p w14:paraId="5FBB2DFE" w14:textId="77777777" w:rsidR="007B5097" w:rsidRPr="00B62839" w:rsidRDefault="007B5097" w:rsidP="007B5097">
      <w:pPr>
        <w:rPr>
          <w:b/>
          <w:snapToGrid w:val="0"/>
          <w:sz w:val="28"/>
          <w:szCs w:val="28"/>
        </w:rPr>
      </w:pPr>
      <w:r w:rsidRPr="00B62839">
        <w:rPr>
          <w:b/>
          <w:snapToGrid w:val="0"/>
          <w:sz w:val="28"/>
          <w:szCs w:val="28"/>
        </w:rPr>
        <w:t>How and by when to make representations:</w:t>
      </w:r>
    </w:p>
    <w:p w14:paraId="2AE043DD" w14:textId="77777777" w:rsidR="007B5097" w:rsidRPr="00B62839" w:rsidRDefault="007B5097" w:rsidP="007B5097">
      <w:pPr>
        <w:rPr>
          <w:b/>
          <w:snapToGrid w:val="0"/>
          <w:sz w:val="31"/>
        </w:rPr>
      </w:pPr>
    </w:p>
    <w:p w14:paraId="78983FE9" w14:textId="150D1514" w:rsidR="007B5097" w:rsidRPr="00B62839" w:rsidRDefault="007B5097" w:rsidP="007B5097">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20 May</w:t>
      </w:r>
      <w:r w:rsidRPr="00B62839">
        <w:rPr>
          <w:bCs/>
          <w:snapToGrid w:val="0"/>
          <w:szCs w:val="24"/>
        </w:rPr>
        <w:t xml:space="preserve"> 2024.</w:t>
      </w:r>
    </w:p>
    <w:p w14:paraId="03D8CA8E" w14:textId="09F993B0" w:rsidR="007B5097" w:rsidRDefault="007B5097" w:rsidP="007B5097">
      <w:pPr>
        <w:rPr>
          <w:bCs/>
          <w:snapToGrid w:val="0"/>
          <w:szCs w:val="24"/>
          <w:lang w:val="en-US"/>
        </w:rPr>
      </w:pPr>
      <w:r w:rsidRPr="00B62839">
        <w:rPr>
          <w:bCs/>
          <w:snapToGrid w:val="0"/>
          <w:szCs w:val="24"/>
        </w:rPr>
        <w:t xml:space="preserve">Tel: </w:t>
      </w:r>
      <w:r>
        <w:rPr>
          <w:noProof/>
          <w:lang w:val="en-US"/>
        </w:rPr>
        <w:t>01642 444132</w:t>
      </w:r>
    </w:p>
    <w:p w14:paraId="48D70DEF" w14:textId="43CAB31E" w:rsidR="007B5097" w:rsidRDefault="007B5097" w:rsidP="007B5097">
      <w:pPr>
        <w:rPr>
          <w:noProof/>
          <w:lang w:val="en-US"/>
        </w:rPr>
      </w:pPr>
      <w:r>
        <w:rPr>
          <w:bCs/>
          <w:snapToGrid w:val="0"/>
          <w:szCs w:val="24"/>
          <w:lang w:val="en-US"/>
        </w:rPr>
        <w:t xml:space="preserve">Email: </w:t>
      </w:r>
      <w:hyperlink r:id="rId118" w:history="1">
        <w:r w:rsidRPr="00F264EB">
          <w:rPr>
            <w:rStyle w:val="Hyperlink"/>
            <w:noProof/>
            <w:lang w:val="en-US"/>
          </w:rPr>
          <w:t>kellie.gorman@redcar-cleveland.gov.uk</w:t>
        </w:r>
      </w:hyperlink>
    </w:p>
    <w:p w14:paraId="38CB74D6" w14:textId="77777777" w:rsidR="007B5097" w:rsidRPr="00B62839" w:rsidRDefault="007B5097" w:rsidP="007B5097">
      <w:pPr>
        <w:rPr>
          <w:b/>
          <w:snapToGrid w:val="0"/>
          <w:sz w:val="31"/>
        </w:rPr>
      </w:pPr>
    </w:p>
    <w:p w14:paraId="7D3E69CE" w14:textId="51FB1D07" w:rsidR="007B5097" w:rsidRPr="00B62839" w:rsidRDefault="007B5097" w:rsidP="007B5097">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5E6DF7D3" w14:textId="77777777" w:rsidR="007B5097" w:rsidRPr="00B62839" w:rsidRDefault="007B5097" w:rsidP="007B5097">
      <w:pPr>
        <w:rPr>
          <w:b/>
          <w:snapToGrid w:val="0"/>
          <w:sz w:val="31"/>
        </w:rPr>
      </w:pPr>
    </w:p>
    <w:p w14:paraId="3BC93A63" w14:textId="683236E0" w:rsidR="007B5097" w:rsidRPr="00B62839" w:rsidRDefault="007B5097" w:rsidP="007B5097">
      <w:pPr>
        <w:rPr>
          <w:b/>
          <w:snapToGrid w:val="0"/>
          <w:sz w:val="31"/>
        </w:rPr>
      </w:pPr>
      <w:r w:rsidRPr="00B62839">
        <w:rPr>
          <w:b/>
          <w:snapToGrid w:val="0"/>
          <w:sz w:val="31"/>
        </w:rPr>
        <w:t>Following the Making of the decision, the decision form will be published here:</w:t>
      </w:r>
    </w:p>
    <w:p w14:paraId="31D1AE8C" w14:textId="697021F0" w:rsidR="007B5097" w:rsidRDefault="00F656EF" w:rsidP="007B5097">
      <w:pPr>
        <w:rPr>
          <w:b/>
          <w:snapToGrid w:val="0"/>
          <w:sz w:val="31"/>
        </w:rPr>
      </w:pPr>
      <w:r w:rsidRPr="00B62839">
        <w:rPr>
          <w:b/>
          <w:noProof/>
          <w:snapToGrid w:val="0"/>
          <w:sz w:val="31"/>
        </w:rPr>
        <mc:AlternateContent>
          <mc:Choice Requires="wps">
            <w:drawing>
              <wp:anchor distT="0" distB="0" distL="114300" distR="114300" simplePos="0" relativeHeight="251940864" behindDoc="0" locked="0" layoutInCell="1" allowOverlap="1" wp14:anchorId="54220EBE" wp14:editId="550DEA4E">
                <wp:simplePos x="0" y="0"/>
                <wp:positionH relativeFrom="column">
                  <wp:posOffset>2276475</wp:posOffset>
                </wp:positionH>
                <wp:positionV relativeFrom="paragraph">
                  <wp:posOffset>128270</wp:posOffset>
                </wp:positionV>
                <wp:extent cx="1095375" cy="657225"/>
                <wp:effectExtent l="0" t="0" r="28575" b="28575"/>
                <wp:wrapNone/>
                <wp:docPr id="129569075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solidFill>
                          <a:sysClr val="window" lastClr="FFFFFF"/>
                        </a:solidFill>
                        <a:ln w="6350">
                          <a:solidFill>
                            <a:prstClr val="black"/>
                          </a:solidFill>
                        </a:ln>
                        <a:effectLst/>
                      </wps:spPr>
                      <wps:txbx>
                        <w:txbxContent>
                          <w:p w14:paraId="7E6BC1FE" w14:textId="600B8ADE" w:rsidR="007B5097" w:rsidRDefault="007A7EB9" w:rsidP="007A7EB9">
                            <w:r>
                              <w:object w:dxaOrig="1534" w:dyaOrig="997" w14:anchorId="35DB608F">
                                <v:shape id="_x0000_i1048" type="#_x0000_t75" style="width:76.7pt;height:49.85pt">
                                  <v:imagedata r:id="rId119" o:title=""/>
                                </v:shape>
                                <o:OLEObject Type="Embed" ProgID="Acrobat.Document.DC" ShapeID="_x0000_i1048" DrawAspect="Icon" ObjectID="_1815298748" r:id="rId12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220EBE" id="_x0000_s1051" type="#_x0000_t202" style="position:absolute;margin-left:179.25pt;margin-top:10.1pt;width:86.25pt;height:51.75pt;z-index:251940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" fillcolor="window" strokeweight=".5pt">
                <v:path arrowok="t"/>
                <v:textbox style="mso-fit-shape-to-text:t">
                  <w:txbxContent>
                    <w:p w14:paraId="7E6BC1FE" w14:textId="600B8ADE" w:rsidR="007B5097" w:rsidRDefault="007A7EB9" w:rsidP="007A7EB9">
                      <w:r>
                        <w:object w:dxaOrig="1534" w:dyaOrig="997" w14:anchorId="35DB608F">
                          <v:shape id="_x0000_i1047" type="#_x0000_t75" style="width:76.7pt;height:49.85pt">
                            <v:imagedata r:id="rId121" o:title=""/>
                          </v:shape>
                          <o:OLEObject Type="Embed" ProgID="Acrobat.Document.DC" ShapeID="_x0000_i1047" DrawAspect="Icon" ObjectID="_1812957382" r:id="rId122"/>
                        </w:object>
                      </w:r>
                    </w:p>
                  </w:txbxContent>
                </v:textbox>
              </v:shape>
            </w:pict>
          </mc:Fallback>
        </mc:AlternateContent>
      </w:r>
      <w:r w:rsidR="007B5097">
        <w:rPr>
          <w:b/>
          <w:snapToGrid w:val="0"/>
          <w:sz w:val="31"/>
        </w:rPr>
        <w:br w:type="page"/>
      </w:r>
    </w:p>
    <w:p w14:paraId="3B78FE00" w14:textId="471F9EC0" w:rsidR="00BD0B89" w:rsidRPr="00B62839" w:rsidRDefault="00BD0B89" w:rsidP="00BD0B89">
      <w:pPr>
        <w:rPr>
          <w:b/>
          <w:bCs/>
          <w:snapToGrid w:val="0"/>
          <w:sz w:val="28"/>
          <w:szCs w:val="28"/>
          <w:lang w:val="en-US"/>
        </w:rPr>
      </w:pPr>
      <w:bookmarkStart w:id="18" w:name="_Hlk167799278"/>
      <w:r w:rsidRPr="00B62839">
        <w:rPr>
          <w:b/>
          <w:snapToGrid w:val="0"/>
          <w:sz w:val="28"/>
          <w:szCs w:val="28"/>
        </w:rPr>
        <w:t>DECISION: CDD00</w:t>
      </w:r>
      <w:r>
        <w:rPr>
          <w:b/>
          <w:snapToGrid w:val="0"/>
          <w:sz w:val="28"/>
          <w:szCs w:val="28"/>
        </w:rPr>
        <w:t>53</w:t>
      </w:r>
      <w:r w:rsidRPr="00B62839">
        <w:rPr>
          <w:b/>
          <w:snapToGrid w:val="0"/>
          <w:sz w:val="28"/>
          <w:szCs w:val="28"/>
        </w:rPr>
        <w:t xml:space="preserve"> </w:t>
      </w:r>
      <w:r w:rsidRPr="00BD0B89">
        <w:rPr>
          <w:b/>
          <w:snapToGrid w:val="0"/>
          <w:sz w:val="28"/>
          <w:szCs w:val="28"/>
          <w:lang w:val="en-US"/>
        </w:rPr>
        <w:t>Moonstone Education Provision</w:t>
      </w:r>
    </w:p>
    <w:p w14:paraId="2BB517FA" w14:textId="77777777" w:rsidR="00BD0B89" w:rsidRDefault="00BD0B89" w:rsidP="00BD0B89">
      <w:pPr>
        <w:rPr>
          <w:b/>
          <w:snapToGrid w:val="0"/>
          <w:sz w:val="28"/>
          <w:szCs w:val="28"/>
        </w:rPr>
      </w:pPr>
    </w:p>
    <w:p w14:paraId="5D65915C" w14:textId="77777777" w:rsidR="00BD0B89" w:rsidRPr="00B62839" w:rsidRDefault="00BD0B89" w:rsidP="00BD0B89">
      <w:pPr>
        <w:rPr>
          <w:b/>
          <w:snapToGrid w:val="0"/>
          <w:sz w:val="28"/>
          <w:szCs w:val="28"/>
        </w:rPr>
      </w:pPr>
      <w:r w:rsidRPr="00B62839">
        <w:rPr>
          <w:b/>
          <w:snapToGrid w:val="0"/>
          <w:sz w:val="28"/>
          <w:szCs w:val="28"/>
        </w:rPr>
        <w:t xml:space="preserve">Nature of the decision: </w:t>
      </w:r>
    </w:p>
    <w:p w14:paraId="1C865176" w14:textId="77777777" w:rsidR="00BD0B89" w:rsidRDefault="00BD0B89" w:rsidP="00BD0B89">
      <w:pPr>
        <w:rPr>
          <w:b/>
          <w:snapToGrid w:val="0"/>
          <w:sz w:val="31"/>
        </w:rPr>
      </w:pPr>
    </w:p>
    <w:p w14:paraId="67EFE9F1" w14:textId="365CD989" w:rsidR="00BD0B89" w:rsidRDefault="00BD0B89" w:rsidP="00BD0B89">
      <w:pPr>
        <w:rPr>
          <w:b/>
          <w:snapToGrid w:val="0"/>
          <w:sz w:val="31"/>
        </w:rPr>
      </w:pPr>
      <w:r w:rsidRPr="00BD0B89">
        <w:rPr>
          <w:lang w:val="en-US"/>
        </w:rPr>
        <w:t>To commission Moonstone Provision for children and young people at risk of permanent exclusion from school.</w:t>
      </w:r>
      <w:r w:rsidRPr="0077077C">
        <w:rPr>
          <w:noProof/>
          <w:lang w:val="en-US"/>
        </w:rPr>
        <w:t>.</w:t>
      </w:r>
    </w:p>
    <w:p w14:paraId="79EEA6BA" w14:textId="77777777" w:rsidR="00BD0B89" w:rsidRPr="00B62839" w:rsidRDefault="00BD0B89" w:rsidP="00BD0B89">
      <w:pPr>
        <w:rPr>
          <w:b/>
          <w:snapToGrid w:val="0"/>
          <w:sz w:val="31"/>
        </w:rPr>
      </w:pPr>
    </w:p>
    <w:p w14:paraId="537F2827" w14:textId="77777777" w:rsidR="00BD0B89" w:rsidRPr="00B62839" w:rsidRDefault="00BD0B89" w:rsidP="00BD0B89">
      <w:pPr>
        <w:rPr>
          <w:b/>
          <w:snapToGrid w:val="0"/>
          <w:sz w:val="28"/>
          <w:szCs w:val="28"/>
        </w:rPr>
      </w:pPr>
      <w:r w:rsidRPr="00B62839">
        <w:rPr>
          <w:b/>
          <w:snapToGrid w:val="0"/>
          <w:sz w:val="28"/>
          <w:szCs w:val="28"/>
        </w:rPr>
        <w:t>Who will make the decision?</w:t>
      </w:r>
    </w:p>
    <w:p w14:paraId="5034404D" w14:textId="77777777" w:rsidR="00BD0B89" w:rsidRPr="00B62839" w:rsidRDefault="00BD0B89" w:rsidP="00BD0B89">
      <w:pPr>
        <w:rPr>
          <w:b/>
          <w:snapToGrid w:val="0"/>
          <w:sz w:val="31"/>
        </w:rPr>
      </w:pPr>
    </w:p>
    <w:p w14:paraId="7F93A588" w14:textId="77777777" w:rsidR="00BD0B89" w:rsidRPr="00B62839" w:rsidRDefault="00BD0B89" w:rsidP="00BD0B89">
      <w:pPr>
        <w:rPr>
          <w:bCs/>
          <w:snapToGrid w:val="0"/>
          <w:szCs w:val="24"/>
        </w:rPr>
      </w:pPr>
      <w:r w:rsidRPr="00B62839">
        <w:rPr>
          <w:bCs/>
          <w:snapToGrid w:val="0"/>
          <w:szCs w:val="24"/>
          <w:lang w:val="en-US"/>
        </w:rPr>
        <w:t>Councillor Suthers</w:t>
      </w:r>
    </w:p>
    <w:p w14:paraId="5E425142" w14:textId="77777777" w:rsidR="00BD0B89" w:rsidRPr="00B62839" w:rsidRDefault="00BD0B89" w:rsidP="00BD0B89">
      <w:pPr>
        <w:rPr>
          <w:b/>
          <w:snapToGrid w:val="0"/>
          <w:sz w:val="31"/>
        </w:rPr>
      </w:pPr>
    </w:p>
    <w:p w14:paraId="31343EBF" w14:textId="77777777" w:rsidR="00BD0B89" w:rsidRPr="00B62839" w:rsidRDefault="00BD0B89" w:rsidP="00BD0B89">
      <w:pPr>
        <w:rPr>
          <w:b/>
          <w:snapToGrid w:val="0"/>
          <w:sz w:val="28"/>
          <w:szCs w:val="28"/>
        </w:rPr>
      </w:pPr>
      <w:r w:rsidRPr="00B62839">
        <w:rPr>
          <w:b/>
          <w:snapToGrid w:val="0"/>
          <w:sz w:val="28"/>
          <w:szCs w:val="28"/>
        </w:rPr>
        <w:t>When is the decision to be taken?</w:t>
      </w:r>
    </w:p>
    <w:p w14:paraId="3C580333" w14:textId="77777777" w:rsidR="00BD0B89" w:rsidRPr="00B62839" w:rsidRDefault="00BD0B89" w:rsidP="00BD0B89">
      <w:pPr>
        <w:rPr>
          <w:b/>
          <w:snapToGrid w:val="0"/>
          <w:sz w:val="31"/>
        </w:rPr>
      </w:pPr>
    </w:p>
    <w:p w14:paraId="177F7EE4" w14:textId="7AFD2F44" w:rsidR="00BD0B89" w:rsidRPr="00B62839" w:rsidRDefault="00BD0B89" w:rsidP="00BD0B89">
      <w:pPr>
        <w:rPr>
          <w:bCs/>
          <w:snapToGrid w:val="0"/>
          <w:szCs w:val="24"/>
        </w:rPr>
      </w:pPr>
      <w:r>
        <w:rPr>
          <w:bCs/>
          <w:snapToGrid w:val="0"/>
          <w:szCs w:val="24"/>
        </w:rPr>
        <w:t>June</w:t>
      </w:r>
      <w:r w:rsidRPr="00B62839">
        <w:rPr>
          <w:bCs/>
          <w:snapToGrid w:val="0"/>
          <w:szCs w:val="24"/>
        </w:rPr>
        <w:t xml:space="preserve"> 2024</w:t>
      </w:r>
    </w:p>
    <w:p w14:paraId="1133AF9F" w14:textId="77777777" w:rsidR="00BD0B89" w:rsidRPr="00B62839" w:rsidRDefault="00BD0B89" w:rsidP="00BD0B89">
      <w:pPr>
        <w:rPr>
          <w:b/>
          <w:snapToGrid w:val="0"/>
          <w:sz w:val="31"/>
        </w:rPr>
      </w:pPr>
    </w:p>
    <w:p w14:paraId="06E5227C" w14:textId="77777777" w:rsidR="00BD0B89" w:rsidRPr="00B62839" w:rsidRDefault="00BD0B89" w:rsidP="00BD0B89">
      <w:pPr>
        <w:rPr>
          <w:b/>
          <w:snapToGrid w:val="0"/>
          <w:sz w:val="28"/>
          <w:szCs w:val="28"/>
        </w:rPr>
      </w:pPr>
      <w:r w:rsidRPr="00B62839">
        <w:rPr>
          <w:b/>
          <w:snapToGrid w:val="0"/>
          <w:sz w:val="28"/>
          <w:szCs w:val="28"/>
        </w:rPr>
        <w:t>Who will be consulted and how?</w:t>
      </w:r>
    </w:p>
    <w:p w14:paraId="1F68999C" w14:textId="77777777" w:rsidR="00BD0B89" w:rsidRPr="00B62839" w:rsidRDefault="00BD0B89" w:rsidP="00BD0B89">
      <w:pPr>
        <w:rPr>
          <w:b/>
          <w:snapToGrid w:val="0"/>
          <w:sz w:val="31"/>
        </w:rPr>
      </w:pPr>
    </w:p>
    <w:p w14:paraId="0AD9AFBF" w14:textId="77777777" w:rsidR="00BD0B89" w:rsidRPr="007B5097" w:rsidRDefault="00BD0B89" w:rsidP="00BD0B89">
      <w:pPr>
        <w:rPr>
          <w:noProof/>
          <w:lang w:val="en-US"/>
        </w:rPr>
      </w:pPr>
      <w:r w:rsidRPr="007B5097">
        <w:rPr>
          <w:noProof/>
          <w:lang w:val="en-US"/>
        </w:rPr>
        <w:t xml:space="preserve">Cabinet Member for Children and Families </w:t>
      </w:r>
    </w:p>
    <w:p w14:paraId="5C37DD18" w14:textId="77777777" w:rsidR="00BD0B89" w:rsidRPr="007B5097" w:rsidRDefault="00BD0B89" w:rsidP="00BD0B89">
      <w:pPr>
        <w:rPr>
          <w:noProof/>
          <w:lang w:val="en-US"/>
        </w:rPr>
      </w:pPr>
      <w:r w:rsidRPr="007B5097">
        <w:rPr>
          <w:noProof/>
          <w:lang w:val="en-US"/>
        </w:rPr>
        <w:t>Chief Finance Officer</w:t>
      </w:r>
    </w:p>
    <w:p w14:paraId="6629D016" w14:textId="77777777" w:rsidR="00BD0B89" w:rsidRPr="007B5097" w:rsidRDefault="00BD0B89" w:rsidP="00BD0B89">
      <w:pPr>
        <w:rPr>
          <w:noProof/>
          <w:lang w:val="en-US"/>
        </w:rPr>
      </w:pPr>
      <w:r w:rsidRPr="007B5097">
        <w:rPr>
          <w:noProof/>
          <w:lang w:val="en-US"/>
        </w:rPr>
        <w:t>Chief Legal Officer</w:t>
      </w:r>
    </w:p>
    <w:p w14:paraId="6D20CB2F" w14:textId="77777777" w:rsidR="00BD0B89" w:rsidRPr="007B5097" w:rsidRDefault="00BD0B89" w:rsidP="00BD0B89">
      <w:pPr>
        <w:rPr>
          <w:noProof/>
          <w:lang w:val="en-US"/>
        </w:rPr>
      </w:pPr>
      <w:r w:rsidRPr="007B5097">
        <w:rPr>
          <w:noProof/>
          <w:lang w:val="en-US"/>
        </w:rPr>
        <w:t>Corporate Director for Children and Families</w:t>
      </w:r>
    </w:p>
    <w:p w14:paraId="1E1FB932" w14:textId="77777777" w:rsidR="00BD0B89" w:rsidRDefault="00BD0B89" w:rsidP="00BD0B89">
      <w:pPr>
        <w:rPr>
          <w:bCs/>
          <w:snapToGrid w:val="0"/>
          <w:szCs w:val="24"/>
          <w:lang w:val="en-US"/>
        </w:rPr>
      </w:pPr>
      <w:r w:rsidRPr="007B5097">
        <w:rPr>
          <w:noProof/>
          <w:lang w:val="en-US"/>
        </w:rPr>
        <w:t>All of the above will be consulted via approval of the delegated decision.</w:t>
      </w:r>
    </w:p>
    <w:p w14:paraId="42107507" w14:textId="77777777" w:rsidR="00BD0B89" w:rsidRDefault="00BD0B89" w:rsidP="00BD0B89">
      <w:pPr>
        <w:rPr>
          <w:b/>
          <w:snapToGrid w:val="0"/>
          <w:sz w:val="28"/>
          <w:szCs w:val="28"/>
        </w:rPr>
      </w:pPr>
    </w:p>
    <w:p w14:paraId="0C665A6C" w14:textId="77777777" w:rsidR="00BD0B89" w:rsidRPr="00B62839" w:rsidRDefault="00BD0B89" w:rsidP="00BD0B89">
      <w:pPr>
        <w:rPr>
          <w:b/>
          <w:snapToGrid w:val="0"/>
          <w:sz w:val="28"/>
          <w:szCs w:val="28"/>
        </w:rPr>
      </w:pPr>
      <w:r w:rsidRPr="00B62839">
        <w:rPr>
          <w:b/>
          <w:snapToGrid w:val="0"/>
          <w:sz w:val="28"/>
          <w:szCs w:val="28"/>
        </w:rPr>
        <w:t>Supporting documentation:</w:t>
      </w:r>
    </w:p>
    <w:p w14:paraId="4DA7A2A5" w14:textId="77777777" w:rsidR="00BD0B89" w:rsidRPr="00B62839" w:rsidRDefault="00BD0B89" w:rsidP="00BD0B89">
      <w:pPr>
        <w:rPr>
          <w:b/>
          <w:snapToGrid w:val="0"/>
          <w:sz w:val="31"/>
        </w:rPr>
      </w:pPr>
    </w:p>
    <w:p w14:paraId="331783BC" w14:textId="77777777" w:rsidR="00BD0B89" w:rsidRPr="00B62839" w:rsidRDefault="00BD0B89" w:rsidP="00BD0B89">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8259D70" w14:textId="77777777" w:rsidR="00BD0B89" w:rsidRPr="00B62839" w:rsidRDefault="00BD0B89" w:rsidP="00BD0B89">
      <w:pPr>
        <w:rPr>
          <w:b/>
          <w:snapToGrid w:val="0"/>
          <w:sz w:val="31"/>
        </w:rPr>
      </w:pPr>
    </w:p>
    <w:p w14:paraId="461598DF" w14:textId="77777777" w:rsidR="00BD0B89" w:rsidRPr="00B62839" w:rsidRDefault="00BD0B89" w:rsidP="00BD0B89">
      <w:pPr>
        <w:rPr>
          <w:b/>
          <w:snapToGrid w:val="0"/>
          <w:sz w:val="28"/>
          <w:szCs w:val="28"/>
        </w:rPr>
      </w:pPr>
      <w:r w:rsidRPr="00B62839">
        <w:rPr>
          <w:b/>
          <w:snapToGrid w:val="0"/>
          <w:sz w:val="28"/>
          <w:szCs w:val="28"/>
        </w:rPr>
        <w:t>How and by when to make representations:</w:t>
      </w:r>
    </w:p>
    <w:p w14:paraId="45966BEB" w14:textId="77777777" w:rsidR="00BD0B89" w:rsidRPr="00B62839" w:rsidRDefault="00BD0B89" w:rsidP="00BD0B89">
      <w:pPr>
        <w:rPr>
          <w:b/>
          <w:snapToGrid w:val="0"/>
          <w:sz w:val="31"/>
        </w:rPr>
      </w:pPr>
    </w:p>
    <w:p w14:paraId="36B6E618" w14:textId="3B16EC5F" w:rsidR="00BD0B89" w:rsidRPr="00B62839" w:rsidRDefault="00BD0B89" w:rsidP="00BD0B89">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19 June</w:t>
      </w:r>
      <w:r w:rsidRPr="00B62839">
        <w:rPr>
          <w:bCs/>
          <w:snapToGrid w:val="0"/>
          <w:szCs w:val="24"/>
        </w:rPr>
        <w:t xml:space="preserve"> 2024.</w:t>
      </w:r>
    </w:p>
    <w:p w14:paraId="21A60AC0" w14:textId="77777777" w:rsidR="00BD0B89" w:rsidRDefault="00BD0B89" w:rsidP="00BD0B89">
      <w:pPr>
        <w:rPr>
          <w:bCs/>
          <w:snapToGrid w:val="0"/>
          <w:szCs w:val="24"/>
          <w:lang w:val="en-US"/>
        </w:rPr>
      </w:pPr>
      <w:r w:rsidRPr="00B62839">
        <w:rPr>
          <w:bCs/>
          <w:snapToGrid w:val="0"/>
          <w:szCs w:val="24"/>
        </w:rPr>
        <w:t xml:space="preserve">Tel: </w:t>
      </w:r>
      <w:r>
        <w:rPr>
          <w:noProof/>
          <w:lang w:val="en-US"/>
        </w:rPr>
        <w:t>01642 444132</w:t>
      </w:r>
    </w:p>
    <w:p w14:paraId="79F72E08" w14:textId="77777777" w:rsidR="00BD0B89" w:rsidRDefault="00BD0B89" w:rsidP="00BD0B89">
      <w:pPr>
        <w:rPr>
          <w:noProof/>
          <w:lang w:val="en-US"/>
        </w:rPr>
      </w:pPr>
      <w:r>
        <w:rPr>
          <w:bCs/>
          <w:snapToGrid w:val="0"/>
          <w:szCs w:val="24"/>
          <w:lang w:val="en-US"/>
        </w:rPr>
        <w:t xml:space="preserve">Email: </w:t>
      </w:r>
      <w:hyperlink r:id="rId123" w:history="1">
        <w:r w:rsidRPr="00F264EB">
          <w:rPr>
            <w:rStyle w:val="Hyperlink"/>
            <w:noProof/>
            <w:lang w:val="en-US"/>
          </w:rPr>
          <w:t>kellie.gorman@redcar-cleveland.gov.uk</w:t>
        </w:r>
      </w:hyperlink>
    </w:p>
    <w:p w14:paraId="1AADD149" w14:textId="77777777" w:rsidR="00BD0B89" w:rsidRPr="00B62839" w:rsidRDefault="00BD0B89" w:rsidP="00BD0B89">
      <w:pPr>
        <w:rPr>
          <w:b/>
          <w:snapToGrid w:val="0"/>
          <w:sz w:val="31"/>
        </w:rPr>
      </w:pPr>
    </w:p>
    <w:p w14:paraId="1942920C" w14:textId="77777777" w:rsidR="00BD0B89" w:rsidRPr="00B62839" w:rsidRDefault="00BD0B89" w:rsidP="00BD0B89">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29E99680" w14:textId="77777777" w:rsidR="00BD0B89" w:rsidRPr="00B62839" w:rsidRDefault="00BD0B89" w:rsidP="00BD0B89">
      <w:pPr>
        <w:rPr>
          <w:b/>
          <w:snapToGrid w:val="0"/>
          <w:sz w:val="31"/>
        </w:rPr>
      </w:pPr>
    </w:p>
    <w:p w14:paraId="013F7290" w14:textId="77777777" w:rsidR="00BD0B89" w:rsidRPr="00B62839" w:rsidRDefault="00BD0B89" w:rsidP="00BD0B89">
      <w:pPr>
        <w:rPr>
          <w:b/>
          <w:snapToGrid w:val="0"/>
          <w:sz w:val="31"/>
        </w:rPr>
      </w:pPr>
      <w:r w:rsidRPr="00B62839">
        <w:rPr>
          <w:b/>
          <w:noProof/>
          <w:snapToGrid w:val="0"/>
          <w:sz w:val="31"/>
        </w:rPr>
        <mc:AlternateContent>
          <mc:Choice Requires="wps">
            <w:drawing>
              <wp:anchor distT="0" distB="0" distL="114300" distR="114300" simplePos="0" relativeHeight="251951104" behindDoc="0" locked="0" layoutInCell="1" allowOverlap="1" wp14:anchorId="7A1AAB6B" wp14:editId="6C2F0F0C">
                <wp:simplePos x="0" y="0"/>
                <wp:positionH relativeFrom="column">
                  <wp:posOffset>2033916</wp:posOffset>
                </wp:positionH>
                <wp:positionV relativeFrom="paragraph">
                  <wp:posOffset>338808</wp:posOffset>
                </wp:positionV>
                <wp:extent cx="1323975" cy="1143000"/>
                <wp:effectExtent l="0" t="0" r="9525" b="0"/>
                <wp:wrapNone/>
                <wp:docPr id="7187077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D60B759" w14:textId="2FF130AD" w:rsidR="00BD0B89" w:rsidRDefault="00EE7C0D" w:rsidP="00CA5192">
                            <w:r>
                              <w:object w:dxaOrig="1534" w:dyaOrig="997" w14:anchorId="7343BDA3">
                                <v:shape id="_x0000_i1049" type="#_x0000_t75" style="width:76.7pt;height:49.85pt">
                                  <v:imagedata r:id="rId124" o:title=""/>
                                </v:shape>
                                <o:OLEObject Type="Embed" ProgID="Acrobat.Document.DC" ShapeID="_x0000_i1049" DrawAspect="Icon" ObjectID="_1815298749" r:id="rId12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1AAB6B" id="_x0000_s1052" type="#_x0000_t202" style="position:absolute;margin-left:160.15pt;margin-top:26.7pt;width:104.25pt;height:90pt;z-index:251951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ZCh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AkA4WoD5QGJtnDUoDN8&#10;KTHaChN+ZhZFhxTiIPknXCoFmCL0O0pqsL/+dh/8UQtopaRFERdU45QhCz80auQuG4+D5uNhPLkd&#10;4sFeWzbXFr1rFoBMZjiwhsdt8PfqtK0sNK84bfMQE01Mc4xcUH/aLvxxsHBauZjPoxOq3DC/0mvD&#10;T+oKHL90r8yavuke9fIIJ7Gz/F3vj76x4Wa+87CUURgXTnuZ4oTEZvfTHEbw+hy9Lt+c2W8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8JZChVgIAALsEAAAOAAAAAAAAAAAAAAAAAC4CAABkcnMvZTJvRG9jLnhtbFBLAQIt&#10;ABQABgAIAAAAIQAnYFLm3QAAAAoBAAAPAAAAAAAAAAAAAAAAALAEAABkcnMvZG93bnJldi54bWxQ&#10;SwUGAAAAAAQABADzAAAAugUAAAAA&#10;" fillcolor="window" strokeweight=".5pt">
                <v:path arrowok="t"/>
                <v:textbox style="mso-fit-shape-to-text:t">
                  <w:txbxContent>
                    <w:p w14:paraId="7D60B759" w14:textId="2FF130AD" w:rsidR="00BD0B89" w:rsidRDefault="00EE7C0D" w:rsidP="00CA5192">
                      <w:r>
                        <w:object w:dxaOrig="1534" w:dyaOrig="997" w14:anchorId="7343BDA3">
                          <v:shape id="_x0000_i1048" type="#_x0000_t75" style="width:76.7pt;height:49.85pt">
                            <v:imagedata r:id="rId126" o:title=""/>
                          </v:shape>
                          <o:OLEObject Type="Embed" ProgID="Acrobat.Document.DC" ShapeID="_x0000_i1048" DrawAspect="Icon" ObjectID="_1812957383" r:id="rId127"/>
                        </w:object>
                      </w:r>
                    </w:p>
                  </w:txbxContent>
                </v:textbox>
              </v:shape>
            </w:pict>
          </mc:Fallback>
        </mc:AlternateContent>
      </w:r>
      <w:r w:rsidRPr="00B62839">
        <w:rPr>
          <w:b/>
          <w:snapToGrid w:val="0"/>
          <w:sz w:val="31"/>
        </w:rPr>
        <w:t>Following the Making of the decision, the decision form will be published here:</w:t>
      </w:r>
    </w:p>
    <w:p w14:paraId="1FBE0D25" w14:textId="77777777" w:rsidR="00BD0B89" w:rsidRDefault="00BD0B89" w:rsidP="00CA0514">
      <w:pPr>
        <w:rPr>
          <w:b/>
          <w:snapToGrid w:val="0"/>
          <w:sz w:val="31"/>
        </w:rPr>
      </w:pPr>
    </w:p>
    <w:p w14:paraId="196A8F48" w14:textId="77777777" w:rsidR="00BD0B89" w:rsidRDefault="00BD0B89">
      <w:pPr>
        <w:rPr>
          <w:b/>
          <w:snapToGrid w:val="0"/>
          <w:sz w:val="31"/>
        </w:rPr>
      </w:pPr>
      <w:r>
        <w:rPr>
          <w:b/>
          <w:snapToGrid w:val="0"/>
          <w:sz w:val="31"/>
        </w:rPr>
        <w:br w:type="page"/>
      </w:r>
    </w:p>
    <w:p w14:paraId="2CD834CC" w14:textId="5B296B27" w:rsidR="00EA110B" w:rsidRPr="00B62839" w:rsidRDefault="00EA110B" w:rsidP="00EA110B">
      <w:pPr>
        <w:rPr>
          <w:b/>
          <w:bCs/>
          <w:snapToGrid w:val="0"/>
          <w:sz w:val="28"/>
          <w:szCs w:val="28"/>
          <w:lang w:val="en-US"/>
        </w:rPr>
      </w:pPr>
      <w:bookmarkStart w:id="19" w:name="_Hlk177735721"/>
      <w:bookmarkEnd w:id="18"/>
      <w:r w:rsidRPr="00B62839">
        <w:rPr>
          <w:b/>
          <w:snapToGrid w:val="0"/>
          <w:sz w:val="28"/>
          <w:szCs w:val="28"/>
        </w:rPr>
        <w:t>DECISION: CDD00</w:t>
      </w:r>
      <w:r>
        <w:rPr>
          <w:b/>
          <w:snapToGrid w:val="0"/>
          <w:sz w:val="28"/>
          <w:szCs w:val="28"/>
        </w:rPr>
        <w:t>54</w:t>
      </w:r>
      <w:r w:rsidRPr="00B62839">
        <w:rPr>
          <w:b/>
          <w:snapToGrid w:val="0"/>
          <w:sz w:val="28"/>
          <w:szCs w:val="28"/>
        </w:rPr>
        <w:t xml:space="preserve"> </w:t>
      </w:r>
      <w:r w:rsidRPr="00EA110B">
        <w:rPr>
          <w:b/>
          <w:bCs/>
          <w:sz w:val="28"/>
          <w:szCs w:val="28"/>
        </w:rPr>
        <w:t>SHiFT Programme Partnership</w:t>
      </w:r>
    </w:p>
    <w:p w14:paraId="7D6E2F34" w14:textId="77777777" w:rsidR="00EA110B" w:rsidRDefault="00EA110B" w:rsidP="00EA110B">
      <w:pPr>
        <w:rPr>
          <w:b/>
          <w:snapToGrid w:val="0"/>
          <w:sz w:val="28"/>
          <w:szCs w:val="28"/>
        </w:rPr>
      </w:pPr>
    </w:p>
    <w:p w14:paraId="0715C778" w14:textId="77777777" w:rsidR="00EA110B" w:rsidRPr="00B62839" w:rsidRDefault="00EA110B" w:rsidP="00EA110B">
      <w:pPr>
        <w:rPr>
          <w:b/>
          <w:snapToGrid w:val="0"/>
          <w:sz w:val="28"/>
          <w:szCs w:val="28"/>
        </w:rPr>
      </w:pPr>
      <w:r w:rsidRPr="00B62839">
        <w:rPr>
          <w:b/>
          <w:snapToGrid w:val="0"/>
          <w:sz w:val="28"/>
          <w:szCs w:val="28"/>
        </w:rPr>
        <w:t xml:space="preserve">Nature of the decision: </w:t>
      </w:r>
    </w:p>
    <w:p w14:paraId="6991F785" w14:textId="77777777" w:rsidR="00EA110B" w:rsidRDefault="00EA110B" w:rsidP="00EA110B">
      <w:pPr>
        <w:rPr>
          <w:b/>
          <w:snapToGrid w:val="0"/>
          <w:sz w:val="31"/>
        </w:rPr>
      </w:pPr>
    </w:p>
    <w:p w14:paraId="022D6234" w14:textId="4FEDC8BC" w:rsidR="00EA110B" w:rsidRDefault="00EA110B" w:rsidP="00EA110B">
      <w:pPr>
        <w:spacing w:before="120" w:after="120"/>
        <w:rPr>
          <w:bCs/>
          <w:szCs w:val="24"/>
        </w:rPr>
      </w:pPr>
      <w:r>
        <w:rPr>
          <w:bCs/>
          <w:szCs w:val="24"/>
        </w:rPr>
        <w:t xml:space="preserve">SHiFT provides a unique opportunity to work with young people who are at risk of crime, these are some of the most complex and at-risk young people that the Children and Families Directorate work with.  </w:t>
      </w:r>
    </w:p>
    <w:p w14:paraId="47251EB9" w14:textId="77777777" w:rsidR="00EA110B" w:rsidRPr="00B62839" w:rsidRDefault="00EA110B" w:rsidP="00EA110B">
      <w:pPr>
        <w:rPr>
          <w:b/>
          <w:snapToGrid w:val="0"/>
          <w:sz w:val="31"/>
        </w:rPr>
      </w:pPr>
    </w:p>
    <w:p w14:paraId="7618870E" w14:textId="77777777" w:rsidR="00EA110B" w:rsidRPr="00B62839" w:rsidRDefault="00EA110B" w:rsidP="00EA110B">
      <w:pPr>
        <w:rPr>
          <w:b/>
          <w:snapToGrid w:val="0"/>
          <w:sz w:val="28"/>
          <w:szCs w:val="28"/>
        </w:rPr>
      </w:pPr>
      <w:r w:rsidRPr="00B62839">
        <w:rPr>
          <w:b/>
          <w:snapToGrid w:val="0"/>
          <w:sz w:val="28"/>
          <w:szCs w:val="28"/>
        </w:rPr>
        <w:t>Who will make the decision?</w:t>
      </w:r>
    </w:p>
    <w:p w14:paraId="26021AD9" w14:textId="77777777" w:rsidR="00EA110B" w:rsidRPr="00B62839" w:rsidRDefault="00EA110B" w:rsidP="00EA110B">
      <w:pPr>
        <w:rPr>
          <w:b/>
          <w:snapToGrid w:val="0"/>
          <w:sz w:val="31"/>
        </w:rPr>
      </w:pPr>
    </w:p>
    <w:p w14:paraId="39CCCCED" w14:textId="77777777" w:rsidR="00EA110B" w:rsidRPr="00B62839" w:rsidRDefault="00EA110B" w:rsidP="00EA110B">
      <w:pPr>
        <w:rPr>
          <w:bCs/>
          <w:snapToGrid w:val="0"/>
          <w:szCs w:val="24"/>
        </w:rPr>
      </w:pPr>
      <w:r w:rsidRPr="00B62839">
        <w:rPr>
          <w:bCs/>
          <w:snapToGrid w:val="0"/>
          <w:szCs w:val="24"/>
          <w:lang w:val="en-US"/>
        </w:rPr>
        <w:t>Councillor Suthers</w:t>
      </w:r>
    </w:p>
    <w:p w14:paraId="00DE6EA0" w14:textId="77777777" w:rsidR="00EA110B" w:rsidRPr="00B62839" w:rsidRDefault="00EA110B" w:rsidP="00EA110B">
      <w:pPr>
        <w:rPr>
          <w:b/>
          <w:snapToGrid w:val="0"/>
          <w:sz w:val="31"/>
        </w:rPr>
      </w:pPr>
    </w:p>
    <w:p w14:paraId="7046B163" w14:textId="77777777" w:rsidR="00EA110B" w:rsidRPr="00B62839" w:rsidRDefault="00EA110B" w:rsidP="00EA110B">
      <w:pPr>
        <w:rPr>
          <w:b/>
          <w:snapToGrid w:val="0"/>
          <w:sz w:val="28"/>
          <w:szCs w:val="28"/>
        </w:rPr>
      </w:pPr>
      <w:r w:rsidRPr="00B62839">
        <w:rPr>
          <w:b/>
          <w:snapToGrid w:val="0"/>
          <w:sz w:val="28"/>
          <w:szCs w:val="28"/>
        </w:rPr>
        <w:t>When is the decision to be taken?</w:t>
      </w:r>
    </w:p>
    <w:p w14:paraId="631004D2" w14:textId="77777777" w:rsidR="00EA110B" w:rsidRPr="00B62839" w:rsidRDefault="00EA110B" w:rsidP="00EA110B">
      <w:pPr>
        <w:rPr>
          <w:b/>
          <w:snapToGrid w:val="0"/>
          <w:sz w:val="31"/>
        </w:rPr>
      </w:pPr>
    </w:p>
    <w:p w14:paraId="7895DA35" w14:textId="77777777" w:rsidR="00EA110B" w:rsidRPr="00B62839" w:rsidRDefault="00EA110B" w:rsidP="00EA110B">
      <w:pPr>
        <w:rPr>
          <w:bCs/>
          <w:snapToGrid w:val="0"/>
          <w:szCs w:val="24"/>
        </w:rPr>
      </w:pPr>
      <w:r>
        <w:rPr>
          <w:bCs/>
          <w:snapToGrid w:val="0"/>
          <w:szCs w:val="24"/>
        </w:rPr>
        <w:t>June</w:t>
      </w:r>
      <w:r w:rsidRPr="00B62839">
        <w:rPr>
          <w:bCs/>
          <w:snapToGrid w:val="0"/>
          <w:szCs w:val="24"/>
        </w:rPr>
        <w:t xml:space="preserve"> 2024</w:t>
      </w:r>
    </w:p>
    <w:p w14:paraId="27E10F01" w14:textId="77777777" w:rsidR="00EA110B" w:rsidRPr="00B62839" w:rsidRDefault="00EA110B" w:rsidP="00EA110B">
      <w:pPr>
        <w:rPr>
          <w:b/>
          <w:snapToGrid w:val="0"/>
          <w:sz w:val="31"/>
        </w:rPr>
      </w:pPr>
    </w:p>
    <w:p w14:paraId="000954A3" w14:textId="77777777" w:rsidR="00EA110B" w:rsidRPr="00B62839" w:rsidRDefault="00EA110B" w:rsidP="00EA110B">
      <w:pPr>
        <w:rPr>
          <w:b/>
          <w:snapToGrid w:val="0"/>
          <w:sz w:val="28"/>
          <w:szCs w:val="28"/>
        </w:rPr>
      </w:pPr>
      <w:r w:rsidRPr="00B62839">
        <w:rPr>
          <w:b/>
          <w:snapToGrid w:val="0"/>
          <w:sz w:val="28"/>
          <w:szCs w:val="28"/>
        </w:rPr>
        <w:t>Who will be consulted and how?</w:t>
      </w:r>
    </w:p>
    <w:p w14:paraId="01009855" w14:textId="77777777" w:rsidR="00EA110B" w:rsidRPr="00B62839" w:rsidRDefault="00EA110B" w:rsidP="00EA110B">
      <w:pPr>
        <w:rPr>
          <w:b/>
          <w:snapToGrid w:val="0"/>
          <w:sz w:val="31"/>
        </w:rPr>
      </w:pPr>
    </w:p>
    <w:p w14:paraId="0EE0A151" w14:textId="77777777" w:rsidR="00EA110B" w:rsidRPr="007B5097" w:rsidRDefault="00EA110B" w:rsidP="00EA110B">
      <w:pPr>
        <w:rPr>
          <w:noProof/>
          <w:lang w:val="en-US"/>
        </w:rPr>
      </w:pPr>
      <w:r w:rsidRPr="007B5097">
        <w:rPr>
          <w:noProof/>
          <w:lang w:val="en-US"/>
        </w:rPr>
        <w:t xml:space="preserve">Cabinet Member for Children and Families </w:t>
      </w:r>
    </w:p>
    <w:p w14:paraId="5A99568A" w14:textId="77777777" w:rsidR="00EA110B" w:rsidRPr="007B5097" w:rsidRDefault="00EA110B" w:rsidP="00EA110B">
      <w:pPr>
        <w:rPr>
          <w:noProof/>
          <w:lang w:val="en-US"/>
        </w:rPr>
      </w:pPr>
      <w:r w:rsidRPr="007B5097">
        <w:rPr>
          <w:noProof/>
          <w:lang w:val="en-US"/>
        </w:rPr>
        <w:t>Chief Finance Officer</w:t>
      </w:r>
    </w:p>
    <w:p w14:paraId="4799DE88" w14:textId="77777777" w:rsidR="00EA110B" w:rsidRPr="007B5097" w:rsidRDefault="00EA110B" w:rsidP="00EA110B">
      <w:pPr>
        <w:rPr>
          <w:noProof/>
          <w:lang w:val="en-US"/>
        </w:rPr>
      </w:pPr>
      <w:r w:rsidRPr="007B5097">
        <w:rPr>
          <w:noProof/>
          <w:lang w:val="en-US"/>
        </w:rPr>
        <w:t>Chief Legal Officer</w:t>
      </w:r>
    </w:p>
    <w:p w14:paraId="74FAD0C2" w14:textId="77777777" w:rsidR="00EA110B" w:rsidRPr="007B5097" w:rsidRDefault="00EA110B" w:rsidP="00EA110B">
      <w:pPr>
        <w:rPr>
          <w:noProof/>
          <w:lang w:val="en-US"/>
        </w:rPr>
      </w:pPr>
      <w:r w:rsidRPr="007B5097">
        <w:rPr>
          <w:noProof/>
          <w:lang w:val="en-US"/>
        </w:rPr>
        <w:t>Corporate Director for Children and Families</w:t>
      </w:r>
    </w:p>
    <w:p w14:paraId="55279C02" w14:textId="77777777" w:rsidR="00EA110B" w:rsidRDefault="00EA110B" w:rsidP="00EA110B">
      <w:pPr>
        <w:rPr>
          <w:bCs/>
          <w:snapToGrid w:val="0"/>
          <w:szCs w:val="24"/>
          <w:lang w:val="en-US"/>
        </w:rPr>
      </w:pPr>
      <w:r w:rsidRPr="007B5097">
        <w:rPr>
          <w:noProof/>
          <w:lang w:val="en-US"/>
        </w:rPr>
        <w:t>All of the above will be consulted via approval of the delegated decision.</w:t>
      </w:r>
    </w:p>
    <w:p w14:paraId="6B98EA8A" w14:textId="77777777" w:rsidR="00EA110B" w:rsidRDefault="00EA110B" w:rsidP="00EA110B">
      <w:pPr>
        <w:rPr>
          <w:b/>
          <w:snapToGrid w:val="0"/>
          <w:sz w:val="28"/>
          <w:szCs w:val="28"/>
        </w:rPr>
      </w:pPr>
    </w:p>
    <w:p w14:paraId="646AACF6" w14:textId="77777777" w:rsidR="00EA110B" w:rsidRPr="00B62839" w:rsidRDefault="00EA110B" w:rsidP="00EA110B">
      <w:pPr>
        <w:rPr>
          <w:b/>
          <w:snapToGrid w:val="0"/>
          <w:sz w:val="28"/>
          <w:szCs w:val="28"/>
        </w:rPr>
      </w:pPr>
      <w:r w:rsidRPr="00B62839">
        <w:rPr>
          <w:b/>
          <w:snapToGrid w:val="0"/>
          <w:sz w:val="28"/>
          <w:szCs w:val="28"/>
        </w:rPr>
        <w:t>Supporting documentation:</w:t>
      </w:r>
    </w:p>
    <w:p w14:paraId="6B7A4AE2" w14:textId="77777777" w:rsidR="00EA110B" w:rsidRPr="00B62839" w:rsidRDefault="00EA110B" w:rsidP="00EA110B">
      <w:pPr>
        <w:rPr>
          <w:b/>
          <w:snapToGrid w:val="0"/>
          <w:sz w:val="31"/>
        </w:rPr>
      </w:pPr>
    </w:p>
    <w:p w14:paraId="4D0A9816" w14:textId="1967A1A9" w:rsidR="00EA110B" w:rsidRDefault="00EA110B" w:rsidP="00EA110B">
      <w:pPr>
        <w:rPr>
          <w:rStyle w:val="Hyperlink"/>
        </w:rPr>
      </w:pPr>
      <w:r>
        <w:rPr>
          <w:bCs/>
          <w:szCs w:val="24"/>
        </w:rPr>
        <w:t xml:space="preserve">SHiFT pilot evaluation </w:t>
      </w:r>
      <w:hyperlink r:id="rId128" w:history="1">
        <w:r>
          <w:rPr>
            <w:rStyle w:val="Hyperlink"/>
          </w:rPr>
          <w:t>SHiFT doc 023 (shiftuk.org)</w:t>
        </w:r>
      </w:hyperlink>
    </w:p>
    <w:p w14:paraId="3225C3AD" w14:textId="77777777" w:rsidR="00EA110B" w:rsidRPr="00B62839" w:rsidRDefault="00EA110B" w:rsidP="00EA110B">
      <w:pPr>
        <w:rPr>
          <w:b/>
          <w:snapToGrid w:val="0"/>
          <w:sz w:val="31"/>
        </w:rPr>
      </w:pPr>
    </w:p>
    <w:p w14:paraId="2A796374" w14:textId="77777777" w:rsidR="00EA110B" w:rsidRPr="00B62839" w:rsidRDefault="00EA110B" w:rsidP="00EA110B">
      <w:pPr>
        <w:rPr>
          <w:b/>
          <w:snapToGrid w:val="0"/>
          <w:sz w:val="28"/>
          <w:szCs w:val="28"/>
        </w:rPr>
      </w:pPr>
      <w:r w:rsidRPr="00B62839">
        <w:rPr>
          <w:b/>
          <w:snapToGrid w:val="0"/>
          <w:sz w:val="28"/>
          <w:szCs w:val="28"/>
        </w:rPr>
        <w:t>How and by when to make representations:</w:t>
      </w:r>
    </w:p>
    <w:p w14:paraId="0DE91C5B" w14:textId="77777777" w:rsidR="00EA110B" w:rsidRPr="00B62839" w:rsidRDefault="00EA110B" w:rsidP="00EA110B">
      <w:pPr>
        <w:rPr>
          <w:b/>
          <w:snapToGrid w:val="0"/>
          <w:sz w:val="31"/>
        </w:rPr>
      </w:pPr>
    </w:p>
    <w:p w14:paraId="42F17FE9" w14:textId="2B0442E1" w:rsidR="00EA110B" w:rsidRDefault="00EA110B" w:rsidP="00EA110B">
      <w:pPr>
        <w:rPr>
          <w:bCs/>
          <w:snapToGrid w:val="0"/>
          <w:szCs w:val="24"/>
        </w:rPr>
      </w:pPr>
      <w:r w:rsidRPr="00B62839">
        <w:rPr>
          <w:bCs/>
          <w:snapToGrid w:val="0"/>
          <w:szCs w:val="24"/>
        </w:rPr>
        <w:t xml:space="preserve">Representations should be made to </w:t>
      </w:r>
      <w:r>
        <w:rPr>
          <w:bCs/>
          <w:snapToGrid w:val="0"/>
          <w:szCs w:val="24"/>
        </w:rPr>
        <w:t>Sarah Johnson</w:t>
      </w:r>
      <w:r w:rsidRPr="00B62839">
        <w:rPr>
          <w:bCs/>
          <w:snapToGrid w:val="0"/>
          <w:szCs w:val="24"/>
        </w:rPr>
        <w:t xml:space="preserve"> before </w:t>
      </w:r>
      <w:r>
        <w:rPr>
          <w:bCs/>
          <w:snapToGrid w:val="0"/>
          <w:szCs w:val="24"/>
        </w:rPr>
        <w:t>25 June</w:t>
      </w:r>
      <w:r w:rsidRPr="00B62839">
        <w:rPr>
          <w:bCs/>
          <w:snapToGrid w:val="0"/>
          <w:szCs w:val="24"/>
        </w:rPr>
        <w:t xml:space="preserve"> 2024.</w:t>
      </w:r>
    </w:p>
    <w:p w14:paraId="1BD1B162" w14:textId="048C653E" w:rsidR="00EA110B" w:rsidRPr="00B62839" w:rsidRDefault="00EA110B" w:rsidP="00EA110B">
      <w:pPr>
        <w:rPr>
          <w:bCs/>
          <w:snapToGrid w:val="0"/>
          <w:szCs w:val="24"/>
        </w:rPr>
      </w:pPr>
      <w:r>
        <w:rPr>
          <w:bCs/>
          <w:snapToGrid w:val="0"/>
          <w:szCs w:val="24"/>
        </w:rPr>
        <w:t>Tel: 01642 771731</w:t>
      </w:r>
    </w:p>
    <w:p w14:paraId="3069B545" w14:textId="69D86092" w:rsidR="00EA110B" w:rsidRDefault="00EA110B" w:rsidP="00EA110B">
      <w:pPr>
        <w:rPr>
          <w:noProof/>
          <w:lang w:val="en-US"/>
        </w:rPr>
      </w:pPr>
      <w:r>
        <w:rPr>
          <w:bCs/>
          <w:snapToGrid w:val="0"/>
          <w:szCs w:val="24"/>
          <w:lang w:val="en-US"/>
        </w:rPr>
        <w:t xml:space="preserve">Email: </w:t>
      </w:r>
      <w:hyperlink r:id="rId129" w:history="1">
        <w:r w:rsidRPr="00A9600F">
          <w:rPr>
            <w:rStyle w:val="Hyperlink"/>
          </w:rPr>
          <w:t>sarah.johnson@redcar-cleveland.gov.uk</w:t>
        </w:r>
      </w:hyperlink>
      <w:r>
        <w:t xml:space="preserve"> </w:t>
      </w:r>
    </w:p>
    <w:p w14:paraId="625BD92D" w14:textId="77777777" w:rsidR="00EA110B" w:rsidRPr="00B62839" w:rsidRDefault="00EA110B" w:rsidP="00EA110B">
      <w:pPr>
        <w:rPr>
          <w:b/>
          <w:snapToGrid w:val="0"/>
          <w:sz w:val="31"/>
        </w:rPr>
      </w:pPr>
    </w:p>
    <w:p w14:paraId="78A78DA1" w14:textId="401ABF27" w:rsidR="00EA110B" w:rsidRPr="00B62839" w:rsidRDefault="00EA110B" w:rsidP="00EA110B">
      <w:pPr>
        <w:rPr>
          <w:bCs/>
          <w:snapToGrid w:val="0"/>
          <w:szCs w:val="24"/>
        </w:rPr>
      </w:pPr>
      <w:r w:rsidRPr="00B62839">
        <w:rPr>
          <w:bCs/>
          <w:snapToGrid w:val="0"/>
          <w:szCs w:val="24"/>
        </w:rPr>
        <w:t xml:space="preserve">First published in Forward Plan on </w:t>
      </w:r>
      <w:r>
        <w:rPr>
          <w:bCs/>
          <w:snapToGrid w:val="0"/>
          <w:szCs w:val="24"/>
        </w:rPr>
        <w:t>28 May</w:t>
      </w:r>
      <w:r w:rsidRPr="00B62839">
        <w:rPr>
          <w:bCs/>
          <w:snapToGrid w:val="0"/>
          <w:szCs w:val="24"/>
        </w:rPr>
        <w:t xml:space="preserve"> 202</w:t>
      </w:r>
      <w:r>
        <w:rPr>
          <w:bCs/>
          <w:snapToGrid w:val="0"/>
          <w:szCs w:val="24"/>
        </w:rPr>
        <w:t>4</w:t>
      </w:r>
    </w:p>
    <w:p w14:paraId="4EF1441C" w14:textId="77777777" w:rsidR="00EA110B" w:rsidRPr="00B62839" w:rsidRDefault="00EA110B" w:rsidP="00EA110B">
      <w:pPr>
        <w:rPr>
          <w:b/>
          <w:snapToGrid w:val="0"/>
          <w:sz w:val="31"/>
        </w:rPr>
      </w:pPr>
    </w:p>
    <w:p w14:paraId="18CED24C" w14:textId="77777777" w:rsidR="00EA110B" w:rsidRPr="00B62839" w:rsidRDefault="00EA110B" w:rsidP="00EA110B">
      <w:pPr>
        <w:rPr>
          <w:b/>
          <w:snapToGrid w:val="0"/>
          <w:sz w:val="31"/>
        </w:rPr>
      </w:pPr>
      <w:r w:rsidRPr="00B62839">
        <w:rPr>
          <w:b/>
          <w:noProof/>
          <w:snapToGrid w:val="0"/>
          <w:sz w:val="31"/>
        </w:rPr>
        <mc:AlternateContent>
          <mc:Choice Requires="wps">
            <w:drawing>
              <wp:anchor distT="0" distB="0" distL="114300" distR="114300" simplePos="0" relativeHeight="251953152" behindDoc="0" locked="0" layoutInCell="1" allowOverlap="1" wp14:anchorId="636EC522" wp14:editId="2B8D8C2F">
                <wp:simplePos x="0" y="0"/>
                <wp:positionH relativeFrom="column">
                  <wp:posOffset>2033916</wp:posOffset>
                </wp:positionH>
                <wp:positionV relativeFrom="paragraph">
                  <wp:posOffset>338808</wp:posOffset>
                </wp:positionV>
                <wp:extent cx="1323975" cy="1143000"/>
                <wp:effectExtent l="0" t="0" r="9525" b="0"/>
                <wp:wrapNone/>
                <wp:docPr id="64756453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3D61A4E" w14:textId="74FC0077" w:rsidR="00EA110B" w:rsidRDefault="00EE7C0D" w:rsidP="00B85ED9">
                            <w:r>
                              <w:object w:dxaOrig="1376" w:dyaOrig="893" w14:anchorId="390C9CFB">
                                <v:shape id="_x0000_i1050" type="#_x0000_t75" style="width:75.4pt;height:49.15pt">
                                  <v:imagedata r:id="rId130" o:title=""/>
                                </v:shape>
                                <o:OLEObject Type="Embed" ProgID="Acrobat.Document.DC" ShapeID="_x0000_i1050" DrawAspect="Icon" ObjectID="_1815298750" r:id="rId13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6EC522" id="_x0000_s1053" type="#_x0000_t202" style="position:absolute;margin-left:160.15pt;margin-top:26.7pt;width:104.25pt;height:90pt;z-index:251953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Hc9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A0A4WoD5QGJtnDUoDN8&#10;KTHaChN+ZhZFhxTiIPknXCoFmCL0O0pqsL/+dh/8UQtopaRFERdU45QhCz80auQuG4+D5uNhPLkd&#10;4sFeWzbXFr1rFoBMZjiwhsdt8PfqtK0sNK84bfMQE01Mc4xcUH/aLvxxsHBauZjPoxOq3DC/0mvD&#10;T+oKHL90r8yavuke9fIIJ7Gz/F3vj76x4Wa+87CUURgXTnuZ4oTEZvfTHEbw+hy9Lt+c2W8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AgHc9VgIAALsEAAAOAAAAAAAAAAAAAAAAAC4CAABkcnMvZTJvRG9jLnhtbFBLAQIt&#10;ABQABgAIAAAAIQAnYFLm3QAAAAoBAAAPAAAAAAAAAAAAAAAAALAEAABkcnMvZG93bnJldi54bWxQ&#10;SwUGAAAAAAQABADzAAAAugUAAAAA&#10;" fillcolor="window" strokeweight=".5pt">
                <v:path arrowok="t"/>
                <v:textbox style="mso-fit-shape-to-text:t">
                  <w:txbxContent>
                    <w:p w14:paraId="23D61A4E" w14:textId="74FC0077" w:rsidR="00EA110B" w:rsidRDefault="00EE7C0D" w:rsidP="00B85ED9">
                      <w:r>
                        <w:object w:dxaOrig="1376" w:dyaOrig="893" w14:anchorId="390C9CFB">
                          <v:shape id="_x0000_i1049" type="#_x0000_t75" style="width:75.4pt;height:49.15pt">
                            <v:imagedata r:id="rId132" o:title=""/>
                          </v:shape>
                          <o:OLEObject Type="Embed" ProgID="Acrobat.Document.DC" ShapeID="_x0000_i1049" DrawAspect="Icon" ObjectID="_1812957384" r:id="rId133"/>
                        </w:object>
                      </w:r>
                    </w:p>
                  </w:txbxContent>
                </v:textbox>
              </v:shape>
            </w:pict>
          </mc:Fallback>
        </mc:AlternateContent>
      </w:r>
      <w:r w:rsidRPr="00B62839">
        <w:rPr>
          <w:b/>
          <w:snapToGrid w:val="0"/>
          <w:sz w:val="31"/>
        </w:rPr>
        <w:t>Following the Making of the decision, the decision form will be published here:</w:t>
      </w:r>
    </w:p>
    <w:p w14:paraId="51666535" w14:textId="77777777" w:rsidR="00EA110B" w:rsidRDefault="00EA110B" w:rsidP="00EA110B">
      <w:pPr>
        <w:rPr>
          <w:b/>
          <w:snapToGrid w:val="0"/>
          <w:sz w:val="31"/>
        </w:rPr>
      </w:pPr>
    </w:p>
    <w:bookmarkEnd w:id="19"/>
    <w:p w14:paraId="43E468D9" w14:textId="77777777" w:rsidR="00D96166" w:rsidRDefault="00D96166" w:rsidP="00D96166">
      <w:pPr>
        <w:rPr>
          <w:b/>
          <w:snapToGrid w:val="0"/>
          <w:sz w:val="28"/>
          <w:szCs w:val="28"/>
        </w:rPr>
      </w:pPr>
    </w:p>
    <w:p w14:paraId="487606C9" w14:textId="72EF2150" w:rsidR="00D96166" w:rsidRPr="00D96166" w:rsidRDefault="00D96166" w:rsidP="00D96166">
      <w:pPr>
        <w:rPr>
          <w:b/>
          <w:bCs/>
          <w:sz w:val="28"/>
          <w:szCs w:val="28"/>
        </w:rPr>
      </w:pPr>
      <w:r w:rsidRPr="00B62839">
        <w:rPr>
          <w:b/>
          <w:snapToGrid w:val="0"/>
          <w:sz w:val="28"/>
          <w:szCs w:val="28"/>
        </w:rPr>
        <w:t xml:space="preserve">DECISION: </w:t>
      </w:r>
      <w:bookmarkStart w:id="20" w:name="_Hlk201668342"/>
      <w:r w:rsidRPr="00B62839">
        <w:rPr>
          <w:b/>
          <w:snapToGrid w:val="0"/>
          <w:sz w:val="28"/>
          <w:szCs w:val="28"/>
        </w:rPr>
        <w:t>CDD00</w:t>
      </w:r>
      <w:r>
        <w:rPr>
          <w:b/>
          <w:snapToGrid w:val="0"/>
          <w:sz w:val="28"/>
          <w:szCs w:val="28"/>
        </w:rPr>
        <w:t>55</w:t>
      </w:r>
      <w:r w:rsidRPr="00B62839">
        <w:rPr>
          <w:b/>
          <w:snapToGrid w:val="0"/>
          <w:sz w:val="28"/>
          <w:szCs w:val="28"/>
        </w:rPr>
        <w:t xml:space="preserve"> </w:t>
      </w:r>
      <w:r w:rsidRPr="00D96166">
        <w:rPr>
          <w:b/>
          <w:bCs/>
          <w:sz w:val="28"/>
          <w:szCs w:val="28"/>
        </w:rPr>
        <w:t>Accommodation and Support for Children Seeking Asylum</w:t>
      </w:r>
    </w:p>
    <w:p w14:paraId="0B012CB8" w14:textId="77777777" w:rsidR="00D96166" w:rsidRDefault="00D96166" w:rsidP="00D96166">
      <w:pPr>
        <w:rPr>
          <w:b/>
          <w:snapToGrid w:val="0"/>
          <w:sz w:val="28"/>
          <w:szCs w:val="28"/>
        </w:rPr>
      </w:pPr>
    </w:p>
    <w:p w14:paraId="471D350F" w14:textId="77777777" w:rsidR="00D96166" w:rsidRPr="00B62839" w:rsidRDefault="00D96166" w:rsidP="00D96166">
      <w:pPr>
        <w:rPr>
          <w:b/>
          <w:snapToGrid w:val="0"/>
          <w:sz w:val="28"/>
          <w:szCs w:val="28"/>
        </w:rPr>
      </w:pPr>
      <w:r w:rsidRPr="00B62839">
        <w:rPr>
          <w:b/>
          <w:snapToGrid w:val="0"/>
          <w:sz w:val="28"/>
          <w:szCs w:val="28"/>
        </w:rPr>
        <w:t xml:space="preserve">Nature of the decision: </w:t>
      </w:r>
    </w:p>
    <w:p w14:paraId="46894C5A" w14:textId="77777777" w:rsidR="00D96166" w:rsidRDefault="00D96166" w:rsidP="00D96166">
      <w:pPr>
        <w:rPr>
          <w:b/>
          <w:snapToGrid w:val="0"/>
          <w:sz w:val="31"/>
        </w:rPr>
      </w:pPr>
    </w:p>
    <w:p w14:paraId="4F622350" w14:textId="4079A5AD" w:rsidR="00D96166" w:rsidRDefault="00D96166" w:rsidP="00D96166">
      <w:pPr>
        <w:rPr>
          <w:lang w:val="en-US"/>
        </w:rPr>
      </w:pPr>
      <w:r w:rsidRPr="006243CA">
        <w:rPr>
          <w:lang w:val="en-US"/>
        </w:rPr>
        <w:t>Approval is require</w:t>
      </w:r>
      <w:r>
        <w:rPr>
          <w:lang w:val="en-US"/>
        </w:rPr>
        <w:t>d to enter into an agreement with Community Led Regeneration from 1</w:t>
      </w:r>
      <w:r w:rsidRPr="008D68A1">
        <w:rPr>
          <w:vertAlign w:val="superscript"/>
          <w:lang w:val="en-US"/>
        </w:rPr>
        <w:t>st</w:t>
      </w:r>
      <w:r>
        <w:rPr>
          <w:lang w:val="en-US"/>
        </w:rPr>
        <w:t xml:space="preserve"> January 2025 until 31</w:t>
      </w:r>
      <w:r w:rsidRPr="008D68A1">
        <w:rPr>
          <w:vertAlign w:val="superscript"/>
          <w:lang w:val="en-US"/>
        </w:rPr>
        <w:t>st</w:t>
      </w:r>
      <w:r>
        <w:rPr>
          <w:lang w:val="en-US"/>
        </w:rPr>
        <w:t xml:space="preserve"> December 2025 for the delivery of accommodation and support services</w:t>
      </w:r>
    </w:p>
    <w:bookmarkEnd w:id="20"/>
    <w:p w14:paraId="0F65671F" w14:textId="77777777" w:rsidR="00D96166" w:rsidRPr="00B62839" w:rsidRDefault="00D96166" w:rsidP="00D96166">
      <w:pPr>
        <w:rPr>
          <w:b/>
          <w:snapToGrid w:val="0"/>
          <w:sz w:val="31"/>
        </w:rPr>
      </w:pPr>
    </w:p>
    <w:p w14:paraId="02F18956" w14:textId="77777777" w:rsidR="00D96166" w:rsidRPr="00B62839" w:rsidRDefault="00D96166" w:rsidP="00D96166">
      <w:pPr>
        <w:rPr>
          <w:b/>
          <w:snapToGrid w:val="0"/>
          <w:sz w:val="28"/>
          <w:szCs w:val="28"/>
        </w:rPr>
      </w:pPr>
      <w:r w:rsidRPr="00B62839">
        <w:rPr>
          <w:b/>
          <w:snapToGrid w:val="0"/>
          <w:sz w:val="28"/>
          <w:szCs w:val="28"/>
        </w:rPr>
        <w:t>Who will make the decision?</w:t>
      </w:r>
    </w:p>
    <w:p w14:paraId="072E507C" w14:textId="77777777" w:rsidR="00D96166" w:rsidRPr="00B62839" w:rsidRDefault="00D96166" w:rsidP="00D96166">
      <w:pPr>
        <w:rPr>
          <w:b/>
          <w:snapToGrid w:val="0"/>
          <w:sz w:val="31"/>
        </w:rPr>
      </w:pPr>
    </w:p>
    <w:p w14:paraId="16D246EB" w14:textId="77777777" w:rsidR="00D96166" w:rsidRPr="00B62839" w:rsidRDefault="00D96166" w:rsidP="00D96166">
      <w:pPr>
        <w:rPr>
          <w:bCs/>
          <w:snapToGrid w:val="0"/>
          <w:szCs w:val="24"/>
        </w:rPr>
      </w:pPr>
      <w:r w:rsidRPr="00B62839">
        <w:rPr>
          <w:bCs/>
          <w:snapToGrid w:val="0"/>
          <w:szCs w:val="24"/>
          <w:lang w:val="en-US"/>
        </w:rPr>
        <w:t>Councillor Suthers</w:t>
      </w:r>
    </w:p>
    <w:p w14:paraId="1BF773BD" w14:textId="77777777" w:rsidR="00D96166" w:rsidRPr="00B62839" w:rsidRDefault="00D96166" w:rsidP="00D96166">
      <w:pPr>
        <w:rPr>
          <w:b/>
          <w:snapToGrid w:val="0"/>
          <w:sz w:val="31"/>
        </w:rPr>
      </w:pPr>
    </w:p>
    <w:p w14:paraId="7F1FE419" w14:textId="77777777" w:rsidR="00D96166" w:rsidRPr="00B62839" w:rsidRDefault="00D96166" w:rsidP="00D96166">
      <w:pPr>
        <w:rPr>
          <w:b/>
          <w:snapToGrid w:val="0"/>
          <w:sz w:val="28"/>
          <w:szCs w:val="28"/>
        </w:rPr>
      </w:pPr>
      <w:r w:rsidRPr="00B62839">
        <w:rPr>
          <w:b/>
          <w:snapToGrid w:val="0"/>
          <w:sz w:val="28"/>
          <w:szCs w:val="28"/>
        </w:rPr>
        <w:t>When is the decision to be taken?</w:t>
      </w:r>
    </w:p>
    <w:p w14:paraId="057E91C1" w14:textId="77777777" w:rsidR="00D96166" w:rsidRPr="00B62839" w:rsidRDefault="00D96166" w:rsidP="00D96166">
      <w:pPr>
        <w:rPr>
          <w:b/>
          <w:snapToGrid w:val="0"/>
          <w:sz w:val="31"/>
        </w:rPr>
      </w:pPr>
    </w:p>
    <w:p w14:paraId="63AA3BF4" w14:textId="26BEAB0B" w:rsidR="00D96166" w:rsidRPr="00B62839" w:rsidRDefault="00D96166" w:rsidP="00D96166">
      <w:pPr>
        <w:rPr>
          <w:bCs/>
          <w:snapToGrid w:val="0"/>
          <w:szCs w:val="24"/>
        </w:rPr>
      </w:pPr>
      <w:r>
        <w:rPr>
          <w:bCs/>
          <w:snapToGrid w:val="0"/>
          <w:szCs w:val="24"/>
        </w:rPr>
        <w:t>October</w:t>
      </w:r>
      <w:r w:rsidRPr="00B62839">
        <w:rPr>
          <w:bCs/>
          <w:snapToGrid w:val="0"/>
          <w:szCs w:val="24"/>
        </w:rPr>
        <w:t xml:space="preserve"> 2024</w:t>
      </w:r>
    </w:p>
    <w:p w14:paraId="14CAEB3E" w14:textId="77777777" w:rsidR="00D96166" w:rsidRPr="00B62839" w:rsidRDefault="00D96166" w:rsidP="00D96166">
      <w:pPr>
        <w:rPr>
          <w:b/>
          <w:snapToGrid w:val="0"/>
          <w:sz w:val="31"/>
        </w:rPr>
      </w:pPr>
    </w:p>
    <w:p w14:paraId="47AF56B4" w14:textId="77777777" w:rsidR="00D96166" w:rsidRPr="00B62839" w:rsidRDefault="00D96166" w:rsidP="00D96166">
      <w:pPr>
        <w:rPr>
          <w:b/>
          <w:snapToGrid w:val="0"/>
          <w:sz w:val="28"/>
          <w:szCs w:val="28"/>
        </w:rPr>
      </w:pPr>
      <w:r w:rsidRPr="00B62839">
        <w:rPr>
          <w:b/>
          <w:snapToGrid w:val="0"/>
          <w:sz w:val="28"/>
          <w:szCs w:val="28"/>
        </w:rPr>
        <w:t>Who will be consulted and how?</w:t>
      </w:r>
    </w:p>
    <w:p w14:paraId="2C9E2589" w14:textId="77777777" w:rsidR="00D96166" w:rsidRPr="00B62839" w:rsidRDefault="00D96166" w:rsidP="00D96166">
      <w:pPr>
        <w:rPr>
          <w:b/>
          <w:snapToGrid w:val="0"/>
          <w:sz w:val="31"/>
        </w:rPr>
      </w:pPr>
    </w:p>
    <w:p w14:paraId="1CE61D45" w14:textId="77777777" w:rsidR="00D96166" w:rsidRPr="00D96166" w:rsidRDefault="00D96166" w:rsidP="00D96166">
      <w:pPr>
        <w:rPr>
          <w:noProof/>
          <w:lang w:val="en-US"/>
        </w:rPr>
      </w:pPr>
      <w:r w:rsidRPr="00D96166">
        <w:rPr>
          <w:noProof/>
          <w:lang w:val="en-US"/>
        </w:rPr>
        <w:t xml:space="preserve">Cabinet Member for Children and Families </w:t>
      </w:r>
    </w:p>
    <w:p w14:paraId="42FDB316" w14:textId="77777777" w:rsidR="00D96166" w:rsidRPr="00D96166" w:rsidRDefault="00D96166" w:rsidP="00D96166">
      <w:pPr>
        <w:rPr>
          <w:noProof/>
          <w:lang w:val="en-US"/>
        </w:rPr>
      </w:pPr>
      <w:r w:rsidRPr="00D96166">
        <w:rPr>
          <w:noProof/>
          <w:lang w:val="en-US"/>
        </w:rPr>
        <w:t xml:space="preserve">Executive Director for Children and Families </w:t>
      </w:r>
    </w:p>
    <w:p w14:paraId="19CC36B9" w14:textId="77777777" w:rsidR="00D96166" w:rsidRPr="00D96166" w:rsidRDefault="00D96166" w:rsidP="00D96166">
      <w:pPr>
        <w:rPr>
          <w:noProof/>
          <w:lang w:val="en-US"/>
        </w:rPr>
      </w:pPr>
      <w:r w:rsidRPr="00D96166">
        <w:rPr>
          <w:noProof/>
          <w:lang w:val="en-US"/>
        </w:rPr>
        <w:t>Chief Financial Officer</w:t>
      </w:r>
    </w:p>
    <w:p w14:paraId="4A5C27FB" w14:textId="77777777" w:rsidR="00D96166" w:rsidRPr="00D96166" w:rsidRDefault="00D96166" w:rsidP="00D96166">
      <w:pPr>
        <w:rPr>
          <w:noProof/>
          <w:lang w:val="en-US"/>
        </w:rPr>
      </w:pPr>
      <w:r w:rsidRPr="00D96166">
        <w:rPr>
          <w:noProof/>
          <w:lang w:val="en-US"/>
        </w:rPr>
        <w:t>Chief Legal Officer</w:t>
      </w:r>
    </w:p>
    <w:p w14:paraId="15B41046" w14:textId="588E5F8A" w:rsidR="00D96166" w:rsidRDefault="00D96166" w:rsidP="00D96166">
      <w:pPr>
        <w:rPr>
          <w:bCs/>
          <w:snapToGrid w:val="0"/>
          <w:szCs w:val="24"/>
          <w:lang w:val="en-US"/>
        </w:rPr>
      </w:pPr>
      <w:r w:rsidRPr="00D96166">
        <w:rPr>
          <w:noProof/>
          <w:lang w:val="en-US"/>
        </w:rPr>
        <w:t>The above will be consulted via approval of delegated decision.</w:t>
      </w:r>
    </w:p>
    <w:p w14:paraId="37E110F1" w14:textId="77777777" w:rsidR="00D96166" w:rsidRDefault="00D96166" w:rsidP="00D96166">
      <w:pPr>
        <w:rPr>
          <w:b/>
          <w:snapToGrid w:val="0"/>
          <w:sz w:val="28"/>
          <w:szCs w:val="28"/>
        </w:rPr>
      </w:pPr>
    </w:p>
    <w:p w14:paraId="5053BA47" w14:textId="77777777" w:rsidR="00D96166" w:rsidRPr="00B62839" w:rsidRDefault="00D96166" w:rsidP="00D96166">
      <w:pPr>
        <w:rPr>
          <w:b/>
          <w:snapToGrid w:val="0"/>
          <w:sz w:val="28"/>
          <w:szCs w:val="28"/>
        </w:rPr>
      </w:pPr>
      <w:r w:rsidRPr="00B62839">
        <w:rPr>
          <w:b/>
          <w:snapToGrid w:val="0"/>
          <w:sz w:val="28"/>
          <w:szCs w:val="28"/>
        </w:rPr>
        <w:t>Supporting documentation:</w:t>
      </w:r>
    </w:p>
    <w:p w14:paraId="371E0FA2" w14:textId="77777777" w:rsidR="00D96166" w:rsidRPr="00B62839" w:rsidRDefault="00D96166" w:rsidP="00D96166">
      <w:pPr>
        <w:rPr>
          <w:b/>
          <w:snapToGrid w:val="0"/>
          <w:sz w:val="31"/>
        </w:rPr>
      </w:pPr>
    </w:p>
    <w:p w14:paraId="174A8B87" w14:textId="477DF917" w:rsidR="00D96166" w:rsidRDefault="00D96166" w:rsidP="00D96166">
      <w:pPr>
        <w:rPr>
          <w:rStyle w:val="Hyperlink"/>
        </w:rPr>
      </w:pPr>
      <w:r>
        <w:rPr>
          <w:bCs/>
          <w:szCs w:val="24"/>
        </w:rPr>
        <w:t>None</w:t>
      </w:r>
    </w:p>
    <w:p w14:paraId="21D76D12" w14:textId="77777777" w:rsidR="00D96166" w:rsidRPr="00B62839" w:rsidRDefault="00D96166" w:rsidP="00D96166">
      <w:pPr>
        <w:rPr>
          <w:b/>
          <w:snapToGrid w:val="0"/>
          <w:sz w:val="31"/>
        </w:rPr>
      </w:pPr>
    </w:p>
    <w:p w14:paraId="608019C3" w14:textId="77777777" w:rsidR="00D96166" w:rsidRPr="00B62839" w:rsidRDefault="00D96166" w:rsidP="00D96166">
      <w:pPr>
        <w:rPr>
          <w:b/>
          <w:snapToGrid w:val="0"/>
          <w:sz w:val="28"/>
          <w:szCs w:val="28"/>
        </w:rPr>
      </w:pPr>
      <w:r w:rsidRPr="00B62839">
        <w:rPr>
          <w:b/>
          <w:snapToGrid w:val="0"/>
          <w:sz w:val="28"/>
          <w:szCs w:val="28"/>
        </w:rPr>
        <w:t>How and by when to make representations:</w:t>
      </w:r>
    </w:p>
    <w:p w14:paraId="2D693FF5" w14:textId="77777777" w:rsidR="00D96166" w:rsidRPr="00B62839" w:rsidRDefault="00D96166" w:rsidP="00D96166">
      <w:pPr>
        <w:rPr>
          <w:b/>
          <w:snapToGrid w:val="0"/>
          <w:sz w:val="31"/>
        </w:rPr>
      </w:pPr>
    </w:p>
    <w:p w14:paraId="39C765FB" w14:textId="554FAFC2" w:rsidR="00D96166" w:rsidRDefault="00D96166" w:rsidP="00D96166">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31A02F11" w14:textId="50866D86" w:rsidR="00D96166" w:rsidRPr="00B62839" w:rsidRDefault="00D96166" w:rsidP="00D96166">
      <w:pPr>
        <w:rPr>
          <w:bCs/>
          <w:snapToGrid w:val="0"/>
          <w:szCs w:val="24"/>
        </w:rPr>
      </w:pPr>
      <w:r>
        <w:rPr>
          <w:bCs/>
          <w:snapToGrid w:val="0"/>
          <w:szCs w:val="24"/>
        </w:rPr>
        <w:t>Tel: 01642 444156</w:t>
      </w:r>
    </w:p>
    <w:p w14:paraId="693A73B1" w14:textId="32CBC7BB" w:rsidR="00D96166" w:rsidRDefault="00D96166" w:rsidP="00D96166">
      <w:pPr>
        <w:rPr>
          <w:noProof/>
          <w:lang w:val="en-US"/>
        </w:rPr>
      </w:pPr>
      <w:r>
        <w:rPr>
          <w:bCs/>
          <w:snapToGrid w:val="0"/>
          <w:szCs w:val="24"/>
          <w:lang w:val="en-US"/>
        </w:rPr>
        <w:t xml:space="preserve">Email: </w:t>
      </w:r>
      <w:hyperlink r:id="rId134" w:history="1">
        <w:r w:rsidRPr="000A00BE">
          <w:rPr>
            <w:rStyle w:val="Hyperlink"/>
          </w:rPr>
          <w:t>emma.bainbridge@redcar-cleveland.gov.uk</w:t>
        </w:r>
      </w:hyperlink>
      <w:r>
        <w:t xml:space="preserve"> </w:t>
      </w:r>
    </w:p>
    <w:p w14:paraId="02754950" w14:textId="77777777" w:rsidR="00D96166" w:rsidRPr="00B62839" w:rsidRDefault="00D96166" w:rsidP="00D96166">
      <w:pPr>
        <w:rPr>
          <w:b/>
          <w:snapToGrid w:val="0"/>
          <w:sz w:val="31"/>
        </w:rPr>
      </w:pPr>
    </w:p>
    <w:p w14:paraId="688A26C6" w14:textId="778837E9" w:rsidR="00D96166" w:rsidRPr="00B62839" w:rsidRDefault="00D96166" w:rsidP="00D96166">
      <w:pPr>
        <w:rPr>
          <w:bCs/>
          <w:snapToGrid w:val="0"/>
          <w:szCs w:val="24"/>
        </w:rPr>
      </w:pPr>
      <w:r w:rsidRPr="00B62839">
        <w:rPr>
          <w:bCs/>
          <w:snapToGrid w:val="0"/>
          <w:szCs w:val="24"/>
        </w:rPr>
        <w:t xml:space="preserve">First published in Forward Plan on </w:t>
      </w:r>
      <w:r>
        <w:rPr>
          <w:bCs/>
          <w:snapToGrid w:val="0"/>
          <w:szCs w:val="24"/>
        </w:rPr>
        <w:t>20 September</w:t>
      </w:r>
      <w:r w:rsidRPr="00B62839">
        <w:rPr>
          <w:bCs/>
          <w:snapToGrid w:val="0"/>
          <w:szCs w:val="24"/>
        </w:rPr>
        <w:t xml:space="preserve"> 202</w:t>
      </w:r>
      <w:r>
        <w:rPr>
          <w:bCs/>
          <w:snapToGrid w:val="0"/>
          <w:szCs w:val="24"/>
        </w:rPr>
        <w:t>4</w:t>
      </w:r>
    </w:p>
    <w:p w14:paraId="16FE7A49" w14:textId="77777777" w:rsidR="00D96166" w:rsidRPr="00B62839" w:rsidRDefault="00D96166" w:rsidP="00D96166">
      <w:pPr>
        <w:rPr>
          <w:b/>
          <w:snapToGrid w:val="0"/>
          <w:sz w:val="31"/>
        </w:rPr>
      </w:pPr>
    </w:p>
    <w:p w14:paraId="3BA612C5" w14:textId="7DA5A02C" w:rsidR="00D96166" w:rsidRPr="00B62839" w:rsidRDefault="00D96166" w:rsidP="00D96166">
      <w:pPr>
        <w:rPr>
          <w:b/>
          <w:snapToGrid w:val="0"/>
          <w:sz w:val="31"/>
        </w:rPr>
      </w:pPr>
      <w:r w:rsidRPr="00B62839">
        <w:rPr>
          <w:b/>
          <w:snapToGrid w:val="0"/>
          <w:sz w:val="31"/>
        </w:rPr>
        <w:t>Following the Making of the decision, the decision form will be published here:</w:t>
      </w:r>
    </w:p>
    <w:p w14:paraId="75D0DC7C" w14:textId="77777777" w:rsidR="00926E0B" w:rsidRDefault="00926E0B" w:rsidP="00D96166">
      <w:pPr>
        <w:rPr>
          <w:bCs/>
          <w:snapToGrid w:val="0"/>
          <w:szCs w:val="24"/>
        </w:rPr>
      </w:pPr>
    </w:p>
    <w:p w14:paraId="6D2AD7A5" w14:textId="1ED53EA4" w:rsidR="00D96166" w:rsidRPr="00926E0B" w:rsidRDefault="00926E0B" w:rsidP="00D96166">
      <w:pPr>
        <w:rPr>
          <w:bCs/>
          <w:snapToGrid w:val="0"/>
          <w:szCs w:val="24"/>
        </w:rPr>
      </w:pPr>
      <w:r w:rsidRPr="00926E0B">
        <w:rPr>
          <w:bCs/>
          <w:snapToGrid w:val="0"/>
          <w:szCs w:val="24"/>
        </w:rPr>
        <w:t xml:space="preserve">Did not proceed </w:t>
      </w:r>
    </w:p>
    <w:p w14:paraId="5A28E775" w14:textId="5E03CFC7" w:rsidR="000441F2" w:rsidRPr="000441F2" w:rsidRDefault="000441F2" w:rsidP="000441F2">
      <w:pPr>
        <w:rPr>
          <w:b/>
          <w:bCs/>
          <w:sz w:val="28"/>
          <w:szCs w:val="28"/>
        </w:rPr>
      </w:pPr>
      <w:bookmarkStart w:id="21" w:name="_Hlk181891082"/>
      <w:r w:rsidRPr="00B62839">
        <w:rPr>
          <w:b/>
          <w:snapToGrid w:val="0"/>
          <w:sz w:val="28"/>
          <w:szCs w:val="28"/>
        </w:rPr>
        <w:t xml:space="preserve">DECISION: </w:t>
      </w:r>
      <w:bookmarkStart w:id="22" w:name="_Hlk201668379"/>
      <w:r w:rsidRPr="00B62839">
        <w:rPr>
          <w:b/>
          <w:snapToGrid w:val="0"/>
          <w:sz w:val="28"/>
          <w:szCs w:val="28"/>
        </w:rPr>
        <w:t>CDD00</w:t>
      </w:r>
      <w:r>
        <w:rPr>
          <w:b/>
          <w:snapToGrid w:val="0"/>
          <w:sz w:val="28"/>
          <w:szCs w:val="28"/>
        </w:rPr>
        <w:t>56</w:t>
      </w:r>
      <w:r w:rsidRPr="00B62839">
        <w:rPr>
          <w:b/>
          <w:snapToGrid w:val="0"/>
          <w:sz w:val="28"/>
          <w:szCs w:val="28"/>
        </w:rPr>
        <w:t xml:space="preserve"> </w:t>
      </w:r>
      <w:r w:rsidRPr="000441F2">
        <w:rPr>
          <w:b/>
          <w:bCs/>
          <w:sz w:val="28"/>
          <w:szCs w:val="28"/>
        </w:rPr>
        <w:t>RCBC Skinningrove 5 bed Ofsted Registered CWD Children</w:t>
      </w:r>
      <w:r>
        <w:rPr>
          <w:b/>
          <w:bCs/>
          <w:sz w:val="28"/>
          <w:szCs w:val="28"/>
        </w:rPr>
        <w:t>’</w:t>
      </w:r>
      <w:r w:rsidRPr="000441F2">
        <w:rPr>
          <w:b/>
          <w:bCs/>
          <w:sz w:val="28"/>
          <w:szCs w:val="28"/>
        </w:rPr>
        <w:t xml:space="preserve">s Home Provision </w:t>
      </w:r>
    </w:p>
    <w:p w14:paraId="49960724" w14:textId="24A7BA74" w:rsidR="000441F2" w:rsidRDefault="000441F2" w:rsidP="000441F2">
      <w:pPr>
        <w:rPr>
          <w:b/>
          <w:snapToGrid w:val="0"/>
          <w:sz w:val="28"/>
          <w:szCs w:val="28"/>
        </w:rPr>
      </w:pPr>
    </w:p>
    <w:p w14:paraId="1B9CC952"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68E40F13" w14:textId="77777777" w:rsidR="000441F2" w:rsidRDefault="000441F2" w:rsidP="000441F2">
      <w:pPr>
        <w:rPr>
          <w:b/>
          <w:snapToGrid w:val="0"/>
          <w:sz w:val="31"/>
        </w:rPr>
      </w:pPr>
    </w:p>
    <w:p w14:paraId="344B4392" w14:textId="3F337C25" w:rsidR="000441F2" w:rsidRDefault="000441F2" w:rsidP="000441F2">
      <w:pPr>
        <w:rPr>
          <w:lang w:val="en-US"/>
        </w:rPr>
      </w:pPr>
      <w:r w:rsidRPr="000441F2">
        <w:rPr>
          <w:lang w:val="en-US"/>
        </w:rPr>
        <w:t>To commence a process to advertise an opportunity to the market to lease, develop &amp; operate a Redar and Cleveland property to operate as a 5 bed CWD Ofsted Registered Childrens Home provision</w:t>
      </w:r>
    </w:p>
    <w:bookmarkEnd w:id="22"/>
    <w:p w14:paraId="54E47E12" w14:textId="77777777" w:rsidR="000441F2" w:rsidRPr="00B62839" w:rsidRDefault="000441F2" w:rsidP="000441F2">
      <w:pPr>
        <w:rPr>
          <w:b/>
          <w:snapToGrid w:val="0"/>
          <w:sz w:val="31"/>
        </w:rPr>
      </w:pPr>
    </w:p>
    <w:p w14:paraId="466BF99A" w14:textId="77777777" w:rsidR="000441F2" w:rsidRPr="00B62839" w:rsidRDefault="000441F2" w:rsidP="000441F2">
      <w:pPr>
        <w:rPr>
          <w:b/>
          <w:snapToGrid w:val="0"/>
          <w:sz w:val="28"/>
          <w:szCs w:val="28"/>
        </w:rPr>
      </w:pPr>
      <w:r w:rsidRPr="00B62839">
        <w:rPr>
          <w:b/>
          <w:snapToGrid w:val="0"/>
          <w:sz w:val="28"/>
          <w:szCs w:val="28"/>
        </w:rPr>
        <w:t>Who will make the decision?</w:t>
      </w:r>
    </w:p>
    <w:p w14:paraId="37536050" w14:textId="77777777" w:rsidR="000441F2" w:rsidRPr="00B62839" w:rsidRDefault="000441F2" w:rsidP="000441F2">
      <w:pPr>
        <w:rPr>
          <w:b/>
          <w:snapToGrid w:val="0"/>
          <w:sz w:val="31"/>
        </w:rPr>
      </w:pPr>
    </w:p>
    <w:p w14:paraId="14A2AEF6" w14:textId="77777777" w:rsidR="000441F2" w:rsidRPr="00B62839" w:rsidRDefault="000441F2" w:rsidP="000441F2">
      <w:pPr>
        <w:rPr>
          <w:bCs/>
          <w:snapToGrid w:val="0"/>
          <w:szCs w:val="24"/>
        </w:rPr>
      </w:pPr>
      <w:r w:rsidRPr="00B62839">
        <w:rPr>
          <w:bCs/>
          <w:snapToGrid w:val="0"/>
          <w:szCs w:val="24"/>
          <w:lang w:val="en-US"/>
        </w:rPr>
        <w:t>Councillor Suthers</w:t>
      </w:r>
    </w:p>
    <w:p w14:paraId="401EDB4C" w14:textId="77777777" w:rsidR="000441F2" w:rsidRPr="00B62839" w:rsidRDefault="000441F2" w:rsidP="000441F2">
      <w:pPr>
        <w:rPr>
          <w:b/>
          <w:snapToGrid w:val="0"/>
          <w:sz w:val="31"/>
        </w:rPr>
      </w:pPr>
    </w:p>
    <w:p w14:paraId="7ACFDAD5"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130B109F" w14:textId="77777777" w:rsidR="000441F2" w:rsidRPr="00B62839" w:rsidRDefault="000441F2" w:rsidP="000441F2">
      <w:pPr>
        <w:rPr>
          <w:b/>
          <w:snapToGrid w:val="0"/>
          <w:sz w:val="31"/>
        </w:rPr>
      </w:pPr>
    </w:p>
    <w:p w14:paraId="2A896553" w14:textId="66D30911"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7400F884" w14:textId="77777777" w:rsidR="000441F2" w:rsidRPr="00B62839" w:rsidRDefault="000441F2" w:rsidP="000441F2">
      <w:pPr>
        <w:rPr>
          <w:b/>
          <w:snapToGrid w:val="0"/>
          <w:sz w:val="31"/>
        </w:rPr>
      </w:pPr>
    </w:p>
    <w:p w14:paraId="644AD836"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6557DFD" w14:textId="77777777" w:rsidR="000441F2" w:rsidRPr="00B62839" w:rsidRDefault="000441F2" w:rsidP="000441F2">
      <w:pPr>
        <w:rPr>
          <w:b/>
          <w:snapToGrid w:val="0"/>
          <w:sz w:val="31"/>
        </w:rPr>
      </w:pPr>
    </w:p>
    <w:p w14:paraId="4867B2A6" w14:textId="77777777" w:rsidR="000441F2" w:rsidRPr="000441F2" w:rsidRDefault="000441F2" w:rsidP="000441F2">
      <w:pPr>
        <w:rPr>
          <w:noProof/>
          <w:lang w:val="en-US"/>
        </w:rPr>
      </w:pPr>
      <w:r w:rsidRPr="000441F2">
        <w:rPr>
          <w:noProof/>
          <w:lang w:val="en-US"/>
        </w:rPr>
        <w:t xml:space="preserve">Cabinet Member for Children and Families </w:t>
      </w:r>
    </w:p>
    <w:p w14:paraId="4D3D6305" w14:textId="77777777" w:rsidR="000441F2" w:rsidRPr="000441F2" w:rsidRDefault="000441F2" w:rsidP="000441F2">
      <w:pPr>
        <w:rPr>
          <w:noProof/>
          <w:lang w:val="en-US"/>
        </w:rPr>
      </w:pPr>
      <w:r w:rsidRPr="000441F2">
        <w:rPr>
          <w:noProof/>
          <w:lang w:val="en-US"/>
        </w:rPr>
        <w:t xml:space="preserve">Executive Director for Children and Families </w:t>
      </w:r>
    </w:p>
    <w:p w14:paraId="470C930E" w14:textId="77777777" w:rsidR="000441F2" w:rsidRPr="000441F2" w:rsidRDefault="000441F2" w:rsidP="000441F2">
      <w:pPr>
        <w:rPr>
          <w:noProof/>
          <w:lang w:val="en-US"/>
        </w:rPr>
      </w:pPr>
      <w:r w:rsidRPr="000441F2">
        <w:rPr>
          <w:noProof/>
          <w:lang w:val="en-US"/>
        </w:rPr>
        <w:t>Chief Financial Officer</w:t>
      </w:r>
    </w:p>
    <w:p w14:paraId="48724A91" w14:textId="77777777" w:rsidR="000441F2" w:rsidRPr="000441F2" w:rsidRDefault="000441F2" w:rsidP="000441F2">
      <w:pPr>
        <w:rPr>
          <w:noProof/>
          <w:lang w:val="en-US"/>
        </w:rPr>
      </w:pPr>
      <w:r w:rsidRPr="000441F2">
        <w:rPr>
          <w:noProof/>
          <w:lang w:val="en-US"/>
        </w:rPr>
        <w:t>Chief Legal Officer</w:t>
      </w:r>
    </w:p>
    <w:p w14:paraId="73DFDE6D" w14:textId="63A36548"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6E64E2C5" w14:textId="77777777" w:rsidR="000441F2" w:rsidRDefault="000441F2" w:rsidP="000441F2">
      <w:pPr>
        <w:rPr>
          <w:b/>
          <w:snapToGrid w:val="0"/>
          <w:sz w:val="28"/>
          <w:szCs w:val="28"/>
        </w:rPr>
      </w:pPr>
    </w:p>
    <w:p w14:paraId="2F5CA46A" w14:textId="77777777" w:rsidR="000441F2" w:rsidRPr="00B62839" w:rsidRDefault="000441F2" w:rsidP="000441F2">
      <w:pPr>
        <w:rPr>
          <w:b/>
          <w:snapToGrid w:val="0"/>
          <w:sz w:val="28"/>
          <w:szCs w:val="28"/>
        </w:rPr>
      </w:pPr>
      <w:r w:rsidRPr="00B62839">
        <w:rPr>
          <w:b/>
          <w:snapToGrid w:val="0"/>
          <w:sz w:val="28"/>
          <w:szCs w:val="28"/>
        </w:rPr>
        <w:t>Supporting documentation:</w:t>
      </w:r>
    </w:p>
    <w:p w14:paraId="101C524C" w14:textId="77777777" w:rsidR="000441F2" w:rsidRPr="00B62839" w:rsidRDefault="000441F2" w:rsidP="000441F2">
      <w:pPr>
        <w:rPr>
          <w:b/>
          <w:snapToGrid w:val="0"/>
          <w:sz w:val="31"/>
        </w:rPr>
      </w:pPr>
    </w:p>
    <w:p w14:paraId="298DF4A5" w14:textId="77777777" w:rsidR="000441F2" w:rsidRDefault="000441F2" w:rsidP="000441F2">
      <w:pPr>
        <w:rPr>
          <w:rStyle w:val="Hyperlink"/>
        </w:rPr>
      </w:pPr>
      <w:r>
        <w:rPr>
          <w:bCs/>
          <w:szCs w:val="24"/>
        </w:rPr>
        <w:t>None</w:t>
      </w:r>
    </w:p>
    <w:p w14:paraId="45EF18E9" w14:textId="77777777" w:rsidR="000441F2" w:rsidRPr="00B62839" w:rsidRDefault="000441F2" w:rsidP="000441F2">
      <w:pPr>
        <w:rPr>
          <w:b/>
          <w:snapToGrid w:val="0"/>
          <w:sz w:val="31"/>
        </w:rPr>
      </w:pPr>
    </w:p>
    <w:p w14:paraId="009B7A9D"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67BB95F3" w14:textId="77777777" w:rsidR="000441F2" w:rsidRPr="00B62839" w:rsidRDefault="000441F2" w:rsidP="000441F2">
      <w:pPr>
        <w:rPr>
          <w:b/>
          <w:snapToGrid w:val="0"/>
          <w:sz w:val="31"/>
        </w:rPr>
      </w:pPr>
    </w:p>
    <w:p w14:paraId="22747EF8"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6A37C06A" w14:textId="77777777" w:rsidR="000441F2" w:rsidRPr="00B62839" w:rsidRDefault="000441F2" w:rsidP="000441F2">
      <w:pPr>
        <w:rPr>
          <w:bCs/>
          <w:snapToGrid w:val="0"/>
          <w:szCs w:val="24"/>
        </w:rPr>
      </w:pPr>
      <w:r>
        <w:rPr>
          <w:bCs/>
          <w:snapToGrid w:val="0"/>
          <w:szCs w:val="24"/>
        </w:rPr>
        <w:t>Tel: 01642 444156</w:t>
      </w:r>
    </w:p>
    <w:p w14:paraId="77DD97EB" w14:textId="77777777" w:rsidR="000441F2" w:rsidRDefault="000441F2" w:rsidP="000441F2">
      <w:pPr>
        <w:rPr>
          <w:noProof/>
          <w:lang w:val="en-US"/>
        </w:rPr>
      </w:pPr>
      <w:r>
        <w:rPr>
          <w:bCs/>
          <w:snapToGrid w:val="0"/>
          <w:szCs w:val="24"/>
          <w:lang w:val="en-US"/>
        </w:rPr>
        <w:t xml:space="preserve">Email: </w:t>
      </w:r>
      <w:hyperlink r:id="rId135" w:history="1">
        <w:r w:rsidRPr="000A00BE">
          <w:rPr>
            <w:rStyle w:val="Hyperlink"/>
          </w:rPr>
          <w:t>emma.bainbridge@redcar-cleveland.gov.uk</w:t>
        </w:r>
      </w:hyperlink>
      <w:r>
        <w:t xml:space="preserve"> </w:t>
      </w:r>
    </w:p>
    <w:p w14:paraId="0B1A046A" w14:textId="77777777" w:rsidR="000441F2" w:rsidRPr="00B62839" w:rsidRDefault="000441F2" w:rsidP="000441F2">
      <w:pPr>
        <w:rPr>
          <w:b/>
          <w:snapToGrid w:val="0"/>
          <w:sz w:val="31"/>
        </w:rPr>
      </w:pPr>
    </w:p>
    <w:p w14:paraId="00281BAC" w14:textId="5B6FA29D"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1DBA3BB3" w14:textId="77777777" w:rsidR="000441F2" w:rsidRPr="00B62839" w:rsidRDefault="000441F2" w:rsidP="000441F2">
      <w:pPr>
        <w:rPr>
          <w:b/>
          <w:snapToGrid w:val="0"/>
          <w:sz w:val="31"/>
        </w:rPr>
      </w:pPr>
    </w:p>
    <w:p w14:paraId="0C910DEF" w14:textId="51839731" w:rsidR="000441F2" w:rsidRPr="00B62839" w:rsidRDefault="000441F2" w:rsidP="000441F2">
      <w:pPr>
        <w:rPr>
          <w:b/>
          <w:snapToGrid w:val="0"/>
          <w:sz w:val="31"/>
        </w:rPr>
      </w:pPr>
      <w:r w:rsidRPr="00B62839">
        <w:rPr>
          <w:b/>
          <w:snapToGrid w:val="0"/>
          <w:sz w:val="31"/>
        </w:rPr>
        <w:t>Following the Making of the decision, the decision form will be published here:</w:t>
      </w:r>
    </w:p>
    <w:p w14:paraId="33D04BC3" w14:textId="77777777" w:rsidR="000441F2" w:rsidRDefault="000441F2" w:rsidP="000441F2">
      <w:pPr>
        <w:rPr>
          <w:bCs/>
          <w:snapToGrid w:val="0"/>
          <w:szCs w:val="24"/>
        </w:rPr>
      </w:pPr>
    </w:p>
    <w:p w14:paraId="144EE6E4" w14:textId="1B56D93E" w:rsidR="00EF403D" w:rsidRPr="00EF403D" w:rsidRDefault="00EF403D" w:rsidP="000441F2">
      <w:pPr>
        <w:rPr>
          <w:bCs/>
          <w:snapToGrid w:val="0"/>
          <w:szCs w:val="24"/>
        </w:rPr>
      </w:pPr>
      <w:r>
        <w:rPr>
          <w:bCs/>
          <w:snapToGrid w:val="0"/>
          <w:szCs w:val="24"/>
        </w:rPr>
        <w:t>Did not proceed.</w:t>
      </w:r>
    </w:p>
    <w:p w14:paraId="187DCB12" w14:textId="61F4CEC3" w:rsidR="000441F2" w:rsidRPr="000441F2" w:rsidRDefault="000441F2" w:rsidP="000441F2">
      <w:pPr>
        <w:rPr>
          <w:b/>
          <w:bCs/>
          <w:sz w:val="28"/>
          <w:szCs w:val="28"/>
        </w:rPr>
      </w:pPr>
      <w:r>
        <w:rPr>
          <w:b/>
          <w:snapToGrid w:val="0"/>
          <w:sz w:val="31"/>
        </w:rPr>
        <w:br w:type="page"/>
      </w:r>
      <w:bookmarkStart w:id="23" w:name="_Hlk185409840"/>
      <w:bookmarkEnd w:id="21"/>
      <w:r w:rsidRPr="00B62839">
        <w:rPr>
          <w:b/>
          <w:snapToGrid w:val="0"/>
          <w:sz w:val="28"/>
          <w:szCs w:val="28"/>
        </w:rPr>
        <w:t>DECISION: CDD00</w:t>
      </w:r>
      <w:r>
        <w:rPr>
          <w:b/>
          <w:snapToGrid w:val="0"/>
          <w:sz w:val="28"/>
          <w:szCs w:val="28"/>
        </w:rPr>
        <w:t>57</w:t>
      </w:r>
      <w:r w:rsidRPr="00B62839">
        <w:rPr>
          <w:b/>
          <w:snapToGrid w:val="0"/>
          <w:sz w:val="28"/>
          <w:szCs w:val="28"/>
        </w:rPr>
        <w:t xml:space="preserve"> </w:t>
      </w:r>
      <w:r w:rsidRPr="000441F2">
        <w:rPr>
          <w:b/>
          <w:bCs/>
          <w:sz w:val="28"/>
          <w:szCs w:val="28"/>
          <w:lang w:val="en-US"/>
        </w:rPr>
        <w:t>RCBC Ofsted Registered Children</w:t>
      </w:r>
      <w:r w:rsidR="007A3A47">
        <w:rPr>
          <w:b/>
          <w:bCs/>
          <w:sz w:val="28"/>
          <w:szCs w:val="28"/>
          <w:lang w:val="en-US"/>
        </w:rPr>
        <w:t>’</w:t>
      </w:r>
      <w:r w:rsidRPr="000441F2">
        <w:rPr>
          <w:b/>
          <w:bCs/>
          <w:sz w:val="28"/>
          <w:szCs w:val="28"/>
          <w:lang w:val="en-US"/>
        </w:rPr>
        <w:t>s Home Provision x3</w:t>
      </w:r>
    </w:p>
    <w:p w14:paraId="2CE4235E" w14:textId="77777777" w:rsidR="000441F2" w:rsidRDefault="000441F2" w:rsidP="000441F2">
      <w:pPr>
        <w:rPr>
          <w:b/>
          <w:snapToGrid w:val="0"/>
          <w:sz w:val="28"/>
          <w:szCs w:val="28"/>
        </w:rPr>
      </w:pPr>
    </w:p>
    <w:p w14:paraId="472D9EF8"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3C38776C" w14:textId="77777777" w:rsidR="000441F2" w:rsidRDefault="000441F2" w:rsidP="000441F2">
      <w:pPr>
        <w:rPr>
          <w:b/>
          <w:snapToGrid w:val="0"/>
          <w:sz w:val="31"/>
        </w:rPr>
      </w:pPr>
    </w:p>
    <w:p w14:paraId="0228A0DA" w14:textId="1877FE50" w:rsidR="000441F2" w:rsidRDefault="000441F2" w:rsidP="000441F2">
      <w:pPr>
        <w:rPr>
          <w:lang w:val="en-US"/>
        </w:rPr>
      </w:pPr>
      <w:r w:rsidRPr="000441F2">
        <w:rPr>
          <w:lang w:val="en-US"/>
        </w:rPr>
        <w:t>To commence a process to advertise an opportunity to the market to lease, develop &amp; operate 3 Redcar and Cleveland properties to operate as Ofsted Registered Children</w:t>
      </w:r>
      <w:r>
        <w:rPr>
          <w:lang w:val="en-US"/>
        </w:rPr>
        <w:t>’</w:t>
      </w:r>
      <w:r w:rsidRPr="000441F2">
        <w:rPr>
          <w:lang w:val="en-US"/>
        </w:rPr>
        <w:t>s Home provision</w:t>
      </w:r>
    </w:p>
    <w:p w14:paraId="2E353E5D" w14:textId="77777777" w:rsidR="000441F2" w:rsidRPr="00B62839" w:rsidRDefault="000441F2" w:rsidP="000441F2">
      <w:pPr>
        <w:rPr>
          <w:b/>
          <w:snapToGrid w:val="0"/>
          <w:sz w:val="31"/>
        </w:rPr>
      </w:pPr>
    </w:p>
    <w:p w14:paraId="6BAF69C4" w14:textId="77777777" w:rsidR="000441F2" w:rsidRPr="00B62839" w:rsidRDefault="000441F2" w:rsidP="000441F2">
      <w:pPr>
        <w:rPr>
          <w:b/>
          <w:snapToGrid w:val="0"/>
          <w:sz w:val="28"/>
          <w:szCs w:val="28"/>
        </w:rPr>
      </w:pPr>
      <w:r w:rsidRPr="00B62839">
        <w:rPr>
          <w:b/>
          <w:snapToGrid w:val="0"/>
          <w:sz w:val="28"/>
          <w:szCs w:val="28"/>
        </w:rPr>
        <w:t>Who will make the decision?</w:t>
      </w:r>
    </w:p>
    <w:p w14:paraId="4379623E" w14:textId="77777777" w:rsidR="000441F2" w:rsidRPr="00B62839" w:rsidRDefault="000441F2" w:rsidP="000441F2">
      <w:pPr>
        <w:rPr>
          <w:b/>
          <w:snapToGrid w:val="0"/>
          <w:sz w:val="31"/>
        </w:rPr>
      </w:pPr>
    </w:p>
    <w:p w14:paraId="22BAAD6E" w14:textId="77777777" w:rsidR="000441F2" w:rsidRPr="00B62839" w:rsidRDefault="000441F2" w:rsidP="000441F2">
      <w:pPr>
        <w:rPr>
          <w:bCs/>
          <w:snapToGrid w:val="0"/>
          <w:szCs w:val="24"/>
        </w:rPr>
      </w:pPr>
      <w:r w:rsidRPr="00B62839">
        <w:rPr>
          <w:bCs/>
          <w:snapToGrid w:val="0"/>
          <w:szCs w:val="24"/>
          <w:lang w:val="en-US"/>
        </w:rPr>
        <w:t>Councillor Suthers</w:t>
      </w:r>
    </w:p>
    <w:p w14:paraId="6E9C24AF" w14:textId="77777777" w:rsidR="000441F2" w:rsidRPr="00B62839" w:rsidRDefault="000441F2" w:rsidP="000441F2">
      <w:pPr>
        <w:rPr>
          <w:b/>
          <w:snapToGrid w:val="0"/>
          <w:sz w:val="31"/>
        </w:rPr>
      </w:pPr>
    </w:p>
    <w:p w14:paraId="7738319A"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41D3CDAB" w14:textId="77777777" w:rsidR="000441F2" w:rsidRPr="00B62839" w:rsidRDefault="000441F2" w:rsidP="000441F2">
      <w:pPr>
        <w:rPr>
          <w:b/>
          <w:snapToGrid w:val="0"/>
          <w:sz w:val="31"/>
        </w:rPr>
      </w:pPr>
    </w:p>
    <w:p w14:paraId="7585E22C" w14:textId="77777777"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2C42B602" w14:textId="77777777" w:rsidR="000441F2" w:rsidRPr="00B62839" w:rsidRDefault="000441F2" w:rsidP="000441F2">
      <w:pPr>
        <w:rPr>
          <w:b/>
          <w:snapToGrid w:val="0"/>
          <w:sz w:val="31"/>
        </w:rPr>
      </w:pPr>
    </w:p>
    <w:p w14:paraId="164D46AB"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D9CBCBA" w14:textId="77777777" w:rsidR="000441F2" w:rsidRPr="00B62839" w:rsidRDefault="000441F2" w:rsidP="000441F2">
      <w:pPr>
        <w:rPr>
          <w:b/>
          <w:snapToGrid w:val="0"/>
          <w:sz w:val="31"/>
        </w:rPr>
      </w:pPr>
    </w:p>
    <w:p w14:paraId="710104A8" w14:textId="77777777" w:rsidR="000441F2" w:rsidRPr="000441F2" w:rsidRDefault="000441F2" w:rsidP="000441F2">
      <w:pPr>
        <w:rPr>
          <w:noProof/>
          <w:lang w:val="en-US"/>
        </w:rPr>
      </w:pPr>
      <w:r w:rsidRPr="000441F2">
        <w:rPr>
          <w:noProof/>
          <w:lang w:val="en-US"/>
        </w:rPr>
        <w:t xml:space="preserve">Cabinet Member for Children and Families </w:t>
      </w:r>
    </w:p>
    <w:p w14:paraId="4F1CA01C" w14:textId="77777777" w:rsidR="000441F2" w:rsidRPr="000441F2" w:rsidRDefault="000441F2" w:rsidP="000441F2">
      <w:pPr>
        <w:rPr>
          <w:noProof/>
          <w:lang w:val="en-US"/>
        </w:rPr>
      </w:pPr>
      <w:r w:rsidRPr="000441F2">
        <w:rPr>
          <w:noProof/>
          <w:lang w:val="en-US"/>
        </w:rPr>
        <w:t xml:space="preserve">Executive Director for Children and Families </w:t>
      </w:r>
    </w:p>
    <w:p w14:paraId="18372E69" w14:textId="77777777" w:rsidR="000441F2" w:rsidRPr="000441F2" w:rsidRDefault="000441F2" w:rsidP="000441F2">
      <w:pPr>
        <w:rPr>
          <w:noProof/>
          <w:lang w:val="en-US"/>
        </w:rPr>
      </w:pPr>
      <w:r w:rsidRPr="000441F2">
        <w:rPr>
          <w:noProof/>
          <w:lang w:val="en-US"/>
        </w:rPr>
        <w:t>Chief Financial Officer</w:t>
      </w:r>
    </w:p>
    <w:p w14:paraId="17FC3CA0" w14:textId="77777777" w:rsidR="000441F2" w:rsidRPr="000441F2" w:rsidRDefault="000441F2" w:rsidP="000441F2">
      <w:pPr>
        <w:rPr>
          <w:noProof/>
          <w:lang w:val="en-US"/>
        </w:rPr>
      </w:pPr>
      <w:r w:rsidRPr="000441F2">
        <w:rPr>
          <w:noProof/>
          <w:lang w:val="en-US"/>
        </w:rPr>
        <w:t>Chief Legal Officer</w:t>
      </w:r>
    </w:p>
    <w:p w14:paraId="42AE8EBB" w14:textId="77777777"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3DA67626" w14:textId="77777777" w:rsidR="000441F2" w:rsidRDefault="000441F2" w:rsidP="000441F2">
      <w:pPr>
        <w:rPr>
          <w:b/>
          <w:snapToGrid w:val="0"/>
          <w:sz w:val="28"/>
          <w:szCs w:val="28"/>
        </w:rPr>
      </w:pPr>
    </w:p>
    <w:p w14:paraId="360F5DF5" w14:textId="77777777" w:rsidR="000441F2" w:rsidRPr="00B62839" w:rsidRDefault="000441F2" w:rsidP="000441F2">
      <w:pPr>
        <w:rPr>
          <w:b/>
          <w:snapToGrid w:val="0"/>
          <w:sz w:val="28"/>
          <w:szCs w:val="28"/>
        </w:rPr>
      </w:pPr>
      <w:r w:rsidRPr="00B62839">
        <w:rPr>
          <w:b/>
          <w:snapToGrid w:val="0"/>
          <w:sz w:val="28"/>
          <w:szCs w:val="28"/>
        </w:rPr>
        <w:t>Supporting documentation:</w:t>
      </w:r>
    </w:p>
    <w:p w14:paraId="069444CB" w14:textId="77777777" w:rsidR="000441F2" w:rsidRPr="00B62839" w:rsidRDefault="000441F2" w:rsidP="000441F2">
      <w:pPr>
        <w:rPr>
          <w:b/>
          <w:snapToGrid w:val="0"/>
          <w:sz w:val="31"/>
        </w:rPr>
      </w:pPr>
    </w:p>
    <w:p w14:paraId="011FC97C" w14:textId="77777777" w:rsidR="000441F2" w:rsidRDefault="000441F2" w:rsidP="000441F2">
      <w:pPr>
        <w:rPr>
          <w:rStyle w:val="Hyperlink"/>
        </w:rPr>
      </w:pPr>
      <w:r>
        <w:rPr>
          <w:bCs/>
          <w:szCs w:val="24"/>
        </w:rPr>
        <w:t>None</w:t>
      </w:r>
    </w:p>
    <w:p w14:paraId="3B815431" w14:textId="77777777" w:rsidR="000441F2" w:rsidRPr="00B62839" w:rsidRDefault="000441F2" w:rsidP="000441F2">
      <w:pPr>
        <w:rPr>
          <w:b/>
          <w:snapToGrid w:val="0"/>
          <w:sz w:val="31"/>
        </w:rPr>
      </w:pPr>
    </w:p>
    <w:p w14:paraId="6B87B3D7"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500B34D1" w14:textId="77777777" w:rsidR="000441F2" w:rsidRPr="00B62839" w:rsidRDefault="000441F2" w:rsidP="000441F2">
      <w:pPr>
        <w:rPr>
          <w:b/>
          <w:snapToGrid w:val="0"/>
          <w:sz w:val="31"/>
        </w:rPr>
      </w:pPr>
    </w:p>
    <w:p w14:paraId="58F61D8D"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74D88C13" w14:textId="77777777" w:rsidR="000441F2" w:rsidRPr="00B62839" w:rsidRDefault="000441F2" w:rsidP="000441F2">
      <w:pPr>
        <w:rPr>
          <w:bCs/>
          <w:snapToGrid w:val="0"/>
          <w:szCs w:val="24"/>
        </w:rPr>
      </w:pPr>
      <w:r>
        <w:rPr>
          <w:bCs/>
          <w:snapToGrid w:val="0"/>
          <w:szCs w:val="24"/>
        </w:rPr>
        <w:t>Tel: 01642 444156</w:t>
      </w:r>
    </w:p>
    <w:p w14:paraId="3282BDA6" w14:textId="77777777" w:rsidR="000441F2" w:rsidRDefault="000441F2" w:rsidP="000441F2">
      <w:pPr>
        <w:rPr>
          <w:noProof/>
          <w:lang w:val="en-US"/>
        </w:rPr>
      </w:pPr>
      <w:r>
        <w:rPr>
          <w:bCs/>
          <w:snapToGrid w:val="0"/>
          <w:szCs w:val="24"/>
          <w:lang w:val="en-US"/>
        </w:rPr>
        <w:t xml:space="preserve">Email: </w:t>
      </w:r>
      <w:hyperlink r:id="rId136" w:history="1">
        <w:r w:rsidRPr="000A00BE">
          <w:rPr>
            <w:rStyle w:val="Hyperlink"/>
          </w:rPr>
          <w:t>emma.bainbridge@redcar-cleveland.gov.uk</w:t>
        </w:r>
      </w:hyperlink>
      <w:r>
        <w:t xml:space="preserve"> </w:t>
      </w:r>
    </w:p>
    <w:p w14:paraId="5CB24FD0" w14:textId="77777777" w:rsidR="000441F2" w:rsidRPr="00B62839" w:rsidRDefault="000441F2" w:rsidP="000441F2">
      <w:pPr>
        <w:rPr>
          <w:b/>
          <w:snapToGrid w:val="0"/>
          <w:sz w:val="31"/>
        </w:rPr>
      </w:pPr>
    </w:p>
    <w:p w14:paraId="3FACB57B" w14:textId="77777777"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5FBAFE22" w14:textId="77777777" w:rsidR="000441F2" w:rsidRPr="00B62839" w:rsidRDefault="000441F2" w:rsidP="000441F2">
      <w:pPr>
        <w:rPr>
          <w:b/>
          <w:snapToGrid w:val="0"/>
          <w:sz w:val="31"/>
        </w:rPr>
      </w:pPr>
    </w:p>
    <w:p w14:paraId="23B43F03" w14:textId="77777777" w:rsidR="000441F2" w:rsidRPr="00B62839" w:rsidRDefault="000441F2" w:rsidP="000441F2">
      <w:pPr>
        <w:rPr>
          <w:b/>
          <w:snapToGrid w:val="0"/>
          <w:sz w:val="31"/>
        </w:rPr>
      </w:pPr>
      <w:r w:rsidRPr="00B62839">
        <w:rPr>
          <w:b/>
          <w:noProof/>
          <w:snapToGrid w:val="0"/>
          <w:sz w:val="31"/>
        </w:rPr>
        <mc:AlternateContent>
          <mc:Choice Requires="wps">
            <w:drawing>
              <wp:anchor distT="0" distB="0" distL="114300" distR="114300" simplePos="0" relativeHeight="252017664" behindDoc="0" locked="0" layoutInCell="1" allowOverlap="1" wp14:anchorId="1D1C1F03" wp14:editId="5ADE7448">
                <wp:simplePos x="0" y="0"/>
                <wp:positionH relativeFrom="column">
                  <wp:posOffset>2038350</wp:posOffset>
                </wp:positionH>
                <wp:positionV relativeFrom="paragraph">
                  <wp:posOffset>335280</wp:posOffset>
                </wp:positionV>
                <wp:extent cx="866775" cy="476250"/>
                <wp:effectExtent l="0" t="0" r="28575" b="19050"/>
                <wp:wrapNone/>
                <wp:docPr id="118678040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1B060F97" w14:textId="5868545E" w:rsidR="000441F2" w:rsidRDefault="004D18BA" w:rsidP="004D18BA">
                            <w:r>
                              <w:object w:dxaOrig="1534" w:dyaOrig="997" w14:anchorId="35798778">
                                <v:shape id="_x0000_i1051" type="#_x0000_t75" style="width:76.7pt;height:49.85pt">
                                  <v:imagedata r:id="rId137" o:title=""/>
                                </v:shape>
                                <o:OLEObject Type="Embed" ProgID="Acrobat.Document.DC" ShapeID="_x0000_i1051" DrawAspect="Icon" ObjectID="_1815298751" r:id="rId13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1C1F03" id="_x0000_s1054" type="#_x0000_t202" style="position:absolute;margin-left:160.5pt;margin-top:26.4pt;width:68.25pt;height:37.5pt;z-index:252017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" fillcolor="window" strokeweight=".5pt">
                <v:path arrowok="t"/>
                <v:textbox style="mso-fit-shape-to-text:t">
                  <w:txbxContent>
                    <w:p w14:paraId="1B060F97" w14:textId="5868545E" w:rsidR="000441F2" w:rsidRDefault="004D18BA" w:rsidP="004D18BA">
                      <w:r>
                        <w:object w:dxaOrig="1534" w:dyaOrig="997" w14:anchorId="35798778">
                          <v:shape id="_x0000_i1050" type="#_x0000_t75" style="width:76.7pt;height:49.85pt">
                            <v:imagedata r:id="rId139" o:title=""/>
                          </v:shape>
                          <o:OLEObject Type="Embed" ProgID="Acrobat.Document.DC" ShapeID="_x0000_i1050" DrawAspect="Icon" ObjectID="_1812957385" r:id="rId140"/>
                        </w:object>
                      </w:r>
                    </w:p>
                  </w:txbxContent>
                </v:textbox>
              </v:shape>
            </w:pict>
          </mc:Fallback>
        </mc:AlternateContent>
      </w:r>
      <w:r w:rsidRPr="00B62839">
        <w:rPr>
          <w:b/>
          <w:snapToGrid w:val="0"/>
          <w:sz w:val="31"/>
        </w:rPr>
        <w:t>Following the Making of the decision, the decision form will be published here:</w:t>
      </w:r>
    </w:p>
    <w:p w14:paraId="54E215B4" w14:textId="77777777" w:rsidR="000441F2" w:rsidRDefault="000441F2" w:rsidP="000441F2">
      <w:pPr>
        <w:rPr>
          <w:b/>
          <w:snapToGrid w:val="0"/>
          <w:sz w:val="31"/>
        </w:rPr>
      </w:pPr>
    </w:p>
    <w:p w14:paraId="6EA31B51" w14:textId="7ACB2477" w:rsidR="009003E2" w:rsidRPr="000441F2" w:rsidRDefault="009003E2" w:rsidP="009003E2">
      <w:pPr>
        <w:rPr>
          <w:b/>
          <w:bCs/>
          <w:sz w:val="28"/>
          <w:szCs w:val="28"/>
        </w:rPr>
      </w:pPr>
      <w:bookmarkStart w:id="24" w:name="_Hlk185410231"/>
      <w:bookmarkEnd w:id="23"/>
      <w:r w:rsidRPr="00B62839">
        <w:rPr>
          <w:b/>
          <w:snapToGrid w:val="0"/>
          <w:sz w:val="28"/>
          <w:szCs w:val="28"/>
        </w:rPr>
        <w:t>DECISION: CDD00</w:t>
      </w:r>
      <w:r>
        <w:rPr>
          <w:b/>
          <w:snapToGrid w:val="0"/>
          <w:sz w:val="28"/>
          <w:szCs w:val="28"/>
        </w:rPr>
        <w:t>58</w:t>
      </w:r>
      <w:r w:rsidRPr="00B62839">
        <w:rPr>
          <w:b/>
          <w:snapToGrid w:val="0"/>
          <w:sz w:val="28"/>
          <w:szCs w:val="28"/>
        </w:rPr>
        <w:t xml:space="preserve"> </w:t>
      </w:r>
      <w:r w:rsidRPr="009003E2">
        <w:rPr>
          <w:b/>
          <w:snapToGrid w:val="0"/>
          <w:sz w:val="28"/>
          <w:szCs w:val="28"/>
          <w:lang w:val="en-US"/>
        </w:rPr>
        <w:t>Ofsted Registered Supported Accommodation Service</w:t>
      </w:r>
    </w:p>
    <w:p w14:paraId="025BD8DB" w14:textId="77777777" w:rsidR="009003E2" w:rsidRDefault="009003E2" w:rsidP="009003E2">
      <w:pPr>
        <w:rPr>
          <w:b/>
          <w:snapToGrid w:val="0"/>
          <w:sz w:val="28"/>
          <w:szCs w:val="28"/>
        </w:rPr>
      </w:pPr>
    </w:p>
    <w:p w14:paraId="189B08BA" w14:textId="77777777" w:rsidR="009003E2" w:rsidRDefault="009003E2" w:rsidP="009003E2">
      <w:pPr>
        <w:rPr>
          <w:b/>
          <w:snapToGrid w:val="0"/>
          <w:sz w:val="28"/>
          <w:szCs w:val="28"/>
        </w:rPr>
      </w:pPr>
      <w:r w:rsidRPr="00B62839">
        <w:rPr>
          <w:b/>
          <w:snapToGrid w:val="0"/>
          <w:sz w:val="28"/>
          <w:szCs w:val="28"/>
        </w:rPr>
        <w:t xml:space="preserve">Nature of the decision: </w:t>
      </w:r>
    </w:p>
    <w:p w14:paraId="2461EE54" w14:textId="77777777" w:rsidR="009003E2" w:rsidRPr="00B62839" w:rsidRDefault="009003E2" w:rsidP="009003E2">
      <w:pPr>
        <w:rPr>
          <w:b/>
          <w:snapToGrid w:val="0"/>
          <w:sz w:val="28"/>
          <w:szCs w:val="28"/>
        </w:rPr>
      </w:pPr>
    </w:p>
    <w:p w14:paraId="0EAA7FC6" w14:textId="24310112" w:rsidR="009003E2" w:rsidRDefault="009003E2" w:rsidP="009003E2">
      <w:pPr>
        <w:rPr>
          <w:b/>
          <w:snapToGrid w:val="0"/>
          <w:sz w:val="31"/>
        </w:rPr>
      </w:pPr>
      <w:r>
        <w:rPr>
          <w:lang w:val="en-US"/>
        </w:rPr>
        <w:t>To award a contract for a 16 - 17 Ofsted Registered Supported Accommodation Provision</w:t>
      </w:r>
    </w:p>
    <w:p w14:paraId="67418CB4" w14:textId="77777777" w:rsidR="009003E2" w:rsidRPr="00B62839" w:rsidRDefault="009003E2" w:rsidP="009003E2">
      <w:pPr>
        <w:rPr>
          <w:b/>
          <w:snapToGrid w:val="0"/>
          <w:sz w:val="31"/>
        </w:rPr>
      </w:pPr>
    </w:p>
    <w:p w14:paraId="58BFBC0B" w14:textId="77777777" w:rsidR="009003E2" w:rsidRPr="00B62839" w:rsidRDefault="009003E2" w:rsidP="009003E2">
      <w:pPr>
        <w:rPr>
          <w:b/>
          <w:snapToGrid w:val="0"/>
          <w:sz w:val="28"/>
          <w:szCs w:val="28"/>
        </w:rPr>
      </w:pPr>
      <w:r w:rsidRPr="00B62839">
        <w:rPr>
          <w:b/>
          <w:snapToGrid w:val="0"/>
          <w:sz w:val="28"/>
          <w:szCs w:val="28"/>
        </w:rPr>
        <w:t>Who will make the decision?</w:t>
      </w:r>
    </w:p>
    <w:p w14:paraId="4E9DC5FD" w14:textId="77777777" w:rsidR="009003E2" w:rsidRPr="00B62839" w:rsidRDefault="009003E2" w:rsidP="009003E2">
      <w:pPr>
        <w:rPr>
          <w:b/>
          <w:snapToGrid w:val="0"/>
          <w:sz w:val="31"/>
        </w:rPr>
      </w:pPr>
    </w:p>
    <w:p w14:paraId="15C16C81" w14:textId="77777777" w:rsidR="009003E2" w:rsidRPr="00B62839" w:rsidRDefault="009003E2" w:rsidP="009003E2">
      <w:pPr>
        <w:rPr>
          <w:bCs/>
          <w:snapToGrid w:val="0"/>
          <w:szCs w:val="24"/>
        </w:rPr>
      </w:pPr>
      <w:r w:rsidRPr="00B62839">
        <w:rPr>
          <w:bCs/>
          <w:snapToGrid w:val="0"/>
          <w:szCs w:val="24"/>
          <w:lang w:val="en-US"/>
        </w:rPr>
        <w:t>Councillor Suthers</w:t>
      </w:r>
    </w:p>
    <w:p w14:paraId="386C526D" w14:textId="77777777" w:rsidR="009003E2" w:rsidRPr="00B62839" w:rsidRDefault="009003E2" w:rsidP="009003E2">
      <w:pPr>
        <w:rPr>
          <w:b/>
          <w:snapToGrid w:val="0"/>
          <w:sz w:val="31"/>
        </w:rPr>
      </w:pPr>
    </w:p>
    <w:p w14:paraId="2EA2F6F7" w14:textId="77777777" w:rsidR="009003E2" w:rsidRPr="00B62839" w:rsidRDefault="009003E2" w:rsidP="009003E2">
      <w:pPr>
        <w:rPr>
          <w:b/>
          <w:snapToGrid w:val="0"/>
          <w:sz w:val="28"/>
          <w:szCs w:val="28"/>
        </w:rPr>
      </w:pPr>
      <w:r w:rsidRPr="00B62839">
        <w:rPr>
          <w:b/>
          <w:snapToGrid w:val="0"/>
          <w:sz w:val="28"/>
          <w:szCs w:val="28"/>
        </w:rPr>
        <w:t>When is the decision to be taken?</w:t>
      </w:r>
    </w:p>
    <w:p w14:paraId="3CE933A1" w14:textId="77777777" w:rsidR="009003E2" w:rsidRPr="00B62839" w:rsidRDefault="009003E2" w:rsidP="009003E2">
      <w:pPr>
        <w:rPr>
          <w:b/>
          <w:snapToGrid w:val="0"/>
          <w:sz w:val="31"/>
        </w:rPr>
      </w:pPr>
    </w:p>
    <w:p w14:paraId="596E6F6B" w14:textId="5C22D4E5" w:rsidR="009003E2" w:rsidRPr="00B62839" w:rsidRDefault="009003E2" w:rsidP="009003E2">
      <w:pPr>
        <w:rPr>
          <w:bCs/>
          <w:snapToGrid w:val="0"/>
          <w:szCs w:val="24"/>
        </w:rPr>
      </w:pPr>
      <w:r>
        <w:rPr>
          <w:bCs/>
          <w:snapToGrid w:val="0"/>
          <w:szCs w:val="24"/>
        </w:rPr>
        <w:t>January 2025</w:t>
      </w:r>
    </w:p>
    <w:p w14:paraId="7CB54418" w14:textId="77777777" w:rsidR="009003E2" w:rsidRPr="00B62839" w:rsidRDefault="009003E2" w:rsidP="009003E2">
      <w:pPr>
        <w:rPr>
          <w:b/>
          <w:snapToGrid w:val="0"/>
          <w:sz w:val="31"/>
        </w:rPr>
      </w:pPr>
    </w:p>
    <w:p w14:paraId="51023FF5" w14:textId="77777777" w:rsidR="009003E2" w:rsidRPr="00B62839" w:rsidRDefault="009003E2" w:rsidP="009003E2">
      <w:pPr>
        <w:rPr>
          <w:b/>
          <w:snapToGrid w:val="0"/>
          <w:sz w:val="28"/>
          <w:szCs w:val="28"/>
        </w:rPr>
      </w:pPr>
      <w:r w:rsidRPr="00B62839">
        <w:rPr>
          <w:b/>
          <w:snapToGrid w:val="0"/>
          <w:sz w:val="28"/>
          <w:szCs w:val="28"/>
        </w:rPr>
        <w:t>Who will be consulted and how?</w:t>
      </w:r>
    </w:p>
    <w:p w14:paraId="5E5C81EE" w14:textId="77777777" w:rsidR="009003E2" w:rsidRPr="00B62839" w:rsidRDefault="009003E2" w:rsidP="009003E2">
      <w:pPr>
        <w:rPr>
          <w:b/>
          <w:snapToGrid w:val="0"/>
          <w:sz w:val="31"/>
        </w:rPr>
      </w:pPr>
    </w:p>
    <w:p w14:paraId="1DF15ED4" w14:textId="77777777" w:rsidR="009003E2" w:rsidRPr="000441F2" w:rsidRDefault="009003E2" w:rsidP="009003E2">
      <w:pPr>
        <w:rPr>
          <w:noProof/>
          <w:lang w:val="en-US"/>
        </w:rPr>
      </w:pPr>
      <w:r w:rsidRPr="000441F2">
        <w:rPr>
          <w:noProof/>
          <w:lang w:val="en-US"/>
        </w:rPr>
        <w:t xml:space="preserve">Cabinet Member for Children and Families </w:t>
      </w:r>
    </w:p>
    <w:p w14:paraId="4FCFBCE9" w14:textId="77777777" w:rsidR="009003E2" w:rsidRPr="000441F2" w:rsidRDefault="009003E2" w:rsidP="009003E2">
      <w:pPr>
        <w:rPr>
          <w:noProof/>
          <w:lang w:val="en-US"/>
        </w:rPr>
      </w:pPr>
      <w:r w:rsidRPr="000441F2">
        <w:rPr>
          <w:noProof/>
          <w:lang w:val="en-US"/>
        </w:rPr>
        <w:t xml:space="preserve">Executive Director for Children and Families </w:t>
      </w:r>
    </w:p>
    <w:p w14:paraId="6F8F24F0" w14:textId="77777777" w:rsidR="009003E2" w:rsidRPr="000441F2" w:rsidRDefault="009003E2" w:rsidP="009003E2">
      <w:pPr>
        <w:rPr>
          <w:noProof/>
          <w:lang w:val="en-US"/>
        </w:rPr>
      </w:pPr>
      <w:r w:rsidRPr="000441F2">
        <w:rPr>
          <w:noProof/>
          <w:lang w:val="en-US"/>
        </w:rPr>
        <w:t>Chief Financial Officer</w:t>
      </w:r>
    </w:p>
    <w:p w14:paraId="6188F369" w14:textId="77777777" w:rsidR="009003E2" w:rsidRPr="000441F2" w:rsidRDefault="009003E2" w:rsidP="009003E2">
      <w:pPr>
        <w:rPr>
          <w:noProof/>
          <w:lang w:val="en-US"/>
        </w:rPr>
      </w:pPr>
      <w:r w:rsidRPr="000441F2">
        <w:rPr>
          <w:noProof/>
          <w:lang w:val="en-US"/>
        </w:rPr>
        <w:t>Chief Legal Officer</w:t>
      </w:r>
    </w:p>
    <w:p w14:paraId="5DEEF675" w14:textId="77777777" w:rsidR="009003E2" w:rsidRDefault="009003E2" w:rsidP="009003E2">
      <w:pPr>
        <w:rPr>
          <w:bCs/>
          <w:snapToGrid w:val="0"/>
          <w:szCs w:val="24"/>
          <w:lang w:val="en-US"/>
        </w:rPr>
      </w:pPr>
      <w:r w:rsidRPr="000441F2">
        <w:rPr>
          <w:noProof/>
          <w:lang w:val="en-US"/>
        </w:rPr>
        <w:t>The above will be consulted via approval of delegated decision.</w:t>
      </w:r>
      <w:r w:rsidRPr="00D96166">
        <w:rPr>
          <w:noProof/>
          <w:lang w:val="en-US"/>
        </w:rPr>
        <w:t>.</w:t>
      </w:r>
    </w:p>
    <w:p w14:paraId="3371D540" w14:textId="77777777" w:rsidR="009003E2" w:rsidRDefault="009003E2" w:rsidP="009003E2">
      <w:pPr>
        <w:rPr>
          <w:b/>
          <w:snapToGrid w:val="0"/>
          <w:sz w:val="28"/>
          <w:szCs w:val="28"/>
        </w:rPr>
      </w:pPr>
    </w:p>
    <w:p w14:paraId="310EBD8F" w14:textId="77777777" w:rsidR="009003E2" w:rsidRPr="00B62839" w:rsidRDefault="009003E2" w:rsidP="009003E2">
      <w:pPr>
        <w:rPr>
          <w:b/>
          <w:snapToGrid w:val="0"/>
          <w:sz w:val="28"/>
          <w:szCs w:val="28"/>
        </w:rPr>
      </w:pPr>
      <w:r w:rsidRPr="00B62839">
        <w:rPr>
          <w:b/>
          <w:snapToGrid w:val="0"/>
          <w:sz w:val="28"/>
          <w:szCs w:val="28"/>
        </w:rPr>
        <w:t>Supporting documentation:</w:t>
      </w:r>
    </w:p>
    <w:p w14:paraId="1D8AF177" w14:textId="77777777" w:rsidR="009003E2" w:rsidRPr="00B62839" w:rsidRDefault="009003E2" w:rsidP="009003E2">
      <w:pPr>
        <w:rPr>
          <w:b/>
          <w:snapToGrid w:val="0"/>
          <w:sz w:val="31"/>
        </w:rPr>
      </w:pPr>
    </w:p>
    <w:p w14:paraId="765E25E3" w14:textId="77777777" w:rsidR="009003E2" w:rsidRDefault="009003E2" w:rsidP="009003E2">
      <w:pPr>
        <w:rPr>
          <w:rStyle w:val="Hyperlink"/>
        </w:rPr>
      </w:pPr>
      <w:r>
        <w:rPr>
          <w:bCs/>
          <w:szCs w:val="24"/>
        </w:rPr>
        <w:t>None</w:t>
      </w:r>
    </w:p>
    <w:p w14:paraId="14E0767F" w14:textId="77777777" w:rsidR="009003E2" w:rsidRPr="00B62839" w:rsidRDefault="009003E2" w:rsidP="009003E2">
      <w:pPr>
        <w:rPr>
          <w:b/>
          <w:snapToGrid w:val="0"/>
          <w:sz w:val="31"/>
        </w:rPr>
      </w:pPr>
    </w:p>
    <w:p w14:paraId="022E9186" w14:textId="77777777" w:rsidR="009003E2" w:rsidRPr="00B62839" w:rsidRDefault="009003E2" w:rsidP="009003E2">
      <w:pPr>
        <w:rPr>
          <w:b/>
          <w:snapToGrid w:val="0"/>
          <w:sz w:val="28"/>
          <w:szCs w:val="28"/>
        </w:rPr>
      </w:pPr>
      <w:r w:rsidRPr="00B62839">
        <w:rPr>
          <w:b/>
          <w:snapToGrid w:val="0"/>
          <w:sz w:val="28"/>
          <w:szCs w:val="28"/>
        </w:rPr>
        <w:t>How and by when to make representations:</w:t>
      </w:r>
    </w:p>
    <w:p w14:paraId="4F917BAC" w14:textId="77777777" w:rsidR="009003E2" w:rsidRPr="00B62839" w:rsidRDefault="009003E2" w:rsidP="009003E2">
      <w:pPr>
        <w:rPr>
          <w:b/>
          <w:snapToGrid w:val="0"/>
          <w:sz w:val="31"/>
        </w:rPr>
      </w:pPr>
    </w:p>
    <w:p w14:paraId="1B4265F5" w14:textId="2B02782E" w:rsidR="009003E2" w:rsidRDefault="009003E2" w:rsidP="009003E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5D4E24C5" w14:textId="77777777" w:rsidR="009003E2" w:rsidRPr="00B62839" w:rsidRDefault="009003E2" w:rsidP="009003E2">
      <w:pPr>
        <w:rPr>
          <w:bCs/>
          <w:snapToGrid w:val="0"/>
          <w:szCs w:val="24"/>
        </w:rPr>
      </w:pPr>
      <w:r>
        <w:rPr>
          <w:bCs/>
          <w:snapToGrid w:val="0"/>
          <w:szCs w:val="24"/>
        </w:rPr>
        <w:t>Tel: 01642 444156</w:t>
      </w:r>
    </w:p>
    <w:p w14:paraId="19E57F52" w14:textId="77777777" w:rsidR="009003E2" w:rsidRDefault="009003E2" w:rsidP="009003E2">
      <w:pPr>
        <w:rPr>
          <w:noProof/>
          <w:lang w:val="en-US"/>
        </w:rPr>
      </w:pPr>
      <w:r>
        <w:rPr>
          <w:bCs/>
          <w:snapToGrid w:val="0"/>
          <w:szCs w:val="24"/>
          <w:lang w:val="en-US"/>
        </w:rPr>
        <w:t xml:space="preserve">Email: </w:t>
      </w:r>
      <w:hyperlink r:id="rId141" w:history="1">
        <w:r w:rsidRPr="000A00BE">
          <w:rPr>
            <w:rStyle w:val="Hyperlink"/>
          </w:rPr>
          <w:t>emma.bainbridge@redcar-cleveland.gov.uk</w:t>
        </w:r>
      </w:hyperlink>
      <w:r>
        <w:t xml:space="preserve"> </w:t>
      </w:r>
    </w:p>
    <w:p w14:paraId="145239E5" w14:textId="77777777" w:rsidR="009003E2" w:rsidRPr="00B62839" w:rsidRDefault="009003E2" w:rsidP="009003E2">
      <w:pPr>
        <w:rPr>
          <w:b/>
          <w:snapToGrid w:val="0"/>
          <w:sz w:val="31"/>
        </w:rPr>
      </w:pPr>
    </w:p>
    <w:p w14:paraId="3183B626" w14:textId="0566C6AE" w:rsidR="009003E2" w:rsidRPr="00B62839" w:rsidRDefault="009003E2" w:rsidP="009003E2">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24EF8CE0" w14:textId="77777777" w:rsidR="009003E2" w:rsidRPr="00B62839" w:rsidRDefault="009003E2" w:rsidP="009003E2">
      <w:pPr>
        <w:rPr>
          <w:b/>
          <w:snapToGrid w:val="0"/>
          <w:sz w:val="31"/>
        </w:rPr>
      </w:pPr>
    </w:p>
    <w:p w14:paraId="14FC2247" w14:textId="77777777" w:rsidR="009003E2" w:rsidRPr="00B62839" w:rsidRDefault="009003E2" w:rsidP="009003E2">
      <w:pPr>
        <w:rPr>
          <w:b/>
          <w:snapToGrid w:val="0"/>
          <w:sz w:val="31"/>
        </w:rPr>
      </w:pPr>
      <w:r w:rsidRPr="00B62839">
        <w:rPr>
          <w:b/>
          <w:noProof/>
          <w:snapToGrid w:val="0"/>
          <w:sz w:val="31"/>
        </w:rPr>
        <mc:AlternateContent>
          <mc:Choice Requires="wps">
            <w:drawing>
              <wp:anchor distT="0" distB="0" distL="114300" distR="114300" simplePos="0" relativeHeight="252025856" behindDoc="0" locked="0" layoutInCell="1" allowOverlap="1" wp14:anchorId="67EB25F5" wp14:editId="431C23B6">
                <wp:simplePos x="0" y="0"/>
                <wp:positionH relativeFrom="column">
                  <wp:posOffset>2038350</wp:posOffset>
                </wp:positionH>
                <wp:positionV relativeFrom="paragraph">
                  <wp:posOffset>335280</wp:posOffset>
                </wp:positionV>
                <wp:extent cx="866775" cy="476250"/>
                <wp:effectExtent l="0" t="0" r="28575" b="19050"/>
                <wp:wrapNone/>
                <wp:docPr id="9855067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3906FB97" w14:textId="383D3B21" w:rsidR="009003E2" w:rsidRDefault="000E5041" w:rsidP="006F09AA">
                            <w:r>
                              <w:object w:dxaOrig="1534" w:dyaOrig="997" w14:anchorId="024F48F9">
                                <v:shape id="_x0000_i1052" type="#_x0000_t75" style="width:76.7pt;height:49.85pt">
                                  <v:imagedata r:id="rId142" o:title=""/>
                                </v:shape>
                                <o:OLEObject Type="Embed" ProgID="Acrobat.Document.DC" ShapeID="_x0000_i1052" DrawAspect="Icon" ObjectID="_1815298752" r:id="rId14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B25F5" id="_x0000_s1055" type="#_x0000_t202" style="position:absolute;margin-left:160.5pt;margin-top:26.4pt;width:68.25pt;height:37.5pt;z-index:252025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" fillcolor="window" strokeweight=".5pt">
                <v:path arrowok="t"/>
                <v:textbox style="mso-fit-shape-to-text:t">
                  <w:txbxContent>
                    <w:p w14:paraId="3906FB97" w14:textId="383D3B21" w:rsidR="009003E2" w:rsidRDefault="000E5041" w:rsidP="006F09AA">
                      <w:r>
                        <w:object w:dxaOrig="1534" w:dyaOrig="997" w14:anchorId="024F48F9">
                          <v:shape id="_x0000_i1051" type="#_x0000_t75" style="width:76.7pt;height:49.85pt">
                            <v:imagedata r:id="rId144" o:title=""/>
                          </v:shape>
                          <o:OLEObject Type="Embed" ProgID="Acrobat.Document.DC" ShapeID="_x0000_i1051" DrawAspect="Icon" ObjectID="_1812957386" r:id="rId145"/>
                        </w:object>
                      </w:r>
                    </w:p>
                  </w:txbxContent>
                </v:textbox>
              </v:shape>
            </w:pict>
          </mc:Fallback>
        </mc:AlternateContent>
      </w:r>
      <w:r w:rsidRPr="00B62839">
        <w:rPr>
          <w:b/>
          <w:snapToGrid w:val="0"/>
          <w:sz w:val="31"/>
        </w:rPr>
        <w:t>Following the Making of the decision, the decision form will be published here:</w:t>
      </w:r>
    </w:p>
    <w:p w14:paraId="27BBBA69" w14:textId="77777777" w:rsidR="009003E2" w:rsidRDefault="009003E2" w:rsidP="009003E2">
      <w:pPr>
        <w:rPr>
          <w:b/>
          <w:snapToGrid w:val="0"/>
          <w:sz w:val="31"/>
        </w:rPr>
      </w:pPr>
    </w:p>
    <w:p w14:paraId="378F6BDD" w14:textId="77777777" w:rsidR="009003E2" w:rsidRDefault="000441F2" w:rsidP="00CA0514">
      <w:pPr>
        <w:rPr>
          <w:b/>
          <w:snapToGrid w:val="0"/>
          <w:sz w:val="31"/>
        </w:rPr>
      </w:pPr>
      <w:r>
        <w:rPr>
          <w:b/>
          <w:snapToGrid w:val="0"/>
          <w:sz w:val="31"/>
        </w:rPr>
        <w:br w:type="page"/>
      </w:r>
    </w:p>
    <w:bookmarkEnd w:id="24"/>
    <w:p w14:paraId="2FA4EBFA" w14:textId="5A0BA82C" w:rsidR="00EC1CB2" w:rsidRDefault="00EC1CB2" w:rsidP="00EC1CB2">
      <w:pPr>
        <w:rPr>
          <w:b/>
          <w:snapToGrid w:val="0"/>
          <w:sz w:val="28"/>
          <w:szCs w:val="28"/>
        </w:rPr>
      </w:pPr>
      <w:r w:rsidRPr="00B62839">
        <w:rPr>
          <w:b/>
          <w:snapToGrid w:val="0"/>
          <w:sz w:val="28"/>
          <w:szCs w:val="28"/>
        </w:rPr>
        <w:t xml:space="preserve">DECISION: </w:t>
      </w:r>
      <w:bookmarkStart w:id="25" w:name="_Hlk201668486"/>
      <w:r w:rsidRPr="00B62839">
        <w:rPr>
          <w:b/>
          <w:snapToGrid w:val="0"/>
          <w:sz w:val="28"/>
          <w:szCs w:val="28"/>
        </w:rPr>
        <w:t>CDD00</w:t>
      </w:r>
      <w:r>
        <w:rPr>
          <w:b/>
          <w:snapToGrid w:val="0"/>
          <w:sz w:val="28"/>
          <w:szCs w:val="28"/>
        </w:rPr>
        <w:t>59</w:t>
      </w:r>
      <w:r w:rsidRPr="00B62839">
        <w:rPr>
          <w:b/>
          <w:snapToGrid w:val="0"/>
          <w:sz w:val="28"/>
          <w:szCs w:val="28"/>
        </w:rPr>
        <w:t xml:space="preserve"> </w:t>
      </w:r>
      <w:r w:rsidRPr="00EC1CB2">
        <w:rPr>
          <w:b/>
          <w:snapToGrid w:val="0"/>
          <w:sz w:val="28"/>
          <w:szCs w:val="28"/>
          <w:lang w:val="en-US"/>
        </w:rPr>
        <w:t>Tyne Tees Children</w:t>
      </w:r>
      <w:r>
        <w:rPr>
          <w:b/>
          <w:snapToGrid w:val="0"/>
          <w:sz w:val="28"/>
          <w:szCs w:val="28"/>
          <w:lang w:val="en-US"/>
        </w:rPr>
        <w:t>’</w:t>
      </w:r>
      <w:r w:rsidRPr="00EC1CB2">
        <w:rPr>
          <w:b/>
          <w:snapToGrid w:val="0"/>
          <w:sz w:val="28"/>
          <w:szCs w:val="28"/>
          <w:lang w:val="en-US"/>
        </w:rPr>
        <w:t>s Advocacy and Independent people for children</w:t>
      </w:r>
      <w:r>
        <w:rPr>
          <w:b/>
          <w:snapToGrid w:val="0"/>
          <w:sz w:val="28"/>
          <w:szCs w:val="28"/>
          <w:lang w:val="en-US"/>
        </w:rPr>
        <w:t>’</w:t>
      </w:r>
      <w:r w:rsidRPr="00EC1CB2">
        <w:rPr>
          <w:b/>
          <w:snapToGrid w:val="0"/>
          <w:sz w:val="28"/>
          <w:szCs w:val="28"/>
          <w:lang w:val="en-US"/>
        </w:rPr>
        <w:t>s and adults complaints and secure accommodation - 1</w:t>
      </w:r>
      <w:r w:rsidRPr="00EC1CB2">
        <w:rPr>
          <w:b/>
          <w:snapToGrid w:val="0"/>
          <w:sz w:val="28"/>
          <w:szCs w:val="28"/>
          <w:vertAlign w:val="superscript"/>
          <w:lang w:val="en-US"/>
        </w:rPr>
        <w:t>st</w:t>
      </w:r>
      <w:r w:rsidRPr="00EC1CB2">
        <w:rPr>
          <w:b/>
          <w:snapToGrid w:val="0"/>
          <w:sz w:val="28"/>
          <w:szCs w:val="28"/>
          <w:lang w:val="en-US"/>
        </w:rPr>
        <w:t xml:space="preserve"> Extension</w:t>
      </w:r>
    </w:p>
    <w:p w14:paraId="7E841388" w14:textId="77777777" w:rsidR="00EC1CB2" w:rsidRDefault="00EC1CB2" w:rsidP="00EC1CB2">
      <w:pPr>
        <w:rPr>
          <w:b/>
          <w:snapToGrid w:val="0"/>
          <w:sz w:val="28"/>
          <w:szCs w:val="28"/>
        </w:rPr>
      </w:pPr>
    </w:p>
    <w:p w14:paraId="64FDA3BE" w14:textId="0C3F96AD" w:rsidR="00EC1CB2" w:rsidRDefault="00EC1CB2" w:rsidP="00EC1CB2">
      <w:pPr>
        <w:rPr>
          <w:b/>
          <w:snapToGrid w:val="0"/>
          <w:sz w:val="28"/>
          <w:szCs w:val="28"/>
        </w:rPr>
      </w:pPr>
      <w:r w:rsidRPr="00B62839">
        <w:rPr>
          <w:b/>
          <w:snapToGrid w:val="0"/>
          <w:sz w:val="28"/>
          <w:szCs w:val="28"/>
        </w:rPr>
        <w:t xml:space="preserve">Nature of the decision: </w:t>
      </w:r>
    </w:p>
    <w:p w14:paraId="717FACA0" w14:textId="77777777" w:rsidR="00EC1CB2" w:rsidRPr="00B62839" w:rsidRDefault="00EC1CB2" w:rsidP="00EC1CB2">
      <w:pPr>
        <w:rPr>
          <w:b/>
          <w:snapToGrid w:val="0"/>
          <w:sz w:val="28"/>
          <w:szCs w:val="28"/>
        </w:rPr>
      </w:pPr>
    </w:p>
    <w:p w14:paraId="2842E1D0" w14:textId="28E2D0A0" w:rsidR="00EC1CB2" w:rsidRDefault="00EC1CB2" w:rsidP="00EC1CB2">
      <w:pPr>
        <w:rPr>
          <w:lang w:val="en-US"/>
        </w:rPr>
      </w:pPr>
      <w:r w:rsidRPr="00EC1CB2">
        <w:rPr>
          <w:lang w:val="en-US"/>
        </w:rPr>
        <w:t>Approval is required to enter into the 1st optional extension period 1st April 2025 until 31</w:t>
      </w:r>
      <w:r w:rsidRPr="00EC1CB2">
        <w:rPr>
          <w:vertAlign w:val="superscript"/>
          <w:lang w:val="en-US"/>
        </w:rPr>
        <w:t>st</w:t>
      </w:r>
      <w:r w:rsidRPr="00EC1CB2">
        <w:rPr>
          <w:lang w:val="en-US"/>
        </w:rPr>
        <w:t xml:space="preserve"> March 2026</w:t>
      </w:r>
    </w:p>
    <w:bookmarkEnd w:id="25"/>
    <w:p w14:paraId="590C4E77" w14:textId="77777777" w:rsidR="00EC1CB2" w:rsidRPr="00B62839" w:rsidRDefault="00EC1CB2" w:rsidP="00EC1CB2">
      <w:pPr>
        <w:rPr>
          <w:b/>
          <w:snapToGrid w:val="0"/>
          <w:sz w:val="31"/>
        </w:rPr>
      </w:pPr>
    </w:p>
    <w:p w14:paraId="28DDB2BE" w14:textId="77777777" w:rsidR="00EC1CB2" w:rsidRPr="00B62839" w:rsidRDefault="00EC1CB2" w:rsidP="00EC1CB2">
      <w:pPr>
        <w:rPr>
          <w:b/>
          <w:snapToGrid w:val="0"/>
          <w:sz w:val="28"/>
          <w:szCs w:val="28"/>
        </w:rPr>
      </w:pPr>
      <w:r w:rsidRPr="00B62839">
        <w:rPr>
          <w:b/>
          <w:snapToGrid w:val="0"/>
          <w:sz w:val="28"/>
          <w:szCs w:val="28"/>
        </w:rPr>
        <w:t>Who will make the decision?</w:t>
      </w:r>
    </w:p>
    <w:p w14:paraId="5C1EF61E" w14:textId="77777777" w:rsidR="00EC1CB2" w:rsidRPr="00B62839" w:rsidRDefault="00EC1CB2" w:rsidP="00EC1CB2">
      <w:pPr>
        <w:rPr>
          <w:b/>
          <w:snapToGrid w:val="0"/>
          <w:sz w:val="31"/>
        </w:rPr>
      </w:pPr>
    </w:p>
    <w:p w14:paraId="2AD4C799" w14:textId="77777777" w:rsidR="00EC1CB2" w:rsidRPr="00B62839" w:rsidRDefault="00EC1CB2" w:rsidP="00EC1CB2">
      <w:pPr>
        <w:rPr>
          <w:bCs/>
          <w:snapToGrid w:val="0"/>
          <w:szCs w:val="24"/>
        </w:rPr>
      </w:pPr>
      <w:r w:rsidRPr="00B62839">
        <w:rPr>
          <w:bCs/>
          <w:snapToGrid w:val="0"/>
          <w:szCs w:val="24"/>
          <w:lang w:val="en-US"/>
        </w:rPr>
        <w:t>Councillor Suthers</w:t>
      </w:r>
    </w:p>
    <w:p w14:paraId="3FFA053C" w14:textId="77777777" w:rsidR="00EC1CB2" w:rsidRPr="00B62839" w:rsidRDefault="00EC1CB2" w:rsidP="00EC1CB2">
      <w:pPr>
        <w:rPr>
          <w:b/>
          <w:snapToGrid w:val="0"/>
          <w:sz w:val="31"/>
        </w:rPr>
      </w:pPr>
    </w:p>
    <w:p w14:paraId="75A7A1AA" w14:textId="77777777" w:rsidR="00EC1CB2" w:rsidRPr="00B62839" w:rsidRDefault="00EC1CB2" w:rsidP="00EC1CB2">
      <w:pPr>
        <w:rPr>
          <w:b/>
          <w:snapToGrid w:val="0"/>
          <w:sz w:val="28"/>
          <w:szCs w:val="28"/>
        </w:rPr>
      </w:pPr>
      <w:r w:rsidRPr="00B62839">
        <w:rPr>
          <w:b/>
          <w:snapToGrid w:val="0"/>
          <w:sz w:val="28"/>
          <w:szCs w:val="28"/>
        </w:rPr>
        <w:t>When is the decision to be taken?</w:t>
      </w:r>
    </w:p>
    <w:p w14:paraId="3AF1F2EA" w14:textId="77777777" w:rsidR="00EC1CB2" w:rsidRPr="00B62839" w:rsidRDefault="00EC1CB2" w:rsidP="00EC1CB2">
      <w:pPr>
        <w:rPr>
          <w:b/>
          <w:snapToGrid w:val="0"/>
          <w:sz w:val="31"/>
        </w:rPr>
      </w:pPr>
    </w:p>
    <w:p w14:paraId="6F00D418" w14:textId="77777777" w:rsidR="00EC1CB2" w:rsidRPr="00B62839" w:rsidRDefault="00EC1CB2" w:rsidP="00EC1CB2">
      <w:pPr>
        <w:rPr>
          <w:bCs/>
          <w:snapToGrid w:val="0"/>
          <w:szCs w:val="24"/>
        </w:rPr>
      </w:pPr>
      <w:r>
        <w:rPr>
          <w:bCs/>
          <w:snapToGrid w:val="0"/>
          <w:szCs w:val="24"/>
        </w:rPr>
        <w:t>January 2025</w:t>
      </w:r>
    </w:p>
    <w:p w14:paraId="0DD59BCD" w14:textId="77777777" w:rsidR="00EC1CB2" w:rsidRPr="00B62839" w:rsidRDefault="00EC1CB2" w:rsidP="00EC1CB2">
      <w:pPr>
        <w:rPr>
          <w:b/>
          <w:snapToGrid w:val="0"/>
          <w:sz w:val="31"/>
        </w:rPr>
      </w:pPr>
    </w:p>
    <w:p w14:paraId="56C6BD58" w14:textId="77777777" w:rsidR="00EC1CB2" w:rsidRPr="00B62839" w:rsidRDefault="00EC1CB2" w:rsidP="00EC1CB2">
      <w:pPr>
        <w:rPr>
          <w:b/>
          <w:snapToGrid w:val="0"/>
          <w:sz w:val="28"/>
          <w:szCs w:val="28"/>
        </w:rPr>
      </w:pPr>
      <w:r w:rsidRPr="00B62839">
        <w:rPr>
          <w:b/>
          <w:snapToGrid w:val="0"/>
          <w:sz w:val="28"/>
          <w:szCs w:val="28"/>
        </w:rPr>
        <w:t>Who will be consulted and how?</w:t>
      </w:r>
    </w:p>
    <w:p w14:paraId="215AC9D0" w14:textId="77777777" w:rsidR="00EC1CB2" w:rsidRPr="00B62839" w:rsidRDefault="00EC1CB2" w:rsidP="00EC1CB2">
      <w:pPr>
        <w:rPr>
          <w:b/>
          <w:snapToGrid w:val="0"/>
          <w:sz w:val="31"/>
        </w:rPr>
      </w:pPr>
    </w:p>
    <w:p w14:paraId="32FCF92B" w14:textId="77777777" w:rsidR="00EC1CB2" w:rsidRPr="000441F2" w:rsidRDefault="00EC1CB2" w:rsidP="00EC1CB2">
      <w:pPr>
        <w:rPr>
          <w:noProof/>
          <w:lang w:val="en-US"/>
        </w:rPr>
      </w:pPr>
      <w:r w:rsidRPr="000441F2">
        <w:rPr>
          <w:noProof/>
          <w:lang w:val="en-US"/>
        </w:rPr>
        <w:t xml:space="preserve">Cabinet Member for Children and Families </w:t>
      </w:r>
    </w:p>
    <w:p w14:paraId="2DEFC0D6" w14:textId="77777777" w:rsidR="00EC1CB2" w:rsidRPr="000441F2" w:rsidRDefault="00EC1CB2" w:rsidP="00EC1CB2">
      <w:pPr>
        <w:rPr>
          <w:noProof/>
          <w:lang w:val="en-US"/>
        </w:rPr>
      </w:pPr>
      <w:r w:rsidRPr="000441F2">
        <w:rPr>
          <w:noProof/>
          <w:lang w:val="en-US"/>
        </w:rPr>
        <w:t xml:space="preserve">Executive Director for Children and Families </w:t>
      </w:r>
    </w:p>
    <w:p w14:paraId="61C59FE4" w14:textId="77777777" w:rsidR="00EC1CB2" w:rsidRPr="000441F2" w:rsidRDefault="00EC1CB2" w:rsidP="00EC1CB2">
      <w:pPr>
        <w:rPr>
          <w:noProof/>
          <w:lang w:val="en-US"/>
        </w:rPr>
      </w:pPr>
      <w:r w:rsidRPr="000441F2">
        <w:rPr>
          <w:noProof/>
          <w:lang w:val="en-US"/>
        </w:rPr>
        <w:t>Chief Financial Officer</w:t>
      </w:r>
    </w:p>
    <w:p w14:paraId="7593D8F9" w14:textId="77777777" w:rsidR="00EC1CB2" w:rsidRPr="000441F2" w:rsidRDefault="00EC1CB2" w:rsidP="00EC1CB2">
      <w:pPr>
        <w:rPr>
          <w:noProof/>
          <w:lang w:val="en-US"/>
        </w:rPr>
      </w:pPr>
      <w:r w:rsidRPr="000441F2">
        <w:rPr>
          <w:noProof/>
          <w:lang w:val="en-US"/>
        </w:rPr>
        <w:t>Chief Legal Officer</w:t>
      </w:r>
    </w:p>
    <w:p w14:paraId="43F7BEEB" w14:textId="77777777" w:rsidR="00EC1CB2" w:rsidRDefault="00EC1CB2" w:rsidP="00EC1CB2">
      <w:pPr>
        <w:rPr>
          <w:bCs/>
          <w:snapToGrid w:val="0"/>
          <w:szCs w:val="24"/>
          <w:lang w:val="en-US"/>
        </w:rPr>
      </w:pPr>
      <w:r w:rsidRPr="000441F2">
        <w:rPr>
          <w:noProof/>
          <w:lang w:val="en-US"/>
        </w:rPr>
        <w:t>The above will be consulted via approval of delegated decision.</w:t>
      </w:r>
      <w:r w:rsidRPr="00D96166">
        <w:rPr>
          <w:noProof/>
          <w:lang w:val="en-US"/>
        </w:rPr>
        <w:t>.</w:t>
      </w:r>
    </w:p>
    <w:p w14:paraId="12641DF5" w14:textId="77777777" w:rsidR="00EC1CB2" w:rsidRDefault="00EC1CB2" w:rsidP="00EC1CB2">
      <w:pPr>
        <w:rPr>
          <w:b/>
          <w:snapToGrid w:val="0"/>
          <w:sz w:val="28"/>
          <w:szCs w:val="28"/>
        </w:rPr>
      </w:pPr>
    </w:p>
    <w:p w14:paraId="25DDF8A7" w14:textId="77777777" w:rsidR="00EC1CB2" w:rsidRPr="00B62839" w:rsidRDefault="00EC1CB2" w:rsidP="00EC1CB2">
      <w:pPr>
        <w:rPr>
          <w:b/>
          <w:snapToGrid w:val="0"/>
          <w:sz w:val="28"/>
          <w:szCs w:val="28"/>
        </w:rPr>
      </w:pPr>
      <w:r w:rsidRPr="00B62839">
        <w:rPr>
          <w:b/>
          <w:snapToGrid w:val="0"/>
          <w:sz w:val="28"/>
          <w:szCs w:val="28"/>
        </w:rPr>
        <w:t>Supporting documentation:</w:t>
      </w:r>
    </w:p>
    <w:p w14:paraId="4F98DE6E" w14:textId="77777777" w:rsidR="00EC1CB2" w:rsidRPr="00B62839" w:rsidRDefault="00EC1CB2" w:rsidP="00EC1CB2">
      <w:pPr>
        <w:rPr>
          <w:b/>
          <w:snapToGrid w:val="0"/>
          <w:sz w:val="31"/>
        </w:rPr>
      </w:pPr>
    </w:p>
    <w:p w14:paraId="369A11E8" w14:textId="77777777" w:rsidR="00EC1CB2" w:rsidRDefault="00EC1CB2" w:rsidP="00EC1CB2">
      <w:pPr>
        <w:rPr>
          <w:rStyle w:val="Hyperlink"/>
        </w:rPr>
      </w:pPr>
      <w:r>
        <w:rPr>
          <w:bCs/>
          <w:szCs w:val="24"/>
        </w:rPr>
        <w:t>None</w:t>
      </w:r>
    </w:p>
    <w:p w14:paraId="4FADB2FE" w14:textId="77777777" w:rsidR="00EC1CB2" w:rsidRPr="00B62839" w:rsidRDefault="00EC1CB2" w:rsidP="00EC1CB2">
      <w:pPr>
        <w:rPr>
          <w:b/>
          <w:snapToGrid w:val="0"/>
          <w:sz w:val="31"/>
        </w:rPr>
      </w:pPr>
    </w:p>
    <w:p w14:paraId="55B89F93" w14:textId="77777777" w:rsidR="00EC1CB2" w:rsidRPr="00B62839" w:rsidRDefault="00EC1CB2" w:rsidP="00EC1CB2">
      <w:pPr>
        <w:rPr>
          <w:b/>
          <w:snapToGrid w:val="0"/>
          <w:sz w:val="28"/>
          <w:szCs w:val="28"/>
        </w:rPr>
      </w:pPr>
      <w:r w:rsidRPr="00B62839">
        <w:rPr>
          <w:b/>
          <w:snapToGrid w:val="0"/>
          <w:sz w:val="28"/>
          <w:szCs w:val="28"/>
        </w:rPr>
        <w:t>How and by when to make representations:</w:t>
      </w:r>
    </w:p>
    <w:p w14:paraId="26CEBA6C" w14:textId="77777777" w:rsidR="00EC1CB2" w:rsidRPr="00B62839" w:rsidRDefault="00EC1CB2" w:rsidP="00EC1CB2">
      <w:pPr>
        <w:rPr>
          <w:b/>
          <w:snapToGrid w:val="0"/>
          <w:sz w:val="31"/>
        </w:rPr>
      </w:pPr>
    </w:p>
    <w:p w14:paraId="63D289EA" w14:textId="77777777" w:rsidR="00EC1CB2" w:rsidRDefault="00EC1CB2" w:rsidP="00EC1CB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1F01B731" w14:textId="77777777" w:rsidR="00EC1CB2" w:rsidRPr="00B62839" w:rsidRDefault="00EC1CB2" w:rsidP="00EC1CB2">
      <w:pPr>
        <w:rPr>
          <w:bCs/>
          <w:snapToGrid w:val="0"/>
          <w:szCs w:val="24"/>
        </w:rPr>
      </w:pPr>
      <w:r>
        <w:rPr>
          <w:bCs/>
          <w:snapToGrid w:val="0"/>
          <w:szCs w:val="24"/>
        </w:rPr>
        <w:t>Tel: 01642 444156</w:t>
      </w:r>
    </w:p>
    <w:p w14:paraId="1FDD9CD5" w14:textId="77777777" w:rsidR="00EC1CB2" w:rsidRDefault="00EC1CB2" w:rsidP="00EC1CB2">
      <w:pPr>
        <w:rPr>
          <w:noProof/>
          <w:lang w:val="en-US"/>
        </w:rPr>
      </w:pPr>
      <w:r>
        <w:rPr>
          <w:bCs/>
          <w:snapToGrid w:val="0"/>
          <w:szCs w:val="24"/>
          <w:lang w:val="en-US"/>
        </w:rPr>
        <w:t xml:space="preserve">Email: </w:t>
      </w:r>
      <w:hyperlink r:id="rId146" w:history="1">
        <w:r w:rsidRPr="000A00BE">
          <w:rPr>
            <w:rStyle w:val="Hyperlink"/>
          </w:rPr>
          <w:t>emma.bainbridge@redcar-cleveland.gov.uk</w:t>
        </w:r>
      </w:hyperlink>
      <w:r>
        <w:t xml:space="preserve"> </w:t>
      </w:r>
    </w:p>
    <w:p w14:paraId="13D65C8A" w14:textId="77777777" w:rsidR="00EC1CB2" w:rsidRPr="00B62839" w:rsidRDefault="00EC1CB2" w:rsidP="00EC1CB2">
      <w:pPr>
        <w:rPr>
          <w:b/>
          <w:snapToGrid w:val="0"/>
          <w:sz w:val="31"/>
        </w:rPr>
      </w:pPr>
    </w:p>
    <w:p w14:paraId="21A8E6B6" w14:textId="77777777" w:rsidR="00EC1CB2" w:rsidRPr="00B62839" w:rsidRDefault="00EC1CB2" w:rsidP="00EC1CB2">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67A7A004" w14:textId="77777777" w:rsidR="00EC1CB2" w:rsidRPr="00B62839" w:rsidRDefault="00EC1CB2" w:rsidP="00EC1CB2">
      <w:pPr>
        <w:rPr>
          <w:b/>
          <w:snapToGrid w:val="0"/>
          <w:sz w:val="31"/>
        </w:rPr>
      </w:pPr>
    </w:p>
    <w:p w14:paraId="24B2B9BB" w14:textId="68A7891D" w:rsidR="00EC1CB2" w:rsidRPr="00B62839" w:rsidRDefault="00EC1CB2" w:rsidP="00EC1CB2">
      <w:pPr>
        <w:rPr>
          <w:b/>
          <w:snapToGrid w:val="0"/>
          <w:sz w:val="31"/>
        </w:rPr>
      </w:pPr>
      <w:r w:rsidRPr="00B62839">
        <w:rPr>
          <w:b/>
          <w:snapToGrid w:val="0"/>
          <w:sz w:val="31"/>
        </w:rPr>
        <w:t>Following the Making of the decision, the decision form will be published here:</w:t>
      </w:r>
    </w:p>
    <w:p w14:paraId="1201F74A" w14:textId="77777777" w:rsidR="00926E0B" w:rsidRDefault="00926E0B" w:rsidP="00EC1CB2">
      <w:pPr>
        <w:rPr>
          <w:bCs/>
          <w:snapToGrid w:val="0"/>
          <w:szCs w:val="24"/>
        </w:rPr>
      </w:pPr>
    </w:p>
    <w:p w14:paraId="1566B6A5" w14:textId="7E4401B2" w:rsidR="00926E0B" w:rsidRPr="00926E0B" w:rsidRDefault="00926E0B" w:rsidP="00EC1CB2">
      <w:pPr>
        <w:rPr>
          <w:bCs/>
          <w:snapToGrid w:val="0"/>
          <w:szCs w:val="24"/>
        </w:rPr>
      </w:pPr>
      <w:r w:rsidRPr="00926E0B">
        <w:rPr>
          <w:bCs/>
          <w:snapToGrid w:val="0"/>
          <w:szCs w:val="24"/>
        </w:rPr>
        <w:t>Not a key decision</w:t>
      </w:r>
    </w:p>
    <w:p w14:paraId="7A30B045" w14:textId="62AF8E48" w:rsidR="002D684F" w:rsidRDefault="002D684F" w:rsidP="002D684F">
      <w:pPr>
        <w:rPr>
          <w:b/>
          <w:snapToGrid w:val="0"/>
          <w:sz w:val="28"/>
          <w:szCs w:val="28"/>
        </w:rPr>
      </w:pPr>
      <w:r w:rsidRPr="00B62839">
        <w:rPr>
          <w:b/>
          <w:snapToGrid w:val="0"/>
          <w:sz w:val="28"/>
          <w:szCs w:val="28"/>
        </w:rPr>
        <w:t>DECISION: CDD00</w:t>
      </w:r>
      <w:r>
        <w:rPr>
          <w:b/>
          <w:snapToGrid w:val="0"/>
          <w:sz w:val="28"/>
          <w:szCs w:val="28"/>
        </w:rPr>
        <w:t>60</w:t>
      </w:r>
      <w:r w:rsidRPr="00B62839">
        <w:rPr>
          <w:b/>
          <w:snapToGrid w:val="0"/>
          <w:sz w:val="28"/>
          <w:szCs w:val="28"/>
        </w:rPr>
        <w:t xml:space="preserve"> </w:t>
      </w:r>
      <w:r w:rsidRPr="002D684F">
        <w:rPr>
          <w:b/>
          <w:snapToGrid w:val="0"/>
          <w:sz w:val="28"/>
          <w:szCs w:val="28"/>
          <w:lang w:val="en-US"/>
        </w:rPr>
        <w:t>Tyne Tees Independent Fostering Services Flexible Procurement Agreement - 1</w:t>
      </w:r>
      <w:r w:rsidRPr="002D684F">
        <w:rPr>
          <w:b/>
          <w:snapToGrid w:val="0"/>
          <w:sz w:val="28"/>
          <w:szCs w:val="28"/>
          <w:vertAlign w:val="superscript"/>
          <w:lang w:val="en-US"/>
        </w:rPr>
        <w:t>st</w:t>
      </w:r>
      <w:r w:rsidRPr="002D684F">
        <w:rPr>
          <w:b/>
          <w:snapToGrid w:val="0"/>
          <w:sz w:val="28"/>
          <w:szCs w:val="28"/>
          <w:lang w:val="en-US"/>
        </w:rPr>
        <w:t xml:space="preserve"> Extension</w:t>
      </w:r>
    </w:p>
    <w:p w14:paraId="38E736B6" w14:textId="77777777" w:rsidR="002D684F" w:rsidRDefault="002D684F" w:rsidP="002D684F">
      <w:pPr>
        <w:rPr>
          <w:b/>
          <w:snapToGrid w:val="0"/>
          <w:sz w:val="28"/>
          <w:szCs w:val="28"/>
        </w:rPr>
      </w:pPr>
    </w:p>
    <w:p w14:paraId="192AB079" w14:textId="77777777" w:rsidR="002D684F" w:rsidRDefault="002D684F" w:rsidP="002D684F">
      <w:pPr>
        <w:rPr>
          <w:b/>
          <w:snapToGrid w:val="0"/>
          <w:sz w:val="28"/>
          <w:szCs w:val="28"/>
        </w:rPr>
      </w:pPr>
      <w:r w:rsidRPr="00B62839">
        <w:rPr>
          <w:b/>
          <w:snapToGrid w:val="0"/>
          <w:sz w:val="28"/>
          <w:szCs w:val="28"/>
        </w:rPr>
        <w:t xml:space="preserve">Nature of the decision: </w:t>
      </w:r>
    </w:p>
    <w:p w14:paraId="15C0C8F5" w14:textId="77777777" w:rsidR="002D684F" w:rsidRPr="00B62839" w:rsidRDefault="002D684F" w:rsidP="002D684F">
      <w:pPr>
        <w:rPr>
          <w:b/>
          <w:snapToGrid w:val="0"/>
          <w:sz w:val="28"/>
          <w:szCs w:val="28"/>
        </w:rPr>
      </w:pPr>
    </w:p>
    <w:p w14:paraId="73B0F4E2" w14:textId="2F95408B" w:rsidR="002D684F" w:rsidRDefault="002D684F" w:rsidP="002D684F">
      <w:pPr>
        <w:rPr>
          <w:lang w:val="en-US"/>
        </w:rPr>
      </w:pPr>
      <w:r w:rsidRPr="002D684F">
        <w:rPr>
          <w:lang w:val="en-US"/>
        </w:rPr>
        <w:t>Approval is required to enter into the 1st optional extension period 1st July 2025 until 30th June 2026</w:t>
      </w:r>
      <w:r>
        <w:rPr>
          <w:lang w:val="en-US"/>
        </w:rPr>
        <w:t>.</w:t>
      </w:r>
    </w:p>
    <w:p w14:paraId="40E71E71" w14:textId="77777777" w:rsidR="002D684F" w:rsidRPr="00B62839" w:rsidRDefault="002D684F" w:rsidP="002D684F">
      <w:pPr>
        <w:rPr>
          <w:b/>
          <w:snapToGrid w:val="0"/>
          <w:sz w:val="31"/>
        </w:rPr>
      </w:pPr>
    </w:p>
    <w:p w14:paraId="66AF884C" w14:textId="77777777" w:rsidR="002D684F" w:rsidRPr="00B62839" w:rsidRDefault="002D684F" w:rsidP="002D684F">
      <w:pPr>
        <w:rPr>
          <w:b/>
          <w:snapToGrid w:val="0"/>
          <w:sz w:val="28"/>
          <w:szCs w:val="28"/>
        </w:rPr>
      </w:pPr>
      <w:r w:rsidRPr="00B62839">
        <w:rPr>
          <w:b/>
          <w:snapToGrid w:val="0"/>
          <w:sz w:val="28"/>
          <w:szCs w:val="28"/>
        </w:rPr>
        <w:t>Who will make the decision?</w:t>
      </w:r>
    </w:p>
    <w:p w14:paraId="770CB1BC" w14:textId="77777777" w:rsidR="002D684F" w:rsidRPr="00B62839" w:rsidRDefault="002D684F" w:rsidP="002D684F">
      <w:pPr>
        <w:rPr>
          <w:b/>
          <w:snapToGrid w:val="0"/>
          <w:sz w:val="31"/>
        </w:rPr>
      </w:pPr>
    </w:p>
    <w:p w14:paraId="3D0B693E" w14:textId="77777777" w:rsidR="002D684F" w:rsidRPr="00B62839" w:rsidRDefault="002D684F" w:rsidP="002D684F">
      <w:pPr>
        <w:rPr>
          <w:bCs/>
          <w:snapToGrid w:val="0"/>
          <w:szCs w:val="24"/>
        </w:rPr>
      </w:pPr>
      <w:r w:rsidRPr="00B62839">
        <w:rPr>
          <w:bCs/>
          <w:snapToGrid w:val="0"/>
          <w:szCs w:val="24"/>
          <w:lang w:val="en-US"/>
        </w:rPr>
        <w:t>Councillor Suthers</w:t>
      </w:r>
    </w:p>
    <w:p w14:paraId="79D13162" w14:textId="77777777" w:rsidR="002D684F" w:rsidRPr="00B62839" w:rsidRDefault="002D684F" w:rsidP="002D684F">
      <w:pPr>
        <w:rPr>
          <w:b/>
          <w:snapToGrid w:val="0"/>
          <w:sz w:val="31"/>
        </w:rPr>
      </w:pPr>
    </w:p>
    <w:p w14:paraId="69606FD7" w14:textId="77777777" w:rsidR="002D684F" w:rsidRPr="00B62839" w:rsidRDefault="002D684F" w:rsidP="002D684F">
      <w:pPr>
        <w:rPr>
          <w:b/>
          <w:snapToGrid w:val="0"/>
          <w:sz w:val="28"/>
          <w:szCs w:val="28"/>
        </w:rPr>
      </w:pPr>
      <w:r w:rsidRPr="00B62839">
        <w:rPr>
          <w:b/>
          <w:snapToGrid w:val="0"/>
          <w:sz w:val="28"/>
          <w:szCs w:val="28"/>
        </w:rPr>
        <w:t>When is the decision to be taken?</w:t>
      </w:r>
    </w:p>
    <w:p w14:paraId="33AF7308" w14:textId="77777777" w:rsidR="002D684F" w:rsidRPr="00B62839" w:rsidRDefault="002D684F" w:rsidP="002D684F">
      <w:pPr>
        <w:rPr>
          <w:b/>
          <w:snapToGrid w:val="0"/>
          <w:sz w:val="31"/>
        </w:rPr>
      </w:pPr>
    </w:p>
    <w:p w14:paraId="6CDCD145" w14:textId="77777777" w:rsidR="002D684F" w:rsidRPr="00B62839" w:rsidRDefault="002D684F" w:rsidP="002D684F">
      <w:pPr>
        <w:rPr>
          <w:bCs/>
          <w:snapToGrid w:val="0"/>
          <w:szCs w:val="24"/>
        </w:rPr>
      </w:pPr>
      <w:r>
        <w:rPr>
          <w:bCs/>
          <w:snapToGrid w:val="0"/>
          <w:szCs w:val="24"/>
        </w:rPr>
        <w:t>January 2025</w:t>
      </w:r>
    </w:p>
    <w:p w14:paraId="6E553C53" w14:textId="77777777" w:rsidR="002D684F" w:rsidRPr="00B62839" w:rsidRDefault="002D684F" w:rsidP="002D684F">
      <w:pPr>
        <w:rPr>
          <w:b/>
          <w:snapToGrid w:val="0"/>
          <w:sz w:val="31"/>
        </w:rPr>
      </w:pPr>
    </w:p>
    <w:p w14:paraId="56F82A85" w14:textId="77777777" w:rsidR="002D684F" w:rsidRPr="00B62839" w:rsidRDefault="002D684F" w:rsidP="002D684F">
      <w:pPr>
        <w:rPr>
          <w:b/>
          <w:snapToGrid w:val="0"/>
          <w:sz w:val="28"/>
          <w:szCs w:val="28"/>
        </w:rPr>
      </w:pPr>
      <w:r w:rsidRPr="00B62839">
        <w:rPr>
          <w:b/>
          <w:snapToGrid w:val="0"/>
          <w:sz w:val="28"/>
          <w:szCs w:val="28"/>
        </w:rPr>
        <w:t>Who will be consulted and how?</w:t>
      </w:r>
    </w:p>
    <w:p w14:paraId="09841F97" w14:textId="77777777" w:rsidR="002D684F" w:rsidRPr="00B62839" w:rsidRDefault="002D684F" w:rsidP="002D684F">
      <w:pPr>
        <w:rPr>
          <w:b/>
          <w:snapToGrid w:val="0"/>
          <w:sz w:val="31"/>
        </w:rPr>
      </w:pPr>
    </w:p>
    <w:p w14:paraId="2CBC8D38" w14:textId="77777777" w:rsidR="002D684F" w:rsidRPr="000441F2" w:rsidRDefault="002D684F" w:rsidP="002D684F">
      <w:pPr>
        <w:rPr>
          <w:noProof/>
          <w:lang w:val="en-US"/>
        </w:rPr>
      </w:pPr>
      <w:r w:rsidRPr="000441F2">
        <w:rPr>
          <w:noProof/>
          <w:lang w:val="en-US"/>
        </w:rPr>
        <w:t xml:space="preserve">Cabinet Member for Children and Families </w:t>
      </w:r>
    </w:p>
    <w:p w14:paraId="58825B02" w14:textId="77777777" w:rsidR="002D684F" w:rsidRPr="000441F2" w:rsidRDefault="002D684F" w:rsidP="002D684F">
      <w:pPr>
        <w:rPr>
          <w:noProof/>
          <w:lang w:val="en-US"/>
        </w:rPr>
      </w:pPr>
      <w:r w:rsidRPr="000441F2">
        <w:rPr>
          <w:noProof/>
          <w:lang w:val="en-US"/>
        </w:rPr>
        <w:t xml:space="preserve">Executive Director for Children and Families </w:t>
      </w:r>
    </w:p>
    <w:p w14:paraId="1BEA4860" w14:textId="77777777" w:rsidR="002D684F" w:rsidRPr="000441F2" w:rsidRDefault="002D684F" w:rsidP="002D684F">
      <w:pPr>
        <w:rPr>
          <w:noProof/>
          <w:lang w:val="en-US"/>
        </w:rPr>
      </w:pPr>
      <w:r w:rsidRPr="000441F2">
        <w:rPr>
          <w:noProof/>
          <w:lang w:val="en-US"/>
        </w:rPr>
        <w:t>Chief Financial Officer</w:t>
      </w:r>
    </w:p>
    <w:p w14:paraId="05E74CE4" w14:textId="77777777" w:rsidR="002D684F" w:rsidRPr="000441F2" w:rsidRDefault="002D684F" w:rsidP="002D684F">
      <w:pPr>
        <w:rPr>
          <w:noProof/>
          <w:lang w:val="en-US"/>
        </w:rPr>
      </w:pPr>
      <w:r w:rsidRPr="000441F2">
        <w:rPr>
          <w:noProof/>
          <w:lang w:val="en-US"/>
        </w:rPr>
        <w:t>Chief Legal Officer</w:t>
      </w:r>
    </w:p>
    <w:p w14:paraId="157D7B48" w14:textId="77777777" w:rsidR="002D684F" w:rsidRDefault="002D684F" w:rsidP="002D684F">
      <w:pPr>
        <w:rPr>
          <w:bCs/>
          <w:snapToGrid w:val="0"/>
          <w:szCs w:val="24"/>
          <w:lang w:val="en-US"/>
        </w:rPr>
      </w:pPr>
      <w:r w:rsidRPr="000441F2">
        <w:rPr>
          <w:noProof/>
          <w:lang w:val="en-US"/>
        </w:rPr>
        <w:t>The above will be consulted via approval of delegated decision.</w:t>
      </w:r>
      <w:r w:rsidRPr="00D96166">
        <w:rPr>
          <w:noProof/>
          <w:lang w:val="en-US"/>
        </w:rPr>
        <w:t>.</w:t>
      </w:r>
    </w:p>
    <w:p w14:paraId="09EF3255" w14:textId="77777777" w:rsidR="002D684F" w:rsidRDefault="002D684F" w:rsidP="002D684F">
      <w:pPr>
        <w:rPr>
          <w:b/>
          <w:snapToGrid w:val="0"/>
          <w:sz w:val="28"/>
          <w:szCs w:val="28"/>
        </w:rPr>
      </w:pPr>
    </w:p>
    <w:p w14:paraId="386A8AB2" w14:textId="77777777" w:rsidR="002D684F" w:rsidRPr="00B62839" w:rsidRDefault="002D684F" w:rsidP="002D684F">
      <w:pPr>
        <w:rPr>
          <w:b/>
          <w:snapToGrid w:val="0"/>
          <w:sz w:val="28"/>
          <w:szCs w:val="28"/>
        </w:rPr>
      </w:pPr>
      <w:r w:rsidRPr="00B62839">
        <w:rPr>
          <w:b/>
          <w:snapToGrid w:val="0"/>
          <w:sz w:val="28"/>
          <w:szCs w:val="28"/>
        </w:rPr>
        <w:t>Supporting documentation:</w:t>
      </w:r>
    </w:p>
    <w:p w14:paraId="6A57A1C2" w14:textId="77777777" w:rsidR="002D684F" w:rsidRPr="00B62839" w:rsidRDefault="002D684F" w:rsidP="002D684F">
      <w:pPr>
        <w:rPr>
          <w:b/>
          <w:snapToGrid w:val="0"/>
          <w:sz w:val="31"/>
        </w:rPr>
      </w:pPr>
    </w:p>
    <w:p w14:paraId="3EE57A2D" w14:textId="77777777" w:rsidR="002D684F" w:rsidRDefault="002D684F" w:rsidP="002D684F">
      <w:pPr>
        <w:rPr>
          <w:rStyle w:val="Hyperlink"/>
        </w:rPr>
      </w:pPr>
      <w:r>
        <w:rPr>
          <w:bCs/>
          <w:szCs w:val="24"/>
        </w:rPr>
        <w:t>None</w:t>
      </w:r>
    </w:p>
    <w:p w14:paraId="048CDD01" w14:textId="77777777" w:rsidR="002D684F" w:rsidRPr="00B62839" w:rsidRDefault="002D684F" w:rsidP="002D684F">
      <w:pPr>
        <w:rPr>
          <w:b/>
          <w:snapToGrid w:val="0"/>
          <w:sz w:val="31"/>
        </w:rPr>
      </w:pPr>
    </w:p>
    <w:p w14:paraId="2B071BDF" w14:textId="77777777" w:rsidR="002D684F" w:rsidRPr="00B62839" w:rsidRDefault="002D684F" w:rsidP="002D684F">
      <w:pPr>
        <w:rPr>
          <w:b/>
          <w:snapToGrid w:val="0"/>
          <w:sz w:val="28"/>
          <w:szCs w:val="28"/>
        </w:rPr>
      </w:pPr>
      <w:r w:rsidRPr="00B62839">
        <w:rPr>
          <w:b/>
          <w:snapToGrid w:val="0"/>
          <w:sz w:val="28"/>
          <w:szCs w:val="28"/>
        </w:rPr>
        <w:t>How and by when to make representations:</w:t>
      </w:r>
    </w:p>
    <w:p w14:paraId="4AC50FCE" w14:textId="77777777" w:rsidR="002D684F" w:rsidRPr="00B62839" w:rsidRDefault="002D684F" w:rsidP="002D684F">
      <w:pPr>
        <w:rPr>
          <w:b/>
          <w:snapToGrid w:val="0"/>
          <w:sz w:val="31"/>
        </w:rPr>
      </w:pPr>
    </w:p>
    <w:p w14:paraId="04FC2ADB" w14:textId="77777777" w:rsidR="002D684F" w:rsidRDefault="002D684F" w:rsidP="002D684F">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5904BEF1" w14:textId="77777777" w:rsidR="002D684F" w:rsidRPr="00B62839" w:rsidRDefault="002D684F" w:rsidP="002D684F">
      <w:pPr>
        <w:rPr>
          <w:bCs/>
          <w:snapToGrid w:val="0"/>
          <w:szCs w:val="24"/>
        </w:rPr>
      </w:pPr>
      <w:r>
        <w:rPr>
          <w:bCs/>
          <w:snapToGrid w:val="0"/>
          <w:szCs w:val="24"/>
        </w:rPr>
        <w:t>Tel: 01642 444156</w:t>
      </w:r>
    </w:p>
    <w:p w14:paraId="261E03E9" w14:textId="77777777" w:rsidR="002D684F" w:rsidRDefault="002D684F" w:rsidP="002D684F">
      <w:pPr>
        <w:rPr>
          <w:noProof/>
          <w:lang w:val="en-US"/>
        </w:rPr>
      </w:pPr>
      <w:r>
        <w:rPr>
          <w:bCs/>
          <w:snapToGrid w:val="0"/>
          <w:szCs w:val="24"/>
          <w:lang w:val="en-US"/>
        </w:rPr>
        <w:t xml:space="preserve">Email: </w:t>
      </w:r>
      <w:hyperlink r:id="rId147" w:history="1">
        <w:r w:rsidRPr="000A00BE">
          <w:rPr>
            <w:rStyle w:val="Hyperlink"/>
          </w:rPr>
          <w:t>emma.bainbridge@redcar-cleveland.gov.uk</w:t>
        </w:r>
      </w:hyperlink>
      <w:r>
        <w:t xml:space="preserve"> </w:t>
      </w:r>
    </w:p>
    <w:p w14:paraId="6888CBBF" w14:textId="77777777" w:rsidR="002D684F" w:rsidRPr="00B62839" w:rsidRDefault="002D684F" w:rsidP="002D684F">
      <w:pPr>
        <w:rPr>
          <w:b/>
          <w:snapToGrid w:val="0"/>
          <w:sz w:val="31"/>
        </w:rPr>
      </w:pPr>
    </w:p>
    <w:p w14:paraId="62FD50E0" w14:textId="77777777" w:rsidR="002D684F" w:rsidRPr="00B62839" w:rsidRDefault="002D684F" w:rsidP="002D684F">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2B149032" w14:textId="77777777" w:rsidR="002D684F" w:rsidRPr="00B62839" w:rsidRDefault="002D684F" w:rsidP="002D684F">
      <w:pPr>
        <w:rPr>
          <w:b/>
          <w:snapToGrid w:val="0"/>
          <w:sz w:val="31"/>
        </w:rPr>
      </w:pPr>
    </w:p>
    <w:p w14:paraId="4EEC9A71" w14:textId="77777777" w:rsidR="002D684F" w:rsidRPr="00B62839" w:rsidRDefault="002D684F" w:rsidP="002D684F">
      <w:pPr>
        <w:rPr>
          <w:b/>
          <w:snapToGrid w:val="0"/>
          <w:sz w:val="31"/>
        </w:rPr>
      </w:pPr>
      <w:r w:rsidRPr="00B62839">
        <w:rPr>
          <w:b/>
          <w:noProof/>
          <w:snapToGrid w:val="0"/>
          <w:sz w:val="31"/>
        </w:rPr>
        <mc:AlternateContent>
          <mc:Choice Requires="wps">
            <w:drawing>
              <wp:anchor distT="0" distB="0" distL="114300" distR="114300" simplePos="0" relativeHeight="252029952" behindDoc="0" locked="0" layoutInCell="1" allowOverlap="1" wp14:anchorId="6BA35472" wp14:editId="73EB96EB">
                <wp:simplePos x="0" y="0"/>
                <wp:positionH relativeFrom="column">
                  <wp:posOffset>2038350</wp:posOffset>
                </wp:positionH>
                <wp:positionV relativeFrom="paragraph">
                  <wp:posOffset>335280</wp:posOffset>
                </wp:positionV>
                <wp:extent cx="866775" cy="476250"/>
                <wp:effectExtent l="0" t="0" r="28575" b="19050"/>
                <wp:wrapNone/>
                <wp:docPr id="768635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38E04ABA" w14:textId="46F16999" w:rsidR="002D684F" w:rsidRDefault="00F56E9A" w:rsidP="00F56E9A">
                            <w:r>
                              <w:object w:dxaOrig="1534" w:dyaOrig="997" w14:anchorId="366CF317">
                                <v:shape id="_x0000_i1053" type="#_x0000_t75" style="width:76.7pt;height:49.85pt">
                                  <v:imagedata r:id="rId148" o:title=""/>
                                </v:shape>
                                <o:OLEObject Type="Embed" ProgID="Acrobat.Document.DC" ShapeID="_x0000_i1053" DrawAspect="Icon" ObjectID="_1815298753" r:id="rId14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A35472" id="_x0000_s1056" type="#_x0000_t202" style="position:absolute;margin-left:160.5pt;margin-top:26.4pt;width:68.25pt;height:37.5pt;z-index:252029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" fillcolor="window" strokeweight=".5pt">
                <v:path arrowok="t"/>
                <v:textbox style="mso-fit-shape-to-text:t">
                  <w:txbxContent>
                    <w:p w14:paraId="38E04ABA" w14:textId="46F16999" w:rsidR="002D684F" w:rsidRDefault="00F56E9A" w:rsidP="00F56E9A">
                      <w:r>
                        <w:object w:dxaOrig="1534" w:dyaOrig="997" w14:anchorId="366CF317">
                          <v:shape id="_x0000_i1052" type="#_x0000_t75" style="width:76.7pt;height:49.85pt">
                            <v:imagedata r:id="rId150" o:title=""/>
                          </v:shape>
                          <o:OLEObject Type="Embed" ProgID="Acrobat.Document.DC" ShapeID="_x0000_i1052" DrawAspect="Icon" ObjectID="_1812957387" r:id="rId151"/>
                        </w:object>
                      </w:r>
                    </w:p>
                  </w:txbxContent>
                </v:textbox>
              </v:shape>
            </w:pict>
          </mc:Fallback>
        </mc:AlternateContent>
      </w:r>
      <w:r w:rsidRPr="00B62839">
        <w:rPr>
          <w:b/>
          <w:snapToGrid w:val="0"/>
          <w:sz w:val="31"/>
        </w:rPr>
        <w:t>Following the Making of the decision, the decision form will be published here:</w:t>
      </w:r>
    </w:p>
    <w:p w14:paraId="65EDB771" w14:textId="77777777" w:rsidR="002D684F" w:rsidRDefault="002D684F" w:rsidP="002D684F">
      <w:pPr>
        <w:rPr>
          <w:b/>
          <w:snapToGrid w:val="0"/>
          <w:sz w:val="31"/>
        </w:rPr>
      </w:pPr>
    </w:p>
    <w:p w14:paraId="53D7C3AB" w14:textId="77777777" w:rsidR="00EC1CB2" w:rsidRDefault="00EC1CB2" w:rsidP="00EC1CB2">
      <w:pPr>
        <w:rPr>
          <w:b/>
          <w:snapToGrid w:val="0"/>
          <w:sz w:val="31"/>
        </w:rPr>
      </w:pPr>
      <w:r>
        <w:rPr>
          <w:b/>
          <w:snapToGrid w:val="0"/>
          <w:sz w:val="31"/>
        </w:rPr>
        <w:br w:type="page"/>
      </w:r>
    </w:p>
    <w:p w14:paraId="475E61A0" w14:textId="58A90105" w:rsidR="00FB1E4C" w:rsidRDefault="00FB1E4C" w:rsidP="00CA0514">
      <w:pPr>
        <w:rPr>
          <w:b/>
          <w:snapToGrid w:val="0"/>
          <w:sz w:val="31"/>
        </w:rPr>
      </w:pPr>
      <w:r>
        <w:rPr>
          <w:b/>
          <w:snapToGrid w:val="0"/>
          <w:sz w:val="31"/>
        </w:rPr>
        <w:t xml:space="preserve">PART THREE – </w:t>
      </w:r>
      <w:bookmarkStart w:id="26" w:name="Growth"/>
      <w:r w:rsidR="00ED27D7">
        <w:rPr>
          <w:b/>
          <w:snapToGrid w:val="0"/>
          <w:sz w:val="31"/>
        </w:rPr>
        <w:t>GROWTH, ENTERPRISE &amp; ENVIRONMENT</w:t>
      </w:r>
      <w:r w:rsidR="0072403F">
        <w:rPr>
          <w:b/>
          <w:snapToGrid w:val="0"/>
          <w:sz w:val="31"/>
        </w:rPr>
        <w:t xml:space="preserve"> DIRECTORATE</w:t>
      </w:r>
      <w:bookmarkEnd w:id="26"/>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7E9CECEF" w14:textId="01C9364E" w:rsidR="004610CB" w:rsidRDefault="00F656EF" w:rsidP="004610CB">
      <w:pPr>
        <w:rPr>
          <w:b/>
          <w:sz w:val="28"/>
        </w:rPr>
      </w:pPr>
      <w:bookmarkStart w:id="27" w:name="nsdecs1"/>
      <w:bookmarkStart w:id="28" w:name="amdecs1"/>
      <w:bookmarkEnd w:id="27"/>
      <w:bookmarkEnd w:id="28"/>
      <w:r>
        <w:rPr>
          <w:b/>
          <w:sz w:val="28"/>
        </w:rPr>
        <w:t>D</w:t>
      </w:r>
      <w:r w:rsidR="004610CB">
        <w:rPr>
          <w:b/>
          <w:sz w:val="28"/>
        </w:rPr>
        <w:t xml:space="preserve">ECISION: GDD0041 </w:t>
      </w:r>
      <w:r w:rsidR="004610CB" w:rsidRPr="004610CB">
        <w:rPr>
          <w:b/>
          <w:sz w:val="28"/>
        </w:rPr>
        <w:t>Commencement of procurement process and award a contract for the repair of Dundas Street Slipway, Redcar</w:t>
      </w:r>
    </w:p>
    <w:p w14:paraId="653A8AC7" w14:textId="77777777" w:rsidR="004610CB" w:rsidRDefault="004610CB" w:rsidP="004610CB">
      <w:pPr>
        <w:rPr>
          <w:b/>
          <w:sz w:val="28"/>
        </w:rPr>
      </w:pPr>
    </w:p>
    <w:p w14:paraId="11EADB2C" w14:textId="77777777" w:rsidR="004610CB" w:rsidRDefault="004610CB" w:rsidP="004610CB">
      <w:pPr>
        <w:rPr>
          <w:b/>
          <w:sz w:val="28"/>
        </w:rPr>
      </w:pPr>
      <w:r>
        <w:rPr>
          <w:b/>
          <w:sz w:val="28"/>
        </w:rPr>
        <w:t xml:space="preserve">Nature of the decision: </w:t>
      </w:r>
    </w:p>
    <w:p w14:paraId="79E6E984" w14:textId="77777777" w:rsidR="004610CB" w:rsidRDefault="004610CB" w:rsidP="004610CB">
      <w:pPr>
        <w:rPr>
          <w:b/>
          <w:sz w:val="28"/>
        </w:rPr>
      </w:pPr>
    </w:p>
    <w:p w14:paraId="2A99788C" w14:textId="0D42502B" w:rsidR="004610CB" w:rsidRDefault="004610CB" w:rsidP="004610CB">
      <w:pPr>
        <w:rPr>
          <w:lang w:val="en-US"/>
        </w:rPr>
      </w:pPr>
      <w:r w:rsidRPr="004610CB">
        <w:rPr>
          <w:noProof/>
          <w:lang w:val="en-US"/>
        </w:rPr>
        <w:t xml:space="preserve">Commencement of the procurement process via NEPO Civils Engineering &amp; Infrastructure Framework and award a contract for the design and build of the Dundas Street Slipway remedial repairs. </w:t>
      </w:r>
      <w:r>
        <w:rPr>
          <w:lang w:val="en-US"/>
        </w:rPr>
        <w:t xml:space="preserve"> </w:t>
      </w:r>
      <w:r>
        <w:rPr>
          <w:noProof/>
          <w:lang w:val="en-US"/>
        </w:rPr>
        <w:t xml:space="preserve">  </w:t>
      </w:r>
    </w:p>
    <w:p w14:paraId="5CB2559E" w14:textId="77777777" w:rsidR="004610CB" w:rsidRDefault="004610CB" w:rsidP="004610CB"/>
    <w:p w14:paraId="408B8888" w14:textId="77777777" w:rsidR="004610CB" w:rsidRDefault="004610CB" w:rsidP="004610CB">
      <w:pPr>
        <w:rPr>
          <w:b/>
          <w:sz w:val="28"/>
        </w:rPr>
      </w:pPr>
      <w:r>
        <w:rPr>
          <w:b/>
          <w:sz w:val="28"/>
        </w:rPr>
        <w:t>Who will make the decision?</w:t>
      </w:r>
    </w:p>
    <w:p w14:paraId="4401A618" w14:textId="77777777" w:rsidR="004610CB" w:rsidRDefault="004610CB" w:rsidP="004610CB">
      <w:pPr>
        <w:rPr>
          <w:b/>
          <w:sz w:val="28"/>
        </w:rPr>
      </w:pPr>
    </w:p>
    <w:p w14:paraId="0E4DB4A6" w14:textId="77777777" w:rsidR="004610CB" w:rsidRDefault="004610CB" w:rsidP="004610CB">
      <w:r>
        <w:t xml:space="preserve">Councillor Quartermain, Cabinet Member for </w:t>
      </w:r>
      <w:r>
        <w:rPr>
          <w:noProof/>
          <w:lang w:val="en-US"/>
        </w:rPr>
        <w:t>Highways &amp; Transport</w:t>
      </w:r>
    </w:p>
    <w:p w14:paraId="5617F42F" w14:textId="77777777" w:rsidR="004610CB" w:rsidRDefault="004610CB" w:rsidP="004610CB"/>
    <w:p w14:paraId="6FFF8B88" w14:textId="77777777" w:rsidR="004610CB" w:rsidRDefault="004610CB" w:rsidP="004610CB">
      <w:pPr>
        <w:rPr>
          <w:b/>
          <w:sz w:val="28"/>
        </w:rPr>
      </w:pPr>
      <w:r>
        <w:rPr>
          <w:b/>
          <w:sz w:val="28"/>
        </w:rPr>
        <w:t>When is the decision to be taken?</w:t>
      </w:r>
    </w:p>
    <w:p w14:paraId="3998E627" w14:textId="77777777" w:rsidR="004610CB" w:rsidRDefault="004610CB" w:rsidP="004610CB">
      <w:pPr>
        <w:rPr>
          <w:b/>
          <w:sz w:val="28"/>
        </w:rPr>
      </w:pPr>
    </w:p>
    <w:p w14:paraId="39C248D9" w14:textId="06DB1993" w:rsidR="004610CB" w:rsidRDefault="00E74384" w:rsidP="004610CB">
      <w:r>
        <w:t>January 202</w:t>
      </w:r>
      <w:r w:rsidR="005D40ED">
        <w:t>4</w:t>
      </w:r>
    </w:p>
    <w:p w14:paraId="6D718F23" w14:textId="77777777" w:rsidR="004610CB" w:rsidRDefault="004610CB" w:rsidP="004610CB"/>
    <w:p w14:paraId="388D178B" w14:textId="77777777" w:rsidR="004610CB" w:rsidRDefault="004610CB" w:rsidP="004610CB">
      <w:pPr>
        <w:rPr>
          <w:b/>
          <w:sz w:val="28"/>
        </w:rPr>
      </w:pPr>
      <w:r>
        <w:rPr>
          <w:b/>
          <w:sz w:val="28"/>
        </w:rPr>
        <w:t>Who will be consulted and how?</w:t>
      </w:r>
    </w:p>
    <w:p w14:paraId="17CD03A5" w14:textId="77777777" w:rsidR="004610CB" w:rsidRDefault="004610CB" w:rsidP="004610CB">
      <w:pPr>
        <w:rPr>
          <w:b/>
          <w:sz w:val="28"/>
        </w:rPr>
      </w:pPr>
    </w:p>
    <w:p w14:paraId="2F1183BF" w14:textId="655E203D" w:rsidR="004610CB" w:rsidRDefault="004610CB" w:rsidP="004610CB">
      <w:pPr>
        <w:rPr>
          <w:noProof/>
          <w:lang w:val="en-US"/>
        </w:rPr>
      </w:pPr>
      <w:r>
        <w:rPr>
          <w:noProof/>
          <w:lang w:val="en-US"/>
        </w:rPr>
        <w:t xml:space="preserve">Cabinet Member for </w:t>
      </w:r>
      <w:r w:rsidR="008F4FD2">
        <w:rPr>
          <w:noProof/>
          <w:lang w:val="en-US"/>
        </w:rPr>
        <w:t>Highways &amp; Transport</w:t>
      </w:r>
    </w:p>
    <w:p w14:paraId="4DF7EFB5" w14:textId="77777777" w:rsidR="004610CB" w:rsidRDefault="004610CB" w:rsidP="004610CB">
      <w:pPr>
        <w:rPr>
          <w:noProof/>
          <w:lang w:val="en-US"/>
        </w:rPr>
      </w:pPr>
      <w:r>
        <w:rPr>
          <w:noProof/>
          <w:lang w:val="en-US"/>
        </w:rPr>
        <w:t>Chief Finance Officer</w:t>
      </w:r>
    </w:p>
    <w:p w14:paraId="3BB3CADF" w14:textId="77777777" w:rsidR="004610CB" w:rsidRDefault="004610CB" w:rsidP="004610CB">
      <w:pPr>
        <w:rPr>
          <w:noProof/>
          <w:lang w:val="en-US"/>
        </w:rPr>
      </w:pPr>
      <w:r>
        <w:rPr>
          <w:noProof/>
          <w:lang w:val="en-US"/>
        </w:rPr>
        <w:t>Chief Legal Officer</w:t>
      </w:r>
    </w:p>
    <w:p w14:paraId="7B7A97DD" w14:textId="77777777" w:rsidR="004610CB" w:rsidRDefault="004610CB" w:rsidP="004610CB">
      <w:pPr>
        <w:rPr>
          <w:lang w:val="en-US"/>
        </w:rPr>
      </w:pPr>
      <w:r>
        <w:rPr>
          <w:lang w:val="en-US"/>
        </w:rPr>
        <w:t>Corporate Director for Growth, Enterprise &amp; Environment</w:t>
      </w:r>
    </w:p>
    <w:p w14:paraId="2920E4BC" w14:textId="77777777" w:rsidR="004610CB" w:rsidRDefault="004610CB" w:rsidP="004610CB">
      <w:pPr>
        <w:rPr>
          <w:noProof/>
          <w:lang w:val="en-US"/>
        </w:rPr>
      </w:pPr>
      <w:r>
        <w:rPr>
          <w:lang w:val="en-US"/>
        </w:rPr>
        <w:t>All of the above will be consulted via approval of the delegated decision</w:t>
      </w:r>
    </w:p>
    <w:p w14:paraId="6DF3C60D" w14:textId="77777777" w:rsidR="004610CB" w:rsidRDefault="004610CB" w:rsidP="004610CB"/>
    <w:p w14:paraId="3C01E50C" w14:textId="77777777" w:rsidR="004610CB" w:rsidRDefault="004610CB" w:rsidP="004610CB">
      <w:pPr>
        <w:rPr>
          <w:b/>
          <w:sz w:val="28"/>
        </w:rPr>
      </w:pPr>
      <w:r>
        <w:rPr>
          <w:b/>
          <w:sz w:val="28"/>
        </w:rPr>
        <w:t>Supporting documentation:</w:t>
      </w:r>
    </w:p>
    <w:p w14:paraId="2FBCCECF" w14:textId="77777777" w:rsidR="004610CB" w:rsidRDefault="004610CB" w:rsidP="004610CB">
      <w:pPr>
        <w:rPr>
          <w:b/>
          <w:sz w:val="28"/>
        </w:rPr>
      </w:pPr>
    </w:p>
    <w:p w14:paraId="79569FAE" w14:textId="1D2EA5A4" w:rsidR="004610CB" w:rsidRDefault="004610CB" w:rsidP="004610CB">
      <w:pPr>
        <w:rPr>
          <w:noProof/>
          <w:lang w:val="en-US"/>
        </w:rPr>
      </w:pPr>
      <w:r>
        <w:t>There are no supporting documents for this decision</w:t>
      </w:r>
      <w:r w:rsidR="00E74384">
        <w:t>.</w:t>
      </w:r>
    </w:p>
    <w:p w14:paraId="0B38D72B" w14:textId="77777777" w:rsidR="004610CB" w:rsidRDefault="004610CB" w:rsidP="004610CB"/>
    <w:p w14:paraId="1EA330F7" w14:textId="77777777" w:rsidR="004610CB" w:rsidRDefault="004610CB" w:rsidP="004610CB">
      <w:pPr>
        <w:rPr>
          <w:b/>
          <w:sz w:val="28"/>
        </w:rPr>
      </w:pPr>
      <w:r>
        <w:rPr>
          <w:b/>
          <w:sz w:val="28"/>
        </w:rPr>
        <w:t>How and by when to make representations:</w:t>
      </w:r>
    </w:p>
    <w:p w14:paraId="759A2AE0" w14:textId="77777777" w:rsidR="004610CB" w:rsidRDefault="004610CB" w:rsidP="004610CB">
      <w:pPr>
        <w:rPr>
          <w:b/>
          <w:sz w:val="28"/>
        </w:rPr>
      </w:pPr>
    </w:p>
    <w:p w14:paraId="366BC797" w14:textId="0E6374E8" w:rsidR="004610CB" w:rsidRDefault="004610CB" w:rsidP="004610CB">
      <w:r>
        <w:t xml:space="preserve">Representations should be made to </w:t>
      </w:r>
      <w:r>
        <w:rPr>
          <w:lang w:val="en-US"/>
        </w:rPr>
        <w:t xml:space="preserve">Rob Hoof </w:t>
      </w:r>
      <w:r>
        <w:t xml:space="preserve">before </w:t>
      </w:r>
      <w:r w:rsidR="00E74384">
        <w:t>18 January</w:t>
      </w:r>
      <w:r>
        <w:t xml:space="preserve"> 202</w:t>
      </w:r>
      <w:r w:rsidR="00E74384">
        <w:t>4</w:t>
      </w:r>
      <w:r>
        <w:t>.</w:t>
      </w:r>
    </w:p>
    <w:p w14:paraId="5FD4BB34" w14:textId="77777777" w:rsidR="004610CB" w:rsidRDefault="004610CB" w:rsidP="004610CB">
      <w:pPr>
        <w:rPr>
          <w:noProof/>
          <w:lang w:val="en-US"/>
        </w:rPr>
      </w:pPr>
      <w:r>
        <w:t xml:space="preserve">Tel: </w:t>
      </w:r>
      <w:r w:rsidRPr="002D3C43">
        <w:rPr>
          <w:noProof/>
          <w:lang w:val="en-US"/>
        </w:rPr>
        <w:t>01642 771132</w:t>
      </w:r>
    </w:p>
    <w:p w14:paraId="7F1EA170" w14:textId="77777777" w:rsidR="004610CB" w:rsidRDefault="004610CB" w:rsidP="004610CB"/>
    <w:p w14:paraId="552446F0" w14:textId="4C87FED7" w:rsidR="004610CB" w:rsidRDefault="004610CB" w:rsidP="004610CB">
      <w:r>
        <w:t xml:space="preserve">First published in Forward Plan on </w:t>
      </w:r>
      <w:r w:rsidR="00E74384">
        <w:t>21 December</w:t>
      </w:r>
      <w:r>
        <w:t xml:space="preserve"> 2023</w:t>
      </w:r>
    </w:p>
    <w:p w14:paraId="6BC24BC3" w14:textId="77777777" w:rsidR="004610CB" w:rsidRDefault="004610CB" w:rsidP="004610CB"/>
    <w:p w14:paraId="17E16B3B" w14:textId="77777777" w:rsidR="004610CB" w:rsidRDefault="004610CB" w:rsidP="004610CB"/>
    <w:p w14:paraId="3DDB85C8" w14:textId="77777777" w:rsidR="004610CB" w:rsidRDefault="004610CB" w:rsidP="004610CB">
      <w:pPr>
        <w:rPr>
          <w:b/>
          <w:sz w:val="28"/>
          <w:szCs w:val="28"/>
        </w:rPr>
      </w:pPr>
      <w:r>
        <w:rPr>
          <w:noProof/>
        </w:rPr>
        <mc:AlternateContent>
          <mc:Choice Requires="wps">
            <w:drawing>
              <wp:anchor distT="0" distB="0" distL="114300" distR="114300" simplePos="0" relativeHeight="251910144" behindDoc="0" locked="0" layoutInCell="1" allowOverlap="1" wp14:anchorId="7823E094" wp14:editId="755D1EA4">
                <wp:simplePos x="0" y="0"/>
                <wp:positionH relativeFrom="column">
                  <wp:posOffset>2171700</wp:posOffset>
                </wp:positionH>
                <wp:positionV relativeFrom="paragraph">
                  <wp:posOffset>348615</wp:posOffset>
                </wp:positionV>
                <wp:extent cx="1009650" cy="889000"/>
                <wp:effectExtent l="0" t="0" r="19050" b="25400"/>
                <wp:wrapNone/>
                <wp:docPr id="15132526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889000"/>
                        </a:xfrm>
                        <a:prstGeom prst="rect">
                          <a:avLst/>
                        </a:prstGeom>
                        <a:solidFill>
                          <a:sysClr val="window" lastClr="FFFFFF"/>
                        </a:solidFill>
                        <a:ln w="6350">
                          <a:solidFill>
                            <a:prstClr val="black"/>
                          </a:solidFill>
                        </a:ln>
                        <a:effectLst/>
                      </wps:spPr>
                      <wps:txbx>
                        <w:txbxContent>
                          <w:p w14:paraId="19803A4C" w14:textId="42D9B6D0" w:rsidR="004610CB" w:rsidRDefault="00EE7C0D" w:rsidP="0092256E">
                            <w:r>
                              <w:object w:dxaOrig="1376" w:dyaOrig="893" w14:anchorId="48801E39">
                                <v:shape id="_x0000_i1054" type="#_x0000_t75" style="width:75.4pt;height:49.15pt">
                                  <v:imagedata r:id="rId152" o:title=""/>
                                </v:shape>
                                <o:OLEObject Type="Embed" ProgID="Acrobat.Document.DC" ShapeID="_x0000_i1054" DrawAspect="Icon" ObjectID="_1815298754" r:id="rId15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23E094" id="_x0000_s1057" type="#_x0000_t202" style="position:absolute;margin-left:171pt;margin-top:27.45pt;width:79.5pt;height:70pt;z-index:251910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" fillcolor="window" strokeweight=".5pt">
                <v:path arrowok="t"/>
                <v:textbox style="mso-fit-shape-to-text:t">
                  <w:txbxContent>
                    <w:p w14:paraId="19803A4C" w14:textId="42D9B6D0" w:rsidR="004610CB" w:rsidRDefault="00EE7C0D" w:rsidP="0092256E">
                      <w:r>
                        <w:object w:dxaOrig="1376" w:dyaOrig="893" w14:anchorId="48801E39">
                          <v:shape id="_x0000_i1053" type="#_x0000_t75" style="width:75.4pt;height:49.15pt">
                            <v:imagedata r:id="rId154" o:title=""/>
                          </v:shape>
                          <o:OLEObject Type="Embed" ProgID="Acrobat.Document.DC" ShapeID="_x0000_i1053" DrawAspect="Icon" ObjectID="_1812957388" r:id="rId155"/>
                        </w:object>
                      </w:r>
                    </w:p>
                  </w:txbxContent>
                </v:textbox>
              </v:shape>
            </w:pict>
          </mc:Fallback>
        </mc:AlternateContent>
      </w:r>
      <w:r w:rsidRPr="008254C1">
        <w:rPr>
          <w:b/>
          <w:sz w:val="28"/>
          <w:szCs w:val="28"/>
        </w:rPr>
        <w:t>Following the Making of the decision, the decision form will be published here:</w:t>
      </w:r>
    </w:p>
    <w:p w14:paraId="29A83135" w14:textId="77777777" w:rsidR="004610CB" w:rsidRDefault="004610CB" w:rsidP="004610CB">
      <w:pPr>
        <w:rPr>
          <w:b/>
          <w:sz w:val="28"/>
          <w:szCs w:val="28"/>
        </w:rPr>
      </w:pPr>
    </w:p>
    <w:p w14:paraId="4E58D4FF" w14:textId="34749925" w:rsidR="004610CB" w:rsidRDefault="004610CB">
      <w:r>
        <w:br w:type="page"/>
      </w:r>
    </w:p>
    <w:p w14:paraId="37BD72F3" w14:textId="690895FF" w:rsidR="00B323C9" w:rsidRDefault="00B323C9" w:rsidP="00B323C9">
      <w:pPr>
        <w:rPr>
          <w:b/>
          <w:sz w:val="28"/>
        </w:rPr>
      </w:pPr>
      <w:r>
        <w:rPr>
          <w:b/>
          <w:sz w:val="28"/>
        </w:rPr>
        <w:t xml:space="preserve">DECISION: GDD0042 </w:t>
      </w:r>
      <w:r w:rsidRPr="00B323C9">
        <w:rPr>
          <w:b/>
          <w:sz w:val="28"/>
        </w:rPr>
        <w:t>Waste Services Digitalisation Investment</w:t>
      </w:r>
    </w:p>
    <w:p w14:paraId="79EFACC4" w14:textId="77777777" w:rsidR="00B323C9" w:rsidRDefault="00B323C9" w:rsidP="00B323C9">
      <w:pPr>
        <w:rPr>
          <w:b/>
          <w:sz w:val="28"/>
        </w:rPr>
      </w:pPr>
    </w:p>
    <w:p w14:paraId="7AC3C8E5" w14:textId="77777777" w:rsidR="00B323C9" w:rsidRDefault="00B323C9" w:rsidP="00B323C9">
      <w:pPr>
        <w:rPr>
          <w:b/>
          <w:sz w:val="28"/>
        </w:rPr>
      </w:pPr>
      <w:r>
        <w:rPr>
          <w:b/>
          <w:sz w:val="28"/>
        </w:rPr>
        <w:t xml:space="preserve">Nature of the decision: </w:t>
      </w:r>
    </w:p>
    <w:p w14:paraId="43FEF666" w14:textId="77777777" w:rsidR="00B323C9" w:rsidRDefault="00B323C9" w:rsidP="00B323C9">
      <w:pPr>
        <w:rPr>
          <w:b/>
          <w:sz w:val="28"/>
        </w:rPr>
      </w:pPr>
    </w:p>
    <w:p w14:paraId="3B613576" w14:textId="77777777" w:rsidR="00B323C9" w:rsidRPr="00B323C9" w:rsidRDefault="00B323C9" w:rsidP="00B323C9">
      <w:pPr>
        <w:rPr>
          <w:noProof/>
          <w:lang w:val="en-US"/>
        </w:rPr>
      </w:pPr>
      <w:r w:rsidRPr="00B323C9">
        <w:rPr>
          <w:noProof/>
          <w:lang w:val="en-US"/>
        </w:rPr>
        <w:t>Commence a procurement process and award a contract for Waste Services digitalisation.</w:t>
      </w:r>
    </w:p>
    <w:p w14:paraId="06D74304" w14:textId="77777777" w:rsidR="00B323C9" w:rsidRDefault="00B323C9" w:rsidP="00B323C9">
      <w:pPr>
        <w:rPr>
          <w:noProof/>
          <w:lang w:val="en-US"/>
        </w:rPr>
      </w:pPr>
      <w:r w:rsidRPr="00B323C9">
        <w:rPr>
          <w:noProof/>
          <w:lang w:val="en-US"/>
        </w:rPr>
        <w:t>This digitialisation will include in-cab technology for crews, integration into the CRM system to improve efficiencies and the experience for customers, customer-facing waste tools for recycling and calendar automation, and more.</w:t>
      </w:r>
    </w:p>
    <w:p w14:paraId="2E7A6DA5" w14:textId="77777777" w:rsidR="00B323C9" w:rsidRDefault="00B323C9" w:rsidP="00B323C9">
      <w:pPr>
        <w:rPr>
          <w:noProof/>
          <w:lang w:val="en-US"/>
        </w:rPr>
      </w:pPr>
    </w:p>
    <w:p w14:paraId="1197E45B" w14:textId="0B329492" w:rsidR="00B323C9" w:rsidRDefault="00B323C9" w:rsidP="00B323C9">
      <w:pPr>
        <w:rPr>
          <w:b/>
          <w:sz w:val="28"/>
        </w:rPr>
      </w:pPr>
      <w:r>
        <w:rPr>
          <w:b/>
          <w:sz w:val="28"/>
        </w:rPr>
        <w:t>Who will make the decision?</w:t>
      </w:r>
    </w:p>
    <w:p w14:paraId="0B20369A" w14:textId="77777777" w:rsidR="00B323C9" w:rsidRDefault="00B323C9" w:rsidP="00B323C9">
      <w:pPr>
        <w:rPr>
          <w:b/>
          <w:sz w:val="28"/>
        </w:rPr>
      </w:pPr>
    </w:p>
    <w:p w14:paraId="6DDB669E" w14:textId="4FBE3B74" w:rsidR="00B323C9" w:rsidRDefault="00B323C9" w:rsidP="00B323C9">
      <w:r>
        <w:t>Councillor Brook, Cabinet Member for Neighbourhoods</w:t>
      </w:r>
    </w:p>
    <w:p w14:paraId="14FCAFD7" w14:textId="77777777" w:rsidR="00B323C9" w:rsidRDefault="00B323C9" w:rsidP="00B323C9"/>
    <w:p w14:paraId="3CF28912" w14:textId="77777777" w:rsidR="00B323C9" w:rsidRDefault="00B323C9" w:rsidP="00B323C9">
      <w:pPr>
        <w:rPr>
          <w:b/>
          <w:sz w:val="28"/>
        </w:rPr>
      </w:pPr>
      <w:r>
        <w:rPr>
          <w:b/>
          <w:sz w:val="28"/>
        </w:rPr>
        <w:t>When is the decision to be taken?</w:t>
      </w:r>
    </w:p>
    <w:p w14:paraId="3F8159B2" w14:textId="77777777" w:rsidR="00B323C9" w:rsidRDefault="00B323C9" w:rsidP="00B323C9">
      <w:pPr>
        <w:rPr>
          <w:b/>
          <w:sz w:val="28"/>
        </w:rPr>
      </w:pPr>
    </w:p>
    <w:p w14:paraId="605AD98E" w14:textId="77777777" w:rsidR="00B323C9" w:rsidRDefault="00B323C9" w:rsidP="00B323C9">
      <w:r>
        <w:t>January 2024</w:t>
      </w:r>
    </w:p>
    <w:p w14:paraId="1858F8E6" w14:textId="77777777" w:rsidR="00B323C9" w:rsidRDefault="00B323C9" w:rsidP="00B323C9"/>
    <w:p w14:paraId="28516101" w14:textId="77777777" w:rsidR="00B323C9" w:rsidRDefault="00B323C9" w:rsidP="00B323C9">
      <w:pPr>
        <w:rPr>
          <w:b/>
          <w:sz w:val="28"/>
        </w:rPr>
      </w:pPr>
      <w:r>
        <w:rPr>
          <w:b/>
          <w:sz w:val="28"/>
        </w:rPr>
        <w:t>Who will be consulted and how?</w:t>
      </w:r>
    </w:p>
    <w:p w14:paraId="550327D9" w14:textId="77777777" w:rsidR="00B323C9" w:rsidRDefault="00B323C9" w:rsidP="00B323C9">
      <w:pPr>
        <w:rPr>
          <w:b/>
          <w:sz w:val="28"/>
        </w:rPr>
      </w:pPr>
    </w:p>
    <w:p w14:paraId="751C8A6B" w14:textId="6D7B9DAA" w:rsidR="00B323C9" w:rsidRDefault="00B323C9" w:rsidP="00B323C9">
      <w:pPr>
        <w:rPr>
          <w:noProof/>
          <w:lang w:val="en-US"/>
        </w:rPr>
      </w:pPr>
      <w:r>
        <w:rPr>
          <w:noProof/>
          <w:lang w:val="en-US"/>
        </w:rPr>
        <w:t xml:space="preserve">Cabinet Member for </w:t>
      </w:r>
      <w:r w:rsidR="008F4FD2">
        <w:t>Neighbourhoods</w:t>
      </w:r>
    </w:p>
    <w:p w14:paraId="62F71BDC" w14:textId="77777777" w:rsidR="00B323C9" w:rsidRDefault="00B323C9" w:rsidP="00B323C9">
      <w:pPr>
        <w:rPr>
          <w:noProof/>
          <w:lang w:val="en-US"/>
        </w:rPr>
      </w:pPr>
      <w:r>
        <w:rPr>
          <w:noProof/>
          <w:lang w:val="en-US"/>
        </w:rPr>
        <w:t>Chief Finance Officer</w:t>
      </w:r>
    </w:p>
    <w:p w14:paraId="3CF4C3D4" w14:textId="77777777" w:rsidR="00B323C9" w:rsidRDefault="00B323C9" w:rsidP="00B323C9">
      <w:pPr>
        <w:rPr>
          <w:noProof/>
          <w:lang w:val="en-US"/>
        </w:rPr>
      </w:pPr>
      <w:r>
        <w:rPr>
          <w:noProof/>
          <w:lang w:val="en-US"/>
        </w:rPr>
        <w:t>Chief Legal Officer</w:t>
      </w:r>
    </w:p>
    <w:p w14:paraId="15096DFD" w14:textId="77777777" w:rsidR="00B323C9" w:rsidRDefault="00B323C9" w:rsidP="00B323C9">
      <w:pPr>
        <w:rPr>
          <w:lang w:val="en-US"/>
        </w:rPr>
      </w:pPr>
      <w:r>
        <w:rPr>
          <w:lang w:val="en-US"/>
        </w:rPr>
        <w:t>Corporate Director for Growth, Enterprise &amp; Environment</w:t>
      </w:r>
    </w:p>
    <w:p w14:paraId="25CD51D0" w14:textId="34BEA469" w:rsidR="00B323C9" w:rsidRDefault="00B323C9" w:rsidP="00B323C9">
      <w:pPr>
        <w:rPr>
          <w:noProof/>
          <w:lang w:val="en-US"/>
        </w:rPr>
      </w:pPr>
      <w:r>
        <w:rPr>
          <w:lang w:val="en-US"/>
        </w:rPr>
        <w:t>All of the above will be consulted via approval of the delegated decision.</w:t>
      </w:r>
    </w:p>
    <w:p w14:paraId="50C8564D" w14:textId="77777777" w:rsidR="00B323C9" w:rsidRDefault="00B323C9" w:rsidP="00B323C9"/>
    <w:p w14:paraId="30A3BB97" w14:textId="77777777" w:rsidR="00B323C9" w:rsidRDefault="00B323C9" w:rsidP="00B323C9">
      <w:pPr>
        <w:rPr>
          <w:b/>
          <w:sz w:val="28"/>
        </w:rPr>
      </w:pPr>
      <w:r>
        <w:rPr>
          <w:b/>
          <w:sz w:val="28"/>
        </w:rPr>
        <w:t>Supporting documentation:</w:t>
      </w:r>
    </w:p>
    <w:p w14:paraId="14604DC0" w14:textId="77777777" w:rsidR="00B323C9" w:rsidRDefault="00B323C9" w:rsidP="00B323C9">
      <w:pPr>
        <w:rPr>
          <w:b/>
          <w:sz w:val="28"/>
        </w:rPr>
      </w:pPr>
    </w:p>
    <w:p w14:paraId="4D937393" w14:textId="77777777" w:rsidR="00B323C9" w:rsidRDefault="00B323C9" w:rsidP="00B323C9">
      <w:pPr>
        <w:rPr>
          <w:noProof/>
          <w:lang w:val="en-US"/>
        </w:rPr>
      </w:pPr>
      <w:r>
        <w:t>There are no supporting documents for this decision.</w:t>
      </w:r>
    </w:p>
    <w:p w14:paraId="2CC5AA6A" w14:textId="77777777" w:rsidR="00B323C9" w:rsidRDefault="00B323C9" w:rsidP="00B323C9"/>
    <w:p w14:paraId="36278072" w14:textId="77777777" w:rsidR="00B323C9" w:rsidRDefault="00B323C9" w:rsidP="00B323C9">
      <w:pPr>
        <w:rPr>
          <w:b/>
          <w:sz w:val="28"/>
        </w:rPr>
      </w:pPr>
      <w:r>
        <w:rPr>
          <w:b/>
          <w:sz w:val="28"/>
        </w:rPr>
        <w:t>How and by when to make representations:</w:t>
      </w:r>
    </w:p>
    <w:p w14:paraId="24776A62" w14:textId="77777777" w:rsidR="00B323C9" w:rsidRDefault="00B323C9" w:rsidP="00B323C9">
      <w:pPr>
        <w:rPr>
          <w:b/>
          <w:sz w:val="28"/>
        </w:rPr>
      </w:pPr>
    </w:p>
    <w:p w14:paraId="14390AB2" w14:textId="1B3D23C7" w:rsidR="00B323C9" w:rsidRDefault="00B323C9" w:rsidP="00B323C9">
      <w:r>
        <w:t xml:space="preserve">Representations should be made to </w:t>
      </w:r>
      <w:r>
        <w:rPr>
          <w:lang w:val="en-US"/>
        </w:rPr>
        <w:t xml:space="preserve">Philip Shaw </w:t>
      </w:r>
      <w:r>
        <w:t>before 13 February 2024.</w:t>
      </w:r>
    </w:p>
    <w:p w14:paraId="6B5C0103" w14:textId="766134F0" w:rsidR="00B323C9" w:rsidRDefault="00B323C9" w:rsidP="00B323C9">
      <w:pPr>
        <w:rPr>
          <w:noProof/>
          <w:lang w:val="en-US"/>
        </w:rPr>
      </w:pPr>
      <w:r>
        <w:t xml:space="preserve">Tel: </w:t>
      </w:r>
      <w:r w:rsidRPr="00B323C9">
        <w:rPr>
          <w:noProof/>
          <w:lang w:val="en-US"/>
        </w:rPr>
        <w:t>07970420158</w:t>
      </w:r>
    </w:p>
    <w:p w14:paraId="439FD2B1" w14:textId="77777777" w:rsidR="00B323C9" w:rsidRDefault="00B323C9" w:rsidP="00B323C9"/>
    <w:p w14:paraId="65629ADA" w14:textId="1CA5BFF7" w:rsidR="00B323C9" w:rsidRDefault="00B323C9" w:rsidP="00B323C9">
      <w:r>
        <w:t>First published in Forward Plan on 16 January 2024</w:t>
      </w:r>
    </w:p>
    <w:p w14:paraId="12DB9323" w14:textId="77777777" w:rsidR="00B323C9" w:rsidRDefault="00B323C9" w:rsidP="00B323C9"/>
    <w:p w14:paraId="0CA85573" w14:textId="77777777" w:rsidR="00B323C9" w:rsidRDefault="00B323C9" w:rsidP="00B323C9"/>
    <w:p w14:paraId="30E2C4F1" w14:textId="77777777" w:rsidR="00B323C9" w:rsidRDefault="00B323C9" w:rsidP="00B323C9">
      <w:pPr>
        <w:rPr>
          <w:b/>
          <w:sz w:val="28"/>
          <w:szCs w:val="28"/>
        </w:rPr>
      </w:pPr>
      <w:r>
        <w:rPr>
          <w:noProof/>
        </w:rPr>
        <mc:AlternateContent>
          <mc:Choice Requires="wps">
            <w:drawing>
              <wp:anchor distT="0" distB="0" distL="114300" distR="114300" simplePos="0" relativeHeight="251916288" behindDoc="0" locked="0" layoutInCell="1" allowOverlap="1" wp14:anchorId="3CDDC641" wp14:editId="230B720C">
                <wp:simplePos x="0" y="0"/>
                <wp:positionH relativeFrom="column">
                  <wp:posOffset>2171700</wp:posOffset>
                </wp:positionH>
                <wp:positionV relativeFrom="paragraph">
                  <wp:posOffset>346075</wp:posOffset>
                </wp:positionV>
                <wp:extent cx="1323975" cy="1143000"/>
                <wp:effectExtent l="0" t="0" r="9525" b="0"/>
                <wp:wrapNone/>
                <wp:docPr id="19829864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D578DB" w14:textId="5E6003C5" w:rsidR="00B323C9" w:rsidRDefault="00EE7C0D" w:rsidP="004A5211">
                            <w:r>
                              <w:object w:dxaOrig="1376" w:dyaOrig="893" w14:anchorId="15AA19E2">
                                <v:shape id="_x0000_i1055" type="#_x0000_t75" style="width:75.4pt;height:49.15pt">
                                  <v:imagedata r:id="rId156" o:title=""/>
                                </v:shape>
                                <o:OLEObject Type="Embed" ProgID="Acrobat.Document.DC" ShapeID="_x0000_i1055" DrawAspect="Icon" ObjectID="_1815298755" r:id="rId15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DDC641" id="_x0000_s1058" type="#_x0000_t202" style="position:absolute;margin-left:171pt;margin-top:27.25pt;width:104.25pt;height:90pt;z-index:251916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G6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a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bSBukFYCAAC7BAAADgAAAAAAAAAAAAAAAAAuAgAAZHJzL2Uyb0RvYy54bWxQSwEC&#10;LQAUAAYACAAAACEAaFVQO94AAAAKAQAADwAAAAAAAAAAAAAAAACwBAAAZHJzL2Rvd25yZXYueG1s&#10;UEsFBgAAAAAEAAQA8wAAALsFAAAAAA==&#10;" fillcolor="window" strokeweight=".5pt">
                <v:path arrowok="t"/>
                <v:textbox style="mso-fit-shape-to-text:t">
                  <w:txbxContent>
                    <w:p w14:paraId="6FD578DB" w14:textId="5E6003C5" w:rsidR="00B323C9" w:rsidRDefault="00EE7C0D" w:rsidP="004A5211">
                      <w:r>
                        <w:object w:dxaOrig="1376" w:dyaOrig="893" w14:anchorId="15AA19E2">
                          <v:shape id="_x0000_i1054" type="#_x0000_t75" style="width:75.4pt;height:49.15pt">
                            <v:imagedata r:id="rId158" o:title=""/>
                          </v:shape>
                          <o:OLEObject Type="Embed" ProgID="Acrobat.Document.DC" ShapeID="_x0000_i1054" DrawAspect="Icon" ObjectID="_1812957389" r:id="rId159"/>
                        </w:object>
                      </w:r>
                    </w:p>
                  </w:txbxContent>
                </v:textbox>
              </v:shape>
            </w:pict>
          </mc:Fallback>
        </mc:AlternateContent>
      </w:r>
      <w:r w:rsidRPr="008254C1">
        <w:rPr>
          <w:b/>
          <w:sz w:val="28"/>
          <w:szCs w:val="28"/>
        </w:rPr>
        <w:t>Following the Making of the decision, the decision form will be published here:</w:t>
      </w:r>
    </w:p>
    <w:p w14:paraId="06AA12D1" w14:textId="77777777" w:rsidR="00B323C9" w:rsidRDefault="00B323C9" w:rsidP="00B323C9">
      <w:pPr>
        <w:rPr>
          <w:b/>
          <w:sz w:val="28"/>
          <w:szCs w:val="28"/>
        </w:rPr>
      </w:pPr>
    </w:p>
    <w:p w14:paraId="45A0976B" w14:textId="77777777" w:rsidR="00B323C9" w:rsidRDefault="00B323C9" w:rsidP="00B323C9">
      <w:r>
        <w:br w:type="page"/>
      </w:r>
    </w:p>
    <w:p w14:paraId="43B58B32" w14:textId="4AB154FF" w:rsidR="00B54FC0" w:rsidRDefault="00B54FC0" w:rsidP="00B54FC0">
      <w:pPr>
        <w:rPr>
          <w:b/>
          <w:sz w:val="28"/>
        </w:rPr>
      </w:pPr>
      <w:r>
        <w:rPr>
          <w:b/>
          <w:sz w:val="28"/>
        </w:rPr>
        <w:t xml:space="preserve">DECISION: </w:t>
      </w:r>
      <w:bookmarkStart w:id="29" w:name="_Hlk157778523"/>
      <w:bookmarkStart w:id="30" w:name="_Hlk201668725"/>
      <w:r>
        <w:rPr>
          <w:b/>
          <w:sz w:val="28"/>
        </w:rPr>
        <w:t xml:space="preserve">GDD0043 </w:t>
      </w:r>
      <w:bookmarkStart w:id="31" w:name="_Hlk157778499"/>
      <w:r w:rsidRPr="00B54FC0">
        <w:rPr>
          <w:b/>
          <w:sz w:val="28"/>
        </w:rPr>
        <w:t>Commencement of procurement process and award a contract for the design of structural improvements</w:t>
      </w:r>
      <w:bookmarkEnd w:id="31"/>
      <w:bookmarkEnd w:id="29"/>
    </w:p>
    <w:p w14:paraId="26A9CADE" w14:textId="77777777" w:rsidR="00B54FC0" w:rsidRDefault="00B54FC0" w:rsidP="00B54FC0">
      <w:pPr>
        <w:rPr>
          <w:b/>
          <w:sz w:val="28"/>
        </w:rPr>
      </w:pPr>
    </w:p>
    <w:p w14:paraId="5AD867FC" w14:textId="77777777" w:rsidR="00B54FC0" w:rsidRDefault="00B54FC0" w:rsidP="00B54FC0">
      <w:pPr>
        <w:rPr>
          <w:b/>
          <w:sz w:val="28"/>
        </w:rPr>
      </w:pPr>
      <w:r>
        <w:rPr>
          <w:b/>
          <w:sz w:val="28"/>
        </w:rPr>
        <w:t xml:space="preserve">Nature of the decision: </w:t>
      </w:r>
    </w:p>
    <w:p w14:paraId="3B1A175F" w14:textId="77777777" w:rsidR="00B54FC0" w:rsidRDefault="00B54FC0" w:rsidP="00B54FC0">
      <w:pPr>
        <w:rPr>
          <w:b/>
          <w:sz w:val="28"/>
        </w:rPr>
      </w:pPr>
    </w:p>
    <w:p w14:paraId="75746629" w14:textId="4108DE8D" w:rsidR="00B54FC0" w:rsidRDefault="00B54FC0" w:rsidP="00B54FC0">
      <w:pPr>
        <w:rPr>
          <w:noProof/>
          <w:lang w:val="en-US"/>
        </w:rPr>
      </w:pPr>
      <w:r w:rsidRPr="00B54FC0">
        <w:rPr>
          <w:noProof/>
          <w:lang w:val="en-US"/>
        </w:rPr>
        <w:t xml:space="preserve">Commencement of a procurement process and award a contract for the detailed design of high priority structural enhancements as identified within principal inspections.  </w:t>
      </w:r>
    </w:p>
    <w:bookmarkEnd w:id="30"/>
    <w:p w14:paraId="3D6C2CAB" w14:textId="77777777" w:rsidR="00B54FC0" w:rsidRDefault="00B54FC0" w:rsidP="00B54FC0">
      <w:pPr>
        <w:rPr>
          <w:noProof/>
          <w:lang w:val="en-US"/>
        </w:rPr>
      </w:pPr>
    </w:p>
    <w:p w14:paraId="18FC4AFF" w14:textId="77777777" w:rsidR="00B54FC0" w:rsidRDefault="00B54FC0" w:rsidP="00B54FC0">
      <w:pPr>
        <w:rPr>
          <w:noProof/>
          <w:lang w:val="en-US"/>
        </w:rPr>
      </w:pPr>
    </w:p>
    <w:p w14:paraId="0D801E32" w14:textId="77777777" w:rsidR="00B54FC0" w:rsidRDefault="00B54FC0" w:rsidP="00B54FC0">
      <w:pPr>
        <w:rPr>
          <w:b/>
          <w:sz w:val="28"/>
        </w:rPr>
      </w:pPr>
      <w:r>
        <w:rPr>
          <w:b/>
          <w:sz w:val="28"/>
        </w:rPr>
        <w:t>Who will make the decision?</w:t>
      </w:r>
    </w:p>
    <w:p w14:paraId="07131BD7" w14:textId="77777777" w:rsidR="00B54FC0" w:rsidRDefault="00B54FC0" w:rsidP="00B54FC0">
      <w:pPr>
        <w:rPr>
          <w:b/>
          <w:sz w:val="28"/>
        </w:rPr>
      </w:pPr>
    </w:p>
    <w:p w14:paraId="031FB903" w14:textId="6FDBC03F" w:rsidR="00B54FC0" w:rsidRDefault="00B54FC0" w:rsidP="00B54FC0">
      <w:r>
        <w:t>Councillor Quartermain, Cabinet Member for Highways and Transport</w:t>
      </w:r>
    </w:p>
    <w:p w14:paraId="73095A84" w14:textId="77777777" w:rsidR="00B54FC0" w:rsidRDefault="00B54FC0" w:rsidP="00B54FC0"/>
    <w:p w14:paraId="48E25D29" w14:textId="77777777" w:rsidR="00B54FC0" w:rsidRDefault="00B54FC0" w:rsidP="00B54FC0">
      <w:pPr>
        <w:rPr>
          <w:b/>
          <w:sz w:val="28"/>
        </w:rPr>
      </w:pPr>
      <w:r>
        <w:rPr>
          <w:b/>
          <w:sz w:val="28"/>
        </w:rPr>
        <w:t>When is the decision to be taken?</w:t>
      </w:r>
    </w:p>
    <w:p w14:paraId="2F1CCB55" w14:textId="77777777" w:rsidR="00B54FC0" w:rsidRDefault="00B54FC0" w:rsidP="00B54FC0">
      <w:pPr>
        <w:rPr>
          <w:b/>
          <w:sz w:val="28"/>
        </w:rPr>
      </w:pPr>
    </w:p>
    <w:p w14:paraId="7EB142C2" w14:textId="1BAF4B93" w:rsidR="00B54FC0" w:rsidRDefault="00B54FC0" w:rsidP="00B54FC0">
      <w:r>
        <w:t>March 2024</w:t>
      </w:r>
    </w:p>
    <w:p w14:paraId="715B063B" w14:textId="77777777" w:rsidR="00B54FC0" w:rsidRDefault="00B54FC0" w:rsidP="00B54FC0"/>
    <w:p w14:paraId="4C0B0C14" w14:textId="77777777" w:rsidR="00B54FC0" w:rsidRDefault="00B54FC0" w:rsidP="00B54FC0">
      <w:pPr>
        <w:rPr>
          <w:b/>
          <w:sz w:val="28"/>
        </w:rPr>
      </w:pPr>
      <w:r>
        <w:rPr>
          <w:b/>
          <w:sz w:val="28"/>
        </w:rPr>
        <w:t>Who will be consulted and how?</w:t>
      </w:r>
    </w:p>
    <w:p w14:paraId="5EDB44D7" w14:textId="77777777" w:rsidR="00B54FC0" w:rsidRDefault="00B54FC0" w:rsidP="00B54FC0">
      <w:pPr>
        <w:rPr>
          <w:b/>
          <w:sz w:val="28"/>
        </w:rPr>
      </w:pPr>
    </w:p>
    <w:p w14:paraId="691B5B2B" w14:textId="6F3C30B4" w:rsidR="00B54FC0" w:rsidRPr="00B54FC0" w:rsidRDefault="00B54FC0" w:rsidP="00B54FC0">
      <w:pPr>
        <w:rPr>
          <w:noProof/>
          <w:lang w:val="en-US"/>
        </w:rPr>
      </w:pPr>
      <w:r w:rsidRPr="00B54FC0">
        <w:rPr>
          <w:noProof/>
          <w:lang w:val="en-US"/>
        </w:rPr>
        <w:t xml:space="preserve">Cabinet Member for </w:t>
      </w:r>
      <w:r w:rsidR="008F4FD2" w:rsidRPr="008F4FD2">
        <w:rPr>
          <w:noProof/>
        </w:rPr>
        <w:t>Highways and Transport</w:t>
      </w:r>
    </w:p>
    <w:p w14:paraId="59857D60" w14:textId="77777777" w:rsidR="00B54FC0" w:rsidRPr="00B54FC0" w:rsidRDefault="00B54FC0" w:rsidP="00B54FC0">
      <w:pPr>
        <w:rPr>
          <w:noProof/>
          <w:lang w:val="en-US"/>
        </w:rPr>
      </w:pPr>
      <w:r w:rsidRPr="00B54FC0">
        <w:rPr>
          <w:noProof/>
          <w:lang w:val="en-US"/>
        </w:rPr>
        <w:t>Chief Finance Officer</w:t>
      </w:r>
    </w:p>
    <w:p w14:paraId="7127B645" w14:textId="77777777" w:rsidR="00B54FC0" w:rsidRPr="00B54FC0" w:rsidRDefault="00B54FC0" w:rsidP="00B54FC0">
      <w:pPr>
        <w:rPr>
          <w:noProof/>
          <w:lang w:val="en-US"/>
        </w:rPr>
      </w:pPr>
      <w:r w:rsidRPr="00B54FC0">
        <w:rPr>
          <w:noProof/>
          <w:lang w:val="en-US"/>
        </w:rPr>
        <w:t>Chief Legal Officer</w:t>
      </w:r>
    </w:p>
    <w:p w14:paraId="1B887293" w14:textId="77777777" w:rsidR="00B54FC0" w:rsidRPr="00B54FC0" w:rsidRDefault="00B54FC0" w:rsidP="00B54FC0">
      <w:pPr>
        <w:rPr>
          <w:noProof/>
          <w:lang w:val="en-US"/>
        </w:rPr>
      </w:pPr>
      <w:r w:rsidRPr="00B54FC0">
        <w:rPr>
          <w:noProof/>
          <w:lang w:val="en-US"/>
        </w:rPr>
        <w:t>Corporate Director for Growth, Enterprise &amp; Environment</w:t>
      </w:r>
    </w:p>
    <w:p w14:paraId="1C6DC852" w14:textId="56DF908A"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22F4A09F" w14:textId="77777777" w:rsidR="00B54FC0" w:rsidRDefault="00B54FC0" w:rsidP="00B54FC0">
      <w:pPr>
        <w:rPr>
          <w:noProof/>
          <w:lang w:val="en-US"/>
        </w:rPr>
      </w:pPr>
    </w:p>
    <w:p w14:paraId="3AAAB779" w14:textId="77777777" w:rsidR="00B54FC0" w:rsidRDefault="00B54FC0" w:rsidP="00B54FC0">
      <w:pPr>
        <w:rPr>
          <w:b/>
          <w:sz w:val="28"/>
        </w:rPr>
      </w:pPr>
      <w:r>
        <w:rPr>
          <w:b/>
          <w:sz w:val="28"/>
        </w:rPr>
        <w:t>Supporting documentation:</w:t>
      </w:r>
    </w:p>
    <w:p w14:paraId="424D7F73" w14:textId="77777777" w:rsidR="00B54FC0" w:rsidRDefault="00B54FC0" w:rsidP="00B54FC0">
      <w:pPr>
        <w:rPr>
          <w:b/>
          <w:sz w:val="28"/>
        </w:rPr>
      </w:pPr>
    </w:p>
    <w:p w14:paraId="321F42E2" w14:textId="77777777" w:rsidR="00B54FC0" w:rsidRDefault="00B54FC0" w:rsidP="00B54FC0">
      <w:pPr>
        <w:rPr>
          <w:noProof/>
          <w:lang w:val="en-US"/>
        </w:rPr>
      </w:pPr>
      <w:r>
        <w:t>There are no supporting documents for this decision.</w:t>
      </w:r>
    </w:p>
    <w:p w14:paraId="7455A55A" w14:textId="77777777" w:rsidR="00B54FC0" w:rsidRDefault="00B54FC0" w:rsidP="00B54FC0"/>
    <w:p w14:paraId="14B551F4" w14:textId="77777777" w:rsidR="00B54FC0" w:rsidRDefault="00B54FC0" w:rsidP="00B54FC0">
      <w:pPr>
        <w:rPr>
          <w:b/>
          <w:sz w:val="28"/>
        </w:rPr>
      </w:pPr>
      <w:r>
        <w:rPr>
          <w:b/>
          <w:sz w:val="28"/>
        </w:rPr>
        <w:t>How and by when to make representations:</w:t>
      </w:r>
    </w:p>
    <w:p w14:paraId="0B15B29E" w14:textId="77777777" w:rsidR="00B54FC0" w:rsidRDefault="00B54FC0" w:rsidP="00B54FC0">
      <w:pPr>
        <w:rPr>
          <w:b/>
          <w:sz w:val="28"/>
        </w:rPr>
      </w:pPr>
    </w:p>
    <w:p w14:paraId="5A721AFC" w14:textId="2E9478B4" w:rsidR="00B54FC0" w:rsidRDefault="00B54FC0" w:rsidP="00B54FC0">
      <w:r>
        <w:t xml:space="preserve">Representations should be made to </w:t>
      </w:r>
      <w:r>
        <w:rPr>
          <w:lang w:val="en-US"/>
        </w:rPr>
        <w:t xml:space="preserve">Robert Hoof </w:t>
      </w:r>
      <w:r>
        <w:t>before 1 March 2024.</w:t>
      </w:r>
    </w:p>
    <w:p w14:paraId="25A9653E" w14:textId="0A4BA9CF" w:rsidR="00B54FC0" w:rsidRDefault="00B54FC0" w:rsidP="00B54FC0">
      <w:pPr>
        <w:rPr>
          <w:noProof/>
          <w:lang w:val="en-US"/>
        </w:rPr>
      </w:pPr>
      <w:r>
        <w:t xml:space="preserve">Tel: </w:t>
      </w:r>
      <w:r w:rsidRPr="00B54FC0">
        <w:rPr>
          <w:noProof/>
          <w:lang w:val="en-US"/>
        </w:rPr>
        <w:t>01642 771132</w:t>
      </w:r>
    </w:p>
    <w:p w14:paraId="01F22B97" w14:textId="7C0A5C5F" w:rsidR="00B54FC0" w:rsidRDefault="00B54FC0" w:rsidP="00B54FC0">
      <w:r>
        <w:t xml:space="preserve">Email: </w:t>
      </w:r>
      <w:r w:rsidRPr="00B54FC0">
        <w:t>robert.hoof@redcar-cleveland.gov.uk</w:t>
      </w:r>
    </w:p>
    <w:p w14:paraId="6E9DCD91" w14:textId="6B140970" w:rsidR="00B54FC0" w:rsidRDefault="00B54FC0" w:rsidP="00B54FC0">
      <w:r>
        <w:t>First published in Forward Plan on 2 February 2024</w:t>
      </w:r>
    </w:p>
    <w:p w14:paraId="36E42FE8" w14:textId="77777777" w:rsidR="00B54FC0" w:rsidRDefault="00B54FC0" w:rsidP="00B54FC0"/>
    <w:p w14:paraId="6B0EB769" w14:textId="77777777" w:rsidR="00B54FC0" w:rsidRDefault="00B54FC0" w:rsidP="00B54FC0"/>
    <w:p w14:paraId="2E9F3912" w14:textId="64FC6E1E" w:rsidR="00B54FC0" w:rsidRDefault="00B54FC0" w:rsidP="00B54FC0">
      <w:pPr>
        <w:rPr>
          <w:b/>
          <w:sz w:val="28"/>
          <w:szCs w:val="28"/>
        </w:rPr>
      </w:pPr>
      <w:r w:rsidRPr="008254C1">
        <w:rPr>
          <w:b/>
          <w:sz w:val="28"/>
          <w:szCs w:val="28"/>
        </w:rPr>
        <w:t>Following the Making of the decision, the decision form will be published here:</w:t>
      </w:r>
    </w:p>
    <w:p w14:paraId="2D5D402E" w14:textId="77777777" w:rsidR="00B54FC0" w:rsidRDefault="00B54FC0" w:rsidP="00B54FC0">
      <w:pPr>
        <w:rPr>
          <w:b/>
          <w:sz w:val="28"/>
          <w:szCs w:val="28"/>
        </w:rPr>
      </w:pPr>
    </w:p>
    <w:p w14:paraId="6D73F9FA" w14:textId="50975A25" w:rsidR="00B54FC0" w:rsidRDefault="003E20BC" w:rsidP="00B54FC0">
      <w:r>
        <w:t>Did not proceed</w:t>
      </w:r>
      <w:r w:rsidR="00B54FC0">
        <w:br w:type="page"/>
      </w:r>
    </w:p>
    <w:p w14:paraId="3CD5CD47" w14:textId="2BBEB09D" w:rsidR="00B54FC0" w:rsidRDefault="00B54FC0" w:rsidP="00B54FC0">
      <w:pPr>
        <w:rPr>
          <w:b/>
          <w:sz w:val="28"/>
        </w:rPr>
      </w:pPr>
      <w:bookmarkStart w:id="32" w:name="_Hlk160093440"/>
      <w:r>
        <w:rPr>
          <w:b/>
          <w:sz w:val="28"/>
        </w:rPr>
        <w:t xml:space="preserve">DECISION: </w:t>
      </w:r>
      <w:bookmarkStart w:id="33" w:name="_Hlk157778853"/>
      <w:bookmarkStart w:id="34" w:name="_Hlk201668808"/>
      <w:r>
        <w:rPr>
          <w:b/>
          <w:sz w:val="28"/>
        </w:rPr>
        <w:t xml:space="preserve">GDD0044 </w:t>
      </w:r>
      <w:r w:rsidRPr="00B54FC0">
        <w:rPr>
          <w:b/>
          <w:sz w:val="28"/>
          <w:lang w:val="en-US"/>
        </w:rPr>
        <w:t>Commencement of procurement process and award a contract for the undertaking of Principal Inspections</w:t>
      </w:r>
      <w:bookmarkEnd w:id="33"/>
      <w:r w:rsidRPr="00B54FC0">
        <w:rPr>
          <w:b/>
          <w:sz w:val="28"/>
          <w:lang w:val="en-US"/>
        </w:rPr>
        <w:t>.</w:t>
      </w:r>
    </w:p>
    <w:p w14:paraId="7130FB5A" w14:textId="77777777" w:rsidR="00B54FC0" w:rsidRDefault="00B54FC0" w:rsidP="00B54FC0">
      <w:pPr>
        <w:rPr>
          <w:b/>
          <w:sz w:val="28"/>
        </w:rPr>
      </w:pPr>
    </w:p>
    <w:p w14:paraId="7F278E5F" w14:textId="77777777" w:rsidR="00B54FC0" w:rsidRDefault="00B54FC0" w:rsidP="00B54FC0">
      <w:pPr>
        <w:rPr>
          <w:b/>
          <w:sz w:val="28"/>
        </w:rPr>
      </w:pPr>
      <w:r>
        <w:rPr>
          <w:b/>
          <w:sz w:val="28"/>
        </w:rPr>
        <w:t xml:space="preserve">Nature of the decision: </w:t>
      </w:r>
    </w:p>
    <w:p w14:paraId="2B8DDB42" w14:textId="77777777" w:rsidR="00B54FC0" w:rsidRDefault="00B54FC0" w:rsidP="00B54FC0">
      <w:pPr>
        <w:rPr>
          <w:b/>
          <w:sz w:val="28"/>
        </w:rPr>
      </w:pPr>
    </w:p>
    <w:p w14:paraId="21A720F7" w14:textId="3C23701E" w:rsidR="00B54FC0" w:rsidRDefault="00B54FC0" w:rsidP="00B54FC0">
      <w:pPr>
        <w:rPr>
          <w:noProof/>
          <w:lang w:val="en-US"/>
        </w:rPr>
      </w:pPr>
      <w:r w:rsidRPr="00B54FC0">
        <w:rPr>
          <w:noProof/>
          <w:lang w:val="en-US"/>
        </w:rPr>
        <w:t>Commencement of the procurement process and award a contract for the underta</w:t>
      </w:r>
      <w:r w:rsidR="00B32B63">
        <w:rPr>
          <w:noProof/>
          <w:lang w:val="en-US"/>
        </w:rPr>
        <w:t>k</w:t>
      </w:r>
      <w:r w:rsidRPr="00B54FC0">
        <w:rPr>
          <w:noProof/>
          <w:lang w:val="en-US"/>
        </w:rPr>
        <w:t>ing of Principal Inspections of the Councils structural assets.</w:t>
      </w:r>
    </w:p>
    <w:bookmarkEnd w:id="34"/>
    <w:p w14:paraId="23A8722F" w14:textId="77777777" w:rsidR="00B54FC0" w:rsidRDefault="00B54FC0" w:rsidP="00B54FC0">
      <w:pPr>
        <w:rPr>
          <w:noProof/>
          <w:lang w:val="en-US"/>
        </w:rPr>
      </w:pPr>
    </w:p>
    <w:p w14:paraId="10312F5F" w14:textId="77777777" w:rsidR="00B54FC0" w:rsidRDefault="00B54FC0" w:rsidP="00B54FC0">
      <w:pPr>
        <w:rPr>
          <w:b/>
          <w:sz w:val="28"/>
        </w:rPr>
      </w:pPr>
      <w:r>
        <w:rPr>
          <w:b/>
          <w:sz w:val="28"/>
        </w:rPr>
        <w:t>Who will make the decision?</w:t>
      </w:r>
    </w:p>
    <w:p w14:paraId="49F30F20" w14:textId="77777777" w:rsidR="00B54FC0" w:rsidRDefault="00B54FC0" w:rsidP="00B54FC0">
      <w:pPr>
        <w:rPr>
          <w:b/>
          <w:sz w:val="28"/>
        </w:rPr>
      </w:pPr>
    </w:p>
    <w:p w14:paraId="0C9820A2" w14:textId="77777777" w:rsidR="00B54FC0" w:rsidRDefault="00B54FC0" w:rsidP="00B54FC0">
      <w:r>
        <w:t>Councillor Quartermain, Cabinet Member for Highways and Transport</w:t>
      </w:r>
    </w:p>
    <w:p w14:paraId="4328B0CE" w14:textId="77777777" w:rsidR="00B54FC0" w:rsidRDefault="00B54FC0" w:rsidP="00B54FC0"/>
    <w:p w14:paraId="0B13B365" w14:textId="77777777" w:rsidR="00B54FC0" w:rsidRDefault="00B54FC0" w:rsidP="00B54FC0">
      <w:pPr>
        <w:rPr>
          <w:b/>
          <w:sz w:val="28"/>
        </w:rPr>
      </w:pPr>
      <w:r>
        <w:rPr>
          <w:b/>
          <w:sz w:val="28"/>
        </w:rPr>
        <w:t>When is the decision to be taken?</w:t>
      </w:r>
    </w:p>
    <w:p w14:paraId="0DD5D407" w14:textId="77777777" w:rsidR="00B54FC0" w:rsidRDefault="00B54FC0" w:rsidP="00B54FC0">
      <w:pPr>
        <w:rPr>
          <w:b/>
          <w:sz w:val="28"/>
        </w:rPr>
      </w:pPr>
    </w:p>
    <w:p w14:paraId="5F33DC12" w14:textId="77777777" w:rsidR="00B54FC0" w:rsidRDefault="00B54FC0" w:rsidP="00B54FC0">
      <w:r>
        <w:t>March 2024</w:t>
      </w:r>
    </w:p>
    <w:p w14:paraId="638E7BF9" w14:textId="77777777" w:rsidR="00B54FC0" w:rsidRDefault="00B54FC0" w:rsidP="00B54FC0"/>
    <w:p w14:paraId="6C36ECB3" w14:textId="77777777" w:rsidR="00B54FC0" w:rsidRDefault="00B54FC0" w:rsidP="00B54FC0">
      <w:pPr>
        <w:rPr>
          <w:b/>
          <w:sz w:val="28"/>
        </w:rPr>
      </w:pPr>
      <w:r>
        <w:rPr>
          <w:b/>
          <w:sz w:val="28"/>
        </w:rPr>
        <w:t>Who will be consulted and how?</w:t>
      </w:r>
    </w:p>
    <w:p w14:paraId="122388CA" w14:textId="77777777" w:rsidR="00B54FC0" w:rsidRDefault="00B54FC0" w:rsidP="00B54FC0">
      <w:pPr>
        <w:rPr>
          <w:b/>
          <w:sz w:val="28"/>
        </w:rPr>
      </w:pPr>
    </w:p>
    <w:p w14:paraId="7843674D" w14:textId="2DF2DB4D" w:rsidR="00B54FC0" w:rsidRPr="00B54FC0" w:rsidRDefault="00B54FC0" w:rsidP="00B54FC0">
      <w:pPr>
        <w:rPr>
          <w:noProof/>
          <w:lang w:val="en-US"/>
        </w:rPr>
      </w:pPr>
      <w:r w:rsidRPr="00B54FC0">
        <w:rPr>
          <w:noProof/>
          <w:lang w:val="en-US"/>
        </w:rPr>
        <w:t xml:space="preserve">Cabinet Member for </w:t>
      </w:r>
      <w:r w:rsidR="008F4FD2">
        <w:rPr>
          <w:noProof/>
          <w:lang w:val="en-US"/>
        </w:rPr>
        <w:t>Highways and Transport</w:t>
      </w:r>
    </w:p>
    <w:p w14:paraId="4CDEDE79" w14:textId="77777777" w:rsidR="00B54FC0" w:rsidRPr="00B54FC0" w:rsidRDefault="00B54FC0" w:rsidP="00B54FC0">
      <w:pPr>
        <w:rPr>
          <w:noProof/>
          <w:lang w:val="en-US"/>
        </w:rPr>
      </w:pPr>
      <w:r w:rsidRPr="00B54FC0">
        <w:rPr>
          <w:noProof/>
          <w:lang w:val="en-US"/>
        </w:rPr>
        <w:t>Chief Finance Officer</w:t>
      </w:r>
    </w:p>
    <w:p w14:paraId="1D099835" w14:textId="77777777" w:rsidR="00B54FC0" w:rsidRPr="00B54FC0" w:rsidRDefault="00B54FC0" w:rsidP="00B54FC0">
      <w:pPr>
        <w:rPr>
          <w:noProof/>
          <w:lang w:val="en-US"/>
        </w:rPr>
      </w:pPr>
      <w:r w:rsidRPr="00B54FC0">
        <w:rPr>
          <w:noProof/>
          <w:lang w:val="en-US"/>
        </w:rPr>
        <w:t>Chief Legal Officer</w:t>
      </w:r>
    </w:p>
    <w:p w14:paraId="1420F157" w14:textId="77777777" w:rsidR="00B54FC0" w:rsidRPr="00B54FC0" w:rsidRDefault="00B54FC0" w:rsidP="00B54FC0">
      <w:pPr>
        <w:rPr>
          <w:noProof/>
          <w:lang w:val="en-US"/>
        </w:rPr>
      </w:pPr>
      <w:r w:rsidRPr="00B54FC0">
        <w:rPr>
          <w:noProof/>
          <w:lang w:val="en-US"/>
        </w:rPr>
        <w:t>Corporate Director for Growth, Enterprise &amp; Environment</w:t>
      </w:r>
    </w:p>
    <w:p w14:paraId="4ED7400A" w14:textId="77777777"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32C0AAA2" w14:textId="77777777" w:rsidR="00B54FC0" w:rsidRDefault="00B54FC0" w:rsidP="00B54FC0">
      <w:pPr>
        <w:rPr>
          <w:noProof/>
          <w:lang w:val="en-US"/>
        </w:rPr>
      </w:pPr>
    </w:p>
    <w:p w14:paraId="245ECB04" w14:textId="77777777" w:rsidR="00B54FC0" w:rsidRDefault="00B54FC0" w:rsidP="00B54FC0">
      <w:pPr>
        <w:rPr>
          <w:b/>
          <w:sz w:val="28"/>
        </w:rPr>
      </w:pPr>
      <w:r>
        <w:rPr>
          <w:b/>
          <w:sz w:val="28"/>
        </w:rPr>
        <w:t>Supporting documentation:</w:t>
      </w:r>
    </w:p>
    <w:p w14:paraId="639F1AD6" w14:textId="77777777" w:rsidR="00B54FC0" w:rsidRDefault="00B54FC0" w:rsidP="00B54FC0">
      <w:pPr>
        <w:rPr>
          <w:b/>
          <w:sz w:val="28"/>
        </w:rPr>
      </w:pPr>
    </w:p>
    <w:p w14:paraId="69D58165" w14:textId="77777777" w:rsidR="00B54FC0" w:rsidRDefault="00B54FC0" w:rsidP="00B54FC0">
      <w:pPr>
        <w:rPr>
          <w:noProof/>
          <w:lang w:val="en-US"/>
        </w:rPr>
      </w:pPr>
      <w:r>
        <w:t>There are no supporting documents for this decision.</w:t>
      </w:r>
    </w:p>
    <w:p w14:paraId="3ED1F0FC" w14:textId="77777777" w:rsidR="00B54FC0" w:rsidRDefault="00B54FC0" w:rsidP="00B54FC0"/>
    <w:p w14:paraId="1716BF9A" w14:textId="77777777" w:rsidR="00B54FC0" w:rsidRDefault="00B54FC0" w:rsidP="00B54FC0">
      <w:pPr>
        <w:rPr>
          <w:b/>
          <w:sz w:val="28"/>
        </w:rPr>
      </w:pPr>
      <w:r>
        <w:rPr>
          <w:b/>
          <w:sz w:val="28"/>
        </w:rPr>
        <w:t>How and by when to make representations:</w:t>
      </w:r>
    </w:p>
    <w:p w14:paraId="5EC1386E" w14:textId="77777777" w:rsidR="00B54FC0" w:rsidRDefault="00B54FC0" w:rsidP="00B54FC0">
      <w:pPr>
        <w:rPr>
          <w:b/>
          <w:sz w:val="28"/>
        </w:rPr>
      </w:pPr>
    </w:p>
    <w:p w14:paraId="359ECAB9" w14:textId="77777777" w:rsidR="00B54FC0" w:rsidRDefault="00B54FC0" w:rsidP="00B54FC0">
      <w:r>
        <w:t xml:space="preserve">Representations should be made to </w:t>
      </w:r>
      <w:r>
        <w:rPr>
          <w:lang w:val="en-US"/>
        </w:rPr>
        <w:t xml:space="preserve">Robert Hoof </w:t>
      </w:r>
      <w:r>
        <w:t>before 1 March 2024.</w:t>
      </w:r>
    </w:p>
    <w:p w14:paraId="27D3F13A" w14:textId="77777777" w:rsidR="00B54FC0" w:rsidRDefault="00B54FC0" w:rsidP="00B54FC0">
      <w:pPr>
        <w:rPr>
          <w:noProof/>
          <w:lang w:val="en-US"/>
        </w:rPr>
      </w:pPr>
      <w:r>
        <w:t xml:space="preserve">Tel: </w:t>
      </w:r>
      <w:r w:rsidRPr="00B54FC0">
        <w:rPr>
          <w:noProof/>
          <w:lang w:val="en-US"/>
        </w:rPr>
        <w:t>01642 771132</w:t>
      </w:r>
    </w:p>
    <w:p w14:paraId="08DA05A1" w14:textId="77777777" w:rsidR="00B54FC0" w:rsidRDefault="00B54FC0" w:rsidP="00B54FC0">
      <w:r>
        <w:t xml:space="preserve">Email: </w:t>
      </w:r>
      <w:r w:rsidRPr="00B54FC0">
        <w:t>robert.hoof@redcar-cleveland.gov.uk</w:t>
      </w:r>
    </w:p>
    <w:p w14:paraId="2F16B6E0" w14:textId="7ABB0CEA" w:rsidR="00B54FC0" w:rsidRDefault="00B54FC0" w:rsidP="00B54FC0">
      <w:r>
        <w:t>First published in Forward Plan on 2 February 2024</w:t>
      </w:r>
    </w:p>
    <w:p w14:paraId="15726A7F" w14:textId="77777777" w:rsidR="00B54FC0" w:rsidRDefault="00B54FC0" w:rsidP="00B54FC0"/>
    <w:p w14:paraId="616C49AD" w14:textId="77777777" w:rsidR="00B54FC0" w:rsidRDefault="00B54FC0" w:rsidP="00B54FC0"/>
    <w:p w14:paraId="12534CE3" w14:textId="58451966" w:rsidR="00B54FC0" w:rsidRDefault="00B54FC0" w:rsidP="00B54FC0">
      <w:pPr>
        <w:rPr>
          <w:b/>
          <w:sz w:val="28"/>
          <w:szCs w:val="28"/>
        </w:rPr>
      </w:pPr>
      <w:r w:rsidRPr="008254C1">
        <w:rPr>
          <w:b/>
          <w:sz w:val="28"/>
          <w:szCs w:val="28"/>
        </w:rPr>
        <w:t>Following the Making of the decision, the decision form will be published here:</w:t>
      </w:r>
    </w:p>
    <w:p w14:paraId="1B6DEF41" w14:textId="77777777" w:rsidR="003E20BC" w:rsidRDefault="003E20BC" w:rsidP="00B54FC0">
      <w:pPr>
        <w:rPr>
          <w:b/>
          <w:sz w:val="28"/>
          <w:szCs w:val="28"/>
        </w:rPr>
      </w:pPr>
    </w:p>
    <w:p w14:paraId="04D28851" w14:textId="10497A3C" w:rsidR="00B54FC0" w:rsidRPr="003E20BC" w:rsidRDefault="003E20BC" w:rsidP="00B54FC0">
      <w:pPr>
        <w:rPr>
          <w:bCs/>
          <w:szCs w:val="24"/>
        </w:rPr>
      </w:pPr>
      <w:r w:rsidRPr="003E20BC">
        <w:rPr>
          <w:bCs/>
          <w:szCs w:val="24"/>
        </w:rPr>
        <w:t>Did not proceed</w:t>
      </w:r>
      <w:r w:rsidR="00B54FC0" w:rsidRPr="003E20BC">
        <w:rPr>
          <w:bCs/>
          <w:szCs w:val="24"/>
        </w:rPr>
        <w:br w:type="page"/>
      </w:r>
    </w:p>
    <w:bookmarkEnd w:id="32"/>
    <w:p w14:paraId="7451ABBF" w14:textId="45516A10" w:rsidR="007A1681" w:rsidRDefault="007A1681" w:rsidP="007A1681">
      <w:pPr>
        <w:rPr>
          <w:b/>
          <w:sz w:val="28"/>
        </w:rPr>
      </w:pPr>
      <w:r>
        <w:rPr>
          <w:b/>
          <w:sz w:val="28"/>
        </w:rPr>
        <w:t xml:space="preserve">DECISION: GDD0045 </w:t>
      </w:r>
      <w:r w:rsidRPr="007A1681">
        <w:rPr>
          <w:b/>
          <w:sz w:val="28"/>
          <w:lang w:val="en-US"/>
        </w:rPr>
        <w:t>Purchase of vehicles as part of the fleet replacement programme</w:t>
      </w:r>
      <w:r>
        <w:rPr>
          <w:b/>
          <w:sz w:val="28"/>
          <w:lang w:val="en-US"/>
        </w:rPr>
        <w:t>.</w:t>
      </w:r>
    </w:p>
    <w:p w14:paraId="7C36B3A5" w14:textId="77777777" w:rsidR="007A1681" w:rsidRDefault="007A1681" w:rsidP="007A1681">
      <w:pPr>
        <w:rPr>
          <w:b/>
          <w:sz w:val="28"/>
        </w:rPr>
      </w:pPr>
    </w:p>
    <w:p w14:paraId="5996CB7C" w14:textId="77777777" w:rsidR="007A1681" w:rsidRDefault="007A1681" w:rsidP="007A1681">
      <w:pPr>
        <w:rPr>
          <w:b/>
          <w:sz w:val="28"/>
        </w:rPr>
      </w:pPr>
      <w:r>
        <w:rPr>
          <w:b/>
          <w:sz w:val="28"/>
        </w:rPr>
        <w:t xml:space="preserve">Nature of the decision: </w:t>
      </w:r>
    </w:p>
    <w:p w14:paraId="09092858" w14:textId="77777777" w:rsidR="007A1681" w:rsidRDefault="007A1681" w:rsidP="007A1681">
      <w:pPr>
        <w:rPr>
          <w:b/>
          <w:sz w:val="28"/>
        </w:rPr>
      </w:pPr>
    </w:p>
    <w:p w14:paraId="51D3A1B0" w14:textId="77777777" w:rsidR="007A1681" w:rsidRPr="007A1681" w:rsidRDefault="007A1681" w:rsidP="007A1681">
      <w:pPr>
        <w:rPr>
          <w:noProof/>
          <w:lang w:val="en-US"/>
        </w:rPr>
      </w:pPr>
      <w:r w:rsidRPr="007A1681">
        <w:rPr>
          <w:noProof/>
          <w:lang w:val="en-US"/>
        </w:rPr>
        <w:t xml:space="preserve">The Council operates a large vehicle fleet which is refreshed on a rolling annual basis according to a structured replacement programme funded by capital. </w:t>
      </w:r>
    </w:p>
    <w:p w14:paraId="3EEED100" w14:textId="77777777" w:rsidR="007A1681" w:rsidRPr="007A1681" w:rsidRDefault="007A1681" w:rsidP="007A1681">
      <w:pPr>
        <w:rPr>
          <w:noProof/>
          <w:lang w:val="en-US"/>
        </w:rPr>
      </w:pPr>
      <w:r w:rsidRPr="007A1681">
        <w:rPr>
          <w:noProof/>
          <w:lang w:val="en-US"/>
        </w:rPr>
        <w:t xml:space="preserve">The capital funding is in place across a rolling five year period and may be adjusted according to need across that time. </w:t>
      </w:r>
    </w:p>
    <w:p w14:paraId="6AD4D4B3" w14:textId="77777777" w:rsidR="007A1681" w:rsidRPr="007A1681" w:rsidRDefault="007A1681" w:rsidP="007A1681">
      <w:pPr>
        <w:rPr>
          <w:noProof/>
          <w:lang w:val="en-US"/>
        </w:rPr>
      </w:pPr>
      <w:r w:rsidRPr="007A1681">
        <w:rPr>
          <w:noProof/>
          <w:lang w:val="en-US"/>
        </w:rPr>
        <w:t>For 2024/25 it is currently forecast that up to £3,4M will be required for the purchase of up to 45 vehicles of varying types. However, this may fluctuate in-year according to market prices, changes in procurement strategy (e.g: bringing forward group purchases to obtain a better unit cost) and up to date information about the status of the existing fleet.</w:t>
      </w:r>
    </w:p>
    <w:p w14:paraId="01F0BFDB" w14:textId="77777777" w:rsidR="007A1681" w:rsidRPr="007A1681" w:rsidRDefault="007A1681" w:rsidP="007A1681">
      <w:pPr>
        <w:rPr>
          <w:noProof/>
          <w:lang w:val="en-US"/>
        </w:rPr>
      </w:pPr>
      <w:r w:rsidRPr="007A1681">
        <w:rPr>
          <w:noProof/>
          <w:lang w:val="en-US"/>
        </w:rPr>
        <w:t>Over the course of the 2024/25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2DDCE264" w14:textId="0DE5D040" w:rsidR="007A1681" w:rsidRDefault="007A1681" w:rsidP="007A1681">
      <w:pPr>
        <w:rPr>
          <w:noProof/>
          <w:lang w:val="en-US"/>
        </w:rPr>
      </w:pPr>
      <w:r w:rsidRPr="007A1681">
        <w:rPr>
          <w:noProof/>
          <w:lang w:val="en-US"/>
        </w:rPr>
        <w:t xml:space="preserve">Each individual award will be justified and will align with the Councils own procurement rules.   </w:t>
      </w:r>
    </w:p>
    <w:p w14:paraId="0796A838" w14:textId="77777777" w:rsidR="007A1681" w:rsidRDefault="007A1681" w:rsidP="007A1681">
      <w:pPr>
        <w:rPr>
          <w:noProof/>
          <w:lang w:val="en-US"/>
        </w:rPr>
      </w:pPr>
    </w:p>
    <w:p w14:paraId="313E4A08" w14:textId="77777777" w:rsidR="007A1681" w:rsidRDefault="007A1681" w:rsidP="007A1681">
      <w:pPr>
        <w:rPr>
          <w:b/>
          <w:sz w:val="28"/>
        </w:rPr>
      </w:pPr>
      <w:r>
        <w:rPr>
          <w:b/>
          <w:sz w:val="28"/>
        </w:rPr>
        <w:t>Who will make the decision?</w:t>
      </w:r>
    </w:p>
    <w:p w14:paraId="3DAAD8DE" w14:textId="77777777" w:rsidR="007A1681" w:rsidRDefault="007A1681" w:rsidP="007A1681">
      <w:pPr>
        <w:rPr>
          <w:b/>
          <w:sz w:val="28"/>
        </w:rPr>
      </w:pPr>
    </w:p>
    <w:p w14:paraId="5E4E8CD2" w14:textId="760EF67B" w:rsidR="007A1681" w:rsidRDefault="007A1681" w:rsidP="007A1681">
      <w:r>
        <w:t>Councillor Quartermain, Cabinet Member for Transport</w:t>
      </w:r>
      <w:r w:rsidR="008F4FD2">
        <w:t xml:space="preserve"> and Highways</w:t>
      </w:r>
    </w:p>
    <w:p w14:paraId="067D3BC5" w14:textId="77777777" w:rsidR="007A1681" w:rsidRDefault="007A1681" w:rsidP="007A1681"/>
    <w:p w14:paraId="0D6AA220" w14:textId="77777777" w:rsidR="007A1681" w:rsidRDefault="007A1681" w:rsidP="007A1681">
      <w:pPr>
        <w:rPr>
          <w:b/>
          <w:sz w:val="28"/>
        </w:rPr>
      </w:pPr>
      <w:r>
        <w:rPr>
          <w:b/>
          <w:sz w:val="28"/>
        </w:rPr>
        <w:t>When is the decision to be taken?</w:t>
      </w:r>
    </w:p>
    <w:p w14:paraId="4EDA69E2" w14:textId="77777777" w:rsidR="007A1681" w:rsidRDefault="007A1681" w:rsidP="007A1681">
      <w:pPr>
        <w:rPr>
          <w:b/>
          <w:sz w:val="28"/>
        </w:rPr>
      </w:pPr>
    </w:p>
    <w:p w14:paraId="2C1CEF26" w14:textId="77777777" w:rsidR="007A1681" w:rsidRDefault="007A1681" w:rsidP="007A1681">
      <w:r>
        <w:t>March 2024</w:t>
      </w:r>
    </w:p>
    <w:p w14:paraId="6D0F5BCB" w14:textId="77777777" w:rsidR="007A1681" w:rsidRDefault="007A1681" w:rsidP="007A1681"/>
    <w:p w14:paraId="01417688" w14:textId="77777777" w:rsidR="007A1681" w:rsidRDefault="007A1681" w:rsidP="007A1681">
      <w:pPr>
        <w:rPr>
          <w:b/>
          <w:sz w:val="28"/>
        </w:rPr>
      </w:pPr>
      <w:r>
        <w:rPr>
          <w:b/>
          <w:sz w:val="28"/>
        </w:rPr>
        <w:t>Who will be consulted and how?</w:t>
      </w:r>
    </w:p>
    <w:p w14:paraId="476CF594" w14:textId="77777777" w:rsidR="007A1681" w:rsidRDefault="007A1681" w:rsidP="007A1681">
      <w:pPr>
        <w:rPr>
          <w:b/>
          <w:sz w:val="28"/>
        </w:rPr>
      </w:pPr>
    </w:p>
    <w:p w14:paraId="3A16151F" w14:textId="0449BB32" w:rsidR="007A1681" w:rsidRPr="00B54FC0" w:rsidRDefault="007A1681" w:rsidP="007A1681">
      <w:pPr>
        <w:rPr>
          <w:noProof/>
          <w:lang w:val="en-US"/>
        </w:rPr>
      </w:pPr>
      <w:r w:rsidRPr="00B54FC0">
        <w:rPr>
          <w:noProof/>
          <w:lang w:val="en-US"/>
        </w:rPr>
        <w:t xml:space="preserve">Cabinet Member for </w:t>
      </w:r>
      <w:r>
        <w:rPr>
          <w:noProof/>
          <w:lang w:val="en-US"/>
        </w:rPr>
        <w:t>Transport &amp; Highways</w:t>
      </w:r>
    </w:p>
    <w:p w14:paraId="7C3509D8" w14:textId="77777777" w:rsidR="007A1681" w:rsidRPr="00B54FC0" w:rsidRDefault="007A1681" w:rsidP="007A1681">
      <w:pPr>
        <w:rPr>
          <w:noProof/>
          <w:lang w:val="en-US"/>
        </w:rPr>
      </w:pPr>
      <w:r w:rsidRPr="00B54FC0">
        <w:rPr>
          <w:noProof/>
          <w:lang w:val="en-US"/>
        </w:rPr>
        <w:t>Chief Finance Officer</w:t>
      </w:r>
    </w:p>
    <w:p w14:paraId="19C79D88" w14:textId="77777777" w:rsidR="007A1681" w:rsidRPr="00B54FC0" w:rsidRDefault="007A1681" w:rsidP="007A1681">
      <w:pPr>
        <w:rPr>
          <w:noProof/>
          <w:lang w:val="en-US"/>
        </w:rPr>
      </w:pPr>
      <w:r w:rsidRPr="00B54FC0">
        <w:rPr>
          <w:noProof/>
          <w:lang w:val="en-US"/>
        </w:rPr>
        <w:t>Chief Legal Officer</w:t>
      </w:r>
    </w:p>
    <w:p w14:paraId="19F319D7" w14:textId="77777777" w:rsidR="007A1681" w:rsidRPr="00B54FC0" w:rsidRDefault="007A1681" w:rsidP="007A1681">
      <w:pPr>
        <w:rPr>
          <w:noProof/>
          <w:lang w:val="en-US"/>
        </w:rPr>
      </w:pPr>
      <w:r w:rsidRPr="00B54FC0">
        <w:rPr>
          <w:noProof/>
          <w:lang w:val="en-US"/>
        </w:rPr>
        <w:t>Corporate Director for Growth, Enterprise &amp; Environment</w:t>
      </w:r>
    </w:p>
    <w:p w14:paraId="1E32FFC2" w14:textId="77777777" w:rsidR="007A1681" w:rsidRDefault="007A1681" w:rsidP="007A1681">
      <w:pPr>
        <w:rPr>
          <w:noProof/>
          <w:lang w:val="en-US"/>
        </w:rPr>
      </w:pPr>
      <w:r w:rsidRPr="00B54FC0">
        <w:rPr>
          <w:noProof/>
          <w:lang w:val="en-US"/>
        </w:rPr>
        <w:t>All of the above will be consulted via approval of the delegated decision</w:t>
      </w:r>
      <w:r>
        <w:rPr>
          <w:noProof/>
          <w:lang w:val="en-US"/>
        </w:rPr>
        <w:t xml:space="preserve"> </w:t>
      </w:r>
    </w:p>
    <w:p w14:paraId="258A873A" w14:textId="77777777" w:rsidR="007A1681" w:rsidRDefault="007A1681" w:rsidP="007A1681">
      <w:pPr>
        <w:rPr>
          <w:noProof/>
          <w:lang w:val="en-US"/>
        </w:rPr>
      </w:pPr>
    </w:p>
    <w:p w14:paraId="4E727610" w14:textId="77777777" w:rsidR="007A1681" w:rsidRDefault="007A1681" w:rsidP="007A1681">
      <w:pPr>
        <w:rPr>
          <w:b/>
          <w:sz w:val="28"/>
        </w:rPr>
      </w:pPr>
      <w:r>
        <w:rPr>
          <w:b/>
          <w:sz w:val="28"/>
        </w:rPr>
        <w:t>Supporting documentation:</w:t>
      </w:r>
    </w:p>
    <w:p w14:paraId="18283448" w14:textId="77777777" w:rsidR="007A1681" w:rsidRDefault="007A1681" w:rsidP="007A1681">
      <w:pPr>
        <w:rPr>
          <w:b/>
          <w:sz w:val="28"/>
        </w:rPr>
      </w:pPr>
    </w:p>
    <w:p w14:paraId="596A7A48" w14:textId="77777777" w:rsidR="007A1681" w:rsidRDefault="007A1681" w:rsidP="007A1681">
      <w:pPr>
        <w:rPr>
          <w:noProof/>
          <w:lang w:val="en-US"/>
        </w:rPr>
      </w:pPr>
      <w:r>
        <w:t>There are no supporting documents for this decision.</w:t>
      </w:r>
    </w:p>
    <w:p w14:paraId="64E20AF9" w14:textId="77777777" w:rsidR="007A1681" w:rsidRDefault="007A1681" w:rsidP="007A1681"/>
    <w:p w14:paraId="4ECBE519" w14:textId="77777777" w:rsidR="007A1681" w:rsidRDefault="007A1681" w:rsidP="007A1681">
      <w:pPr>
        <w:rPr>
          <w:b/>
          <w:sz w:val="28"/>
        </w:rPr>
      </w:pPr>
      <w:r>
        <w:rPr>
          <w:b/>
          <w:sz w:val="28"/>
        </w:rPr>
        <w:t>How and by when to make representations:</w:t>
      </w:r>
    </w:p>
    <w:p w14:paraId="7F20C679" w14:textId="77777777" w:rsidR="007A1681" w:rsidRDefault="007A1681" w:rsidP="007A1681">
      <w:pPr>
        <w:rPr>
          <w:b/>
          <w:sz w:val="28"/>
        </w:rPr>
      </w:pPr>
    </w:p>
    <w:p w14:paraId="276AFA5B" w14:textId="2D0ABA30" w:rsidR="007A1681" w:rsidRDefault="007A1681" w:rsidP="007A1681">
      <w:r>
        <w:t xml:space="preserve">Representations should be made to </w:t>
      </w:r>
      <w:r>
        <w:rPr>
          <w:lang w:val="en-US"/>
        </w:rPr>
        <w:t xml:space="preserve">Gareth Healy </w:t>
      </w:r>
      <w:r>
        <w:t>before 20 March 2024.</w:t>
      </w:r>
    </w:p>
    <w:p w14:paraId="4E134C33" w14:textId="47A16FB5" w:rsidR="007A1681" w:rsidRDefault="007A1681" w:rsidP="007A1681">
      <w:pPr>
        <w:rPr>
          <w:noProof/>
          <w:lang w:val="en-US"/>
        </w:rPr>
      </w:pPr>
      <w:r>
        <w:t xml:space="preserve">Tel: </w:t>
      </w:r>
      <w:r w:rsidRPr="00B54FC0">
        <w:rPr>
          <w:noProof/>
          <w:lang w:val="en-US"/>
        </w:rPr>
        <w:t>01642 771</w:t>
      </w:r>
      <w:r>
        <w:rPr>
          <w:noProof/>
          <w:lang w:val="en-US"/>
        </w:rPr>
        <w:t>592</w:t>
      </w:r>
    </w:p>
    <w:p w14:paraId="555F23E2" w14:textId="124F884E" w:rsidR="007A1681" w:rsidRDefault="007A1681" w:rsidP="007A1681">
      <w:r>
        <w:t xml:space="preserve">Email: </w:t>
      </w:r>
      <w:r>
        <w:rPr>
          <w:noProof/>
          <w:lang w:val="en-US"/>
        </w:rPr>
        <w:t>gareth.healy@redcar-cleveland.gov.uk</w:t>
      </w:r>
    </w:p>
    <w:p w14:paraId="3DF06965" w14:textId="25DCDD1C" w:rsidR="007A1681" w:rsidRDefault="007A1681" w:rsidP="007A1681">
      <w:r>
        <w:t>First published in Forward Plan on 20 February 2024</w:t>
      </w:r>
    </w:p>
    <w:p w14:paraId="4B082ECB" w14:textId="77777777" w:rsidR="007A1681" w:rsidRDefault="007A1681" w:rsidP="007A1681"/>
    <w:p w14:paraId="13F7F931" w14:textId="77777777" w:rsidR="007A1681" w:rsidRDefault="007A1681" w:rsidP="007A1681"/>
    <w:p w14:paraId="2B1F7F4E" w14:textId="1F8DE47F" w:rsidR="007A1681" w:rsidRDefault="007A1681" w:rsidP="007A1681">
      <w:pPr>
        <w:rPr>
          <w:b/>
          <w:sz w:val="28"/>
          <w:szCs w:val="28"/>
        </w:rPr>
      </w:pPr>
      <w:r w:rsidRPr="008254C1">
        <w:rPr>
          <w:b/>
          <w:sz w:val="28"/>
          <w:szCs w:val="28"/>
        </w:rPr>
        <w:t>Following the Making of the decision, the decision form will be published here:</w:t>
      </w:r>
    </w:p>
    <w:p w14:paraId="1D971F16" w14:textId="3C606E2A" w:rsidR="00B323C9" w:rsidRDefault="00807DC6">
      <w:pPr>
        <w:rPr>
          <w:b/>
          <w:snapToGrid w:val="0"/>
          <w:sz w:val="31"/>
        </w:rPr>
      </w:pPr>
      <w:r>
        <w:rPr>
          <w:noProof/>
        </w:rPr>
        <mc:AlternateContent>
          <mc:Choice Requires="wps">
            <w:drawing>
              <wp:anchor distT="0" distB="0" distL="114300" distR="114300" simplePos="0" relativeHeight="251984896" behindDoc="0" locked="0" layoutInCell="1" allowOverlap="1" wp14:anchorId="58D8B76B" wp14:editId="25668746">
                <wp:simplePos x="0" y="0"/>
                <wp:positionH relativeFrom="column">
                  <wp:posOffset>1409700</wp:posOffset>
                </wp:positionH>
                <wp:positionV relativeFrom="paragraph">
                  <wp:posOffset>6350</wp:posOffset>
                </wp:positionV>
                <wp:extent cx="4238625" cy="1143000"/>
                <wp:effectExtent l="0" t="0" r="28575" b="12065"/>
                <wp:wrapNone/>
                <wp:docPr id="2126129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8625" cy="1143000"/>
                        </a:xfrm>
                        <a:prstGeom prst="rect">
                          <a:avLst/>
                        </a:prstGeom>
                        <a:solidFill>
                          <a:sysClr val="window" lastClr="FFFFFF"/>
                        </a:solidFill>
                        <a:ln w="6350">
                          <a:solidFill>
                            <a:prstClr val="black"/>
                          </a:solidFill>
                        </a:ln>
                        <a:effectLst/>
                      </wps:spPr>
                      <wps:txbx>
                        <w:txbxContent>
                          <w:p w14:paraId="1BBACD7D" w14:textId="000A1688" w:rsidR="000C0C42" w:rsidRDefault="000C0C42" w:rsidP="000C0C42">
                            <w:r>
                              <w:object w:dxaOrig="1534" w:dyaOrig="997" w14:anchorId="194E5FCE">
                                <v:shape id="_x0000_i1056" type="#_x0000_t75" style="width:76.7pt;height:49.85pt">
                                  <v:imagedata r:id="rId160" o:title=""/>
                                </v:shape>
                                <o:OLEObject Type="Embed" ProgID="Acrobat.Document.DC" ShapeID="_x0000_i1056" DrawAspect="Icon" ObjectID="_1815298756" r:id="rId161"/>
                              </w:object>
                            </w:r>
                            <w:r w:rsidR="001F5C9B">
                              <w:object w:dxaOrig="1534" w:dyaOrig="997" w14:anchorId="54F555D7">
                                <v:shape id="_x0000_i1057" type="#_x0000_t75" style="width:76.7pt;height:49.85pt">
                                  <v:imagedata r:id="rId162" o:title=""/>
                                </v:shape>
                                <o:OLEObject Type="Embed" ProgID="Acrobat.Document.DC" ShapeID="_x0000_i1057" DrawAspect="Icon" ObjectID="_1815298757" r:id="rId163"/>
                              </w:object>
                            </w:r>
                            <w:r w:rsidR="00BD77E4">
                              <w:object w:dxaOrig="1534" w:dyaOrig="997" w14:anchorId="67E0C071">
                                <v:shape id="_x0000_i1058" type="#_x0000_t75" style="width:76.7pt;height:49.85pt">
                                  <v:imagedata r:id="rId164" o:title=""/>
                                </v:shape>
                                <o:OLEObject Type="Embed" ProgID="Acrobat.Document.DC" ShapeID="_x0000_i1058" DrawAspect="Icon" ObjectID="_1815298758" r:id="rId165"/>
                              </w:object>
                            </w:r>
                            <w:r w:rsidR="00807DC6">
                              <w:object w:dxaOrig="1534" w:dyaOrig="997" w14:anchorId="7E515839">
                                <v:shape id="_x0000_i1059" type="#_x0000_t75" style="width:76.7pt;height:49.85pt">
                                  <v:imagedata r:id="rId166" o:title=""/>
                                </v:shape>
                                <o:OLEObject Type="Embed" ProgID="Acrobat.Document.DC" ShapeID="_x0000_i1059" DrawAspect="Icon" ObjectID="_1815298759" r:id="rId167"/>
                              </w:object>
                            </w:r>
                            <w:r w:rsidR="00DC0BBA">
                              <w:object w:dxaOrig="1534" w:dyaOrig="997" w14:anchorId="1E0F0EC3">
                                <v:shape id="_x0000_i1060" type="#_x0000_t75" style="width:76.7pt;height:49.85pt">
                                  <v:imagedata r:id="rId168" o:title=""/>
                                </v:shape>
                                <o:OLEObject Type="Embed" ProgID="Acrobat.Document.DC" ShapeID="_x0000_i1060" DrawAspect="Icon" ObjectID="_1815298760" r:id="rId16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D8B76B" id="_x0000_s1059" type="#_x0000_t202" style="position:absolute;margin-left:111pt;margin-top:.5pt;width:333.75pt;height:90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" fillcolor="window" strokeweight=".5pt">
                <v:path arrowok="t"/>
                <v:textbox style="mso-fit-shape-to-text:t">
                  <w:txbxContent>
                    <w:p w14:paraId="1BBACD7D" w14:textId="000A1688" w:rsidR="000C0C42" w:rsidRDefault="000C0C42" w:rsidP="000C0C42">
                      <w:r>
                        <w:object w:dxaOrig="1534" w:dyaOrig="997" w14:anchorId="194E5FCE">
                          <v:shape id="_x0000_i1055" type="#_x0000_t75" style="width:76.7pt;height:49.85pt">
                            <v:imagedata r:id="rId170" o:title=""/>
                          </v:shape>
                          <o:OLEObject Type="Embed" ProgID="Acrobat.Document.DC" ShapeID="_x0000_i1055" DrawAspect="Icon" ObjectID="_1812957390" r:id="rId171"/>
                        </w:object>
                      </w:r>
                      <w:r w:rsidR="001F5C9B">
                        <w:object w:dxaOrig="1534" w:dyaOrig="997" w14:anchorId="54F555D7">
                          <v:shape id="_x0000_i1056" type="#_x0000_t75" style="width:76.7pt;height:49.85pt">
                            <v:imagedata r:id="rId172" o:title=""/>
                          </v:shape>
                          <o:OLEObject Type="Embed" ProgID="Acrobat.Document.DC" ShapeID="_x0000_i1056" DrawAspect="Icon" ObjectID="_1812957391" r:id="rId173"/>
                        </w:object>
                      </w:r>
                      <w:r w:rsidR="00BD77E4">
                        <w:object w:dxaOrig="1534" w:dyaOrig="997" w14:anchorId="67E0C071">
                          <v:shape id="_x0000_i1057" type="#_x0000_t75" style="width:76.7pt;height:49.85pt">
                            <v:imagedata r:id="rId174" o:title=""/>
                          </v:shape>
                          <o:OLEObject Type="Embed" ProgID="Acrobat.Document.DC" ShapeID="_x0000_i1057" DrawAspect="Icon" ObjectID="_1812957392" r:id="rId175"/>
                        </w:object>
                      </w:r>
                      <w:r w:rsidR="00807DC6">
                        <w:object w:dxaOrig="1534" w:dyaOrig="997" w14:anchorId="7E515839">
                          <v:shape id="_x0000_i1058" type="#_x0000_t75" style="width:76.7pt;height:49.85pt">
                            <v:imagedata r:id="rId176" o:title=""/>
                          </v:shape>
                          <o:OLEObject Type="Embed" ProgID="Acrobat.Document.DC" ShapeID="_x0000_i1058" DrawAspect="Icon" ObjectID="_1812957393" r:id="rId177"/>
                        </w:object>
                      </w:r>
                      <w:r w:rsidR="00DC0BBA">
                        <w:object w:dxaOrig="1534" w:dyaOrig="997" w14:anchorId="1E0F0EC3">
                          <v:shape id="_x0000_i1083" type="#_x0000_t75" style="width:76.7pt;height:49.85pt">
                            <v:imagedata r:id="rId178" o:title=""/>
                          </v:shape>
                          <o:OLEObject Type="Embed" ProgID="Acrobat.Document.DC" ShapeID="_x0000_i1083" DrawAspect="Icon" ObjectID="_1812957394" r:id="rId179"/>
                        </w:object>
                      </w:r>
                    </w:p>
                  </w:txbxContent>
                </v:textbox>
              </v:shape>
            </w:pict>
          </mc:Fallback>
        </mc:AlternateContent>
      </w:r>
      <w:r>
        <w:rPr>
          <w:noProof/>
        </w:rPr>
        <mc:AlternateContent>
          <mc:Choice Requires="wps">
            <w:drawing>
              <wp:anchor distT="0" distB="0" distL="114300" distR="114300" simplePos="0" relativeHeight="251924480" behindDoc="0" locked="0" layoutInCell="1" allowOverlap="1" wp14:anchorId="72639725" wp14:editId="32480D5F">
                <wp:simplePos x="0" y="0"/>
                <wp:positionH relativeFrom="column">
                  <wp:posOffset>28575</wp:posOffset>
                </wp:positionH>
                <wp:positionV relativeFrom="paragraph">
                  <wp:posOffset>22860</wp:posOffset>
                </wp:positionV>
                <wp:extent cx="1323975" cy="1143000"/>
                <wp:effectExtent l="0" t="0" r="9525" b="0"/>
                <wp:wrapNone/>
                <wp:docPr id="21149756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FDA1108" w14:textId="160F0702" w:rsidR="007A1681" w:rsidRDefault="007F0F79" w:rsidP="007F0F79">
                            <w:r>
                              <w:object w:dxaOrig="1534" w:dyaOrig="997" w14:anchorId="336FE11A">
                                <v:shape id="_x0000_i1061" type="#_x0000_t75" style="width:76.7pt;height:49.85pt">
                                  <v:imagedata r:id="rId180" o:title=""/>
                                </v:shape>
                                <o:OLEObject Type="Embed" ProgID="Acrobat.Document.DC" ShapeID="_x0000_i1061" DrawAspect="Icon" ObjectID="_1815298761" r:id="rId18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639725" id="_x0000_s1060" type="#_x0000_t202" style="position:absolute;margin-left:2.25pt;margin-top:1.8pt;width:104.25pt;height:90pt;z-index:25192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mOO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" fillcolor="window" strokeweight=".5pt">
                <v:path arrowok="t"/>
                <v:textbox style="mso-fit-shape-to-text:t">
                  <w:txbxContent>
                    <w:p w14:paraId="5FDA1108" w14:textId="160F0702" w:rsidR="007A1681" w:rsidRDefault="007F0F79" w:rsidP="007F0F79">
                      <w:r>
                        <w:object w:dxaOrig="1534" w:dyaOrig="997" w14:anchorId="336FE11A">
                          <v:shape id="_x0000_i1059" type="#_x0000_t75" style="width:76.7pt;height:49.85pt">
                            <v:imagedata r:id="rId182" o:title=""/>
                          </v:shape>
                          <o:OLEObject Type="Embed" ProgID="Acrobat.Document.DC" ShapeID="_x0000_i1059" DrawAspect="Icon" ObjectID="_1812957395" r:id="rId183"/>
                        </w:object>
                      </w:r>
                    </w:p>
                  </w:txbxContent>
                </v:textbox>
              </v:shape>
            </w:pict>
          </mc:Fallback>
        </mc:AlternateContent>
      </w:r>
      <w:r w:rsidR="00B323C9">
        <w:rPr>
          <w:b/>
          <w:snapToGrid w:val="0"/>
          <w:sz w:val="31"/>
        </w:rPr>
        <w:br w:type="page"/>
      </w:r>
    </w:p>
    <w:p w14:paraId="63294823" w14:textId="48B9A7A5" w:rsidR="008F4FD2" w:rsidRDefault="008F4FD2" w:rsidP="008F4FD2">
      <w:pPr>
        <w:rPr>
          <w:b/>
          <w:sz w:val="28"/>
          <w:lang w:val="en-US"/>
        </w:rPr>
      </w:pPr>
      <w:r>
        <w:rPr>
          <w:b/>
          <w:sz w:val="28"/>
        </w:rPr>
        <w:t xml:space="preserve">DECISION: GDD0046 </w:t>
      </w:r>
      <w:r w:rsidRPr="008F4FD2">
        <w:rPr>
          <w:b/>
          <w:sz w:val="28"/>
          <w:lang w:val="en-US"/>
        </w:rPr>
        <w:t>TVRCBC Processing &amp; Recycling of Kerbside Collected Household Waste</w:t>
      </w:r>
    </w:p>
    <w:p w14:paraId="746C9B0B" w14:textId="77777777" w:rsidR="008F4FD2" w:rsidRDefault="008F4FD2" w:rsidP="008F4FD2">
      <w:pPr>
        <w:rPr>
          <w:b/>
          <w:sz w:val="28"/>
        </w:rPr>
      </w:pPr>
    </w:p>
    <w:p w14:paraId="41C1542F" w14:textId="77777777" w:rsidR="008F4FD2" w:rsidRDefault="008F4FD2" w:rsidP="008F4FD2">
      <w:pPr>
        <w:rPr>
          <w:b/>
          <w:sz w:val="28"/>
        </w:rPr>
      </w:pPr>
      <w:r>
        <w:rPr>
          <w:b/>
          <w:sz w:val="28"/>
        </w:rPr>
        <w:t xml:space="preserve">Nature of the decision: </w:t>
      </w:r>
    </w:p>
    <w:p w14:paraId="30C77760" w14:textId="77777777" w:rsidR="008F4FD2" w:rsidRDefault="008F4FD2" w:rsidP="008F4FD2">
      <w:pPr>
        <w:rPr>
          <w:b/>
          <w:sz w:val="28"/>
        </w:rPr>
      </w:pPr>
    </w:p>
    <w:p w14:paraId="5686837F" w14:textId="38A80631" w:rsidR="008F4FD2" w:rsidRDefault="008F4FD2" w:rsidP="008F4FD2">
      <w:pPr>
        <w:rPr>
          <w:noProof/>
          <w:lang w:val="en-US"/>
        </w:rPr>
      </w:pPr>
      <w:r w:rsidRPr="008F4FD2">
        <w:rPr>
          <w:noProof/>
          <w:lang w:val="en-US"/>
        </w:rPr>
        <w:t>We are seeking approval to extend the current contract with Cumbria Waste Management by 12 month period - 1st April 2025 to 31st March 2026 (First Extension Period) as per the contract</w:t>
      </w:r>
    </w:p>
    <w:p w14:paraId="7EA0DC6A" w14:textId="77777777" w:rsidR="008F4FD2" w:rsidRDefault="008F4FD2" w:rsidP="008F4FD2">
      <w:pPr>
        <w:rPr>
          <w:noProof/>
          <w:lang w:val="en-US"/>
        </w:rPr>
      </w:pPr>
    </w:p>
    <w:p w14:paraId="016F8F75" w14:textId="77777777" w:rsidR="008F4FD2" w:rsidRDefault="008F4FD2" w:rsidP="008F4FD2">
      <w:pPr>
        <w:rPr>
          <w:b/>
          <w:sz w:val="28"/>
        </w:rPr>
      </w:pPr>
      <w:r>
        <w:rPr>
          <w:b/>
          <w:sz w:val="28"/>
        </w:rPr>
        <w:t>Who will make the decision?</w:t>
      </w:r>
    </w:p>
    <w:p w14:paraId="2FDF39B2" w14:textId="77777777" w:rsidR="008F4FD2" w:rsidRDefault="008F4FD2" w:rsidP="008F4FD2">
      <w:pPr>
        <w:rPr>
          <w:b/>
          <w:sz w:val="28"/>
        </w:rPr>
      </w:pPr>
    </w:p>
    <w:p w14:paraId="21B5325D" w14:textId="3712B8BB" w:rsidR="008F4FD2" w:rsidRDefault="008F4FD2" w:rsidP="008F4FD2">
      <w:r>
        <w:t>Councillor Brook, Cabinet Member for Neighbourhoods</w:t>
      </w:r>
    </w:p>
    <w:p w14:paraId="3F59F0D1" w14:textId="77777777" w:rsidR="008F4FD2" w:rsidRDefault="008F4FD2" w:rsidP="008F4FD2"/>
    <w:p w14:paraId="787847A5" w14:textId="77777777" w:rsidR="008F4FD2" w:rsidRDefault="008F4FD2" w:rsidP="008F4FD2">
      <w:pPr>
        <w:rPr>
          <w:b/>
          <w:sz w:val="28"/>
        </w:rPr>
      </w:pPr>
      <w:r>
        <w:rPr>
          <w:b/>
          <w:sz w:val="28"/>
        </w:rPr>
        <w:t>When is the decision to be taken?</w:t>
      </w:r>
    </w:p>
    <w:p w14:paraId="396172A3" w14:textId="77777777" w:rsidR="008F4FD2" w:rsidRDefault="008F4FD2" w:rsidP="008F4FD2">
      <w:pPr>
        <w:rPr>
          <w:b/>
          <w:sz w:val="28"/>
        </w:rPr>
      </w:pPr>
    </w:p>
    <w:p w14:paraId="6A77AE0E" w14:textId="21DA5136" w:rsidR="008F4FD2" w:rsidRDefault="008F4FD2" w:rsidP="008F4FD2">
      <w:r>
        <w:t>April 2024</w:t>
      </w:r>
    </w:p>
    <w:p w14:paraId="0C5D3CEF" w14:textId="77777777" w:rsidR="008F4FD2" w:rsidRDefault="008F4FD2" w:rsidP="008F4FD2"/>
    <w:p w14:paraId="6FF75B3D" w14:textId="77777777" w:rsidR="008F4FD2" w:rsidRDefault="008F4FD2" w:rsidP="008F4FD2">
      <w:pPr>
        <w:rPr>
          <w:b/>
          <w:sz w:val="28"/>
        </w:rPr>
      </w:pPr>
      <w:r>
        <w:rPr>
          <w:b/>
          <w:sz w:val="28"/>
        </w:rPr>
        <w:t>Who will be consulted and how?</w:t>
      </w:r>
    </w:p>
    <w:p w14:paraId="7F7418C2" w14:textId="77777777" w:rsidR="008F4FD2" w:rsidRDefault="008F4FD2" w:rsidP="008F4FD2">
      <w:pPr>
        <w:rPr>
          <w:b/>
          <w:sz w:val="28"/>
        </w:rPr>
      </w:pPr>
    </w:p>
    <w:p w14:paraId="23E6D65F" w14:textId="223E1588" w:rsidR="008F4FD2" w:rsidRPr="00B54FC0" w:rsidRDefault="008F4FD2" w:rsidP="008F4FD2">
      <w:pPr>
        <w:rPr>
          <w:noProof/>
          <w:lang w:val="en-US"/>
        </w:rPr>
      </w:pPr>
      <w:r w:rsidRPr="00B54FC0">
        <w:rPr>
          <w:noProof/>
          <w:lang w:val="en-US"/>
        </w:rPr>
        <w:t xml:space="preserve">Cabinet Member for </w:t>
      </w:r>
      <w:r>
        <w:rPr>
          <w:noProof/>
          <w:lang w:val="en-US"/>
        </w:rPr>
        <w:t>Neighbourhoods</w:t>
      </w:r>
    </w:p>
    <w:p w14:paraId="69BAB2C8" w14:textId="77777777" w:rsidR="008F4FD2" w:rsidRPr="00B54FC0" w:rsidRDefault="008F4FD2" w:rsidP="008F4FD2">
      <w:pPr>
        <w:rPr>
          <w:noProof/>
          <w:lang w:val="en-US"/>
        </w:rPr>
      </w:pPr>
      <w:r w:rsidRPr="00B54FC0">
        <w:rPr>
          <w:noProof/>
          <w:lang w:val="en-US"/>
        </w:rPr>
        <w:t>Chief Finance Officer</w:t>
      </w:r>
    </w:p>
    <w:p w14:paraId="3A698C4E" w14:textId="77777777" w:rsidR="008F4FD2" w:rsidRPr="00B54FC0" w:rsidRDefault="008F4FD2" w:rsidP="008F4FD2">
      <w:pPr>
        <w:rPr>
          <w:noProof/>
          <w:lang w:val="en-US"/>
        </w:rPr>
      </w:pPr>
      <w:r w:rsidRPr="00B54FC0">
        <w:rPr>
          <w:noProof/>
          <w:lang w:val="en-US"/>
        </w:rPr>
        <w:t>Chief Legal Officer</w:t>
      </w:r>
    </w:p>
    <w:p w14:paraId="7E386A84" w14:textId="77777777" w:rsidR="008F4FD2" w:rsidRPr="00B54FC0" w:rsidRDefault="008F4FD2" w:rsidP="008F4FD2">
      <w:pPr>
        <w:rPr>
          <w:noProof/>
          <w:lang w:val="en-US"/>
        </w:rPr>
      </w:pPr>
      <w:r w:rsidRPr="00B54FC0">
        <w:rPr>
          <w:noProof/>
          <w:lang w:val="en-US"/>
        </w:rPr>
        <w:t>Corporate Director for Growth, Enterprise &amp; Environment</w:t>
      </w:r>
    </w:p>
    <w:p w14:paraId="555B5685" w14:textId="77777777" w:rsidR="008F4FD2" w:rsidRDefault="008F4FD2" w:rsidP="008F4FD2">
      <w:pPr>
        <w:rPr>
          <w:noProof/>
          <w:lang w:val="en-US"/>
        </w:rPr>
      </w:pPr>
      <w:r w:rsidRPr="00B54FC0">
        <w:rPr>
          <w:noProof/>
          <w:lang w:val="en-US"/>
        </w:rPr>
        <w:t>All of the above will be consulted via approval of the delegated decision</w:t>
      </w:r>
      <w:r>
        <w:rPr>
          <w:noProof/>
          <w:lang w:val="en-US"/>
        </w:rPr>
        <w:t xml:space="preserve"> </w:t>
      </w:r>
    </w:p>
    <w:p w14:paraId="2C12FCDE" w14:textId="77777777" w:rsidR="008F4FD2" w:rsidRDefault="008F4FD2" w:rsidP="008F4FD2">
      <w:pPr>
        <w:rPr>
          <w:noProof/>
          <w:lang w:val="en-US"/>
        </w:rPr>
      </w:pPr>
    </w:p>
    <w:p w14:paraId="6F7B8E3D" w14:textId="77777777" w:rsidR="008F4FD2" w:rsidRDefault="008F4FD2" w:rsidP="008F4FD2">
      <w:pPr>
        <w:rPr>
          <w:b/>
          <w:sz w:val="28"/>
        </w:rPr>
      </w:pPr>
      <w:r>
        <w:rPr>
          <w:b/>
          <w:sz w:val="28"/>
        </w:rPr>
        <w:t>Supporting documentation:</w:t>
      </w:r>
    </w:p>
    <w:p w14:paraId="720C9FD6" w14:textId="77777777" w:rsidR="008F4FD2" w:rsidRDefault="008F4FD2" w:rsidP="008F4FD2">
      <w:pPr>
        <w:rPr>
          <w:b/>
          <w:sz w:val="28"/>
        </w:rPr>
      </w:pPr>
    </w:p>
    <w:p w14:paraId="695CC150" w14:textId="77777777" w:rsidR="008F4FD2" w:rsidRDefault="008F4FD2" w:rsidP="008F4FD2">
      <w:pPr>
        <w:rPr>
          <w:noProof/>
          <w:lang w:val="en-US"/>
        </w:rPr>
      </w:pPr>
      <w:r>
        <w:t>There are no supporting documents for this decision.</w:t>
      </w:r>
    </w:p>
    <w:p w14:paraId="2670FB8C" w14:textId="77777777" w:rsidR="008F4FD2" w:rsidRDefault="008F4FD2" w:rsidP="008F4FD2"/>
    <w:p w14:paraId="576EE966" w14:textId="77777777" w:rsidR="008F4FD2" w:rsidRDefault="008F4FD2" w:rsidP="008F4FD2">
      <w:pPr>
        <w:rPr>
          <w:b/>
          <w:sz w:val="28"/>
        </w:rPr>
      </w:pPr>
      <w:r>
        <w:rPr>
          <w:b/>
          <w:sz w:val="28"/>
        </w:rPr>
        <w:t>How and by when to make representations:</w:t>
      </w:r>
    </w:p>
    <w:p w14:paraId="54FCC917" w14:textId="77777777" w:rsidR="008F4FD2" w:rsidRDefault="008F4FD2" w:rsidP="008F4FD2">
      <w:pPr>
        <w:rPr>
          <w:b/>
          <w:sz w:val="28"/>
        </w:rPr>
      </w:pPr>
    </w:p>
    <w:p w14:paraId="00BB6BCC" w14:textId="5B9071EB" w:rsidR="008F4FD2" w:rsidRDefault="008F4FD2" w:rsidP="008F4FD2">
      <w:r>
        <w:t xml:space="preserve">Representations should be made to Philip Shaw before </w:t>
      </w:r>
      <w:r w:rsidR="00CD573F">
        <w:t>28</w:t>
      </w:r>
      <w:r>
        <w:t xml:space="preserve"> March 2024.</w:t>
      </w:r>
    </w:p>
    <w:p w14:paraId="31232EED" w14:textId="5F796FEA" w:rsidR="008F4FD2" w:rsidRDefault="008F4FD2" w:rsidP="008F4FD2">
      <w:pPr>
        <w:rPr>
          <w:noProof/>
          <w:lang w:val="en-US"/>
        </w:rPr>
      </w:pPr>
      <w:r>
        <w:t xml:space="preserve">Tel: </w:t>
      </w:r>
      <w:r>
        <w:rPr>
          <w:noProof/>
          <w:lang w:val="en-US"/>
        </w:rPr>
        <w:t>07970 420158</w:t>
      </w:r>
    </w:p>
    <w:p w14:paraId="2DCC0E52" w14:textId="7DD04541" w:rsidR="008F4FD2" w:rsidRDefault="008F4FD2" w:rsidP="008F4FD2">
      <w:r>
        <w:t xml:space="preserve">Email: </w:t>
      </w:r>
      <w:r>
        <w:rPr>
          <w:noProof/>
          <w:lang w:val="en-US"/>
        </w:rPr>
        <w:t>philip.shaw@redcar-cleveland.gov.uk</w:t>
      </w:r>
    </w:p>
    <w:p w14:paraId="084E2510" w14:textId="0D1A8481" w:rsidR="008F4FD2" w:rsidRDefault="008F4FD2" w:rsidP="008F4FD2">
      <w:r>
        <w:t>First published in Forward Plan on 29 February 2024</w:t>
      </w:r>
    </w:p>
    <w:p w14:paraId="38F09AA9" w14:textId="77777777" w:rsidR="008F4FD2" w:rsidRDefault="008F4FD2" w:rsidP="008F4FD2"/>
    <w:p w14:paraId="016A1E4D" w14:textId="77777777" w:rsidR="008F4FD2" w:rsidRDefault="008F4FD2" w:rsidP="008F4FD2"/>
    <w:p w14:paraId="5F19241F" w14:textId="77777777" w:rsidR="008F4FD2" w:rsidRDefault="008F4FD2" w:rsidP="008F4FD2">
      <w:pPr>
        <w:rPr>
          <w:b/>
          <w:sz w:val="28"/>
          <w:szCs w:val="28"/>
        </w:rPr>
      </w:pPr>
      <w:r>
        <w:rPr>
          <w:noProof/>
        </w:rPr>
        <mc:AlternateContent>
          <mc:Choice Requires="wps">
            <w:drawing>
              <wp:anchor distT="0" distB="0" distL="114300" distR="114300" simplePos="0" relativeHeight="251932672" behindDoc="0" locked="0" layoutInCell="1" allowOverlap="1" wp14:anchorId="108C62E3" wp14:editId="74BA602D">
                <wp:simplePos x="0" y="0"/>
                <wp:positionH relativeFrom="column">
                  <wp:posOffset>2171700</wp:posOffset>
                </wp:positionH>
                <wp:positionV relativeFrom="paragraph">
                  <wp:posOffset>346075</wp:posOffset>
                </wp:positionV>
                <wp:extent cx="1323975" cy="1143000"/>
                <wp:effectExtent l="0" t="0" r="9525" b="0"/>
                <wp:wrapNone/>
                <wp:docPr id="13176772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8DF9ACB" w14:textId="6B6D6DD6" w:rsidR="008F4FD2" w:rsidRDefault="00EE7C0D" w:rsidP="00496B39">
                            <w:r>
                              <w:object w:dxaOrig="1376" w:dyaOrig="893" w14:anchorId="7AAAD069">
                                <v:shape id="_x0000_i1062" type="#_x0000_t75" style="width:75.4pt;height:49.15pt">
                                  <v:imagedata r:id="rId184" o:title=""/>
                                </v:shape>
                                <o:OLEObject Type="Embed" ProgID="Acrobat.Document.DC" ShapeID="_x0000_i1062" DrawAspect="Icon" ObjectID="_1815298762" r:id="rId18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8C62E3" id="_x0000_s1061" type="#_x0000_t202" style="position:absolute;margin-left:171pt;margin-top:27.25pt;width:104.25pt;height:90pt;z-index:25193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4QS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ug0A4WoD5QGJtnDUoDN8&#10;KTHaChN+ZhZFhxTiIPknXCoFmCL0O0pqsL/+dh/8UQtopaRFERdU45QhCz80auQuG4+D5uNhPLkd&#10;4sFeWzbXFr1rFoBMZjiwhsdt8PfqtK0sNK84bfMQE01Mc4xcUH/aLvxxsHBauZjPoxOq3DC/0mvD&#10;T+oKHL90r8yavuke9fIIJ7Gz/F3vj76x4Wa+87CUURgXTnuZ4oTEZvfTHEbw+hy9Lt+c2W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YhuEElYCAAC7BAAADgAAAAAAAAAAAAAAAAAuAgAAZHJzL2Uyb0RvYy54bWxQSwEC&#10;LQAUAAYACAAAACEAaFVQO94AAAAKAQAADwAAAAAAAAAAAAAAAACwBAAAZHJzL2Rvd25yZXYueG1s&#10;UEsFBgAAAAAEAAQA8wAAALsFAAAAAA==&#10;" fillcolor="window" strokeweight=".5pt">
                <v:path arrowok="t"/>
                <v:textbox style="mso-fit-shape-to-text:t">
                  <w:txbxContent>
                    <w:p w14:paraId="28DF9ACB" w14:textId="6B6D6DD6" w:rsidR="008F4FD2" w:rsidRDefault="00EE7C0D" w:rsidP="00496B39">
                      <w:r>
                        <w:object w:dxaOrig="1376" w:dyaOrig="893" w14:anchorId="7AAAD069">
                          <v:shape id="_x0000_i1060" type="#_x0000_t75" style="width:75.4pt;height:49.15pt">
                            <v:imagedata r:id="rId186" o:title=""/>
                          </v:shape>
                          <o:OLEObject Type="Embed" ProgID="Acrobat.Document.DC" ShapeID="_x0000_i1060" DrawAspect="Icon" ObjectID="_1812957396" r:id="rId187"/>
                        </w:object>
                      </w:r>
                    </w:p>
                  </w:txbxContent>
                </v:textbox>
              </v:shape>
            </w:pict>
          </mc:Fallback>
        </mc:AlternateContent>
      </w:r>
      <w:r w:rsidRPr="008254C1">
        <w:rPr>
          <w:b/>
          <w:sz w:val="28"/>
          <w:szCs w:val="28"/>
        </w:rPr>
        <w:t>Following the Making of the decision, the decision form will be published here:</w:t>
      </w:r>
    </w:p>
    <w:p w14:paraId="628BA349" w14:textId="77777777" w:rsidR="008F4FD2" w:rsidRDefault="008F4FD2" w:rsidP="008F4FD2">
      <w:pPr>
        <w:rPr>
          <w:b/>
          <w:sz w:val="28"/>
          <w:szCs w:val="28"/>
        </w:rPr>
      </w:pPr>
    </w:p>
    <w:p w14:paraId="22040DA6" w14:textId="77777777" w:rsidR="008F4FD2" w:rsidRDefault="008F4FD2" w:rsidP="008F4FD2">
      <w:r>
        <w:br w:type="page"/>
      </w:r>
    </w:p>
    <w:p w14:paraId="79A59A24" w14:textId="00CD1C2F" w:rsidR="00D7090E" w:rsidRDefault="00D7090E" w:rsidP="00D7090E">
      <w:pPr>
        <w:rPr>
          <w:b/>
          <w:sz w:val="28"/>
          <w:lang w:val="en-US"/>
        </w:rPr>
      </w:pPr>
      <w:r>
        <w:rPr>
          <w:b/>
          <w:sz w:val="28"/>
        </w:rPr>
        <w:t xml:space="preserve">DECISION: GDD0047 </w:t>
      </w:r>
      <w:r w:rsidRPr="00D7090E">
        <w:rPr>
          <w:b/>
          <w:sz w:val="28"/>
          <w:lang w:val="en-US"/>
        </w:rPr>
        <w:t>Commencement of procurement process and award a contract for the provision of Traffic Management.</w:t>
      </w:r>
    </w:p>
    <w:p w14:paraId="61175E19" w14:textId="77777777" w:rsidR="00D7090E" w:rsidRDefault="00D7090E" w:rsidP="00D7090E">
      <w:pPr>
        <w:rPr>
          <w:b/>
          <w:sz w:val="28"/>
        </w:rPr>
      </w:pPr>
    </w:p>
    <w:p w14:paraId="5881CB35" w14:textId="77777777" w:rsidR="00D7090E" w:rsidRDefault="00D7090E" w:rsidP="00D7090E">
      <w:pPr>
        <w:rPr>
          <w:b/>
          <w:sz w:val="28"/>
        </w:rPr>
      </w:pPr>
      <w:r>
        <w:rPr>
          <w:b/>
          <w:sz w:val="28"/>
        </w:rPr>
        <w:t xml:space="preserve">Nature of the decision: </w:t>
      </w:r>
    </w:p>
    <w:p w14:paraId="065DA033" w14:textId="77777777" w:rsidR="00D7090E" w:rsidRDefault="00D7090E" w:rsidP="00D7090E">
      <w:pPr>
        <w:rPr>
          <w:b/>
          <w:sz w:val="28"/>
        </w:rPr>
      </w:pPr>
    </w:p>
    <w:p w14:paraId="7745B776" w14:textId="5194FD4D" w:rsidR="00D7090E" w:rsidRDefault="00D7090E" w:rsidP="00D7090E">
      <w:pPr>
        <w:rPr>
          <w:noProof/>
          <w:lang w:val="en-US"/>
        </w:rPr>
      </w:pPr>
      <w:r w:rsidRPr="00D7090E">
        <w:rPr>
          <w:noProof/>
          <w:lang w:val="en-US"/>
        </w:rPr>
        <w:t>Commencement of the procurement process and award a contract for the provision and placement of Traffic Management for all categories of Highway.</w:t>
      </w:r>
    </w:p>
    <w:p w14:paraId="60C2C1A4" w14:textId="77777777" w:rsidR="00D7090E" w:rsidRDefault="00D7090E" w:rsidP="00D7090E">
      <w:pPr>
        <w:rPr>
          <w:noProof/>
          <w:lang w:val="en-US"/>
        </w:rPr>
      </w:pPr>
    </w:p>
    <w:p w14:paraId="489C19E3" w14:textId="77777777" w:rsidR="00D7090E" w:rsidRDefault="00D7090E" w:rsidP="00D7090E">
      <w:pPr>
        <w:rPr>
          <w:b/>
          <w:sz w:val="28"/>
        </w:rPr>
      </w:pPr>
      <w:r>
        <w:rPr>
          <w:b/>
          <w:sz w:val="28"/>
        </w:rPr>
        <w:t>Who will make the decision?</w:t>
      </w:r>
    </w:p>
    <w:p w14:paraId="2799E239" w14:textId="77777777" w:rsidR="00D7090E" w:rsidRDefault="00D7090E" w:rsidP="00D7090E">
      <w:pPr>
        <w:rPr>
          <w:b/>
          <w:sz w:val="28"/>
        </w:rPr>
      </w:pPr>
    </w:p>
    <w:p w14:paraId="5588667E" w14:textId="7091520B" w:rsidR="00D7090E" w:rsidRDefault="00D7090E" w:rsidP="00D7090E">
      <w:r>
        <w:t>Councillor Quartermain, Cabinet Member for Transport &amp; Highways</w:t>
      </w:r>
    </w:p>
    <w:p w14:paraId="6CD0DC0B" w14:textId="77777777" w:rsidR="00D7090E" w:rsidRDefault="00D7090E" w:rsidP="00D7090E"/>
    <w:p w14:paraId="23967DE5" w14:textId="77777777" w:rsidR="00D7090E" w:rsidRDefault="00D7090E" w:rsidP="00D7090E">
      <w:pPr>
        <w:rPr>
          <w:b/>
          <w:sz w:val="28"/>
        </w:rPr>
      </w:pPr>
      <w:r>
        <w:rPr>
          <w:b/>
          <w:sz w:val="28"/>
        </w:rPr>
        <w:t>When is the decision to be taken?</w:t>
      </w:r>
    </w:p>
    <w:p w14:paraId="5F68833F" w14:textId="77777777" w:rsidR="00D7090E" w:rsidRDefault="00D7090E" w:rsidP="00D7090E">
      <w:pPr>
        <w:rPr>
          <w:b/>
          <w:sz w:val="28"/>
        </w:rPr>
      </w:pPr>
    </w:p>
    <w:p w14:paraId="477FE58C" w14:textId="77777777" w:rsidR="00D7090E" w:rsidRDefault="00D7090E" w:rsidP="00D7090E">
      <w:r>
        <w:t>April 2024</w:t>
      </w:r>
    </w:p>
    <w:p w14:paraId="109607A6" w14:textId="77777777" w:rsidR="00D7090E" w:rsidRDefault="00D7090E" w:rsidP="00D7090E"/>
    <w:p w14:paraId="66B03256" w14:textId="77777777" w:rsidR="00D7090E" w:rsidRDefault="00D7090E" w:rsidP="00D7090E">
      <w:pPr>
        <w:rPr>
          <w:b/>
          <w:sz w:val="28"/>
        </w:rPr>
      </w:pPr>
      <w:r>
        <w:rPr>
          <w:b/>
          <w:sz w:val="28"/>
        </w:rPr>
        <w:t>Who will be consulted and how?</w:t>
      </w:r>
    </w:p>
    <w:p w14:paraId="1087EE94" w14:textId="77777777" w:rsidR="00D7090E" w:rsidRDefault="00D7090E" w:rsidP="00D7090E">
      <w:pPr>
        <w:rPr>
          <w:b/>
          <w:sz w:val="28"/>
        </w:rPr>
      </w:pPr>
    </w:p>
    <w:p w14:paraId="49D8555E" w14:textId="6C1F2C0D" w:rsidR="00D7090E" w:rsidRPr="00B54FC0" w:rsidRDefault="00D7090E" w:rsidP="00D7090E">
      <w:pPr>
        <w:rPr>
          <w:noProof/>
          <w:lang w:val="en-US"/>
        </w:rPr>
      </w:pPr>
      <w:r w:rsidRPr="00B54FC0">
        <w:rPr>
          <w:noProof/>
          <w:lang w:val="en-US"/>
        </w:rPr>
        <w:t xml:space="preserve">Cabinet Member for </w:t>
      </w:r>
      <w:r>
        <w:rPr>
          <w:noProof/>
          <w:lang w:val="en-US"/>
        </w:rPr>
        <w:t>economic Growth</w:t>
      </w:r>
    </w:p>
    <w:p w14:paraId="0B4FDA6F" w14:textId="77777777" w:rsidR="00D7090E" w:rsidRPr="00B54FC0" w:rsidRDefault="00D7090E" w:rsidP="00D7090E">
      <w:pPr>
        <w:rPr>
          <w:noProof/>
          <w:lang w:val="en-US"/>
        </w:rPr>
      </w:pPr>
      <w:r w:rsidRPr="00B54FC0">
        <w:rPr>
          <w:noProof/>
          <w:lang w:val="en-US"/>
        </w:rPr>
        <w:t>Chief Finance Officer</w:t>
      </w:r>
    </w:p>
    <w:p w14:paraId="117B7B4A" w14:textId="77777777" w:rsidR="00D7090E" w:rsidRPr="00B54FC0" w:rsidRDefault="00D7090E" w:rsidP="00D7090E">
      <w:pPr>
        <w:rPr>
          <w:noProof/>
          <w:lang w:val="en-US"/>
        </w:rPr>
      </w:pPr>
      <w:r w:rsidRPr="00B54FC0">
        <w:rPr>
          <w:noProof/>
          <w:lang w:val="en-US"/>
        </w:rPr>
        <w:t>Chief Legal Officer</w:t>
      </w:r>
    </w:p>
    <w:p w14:paraId="49358ABE" w14:textId="77777777" w:rsidR="00D7090E" w:rsidRPr="00B54FC0" w:rsidRDefault="00D7090E" w:rsidP="00D7090E">
      <w:pPr>
        <w:rPr>
          <w:noProof/>
          <w:lang w:val="en-US"/>
        </w:rPr>
      </w:pPr>
      <w:r w:rsidRPr="00B54FC0">
        <w:rPr>
          <w:noProof/>
          <w:lang w:val="en-US"/>
        </w:rPr>
        <w:t>Corporate Director for Growth, Enterprise &amp; Environment</w:t>
      </w:r>
    </w:p>
    <w:p w14:paraId="26187218" w14:textId="77777777" w:rsidR="00D7090E" w:rsidRDefault="00D7090E" w:rsidP="00D7090E">
      <w:pPr>
        <w:rPr>
          <w:noProof/>
          <w:lang w:val="en-US"/>
        </w:rPr>
      </w:pPr>
      <w:r w:rsidRPr="00B54FC0">
        <w:rPr>
          <w:noProof/>
          <w:lang w:val="en-US"/>
        </w:rPr>
        <w:t>All of the above will be consulted via approval of the delegated decision</w:t>
      </w:r>
      <w:r>
        <w:rPr>
          <w:noProof/>
          <w:lang w:val="en-US"/>
        </w:rPr>
        <w:t xml:space="preserve"> </w:t>
      </w:r>
    </w:p>
    <w:p w14:paraId="12DDB8BF" w14:textId="77777777" w:rsidR="00D7090E" w:rsidRDefault="00D7090E" w:rsidP="00D7090E">
      <w:pPr>
        <w:rPr>
          <w:noProof/>
          <w:lang w:val="en-US"/>
        </w:rPr>
      </w:pPr>
    </w:p>
    <w:p w14:paraId="5F052970" w14:textId="77777777" w:rsidR="00D7090E" w:rsidRDefault="00D7090E" w:rsidP="00D7090E">
      <w:pPr>
        <w:rPr>
          <w:b/>
          <w:sz w:val="28"/>
        </w:rPr>
      </w:pPr>
      <w:r>
        <w:rPr>
          <w:b/>
          <w:sz w:val="28"/>
        </w:rPr>
        <w:t>Supporting documentation:</w:t>
      </w:r>
    </w:p>
    <w:p w14:paraId="6413946A" w14:textId="77777777" w:rsidR="00D7090E" w:rsidRDefault="00D7090E" w:rsidP="00D7090E">
      <w:pPr>
        <w:rPr>
          <w:b/>
          <w:sz w:val="28"/>
        </w:rPr>
      </w:pPr>
    </w:p>
    <w:p w14:paraId="5E318178" w14:textId="77777777" w:rsidR="00D7090E" w:rsidRDefault="00D7090E" w:rsidP="00D7090E">
      <w:pPr>
        <w:rPr>
          <w:noProof/>
          <w:lang w:val="en-US"/>
        </w:rPr>
      </w:pPr>
      <w:r>
        <w:t>There are no supporting documents for this decision.</w:t>
      </w:r>
    </w:p>
    <w:p w14:paraId="2C40C611" w14:textId="77777777" w:rsidR="00D7090E" w:rsidRDefault="00D7090E" w:rsidP="00D7090E"/>
    <w:p w14:paraId="4BFB3C1D" w14:textId="77777777" w:rsidR="00D7090E" w:rsidRDefault="00D7090E" w:rsidP="00D7090E">
      <w:pPr>
        <w:rPr>
          <w:b/>
          <w:sz w:val="28"/>
        </w:rPr>
      </w:pPr>
      <w:r>
        <w:rPr>
          <w:b/>
          <w:sz w:val="28"/>
        </w:rPr>
        <w:t>How and by when to make representations:</w:t>
      </w:r>
    </w:p>
    <w:p w14:paraId="003DF862" w14:textId="77777777" w:rsidR="00D7090E" w:rsidRDefault="00D7090E" w:rsidP="00D7090E">
      <w:pPr>
        <w:rPr>
          <w:b/>
          <w:sz w:val="28"/>
        </w:rPr>
      </w:pPr>
    </w:p>
    <w:p w14:paraId="646E84E4" w14:textId="57636D73" w:rsidR="00D7090E" w:rsidRDefault="00D7090E" w:rsidP="00D7090E">
      <w:r>
        <w:t>Representations should be made to Rob Hoof before 23 April 2024.</w:t>
      </w:r>
    </w:p>
    <w:p w14:paraId="7EED0EFE" w14:textId="38CB502F" w:rsidR="00D7090E" w:rsidRDefault="00D7090E" w:rsidP="00D7090E">
      <w:pPr>
        <w:rPr>
          <w:noProof/>
          <w:lang w:val="en-US"/>
        </w:rPr>
      </w:pPr>
      <w:r>
        <w:t xml:space="preserve">Tel: </w:t>
      </w:r>
      <w:r w:rsidRPr="00D7090E">
        <w:t>01642 771132</w:t>
      </w:r>
    </w:p>
    <w:p w14:paraId="676531A3" w14:textId="0713D65B" w:rsidR="00D7090E" w:rsidRDefault="00D7090E" w:rsidP="00D7090E">
      <w:r>
        <w:t xml:space="preserve">Email: </w:t>
      </w:r>
      <w:r w:rsidRPr="00D7090E">
        <w:t>robert.hoof@redcar-cleveland.gov.uk</w:t>
      </w:r>
    </w:p>
    <w:p w14:paraId="302E34B9" w14:textId="4040CF00" w:rsidR="00D7090E" w:rsidRDefault="00D7090E" w:rsidP="00D7090E">
      <w:r>
        <w:t>First published in Forward Plan on 26 March 2024</w:t>
      </w:r>
    </w:p>
    <w:p w14:paraId="77A9765E" w14:textId="77777777" w:rsidR="00D7090E" w:rsidRDefault="00D7090E" w:rsidP="00D7090E"/>
    <w:p w14:paraId="3B2EFA32" w14:textId="77777777" w:rsidR="00D7090E" w:rsidRDefault="00D7090E" w:rsidP="00D7090E"/>
    <w:p w14:paraId="1441285C" w14:textId="77777777" w:rsidR="00D7090E" w:rsidRDefault="00D7090E" w:rsidP="00D7090E">
      <w:pPr>
        <w:rPr>
          <w:b/>
          <w:sz w:val="28"/>
          <w:szCs w:val="28"/>
        </w:rPr>
      </w:pPr>
      <w:r>
        <w:rPr>
          <w:noProof/>
        </w:rPr>
        <mc:AlternateContent>
          <mc:Choice Requires="wps">
            <w:drawing>
              <wp:anchor distT="0" distB="0" distL="114300" distR="114300" simplePos="0" relativeHeight="251934720" behindDoc="0" locked="0" layoutInCell="1" allowOverlap="1" wp14:anchorId="0687F12A" wp14:editId="283B7E66">
                <wp:simplePos x="0" y="0"/>
                <wp:positionH relativeFrom="column">
                  <wp:posOffset>2171700</wp:posOffset>
                </wp:positionH>
                <wp:positionV relativeFrom="paragraph">
                  <wp:posOffset>346075</wp:posOffset>
                </wp:positionV>
                <wp:extent cx="1323975" cy="1143000"/>
                <wp:effectExtent l="0" t="0" r="9525" b="0"/>
                <wp:wrapNone/>
                <wp:docPr id="9823200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1B6D13C" w14:textId="460C323E" w:rsidR="00D7090E" w:rsidRDefault="00EE7C0D" w:rsidP="00257914">
                            <w:r>
                              <w:object w:dxaOrig="1376" w:dyaOrig="893" w14:anchorId="1D555C48">
                                <v:shape id="_x0000_i1063" type="#_x0000_t75" style="width:75.4pt;height:49.15pt">
                                  <v:imagedata r:id="rId188" o:title=""/>
                                </v:shape>
                                <o:OLEObject Type="Embed" ProgID="Acrobat.Document.DC" ShapeID="_x0000_i1063" DrawAspect="Icon" ObjectID="_1815298763" r:id="rId18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7F12A" id="_x0000_s1062" type="#_x0000_t202" style="position:absolute;margin-left:171pt;margin-top:27.25pt;width:104.25pt;height:90pt;z-index:251934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MtO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KObgJAuNpAuUeiLRw06Axf&#10;Soy2woSfmEXRIYU4SP4Rl0oBpgj9jpIa7O+/3Qd/1AJaKWlRxAXVOGXIwk+NGrnNxuOg+XgYT66H&#10;eLCXls2lRb81C0AmMxxYw+M2+Ht13FYWmhectnmIiSamOUYuqD9uF/4wWDitXMzn0QlVbphf6bXh&#10;R3UFjp+7F2ZN33SPenmAo9hZ/qH3B9/YcDN/87CUURhnTnuZ4oTEZvfTHEbw8hy9zt+c2R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MlDLTlYCAAC7BAAADgAAAAAAAAAAAAAAAAAuAgAAZHJzL2Uyb0RvYy54bWxQSwEC&#10;LQAUAAYACAAAACEAaFVQO94AAAAKAQAADwAAAAAAAAAAAAAAAACwBAAAZHJzL2Rvd25yZXYueG1s&#10;UEsFBgAAAAAEAAQA8wAAALsFAAAAAA==&#10;" fillcolor="window" strokeweight=".5pt">
                <v:path arrowok="t"/>
                <v:textbox style="mso-fit-shape-to-text:t">
                  <w:txbxContent>
                    <w:p w14:paraId="11B6D13C" w14:textId="460C323E" w:rsidR="00D7090E" w:rsidRDefault="00EE7C0D" w:rsidP="00257914">
                      <w:r>
                        <w:object w:dxaOrig="1376" w:dyaOrig="893" w14:anchorId="1D555C48">
                          <v:shape id="_x0000_i1061" type="#_x0000_t75" style="width:75.4pt;height:49.15pt">
                            <v:imagedata r:id="rId190" o:title=""/>
                          </v:shape>
                          <o:OLEObject Type="Embed" ProgID="Acrobat.Document.DC" ShapeID="_x0000_i1061" DrawAspect="Icon" ObjectID="_1812957397" r:id="rId191"/>
                        </w:object>
                      </w:r>
                    </w:p>
                  </w:txbxContent>
                </v:textbox>
              </v:shape>
            </w:pict>
          </mc:Fallback>
        </mc:AlternateContent>
      </w:r>
      <w:r w:rsidRPr="008254C1">
        <w:rPr>
          <w:b/>
          <w:sz w:val="28"/>
          <w:szCs w:val="28"/>
        </w:rPr>
        <w:t>Following the Making of the decision, the decision form will be published here:</w:t>
      </w:r>
    </w:p>
    <w:p w14:paraId="22B5FCE2" w14:textId="77777777" w:rsidR="00D7090E" w:rsidRDefault="00D7090E" w:rsidP="00D7090E">
      <w:pPr>
        <w:rPr>
          <w:b/>
          <w:sz w:val="28"/>
          <w:szCs w:val="28"/>
        </w:rPr>
      </w:pPr>
    </w:p>
    <w:p w14:paraId="3AB32B11" w14:textId="77777777" w:rsidR="00D7090E" w:rsidRDefault="00D7090E" w:rsidP="00D7090E">
      <w:r>
        <w:br w:type="page"/>
      </w:r>
    </w:p>
    <w:p w14:paraId="5DD5D80D" w14:textId="1249F7C2" w:rsidR="001C4A7C" w:rsidRDefault="001C4A7C" w:rsidP="001C4A7C">
      <w:pPr>
        <w:rPr>
          <w:b/>
          <w:sz w:val="28"/>
          <w:lang w:val="en-US"/>
        </w:rPr>
      </w:pPr>
      <w:bookmarkStart w:id="35" w:name="_Hlk166484072"/>
      <w:r>
        <w:rPr>
          <w:b/>
          <w:sz w:val="28"/>
        </w:rPr>
        <w:t xml:space="preserve">DECISION: </w:t>
      </w:r>
      <w:bookmarkStart w:id="36" w:name="_Hlk201668943"/>
      <w:r>
        <w:rPr>
          <w:b/>
          <w:sz w:val="28"/>
        </w:rPr>
        <w:t xml:space="preserve">GDD0048 </w:t>
      </w:r>
      <w:r w:rsidRPr="001C4A7C">
        <w:rPr>
          <w:b/>
          <w:sz w:val="28"/>
          <w:lang w:val="en-US"/>
        </w:rPr>
        <w:t>Concessionary Electric Vehicle Charging Network</w:t>
      </w:r>
    </w:p>
    <w:p w14:paraId="6FCE55B8" w14:textId="77777777" w:rsidR="001C4A7C" w:rsidRDefault="001C4A7C" w:rsidP="001C4A7C">
      <w:pPr>
        <w:rPr>
          <w:b/>
          <w:sz w:val="28"/>
        </w:rPr>
      </w:pPr>
    </w:p>
    <w:p w14:paraId="59BB5C5E" w14:textId="77777777" w:rsidR="001C4A7C" w:rsidRDefault="001C4A7C" w:rsidP="001C4A7C">
      <w:pPr>
        <w:rPr>
          <w:b/>
          <w:sz w:val="28"/>
        </w:rPr>
      </w:pPr>
      <w:r>
        <w:rPr>
          <w:b/>
          <w:sz w:val="28"/>
        </w:rPr>
        <w:t xml:space="preserve">Nature of the decision: </w:t>
      </w:r>
    </w:p>
    <w:p w14:paraId="03D36AFA" w14:textId="77777777" w:rsidR="001C4A7C" w:rsidRDefault="001C4A7C" w:rsidP="001C4A7C">
      <w:pPr>
        <w:rPr>
          <w:b/>
          <w:sz w:val="28"/>
        </w:rPr>
      </w:pPr>
    </w:p>
    <w:p w14:paraId="1B7749A7" w14:textId="01FCEA1A" w:rsidR="001C4A7C" w:rsidRDefault="001C4A7C" w:rsidP="001C4A7C">
      <w:pPr>
        <w:rPr>
          <w:noProof/>
          <w:lang w:val="en-US"/>
        </w:rPr>
      </w:pPr>
      <w:r w:rsidRPr="001C4A7C">
        <w:rPr>
          <w:noProof/>
          <w:lang w:val="en-US"/>
        </w:rPr>
        <w:t>Approval as requested to award a contract</w:t>
      </w:r>
    </w:p>
    <w:bookmarkEnd w:id="36"/>
    <w:p w14:paraId="2570EEF3" w14:textId="77777777" w:rsidR="001C4A7C" w:rsidRDefault="001C4A7C" w:rsidP="001C4A7C">
      <w:pPr>
        <w:rPr>
          <w:noProof/>
          <w:lang w:val="en-US"/>
        </w:rPr>
      </w:pPr>
    </w:p>
    <w:p w14:paraId="4A515818" w14:textId="77777777" w:rsidR="001C4A7C" w:rsidRDefault="001C4A7C" w:rsidP="001C4A7C">
      <w:pPr>
        <w:rPr>
          <w:b/>
          <w:sz w:val="28"/>
        </w:rPr>
      </w:pPr>
      <w:r>
        <w:rPr>
          <w:b/>
          <w:sz w:val="28"/>
        </w:rPr>
        <w:t>Who will make the decision?</w:t>
      </w:r>
    </w:p>
    <w:p w14:paraId="2DAD750D" w14:textId="77777777" w:rsidR="001C4A7C" w:rsidRDefault="001C4A7C" w:rsidP="001C4A7C">
      <w:pPr>
        <w:rPr>
          <w:b/>
          <w:sz w:val="28"/>
        </w:rPr>
      </w:pPr>
    </w:p>
    <w:p w14:paraId="72702F83" w14:textId="0A6F0E01" w:rsidR="001C4A7C" w:rsidRDefault="001C4A7C" w:rsidP="001C4A7C">
      <w:r>
        <w:t>Councillor Richardson, Cabinet Member for Climate &amp; Culture</w:t>
      </w:r>
    </w:p>
    <w:p w14:paraId="54DBB2D8" w14:textId="77777777" w:rsidR="001C4A7C" w:rsidRDefault="001C4A7C" w:rsidP="001C4A7C"/>
    <w:p w14:paraId="0B68E4DC" w14:textId="77777777" w:rsidR="001C4A7C" w:rsidRDefault="001C4A7C" w:rsidP="001C4A7C">
      <w:pPr>
        <w:rPr>
          <w:b/>
          <w:sz w:val="28"/>
        </w:rPr>
      </w:pPr>
      <w:r>
        <w:rPr>
          <w:b/>
          <w:sz w:val="28"/>
        </w:rPr>
        <w:t>When is the decision to be taken?</w:t>
      </w:r>
    </w:p>
    <w:p w14:paraId="52207DF9" w14:textId="77777777" w:rsidR="001C4A7C" w:rsidRDefault="001C4A7C" w:rsidP="001C4A7C">
      <w:pPr>
        <w:rPr>
          <w:b/>
          <w:sz w:val="28"/>
        </w:rPr>
      </w:pPr>
    </w:p>
    <w:p w14:paraId="438DA02F" w14:textId="7BB56200" w:rsidR="001C4A7C" w:rsidRDefault="001C4A7C" w:rsidP="001C4A7C">
      <w:r>
        <w:t>May 2024</w:t>
      </w:r>
    </w:p>
    <w:p w14:paraId="2B47060A" w14:textId="77777777" w:rsidR="001C4A7C" w:rsidRDefault="001C4A7C" w:rsidP="001C4A7C"/>
    <w:p w14:paraId="5EBF74BD" w14:textId="77777777" w:rsidR="001C4A7C" w:rsidRDefault="001C4A7C" w:rsidP="001C4A7C">
      <w:pPr>
        <w:rPr>
          <w:b/>
          <w:sz w:val="28"/>
        </w:rPr>
      </w:pPr>
      <w:r>
        <w:rPr>
          <w:b/>
          <w:sz w:val="28"/>
        </w:rPr>
        <w:t>Who will be consulted and how?</w:t>
      </w:r>
    </w:p>
    <w:p w14:paraId="71EE5EF5" w14:textId="77777777" w:rsidR="001C4A7C" w:rsidRDefault="001C4A7C" w:rsidP="001C4A7C">
      <w:pPr>
        <w:rPr>
          <w:b/>
          <w:sz w:val="28"/>
        </w:rPr>
      </w:pPr>
    </w:p>
    <w:p w14:paraId="60BDD736" w14:textId="557DBA52" w:rsidR="001C4A7C" w:rsidRPr="00B54FC0" w:rsidRDefault="001C4A7C" w:rsidP="001C4A7C">
      <w:pPr>
        <w:rPr>
          <w:noProof/>
          <w:lang w:val="en-US"/>
        </w:rPr>
      </w:pPr>
      <w:r w:rsidRPr="00B54FC0">
        <w:rPr>
          <w:noProof/>
          <w:lang w:val="en-US"/>
        </w:rPr>
        <w:t xml:space="preserve">Cabinet Member for </w:t>
      </w:r>
      <w:r>
        <w:rPr>
          <w:noProof/>
          <w:lang w:val="en-US"/>
        </w:rPr>
        <w:t>Climate &amp; Culture</w:t>
      </w:r>
    </w:p>
    <w:p w14:paraId="6DF61658" w14:textId="77777777" w:rsidR="001C4A7C" w:rsidRPr="00B54FC0" w:rsidRDefault="001C4A7C" w:rsidP="001C4A7C">
      <w:pPr>
        <w:rPr>
          <w:noProof/>
          <w:lang w:val="en-US"/>
        </w:rPr>
      </w:pPr>
      <w:r w:rsidRPr="00B54FC0">
        <w:rPr>
          <w:noProof/>
          <w:lang w:val="en-US"/>
        </w:rPr>
        <w:t>Chief Finance Officer</w:t>
      </w:r>
    </w:p>
    <w:p w14:paraId="14C4251C" w14:textId="77777777" w:rsidR="001C4A7C" w:rsidRPr="00B54FC0" w:rsidRDefault="001C4A7C" w:rsidP="001C4A7C">
      <w:pPr>
        <w:rPr>
          <w:noProof/>
          <w:lang w:val="en-US"/>
        </w:rPr>
      </w:pPr>
      <w:r w:rsidRPr="00B54FC0">
        <w:rPr>
          <w:noProof/>
          <w:lang w:val="en-US"/>
        </w:rPr>
        <w:t>Chief Legal Officer</w:t>
      </w:r>
    </w:p>
    <w:p w14:paraId="43D04F74" w14:textId="77777777" w:rsidR="001C4A7C" w:rsidRPr="00B54FC0" w:rsidRDefault="001C4A7C" w:rsidP="001C4A7C">
      <w:pPr>
        <w:rPr>
          <w:noProof/>
          <w:lang w:val="en-US"/>
        </w:rPr>
      </w:pPr>
      <w:r w:rsidRPr="00B54FC0">
        <w:rPr>
          <w:noProof/>
          <w:lang w:val="en-US"/>
        </w:rPr>
        <w:t>Corporate Director for Growth, Enterprise &amp; Environment</w:t>
      </w:r>
    </w:p>
    <w:p w14:paraId="2984FC65" w14:textId="77777777" w:rsidR="001C4A7C" w:rsidRDefault="001C4A7C" w:rsidP="001C4A7C">
      <w:pPr>
        <w:rPr>
          <w:noProof/>
          <w:lang w:val="en-US"/>
        </w:rPr>
      </w:pPr>
      <w:r w:rsidRPr="00B54FC0">
        <w:rPr>
          <w:noProof/>
          <w:lang w:val="en-US"/>
        </w:rPr>
        <w:t>All of the above will be consulted via approval of the delegated decision</w:t>
      </w:r>
      <w:r>
        <w:rPr>
          <w:noProof/>
          <w:lang w:val="en-US"/>
        </w:rPr>
        <w:t xml:space="preserve"> </w:t>
      </w:r>
    </w:p>
    <w:p w14:paraId="6DD36DB4" w14:textId="77777777" w:rsidR="001C4A7C" w:rsidRDefault="001C4A7C" w:rsidP="001C4A7C">
      <w:pPr>
        <w:rPr>
          <w:noProof/>
          <w:lang w:val="en-US"/>
        </w:rPr>
      </w:pPr>
    </w:p>
    <w:p w14:paraId="63248960" w14:textId="77777777" w:rsidR="001C4A7C" w:rsidRDefault="001C4A7C" w:rsidP="001C4A7C">
      <w:pPr>
        <w:rPr>
          <w:b/>
          <w:sz w:val="28"/>
        </w:rPr>
      </w:pPr>
      <w:r>
        <w:rPr>
          <w:b/>
          <w:sz w:val="28"/>
        </w:rPr>
        <w:t>Supporting documentation:</w:t>
      </w:r>
    </w:p>
    <w:p w14:paraId="0BB712CD" w14:textId="77777777" w:rsidR="001C4A7C" w:rsidRDefault="001C4A7C" w:rsidP="001C4A7C">
      <w:pPr>
        <w:rPr>
          <w:b/>
          <w:sz w:val="28"/>
        </w:rPr>
      </w:pPr>
    </w:p>
    <w:p w14:paraId="0958FDAB" w14:textId="77777777" w:rsidR="001C4A7C" w:rsidRDefault="001C4A7C" w:rsidP="001C4A7C">
      <w:pPr>
        <w:rPr>
          <w:noProof/>
          <w:lang w:val="en-US"/>
        </w:rPr>
      </w:pPr>
      <w:r>
        <w:t>There are no supporting documents for this decision.</w:t>
      </w:r>
    </w:p>
    <w:p w14:paraId="36084FA1" w14:textId="77777777" w:rsidR="001C4A7C" w:rsidRDefault="001C4A7C" w:rsidP="001C4A7C"/>
    <w:p w14:paraId="77E3AA67" w14:textId="77777777" w:rsidR="001C4A7C" w:rsidRDefault="001C4A7C" w:rsidP="001C4A7C">
      <w:pPr>
        <w:rPr>
          <w:b/>
          <w:sz w:val="28"/>
        </w:rPr>
      </w:pPr>
      <w:r>
        <w:rPr>
          <w:b/>
          <w:sz w:val="28"/>
        </w:rPr>
        <w:t>How and by when to make representations:</w:t>
      </w:r>
    </w:p>
    <w:p w14:paraId="740D263A" w14:textId="77777777" w:rsidR="001C4A7C" w:rsidRDefault="001C4A7C" w:rsidP="001C4A7C">
      <w:pPr>
        <w:rPr>
          <w:b/>
          <w:sz w:val="28"/>
        </w:rPr>
      </w:pPr>
    </w:p>
    <w:p w14:paraId="3780862B" w14:textId="087B838A" w:rsidR="001C4A7C" w:rsidRDefault="001C4A7C" w:rsidP="001C4A7C">
      <w:r>
        <w:t>Representations should be made to Caroline Hearne before 10 May 2024.</w:t>
      </w:r>
    </w:p>
    <w:p w14:paraId="58A7E647" w14:textId="01DB95F9" w:rsidR="001C4A7C" w:rsidRDefault="001C4A7C" w:rsidP="001C4A7C">
      <w:pPr>
        <w:rPr>
          <w:noProof/>
          <w:lang w:val="en-US"/>
        </w:rPr>
      </w:pPr>
      <w:r>
        <w:t xml:space="preserve">Tel: </w:t>
      </w:r>
      <w:r w:rsidRPr="001C4A7C">
        <w:rPr>
          <w:lang w:val="en-US"/>
        </w:rPr>
        <w:t>07827 958411</w:t>
      </w:r>
      <w:r w:rsidRPr="001C4A7C">
        <w:rPr>
          <w:lang w:val="en-US"/>
        </w:rPr>
        <w:t> </w:t>
      </w:r>
      <w:r w:rsidRPr="001C4A7C">
        <w:rPr>
          <w:lang w:val="en-US"/>
        </w:rPr>
        <w:t> </w:t>
      </w:r>
      <w:r w:rsidRPr="001C4A7C">
        <w:rPr>
          <w:lang w:val="en-US"/>
        </w:rPr>
        <w:t> </w:t>
      </w:r>
      <w:r w:rsidRPr="001C4A7C">
        <w:rPr>
          <w:lang w:val="en-US"/>
        </w:rPr>
        <w:t> </w:t>
      </w:r>
    </w:p>
    <w:p w14:paraId="3C3A16A6" w14:textId="58F2C143" w:rsidR="001C4A7C" w:rsidRDefault="001C4A7C" w:rsidP="001C4A7C">
      <w:r>
        <w:t xml:space="preserve">Email: </w:t>
      </w:r>
      <w:r w:rsidRPr="001C4A7C">
        <w:rPr>
          <w:lang w:val="en-US"/>
        </w:rPr>
        <w:t>caroline.hearne@redcar-cleveland.gov.uk</w:t>
      </w:r>
    </w:p>
    <w:p w14:paraId="1B83A484" w14:textId="70684194" w:rsidR="001C4A7C" w:rsidRDefault="001C4A7C" w:rsidP="001C4A7C">
      <w:r>
        <w:t>First published in Forward Plan on 12 April 2024</w:t>
      </w:r>
    </w:p>
    <w:p w14:paraId="244B1700" w14:textId="77777777" w:rsidR="001C4A7C" w:rsidRDefault="001C4A7C" w:rsidP="001C4A7C"/>
    <w:p w14:paraId="6FBE1391" w14:textId="77777777" w:rsidR="001C4A7C" w:rsidRDefault="001C4A7C" w:rsidP="001C4A7C"/>
    <w:p w14:paraId="6A01A732" w14:textId="77777777" w:rsidR="001C4A7C" w:rsidRDefault="001C4A7C" w:rsidP="001C4A7C">
      <w:pPr>
        <w:rPr>
          <w:b/>
          <w:sz w:val="28"/>
          <w:szCs w:val="28"/>
        </w:rPr>
      </w:pPr>
      <w:r>
        <w:rPr>
          <w:noProof/>
        </w:rPr>
        <mc:AlternateContent>
          <mc:Choice Requires="wps">
            <w:drawing>
              <wp:anchor distT="0" distB="0" distL="114300" distR="114300" simplePos="0" relativeHeight="251936768" behindDoc="0" locked="0" layoutInCell="1" allowOverlap="1" wp14:anchorId="6DD73F2C" wp14:editId="759F59FE">
                <wp:simplePos x="0" y="0"/>
                <wp:positionH relativeFrom="column">
                  <wp:posOffset>2171700</wp:posOffset>
                </wp:positionH>
                <wp:positionV relativeFrom="paragraph">
                  <wp:posOffset>346075</wp:posOffset>
                </wp:positionV>
                <wp:extent cx="1323975" cy="1143000"/>
                <wp:effectExtent l="0" t="0" r="9525" b="0"/>
                <wp:wrapNone/>
                <wp:docPr id="611511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D035A0" w14:textId="5B155C7B" w:rsidR="001C4A7C" w:rsidRDefault="00FD36B3" w:rsidP="00FD36B3">
                            <w:r>
                              <w:object w:dxaOrig="1534" w:dyaOrig="997" w14:anchorId="5D89C6CE">
                                <v:shape id="_x0000_i1064" type="#_x0000_t75" style="width:76.7pt;height:49.85pt">
                                  <v:imagedata r:id="rId192" o:title=""/>
                                </v:shape>
                                <o:OLEObject Type="Embed" ProgID="Acrobat.Document.DC" ShapeID="_x0000_i1064" DrawAspect="Icon" ObjectID="_1815298764" r:id="rId19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D73F2C" id="_x0000_s1063" type="#_x0000_t202" style="position:absolute;margin-left:171pt;margin-top:27.25pt;width:104.25pt;height:90pt;z-index:251936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zS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mgaAcLWF8oBEWzhq0Bm+&#10;khhtjQk/MYuiQwpxkPwjLpUCTBH6HSU12F9/uw/+qAW0UtKiiAuqccqQhR8aNTLNxuOg+XgYT26H&#10;eLDXlu21Rb81S0AmMxxYw+M2+Ht12lYWmhectkWIiSamOUYuqD9tl/44WDitXCwW0QlVbphf643h&#10;J3UFjp+7F2ZN33SPenmAk9hZ/q73R9/YcLN487CSURgXTnuZ4oTEZvfTHEbw+hy9Lt+c+W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DvUs0lYCAAC7BAAADgAAAAAAAAAAAAAAAAAuAgAAZHJzL2Uyb0RvYy54bWxQSwEC&#10;LQAUAAYACAAAACEAaFVQO94AAAAKAQAADwAAAAAAAAAAAAAAAACwBAAAZHJzL2Rvd25yZXYueG1s&#10;UEsFBgAAAAAEAAQA8wAAALsFAAAAAA==&#10;" fillcolor="window" strokeweight=".5pt">
                <v:path arrowok="t"/>
                <v:textbox style="mso-fit-shape-to-text:t">
                  <w:txbxContent>
                    <w:p w14:paraId="2CD035A0" w14:textId="5B155C7B" w:rsidR="001C4A7C" w:rsidRDefault="00FD36B3" w:rsidP="00FD36B3">
                      <w:r>
                        <w:object w:dxaOrig="1534" w:dyaOrig="997" w14:anchorId="5D89C6CE">
                          <v:shape id="_x0000_i1062" type="#_x0000_t75" style="width:76.7pt;height:49.85pt">
                            <v:imagedata r:id="rId194" o:title=""/>
                          </v:shape>
                          <o:OLEObject Type="Embed" ProgID="Acrobat.Document.DC" ShapeID="_x0000_i1062" DrawAspect="Icon" ObjectID="_1812957398" r:id="rId195"/>
                        </w:object>
                      </w:r>
                    </w:p>
                  </w:txbxContent>
                </v:textbox>
              </v:shape>
            </w:pict>
          </mc:Fallback>
        </mc:AlternateContent>
      </w:r>
      <w:r w:rsidRPr="008254C1">
        <w:rPr>
          <w:b/>
          <w:sz w:val="28"/>
          <w:szCs w:val="28"/>
        </w:rPr>
        <w:t>Following the Making of the decision, the decision form will be published here:</w:t>
      </w:r>
    </w:p>
    <w:p w14:paraId="5C781D60" w14:textId="77777777" w:rsidR="001C4A7C" w:rsidRDefault="001C4A7C" w:rsidP="001C4A7C">
      <w:pPr>
        <w:rPr>
          <w:b/>
          <w:sz w:val="28"/>
          <w:szCs w:val="28"/>
        </w:rPr>
      </w:pPr>
    </w:p>
    <w:p w14:paraId="070BE184" w14:textId="77777777" w:rsidR="001C4A7C" w:rsidRDefault="001C4A7C" w:rsidP="001C4A7C">
      <w:r>
        <w:br w:type="page"/>
      </w:r>
    </w:p>
    <w:p w14:paraId="67D3FFC4" w14:textId="345697E2" w:rsidR="00393C1E" w:rsidRDefault="00393C1E" w:rsidP="00393C1E">
      <w:pPr>
        <w:rPr>
          <w:b/>
          <w:sz w:val="28"/>
        </w:rPr>
      </w:pPr>
      <w:bookmarkStart w:id="37" w:name="_Hlk166494983"/>
      <w:bookmarkEnd w:id="35"/>
      <w:r>
        <w:rPr>
          <w:b/>
          <w:sz w:val="28"/>
        </w:rPr>
        <w:t xml:space="preserve">DECISION: </w:t>
      </w:r>
      <w:bookmarkStart w:id="38" w:name="_Hlk201669046"/>
      <w:r>
        <w:rPr>
          <w:b/>
          <w:sz w:val="28"/>
        </w:rPr>
        <w:t xml:space="preserve">GDD0049 </w:t>
      </w:r>
      <w:r w:rsidR="007C052D" w:rsidRPr="007C052D">
        <w:rPr>
          <w:b/>
          <w:sz w:val="28"/>
          <w:lang w:val="en-US"/>
        </w:rPr>
        <w:t>Legionella Control &amp; Monitoring</w:t>
      </w:r>
    </w:p>
    <w:p w14:paraId="62C4F93B" w14:textId="77777777" w:rsidR="007C052D" w:rsidRDefault="007C052D" w:rsidP="00393C1E">
      <w:pPr>
        <w:rPr>
          <w:b/>
          <w:sz w:val="28"/>
        </w:rPr>
      </w:pPr>
    </w:p>
    <w:p w14:paraId="4B07F66B" w14:textId="48904C1E" w:rsidR="00393C1E" w:rsidRDefault="00393C1E" w:rsidP="00393C1E">
      <w:pPr>
        <w:rPr>
          <w:b/>
          <w:sz w:val="28"/>
        </w:rPr>
      </w:pPr>
      <w:r>
        <w:rPr>
          <w:b/>
          <w:sz w:val="28"/>
        </w:rPr>
        <w:t xml:space="preserve">Nature of the decision: </w:t>
      </w:r>
    </w:p>
    <w:p w14:paraId="0B853626" w14:textId="77777777" w:rsidR="00393C1E" w:rsidRDefault="00393C1E" w:rsidP="00393C1E">
      <w:pPr>
        <w:rPr>
          <w:b/>
          <w:sz w:val="28"/>
        </w:rPr>
      </w:pPr>
    </w:p>
    <w:p w14:paraId="5B3C6730" w14:textId="7CE37774" w:rsidR="00393C1E" w:rsidRDefault="007C052D" w:rsidP="00393C1E">
      <w:pPr>
        <w:rPr>
          <w:noProof/>
          <w:lang w:val="en-US"/>
        </w:rPr>
      </w:pPr>
      <w:r w:rsidRPr="007C052D">
        <w:rPr>
          <w:noProof/>
          <w:lang w:val="en-US"/>
        </w:rPr>
        <w:t>To award Legionella Control &amp; Monitoring contract for a period of 3 years plus 2 years optional extension</w:t>
      </w:r>
    </w:p>
    <w:bookmarkEnd w:id="38"/>
    <w:p w14:paraId="4523EAC8" w14:textId="77777777" w:rsidR="007C052D" w:rsidRDefault="007C052D" w:rsidP="00393C1E">
      <w:pPr>
        <w:rPr>
          <w:noProof/>
          <w:lang w:val="en-US"/>
        </w:rPr>
      </w:pPr>
    </w:p>
    <w:p w14:paraId="374F8291" w14:textId="77777777" w:rsidR="00393C1E" w:rsidRDefault="00393C1E" w:rsidP="00393C1E">
      <w:pPr>
        <w:rPr>
          <w:b/>
          <w:sz w:val="28"/>
        </w:rPr>
      </w:pPr>
      <w:r>
        <w:rPr>
          <w:b/>
          <w:sz w:val="28"/>
        </w:rPr>
        <w:t>Who will make the decision?</w:t>
      </w:r>
    </w:p>
    <w:p w14:paraId="0050BE42" w14:textId="77777777" w:rsidR="00393C1E" w:rsidRDefault="00393C1E" w:rsidP="00393C1E">
      <w:pPr>
        <w:rPr>
          <w:b/>
          <w:sz w:val="28"/>
        </w:rPr>
      </w:pPr>
    </w:p>
    <w:p w14:paraId="349FABB1" w14:textId="5D82F50F" w:rsidR="00393C1E" w:rsidRDefault="00393C1E" w:rsidP="00393C1E">
      <w:r>
        <w:t xml:space="preserve">Councillor </w:t>
      </w:r>
      <w:r w:rsidR="007C052D">
        <w:t>Pallister</w:t>
      </w:r>
      <w:r>
        <w:t xml:space="preserve">, Cabinet Member for </w:t>
      </w:r>
      <w:r w:rsidR="007C052D">
        <w:t>Growth &amp; Enterprise</w:t>
      </w:r>
    </w:p>
    <w:p w14:paraId="6C8A643D" w14:textId="77777777" w:rsidR="00393C1E" w:rsidRDefault="00393C1E" w:rsidP="00393C1E"/>
    <w:p w14:paraId="14347691" w14:textId="77777777" w:rsidR="00393C1E" w:rsidRDefault="00393C1E" w:rsidP="00393C1E">
      <w:pPr>
        <w:rPr>
          <w:b/>
          <w:sz w:val="28"/>
        </w:rPr>
      </w:pPr>
      <w:r>
        <w:rPr>
          <w:b/>
          <w:sz w:val="28"/>
        </w:rPr>
        <w:t>When is the decision to be taken?</w:t>
      </w:r>
    </w:p>
    <w:p w14:paraId="3BB55CA3" w14:textId="77777777" w:rsidR="00393C1E" w:rsidRDefault="00393C1E" w:rsidP="00393C1E">
      <w:pPr>
        <w:rPr>
          <w:b/>
          <w:sz w:val="28"/>
        </w:rPr>
      </w:pPr>
    </w:p>
    <w:p w14:paraId="37AFA964" w14:textId="1ED7A788" w:rsidR="00393C1E" w:rsidRDefault="007C052D" w:rsidP="00393C1E">
      <w:r>
        <w:t>June</w:t>
      </w:r>
      <w:r w:rsidR="00393C1E">
        <w:t xml:space="preserve"> 2024</w:t>
      </w:r>
    </w:p>
    <w:p w14:paraId="69022270" w14:textId="77777777" w:rsidR="00393C1E" w:rsidRDefault="00393C1E" w:rsidP="00393C1E"/>
    <w:p w14:paraId="11F01CF9" w14:textId="77777777" w:rsidR="00393C1E" w:rsidRDefault="00393C1E" w:rsidP="00393C1E">
      <w:pPr>
        <w:rPr>
          <w:b/>
          <w:sz w:val="28"/>
        </w:rPr>
      </w:pPr>
      <w:r>
        <w:rPr>
          <w:b/>
          <w:sz w:val="28"/>
        </w:rPr>
        <w:t>Who will be consulted and how?</w:t>
      </w:r>
    </w:p>
    <w:p w14:paraId="439440B8" w14:textId="77777777" w:rsidR="00393C1E" w:rsidRDefault="00393C1E" w:rsidP="00393C1E">
      <w:pPr>
        <w:rPr>
          <w:b/>
          <w:sz w:val="28"/>
        </w:rPr>
      </w:pPr>
    </w:p>
    <w:p w14:paraId="29839887" w14:textId="3655802F" w:rsidR="00393C1E" w:rsidRPr="00B54FC0" w:rsidRDefault="00393C1E" w:rsidP="00393C1E">
      <w:pPr>
        <w:rPr>
          <w:noProof/>
          <w:lang w:val="en-US"/>
        </w:rPr>
      </w:pPr>
      <w:r w:rsidRPr="00B54FC0">
        <w:rPr>
          <w:noProof/>
          <w:lang w:val="en-US"/>
        </w:rPr>
        <w:t xml:space="preserve">Cabinet Member for </w:t>
      </w:r>
      <w:r w:rsidR="007C052D">
        <w:rPr>
          <w:noProof/>
          <w:lang w:val="en-US"/>
        </w:rPr>
        <w:t>Growth &amp; Enterprise</w:t>
      </w:r>
    </w:p>
    <w:p w14:paraId="387F4A09" w14:textId="77777777" w:rsidR="00393C1E" w:rsidRPr="00B54FC0" w:rsidRDefault="00393C1E" w:rsidP="00393C1E">
      <w:pPr>
        <w:rPr>
          <w:noProof/>
          <w:lang w:val="en-US"/>
        </w:rPr>
      </w:pPr>
      <w:r w:rsidRPr="00B54FC0">
        <w:rPr>
          <w:noProof/>
          <w:lang w:val="en-US"/>
        </w:rPr>
        <w:t>Chief Finance Officer</w:t>
      </w:r>
    </w:p>
    <w:p w14:paraId="064810B1" w14:textId="77777777" w:rsidR="00393C1E" w:rsidRPr="00B54FC0" w:rsidRDefault="00393C1E" w:rsidP="00393C1E">
      <w:pPr>
        <w:rPr>
          <w:noProof/>
          <w:lang w:val="en-US"/>
        </w:rPr>
      </w:pPr>
      <w:r w:rsidRPr="00B54FC0">
        <w:rPr>
          <w:noProof/>
          <w:lang w:val="en-US"/>
        </w:rPr>
        <w:t>Chief Legal Officer</w:t>
      </w:r>
    </w:p>
    <w:p w14:paraId="15B50C7A" w14:textId="77777777" w:rsidR="00393C1E" w:rsidRPr="00B54FC0" w:rsidRDefault="00393C1E" w:rsidP="00393C1E">
      <w:pPr>
        <w:rPr>
          <w:noProof/>
          <w:lang w:val="en-US"/>
        </w:rPr>
      </w:pPr>
      <w:r w:rsidRPr="00B54FC0">
        <w:rPr>
          <w:noProof/>
          <w:lang w:val="en-US"/>
        </w:rPr>
        <w:t>Corporate Director for Growth, Enterprise &amp; Environment</w:t>
      </w:r>
    </w:p>
    <w:p w14:paraId="5DAC644F" w14:textId="77777777" w:rsidR="00393C1E" w:rsidRDefault="00393C1E" w:rsidP="00393C1E">
      <w:pPr>
        <w:rPr>
          <w:noProof/>
          <w:lang w:val="en-US"/>
        </w:rPr>
      </w:pPr>
      <w:r w:rsidRPr="00B54FC0">
        <w:rPr>
          <w:noProof/>
          <w:lang w:val="en-US"/>
        </w:rPr>
        <w:t>All of the above will be consulted via approval of the delegated decision</w:t>
      </w:r>
      <w:r>
        <w:rPr>
          <w:noProof/>
          <w:lang w:val="en-US"/>
        </w:rPr>
        <w:t xml:space="preserve"> </w:t>
      </w:r>
    </w:p>
    <w:p w14:paraId="3991092F" w14:textId="77777777" w:rsidR="00393C1E" w:rsidRDefault="00393C1E" w:rsidP="00393C1E">
      <w:pPr>
        <w:rPr>
          <w:noProof/>
          <w:lang w:val="en-US"/>
        </w:rPr>
      </w:pPr>
    </w:p>
    <w:p w14:paraId="0C1A2BCA" w14:textId="77777777" w:rsidR="00393C1E" w:rsidRDefault="00393C1E" w:rsidP="00393C1E">
      <w:pPr>
        <w:rPr>
          <w:b/>
          <w:sz w:val="28"/>
        </w:rPr>
      </w:pPr>
      <w:r>
        <w:rPr>
          <w:b/>
          <w:sz w:val="28"/>
        </w:rPr>
        <w:t>Supporting documentation:</w:t>
      </w:r>
    </w:p>
    <w:p w14:paraId="630EA472" w14:textId="77777777" w:rsidR="00393C1E" w:rsidRDefault="00393C1E" w:rsidP="00393C1E">
      <w:pPr>
        <w:rPr>
          <w:b/>
          <w:sz w:val="28"/>
        </w:rPr>
      </w:pPr>
    </w:p>
    <w:p w14:paraId="43C78EDE" w14:textId="77777777" w:rsidR="00393C1E" w:rsidRDefault="00393C1E" w:rsidP="00393C1E">
      <w:pPr>
        <w:rPr>
          <w:noProof/>
          <w:lang w:val="en-US"/>
        </w:rPr>
      </w:pPr>
      <w:r>
        <w:t>There are no supporting documents for this decision.</w:t>
      </w:r>
    </w:p>
    <w:p w14:paraId="59C0B23D" w14:textId="77777777" w:rsidR="00393C1E" w:rsidRDefault="00393C1E" w:rsidP="00393C1E"/>
    <w:p w14:paraId="5082B4F6" w14:textId="77777777" w:rsidR="00393C1E" w:rsidRDefault="00393C1E" w:rsidP="00393C1E">
      <w:pPr>
        <w:rPr>
          <w:b/>
          <w:sz w:val="28"/>
        </w:rPr>
      </w:pPr>
      <w:r>
        <w:rPr>
          <w:b/>
          <w:sz w:val="28"/>
        </w:rPr>
        <w:t>How and by when to make representations:</w:t>
      </w:r>
    </w:p>
    <w:p w14:paraId="4165234C" w14:textId="77777777" w:rsidR="00393C1E" w:rsidRDefault="00393C1E" w:rsidP="00393C1E">
      <w:pPr>
        <w:rPr>
          <w:b/>
          <w:sz w:val="28"/>
        </w:rPr>
      </w:pPr>
    </w:p>
    <w:p w14:paraId="600803F5" w14:textId="0F5669EC" w:rsidR="00393C1E" w:rsidRDefault="00393C1E" w:rsidP="00393C1E">
      <w:r>
        <w:t xml:space="preserve">Representations should be made to </w:t>
      </w:r>
      <w:r w:rsidR="007C052D">
        <w:t xml:space="preserve">Denise Boyle </w:t>
      </w:r>
      <w:r>
        <w:t xml:space="preserve">before 10 </w:t>
      </w:r>
      <w:r w:rsidR="007C052D">
        <w:t>June</w:t>
      </w:r>
      <w:r>
        <w:t xml:space="preserve"> 2024.</w:t>
      </w:r>
    </w:p>
    <w:p w14:paraId="2E8CB6AE" w14:textId="2E4CA764" w:rsidR="00393C1E" w:rsidRDefault="00393C1E" w:rsidP="00393C1E">
      <w:pPr>
        <w:rPr>
          <w:noProof/>
          <w:lang w:val="en-US"/>
        </w:rPr>
      </w:pPr>
      <w:r>
        <w:t xml:space="preserve">Tel: </w:t>
      </w:r>
      <w:r w:rsidR="007C052D" w:rsidRPr="00650B7A">
        <w:rPr>
          <w:noProof/>
          <w:lang w:val="en-US"/>
        </w:rPr>
        <w:t>01642 776915</w:t>
      </w:r>
    </w:p>
    <w:p w14:paraId="67490188" w14:textId="06E5FC09" w:rsidR="00393C1E" w:rsidRDefault="00393C1E" w:rsidP="00393C1E">
      <w:r>
        <w:t xml:space="preserve">Email: </w:t>
      </w:r>
      <w:hyperlink r:id="rId196" w:history="1">
        <w:r w:rsidR="007C052D" w:rsidRPr="003C5DB1">
          <w:rPr>
            <w:rStyle w:val="Hyperlink"/>
            <w:lang w:val="en-US"/>
          </w:rPr>
          <w:t>denise.boyle@redcar-cleveland.gov.uk</w:t>
        </w:r>
      </w:hyperlink>
      <w:r w:rsidR="007C052D">
        <w:rPr>
          <w:lang w:val="en-US"/>
        </w:rPr>
        <w:t xml:space="preserve"> </w:t>
      </w:r>
    </w:p>
    <w:p w14:paraId="76CCB3D1" w14:textId="4AD235B1" w:rsidR="00393C1E" w:rsidRDefault="00393C1E" w:rsidP="00393C1E">
      <w:r>
        <w:t>First published in Forward Plan o</w:t>
      </w:r>
      <w:r w:rsidR="007C052D">
        <w:t>n 13 May</w:t>
      </w:r>
      <w:r>
        <w:t xml:space="preserve"> 2024</w:t>
      </w:r>
    </w:p>
    <w:p w14:paraId="261B4AF8" w14:textId="77777777" w:rsidR="00393C1E" w:rsidRDefault="00393C1E" w:rsidP="00393C1E"/>
    <w:p w14:paraId="0017D142" w14:textId="77777777" w:rsidR="00393C1E" w:rsidRDefault="00393C1E" w:rsidP="00393C1E"/>
    <w:p w14:paraId="2CC37731" w14:textId="4B4879B3" w:rsidR="00393C1E" w:rsidRDefault="00393C1E" w:rsidP="00393C1E">
      <w:pPr>
        <w:rPr>
          <w:b/>
          <w:sz w:val="28"/>
          <w:szCs w:val="28"/>
        </w:rPr>
      </w:pPr>
      <w:r>
        <w:rPr>
          <w:noProof/>
        </w:rPr>
        <mc:AlternateContent>
          <mc:Choice Requires="wps">
            <w:drawing>
              <wp:anchor distT="0" distB="0" distL="114300" distR="114300" simplePos="0" relativeHeight="251942912" behindDoc="0" locked="0" layoutInCell="1" allowOverlap="1" wp14:anchorId="4B5D2670" wp14:editId="4F987D30">
                <wp:simplePos x="0" y="0"/>
                <wp:positionH relativeFrom="column">
                  <wp:posOffset>2171700</wp:posOffset>
                </wp:positionH>
                <wp:positionV relativeFrom="paragraph">
                  <wp:posOffset>346075</wp:posOffset>
                </wp:positionV>
                <wp:extent cx="1323975" cy="1143000"/>
                <wp:effectExtent l="0" t="0" r="9525" b="0"/>
                <wp:wrapNone/>
                <wp:docPr id="89615972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9B29B32" w14:textId="0BB1DDEB" w:rsidR="00393C1E" w:rsidRDefault="00926E0B" w:rsidP="00926E0B">
                            <w:r>
                              <w:object w:dxaOrig="1534" w:dyaOrig="997" w14:anchorId="419B4648">
                                <v:shape id="_x0000_i1065" type="#_x0000_t75" style="width:76.7pt;height:49.85pt">
                                  <v:imagedata r:id="rId197" o:title=""/>
                                </v:shape>
                                <o:OLEObject Type="Embed" ProgID="Acrobat.Document.DC" ShapeID="_x0000_i1065" DrawAspect="Icon" ObjectID="_1815298765" r:id="rId19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5D2670" id="_x0000_s1064" type="#_x0000_t202" style="position:absolute;margin-left:171pt;margin-top:27.25pt;width:104.25pt;height:90pt;z-index:251942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Qq9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jgWHqw2UByTawlGDzvCl&#10;xGgrTPiZWRQdUoiD5J9wqRRgitDvKKnB/vrbffBHLaCVkhZFXFCNU4Ys/NCokbtsjOGJj4fx5HaI&#10;B3tt2Vxb9K5ZADKZ4cAaHrfB36vTtrLQvOK0zUNMNDHNMXJB/Wm78MfBwmnlYj6PTqhyw/xKrw0/&#10;qStw/NK9Mmv6pnvUyyOcxM7yd70/+saGm/nOw1JGYVw47WWKExKb3U9zGMHrc/S6fHNmvwE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C6rQq9VQIAALsEAAAOAAAAAAAAAAAAAAAAAC4CAABkcnMvZTJvRG9jLnhtbFBLAQIt&#10;ABQABgAIAAAAIQBoVVA73gAAAAoBAAAPAAAAAAAAAAAAAAAAAK8EAABkcnMvZG93bnJldi54bWxQ&#10;SwUGAAAAAAQABADzAAAAugUAAAAA&#10;" fillcolor="window" strokeweight=".5pt">
                <v:path arrowok="t"/>
                <v:textbox style="mso-fit-shape-to-text:t">
                  <w:txbxContent>
                    <w:p w14:paraId="59B29B32" w14:textId="0BB1DDEB" w:rsidR="00393C1E" w:rsidRDefault="00926E0B" w:rsidP="00926E0B">
                      <w:r>
                        <w:object w:dxaOrig="1534" w:dyaOrig="997" w14:anchorId="419B4648">
                          <v:shape id="_x0000_i1063" type="#_x0000_t75" style="width:76.7pt;height:49.85pt">
                            <v:imagedata r:id="rId199" o:title=""/>
                          </v:shape>
                          <o:OLEObject Type="Embed" ProgID="Acrobat.Document.DC" ShapeID="_x0000_i1063" DrawAspect="Icon" ObjectID="_1812957399" r:id="rId200"/>
                        </w:object>
                      </w:r>
                    </w:p>
                  </w:txbxContent>
                </v:textbox>
              </v:shape>
            </w:pict>
          </mc:Fallback>
        </mc:AlternateContent>
      </w:r>
      <w:r w:rsidRPr="008254C1">
        <w:rPr>
          <w:b/>
          <w:sz w:val="28"/>
          <w:szCs w:val="28"/>
        </w:rPr>
        <w:t xml:space="preserve">Following the </w:t>
      </w:r>
      <w:r w:rsidR="007C052D">
        <w:rPr>
          <w:b/>
          <w:sz w:val="28"/>
          <w:szCs w:val="28"/>
        </w:rPr>
        <w:t>m</w:t>
      </w:r>
      <w:r w:rsidRPr="008254C1">
        <w:rPr>
          <w:b/>
          <w:sz w:val="28"/>
          <w:szCs w:val="28"/>
        </w:rPr>
        <w:t>aking of the decision, the decision form will be published here:</w:t>
      </w:r>
    </w:p>
    <w:p w14:paraId="61C05EB4" w14:textId="77777777" w:rsidR="00393C1E" w:rsidRDefault="00393C1E" w:rsidP="00393C1E">
      <w:pPr>
        <w:rPr>
          <w:b/>
          <w:sz w:val="28"/>
          <w:szCs w:val="28"/>
        </w:rPr>
      </w:pPr>
    </w:p>
    <w:p w14:paraId="2BFE06F1" w14:textId="77777777" w:rsidR="00393C1E" w:rsidRDefault="00393C1E" w:rsidP="00393C1E">
      <w:r>
        <w:br w:type="page"/>
      </w:r>
    </w:p>
    <w:p w14:paraId="23929EC3" w14:textId="707D77D3" w:rsidR="0061370E" w:rsidRDefault="0061370E" w:rsidP="0061370E">
      <w:pPr>
        <w:rPr>
          <w:b/>
          <w:sz w:val="28"/>
        </w:rPr>
      </w:pPr>
      <w:bookmarkStart w:id="39" w:name="_Hlk166756855"/>
      <w:bookmarkEnd w:id="37"/>
      <w:r>
        <w:rPr>
          <w:b/>
          <w:sz w:val="28"/>
        </w:rPr>
        <w:t xml:space="preserve">DECISION: GDD0050 </w:t>
      </w:r>
      <w:r w:rsidRPr="0061370E">
        <w:rPr>
          <w:b/>
          <w:sz w:val="28"/>
          <w:lang w:val="en-US"/>
        </w:rPr>
        <w:t xml:space="preserve">Refugee Resettlement Team - variation to contract   </w:t>
      </w:r>
    </w:p>
    <w:p w14:paraId="4AE1546A" w14:textId="77777777" w:rsidR="0061370E" w:rsidRDefault="0061370E" w:rsidP="0061370E">
      <w:pPr>
        <w:rPr>
          <w:b/>
          <w:sz w:val="28"/>
        </w:rPr>
      </w:pPr>
    </w:p>
    <w:p w14:paraId="41703B7A" w14:textId="77777777" w:rsidR="0061370E" w:rsidRDefault="0061370E" w:rsidP="0061370E">
      <w:pPr>
        <w:rPr>
          <w:b/>
          <w:sz w:val="28"/>
        </w:rPr>
      </w:pPr>
      <w:r>
        <w:rPr>
          <w:b/>
          <w:sz w:val="28"/>
        </w:rPr>
        <w:t xml:space="preserve">Nature of the decision: </w:t>
      </w:r>
    </w:p>
    <w:p w14:paraId="09A6906A" w14:textId="77777777" w:rsidR="0061370E" w:rsidRDefault="0061370E" w:rsidP="0061370E">
      <w:pPr>
        <w:rPr>
          <w:b/>
          <w:sz w:val="28"/>
        </w:rPr>
      </w:pPr>
    </w:p>
    <w:p w14:paraId="2E9EA829" w14:textId="18E3035A" w:rsidR="0061370E" w:rsidRDefault="0061370E" w:rsidP="0061370E">
      <w:pPr>
        <w:rPr>
          <w:lang w:val="en-US"/>
        </w:rPr>
      </w:pPr>
      <w:r>
        <w:rPr>
          <w:lang w:val="en-US"/>
        </w:rPr>
        <w:t>Variation to the existing Refugee Resettlement contract with Thirteen Housing 2021-2026, which is fully funded by the tariff awarded by Home Office to the local authority.</w:t>
      </w:r>
    </w:p>
    <w:p w14:paraId="5BC9A183" w14:textId="77777777" w:rsidR="0061370E" w:rsidRDefault="0061370E" w:rsidP="0061370E">
      <w:pPr>
        <w:rPr>
          <w:noProof/>
          <w:lang w:val="en-US"/>
        </w:rPr>
      </w:pPr>
    </w:p>
    <w:p w14:paraId="17A5F760" w14:textId="77777777" w:rsidR="0061370E" w:rsidRDefault="0061370E" w:rsidP="0061370E">
      <w:pPr>
        <w:rPr>
          <w:b/>
          <w:sz w:val="28"/>
        </w:rPr>
      </w:pPr>
      <w:r>
        <w:rPr>
          <w:b/>
          <w:sz w:val="28"/>
        </w:rPr>
        <w:t>Who will make the decision?</w:t>
      </w:r>
    </w:p>
    <w:p w14:paraId="550FE67B" w14:textId="77777777" w:rsidR="0061370E" w:rsidRDefault="0061370E" w:rsidP="0061370E">
      <w:pPr>
        <w:rPr>
          <w:b/>
          <w:sz w:val="28"/>
        </w:rPr>
      </w:pPr>
    </w:p>
    <w:p w14:paraId="5E09D6E5" w14:textId="2BC03DF9" w:rsidR="0061370E" w:rsidRDefault="0061370E" w:rsidP="0061370E">
      <w:r>
        <w:t>Councillor Brook, Cabinet Member for Neighbourhoods and Housing</w:t>
      </w:r>
    </w:p>
    <w:p w14:paraId="3A8603B5" w14:textId="77777777" w:rsidR="0061370E" w:rsidRDefault="0061370E" w:rsidP="0061370E"/>
    <w:p w14:paraId="4248FB8A" w14:textId="77777777" w:rsidR="0061370E" w:rsidRDefault="0061370E" w:rsidP="0061370E">
      <w:pPr>
        <w:rPr>
          <w:b/>
          <w:sz w:val="28"/>
        </w:rPr>
      </w:pPr>
      <w:r>
        <w:rPr>
          <w:b/>
          <w:sz w:val="28"/>
        </w:rPr>
        <w:t>When is the decision to be taken?</w:t>
      </w:r>
    </w:p>
    <w:p w14:paraId="04E6AD3C" w14:textId="77777777" w:rsidR="0061370E" w:rsidRDefault="0061370E" w:rsidP="0061370E">
      <w:pPr>
        <w:rPr>
          <w:b/>
          <w:sz w:val="28"/>
        </w:rPr>
      </w:pPr>
    </w:p>
    <w:p w14:paraId="209090F2" w14:textId="77777777" w:rsidR="0061370E" w:rsidRDefault="0061370E" w:rsidP="0061370E">
      <w:r>
        <w:t>June 2024</w:t>
      </w:r>
    </w:p>
    <w:p w14:paraId="65154597" w14:textId="77777777" w:rsidR="0061370E" w:rsidRDefault="0061370E" w:rsidP="0061370E"/>
    <w:p w14:paraId="7C1B9C1A" w14:textId="77777777" w:rsidR="0061370E" w:rsidRDefault="0061370E" w:rsidP="0061370E">
      <w:pPr>
        <w:rPr>
          <w:b/>
          <w:sz w:val="28"/>
        </w:rPr>
      </w:pPr>
      <w:r>
        <w:rPr>
          <w:b/>
          <w:sz w:val="28"/>
        </w:rPr>
        <w:t>Who will be consulted and how?</w:t>
      </w:r>
    </w:p>
    <w:p w14:paraId="4A408103" w14:textId="77777777" w:rsidR="0061370E" w:rsidRDefault="0061370E" w:rsidP="0061370E">
      <w:pPr>
        <w:rPr>
          <w:b/>
          <w:sz w:val="28"/>
        </w:rPr>
      </w:pPr>
    </w:p>
    <w:p w14:paraId="27A23BC3" w14:textId="30281B77" w:rsidR="0061370E" w:rsidRPr="00B54FC0" w:rsidRDefault="0061370E" w:rsidP="0061370E">
      <w:pPr>
        <w:rPr>
          <w:noProof/>
          <w:lang w:val="en-US"/>
        </w:rPr>
      </w:pPr>
      <w:r w:rsidRPr="00B54FC0">
        <w:rPr>
          <w:noProof/>
          <w:lang w:val="en-US"/>
        </w:rPr>
        <w:t xml:space="preserve">Cabinet Member for </w:t>
      </w:r>
      <w:r>
        <w:rPr>
          <w:noProof/>
          <w:lang w:val="en-US"/>
        </w:rPr>
        <w:t>Neighbourhoods and Housing</w:t>
      </w:r>
    </w:p>
    <w:p w14:paraId="15DB825B" w14:textId="77777777" w:rsidR="0061370E" w:rsidRPr="00B54FC0" w:rsidRDefault="0061370E" w:rsidP="0061370E">
      <w:pPr>
        <w:rPr>
          <w:noProof/>
          <w:lang w:val="en-US"/>
        </w:rPr>
      </w:pPr>
      <w:r w:rsidRPr="00B54FC0">
        <w:rPr>
          <w:noProof/>
          <w:lang w:val="en-US"/>
        </w:rPr>
        <w:t>Chief Finance Officer</w:t>
      </w:r>
    </w:p>
    <w:p w14:paraId="2124A0B9" w14:textId="77777777" w:rsidR="0061370E" w:rsidRPr="00B54FC0" w:rsidRDefault="0061370E" w:rsidP="0061370E">
      <w:pPr>
        <w:rPr>
          <w:noProof/>
          <w:lang w:val="en-US"/>
        </w:rPr>
      </w:pPr>
      <w:r w:rsidRPr="00B54FC0">
        <w:rPr>
          <w:noProof/>
          <w:lang w:val="en-US"/>
        </w:rPr>
        <w:t>Chief Legal Officer</w:t>
      </w:r>
    </w:p>
    <w:p w14:paraId="15368D83" w14:textId="77777777" w:rsidR="0061370E" w:rsidRPr="00B54FC0" w:rsidRDefault="0061370E" w:rsidP="0061370E">
      <w:pPr>
        <w:rPr>
          <w:noProof/>
          <w:lang w:val="en-US"/>
        </w:rPr>
      </w:pPr>
      <w:r w:rsidRPr="00B54FC0">
        <w:rPr>
          <w:noProof/>
          <w:lang w:val="en-US"/>
        </w:rPr>
        <w:t>Corporate Director for Growth, Enterprise &amp; Environment</w:t>
      </w:r>
    </w:p>
    <w:p w14:paraId="68DF85D2" w14:textId="77777777" w:rsidR="0061370E" w:rsidRDefault="0061370E" w:rsidP="0061370E">
      <w:pPr>
        <w:rPr>
          <w:noProof/>
          <w:lang w:val="en-US"/>
        </w:rPr>
      </w:pPr>
      <w:r w:rsidRPr="00B54FC0">
        <w:rPr>
          <w:noProof/>
          <w:lang w:val="en-US"/>
        </w:rPr>
        <w:t>All of the above will be consulted via approval of the delegated decision</w:t>
      </w:r>
      <w:r>
        <w:rPr>
          <w:noProof/>
          <w:lang w:val="en-US"/>
        </w:rPr>
        <w:t xml:space="preserve"> </w:t>
      </w:r>
    </w:p>
    <w:p w14:paraId="621DC212" w14:textId="77777777" w:rsidR="0061370E" w:rsidRDefault="0061370E" w:rsidP="0061370E">
      <w:pPr>
        <w:rPr>
          <w:noProof/>
          <w:lang w:val="en-US"/>
        </w:rPr>
      </w:pPr>
    </w:p>
    <w:p w14:paraId="2AAB2540" w14:textId="77777777" w:rsidR="0061370E" w:rsidRDefault="0061370E" w:rsidP="0061370E">
      <w:pPr>
        <w:rPr>
          <w:b/>
          <w:sz w:val="28"/>
        </w:rPr>
      </w:pPr>
      <w:r>
        <w:rPr>
          <w:b/>
          <w:sz w:val="28"/>
        </w:rPr>
        <w:t>Supporting documentation:</w:t>
      </w:r>
    </w:p>
    <w:p w14:paraId="02C0D3A2" w14:textId="77777777" w:rsidR="0061370E" w:rsidRDefault="0061370E" w:rsidP="0061370E">
      <w:pPr>
        <w:rPr>
          <w:b/>
          <w:sz w:val="28"/>
        </w:rPr>
      </w:pPr>
    </w:p>
    <w:p w14:paraId="3A8396FD" w14:textId="77777777" w:rsidR="0061370E" w:rsidRDefault="0061370E" w:rsidP="0061370E">
      <w:pPr>
        <w:rPr>
          <w:noProof/>
          <w:lang w:val="en-US"/>
        </w:rPr>
      </w:pPr>
      <w:r>
        <w:t>There are no supporting documents for this decision.</w:t>
      </w:r>
    </w:p>
    <w:p w14:paraId="65443709" w14:textId="77777777" w:rsidR="0061370E" w:rsidRDefault="0061370E" w:rsidP="0061370E"/>
    <w:p w14:paraId="05003DEC" w14:textId="77777777" w:rsidR="0061370E" w:rsidRDefault="0061370E" w:rsidP="0061370E">
      <w:pPr>
        <w:rPr>
          <w:b/>
          <w:sz w:val="28"/>
        </w:rPr>
      </w:pPr>
      <w:r>
        <w:rPr>
          <w:b/>
          <w:sz w:val="28"/>
        </w:rPr>
        <w:t>How and by when to make representations:</w:t>
      </w:r>
    </w:p>
    <w:p w14:paraId="75543E8E" w14:textId="77777777" w:rsidR="0061370E" w:rsidRDefault="0061370E" w:rsidP="0061370E">
      <w:pPr>
        <w:rPr>
          <w:b/>
          <w:sz w:val="28"/>
        </w:rPr>
      </w:pPr>
    </w:p>
    <w:p w14:paraId="3BF0B3CA" w14:textId="7C720200" w:rsidR="0061370E" w:rsidRDefault="0061370E" w:rsidP="0061370E">
      <w:r>
        <w:t>Representations should be made to Erika Grunert before 10 June 2024.</w:t>
      </w:r>
    </w:p>
    <w:p w14:paraId="1C2E1CEF" w14:textId="5DDBAA8C" w:rsidR="0061370E" w:rsidRDefault="0061370E" w:rsidP="0061370E">
      <w:pPr>
        <w:rPr>
          <w:noProof/>
          <w:lang w:val="en-US"/>
        </w:rPr>
      </w:pPr>
      <w:r>
        <w:t xml:space="preserve">Tel: </w:t>
      </w:r>
      <w:r>
        <w:rPr>
          <w:noProof/>
          <w:lang w:val="en-US"/>
        </w:rPr>
        <w:t>01287 612457</w:t>
      </w:r>
    </w:p>
    <w:p w14:paraId="3018BA6B" w14:textId="747829A5" w:rsidR="0061370E" w:rsidRDefault="0061370E" w:rsidP="0061370E">
      <w:r>
        <w:t>Email</w:t>
      </w:r>
      <w:r w:rsidRPr="0061370E">
        <w:rPr>
          <w:rFonts w:cs="Arial"/>
          <w:szCs w:val="24"/>
          <w:lang w:val="en-US" w:eastAsia="en-GB"/>
        </w:rPr>
        <w:t xml:space="preserve"> </w:t>
      </w:r>
      <w:hyperlink r:id="rId201" w:history="1">
        <w:r w:rsidRPr="00027477">
          <w:rPr>
            <w:rStyle w:val="Hyperlink"/>
            <w:lang w:val="en-US"/>
          </w:rPr>
          <w:t>erika.grunert@redcar-cleveland.gov.uk</w:t>
        </w:r>
      </w:hyperlink>
      <w:r>
        <w:rPr>
          <w:lang w:val="en-US"/>
        </w:rPr>
        <w:t xml:space="preserve">  </w:t>
      </w:r>
    </w:p>
    <w:p w14:paraId="3FB45A30" w14:textId="77777777" w:rsidR="0061370E" w:rsidRDefault="0061370E" w:rsidP="0061370E">
      <w:r>
        <w:t>First published in Forward Plan on 13 May 2024</w:t>
      </w:r>
    </w:p>
    <w:p w14:paraId="04F4A993" w14:textId="77777777" w:rsidR="0061370E" w:rsidRDefault="0061370E" w:rsidP="0061370E"/>
    <w:p w14:paraId="391A207A" w14:textId="77777777" w:rsidR="0061370E" w:rsidRDefault="0061370E" w:rsidP="0061370E"/>
    <w:p w14:paraId="3A5CCB60" w14:textId="77777777" w:rsidR="0061370E" w:rsidRDefault="0061370E" w:rsidP="0061370E">
      <w:pPr>
        <w:rPr>
          <w:b/>
          <w:sz w:val="28"/>
          <w:szCs w:val="28"/>
        </w:rPr>
      </w:pPr>
      <w:r>
        <w:rPr>
          <w:noProof/>
        </w:rPr>
        <mc:AlternateContent>
          <mc:Choice Requires="wps">
            <w:drawing>
              <wp:anchor distT="0" distB="0" distL="114300" distR="114300" simplePos="0" relativeHeight="251944960" behindDoc="0" locked="0" layoutInCell="1" allowOverlap="1" wp14:anchorId="7B229757" wp14:editId="7914CB8E">
                <wp:simplePos x="0" y="0"/>
                <wp:positionH relativeFrom="column">
                  <wp:posOffset>2171700</wp:posOffset>
                </wp:positionH>
                <wp:positionV relativeFrom="paragraph">
                  <wp:posOffset>346075</wp:posOffset>
                </wp:positionV>
                <wp:extent cx="1323975" cy="1143000"/>
                <wp:effectExtent l="0" t="0" r="9525" b="0"/>
                <wp:wrapNone/>
                <wp:docPr id="20206799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A9D06B" w14:textId="28AA3616" w:rsidR="0061370E" w:rsidRDefault="00DE64BA" w:rsidP="00DE64BA">
                            <w:r>
                              <w:object w:dxaOrig="1534" w:dyaOrig="997" w14:anchorId="24E9ADE1">
                                <v:shape id="_x0000_i1066" type="#_x0000_t75" style="width:76.7pt;height:49.85pt">
                                  <v:imagedata r:id="rId202" o:title=""/>
                                </v:shape>
                                <o:OLEObject Type="Embed" ProgID="Acrobat.Document.DC" ShapeID="_x0000_i1066" DrawAspect="Icon" ObjectID="_1815298766" r:id="rId2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229757" id="_x0000_s1065" type="#_x0000_t202" style="position:absolute;margin-left:171pt;margin-top:27.25pt;width:104.25pt;height:90pt;z-index:251944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O0h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zgJAuNpAeUCiLRw16Axf&#10;Soy2woSfmUXRIYU4SP4Jl0oBpgj9jpIa7K+/3Qd/1AJaKWlRxAXVOGXIwg+NGrnLxuOg+XgYT26H&#10;eLDXls21Re+aBSCTGQ6s4XEb/L06bSsLzStO2zzERBPTHCMX1J+2C38cLJxWLubz6IQqN8yv9Nrw&#10;k7oCxy/dK7Omb7pHvTzCSewsf9f7o29suJnvPCxlFMaF016mOCGx2f00hxG8Pkevyzdn9hs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CGCO0hVQIAALsEAAAOAAAAAAAAAAAAAAAAAC4CAABkcnMvZTJvRG9jLnhtbFBLAQIt&#10;ABQABgAIAAAAIQBoVVA73gAAAAoBAAAPAAAAAAAAAAAAAAAAAK8EAABkcnMvZG93bnJldi54bWxQ&#10;SwUGAAAAAAQABADzAAAAugUAAAAA&#10;" fillcolor="window" strokeweight=".5pt">
                <v:path arrowok="t"/>
                <v:textbox style="mso-fit-shape-to-text:t">
                  <w:txbxContent>
                    <w:p w14:paraId="34A9D06B" w14:textId="28AA3616" w:rsidR="0061370E" w:rsidRDefault="00DE64BA" w:rsidP="00DE64BA">
                      <w:r>
                        <w:object w:dxaOrig="1534" w:dyaOrig="997" w14:anchorId="24E9ADE1">
                          <v:shape id="_x0000_i1064" type="#_x0000_t75" style="width:76.7pt;height:49.85pt">
                            <v:imagedata r:id="rId204" o:title=""/>
                          </v:shape>
                          <o:OLEObject Type="Embed" ProgID="Acrobat.Document.DC" ShapeID="_x0000_i1064" DrawAspect="Icon" ObjectID="_1812957400" r:id="rId205"/>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4F300AA" w14:textId="77777777" w:rsidR="0061370E" w:rsidRDefault="0061370E" w:rsidP="0061370E">
      <w:pPr>
        <w:rPr>
          <w:b/>
          <w:sz w:val="28"/>
          <w:szCs w:val="28"/>
        </w:rPr>
      </w:pPr>
    </w:p>
    <w:p w14:paraId="496D249E" w14:textId="77777777" w:rsidR="0061370E" w:rsidRDefault="0061370E" w:rsidP="0061370E">
      <w:r>
        <w:br w:type="page"/>
      </w:r>
    </w:p>
    <w:bookmarkEnd w:id="39"/>
    <w:p w14:paraId="38C61A39" w14:textId="4C3FCE13" w:rsidR="00FA5381" w:rsidRDefault="00FA5381" w:rsidP="00FA5381">
      <w:pPr>
        <w:rPr>
          <w:b/>
          <w:sz w:val="28"/>
          <w:lang w:val="en-US"/>
        </w:rPr>
      </w:pPr>
      <w:r>
        <w:rPr>
          <w:b/>
          <w:sz w:val="28"/>
        </w:rPr>
        <w:t>DECISION: GDD005</w:t>
      </w:r>
      <w:r w:rsidR="00BA073E">
        <w:rPr>
          <w:b/>
          <w:sz w:val="28"/>
        </w:rPr>
        <w:t>1</w:t>
      </w:r>
      <w:r>
        <w:rPr>
          <w:b/>
          <w:sz w:val="28"/>
        </w:rPr>
        <w:t xml:space="preserve"> </w:t>
      </w:r>
      <w:r w:rsidR="00BA073E" w:rsidRPr="00BA073E">
        <w:rPr>
          <w:b/>
          <w:sz w:val="28"/>
          <w:lang w:val="en-US"/>
        </w:rPr>
        <w:t xml:space="preserve">Guisborough Levelling Up Town Centre Public Realm Improvements  </w:t>
      </w:r>
    </w:p>
    <w:p w14:paraId="237C6DC6" w14:textId="77777777" w:rsidR="00BA073E" w:rsidRDefault="00BA073E" w:rsidP="00FA5381">
      <w:pPr>
        <w:rPr>
          <w:b/>
          <w:sz w:val="28"/>
        </w:rPr>
      </w:pPr>
    </w:p>
    <w:p w14:paraId="22E8D606" w14:textId="77777777" w:rsidR="00FA5381" w:rsidRDefault="00FA5381" w:rsidP="00FA5381">
      <w:pPr>
        <w:rPr>
          <w:b/>
          <w:sz w:val="28"/>
        </w:rPr>
      </w:pPr>
      <w:r>
        <w:rPr>
          <w:b/>
          <w:sz w:val="28"/>
        </w:rPr>
        <w:t xml:space="preserve">Nature of the decision: </w:t>
      </w:r>
    </w:p>
    <w:p w14:paraId="59676B6F" w14:textId="77777777" w:rsidR="00FA5381" w:rsidRDefault="00FA5381" w:rsidP="00FA5381">
      <w:pPr>
        <w:rPr>
          <w:b/>
          <w:sz w:val="28"/>
        </w:rPr>
      </w:pPr>
    </w:p>
    <w:p w14:paraId="3AA49AEA" w14:textId="634AF5AC" w:rsidR="00FA5381" w:rsidRDefault="00BA073E" w:rsidP="00FA5381">
      <w:pPr>
        <w:rPr>
          <w:lang w:val="en-US"/>
        </w:rPr>
      </w:pPr>
      <w:r w:rsidRPr="00BA073E">
        <w:rPr>
          <w:lang w:val="en-US"/>
        </w:rPr>
        <w:t xml:space="preserve">Approval is sort to commence a procurement process for a lead contractor to carry out capital works and delegate approval to award a contract (subject to planning approval).  </w:t>
      </w:r>
    </w:p>
    <w:p w14:paraId="243511D5" w14:textId="77777777" w:rsidR="00BA073E" w:rsidRDefault="00BA073E" w:rsidP="00FA5381">
      <w:pPr>
        <w:rPr>
          <w:lang w:val="en-US"/>
        </w:rPr>
      </w:pPr>
    </w:p>
    <w:p w14:paraId="57D7E77C" w14:textId="77777777" w:rsidR="00FA5381" w:rsidRDefault="00FA5381" w:rsidP="00FA5381">
      <w:pPr>
        <w:rPr>
          <w:b/>
          <w:sz w:val="28"/>
        </w:rPr>
      </w:pPr>
      <w:r>
        <w:rPr>
          <w:b/>
          <w:sz w:val="28"/>
        </w:rPr>
        <w:t>Who will make the decision?</w:t>
      </w:r>
    </w:p>
    <w:p w14:paraId="10D87025" w14:textId="77777777" w:rsidR="00FA5381" w:rsidRDefault="00FA5381" w:rsidP="00FA5381">
      <w:pPr>
        <w:rPr>
          <w:b/>
          <w:sz w:val="28"/>
        </w:rPr>
      </w:pPr>
    </w:p>
    <w:p w14:paraId="5A52E4BA" w14:textId="22765FE9" w:rsidR="00FA5381" w:rsidRDefault="00FA5381" w:rsidP="00FA5381">
      <w:r>
        <w:t xml:space="preserve">Councillor </w:t>
      </w:r>
      <w:r w:rsidR="00BA073E">
        <w:t>Pallister</w:t>
      </w:r>
      <w:r>
        <w:t xml:space="preserve">, Cabinet Member for </w:t>
      </w:r>
      <w:r w:rsidR="00BA073E">
        <w:t>Economic Growth</w:t>
      </w:r>
    </w:p>
    <w:p w14:paraId="391D90A2" w14:textId="77777777" w:rsidR="00FA5381" w:rsidRDefault="00FA5381" w:rsidP="00FA5381"/>
    <w:p w14:paraId="3E426141" w14:textId="77777777" w:rsidR="00FA5381" w:rsidRDefault="00FA5381" w:rsidP="00FA5381">
      <w:pPr>
        <w:rPr>
          <w:b/>
          <w:sz w:val="28"/>
        </w:rPr>
      </w:pPr>
      <w:r>
        <w:rPr>
          <w:b/>
          <w:sz w:val="28"/>
        </w:rPr>
        <w:t>When is the decision to be taken?</w:t>
      </w:r>
    </w:p>
    <w:p w14:paraId="1399E29E" w14:textId="77777777" w:rsidR="00FA5381" w:rsidRDefault="00FA5381" w:rsidP="00FA5381">
      <w:pPr>
        <w:rPr>
          <w:b/>
          <w:sz w:val="28"/>
        </w:rPr>
      </w:pPr>
    </w:p>
    <w:p w14:paraId="11977F5F" w14:textId="77777777" w:rsidR="00FA5381" w:rsidRDefault="00FA5381" w:rsidP="00FA5381">
      <w:r>
        <w:t>June 2024</w:t>
      </w:r>
    </w:p>
    <w:p w14:paraId="7BFE2D49" w14:textId="77777777" w:rsidR="00FA5381" w:rsidRDefault="00FA5381" w:rsidP="00FA5381"/>
    <w:p w14:paraId="611C3830" w14:textId="77777777" w:rsidR="00FA5381" w:rsidRDefault="00FA5381" w:rsidP="00FA5381">
      <w:pPr>
        <w:rPr>
          <w:b/>
          <w:sz w:val="28"/>
        </w:rPr>
      </w:pPr>
      <w:r>
        <w:rPr>
          <w:b/>
          <w:sz w:val="28"/>
        </w:rPr>
        <w:t>Who will be consulted and how?</w:t>
      </w:r>
    </w:p>
    <w:p w14:paraId="12A46E38" w14:textId="77777777" w:rsidR="00FA5381" w:rsidRDefault="00FA5381" w:rsidP="00FA5381">
      <w:pPr>
        <w:rPr>
          <w:b/>
          <w:sz w:val="28"/>
        </w:rPr>
      </w:pPr>
    </w:p>
    <w:p w14:paraId="49251995" w14:textId="5F2CA4C9" w:rsidR="00FA5381" w:rsidRPr="00B54FC0" w:rsidRDefault="00FA5381" w:rsidP="00FA5381">
      <w:pPr>
        <w:rPr>
          <w:noProof/>
          <w:lang w:val="en-US"/>
        </w:rPr>
      </w:pPr>
      <w:r w:rsidRPr="00B54FC0">
        <w:rPr>
          <w:noProof/>
          <w:lang w:val="en-US"/>
        </w:rPr>
        <w:t xml:space="preserve">Cabinet Member for </w:t>
      </w:r>
      <w:r w:rsidR="00BA073E">
        <w:rPr>
          <w:noProof/>
          <w:lang w:val="en-US"/>
        </w:rPr>
        <w:t>Economic Growth</w:t>
      </w:r>
    </w:p>
    <w:p w14:paraId="2F534EA8" w14:textId="77777777" w:rsidR="00FA5381" w:rsidRPr="00B54FC0" w:rsidRDefault="00FA5381" w:rsidP="00FA5381">
      <w:pPr>
        <w:rPr>
          <w:noProof/>
          <w:lang w:val="en-US"/>
        </w:rPr>
      </w:pPr>
      <w:r w:rsidRPr="00B54FC0">
        <w:rPr>
          <w:noProof/>
          <w:lang w:val="en-US"/>
        </w:rPr>
        <w:t>Chief Finance Officer</w:t>
      </w:r>
    </w:p>
    <w:p w14:paraId="29FD6198" w14:textId="77777777" w:rsidR="00FA5381" w:rsidRPr="00B54FC0" w:rsidRDefault="00FA5381" w:rsidP="00FA5381">
      <w:pPr>
        <w:rPr>
          <w:noProof/>
          <w:lang w:val="en-US"/>
        </w:rPr>
      </w:pPr>
      <w:r w:rsidRPr="00B54FC0">
        <w:rPr>
          <w:noProof/>
          <w:lang w:val="en-US"/>
        </w:rPr>
        <w:t>Chief Legal Officer</w:t>
      </w:r>
    </w:p>
    <w:p w14:paraId="7895C088" w14:textId="77777777" w:rsidR="00FA5381" w:rsidRPr="00B54FC0" w:rsidRDefault="00FA5381" w:rsidP="00FA5381">
      <w:pPr>
        <w:rPr>
          <w:noProof/>
          <w:lang w:val="en-US"/>
        </w:rPr>
      </w:pPr>
      <w:r w:rsidRPr="00B54FC0">
        <w:rPr>
          <w:noProof/>
          <w:lang w:val="en-US"/>
        </w:rPr>
        <w:t>Corporate Director for Growth, Enterprise &amp; Environment</w:t>
      </w:r>
    </w:p>
    <w:p w14:paraId="24082A14" w14:textId="77777777" w:rsidR="00FA5381" w:rsidRDefault="00FA5381" w:rsidP="00FA5381">
      <w:pPr>
        <w:rPr>
          <w:noProof/>
          <w:lang w:val="en-US"/>
        </w:rPr>
      </w:pPr>
      <w:r w:rsidRPr="00B54FC0">
        <w:rPr>
          <w:noProof/>
          <w:lang w:val="en-US"/>
        </w:rPr>
        <w:t>All of the above will be consulted via approval of the delegated decision</w:t>
      </w:r>
      <w:r>
        <w:rPr>
          <w:noProof/>
          <w:lang w:val="en-US"/>
        </w:rPr>
        <w:t xml:space="preserve"> </w:t>
      </w:r>
    </w:p>
    <w:p w14:paraId="49DDA751" w14:textId="77777777" w:rsidR="00BA073E" w:rsidRDefault="00BA073E" w:rsidP="00FA5381">
      <w:pPr>
        <w:rPr>
          <w:noProof/>
          <w:lang w:val="en-US"/>
        </w:rPr>
      </w:pPr>
    </w:p>
    <w:p w14:paraId="684300BA" w14:textId="71CEF346" w:rsidR="00FA5381" w:rsidRDefault="00BA073E" w:rsidP="00FA5381">
      <w:pPr>
        <w:rPr>
          <w:noProof/>
          <w:lang w:val="en-US"/>
        </w:rPr>
      </w:pPr>
      <w:r w:rsidRPr="006A5047">
        <w:rPr>
          <w:noProof/>
          <w:lang w:val="en-US"/>
        </w:rPr>
        <w:t>The publi</w:t>
      </w:r>
      <w:r>
        <w:rPr>
          <w:noProof/>
          <w:lang w:val="en-US"/>
        </w:rPr>
        <w:t>c and local businesses have been consulted via 2 drop in sessions and surveys hosted on our engagement website.   A Regeneration Stakeholder Group has been formed consisting of local businesses, communiity groups, faith groups, local education and elected members.  Ths group will act in an advisory capacity throughout the project and will be the link between the project team and the local community.</w:t>
      </w:r>
    </w:p>
    <w:p w14:paraId="7DEAEDD5" w14:textId="77777777" w:rsidR="00BA073E" w:rsidRDefault="00BA073E" w:rsidP="00FA5381">
      <w:pPr>
        <w:rPr>
          <w:noProof/>
          <w:lang w:val="en-US"/>
        </w:rPr>
      </w:pPr>
    </w:p>
    <w:p w14:paraId="6D7FDA00" w14:textId="77777777" w:rsidR="00FA5381" w:rsidRDefault="00FA5381" w:rsidP="00FA5381">
      <w:pPr>
        <w:rPr>
          <w:b/>
          <w:sz w:val="28"/>
        </w:rPr>
      </w:pPr>
      <w:r>
        <w:rPr>
          <w:b/>
          <w:sz w:val="28"/>
        </w:rPr>
        <w:t>Supporting documentation:</w:t>
      </w:r>
    </w:p>
    <w:p w14:paraId="5CDB2A8F" w14:textId="77777777" w:rsidR="00FA5381" w:rsidRDefault="00FA5381" w:rsidP="00FA5381">
      <w:pPr>
        <w:rPr>
          <w:b/>
          <w:sz w:val="28"/>
        </w:rPr>
      </w:pPr>
    </w:p>
    <w:p w14:paraId="5EFC93D4" w14:textId="77777777" w:rsidR="00FA5381" w:rsidRDefault="00FA5381" w:rsidP="00FA5381">
      <w:pPr>
        <w:rPr>
          <w:noProof/>
          <w:lang w:val="en-US"/>
        </w:rPr>
      </w:pPr>
      <w:r>
        <w:t>There are no supporting documents for this decision.</w:t>
      </w:r>
    </w:p>
    <w:p w14:paraId="1AC00ABA" w14:textId="77777777" w:rsidR="00FA5381" w:rsidRDefault="00FA5381" w:rsidP="00FA5381"/>
    <w:p w14:paraId="54684BD3" w14:textId="77777777" w:rsidR="00FA5381" w:rsidRDefault="00FA5381" w:rsidP="00FA5381">
      <w:pPr>
        <w:rPr>
          <w:b/>
          <w:sz w:val="28"/>
        </w:rPr>
      </w:pPr>
      <w:r>
        <w:rPr>
          <w:b/>
          <w:sz w:val="28"/>
        </w:rPr>
        <w:t>How and by when to make representations:</w:t>
      </w:r>
    </w:p>
    <w:p w14:paraId="4031B7B7" w14:textId="77777777" w:rsidR="00FA5381" w:rsidRDefault="00FA5381" w:rsidP="00FA5381">
      <w:pPr>
        <w:rPr>
          <w:b/>
          <w:sz w:val="28"/>
        </w:rPr>
      </w:pPr>
    </w:p>
    <w:p w14:paraId="4E61CE0F" w14:textId="40AC7BA2" w:rsidR="00FA5381" w:rsidRDefault="00FA5381" w:rsidP="00FA5381">
      <w:r>
        <w:t xml:space="preserve">Representations should be made to </w:t>
      </w:r>
      <w:r w:rsidR="00BA073E" w:rsidRPr="00BA073E">
        <w:rPr>
          <w:lang w:val="en-US"/>
        </w:rPr>
        <w:t>Samantha Simpson</w:t>
      </w:r>
      <w:r w:rsidR="00BA073E">
        <w:rPr>
          <w:lang w:val="en-US"/>
        </w:rPr>
        <w:t xml:space="preserve">, </w:t>
      </w:r>
      <w:r w:rsidR="00BA073E" w:rsidRPr="00BA073E">
        <w:rPr>
          <w:lang w:val="en-US"/>
        </w:rPr>
        <w:t>Place Development &amp; Investment Project Officer</w:t>
      </w:r>
      <w:r w:rsidR="00BA073E">
        <w:rPr>
          <w:lang w:val="en-US"/>
        </w:rPr>
        <w:t>,</w:t>
      </w:r>
      <w:r w:rsidR="00BA073E" w:rsidRPr="00BA073E">
        <w:t xml:space="preserve"> </w:t>
      </w:r>
      <w:r>
        <w:t>before 1</w:t>
      </w:r>
      <w:r w:rsidR="00BA073E">
        <w:t>3</w:t>
      </w:r>
      <w:r>
        <w:t xml:space="preserve"> June 2024.</w:t>
      </w:r>
    </w:p>
    <w:p w14:paraId="0F48371B" w14:textId="77777777" w:rsidR="00BA073E" w:rsidRDefault="00FA5381" w:rsidP="00FA5381">
      <w:pPr>
        <w:rPr>
          <w:noProof/>
          <w:lang w:val="en-US"/>
        </w:rPr>
      </w:pPr>
      <w:r>
        <w:t xml:space="preserve">Tel: </w:t>
      </w:r>
      <w:r w:rsidR="00BA073E" w:rsidRPr="00BA073E">
        <w:rPr>
          <w:noProof/>
          <w:lang w:val="en-US"/>
        </w:rPr>
        <w:t>07785 902174</w:t>
      </w:r>
    </w:p>
    <w:p w14:paraId="1D3F31AC" w14:textId="0B54FC23" w:rsidR="00FA5381" w:rsidRDefault="00FA5381" w:rsidP="00FA5381">
      <w:r>
        <w:t>Email</w:t>
      </w:r>
      <w:r w:rsidRPr="0061370E">
        <w:rPr>
          <w:rFonts w:cs="Arial"/>
          <w:szCs w:val="24"/>
          <w:lang w:val="en-US" w:eastAsia="en-GB"/>
        </w:rPr>
        <w:t xml:space="preserve"> </w:t>
      </w:r>
      <w:hyperlink r:id="rId206" w:history="1">
        <w:r w:rsidR="00BA073E" w:rsidRPr="0095620B">
          <w:rPr>
            <w:rStyle w:val="Hyperlink"/>
            <w:lang w:val="en-US"/>
          </w:rPr>
          <w:t>Samantha.simpson@redcar-cleveland.gov.uk</w:t>
        </w:r>
      </w:hyperlink>
      <w:r w:rsidR="00BA073E">
        <w:rPr>
          <w:lang w:val="en-US"/>
        </w:rPr>
        <w:t xml:space="preserve"> </w:t>
      </w:r>
    </w:p>
    <w:p w14:paraId="1C6154AD" w14:textId="41005E58" w:rsidR="00FA5381" w:rsidRDefault="00FA5381" w:rsidP="00FA5381">
      <w:r>
        <w:t>First published in Forward Plan on 1</w:t>
      </w:r>
      <w:r w:rsidR="00BA073E">
        <w:t>6</w:t>
      </w:r>
      <w:r>
        <w:t xml:space="preserve"> May 2024</w:t>
      </w:r>
    </w:p>
    <w:p w14:paraId="5CFA255F" w14:textId="77777777" w:rsidR="00FA5381" w:rsidRDefault="00FA5381" w:rsidP="00FA5381"/>
    <w:p w14:paraId="03789405" w14:textId="77777777" w:rsidR="00FA5381" w:rsidRDefault="00FA5381" w:rsidP="00FA5381"/>
    <w:p w14:paraId="43D32383" w14:textId="77777777" w:rsidR="00FA5381" w:rsidRDefault="00FA5381" w:rsidP="00FA5381">
      <w:pPr>
        <w:rPr>
          <w:b/>
          <w:sz w:val="28"/>
          <w:szCs w:val="28"/>
        </w:rPr>
      </w:pPr>
      <w:r>
        <w:rPr>
          <w:noProof/>
        </w:rPr>
        <mc:AlternateContent>
          <mc:Choice Requires="wps">
            <w:drawing>
              <wp:anchor distT="0" distB="0" distL="114300" distR="114300" simplePos="0" relativeHeight="251949056" behindDoc="0" locked="0" layoutInCell="1" allowOverlap="1" wp14:anchorId="5C9E3289" wp14:editId="4646C10F">
                <wp:simplePos x="0" y="0"/>
                <wp:positionH relativeFrom="column">
                  <wp:posOffset>2171700</wp:posOffset>
                </wp:positionH>
                <wp:positionV relativeFrom="paragraph">
                  <wp:posOffset>345440</wp:posOffset>
                </wp:positionV>
                <wp:extent cx="762000" cy="958850"/>
                <wp:effectExtent l="0" t="0" r="19050" b="12700"/>
                <wp:wrapNone/>
                <wp:docPr id="13285882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958850"/>
                        </a:xfrm>
                        <a:prstGeom prst="rect">
                          <a:avLst/>
                        </a:prstGeom>
                        <a:solidFill>
                          <a:sysClr val="window" lastClr="FFFFFF"/>
                        </a:solidFill>
                        <a:ln w="6350">
                          <a:solidFill>
                            <a:prstClr val="black"/>
                          </a:solidFill>
                        </a:ln>
                        <a:effectLst/>
                      </wps:spPr>
                      <wps:txbx>
                        <w:txbxContent>
                          <w:p w14:paraId="32984166" w14:textId="5F5E0DD9" w:rsidR="00FA5381" w:rsidRDefault="00EE7C0D" w:rsidP="00333900">
                            <w:r>
                              <w:object w:dxaOrig="1376" w:dyaOrig="893" w14:anchorId="6BE71091">
                                <v:shape id="_x0000_i1067" type="#_x0000_t75" style="width:75.4pt;height:49.15pt">
                                  <v:imagedata r:id="rId207" o:title=""/>
                                </v:shape>
                                <o:OLEObject Type="Embed" ProgID="Acrobat.Document.DC" ShapeID="_x0000_i1067" DrawAspect="Icon" ObjectID="_1815298767" r:id="rId20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9E3289" id="_x0000_s1066" type="#_x0000_t202" style="position:absolute;margin-left:171pt;margin-top:27.2pt;width:60pt;height:75.5pt;z-index:251949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" fillcolor="window" strokeweight=".5pt">
                <v:path arrowok="t"/>
                <v:textbox style="mso-fit-shape-to-text:t">
                  <w:txbxContent>
                    <w:p w14:paraId="32984166" w14:textId="5F5E0DD9" w:rsidR="00FA5381" w:rsidRDefault="00EE7C0D" w:rsidP="00333900">
                      <w:r>
                        <w:object w:dxaOrig="1376" w:dyaOrig="893" w14:anchorId="6BE71091">
                          <v:shape id="_x0000_i1065" type="#_x0000_t75" style="width:75.4pt;height:49.15pt">
                            <v:imagedata r:id="rId209" o:title=""/>
                          </v:shape>
                          <o:OLEObject Type="Embed" ProgID="Acrobat.Document.DC" ShapeID="_x0000_i1065" DrawAspect="Icon" ObjectID="_1812957401" r:id="rId210"/>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6062C10" w14:textId="77777777" w:rsidR="00FA5381" w:rsidRDefault="00FA5381" w:rsidP="00FA5381">
      <w:pPr>
        <w:rPr>
          <w:b/>
          <w:sz w:val="28"/>
          <w:szCs w:val="28"/>
        </w:rPr>
      </w:pPr>
    </w:p>
    <w:p w14:paraId="05D522A1" w14:textId="77777777" w:rsidR="00FA5381" w:rsidRDefault="00FA5381" w:rsidP="00FA5381">
      <w:r>
        <w:br w:type="page"/>
      </w:r>
    </w:p>
    <w:p w14:paraId="1B7FB17A" w14:textId="61EDBD83" w:rsidR="00851555" w:rsidRDefault="00851555" w:rsidP="00851555">
      <w:pPr>
        <w:rPr>
          <w:b/>
          <w:sz w:val="28"/>
          <w:lang w:val="en-US"/>
        </w:rPr>
      </w:pPr>
      <w:r>
        <w:rPr>
          <w:b/>
          <w:sz w:val="28"/>
        </w:rPr>
        <w:t xml:space="preserve">DECISION: </w:t>
      </w:r>
      <w:bookmarkStart w:id="40" w:name="_Hlk201669169"/>
      <w:r>
        <w:rPr>
          <w:b/>
          <w:sz w:val="28"/>
        </w:rPr>
        <w:t xml:space="preserve">GDD0052 </w:t>
      </w:r>
      <w:r w:rsidRPr="00851555">
        <w:rPr>
          <w:b/>
          <w:sz w:val="28"/>
          <w:lang w:val="en-US"/>
        </w:rPr>
        <w:t>Award of contract for vehicle spares</w:t>
      </w:r>
    </w:p>
    <w:p w14:paraId="218909CA" w14:textId="77777777" w:rsidR="00851555" w:rsidRDefault="00851555" w:rsidP="00851555">
      <w:pPr>
        <w:rPr>
          <w:b/>
          <w:sz w:val="28"/>
        </w:rPr>
      </w:pPr>
    </w:p>
    <w:p w14:paraId="0CC84893" w14:textId="77777777" w:rsidR="00851555" w:rsidRDefault="00851555" w:rsidP="00851555">
      <w:pPr>
        <w:rPr>
          <w:b/>
          <w:sz w:val="28"/>
        </w:rPr>
      </w:pPr>
      <w:r>
        <w:rPr>
          <w:b/>
          <w:sz w:val="28"/>
        </w:rPr>
        <w:t xml:space="preserve">Nature of the decision: </w:t>
      </w:r>
    </w:p>
    <w:p w14:paraId="7A94EC2A" w14:textId="77777777" w:rsidR="00851555" w:rsidRDefault="00851555" w:rsidP="00851555">
      <w:pPr>
        <w:rPr>
          <w:b/>
          <w:sz w:val="28"/>
        </w:rPr>
      </w:pPr>
    </w:p>
    <w:p w14:paraId="15351721" w14:textId="4628CA5E" w:rsidR="00851555" w:rsidRDefault="00851555" w:rsidP="00851555">
      <w:pPr>
        <w:rPr>
          <w:lang w:val="en-US"/>
        </w:rPr>
      </w:pPr>
      <w:r w:rsidRPr="00851555">
        <w:rPr>
          <w:lang w:val="en-US"/>
        </w:rPr>
        <w:t xml:space="preserve">Following a procurement process carried out on behalf of multiple North Eastern Local Authorities, delegated approval is sought to award a contract for the supply of vehicle spares by which to maintain the Council vehicle fleet. The value of this contract in relation to Redcar &amp; Cleveland is likely to exceed £700,000 per annum.  </w:t>
      </w:r>
    </w:p>
    <w:bookmarkEnd w:id="40"/>
    <w:p w14:paraId="57758E29" w14:textId="77777777" w:rsidR="00851555" w:rsidRDefault="00851555" w:rsidP="00851555">
      <w:pPr>
        <w:rPr>
          <w:lang w:val="en-US"/>
        </w:rPr>
      </w:pPr>
    </w:p>
    <w:p w14:paraId="30C50AE1" w14:textId="77777777" w:rsidR="00851555" w:rsidRDefault="00851555" w:rsidP="00851555">
      <w:pPr>
        <w:rPr>
          <w:b/>
          <w:sz w:val="28"/>
        </w:rPr>
      </w:pPr>
      <w:r>
        <w:rPr>
          <w:b/>
          <w:sz w:val="28"/>
        </w:rPr>
        <w:t>Who will make the decision?</w:t>
      </w:r>
    </w:p>
    <w:p w14:paraId="123F34EE" w14:textId="77777777" w:rsidR="00851555" w:rsidRDefault="00851555" w:rsidP="00851555">
      <w:pPr>
        <w:rPr>
          <w:b/>
          <w:sz w:val="28"/>
        </w:rPr>
      </w:pPr>
    </w:p>
    <w:p w14:paraId="1DDE441D" w14:textId="302117D5" w:rsidR="00851555" w:rsidRDefault="00851555" w:rsidP="00851555">
      <w:r>
        <w:t>Councillor Quartermain, Cabinet Member for Highways &amp; Transport</w:t>
      </w:r>
    </w:p>
    <w:p w14:paraId="72E7C21B" w14:textId="77777777" w:rsidR="00851555" w:rsidRDefault="00851555" w:rsidP="00851555"/>
    <w:p w14:paraId="400E8124" w14:textId="77777777" w:rsidR="00851555" w:rsidRDefault="00851555" w:rsidP="00851555">
      <w:pPr>
        <w:rPr>
          <w:b/>
          <w:sz w:val="28"/>
        </w:rPr>
      </w:pPr>
      <w:r>
        <w:rPr>
          <w:b/>
          <w:sz w:val="28"/>
        </w:rPr>
        <w:t>When is the decision to be taken?</w:t>
      </w:r>
    </w:p>
    <w:p w14:paraId="077D1B52" w14:textId="77777777" w:rsidR="00851555" w:rsidRDefault="00851555" w:rsidP="00851555">
      <w:pPr>
        <w:rPr>
          <w:b/>
          <w:sz w:val="28"/>
        </w:rPr>
      </w:pPr>
    </w:p>
    <w:p w14:paraId="0DCDA843" w14:textId="25F69F47" w:rsidR="00851555" w:rsidRDefault="00851555" w:rsidP="00851555">
      <w:pPr>
        <w:rPr>
          <w:lang w:val="en-US"/>
        </w:rPr>
      </w:pPr>
      <w:r w:rsidRPr="00851555">
        <w:rPr>
          <w:lang w:val="en-US"/>
        </w:rPr>
        <w:t>1</w:t>
      </w:r>
      <w:r w:rsidRPr="00851555">
        <w:rPr>
          <w:vertAlign w:val="superscript"/>
          <w:lang w:val="en-US"/>
        </w:rPr>
        <w:t>st</w:t>
      </w:r>
      <w:r w:rsidRPr="00851555">
        <w:rPr>
          <w:lang w:val="en-US"/>
        </w:rPr>
        <w:t xml:space="preserve"> December 2024 (commencement of final year optional contract extension)</w:t>
      </w:r>
    </w:p>
    <w:p w14:paraId="3EC1A57E" w14:textId="77777777" w:rsidR="00851555" w:rsidRDefault="00851555" w:rsidP="00851555"/>
    <w:p w14:paraId="25BCDD92" w14:textId="77777777" w:rsidR="00851555" w:rsidRDefault="00851555" w:rsidP="00851555">
      <w:pPr>
        <w:rPr>
          <w:b/>
          <w:sz w:val="28"/>
        </w:rPr>
      </w:pPr>
      <w:r>
        <w:rPr>
          <w:b/>
          <w:sz w:val="28"/>
        </w:rPr>
        <w:t>Who will be consulted and how?</w:t>
      </w:r>
    </w:p>
    <w:p w14:paraId="598CEB9A" w14:textId="77777777" w:rsidR="00851555" w:rsidRDefault="00851555" w:rsidP="00851555">
      <w:pPr>
        <w:rPr>
          <w:b/>
          <w:sz w:val="28"/>
        </w:rPr>
      </w:pPr>
    </w:p>
    <w:p w14:paraId="0E374A51" w14:textId="77777777" w:rsidR="00851555" w:rsidRPr="00B54FC0" w:rsidRDefault="00851555" w:rsidP="00851555">
      <w:pPr>
        <w:rPr>
          <w:noProof/>
          <w:lang w:val="en-US"/>
        </w:rPr>
      </w:pPr>
      <w:r w:rsidRPr="00B54FC0">
        <w:rPr>
          <w:noProof/>
          <w:lang w:val="en-US"/>
        </w:rPr>
        <w:t xml:space="preserve">Cabinet Member for </w:t>
      </w:r>
      <w:r>
        <w:rPr>
          <w:noProof/>
          <w:lang w:val="en-US"/>
        </w:rPr>
        <w:t>Economic Growth</w:t>
      </w:r>
    </w:p>
    <w:p w14:paraId="7A2AB0F5" w14:textId="77777777" w:rsidR="00851555" w:rsidRPr="00B54FC0" w:rsidRDefault="00851555" w:rsidP="00851555">
      <w:pPr>
        <w:rPr>
          <w:noProof/>
          <w:lang w:val="en-US"/>
        </w:rPr>
      </w:pPr>
      <w:r w:rsidRPr="00B54FC0">
        <w:rPr>
          <w:noProof/>
          <w:lang w:val="en-US"/>
        </w:rPr>
        <w:t>Chief Finance Officer</w:t>
      </w:r>
    </w:p>
    <w:p w14:paraId="52D3954C" w14:textId="77777777" w:rsidR="00851555" w:rsidRPr="00B54FC0" w:rsidRDefault="00851555" w:rsidP="00851555">
      <w:pPr>
        <w:rPr>
          <w:noProof/>
          <w:lang w:val="en-US"/>
        </w:rPr>
      </w:pPr>
      <w:r w:rsidRPr="00B54FC0">
        <w:rPr>
          <w:noProof/>
          <w:lang w:val="en-US"/>
        </w:rPr>
        <w:t>Chief Legal Officer</w:t>
      </w:r>
    </w:p>
    <w:p w14:paraId="1A136CD6" w14:textId="77777777" w:rsidR="00851555" w:rsidRPr="00B54FC0" w:rsidRDefault="00851555" w:rsidP="00851555">
      <w:pPr>
        <w:rPr>
          <w:noProof/>
          <w:lang w:val="en-US"/>
        </w:rPr>
      </w:pPr>
      <w:r w:rsidRPr="00B54FC0">
        <w:rPr>
          <w:noProof/>
          <w:lang w:val="en-US"/>
        </w:rPr>
        <w:t>Corporate Director for Growth, Enterprise &amp; Environment</w:t>
      </w:r>
    </w:p>
    <w:p w14:paraId="76431A9E" w14:textId="77777777" w:rsidR="00851555" w:rsidRDefault="00851555" w:rsidP="00851555">
      <w:pPr>
        <w:rPr>
          <w:noProof/>
          <w:lang w:val="en-US"/>
        </w:rPr>
      </w:pPr>
      <w:r w:rsidRPr="00B54FC0">
        <w:rPr>
          <w:noProof/>
          <w:lang w:val="en-US"/>
        </w:rPr>
        <w:t>All of the above will be consulted via approval of the delegated decision</w:t>
      </w:r>
      <w:r>
        <w:rPr>
          <w:noProof/>
          <w:lang w:val="en-US"/>
        </w:rPr>
        <w:t xml:space="preserve"> </w:t>
      </w:r>
    </w:p>
    <w:p w14:paraId="0761072E" w14:textId="77777777" w:rsidR="00851555" w:rsidRDefault="00851555" w:rsidP="00851555">
      <w:pPr>
        <w:rPr>
          <w:noProof/>
          <w:lang w:val="en-US"/>
        </w:rPr>
      </w:pPr>
    </w:p>
    <w:p w14:paraId="5AC97165" w14:textId="77777777" w:rsidR="00851555" w:rsidRDefault="00851555" w:rsidP="00851555">
      <w:pPr>
        <w:rPr>
          <w:b/>
          <w:sz w:val="28"/>
        </w:rPr>
      </w:pPr>
      <w:r>
        <w:rPr>
          <w:b/>
          <w:sz w:val="28"/>
        </w:rPr>
        <w:t>Supporting documentation:</w:t>
      </w:r>
    </w:p>
    <w:p w14:paraId="7D101F68" w14:textId="77777777" w:rsidR="00851555" w:rsidRDefault="00851555" w:rsidP="00851555">
      <w:pPr>
        <w:rPr>
          <w:b/>
          <w:sz w:val="28"/>
        </w:rPr>
      </w:pPr>
    </w:p>
    <w:p w14:paraId="6E91D250" w14:textId="77777777" w:rsidR="00851555" w:rsidRDefault="00851555" w:rsidP="00851555">
      <w:pPr>
        <w:rPr>
          <w:noProof/>
          <w:lang w:val="en-US"/>
        </w:rPr>
      </w:pPr>
      <w:r>
        <w:t>There are no supporting documents for this decision.</w:t>
      </w:r>
    </w:p>
    <w:p w14:paraId="6B3E38E0" w14:textId="77777777" w:rsidR="00851555" w:rsidRDefault="00851555" w:rsidP="00851555"/>
    <w:p w14:paraId="4D18E648" w14:textId="77777777" w:rsidR="00851555" w:rsidRDefault="00851555" w:rsidP="00851555">
      <w:pPr>
        <w:rPr>
          <w:b/>
          <w:sz w:val="28"/>
        </w:rPr>
      </w:pPr>
      <w:r>
        <w:rPr>
          <w:b/>
          <w:sz w:val="28"/>
        </w:rPr>
        <w:t>How and by when to make representations:</w:t>
      </w:r>
    </w:p>
    <w:p w14:paraId="4F472A34" w14:textId="77777777" w:rsidR="00851555" w:rsidRDefault="00851555" w:rsidP="00851555">
      <w:pPr>
        <w:rPr>
          <w:b/>
          <w:sz w:val="28"/>
        </w:rPr>
      </w:pPr>
    </w:p>
    <w:p w14:paraId="782AE2C1" w14:textId="730DDD5F" w:rsidR="00851555" w:rsidRDefault="00851555" w:rsidP="00851555">
      <w:r>
        <w:t xml:space="preserve">Representations should be made to </w:t>
      </w:r>
      <w:r>
        <w:rPr>
          <w:lang w:val="en-US"/>
        </w:rPr>
        <w:t>Gareth Healy</w:t>
      </w:r>
      <w:r w:rsidRPr="00BA073E">
        <w:t xml:space="preserve"> </w:t>
      </w:r>
      <w:r>
        <w:t>before 12 July 2024.</w:t>
      </w:r>
    </w:p>
    <w:p w14:paraId="204A0C76" w14:textId="586BA21F" w:rsidR="00851555" w:rsidRDefault="00851555" w:rsidP="00851555">
      <w:pPr>
        <w:rPr>
          <w:noProof/>
          <w:lang w:val="en-US"/>
        </w:rPr>
      </w:pPr>
      <w:r>
        <w:t xml:space="preserve">Tel: </w:t>
      </w:r>
      <w:r w:rsidRPr="00A62D05">
        <w:rPr>
          <w:noProof/>
          <w:lang w:val="en-US"/>
        </w:rPr>
        <w:t>01642 771592</w:t>
      </w:r>
    </w:p>
    <w:p w14:paraId="34A7950E" w14:textId="37EFF171" w:rsidR="00851555" w:rsidRDefault="00851555" w:rsidP="00851555">
      <w:pPr>
        <w:rPr>
          <w:lang w:val="en-US"/>
        </w:rPr>
      </w:pPr>
      <w:r>
        <w:t>Email</w:t>
      </w:r>
      <w:r w:rsidRPr="0061370E">
        <w:rPr>
          <w:rFonts w:cs="Arial"/>
          <w:szCs w:val="24"/>
          <w:lang w:val="en-US" w:eastAsia="en-GB"/>
        </w:rPr>
        <w:t xml:space="preserve"> </w:t>
      </w:r>
      <w:hyperlink r:id="rId211" w:history="1">
        <w:r w:rsidRPr="002B3427">
          <w:rPr>
            <w:rStyle w:val="Hyperlink"/>
            <w:lang w:val="en-US"/>
          </w:rPr>
          <w:t>Gareth.Healy@redcar-cleveland.gov.uk</w:t>
        </w:r>
      </w:hyperlink>
      <w:r>
        <w:rPr>
          <w:lang w:val="en-US"/>
        </w:rPr>
        <w:t xml:space="preserve"> </w:t>
      </w:r>
      <w:r w:rsidRPr="00851555">
        <w:rPr>
          <w:lang w:val="en-US"/>
        </w:rPr>
        <w:t xml:space="preserve"> </w:t>
      </w:r>
    </w:p>
    <w:p w14:paraId="749D1A60" w14:textId="0D825F58" w:rsidR="00851555" w:rsidRDefault="00851555" w:rsidP="00851555">
      <w:r>
        <w:t>First published in Forward Plan on 14 June 2024</w:t>
      </w:r>
    </w:p>
    <w:p w14:paraId="4A09BDB3" w14:textId="77777777" w:rsidR="00851555" w:rsidRDefault="00851555" w:rsidP="00851555"/>
    <w:p w14:paraId="72BF5A5C" w14:textId="77777777" w:rsidR="00851555" w:rsidRDefault="00851555" w:rsidP="00851555"/>
    <w:p w14:paraId="31FA6F90" w14:textId="28024688" w:rsidR="00851555" w:rsidRDefault="007B6B6B" w:rsidP="00851555">
      <w:pPr>
        <w:rPr>
          <w:b/>
          <w:sz w:val="28"/>
          <w:szCs w:val="28"/>
        </w:rPr>
      </w:pPr>
      <w:r>
        <w:rPr>
          <w:noProof/>
        </w:rPr>
        <mc:AlternateContent>
          <mc:Choice Requires="wps">
            <w:drawing>
              <wp:anchor distT="0" distB="0" distL="114300" distR="114300" simplePos="0" relativeHeight="251961344" behindDoc="0" locked="0" layoutInCell="1" allowOverlap="1" wp14:anchorId="2F150903" wp14:editId="60B52B34">
                <wp:simplePos x="0" y="0"/>
                <wp:positionH relativeFrom="column">
                  <wp:posOffset>2311400</wp:posOffset>
                </wp:positionH>
                <wp:positionV relativeFrom="paragraph">
                  <wp:posOffset>260985</wp:posOffset>
                </wp:positionV>
                <wp:extent cx="793750" cy="641350"/>
                <wp:effectExtent l="0" t="0" r="25400" b="25400"/>
                <wp:wrapNone/>
                <wp:docPr id="14601929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0" cy="641350"/>
                        </a:xfrm>
                        <a:prstGeom prst="rect">
                          <a:avLst/>
                        </a:prstGeom>
                        <a:solidFill>
                          <a:sysClr val="window" lastClr="FFFFFF"/>
                        </a:solidFill>
                        <a:ln w="6350">
                          <a:solidFill>
                            <a:prstClr val="black"/>
                          </a:solidFill>
                        </a:ln>
                        <a:effectLst/>
                      </wps:spPr>
                      <wps:txbx>
                        <w:txbxContent>
                          <w:p w14:paraId="37FBE32F" w14:textId="0BBCE103" w:rsidR="00851555" w:rsidRDefault="00D64D6E" w:rsidP="00D64D6E">
                            <w:r>
                              <w:object w:dxaOrig="1534" w:dyaOrig="997" w14:anchorId="6810EDAE">
                                <v:shape id="_x0000_i1068" type="#_x0000_t75" style="width:76.7pt;height:49.85pt">
                                  <v:imagedata r:id="rId212" o:title=""/>
                                </v:shape>
                                <o:OLEObject Type="Embed" ProgID="Acrobat.Document.DC" ShapeID="_x0000_i1068" DrawAspect="Icon" ObjectID="_1815298768" r:id="rId2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150903" id="_x0000_s1067" type="#_x0000_t202" style="position:absolute;margin-left:182pt;margin-top:20.55pt;width:62.5pt;height:50.5pt;z-index:251961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" fillcolor="window" strokeweight=".5pt">
                <v:path arrowok="t"/>
                <v:textbox style="mso-fit-shape-to-text:t">
                  <w:txbxContent>
                    <w:p w14:paraId="37FBE32F" w14:textId="0BBCE103" w:rsidR="00851555" w:rsidRDefault="00D64D6E" w:rsidP="00D64D6E">
                      <w:r>
                        <w:object w:dxaOrig="1534" w:dyaOrig="997" w14:anchorId="6810EDAE">
                          <v:shape id="_x0000_i1066" type="#_x0000_t75" style="width:76.7pt;height:49.85pt">
                            <v:imagedata r:id="rId214" o:title=""/>
                          </v:shape>
                          <o:OLEObject Type="Embed" ProgID="Acrobat.Document.DC" ShapeID="_x0000_i1066" DrawAspect="Icon" ObjectID="_1812957402" r:id="rId215"/>
                        </w:object>
                      </w:r>
                    </w:p>
                  </w:txbxContent>
                </v:textbox>
              </v:shape>
            </w:pict>
          </mc:Fallback>
        </mc:AlternateContent>
      </w:r>
      <w:r w:rsidR="00851555" w:rsidRPr="008254C1">
        <w:rPr>
          <w:b/>
          <w:sz w:val="28"/>
          <w:szCs w:val="28"/>
        </w:rPr>
        <w:t xml:space="preserve">Following the </w:t>
      </w:r>
      <w:r w:rsidR="00851555">
        <w:rPr>
          <w:b/>
          <w:sz w:val="28"/>
          <w:szCs w:val="28"/>
        </w:rPr>
        <w:t>m</w:t>
      </w:r>
      <w:r w:rsidR="00851555" w:rsidRPr="008254C1">
        <w:rPr>
          <w:b/>
          <w:sz w:val="28"/>
          <w:szCs w:val="28"/>
        </w:rPr>
        <w:t>aking of the decision, the decision form will be published here:</w:t>
      </w:r>
    </w:p>
    <w:p w14:paraId="6F96AFC4" w14:textId="24FA0E45" w:rsidR="00851555" w:rsidRDefault="00851555" w:rsidP="00851555">
      <w:pPr>
        <w:rPr>
          <w:b/>
          <w:sz w:val="28"/>
          <w:szCs w:val="28"/>
        </w:rPr>
      </w:pPr>
    </w:p>
    <w:p w14:paraId="02E1E4D9" w14:textId="7D6D689B" w:rsidR="00851555" w:rsidRDefault="00851555" w:rsidP="00851555">
      <w:r>
        <w:br w:type="page"/>
      </w:r>
    </w:p>
    <w:p w14:paraId="20ECDA54" w14:textId="7C2B44F8" w:rsidR="007B6B6B" w:rsidRDefault="007B6B6B" w:rsidP="007B6B6B">
      <w:pPr>
        <w:rPr>
          <w:b/>
          <w:sz w:val="28"/>
          <w:lang w:val="en-US"/>
        </w:rPr>
      </w:pPr>
      <w:r>
        <w:rPr>
          <w:b/>
          <w:sz w:val="28"/>
        </w:rPr>
        <w:t>DECISION: GDD005</w:t>
      </w:r>
      <w:r w:rsidR="005535DB">
        <w:rPr>
          <w:b/>
          <w:sz w:val="28"/>
        </w:rPr>
        <w:t>3</w:t>
      </w:r>
      <w:r>
        <w:rPr>
          <w:b/>
          <w:sz w:val="28"/>
        </w:rPr>
        <w:t xml:space="preserve"> </w:t>
      </w:r>
      <w:r w:rsidR="005535DB" w:rsidRPr="005535DB">
        <w:rPr>
          <w:b/>
          <w:sz w:val="28"/>
          <w:lang w:val="en-US"/>
        </w:rPr>
        <w:t>Suez Contract Extension for treatment of non-recycled household waste.</w:t>
      </w:r>
    </w:p>
    <w:p w14:paraId="39808F2C" w14:textId="77777777" w:rsidR="007B6B6B" w:rsidRDefault="007B6B6B" w:rsidP="007B6B6B">
      <w:pPr>
        <w:rPr>
          <w:b/>
          <w:sz w:val="28"/>
          <w:lang w:val="en-US"/>
        </w:rPr>
      </w:pPr>
    </w:p>
    <w:p w14:paraId="14016FD7" w14:textId="77777777" w:rsidR="007B6B6B" w:rsidRDefault="007B6B6B" w:rsidP="007B6B6B">
      <w:pPr>
        <w:rPr>
          <w:b/>
          <w:sz w:val="28"/>
        </w:rPr>
      </w:pPr>
    </w:p>
    <w:p w14:paraId="162C5151" w14:textId="77777777" w:rsidR="007B6B6B" w:rsidRDefault="007B6B6B" w:rsidP="007B6B6B">
      <w:pPr>
        <w:rPr>
          <w:b/>
          <w:sz w:val="28"/>
        </w:rPr>
      </w:pPr>
      <w:r>
        <w:rPr>
          <w:b/>
          <w:sz w:val="28"/>
        </w:rPr>
        <w:t xml:space="preserve">Nature of the decision: </w:t>
      </w:r>
    </w:p>
    <w:p w14:paraId="3D384B78" w14:textId="77777777" w:rsidR="007B6B6B" w:rsidRDefault="007B6B6B" w:rsidP="007B6B6B">
      <w:pPr>
        <w:rPr>
          <w:b/>
          <w:sz w:val="28"/>
        </w:rPr>
      </w:pPr>
    </w:p>
    <w:p w14:paraId="34A81C43" w14:textId="77777777" w:rsidR="005535DB" w:rsidRPr="005535DB" w:rsidRDefault="005535DB" w:rsidP="005535DB">
      <w:pPr>
        <w:rPr>
          <w:lang w:val="en-US"/>
        </w:rPr>
      </w:pPr>
      <w:r w:rsidRPr="005535DB">
        <w:rPr>
          <w:lang w:val="en-US"/>
        </w:rPr>
        <w:t xml:space="preserve">The council is currently contracted with Suez Recycling and Recovery Ltd for the disposal of household waste which is due to expire on 31 March 2026. </w:t>
      </w:r>
    </w:p>
    <w:p w14:paraId="305117D3" w14:textId="77777777" w:rsidR="005535DB" w:rsidRPr="005535DB" w:rsidRDefault="005535DB" w:rsidP="005535DB">
      <w:pPr>
        <w:rPr>
          <w:lang w:val="en-US"/>
        </w:rPr>
      </w:pPr>
      <w:r w:rsidRPr="005535DB">
        <w:rPr>
          <w:lang w:val="en-US"/>
        </w:rPr>
        <w:t>As a result of the Modification Application process being administered by National Grid-ESO, the procurement programme for the appointment of a contractor to Design, Build, Finance and Operate an energy recovery facility on behalf of the seven partner councils has been delayed by approximately two years.</w:t>
      </w:r>
    </w:p>
    <w:p w14:paraId="320BB931" w14:textId="77777777" w:rsidR="005535DB" w:rsidRPr="005535DB" w:rsidRDefault="005535DB" w:rsidP="005535DB">
      <w:pPr>
        <w:rPr>
          <w:lang w:val="en-US"/>
        </w:rPr>
      </w:pPr>
      <w:bookmarkStart w:id="41" w:name="_Hlk169627504"/>
      <w:r w:rsidRPr="005535DB">
        <w:rPr>
          <w:lang w:val="en-US"/>
        </w:rPr>
        <w:t>Therefore approval is required to extend the current contract with Suez Recycling and Recovery Ltd as detailed below.</w:t>
      </w:r>
    </w:p>
    <w:p w14:paraId="1F442F34" w14:textId="06CC67D8" w:rsidR="007B6B6B" w:rsidRDefault="005535DB" w:rsidP="005535DB">
      <w:pPr>
        <w:rPr>
          <w:lang w:val="en-US"/>
        </w:rPr>
      </w:pPr>
      <w:r w:rsidRPr="005535DB">
        <w:rPr>
          <w:lang w:val="en-US"/>
        </w:rPr>
        <w:t>This [limited] contract extension [rolling two-year notice period from 31 March 2026] to which the existing terms and conditions of the current contract shall apply, will provide flexibility to the council and will ensure continuity of service provision regarding the treatment of non-recycled waste until such time that the TV ERF contractor takes responsibility for the management of this waste under the new contract. The extension period will be for a minimum of two years (terminating on 31 March 2028) and for a maximum of five years. (terminating with a Long Stop Date on 31 March 2031).</w:t>
      </w:r>
      <w:bookmarkEnd w:id="41"/>
    </w:p>
    <w:p w14:paraId="0116B3FA" w14:textId="77777777" w:rsidR="005535DB" w:rsidRDefault="005535DB" w:rsidP="005535DB">
      <w:pPr>
        <w:rPr>
          <w:lang w:val="en-US"/>
        </w:rPr>
      </w:pPr>
    </w:p>
    <w:p w14:paraId="15D3AB98" w14:textId="77777777" w:rsidR="007B6B6B" w:rsidRDefault="007B6B6B" w:rsidP="007B6B6B">
      <w:pPr>
        <w:rPr>
          <w:b/>
          <w:sz w:val="28"/>
        </w:rPr>
      </w:pPr>
      <w:r>
        <w:rPr>
          <w:b/>
          <w:sz w:val="28"/>
        </w:rPr>
        <w:t>Who will make the decision?</w:t>
      </w:r>
    </w:p>
    <w:p w14:paraId="746AA78E" w14:textId="77777777" w:rsidR="007B6B6B" w:rsidRDefault="007B6B6B" w:rsidP="007B6B6B">
      <w:pPr>
        <w:rPr>
          <w:b/>
          <w:sz w:val="28"/>
        </w:rPr>
      </w:pPr>
    </w:p>
    <w:p w14:paraId="3AAADB69" w14:textId="156FE46C" w:rsidR="007B6B6B" w:rsidRDefault="007B6B6B" w:rsidP="007B6B6B">
      <w:r>
        <w:t xml:space="preserve">Councillor </w:t>
      </w:r>
      <w:r w:rsidR="005535DB">
        <w:t>Brook</w:t>
      </w:r>
      <w:r>
        <w:t xml:space="preserve">, Cabinet Member for </w:t>
      </w:r>
      <w:r w:rsidR="005535DB">
        <w:t>Neighbourhoods &amp; Housing</w:t>
      </w:r>
    </w:p>
    <w:p w14:paraId="47B0297B" w14:textId="77777777" w:rsidR="007B6B6B" w:rsidRDefault="007B6B6B" w:rsidP="007B6B6B"/>
    <w:p w14:paraId="4C342175" w14:textId="77777777" w:rsidR="007B6B6B" w:rsidRDefault="007B6B6B" w:rsidP="007B6B6B">
      <w:pPr>
        <w:rPr>
          <w:b/>
          <w:sz w:val="28"/>
        </w:rPr>
      </w:pPr>
      <w:r>
        <w:rPr>
          <w:b/>
          <w:sz w:val="28"/>
        </w:rPr>
        <w:t>When is the decision to be taken?</w:t>
      </w:r>
    </w:p>
    <w:p w14:paraId="06F4742D" w14:textId="77777777" w:rsidR="007B6B6B" w:rsidRDefault="007B6B6B" w:rsidP="007B6B6B">
      <w:pPr>
        <w:rPr>
          <w:b/>
          <w:sz w:val="28"/>
        </w:rPr>
      </w:pPr>
    </w:p>
    <w:p w14:paraId="6B19A0B0" w14:textId="2C72BE14" w:rsidR="007B6B6B" w:rsidRDefault="005535DB" w:rsidP="007B6B6B">
      <w:pPr>
        <w:rPr>
          <w:lang w:val="en-US"/>
        </w:rPr>
      </w:pPr>
      <w:r>
        <w:rPr>
          <w:lang w:val="en-US"/>
        </w:rPr>
        <w:t>TBC</w:t>
      </w:r>
    </w:p>
    <w:p w14:paraId="51365E92" w14:textId="77777777" w:rsidR="007B6B6B" w:rsidRDefault="007B6B6B" w:rsidP="007B6B6B"/>
    <w:p w14:paraId="2DD6F0C4" w14:textId="77777777" w:rsidR="007B6B6B" w:rsidRDefault="007B6B6B" w:rsidP="007B6B6B">
      <w:pPr>
        <w:rPr>
          <w:b/>
          <w:sz w:val="28"/>
        </w:rPr>
      </w:pPr>
      <w:r>
        <w:rPr>
          <w:b/>
          <w:sz w:val="28"/>
        </w:rPr>
        <w:t>Who will be consulted and how?</w:t>
      </w:r>
    </w:p>
    <w:p w14:paraId="29DF4DFF" w14:textId="77777777" w:rsidR="007B6B6B" w:rsidRDefault="007B6B6B" w:rsidP="007B6B6B">
      <w:pPr>
        <w:rPr>
          <w:b/>
          <w:sz w:val="28"/>
        </w:rPr>
      </w:pPr>
    </w:p>
    <w:p w14:paraId="76BFEB5A" w14:textId="6E65AD6B" w:rsidR="007B6B6B" w:rsidRPr="00B54FC0" w:rsidRDefault="007B6B6B" w:rsidP="007B6B6B">
      <w:pPr>
        <w:rPr>
          <w:noProof/>
          <w:lang w:val="en-US"/>
        </w:rPr>
      </w:pPr>
      <w:r w:rsidRPr="00B54FC0">
        <w:rPr>
          <w:noProof/>
          <w:lang w:val="en-US"/>
        </w:rPr>
        <w:t xml:space="preserve">Cabinet Member for </w:t>
      </w:r>
      <w:r w:rsidR="005535DB">
        <w:rPr>
          <w:noProof/>
          <w:lang w:val="en-US"/>
        </w:rPr>
        <w:t>Neighbourhoods &amp; Housing</w:t>
      </w:r>
    </w:p>
    <w:p w14:paraId="3BB4D2FB" w14:textId="77777777" w:rsidR="007B6B6B" w:rsidRPr="00B54FC0" w:rsidRDefault="007B6B6B" w:rsidP="007B6B6B">
      <w:pPr>
        <w:rPr>
          <w:noProof/>
          <w:lang w:val="en-US"/>
        </w:rPr>
      </w:pPr>
      <w:r w:rsidRPr="00B54FC0">
        <w:rPr>
          <w:noProof/>
          <w:lang w:val="en-US"/>
        </w:rPr>
        <w:t>Chief Finance Officer</w:t>
      </w:r>
    </w:p>
    <w:p w14:paraId="230EC79E" w14:textId="77777777" w:rsidR="007B6B6B" w:rsidRPr="00B54FC0" w:rsidRDefault="007B6B6B" w:rsidP="007B6B6B">
      <w:pPr>
        <w:rPr>
          <w:noProof/>
          <w:lang w:val="en-US"/>
        </w:rPr>
      </w:pPr>
      <w:r w:rsidRPr="00B54FC0">
        <w:rPr>
          <w:noProof/>
          <w:lang w:val="en-US"/>
        </w:rPr>
        <w:t>Chief Legal Officer</w:t>
      </w:r>
    </w:p>
    <w:p w14:paraId="090CC979" w14:textId="77777777" w:rsidR="007B6B6B" w:rsidRPr="00B54FC0" w:rsidRDefault="007B6B6B" w:rsidP="007B6B6B">
      <w:pPr>
        <w:rPr>
          <w:noProof/>
          <w:lang w:val="en-US"/>
        </w:rPr>
      </w:pPr>
      <w:r w:rsidRPr="00B54FC0">
        <w:rPr>
          <w:noProof/>
          <w:lang w:val="en-US"/>
        </w:rPr>
        <w:t>Corporate Director for Growth, Enterprise &amp; Environment</w:t>
      </w:r>
    </w:p>
    <w:p w14:paraId="4A99EEF6" w14:textId="77777777" w:rsidR="007B6B6B" w:rsidRDefault="007B6B6B" w:rsidP="007B6B6B">
      <w:pPr>
        <w:rPr>
          <w:noProof/>
          <w:lang w:val="en-US"/>
        </w:rPr>
      </w:pPr>
      <w:r w:rsidRPr="00B54FC0">
        <w:rPr>
          <w:noProof/>
          <w:lang w:val="en-US"/>
        </w:rPr>
        <w:t>All of the above will be consulted via approval of the delegated decision</w:t>
      </w:r>
      <w:r>
        <w:rPr>
          <w:noProof/>
          <w:lang w:val="en-US"/>
        </w:rPr>
        <w:t xml:space="preserve"> </w:t>
      </w:r>
    </w:p>
    <w:p w14:paraId="0E714290" w14:textId="77777777" w:rsidR="007B6B6B" w:rsidRDefault="007B6B6B" w:rsidP="007B6B6B">
      <w:pPr>
        <w:rPr>
          <w:noProof/>
          <w:lang w:val="en-US"/>
        </w:rPr>
      </w:pPr>
    </w:p>
    <w:p w14:paraId="2A135712" w14:textId="77777777" w:rsidR="007B6B6B" w:rsidRDefault="007B6B6B" w:rsidP="007B6B6B">
      <w:pPr>
        <w:rPr>
          <w:b/>
          <w:sz w:val="28"/>
        </w:rPr>
      </w:pPr>
      <w:r>
        <w:rPr>
          <w:b/>
          <w:sz w:val="28"/>
        </w:rPr>
        <w:t>Supporting documentation:</w:t>
      </w:r>
    </w:p>
    <w:p w14:paraId="43000F54" w14:textId="77777777" w:rsidR="007B6B6B" w:rsidRDefault="007B6B6B" w:rsidP="007B6B6B">
      <w:pPr>
        <w:rPr>
          <w:b/>
          <w:sz w:val="28"/>
        </w:rPr>
      </w:pPr>
    </w:p>
    <w:p w14:paraId="7458CF6C" w14:textId="77777777" w:rsidR="007B6B6B" w:rsidRDefault="007B6B6B" w:rsidP="007B6B6B">
      <w:pPr>
        <w:rPr>
          <w:noProof/>
          <w:lang w:val="en-US"/>
        </w:rPr>
      </w:pPr>
      <w:r>
        <w:t>There are no supporting documents for this decision.</w:t>
      </w:r>
    </w:p>
    <w:p w14:paraId="0E1A4E22" w14:textId="77777777" w:rsidR="007B6B6B" w:rsidRDefault="007B6B6B" w:rsidP="007B6B6B"/>
    <w:p w14:paraId="22343769" w14:textId="77777777" w:rsidR="007B6B6B" w:rsidRDefault="007B6B6B" w:rsidP="007B6B6B">
      <w:pPr>
        <w:rPr>
          <w:b/>
          <w:sz w:val="28"/>
        </w:rPr>
      </w:pPr>
      <w:r>
        <w:rPr>
          <w:b/>
          <w:sz w:val="28"/>
        </w:rPr>
        <w:t>How and by when to make representations:</w:t>
      </w:r>
    </w:p>
    <w:p w14:paraId="483E6E71" w14:textId="77777777" w:rsidR="007B6B6B" w:rsidRDefault="007B6B6B" w:rsidP="007B6B6B">
      <w:pPr>
        <w:rPr>
          <w:b/>
          <w:sz w:val="28"/>
        </w:rPr>
      </w:pPr>
    </w:p>
    <w:p w14:paraId="1E1FC0D7" w14:textId="4B95D442" w:rsidR="007B6B6B" w:rsidRDefault="007B6B6B" w:rsidP="007B6B6B">
      <w:r>
        <w:t xml:space="preserve">Representations should be made to </w:t>
      </w:r>
      <w:r w:rsidR="005535DB">
        <w:rPr>
          <w:lang w:val="en-US"/>
        </w:rPr>
        <w:t>Will Gander</w:t>
      </w:r>
      <w:r w:rsidRPr="00BA073E">
        <w:t xml:space="preserve"> </w:t>
      </w:r>
      <w:r>
        <w:t>before 1</w:t>
      </w:r>
      <w:r w:rsidR="005535DB">
        <w:t>8</w:t>
      </w:r>
      <w:r>
        <w:t xml:space="preserve"> July 2024.</w:t>
      </w:r>
    </w:p>
    <w:p w14:paraId="4335BF23" w14:textId="2BDDDC80" w:rsidR="007B6B6B" w:rsidRDefault="007B6B6B" w:rsidP="007B6B6B">
      <w:pPr>
        <w:rPr>
          <w:noProof/>
          <w:lang w:val="en-US"/>
        </w:rPr>
      </w:pPr>
      <w:r>
        <w:t xml:space="preserve">Tel: </w:t>
      </w:r>
      <w:r w:rsidR="005535DB">
        <w:rPr>
          <w:noProof/>
          <w:lang w:val="en-US"/>
        </w:rPr>
        <w:t>07966 514303</w:t>
      </w:r>
    </w:p>
    <w:p w14:paraId="7FF2830B" w14:textId="235274C5" w:rsidR="007B6B6B" w:rsidRDefault="007B6B6B" w:rsidP="007B6B6B">
      <w:pPr>
        <w:rPr>
          <w:lang w:val="en-US"/>
        </w:rPr>
      </w:pPr>
      <w:r>
        <w:t>Email</w:t>
      </w:r>
      <w:r w:rsidRPr="0061370E">
        <w:rPr>
          <w:rFonts w:cs="Arial"/>
          <w:szCs w:val="24"/>
          <w:lang w:val="en-US" w:eastAsia="en-GB"/>
        </w:rPr>
        <w:t xml:space="preserve"> </w:t>
      </w:r>
      <w:hyperlink r:id="rId216" w:history="1">
        <w:r w:rsidR="005535DB" w:rsidRPr="00792B30">
          <w:rPr>
            <w:rStyle w:val="Hyperlink"/>
            <w:noProof/>
            <w:lang w:val="en-US"/>
          </w:rPr>
          <w:t>william.gander@redcar-cleveland.gov.uk</w:t>
        </w:r>
      </w:hyperlink>
      <w:r w:rsidR="005535DB">
        <w:rPr>
          <w:noProof/>
          <w:lang w:val="en-US"/>
        </w:rPr>
        <w:t xml:space="preserve"> </w:t>
      </w:r>
    </w:p>
    <w:p w14:paraId="159A3B54" w14:textId="767F27EC" w:rsidR="007B6B6B" w:rsidRDefault="007B6B6B" w:rsidP="007B6B6B">
      <w:r>
        <w:t xml:space="preserve">First published in Forward Plan on </w:t>
      </w:r>
      <w:r w:rsidR="005535DB">
        <w:t xml:space="preserve">20 </w:t>
      </w:r>
      <w:r>
        <w:t>June 2024</w:t>
      </w:r>
    </w:p>
    <w:p w14:paraId="58E2C295" w14:textId="77777777" w:rsidR="007B6B6B" w:rsidRDefault="007B6B6B" w:rsidP="007B6B6B"/>
    <w:p w14:paraId="0E4FA965" w14:textId="77777777" w:rsidR="007B6B6B" w:rsidRDefault="007B6B6B" w:rsidP="007B6B6B"/>
    <w:p w14:paraId="21224450" w14:textId="77777777" w:rsidR="007B6B6B" w:rsidRDefault="007B6B6B" w:rsidP="007B6B6B">
      <w:pPr>
        <w:rPr>
          <w:b/>
          <w:sz w:val="28"/>
          <w:szCs w:val="28"/>
        </w:rPr>
      </w:pPr>
      <w:r>
        <w:rPr>
          <w:noProof/>
        </w:rPr>
        <mc:AlternateContent>
          <mc:Choice Requires="wps">
            <w:drawing>
              <wp:anchor distT="0" distB="0" distL="114300" distR="114300" simplePos="0" relativeHeight="251963392" behindDoc="0" locked="0" layoutInCell="1" allowOverlap="1" wp14:anchorId="14E1342E" wp14:editId="6EDD1779">
                <wp:simplePos x="0" y="0"/>
                <wp:positionH relativeFrom="column">
                  <wp:posOffset>2311400</wp:posOffset>
                </wp:positionH>
                <wp:positionV relativeFrom="paragraph">
                  <wp:posOffset>261620</wp:posOffset>
                </wp:positionV>
                <wp:extent cx="1111250" cy="984250"/>
                <wp:effectExtent l="0" t="0" r="12700" b="25400"/>
                <wp:wrapNone/>
                <wp:docPr id="7541822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5064BC2E" w14:textId="414934A5" w:rsidR="007B6B6B" w:rsidRDefault="00E93EF4" w:rsidP="00E93EF4">
                            <w:r>
                              <w:object w:dxaOrig="1376" w:dyaOrig="899" w14:anchorId="30757DC7">
                                <v:shape id="_x0000_i1069" type="#_x0000_t75" style="width:75.4pt;height:49.2pt">
                                  <v:imagedata r:id="rId217" o:title=""/>
                                </v:shape>
                                <o:OLEObject Type="Embed" ProgID="Acrobat.Document.DC" ShapeID="_x0000_i1069" DrawAspect="Icon" ObjectID="_1815298769" r:id="rId21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E1342E" id="_x0000_s1068" type="#_x0000_t202" style="position:absolute;margin-left:182pt;margin-top:20.6pt;width:87.5pt;height:77.5pt;z-index:251963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n/R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H48jQDxaUrkFz452EvRWzmpkm6PgR+Gg&#10;OdCEOQoPWCpNKJF6i7M1ud9/O4/xkAK8nLXQcMENhgws/DSQyNVwPI6ST5vx+bcRNu6tZ/nWY16b&#10;WwKTQ8yrlcmM8UHvzcpR84xhm8accAkjkbngYW/eht1cYVilmk5TEERuRZibhZV7cUWOn7pn4Wz/&#10;6AFyuae91kX+4e13semp7PQ10KxOwjhy2qsUA5Kk1Q9znMC3+xR1/MuZ/AE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Z&#10;jn/RTAIAALoEAAAOAAAAAAAAAAAAAAAAAC4CAABkcnMvZTJvRG9jLnhtbFBLAQItABQABgAIAAAA&#10;IQAFeaCl3gAAAAoBAAAPAAAAAAAAAAAAAAAAAKYEAABkcnMvZG93bnJldi54bWxQSwUGAAAAAAQA&#10;BADzAAAAsQUAAAAA&#10;" fillcolor="window" strokeweight=".5pt">
                <v:path arrowok="t"/>
                <v:textbox style="mso-fit-shape-to-text:t">
                  <w:txbxContent>
                    <w:p w14:paraId="5064BC2E" w14:textId="414934A5" w:rsidR="007B6B6B" w:rsidRDefault="00E93EF4" w:rsidP="00E93EF4">
                      <w:r>
                        <w:object w:dxaOrig="1376" w:dyaOrig="899" w14:anchorId="30757DC7">
                          <v:shape id="_x0000_i1067" type="#_x0000_t75" style="width:75.4pt;height:49.2pt">
                            <v:imagedata r:id="rId219" o:title=""/>
                          </v:shape>
                          <o:OLEObject Type="Embed" ProgID="Acrobat.Document.DC" ShapeID="_x0000_i1067" DrawAspect="Icon" ObjectID="_1812957403" r:id="rId220"/>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3AA36284" w14:textId="77777777" w:rsidR="007B6B6B" w:rsidRDefault="007B6B6B" w:rsidP="007B6B6B">
      <w:pPr>
        <w:rPr>
          <w:b/>
          <w:sz w:val="28"/>
          <w:szCs w:val="28"/>
        </w:rPr>
      </w:pPr>
    </w:p>
    <w:p w14:paraId="2907374C" w14:textId="77777777" w:rsidR="007B6B6B" w:rsidRDefault="007B6B6B" w:rsidP="007B6B6B">
      <w:r>
        <w:br w:type="page"/>
      </w:r>
    </w:p>
    <w:p w14:paraId="469FA43D" w14:textId="3F92C26C" w:rsidR="00003517" w:rsidRDefault="00003517" w:rsidP="00003517">
      <w:pPr>
        <w:rPr>
          <w:b/>
          <w:sz w:val="28"/>
          <w:lang w:val="en-US"/>
        </w:rPr>
      </w:pPr>
      <w:bookmarkStart w:id="42" w:name="_Hlk173932087"/>
      <w:r>
        <w:rPr>
          <w:b/>
          <w:sz w:val="28"/>
        </w:rPr>
        <w:t xml:space="preserve">DECISION: </w:t>
      </w:r>
      <w:bookmarkStart w:id="43" w:name="_Hlk201669353"/>
      <w:r>
        <w:rPr>
          <w:b/>
          <w:sz w:val="28"/>
        </w:rPr>
        <w:t xml:space="preserve">GDD0054 </w:t>
      </w:r>
      <w:r w:rsidRPr="00003517">
        <w:rPr>
          <w:b/>
          <w:sz w:val="28"/>
          <w:lang w:val="en-US"/>
        </w:rPr>
        <w:t xml:space="preserve">Commencement of procurement process and award a contract for the provision of Metal Work </w:t>
      </w:r>
      <w:r w:rsidR="00E566F7" w:rsidRPr="00003517">
        <w:rPr>
          <w:b/>
          <w:sz w:val="28"/>
          <w:lang w:val="en-US"/>
        </w:rPr>
        <w:t>Framework (</w:t>
      </w:r>
      <w:r w:rsidRPr="00003517">
        <w:rPr>
          <w:b/>
          <w:sz w:val="28"/>
          <w:lang w:val="en-US"/>
        </w:rPr>
        <w:t xml:space="preserve">Manufacturing and Installation) </w:t>
      </w:r>
    </w:p>
    <w:p w14:paraId="6299CB1E" w14:textId="77777777" w:rsidR="00003517" w:rsidRDefault="00003517" w:rsidP="00003517">
      <w:pPr>
        <w:rPr>
          <w:b/>
          <w:sz w:val="28"/>
        </w:rPr>
      </w:pPr>
    </w:p>
    <w:p w14:paraId="41122107" w14:textId="77777777" w:rsidR="00003517" w:rsidRDefault="00003517" w:rsidP="00003517">
      <w:pPr>
        <w:rPr>
          <w:b/>
          <w:sz w:val="28"/>
        </w:rPr>
      </w:pPr>
      <w:r>
        <w:rPr>
          <w:b/>
          <w:sz w:val="28"/>
        </w:rPr>
        <w:t xml:space="preserve">Nature of the decision: </w:t>
      </w:r>
    </w:p>
    <w:p w14:paraId="6F89EF4B" w14:textId="77777777" w:rsidR="00003517" w:rsidRDefault="00003517" w:rsidP="00003517">
      <w:pPr>
        <w:rPr>
          <w:b/>
          <w:sz w:val="28"/>
        </w:rPr>
      </w:pPr>
    </w:p>
    <w:p w14:paraId="7A470D62" w14:textId="1C0991A6" w:rsidR="00003517" w:rsidRDefault="00003517" w:rsidP="00003517">
      <w:pPr>
        <w:rPr>
          <w:lang w:val="en-US"/>
        </w:rPr>
      </w:pPr>
      <w:r w:rsidRPr="00003517">
        <w:rPr>
          <w:lang w:val="en-US"/>
        </w:rPr>
        <w:t xml:space="preserve">Commencement of the procurement process and award a contract for the provision Metal Work Framework (Manufacturing and Installation) across multiple service areas. </w:t>
      </w:r>
    </w:p>
    <w:bookmarkEnd w:id="43"/>
    <w:p w14:paraId="37323434" w14:textId="77777777" w:rsidR="00003517" w:rsidRDefault="00003517" w:rsidP="00003517">
      <w:pPr>
        <w:rPr>
          <w:lang w:val="en-US"/>
        </w:rPr>
      </w:pPr>
    </w:p>
    <w:p w14:paraId="4B780CBE" w14:textId="12D958D9" w:rsidR="00003517" w:rsidRDefault="00003517" w:rsidP="00003517">
      <w:pPr>
        <w:rPr>
          <w:b/>
          <w:sz w:val="28"/>
        </w:rPr>
      </w:pPr>
      <w:r>
        <w:rPr>
          <w:b/>
          <w:sz w:val="28"/>
        </w:rPr>
        <w:t>Who will make the decision?</w:t>
      </w:r>
    </w:p>
    <w:p w14:paraId="578DBC20" w14:textId="77777777" w:rsidR="00003517" w:rsidRDefault="00003517" w:rsidP="00003517">
      <w:pPr>
        <w:rPr>
          <w:b/>
          <w:sz w:val="28"/>
        </w:rPr>
      </w:pPr>
    </w:p>
    <w:p w14:paraId="7376EF10" w14:textId="4C30D85F" w:rsidR="00003517" w:rsidRDefault="00003517" w:rsidP="00003517">
      <w:r>
        <w:t>Councillor Quartermain, Cabinet Member for Highways and Transport</w:t>
      </w:r>
    </w:p>
    <w:p w14:paraId="34BE380B" w14:textId="77777777" w:rsidR="00003517" w:rsidRDefault="00003517" w:rsidP="00003517"/>
    <w:p w14:paraId="0078C1F6" w14:textId="77777777" w:rsidR="00003517" w:rsidRDefault="00003517" w:rsidP="00003517">
      <w:pPr>
        <w:rPr>
          <w:b/>
          <w:sz w:val="28"/>
        </w:rPr>
      </w:pPr>
      <w:r>
        <w:rPr>
          <w:b/>
          <w:sz w:val="28"/>
        </w:rPr>
        <w:t>When is the decision to be taken?</w:t>
      </w:r>
    </w:p>
    <w:p w14:paraId="33B5A42E" w14:textId="77777777" w:rsidR="00003517" w:rsidRDefault="00003517" w:rsidP="00003517">
      <w:pPr>
        <w:rPr>
          <w:b/>
          <w:sz w:val="28"/>
        </w:rPr>
      </w:pPr>
    </w:p>
    <w:p w14:paraId="5A6839D3" w14:textId="62B5616F" w:rsidR="00003517" w:rsidRDefault="00003517" w:rsidP="00003517">
      <w:pPr>
        <w:rPr>
          <w:lang w:val="en-US"/>
        </w:rPr>
      </w:pPr>
      <w:r>
        <w:rPr>
          <w:lang w:val="en-US"/>
        </w:rPr>
        <w:t>TBC</w:t>
      </w:r>
    </w:p>
    <w:p w14:paraId="6B7F3312" w14:textId="77777777" w:rsidR="00003517" w:rsidRDefault="00003517" w:rsidP="00003517"/>
    <w:p w14:paraId="09D732C7" w14:textId="77777777" w:rsidR="00003517" w:rsidRDefault="00003517" w:rsidP="00003517">
      <w:pPr>
        <w:rPr>
          <w:b/>
          <w:sz w:val="28"/>
        </w:rPr>
      </w:pPr>
      <w:r>
        <w:rPr>
          <w:b/>
          <w:sz w:val="28"/>
        </w:rPr>
        <w:t>Who will be consulted and how?</w:t>
      </w:r>
    </w:p>
    <w:p w14:paraId="1FC3ABE0" w14:textId="77777777" w:rsidR="00003517" w:rsidRDefault="00003517" w:rsidP="00003517">
      <w:pPr>
        <w:rPr>
          <w:b/>
          <w:sz w:val="28"/>
        </w:rPr>
      </w:pPr>
    </w:p>
    <w:p w14:paraId="30A570F7" w14:textId="3A2E76C2" w:rsidR="00003517" w:rsidRPr="00B54FC0" w:rsidRDefault="00003517" w:rsidP="00003517">
      <w:pPr>
        <w:rPr>
          <w:noProof/>
          <w:lang w:val="en-US"/>
        </w:rPr>
      </w:pPr>
      <w:r w:rsidRPr="00B54FC0">
        <w:rPr>
          <w:noProof/>
          <w:lang w:val="en-US"/>
        </w:rPr>
        <w:t xml:space="preserve">Cabinet Member for </w:t>
      </w:r>
      <w:r>
        <w:rPr>
          <w:noProof/>
          <w:lang w:val="en-US"/>
        </w:rPr>
        <w:t>Economic Growth</w:t>
      </w:r>
    </w:p>
    <w:p w14:paraId="55EB7D3C" w14:textId="77777777" w:rsidR="00003517" w:rsidRPr="00B54FC0" w:rsidRDefault="00003517" w:rsidP="00003517">
      <w:pPr>
        <w:rPr>
          <w:noProof/>
          <w:lang w:val="en-US"/>
        </w:rPr>
      </w:pPr>
      <w:r w:rsidRPr="00B54FC0">
        <w:rPr>
          <w:noProof/>
          <w:lang w:val="en-US"/>
        </w:rPr>
        <w:t>Chief Finance Officer</w:t>
      </w:r>
    </w:p>
    <w:p w14:paraId="463047E7" w14:textId="77777777" w:rsidR="00003517" w:rsidRPr="00B54FC0" w:rsidRDefault="00003517" w:rsidP="00003517">
      <w:pPr>
        <w:rPr>
          <w:noProof/>
          <w:lang w:val="en-US"/>
        </w:rPr>
      </w:pPr>
      <w:r w:rsidRPr="00B54FC0">
        <w:rPr>
          <w:noProof/>
          <w:lang w:val="en-US"/>
        </w:rPr>
        <w:t>Chief Legal Officer</w:t>
      </w:r>
    </w:p>
    <w:p w14:paraId="45435258" w14:textId="77777777" w:rsidR="00003517" w:rsidRPr="00B54FC0" w:rsidRDefault="00003517" w:rsidP="00003517">
      <w:pPr>
        <w:rPr>
          <w:noProof/>
          <w:lang w:val="en-US"/>
        </w:rPr>
      </w:pPr>
      <w:r w:rsidRPr="00B54FC0">
        <w:rPr>
          <w:noProof/>
          <w:lang w:val="en-US"/>
        </w:rPr>
        <w:t>Corporate Director for Growth, Enterprise &amp; Environment</w:t>
      </w:r>
    </w:p>
    <w:p w14:paraId="42BAC340" w14:textId="77777777" w:rsidR="00003517" w:rsidRDefault="00003517" w:rsidP="00003517">
      <w:pPr>
        <w:rPr>
          <w:noProof/>
          <w:lang w:val="en-US"/>
        </w:rPr>
      </w:pPr>
      <w:r w:rsidRPr="00B54FC0">
        <w:rPr>
          <w:noProof/>
          <w:lang w:val="en-US"/>
        </w:rPr>
        <w:t>All of the above will be consulted via approval of the delegated decision</w:t>
      </w:r>
      <w:r>
        <w:rPr>
          <w:noProof/>
          <w:lang w:val="en-US"/>
        </w:rPr>
        <w:t xml:space="preserve"> </w:t>
      </w:r>
    </w:p>
    <w:p w14:paraId="11E13A75" w14:textId="77777777" w:rsidR="00003517" w:rsidRDefault="00003517" w:rsidP="00003517">
      <w:pPr>
        <w:rPr>
          <w:noProof/>
          <w:lang w:val="en-US"/>
        </w:rPr>
      </w:pPr>
    </w:p>
    <w:p w14:paraId="088C4391" w14:textId="2276DFB8" w:rsidR="00003517" w:rsidRDefault="00003517" w:rsidP="00003517">
      <w:pPr>
        <w:rPr>
          <w:b/>
          <w:sz w:val="28"/>
        </w:rPr>
      </w:pPr>
      <w:r>
        <w:rPr>
          <w:b/>
          <w:sz w:val="28"/>
        </w:rPr>
        <w:t>Supporting documentation:</w:t>
      </w:r>
    </w:p>
    <w:p w14:paraId="0808D9D6" w14:textId="77777777" w:rsidR="00003517" w:rsidRDefault="00003517" w:rsidP="00003517">
      <w:pPr>
        <w:rPr>
          <w:b/>
          <w:sz w:val="28"/>
        </w:rPr>
      </w:pPr>
    </w:p>
    <w:p w14:paraId="56999725" w14:textId="77777777" w:rsidR="00003517" w:rsidRDefault="00003517" w:rsidP="00003517">
      <w:pPr>
        <w:rPr>
          <w:noProof/>
          <w:lang w:val="en-US"/>
        </w:rPr>
      </w:pPr>
      <w:r>
        <w:t>There are no supporting documents for this decision.</w:t>
      </w:r>
    </w:p>
    <w:p w14:paraId="5D484D51" w14:textId="77777777" w:rsidR="00003517" w:rsidRDefault="00003517" w:rsidP="00003517"/>
    <w:p w14:paraId="39CB0553" w14:textId="77777777" w:rsidR="00003517" w:rsidRDefault="00003517" w:rsidP="00003517">
      <w:pPr>
        <w:rPr>
          <w:b/>
          <w:sz w:val="28"/>
        </w:rPr>
      </w:pPr>
      <w:r>
        <w:rPr>
          <w:b/>
          <w:sz w:val="28"/>
        </w:rPr>
        <w:t>How and by when to make representations:</w:t>
      </w:r>
    </w:p>
    <w:p w14:paraId="3C982662" w14:textId="77777777" w:rsidR="00003517" w:rsidRDefault="00003517" w:rsidP="00003517">
      <w:pPr>
        <w:rPr>
          <w:b/>
          <w:sz w:val="28"/>
        </w:rPr>
      </w:pPr>
    </w:p>
    <w:p w14:paraId="3405404A" w14:textId="2031A32F" w:rsidR="00003517" w:rsidRDefault="00003517" w:rsidP="00003517">
      <w:r>
        <w:t xml:space="preserve">Representations should be made to </w:t>
      </w:r>
      <w:r w:rsidR="00FB1C46">
        <w:rPr>
          <w:lang w:val="en-US"/>
        </w:rPr>
        <w:t>Robert Hoof</w:t>
      </w:r>
      <w:r w:rsidRPr="00BA073E">
        <w:t xml:space="preserve"> </w:t>
      </w:r>
      <w:r>
        <w:t xml:space="preserve">before </w:t>
      </w:r>
      <w:r w:rsidR="00FB1C46">
        <w:t>30</w:t>
      </w:r>
      <w:r>
        <w:t xml:space="preserve"> July 2024.</w:t>
      </w:r>
    </w:p>
    <w:p w14:paraId="488023AF" w14:textId="495F4C07" w:rsidR="00003517" w:rsidRDefault="00003517" w:rsidP="00003517">
      <w:pPr>
        <w:rPr>
          <w:noProof/>
          <w:lang w:val="en-US"/>
        </w:rPr>
      </w:pPr>
      <w:r>
        <w:t xml:space="preserve">Tel: </w:t>
      </w:r>
      <w:r w:rsidR="00FB1C46" w:rsidRPr="002D3C43">
        <w:rPr>
          <w:noProof/>
          <w:lang w:val="en-US"/>
        </w:rPr>
        <w:t>01642 771132</w:t>
      </w:r>
    </w:p>
    <w:p w14:paraId="76E5D161" w14:textId="1011A2BF" w:rsidR="00003517" w:rsidRDefault="00003517" w:rsidP="00003517">
      <w:pPr>
        <w:rPr>
          <w:lang w:val="en-US"/>
        </w:rPr>
      </w:pPr>
      <w:r>
        <w:t>Email</w:t>
      </w:r>
      <w:r w:rsidRPr="0061370E">
        <w:rPr>
          <w:rFonts w:cs="Arial"/>
          <w:szCs w:val="24"/>
          <w:lang w:val="en-US" w:eastAsia="en-GB"/>
        </w:rPr>
        <w:t xml:space="preserve"> </w:t>
      </w:r>
      <w:hyperlink r:id="rId221" w:history="1">
        <w:r w:rsidR="00FB1C46" w:rsidRPr="00CB4DDE">
          <w:rPr>
            <w:rStyle w:val="Hyperlink"/>
            <w:lang w:val="en-US"/>
          </w:rPr>
          <w:t>robert.hoof</w:t>
        </w:r>
        <w:r w:rsidR="00FB1C46" w:rsidRPr="00CB4DDE">
          <w:rPr>
            <w:rStyle w:val="Hyperlink"/>
            <w:noProof/>
            <w:lang w:val="en-US"/>
          </w:rPr>
          <w:t>@redcar-cleveland.gov.uk</w:t>
        </w:r>
      </w:hyperlink>
      <w:r w:rsidR="00FB1C46">
        <w:rPr>
          <w:noProof/>
          <w:lang w:val="en-US"/>
        </w:rPr>
        <w:t xml:space="preserve"> </w:t>
      </w:r>
      <w:r>
        <w:rPr>
          <w:noProof/>
          <w:lang w:val="en-US"/>
        </w:rPr>
        <w:t xml:space="preserve"> </w:t>
      </w:r>
    </w:p>
    <w:p w14:paraId="699E6A26" w14:textId="562D67B9" w:rsidR="00003517" w:rsidRDefault="00003517" w:rsidP="00003517">
      <w:r>
        <w:t xml:space="preserve">First published in Forward Plan on </w:t>
      </w:r>
      <w:r w:rsidR="003A0900">
        <w:t xml:space="preserve">2 </w:t>
      </w:r>
      <w:r>
        <w:t>Ju</w:t>
      </w:r>
      <w:r w:rsidR="003A0900">
        <w:t>ly</w:t>
      </w:r>
      <w:r>
        <w:t xml:space="preserve"> 2024</w:t>
      </w:r>
    </w:p>
    <w:p w14:paraId="7D5B3401" w14:textId="77777777" w:rsidR="00003517" w:rsidRDefault="00003517" w:rsidP="00003517"/>
    <w:p w14:paraId="2EE70266" w14:textId="77777777" w:rsidR="00003517" w:rsidRDefault="00003517" w:rsidP="00003517"/>
    <w:p w14:paraId="6F53DC97" w14:textId="77777777" w:rsidR="00003517" w:rsidRDefault="00003517" w:rsidP="00003517">
      <w:pPr>
        <w:rPr>
          <w:b/>
          <w:sz w:val="28"/>
          <w:szCs w:val="28"/>
        </w:rPr>
      </w:pPr>
      <w:r>
        <w:rPr>
          <w:noProof/>
        </w:rPr>
        <mc:AlternateContent>
          <mc:Choice Requires="wps">
            <w:drawing>
              <wp:anchor distT="0" distB="0" distL="114300" distR="114300" simplePos="0" relativeHeight="251972608" behindDoc="0" locked="0" layoutInCell="1" allowOverlap="1" wp14:anchorId="46F6F314" wp14:editId="0AD81ED6">
                <wp:simplePos x="0" y="0"/>
                <wp:positionH relativeFrom="column">
                  <wp:posOffset>2311400</wp:posOffset>
                </wp:positionH>
                <wp:positionV relativeFrom="paragraph">
                  <wp:posOffset>261620</wp:posOffset>
                </wp:positionV>
                <wp:extent cx="1111250" cy="984250"/>
                <wp:effectExtent l="0" t="0" r="12700" b="25400"/>
                <wp:wrapNone/>
                <wp:docPr id="21274497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2A0728AA" w14:textId="34C0F1B4" w:rsidR="00003517" w:rsidRDefault="00AC634C" w:rsidP="00AC634C">
                            <w:r>
                              <w:object w:dxaOrig="1534" w:dyaOrig="997" w14:anchorId="690545A1">
                                <v:shape id="_x0000_i1070" type="#_x0000_t75" style="width:76.7pt;height:49.85pt">
                                  <v:imagedata r:id="rId222" o:title=""/>
                                </v:shape>
                                <o:OLEObject Type="Embed" ProgID="Acrobat.Document.DC" ShapeID="_x0000_i1070" DrawAspect="Icon" ObjectID="_1815298770" r:id="rId22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F6F314" id="_x0000_s1069" type="#_x0000_t202" style="position:absolute;margin-left:182pt;margin-top:20.6pt;width:87.5pt;height:77.5pt;z-index:25197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5hN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H59HgHi0pHILnh3tJOitnNXINkfBj8JB&#10;c6AJcxQesFSaUCL1Fmdrcr//dh7jIQV4OWuh4YIbDBlY+GkgkavheBwlnzbj828jbNxbz/Ktx7w2&#10;twQmh5hXK5MZ44Pem5Wj5hnDNo054RJGInPBw968Dbu5wrBKNZ2mIIjcijA3Cyv34oocP3XPwtn+&#10;0QPkck97rYv8w9vvYtNT2elroF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l&#10;K5hNTAIAALoEAAAOAAAAAAAAAAAAAAAAAC4CAABkcnMvZTJvRG9jLnhtbFBLAQItABQABgAIAAAA&#10;IQAFeaCl3gAAAAoBAAAPAAAAAAAAAAAAAAAAAKYEAABkcnMvZG93bnJldi54bWxQSwUGAAAAAAQA&#10;BADzAAAAsQUAAAAA&#10;" fillcolor="window" strokeweight=".5pt">
                <v:path arrowok="t"/>
                <v:textbox style="mso-fit-shape-to-text:t">
                  <w:txbxContent>
                    <w:p w14:paraId="2A0728AA" w14:textId="34C0F1B4" w:rsidR="00003517" w:rsidRDefault="00AC634C" w:rsidP="00AC634C">
                      <w:r>
                        <w:object w:dxaOrig="1534" w:dyaOrig="997" w14:anchorId="690545A1">
                          <v:shape id="_x0000_i1084" type="#_x0000_t75" style="width:76.7pt;height:49.85pt">
                            <v:imagedata r:id="rId224" o:title=""/>
                          </v:shape>
                          <o:OLEObject Type="Embed" ProgID="Acrobat.Document.DC" ShapeID="_x0000_i1084" DrawAspect="Icon" ObjectID="_1812957404" r:id="rId225"/>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F428F61" w14:textId="77777777" w:rsidR="00003517" w:rsidRDefault="00003517" w:rsidP="00003517">
      <w:pPr>
        <w:rPr>
          <w:b/>
          <w:sz w:val="28"/>
          <w:szCs w:val="28"/>
        </w:rPr>
      </w:pPr>
    </w:p>
    <w:p w14:paraId="25607AC7" w14:textId="1954F242" w:rsidR="00124144" w:rsidRDefault="00003517" w:rsidP="00124144">
      <w:pPr>
        <w:rPr>
          <w:b/>
          <w:sz w:val="28"/>
          <w:lang w:val="en-US"/>
        </w:rPr>
      </w:pPr>
      <w:r>
        <w:br w:type="page"/>
      </w:r>
      <w:bookmarkEnd w:id="42"/>
      <w:r w:rsidR="00124144">
        <w:rPr>
          <w:b/>
          <w:sz w:val="28"/>
        </w:rPr>
        <w:t xml:space="preserve">DECISION: </w:t>
      </w:r>
      <w:bookmarkStart w:id="44" w:name="_Hlk201669494"/>
      <w:r w:rsidR="00124144">
        <w:rPr>
          <w:b/>
          <w:sz w:val="28"/>
        </w:rPr>
        <w:t xml:space="preserve">GDD0055 </w:t>
      </w:r>
      <w:r w:rsidR="00124144" w:rsidRPr="00124144">
        <w:rPr>
          <w:b/>
          <w:sz w:val="28"/>
          <w:lang w:val="en-US"/>
        </w:rPr>
        <w:t>Skippers Lane Contractor Procurement Process</w:t>
      </w:r>
    </w:p>
    <w:p w14:paraId="0152FAFD" w14:textId="77777777" w:rsidR="00124144" w:rsidRDefault="00124144" w:rsidP="00124144">
      <w:pPr>
        <w:rPr>
          <w:b/>
          <w:sz w:val="28"/>
        </w:rPr>
      </w:pPr>
    </w:p>
    <w:p w14:paraId="67737574" w14:textId="77777777" w:rsidR="00124144" w:rsidRDefault="00124144" w:rsidP="00124144">
      <w:pPr>
        <w:rPr>
          <w:b/>
          <w:sz w:val="28"/>
        </w:rPr>
      </w:pPr>
      <w:r>
        <w:rPr>
          <w:b/>
          <w:sz w:val="28"/>
        </w:rPr>
        <w:t xml:space="preserve">Nature of the decision: </w:t>
      </w:r>
    </w:p>
    <w:p w14:paraId="536DD029" w14:textId="77777777" w:rsidR="00124144" w:rsidRDefault="00124144" w:rsidP="00124144">
      <w:pPr>
        <w:rPr>
          <w:b/>
          <w:sz w:val="28"/>
        </w:rPr>
      </w:pPr>
    </w:p>
    <w:p w14:paraId="09E9ED2D" w14:textId="7CCA2D7C" w:rsidR="00124144" w:rsidRDefault="00124144" w:rsidP="00124144">
      <w:pPr>
        <w:rPr>
          <w:lang w:val="en-US"/>
        </w:rPr>
      </w:pPr>
      <w:r w:rsidRPr="00124144">
        <w:rPr>
          <w:lang w:val="en-US"/>
        </w:rPr>
        <w:t>To appoint Northern Power Grid to supply electricity to the Skippers Lane that requires two substations.</w:t>
      </w:r>
    </w:p>
    <w:bookmarkEnd w:id="44"/>
    <w:p w14:paraId="0601807A" w14:textId="77777777" w:rsidR="00124144" w:rsidRDefault="00124144" w:rsidP="00124144">
      <w:pPr>
        <w:rPr>
          <w:lang w:val="en-US"/>
        </w:rPr>
      </w:pPr>
    </w:p>
    <w:p w14:paraId="6E3C81AE" w14:textId="77777777" w:rsidR="00124144" w:rsidRDefault="00124144" w:rsidP="00124144">
      <w:pPr>
        <w:rPr>
          <w:b/>
          <w:sz w:val="28"/>
        </w:rPr>
      </w:pPr>
      <w:r>
        <w:rPr>
          <w:b/>
          <w:sz w:val="28"/>
        </w:rPr>
        <w:t>Who will make the decision?</w:t>
      </w:r>
    </w:p>
    <w:p w14:paraId="2247E21B" w14:textId="77777777" w:rsidR="00124144" w:rsidRDefault="00124144" w:rsidP="00124144">
      <w:pPr>
        <w:rPr>
          <w:b/>
          <w:sz w:val="28"/>
        </w:rPr>
      </w:pPr>
    </w:p>
    <w:p w14:paraId="3AB9DCE2" w14:textId="16B86321" w:rsidR="00124144" w:rsidRDefault="00124144" w:rsidP="00124144">
      <w:r>
        <w:t>Councillor Pallister, Cabinet Member for Growth &amp; Enterprise</w:t>
      </w:r>
    </w:p>
    <w:p w14:paraId="075B90FD" w14:textId="77777777" w:rsidR="00124144" w:rsidRDefault="00124144" w:rsidP="00124144"/>
    <w:p w14:paraId="5ED5E6F1" w14:textId="77777777" w:rsidR="00124144" w:rsidRDefault="00124144" w:rsidP="00124144">
      <w:pPr>
        <w:rPr>
          <w:b/>
          <w:sz w:val="28"/>
        </w:rPr>
      </w:pPr>
      <w:r>
        <w:rPr>
          <w:b/>
          <w:sz w:val="28"/>
        </w:rPr>
        <w:t>When is the decision to be taken?</w:t>
      </w:r>
    </w:p>
    <w:p w14:paraId="4F098BC2" w14:textId="77777777" w:rsidR="00124144" w:rsidRDefault="00124144" w:rsidP="00124144">
      <w:pPr>
        <w:rPr>
          <w:b/>
          <w:sz w:val="28"/>
        </w:rPr>
      </w:pPr>
    </w:p>
    <w:p w14:paraId="3C437402" w14:textId="77777777" w:rsidR="00124144" w:rsidRDefault="00124144" w:rsidP="00124144">
      <w:pPr>
        <w:rPr>
          <w:lang w:val="en-US"/>
        </w:rPr>
      </w:pPr>
      <w:r>
        <w:rPr>
          <w:lang w:val="en-US"/>
        </w:rPr>
        <w:t>TBC</w:t>
      </w:r>
    </w:p>
    <w:p w14:paraId="02C6451A" w14:textId="77777777" w:rsidR="00124144" w:rsidRDefault="00124144" w:rsidP="00124144"/>
    <w:p w14:paraId="0B5597CB" w14:textId="77777777" w:rsidR="00124144" w:rsidRDefault="00124144" w:rsidP="00124144">
      <w:pPr>
        <w:rPr>
          <w:b/>
          <w:sz w:val="28"/>
        </w:rPr>
      </w:pPr>
      <w:r>
        <w:rPr>
          <w:b/>
          <w:sz w:val="28"/>
        </w:rPr>
        <w:t>Who will be consulted and how?</w:t>
      </w:r>
    </w:p>
    <w:p w14:paraId="6DACF3B4" w14:textId="77777777" w:rsidR="00124144" w:rsidRDefault="00124144" w:rsidP="00124144">
      <w:pPr>
        <w:rPr>
          <w:b/>
          <w:sz w:val="28"/>
        </w:rPr>
      </w:pPr>
    </w:p>
    <w:p w14:paraId="06AEA859" w14:textId="7D94FC1F" w:rsidR="00124144" w:rsidRDefault="00124144" w:rsidP="00124144">
      <w:pPr>
        <w:rPr>
          <w:noProof/>
          <w:lang w:val="en-US"/>
        </w:rPr>
      </w:pPr>
      <w:r>
        <w:rPr>
          <w:noProof/>
          <w:lang w:val="en-US"/>
        </w:rPr>
        <w:t>N/a</w:t>
      </w:r>
    </w:p>
    <w:p w14:paraId="757D200B" w14:textId="77777777" w:rsidR="00124144" w:rsidRDefault="00124144" w:rsidP="00124144">
      <w:pPr>
        <w:rPr>
          <w:noProof/>
          <w:lang w:val="en-US"/>
        </w:rPr>
      </w:pPr>
    </w:p>
    <w:p w14:paraId="5C432B4C" w14:textId="3600635C" w:rsidR="00124144" w:rsidRDefault="00124144" w:rsidP="00124144">
      <w:pPr>
        <w:rPr>
          <w:b/>
          <w:sz w:val="28"/>
        </w:rPr>
      </w:pPr>
      <w:r>
        <w:rPr>
          <w:b/>
          <w:sz w:val="28"/>
        </w:rPr>
        <w:t>Supporting documentation:</w:t>
      </w:r>
    </w:p>
    <w:p w14:paraId="17E0F2A1" w14:textId="77777777" w:rsidR="00124144" w:rsidRDefault="00124144" w:rsidP="00124144">
      <w:pPr>
        <w:rPr>
          <w:b/>
          <w:sz w:val="28"/>
        </w:rPr>
      </w:pPr>
    </w:p>
    <w:p w14:paraId="2BC8D32C" w14:textId="77777777" w:rsidR="00124144" w:rsidRDefault="00124144" w:rsidP="00124144">
      <w:pPr>
        <w:rPr>
          <w:noProof/>
          <w:lang w:val="en-US"/>
        </w:rPr>
      </w:pPr>
      <w:r>
        <w:t>There are no supporting documents for this decision.</w:t>
      </w:r>
    </w:p>
    <w:p w14:paraId="5259F9CD" w14:textId="77777777" w:rsidR="00124144" w:rsidRDefault="00124144" w:rsidP="00124144"/>
    <w:p w14:paraId="60D11DDD" w14:textId="77777777" w:rsidR="00124144" w:rsidRDefault="00124144" w:rsidP="00124144">
      <w:pPr>
        <w:rPr>
          <w:b/>
          <w:sz w:val="28"/>
        </w:rPr>
      </w:pPr>
      <w:r>
        <w:rPr>
          <w:b/>
          <w:sz w:val="28"/>
        </w:rPr>
        <w:t>How and by when to make representations:</w:t>
      </w:r>
    </w:p>
    <w:p w14:paraId="517392CE" w14:textId="77777777" w:rsidR="00124144" w:rsidRDefault="00124144" w:rsidP="00124144">
      <w:pPr>
        <w:rPr>
          <w:b/>
          <w:sz w:val="28"/>
        </w:rPr>
      </w:pPr>
    </w:p>
    <w:p w14:paraId="59D3DBC6" w14:textId="148F5902" w:rsidR="00124144" w:rsidRDefault="00124144" w:rsidP="00124144">
      <w:r>
        <w:t xml:space="preserve">Representations should be made to </w:t>
      </w:r>
      <w:bookmarkStart w:id="45" w:name="_Hlk173932802"/>
      <w:r>
        <w:t>Stuart Ainsley</w:t>
      </w:r>
      <w:r w:rsidRPr="00BA073E">
        <w:t xml:space="preserve"> </w:t>
      </w:r>
      <w:r>
        <w:t>before 4 September 2024.</w:t>
      </w:r>
    </w:p>
    <w:p w14:paraId="2FA32D32" w14:textId="778AE5D0" w:rsidR="00124144" w:rsidRDefault="00124144" w:rsidP="00124144">
      <w:pPr>
        <w:rPr>
          <w:noProof/>
          <w:lang w:val="en-US"/>
        </w:rPr>
      </w:pPr>
      <w:r>
        <w:t xml:space="preserve">Tel: </w:t>
      </w:r>
      <w:r w:rsidRPr="002D3C43">
        <w:rPr>
          <w:noProof/>
          <w:lang w:val="en-US"/>
        </w:rPr>
        <w:t>0</w:t>
      </w:r>
      <w:r>
        <w:rPr>
          <w:noProof/>
          <w:lang w:val="en-US"/>
        </w:rPr>
        <w:t>7709064208</w:t>
      </w:r>
    </w:p>
    <w:p w14:paraId="07522A3F" w14:textId="542F03D5" w:rsidR="00124144" w:rsidRDefault="00124144" w:rsidP="00124144">
      <w:pPr>
        <w:rPr>
          <w:lang w:val="en-US"/>
        </w:rPr>
      </w:pPr>
      <w:r>
        <w:t>Email</w:t>
      </w:r>
      <w:r w:rsidRPr="0061370E">
        <w:rPr>
          <w:rFonts w:cs="Arial"/>
          <w:szCs w:val="24"/>
          <w:lang w:val="en-US" w:eastAsia="en-GB"/>
        </w:rPr>
        <w:t xml:space="preserve"> </w:t>
      </w:r>
      <w:hyperlink r:id="rId226" w:history="1">
        <w:r w:rsidRPr="008863CF">
          <w:rPr>
            <w:rStyle w:val="Hyperlink"/>
            <w:lang w:val="en-US"/>
          </w:rPr>
          <w:t>stuart@cohesionconsult.com</w:t>
        </w:r>
      </w:hyperlink>
    </w:p>
    <w:p w14:paraId="68DB24E7" w14:textId="56BB022A" w:rsidR="00124144" w:rsidRPr="00124144" w:rsidRDefault="00124144" w:rsidP="00124144">
      <w:pPr>
        <w:rPr>
          <w:lang w:val="en-US"/>
        </w:rPr>
      </w:pPr>
      <w:r>
        <w:t>First published in Forward Plan on 7 August 2024</w:t>
      </w:r>
    </w:p>
    <w:bookmarkEnd w:id="45"/>
    <w:p w14:paraId="3A23AD8D" w14:textId="77777777" w:rsidR="00124144" w:rsidRDefault="00124144" w:rsidP="00124144"/>
    <w:p w14:paraId="05C5C8D4" w14:textId="77777777" w:rsidR="00124144" w:rsidRDefault="00124144" w:rsidP="00124144"/>
    <w:p w14:paraId="0FB60EE3" w14:textId="77777777" w:rsidR="00124144" w:rsidRDefault="00124144" w:rsidP="00124144">
      <w:pPr>
        <w:rPr>
          <w:b/>
          <w:sz w:val="28"/>
          <w:szCs w:val="28"/>
        </w:rPr>
      </w:pPr>
      <w:r>
        <w:rPr>
          <w:noProof/>
        </w:rPr>
        <mc:AlternateContent>
          <mc:Choice Requires="wps">
            <w:drawing>
              <wp:anchor distT="0" distB="0" distL="114300" distR="114300" simplePos="0" relativeHeight="251980800" behindDoc="0" locked="0" layoutInCell="1" allowOverlap="1" wp14:anchorId="16EAAE6A" wp14:editId="4431D3DA">
                <wp:simplePos x="0" y="0"/>
                <wp:positionH relativeFrom="column">
                  <wp:posOffset>2311400</wp:posOffset>
                </wp:positionH>
                <wp:positionV relativeFrom="paragraph">
                  <wp:posOffset>261620</wp:posOffset>
                </wp:positionV>
                <wp:extent cx="1111250" cy="984250"/>
                <wp:effectExtent l="0" t="0" r="12700" b="25400"/>
                <wp:wrapNone/>
                <wp:docPr id="105237448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6DBD760" w14:textId="7C1E01D3" w:rsidR="00124144" w:rsidRDefault="00A56E40" w:rsidP="00A56E40">
                            <w:r>
                              <w:object w:dxaOrig="1534" w:dyaOrig="997" w14:anchorId="2638FD21">
                                <v:shape id="_x0000_i1087" type="#_x0000_t75" style="width:76.7pt;height:49.85pt">
                                  <v:imagedata r:id="rId227" o:title=""/>
                                </v:shape>
                                <o:OLEObject Type="Embed" ProgID="Acrobat.Document.DC" ShapeID="_x0000_i1087" DrawAspect="Icon" ObjectID="_1815298771" r:id="rId22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6EAAE6A" id="_x0000_t202" coordsize="21600,21600" o:spt="202" path="m,l,21600r21600,l21600,xe">
                <v:stroke joinstyle="miter"/>
                <v:path gradientshapeok="t" o:connecttype="rect"/>
              </v:shapetype>
              <v:shape id="_x0000_s1070" type="#_x0000_t202" style="position:absolute;margin-left:182pt;margin-top:20.6pt;width:87.5pt;height:77.5pt;z-index:251980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n/R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H48jQDxaUrkFz452EvRWzmpkm6PgR+Gg&#10;OdCEOQoPWCpNKJF6i7M1ud9/O4/xkAK8nLXQcMENhgws/DSQyNVwPI6ST5vx+bcRNu6tZ/nWY16b&#10;WwKTQ8yrlcmM8UHvzcpR84xhm8accAkjkbngYW/eht1cYVilmk5TEERuRZibhZV7cUWOn7pn4Wz/&#10;6AFyuae91kX+4e13semp7PQ10KxOwjhy2qsUA5Kk1Q9znMC3+xR1/MuZ/AE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Z&#10;jn/RTAIAALoEAAAOAAAAAAAAAAAAAAAAAC4CAABkcnMvZTJvRG9jLnhtbFBLAQItABQABgAIAAAA&#10;IQAFeaCl3gAAAAoBAAAPAAAAAAAAAAAAAAAAAKYEAABkcnMvZG93bnJldi54bWxQSwUGAAAAAAQA&#10;BADzAAAAsQUAAAAA&#10;" fillcolor="window" strokeweight=".5pt">
                <v:path arrowok="t"/>
                <v:textbox style="mso-fit-shape-to-text:t">
                  <w:txbxContent>
                    <w:p w14:paraId="16DBD760" w14:textId="7C1E01D3" w:rsidR="00124144" w:rsidRDefault="00A56E40" w:rsidP="00A56E40">
                      <w:r>
                        <w:object w:dxaOrig="1534" w:dyaOrig="997" w14:anchorId="2638FD21">
                          <v:shape id="_x0000_i1087" type="#_x0000_t75" style="width:76.7pt;height:49.85pt">
                            <v:imagedata r:id="rId227" o:title=""/>
                          </v:shape>
                          <o:OLEObject Type="Embed" ProgID="Acrobat.Document.DC" ShapeID="_x0000_i1087" DrawAspect="Icon" ObjectID="_1815298771" r:id="rId229"/>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665D1D6" w14:textId="77777777" w:rsidR="00124144" w:rsidRDefault="00124144" w:rsidP="00124144">
      <w:pPr>
        <w:rPr>
          <w:b/>
          <w:sz w:val="28"/>
          <w:szCs w:val="28"/>
        </w:rPr>
      </w:pPr>
    </w:p>
    <w:p w14:paraId="48CFC633" w14:textId="63E5E467" w:rsidR="00124144" w:rsidRPr="00124144" w:rsidRDefault="00124144" w:rsidP="00124144">
      <w:r>
        <w:br w:type="page"/>
      </w:r>
      <w:bookmarkStart w:id="46" w:name="_Hlk175136702"/>
      <w:r>
        <w:rPr>
          <w:b/>
          <w:sz w:val="28"/>
        </w:rPr>
        <w:t>DECISION: GDD0056</w:t>
      </w:r>
      <w:r w:rsidR="00FD270B">
        <w:rPr>
          <w:b/>
          <w:sz w:val="28"/>
        </w:rPr>
        <w:t>:</w:t>
      </w:r>
      <w:r>
        <w:rPr>
          <w:b/>
          <w:sz w:val="28"/>
        </w:rPr>
        <w:t xml:space="preserve"> </w:t>
      </w:r>
      <w:r w:rsidR="00FD270B" w:rsidRPr="00FD270B">
        <w:rPr>
          <w:b/>
          <w:sz w:val="28"/>
          <w:lang w:val="en-US"/>
        </w:rPr>
        <w:t>Skippers Lane Contractor Procurement Process</w:t>
      </w:r>
    </w:p>
    <w:p w14:paraId="65F36F5D" w14:textId="77777777" w:rsidR="00124144" w:rsidRDefault="00124144" w:rsidP="00124144">
      <w:pPr>
        <w:rPr>
          <w:b/>
          <w:sz w:val="28"/>
        </w:rPr>
      </w:pPr>
    </w:p>
    <w:p w14:paraId="47041EA6" w14:textId="77777777" w:rsidR="00124144" w:rsidRDefault="00124144" w:rsidP="00124144">
      <w:pPr>
        <w:rPr>
          <w:b/>
          <w:sz w:val="28"/>
        </w:rPr>
      </w:pPr>
      <w:r>
        <w:rPr>
          <w:b/>
          <w:sz w:val="28"/>
        </w:rPr>
        <w:t xml:space="preserve">Nature of the decision: </w:t>
      </w:r>
    </w:p>
    <w:p w14:paraId="0418944F" w14:textId="77777777" w:rsidR="00124144" w:rsidRDefault="00124144" w:rsidP="00124144">
      <w:pPr>
        <w:rPr>
          <w:b/>
          <w:sz w:val="28"/>
        </w:rPr>
      </w:pPr>
    </w:p>
    <w:p w14:paraId="608B4033" w14:textId="2931C8FB" w:rsidR="00124144" w:rsidRDefault="00FD270B" w:rsidP="00124144">
      <w:pPr>
        <w:rPr>
          <w:lang w:val="en-US"/>
        </w:rPr>
      </w:pPr>
      <w:r w:rsidRPr="00FD270B">
        <w:rPr>
          <w:lang w:val="en-US"/>
        </w:rPr>
        <w:t>To approve entering into a procurement process to secure a contractor via the NEPO framework to carry out the Skippers Lane Infrastructure works.</w:t>
      </w:r>
    </w:p>
    <w:p w14:paraId="21D3C8CA" w14:textId="77777777" w:rsidR="00FD270B" w:rsidRDefault="00FD270B" w:rsidP="00124144">
      <w:pPr>
        <w:rPr>
          <w:lang w:val="en-US"/>
        </w:rPr>
      </w:pPr>
    </w:p>
    <w:p w14:paraId="592AC449" w14:textId="77777777" w:rsidR="00124144" w:rsidRDefault="00124144" w:rsidP="00124144">
      <w:pPr>
        <w:rPr>
          <w:b/>
          <w:sz w:val="28"/>
        </w:rPr>
      </w:pPr>
      <w:r>
        <w:rPr>
          <w:b/>
          <w:sz w:val="28"/>
        </w:rPr>
        <w:t>Who will make the decision?</w:t>
      </w:r>
    </w:p>
    <w:p w14:paraId="58B9039A" w14:textId="77777777" w:rsidR="00124144" w:rsidRDefault="00124144" w:rsidP="00124144">
      <w:pPr>
        <w:rPr>
          <w:b/>
          <w:sz w:val="28"/>
        </w:rPr>
      </w:pPr>
    </w:p>
    <w:p w14:paraId="1E18CC3B" w14:textId="77777777" w:rsidR="00FD270B" w:rsidRPr="00FD270B" w:rsidRDefault="00FD270B" w:rsidP="00FD270B">
      <w:r w:rsidRPr="00FD270B">
        <w:t>Councillor Pallister, Cabinet Member for Growth &amp; Enterprise</w:t>
      </w:r>
    </w:p>
    <w:p w14:paraId="4CC32374" w14:textId="77777777" w:rsidR="00124144" w:rsidRDefault="00124144" w:rsidP="00124144"/>
    <w:p w14:paraId="75340196" w14:textId="77777777" w:rsidR="00124144" w:rsidRDefault="00124144" w:rsidP="00124144">
      <w:pPr>
        <w:rPr>
          <w:b/>
          <w:sz w:val="28"/>
        </w:rPr>
      </w:pPr>
      <w:r>
        <w:rPr>
          <w:b/>
          <w:sz w:val="28"/>
        </w:rPr>
        <w:t>When is the decision to be taken?</w:t>
      </w:r>
    </w:p>
    <w:p w14:paraId="672DDFA3" w14:textId="77777777" w:rsidR="00124144" w:rsidRDefault="00124144" w:rsidP="00124144">
      <w:pPr>
        <w:rPr>
          <w:b/>
          <w:sz w:val="28"/>
        </w:rPr>
      </w:pPr>
    </w:p>
    <w:p w14:paraId="65E94BB3" w14:textId="77777777" w:rsidR="00124144" w:rsidRDefault="00124144" w:rsidP="00124144">
      <w:pPr>
        <w:rPr>
          <w:lang w:val="en-US"/>
        </w:rPr>
      </w:pPr>
      <w:r>
        <w:rPr>
          <w:lang w:val="en-US"/>
        </w:rPr>
        <w:t>TBC</w:t>
      </w:r>
    </w:p>
    <w:p w14:paraId="420A09EA" w14:textId="77777777" w:rsidR="00124144" w:rsidRDefault="00124144" w:rsidP="00124144"/>
    <w:p w14:paraId="162B2177" w14:textId="77777777" w:rsidR="00124144" w:rsidRDefault="00124144" w:rsidP="00124144">
      <w:pPr>
        <w:rPr>
          <w:b/>
          <w:sz w:val="28"/>
        </w:rPr>
      </w:pPr>
      <w:r>
        <w:rPr>
          <w:b/>
          <w:sz w:val="28"/>
        </w:rPr>
        <w:t>Who will be consulted and how?</w:t>
      </w:r>
    </w:p>
    <w:p w14:paraId="0FAF8256" w14:textId="77777777" w:rsidR="00124144" w:rsidRDefault="00124144" w:rsidP="00124144">
      <w:pPr>
        <w:rPr>
          <w:b/>
          <w:sz w:val="28"/>
        </w:rPr>
      </w:pPr>
    </w:p>
    <w:p w14:paraId="6517E6C7" w14:textId="334995E3" w:rsidR="00124144" w:rsidRDefault="00FD270B" w:rsidP="00124144">
      <w:pPr>
        <w:rPr>
          <w:noProof/>
          <w:lang w:val="en-US"/>
        </w:rPr>
      </w:pPr>
      <w:r>
        <w:rPr>
          <w:noProof/>
          <w:lang w:val="en-US"/>
        </w:rPr>
        <w:t>N/a -</w:t>
      </w:r>
      <w:r w:rsidRPr="00FD270B">
        <w:rPr>
          <w:noProof/>
          <w:lang w:val="en-US"/>
        </w:rPr>
        <w:t xml:space="preserve"> this is just to start a procurement</w:t>
      </w:r>
    </w:p>
    <w:p w14:paraId="60FD600B" w14:textId="77777777" w:rsidR="00124144" w:rsidRDefault="00124144" w:rsidP="00124144">
      <w:pPr>
        <w:rPr>
          <w:noProof/>
          <w:lang w:val="en-US"/>
        </w:rPr>
      </w:pPr>
    </w:p>
    <w:p w14:paraId="735A7A95" w14:textId="47F0879B" w:rsidR="00124144" w:rsidRDefault="00124144" w:rsidP="00124144">
      <w:pPr>
        <w:rPr>
          <w:b/>
          <w:sz w:val="28"/>
        </w:rPr>
      </w:pPr>
      <w:r>
        <w:rPr>
          <w:b/>
          <w:sz w:val="28"/>
        </w:rPr>
        <w:t>Supporting documentation:</w:t>
      </w:r>
    </w:p>
    <w:p w14:paraId="711D983E" w14:textId="77777777" w:rsidR="00124144" w:rsidRDefault="00124144" w:rsidP="00124144">
      <w:pPr>
        <w:rPr>
          <w:b/>
          <w:sz w:val="28"/>
        </w:rPr>
      </w:pPr>
    </w:p>
    <w:p w14:paraId="176674F1" w14:textId="77777777" w:rsidR="00124144" w:rsidRDefault="00124144" w:rsidP="00124144">
      <w:pPr>
        <w:rPr>
          <w:noProof/>
          <w:lang w:val="en-US"/>
        </w:rPr>
      </w:pPr>
      <w:r>
        <w:t>There are no supporting documents for this decision.</w:t>
      </w:r>
    </w:p>
    <w:p w14:paraId="50A1031D" w14:textId="77777777" w:rsidR="00124144" w:rsidRDefault="00124144" w:rsidP="00124144"/>
    <w:p w14:paraId="4C0146E7" w14:textId="77777777" w:rsidR="00124144" w:rsidRDefault="00124144" w:rsidP="00124144">
      <w:pPr>
        <w:rPr>
          <w:b/>
          <w:sz w:val="28"/>
        </w:rPr>
      </w:pPr>
      <w:r>
        <w:rPr>
          <w:b/>
          <w:sz w:val="28"/>
        </w:rPr>
        <w:t>How and by when to make representations:</w:t>
      </w:r>
    </w:p>
    <w:p w14:paraId="6809DDD0" w14:textId="77777777" w:rsidR="00124144" w:rsidRDefault="00124144" w:rsidP="00124144">
      <w:pPr>
        <w:rPr>
          <w:b/>
          <w:sz w:val="28"/>
        </w:rPr>
      </w:pPr>
    </w:p>
    <w:p w14:paraId="2D777B1C" w14:textId="77777777" w:rsidR="00FD270B" w:rsidRPr="00FD270B" w:rsidRDefault="00124144" w:rsidP="00FD270B">
      <w:r>
        <w:t xml:space="preserve">Representations should be made to </w:t>
      </w:r>
      <w:r w:rsidR="00FD270B" w:rsidRPr="00FD270B">
        <w:t>Stuart Ainsley before 4 September 2024.</w:t>
      </w:r>
    </w:p>
    <w:p w14:paraId="5BBAB4B7" w14:textId="77777777" w:rsidR="00FD270B" w:rsidRPr="00FD270B" w:rsidRDefault="00FD270B" w:rsidP="00FD270B">
      <w:pPr>
        <w:rPr>
          <w:lang w:val="en-US"/>
        </w:rPr>
      </w:pPr>
      <w:r w:rsidRPr="00FD270B">
        <w:t xml:space="preserve">Tel: </w:t>
      </w:r>
      <w:r w:rsidRPr="00FD270B">
        <w:rPr>
          <w:lang w:val="en-US"/>
        </w:rPr>
        <w:t>07709064208</w:t>
      </w:r>
    </w:p>
    <w:p w14:paraId="24B3BEA1" w14:textId="77777777" w:rsidR="00FD270B" w:rsidRPr="00FD270B" w:rsidRDefault="00FD270B" w:rsidP="00FD270B">
      <w:pPr>
        <w:rPr>
          <w:lang w:val="en-US"/>
        </w:rPr>
      </w:pPr>
      <w:r w:rsidRPr="00FD270B">
        <w:t>Email</w:t>
      </w:r>
      <w:r w:rsidRPr="00FD270B">
        <w:rPr>
          <w:lang w:val="en-US"/>
        </w:rPr>
        <w:t xml:space="preserve"> </w:t>
      </w:r>
      <w:hyperlink r:id="rId230" w:history="1">
        <w:r w:rsidRPr="00FD270B">
          <w:rPr>
            <w:rStyle w:val="Hyperlink"/>
            <w:lang w:val="en-US"/>
          </w:rPr>
          <w:t>stuart@cohesionconsult.com</w:t>
        </w:r>
      </w:hyperlink>
    </w:p>
    <w:p w14:paraId="1EA4DA6A" w14:textId="77777777" w:rsidR="00FD270B" w:rsidRPr="00FD270B" w:rsidRDefault="00FD270B" w:rsidP="00FD270B">
      <w:pPr>
        <w:rPr>
          <w:lang w:val="en-US"/>
        </w:rPr>
      </w:pPr>
      <w:r w:rsidRPr="00FD270B">
        <w:t>First published in Forward Plan on 7 August 2024</w:t>
      </w:r>
    </w:p>
    <w:p w14:paraId="64C46D86" w14:textId="355BE9A1" w:rsidR="00124144" w:rsidRDefault="00124144" w:rsidP="00FD270B"/>
    <w:p w14:paraId="5EAA87D1" w14:textId="77777777" w:rsidR="00124144" w:rsidRDefault="00124144" w:rsidP="00124144"/>
    <w:p w14:paraId="4F294A78" w14:textId="77777777" w:rsidR="00124144" w:rsidRDefault="00124144" w:rsidP="00124144">
      <w:pPr>
        <w:rPr>
          <w:b/>
          <w:sz w:val="28"/>
          <w:szCs w:val="28"/>
        </w:rPr>
      </w:pPr>
      <w:r>
        <w:rPr>
          <w:noProof/>
        </w:rPr>
        <mc:AlternateContent>
          <mc:Choice Requires="wps">
            <w:drawing>
              <wp:anchor distT="0" distB="0" distL="114300" distR="114300" simplePos="0" relativeHeight="251982848" behindDoc="0" locked="0" layoutInCell="1" allowOverlap="1" wp14:anchorId="4BB6D2C1" wp14:editId="3FC022C2">
                <wp:simplePos x="0" y="0"/>
                <wp:positionH relativeFrom="column">
                  <wp:posOffset>2311400</wp:posOffset>
                </wp:positionH>
                <wp:positionV relativeFrom="paragraph">
                  <wp:posOffset>261620</wp:posOffset>
                </wp:positionV>
                <wp:extent cx="1111250" cy="984250"/>
                <wp:effectExtent l="0" t="0" r="12700" b="25400"/>
                <wp:wrapNone/>
                <wp:docPr id="14264768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7E21EDF6" w14:textId="51E802FB" w:rsidR="00124144" w:rsidRDefault="00FD118E" w:rsidP="00FD118E">
                            <w:r>
                              <w:object w:dxaOrig="1534" w:dyaOrig="997" w14:anchorId="4CC736DE">
                                <v:shape id="_x0000_i1071" type="#_x0000_t75" style="width:76.7pt;height:49.85pt">
                                  <v:imagedata r:id="rId231" o:title=""/>
                                </v:shape>
                                <o:OLEObject Type="Embed" ProgID="Acrobat.Document.DC" ShapeID="_x0000_i1071" DrawAspect="Icon" ObjectID="_1815298772" r:id="rId23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B6D2C1" id="_x0000_s1071" type="#_x0000_t202" style="position:absolute;margin-left:182pt;margin-top:20.6pt;width:87.5pt;height:77.5pt;z-index:25198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c&#10;ZyavTAIAALoEAAAOAAAAAAAAAAAAAAAAAC4CAABkcnMvZTJvRG9jLnhtbFBLAQItABQABgAIAAAA&#10;IQAFeaCl3gAAAAoBAAAPAAAAAAAAAAAAAAAAAKYEAABkcnMvZG93bnJldi54bWxQSwUGAAAAAAQA&#10;BADzAAAAsQUAAAAA&#10;" fillcolor="window" strokeweight=".5pt">
                <v:path arrowok="t"/>
                <v:textbox style="mso-fit-shape-to-text:t">
                  <w:txbxContent>
                    <w:p w14:paraId="7E21EDF6" w14:textId="51E802FB" w:rsidR="00124144" w:rsidRDefault="00FD118E" w:rsidP="00FD118E">
                      <w:r>
                        <w:object w:dxaOrig="1534" w:dyaOrig="997" w14:anchorId="4CC736DE">
                          <v:shape id="_x0000_i1068" type="#_x0000_t75" style="width:76.7pt;height:49.85pt">
                            <v:imagedata r:id="rId233" o:title=""/>
                          </v:shape>
                          <o:OLEObject Type="Embed" ProgID="Acrobat.Document.DC" ShapeID="_x0000_i1068" DrawAspect="Icon" ObjectID="_1812957405" r:id="rId234"/>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E1ACCDC" w14:textId="77777777" w:rsidR="00124144" w:rsidRDefault="00124144" w:rsidP="00124144">
      <w:pPr>
        <w:rPr>
          <w:b/>
          <w:sz w:val="28"/>
          <w:szCs w:val="28"/>
        </w:rPr>
      </w:pPr>
    </w:p>
    <w:p w14:paraId="55EEEDE3" w14:textId="784059DF" w:rsidR="005F27F3" w:rsidRDefault="00124144" w:rsidP="005F27F3">
      <w:pPr>
        <w:rPr>
          <w:b/>
          <w:sz w:val="28"/>
          <w:lang w:val="en-US"/>
        </w:rPr>
      </w:pPr>
      <w:r>
        <w:br w:type="page"/>
      </w:r>
      <w:bookmarkEnd w:id="46"/>
      <w:r w:rsidR="005F27F3">
        <w:rPr>
          <w:b/>
          <w:sz w:val="28"/>
        </w:rPr>
        <w:t xml:space="preserve">DECISION: GDD0057: </w:t>
      </w:r>
      <w:r w:rsidR="005F27F3" w:rsidRPr="005F27F3">
        <w:rPr>
          <w:b/>
          <w:sz w:val="28"/>
          <w:lang w:val="en-US"/>
        </w:rPr>
        <w:t xml:space="preserve">Commencing a Procurement Process &amp; Awarding a contract for the Loftus Middlesbrough Football Club Foundation 3G Sports Pitch Facility on Ben Scotts Field.   </w:t>
      </w:r>
    </w:p>
    <w:p w14:paraId="26797273" w14:textId="77777777" w:rsidR="005F27F3" w:rsidRDefault="005F27F3" w:rsidP="005F27F3">
      <w:pPr>
        <w:rPr>
          <w:b/>
          <w:sz w:val="28"/>
        </w:rPr>
      </w:pPr>
    </w:p>
    <w:p w14:paraId="4A28F043" w14:textId="77777777" w:rsidR="005F27F3" w:rsidRDefault="005F27F3" w:rsidP="005F27F3">
      <w:pPr>
        <w:rPr>
          <w:b/>
          <w:sz w:val="28"/>
        </w:rPr>
      </w:pPr>
      <w:r>
        <w:rPr>
          <w:b/>
          <w:sz w:val="28"/>
        </w:rPr>
        <w:t xml:space="preserve">Nature of the decision: </w:t>
      </w:r>
    </w:p>
    <w:p w14:paraId="1F96092B" w14:textId="77777777" w:rsidR="005F27F3" w:rsidRDefault="005F27F3" w:rsidP="005F27F3">
      <w:pPr>
        <w:rPr>
          <w:b/>
          <w:sz w:val="28"/>
        </w:rPr>
      </w:pPr>
    </w:p>
    <w:p w14:paraId="11738D11" w14:textId="17851121" w:rsidR="005F27F3" w:rsidRDefault="005F27F3" w:rsidP="005F27F3">
      <w:pPr>
        <w:rPr>
          <w:lang w:val="en-US"/>
        </w:rPr>
      </w:pPr>
      <w:r w:rsidRPr="005F27F3">
        <w:rPr>
          <w:lang w:val="en-US"/>
        </w:rPr>
        <w:t>To commence the procurement process and then subsequent award to a contractor build out a new 3G sports facility including car park and building at Ben Scotts Field in Loftus.  The contractor is sought from NEPO Lot 4 framework and will be a design &amp; build company.</w:t>
      </w:r>
    </w:p>
    <w:p w14:paraId="310185CD" w14:textId="77777777" w:rsidR="005F27F3" w:rsidRDefault="005F27F3" w:rsidP="005F27F3">
      <w:pPr>
        <w:rPr>
          <w:lang w:val="en-US"/>
        </w:rPr>
      </w:pPr>
    </w:p>
    <w:p w14:paraId="18F782B2" w14:textId="77777777" w:rsidR="005F27F3" w:rsidRDefault="005F27F3" w:rsidP="005F27F3">
      <w:pPr>
        <w:rPr>
          <w:b/>
          <w:sz w:val="28"/>
        </w:rPr>
      </w:pPr>
      <w:r>
        <w:rPr>
          <w:b/>
          <w:sz w:val="28"/>
        </w:rPr>
        <w:t>Who will make the decision?</w:t>
      </w:r>
    </w:p>
    <w:p w14:paraId="6A5D9F02" w14:textId="77777777" w:rsidR="005F27F3" w:rsidRDefault="005F27F3" w:rsidP="005F27F3">
      <w:pPr>
        <w:rPr>
          <w:b/>
          <w:sz w:val="28"/>
        </w:rPr>
      </w:pPr>
    </w:p>
    <w:p w14:paraId="24AA0059" w14:textId="77777777" w:rsidR="005F27F3" w:rsidRPr="00FD270B" w:rsidRDefault="005F27F3" w:rsidP="005F27F3">
      <w:r w:rsidRPr="00FD270B">
        <w:t>Councillor Pallister, Cabinet Member for Growth &amp; Enterprise</w:t>
      </w:r>
    </w:p>
    <w:p w14:paraId="28DC0A09" w14:textId="77777777" w:rsidR="005F27F3" w:rsidRDefault="005F27F3" w:rsidP="005F27F3"/>
    <w:p w14:paraId="1C79BB7C" w14:textId="77777777" w:rsidR="005F27F3" w:rsidRDefault="005F27F3" w:rsidP="005F27F3">
      <w:pPr>
        <w:rPr>
          <w:b/>
          <w:sz w:val="28"/>
        </w:rPr>
      </w:pPr>
      <w:r>
        <w:rPr>
          <w:b/>
          <w:sz w:val="28"/>
        </w:rPr>
        <w:t>When is the decision to be taken?</w:t>
      </w:r>
    </w:p>
    <w:p w14:paraId="051A5114" w14:textId="77777777" w:rsidR="005F27F3" w:rsidRDefault="005F27F3" w:rsidP="005F27F3">
      <w:pPr>
        <w:rPr>
          <w:b/>
          <w:sz w:val="28"/>
        </w:rPr>
      </w:pPr>
    </w:p>
    <w:p w14:paraId="5DA51540" w14:textId="77777777" w:rsidR="005F27F3" w:rsidRDefault="005F27F3" w:rsidP="005F27F3">
      <w:pPr>
        <w:rPr>
          <w:lang w:val="en-US"/>
        </w:rPr>
      </w:pPr>
      <w:r>
        <w:rPr>
          <w:lang w:val="en-US"/>
        </w:rPr>
        <w:t>TBC</w:t>
      </w:r>
    </w:p>
    <w:p w14:paraId="212D1FCE" w14:textId="77777777" w:rsidR="005F27F3" w:rsidRDefault="005F27F3" w:rsidP="005F27F3"/>
    <w:p w14:paraId="5B29D65C" w14:textId="77777777" w:rsidR="005F27F3" w:rsidRDefault="005F27F3" w:rsidP="005F27F3">
      <w:pPr>
        <w:rPr>
          <w:b/>
          <w:sz w:val="28"/>
        </w:rPr>
      </w:pPr>
      <w:r>
        <w:rPr>
          <w:b/>
          <w:sz w:val="28"/>
        </w:rPr>
        <w:t>Who will be consulted and how?</w:t>
      </w:r>
    </w:p>
    <w:p w14:paraId="6F116DEC" w14:textId="77777777" w:rsidR="005F27F3" w:rsidRDefault="005F27F3" w:rsidP="005F27F3">
      <w:pPr>
        <w:rPr>
          <w:b/>
          <w:sz w:val="28"/>
        </w:rPr>
      </w:pPr>
    </w:p>
    <w:p w14:paraId="0AB2E329" w14:textId="77777777" w:rsidR="005F27F3" w:rsidRDefault="005F27F3" w:rsidP="005F27F3">
      <w:pPr>
        <w:rPr>
          <w:noProof/>
          <w:lang w:val="en-US"/>
        </w:rPr>
      </w:pPr>
      <w:r>
        <w:rPr>
          <w:noProof/>
          <w:lang w:val="en-US"/>
        </w:rPr>
        <w:t>N/a -</w:t>
      </w:r>
      <w:r w:rsidRPr="00FD270B">
        <w:rPr>
          <w:noProof/>
          <w:lang w:val="en-US"/>
        </w:rPr>
        <w:t xml:space="preserve"> this is just to start a procurement</w:t>
      </w:r>
    </w:p>
    <w:p w14:paraId="0BC14914" w14:textId="77777777" w:rsidR="005F27F3" w:rsidRDefault="005F27F3" w:rsidP="005F27F3">
      <w:pPr>
        <w:rPr>
          <w:noProof/>
          <w:lang w:val="en-US"/>
        </w:rPr>
      </w:pPr>
    </w:p>
    <w:p w14:paraId="111D4C0D" w14:textId="77777777" w:rsidR="005F27F3" w:rsidRDefault="005F27F3" w:rsidP="005F27F3">
      <w:pPr>
        <w:rPr>
          <w:b/>
          <w:sz w:val="28"/>
        </w:rPr>
      </w:pPr>
      <w:r>
        <w:rPr>
          <w:b/>
          <w:sz w:val="28"/>
        </w:rPr>
        <w:t>Supporting documentation:</w:t>
      </w:r>
    </w:p>
    <w:p w14:paraId="2BFB42A6" w14:textId="77777777" w:rsidR="005F27F3" w:rsidRDefault="005F27F3" w:rsidP="005F27F3">
      <w:pPr>
        <w:rPr>
          <w:b/>
          <w:sz w:val="28"/>
        </w:rPr>
      </w:pPr>
    </w:p>
    <w:p w14:paraId="6138AF6C" w14:textId="77777777" w:rsidR="005F27F3" w:rsidRDefault="005F27F3" w:rsidP="005F27F3">
      <w:pPr>
        <w:rPr>
          <w:noProof/>
          <w:lang w:val="en-US"/>
        </w:rPr>
      </w:pPr>
      <w:r>
        <w:t>There are no supporting documents for this decision.</w:t>
      </w:r>
    </w:p>
    <w:p w14:paraId="56AEA942" w14:textId="77777777" w:rsidR="005F27F3" w:rsidRDefault="005F27F3" w:rsidP="005F27F3"/>
    <w:p w14:paraId="05A03FD1" w14:textId="77777777" w:rsidR="005F27F3" w:rsidRDefault="005F27F3" w:rsidP="005F27F3">
      <w:pPr>
        <w:rPr>
          <w:b/>
          <w:sz w:val="28"/>
        </w:rPr>
      </w:pPr>
      <w:r>
        <w:rPr>
          <w:b/>
          <w:sz w:val="28"/>
        </w:rPr>
        <w:t>How and by when to make representations:</w:t>
      </w:r>
    </w:p>
    <w:p w14:paraId="6FBCEB8C" w14:textId="77777777" w:rsidR="005F27F3" w:rsidRDefault="005F27F3" w:rsidP="005F27F3">
      <w:pPr>
        <w:rPr>
          <w:b/>
          <w:sz w:val="28"/>
        </w:rPr>
      </w:pPr>
    </w:p>
    <w:p w14:paraId="3DA543A9" w14:textId="3FF1F484" w:rsidR="005F27F3" w:rsidRPr="00FD270B" w:rsidRDefault="005F27F3" w:rsidP="005F27F3">
      <w:r>
        <w:t xml:space="preserve">Representations should be made to Richard Harrison </w:t>
      </w:r>
      <w:r w:rsidRPr="00FD270B">
        <w:t xml:space="preserve">before </w:t>
      </w:r>
      <w:r>
        <w:t>17</w:t>
      </w:r>
      <w:r w:rsidRPr="00FD270B">
        <w:t xml:space="preserve"> September 2024.</w:t>
      </w:r>
    </w:p>
    <w:p w14:paraId="08217028" w14:textId="72DFAF16" w:rsidR="005F27F3" w:rsidRPr="00FD270B" w:rsidRDefault="005F27F3" w:rsidP="005F27F3">
      <w:pPr>
        <w:rPr>
          <w:lang w:val="en-US"/>
        </w:rPr>
      </w:pPr>
      <w:r w:rsidRPr="00FD270B">
        <w:t xml:space="preserve">Tel: </w:t>
      </w:r>
      <w:r w:rsidRPr="005F27F3">
        <w:rPr>
          <w:lang w:val="en-US"/>
        </w:rPr>
        <w:t>07890564743</w:t>
      </w:r>
    </w:p>
    <w:p w14:paraId="05D86622" w14:textId="1B11DD90" w:rsidR="005F27F3" w:rsidRDefault="005F27F3" w:rsidP="005F27F3">
      <w:pPr>
        <w:rPr>
          <w:lang w:val="en-US"/>
        </w:rPr>
      </w:pPr>
      <w:r w:rsidRPr="00FD270B">
        <w:t>Email</w:t>
      </w:r>
      <w:r w:rsidRPr="00FD270B">
        <w:rPr>
          <w:lang w:val="en-US"/>
        </w:rPr>
        <w:t xml:space="preserve"> </w:t>
      </w:r>
      <w:hyperlink r:id="rId235" w:history="1">
        <w:r w:rsidRPr="007257B4">
          <w:rPr>
            <w:rStyle w:val="Hyperlink"/>
            <w:lang w:val="en-US"/>
          </w:rPr>
          <w:t>richard.harrison@redcar-cleveland.gov.uk</w:t>
        </w:r>
      </w:hyperlink>
    </w:p>
    <w:p w14:paraId="61B03121" w14:textId="77777777" w:rsidR="005F27F3" w:rsidRPr="00FD270B" w:rsidRDefault="005F27F3" w:rsidP="005F27F3">
      <w:pPr>
        <w:rPr>
          <w:lang w:val="en-US"/>
        </w:rPr>
      </w:pPr>
    </w:p>
    <w:p w14:paraId="59D2D149" w14:textId="6A96E3DE" w:rsidR="005F27F3" w:rsidRPr="00FD270B" w:rsidRDefault="005F27F3" w:rsidP="005F27F3">
      <w:pPr>
        <w:rPr>
          <w:lang w:val="en-US"/>
        </w:rPr>
      </w:pPr>
      <w:r w:rsidRPr="00FD270B">
        <w:t xml:space="preserve">First published in Forward Plan on </w:t>
      </w:r>
      <w:r>
        <w:t>20</w:t>
      </w:r>
      <w:r w:rsidRPr="00FD270B">
        <w:t xml:space="preserve"> August 2024</w:t>
      </w:r>
    </w:p>
    <w:p w14:paraId="07B3BA6F" w14:textId="77777777" w:rsidR="005F27F3" w:rsidRDefault="005F27F3" w:rsidP="005F27F3"/>
    <w:p w14:paraId="1503F0CB" w14:textId="77777777" w:rsidR="005F27F3" w:rsidRDefault="005F27F3" w:rsidP="005F27F3"/>
    <w:p w14:paraId="533965A0" w14:textId="77777777" w:rsidR="005F27F3" w:rsidRDefault="005F27F3" w:rsidP="005F27F3">
      <w:pPr>
        <w:rPr>
          <w:b/>
          <w:sz w:val="28"/>
          <w:szCs w:val="28"/>
        </w:rPr>
      </w:pPr>
      <w:r>
        <w:rPr>
          <w:noProof/>
        </w:rPr>
        <mc:AlternateContent>
          <mc:Choice Requires="wps">
            <w:drawing>
              <wp:anchor distT="0" distB="0" distL="114300" distR="114300" simplePos="0" relativeHeight="251993088" behindDoc="0" locked="0" layoutInCell="1" allowOverlap="1" wp14:anchorId="0E4CFC58" wp14:editId="59798BAC">
                <wp:simplePos x="0" y="0"/>
                <wp:positionH relativeFrom="column">
                  <wp:posOffset>2314575</wp:posOffset>
                </wp:positionH>
                <wp:positionV relativeFrom="paragraph">
                  <wp:posOffset>262890</wp:posOffset>
                </wp:positionV>
                <wp:extent cx="1111250" cy="1371600"/>
                <wp:effectExtent l="0" t="0" r="17780" b="19050"/>
                <wp:wrapNone/>
                <wp:docPr id="14152653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1371600"/>
                        </a:xfrm>
                        <a:prstGeom prst="rect">
                          <a:avLst/>
                        </a:prstGeom>
                        <a:solidFill>
                          <a:sysClr val="window" lastClr="FFFFFF"/>
                        </a:solidFill>
                        <a:ln w="6350">
                          <a:solidFill>
                            <a:prstClr val="black"/>
                          </a:solidFill>
                        </a:ln>
                        <a:effectLst/>
                      </wps:spPr>
                      <wps:txbx>
                        <w:txbxContent>
                          <w:p w14:paraId="5894BB96" w14:textId="0F4C6E38" w:rsidR="005F27F3" w:rsidRDefault="00C34CAF" w:rsidP="007E32FD">
                            <w:r>
                              <w:object w:dxaOrig="1534" w:dyaOrig="997" w14:anchorId="4F9E3D01">
                                <v:shape id="_x0000_i1072" type="#_x0000_t75" style="width:76.7pt;height:49.85pt">
                                  <v:imagedata r:id="rId236" o:title=""/>
                                </v:shape>
                                <o:OLEObject Type="Embed" ProgID="Acrobat.Document.DC" ShapeID="_x0000_i1072" DrawAspect="Icon" ObjectID="_1815298773" r:id="rId237"/>
                              </w:object>
                            </w:r>
                          </w:p>
                          <w:p w14:paraId="124B3EF0" w14:textId="6F4A7A91" w:rsidR="009858A8" w:rsidRDefault="00C07F46" w:rsidP="007E32FD">
                            <w:r>
                              <w:object w:dxaOrig="1376" w:dyaOrig="899" w14:anchorId="174CFF2B">
                                <v:shape id="_x0000_i1073" type="#_x0000_t75" style="width:75.4pt;height:49.2pt">
                                  <v:imagedata r:id="rId238" o:title=""/>
                                </v:shape>
                                <o:OLEObject Type="Embed" ProgID="Acrobat.Document.DC" ShapeID="_x0000_i1073" DrawAspect="Icon" ObjectID="_1815298774" r:id="rId23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CFC58" id="_x0000_s1072" type="#_x0000_t202" style="position:absolute;margin-left:182.25pt;margin-top:20.7pt;width:87.5pt;height:108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" fillcolor="window" strokeweight=".5pt">
                <v:path arrowok="t"/>
                <v:textbox>
                  <w:txbxContent>
                    <w:p w14:paraId="5894BB96" w14:textId="0F4C6E38" w:rsidR="005F27F3" w:rsidRDefault="00C34CAF" w:rsidP="007E32FD">
                      <w:r>
                        <w:object w:dxaOrig="1534" w:dyaOrig="997" w14:anchorId="4F9E3D01">
                          <v:shape id="_x0000_i1069" type="#_x0000_t75" style="width:76.7pt;height:49.85pt">
                            <v:imagedata r:id="rId240" o:title=""/>
                          </v:shape>
                          <o:OLEObject Type="Embed" ProgID="Acrobat.Document.DC" ShapeID="_x0000_i1069" DrawAspect="Icon" ObjectID="_1812957406" r:id="rId241"/>
                        </w:object>
                      </w:r>
                    </w:p>
                    <w:p w14:paraId="124B3EF0" w14:textId="6F4A7A91" w:rsidR="009858A8" w:rsidRDefault="00C07F46" w:rsidP="007E32FD">
                      <w:r>
                        <w:object w:dxaOrig="1376" w:dyaOrig="899" w14:anchorId="174CFF2B">
                          <v:shape id="_x0000_i1070" type="#_x0000_t75" style="width:75.4pt;height:49.2pt">
                            <v:imagedata r:id="rId242" o:title=""/>
                          </v:shape>
                          <o:OLEObject Type="Embed" ProgID="Acrobat.Document.DC" ShapeID="_x0000_i1070" DrawAspect="Icon" ObjectID="_1812957407" r:id="rId243"/>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BFC88B6" w14:textId="77777777" w:rsidR="005F27F3" w:rsidRDefault="005F27F3" w:rsidP="005F27F3">
      <w:pPr>
        <w:rPr>
          <w:b/>
          <w:sz w:val="28"/>
          <w:szCs w:val="28"/>
        </w:rPr>
      </w:pPr>
    </w:p>
    <w:p w14:paraId="74AEB598" w14:textId="39B0A4A0" w:rsidR="005F27F3" w:rsidRDefault="005F27F3" w:rsidP="005F27F3">
      <w:r>
        <w:br w:type="page"/>
      </w:r>
    </w:p>
    <w:p w14:paraId="15BB1356" w14:textId="5A9C3A92" w:rsidR="005149DD" w:rsidRPr="005149DD" w:rsidRDefault="005149DD" w:rsidP="005149DD">
      <w:pPr>
        <w:rPr>
          <w:b/>
          <w:lang w:val="en-US"/>
        </w:rPr>
      </w:pPr>
      <w:r w:rsidRPr="005149DD">
        <w:rPr>
          <w:b/>
        </w:rPr>
        <w:t>DECISION: GDD005</w:t>
      </w:r>
      <w:r>
        <w:rPr>
          <w:b/>
        </w:rPr>
        <w:t>8</w:t>
      </w:r>
      <w:r w:rsidRPr="005149DD">
        <w:rPr>
          <w:b/>
        </w:rPr>
        <w:t xml:space="preserve">: </w:t>
      </w:r>
      <w:r w:rsidRPr="005149DD">
        <w:rPr>
          <w:b/>
          <w:lang w:val="en-US"/>
        </w:rPr>
        <w:t>Purchase of food waste vehicles as part of the Simpler Recycling Legislation</w:t>
      </w:r>
    </w:p>
    <w:p w14:paraId="44E18104" w14:textId="77777777" w:rsidR="005149DD" w:rsidRPr="005149DD" w:rsidRDefault="005149DD" w:rsidP="005149DD">
      <w:pPr>
        <w:rPr>
          <w:b/>
        </w:rPr>
      </w:pPr>
    </w:p>
    <w:p w14:paraId="1A1F47D4" w14:textId="77777777" w:rsidR="005149DD" w:rsidRPr="005149DD" w:rsidRDefault="005149DD" w:rsidP="005149DD">
      <w:pPr>
        <w:rPr>
          <w:b/>
        </w:rPr>
      </w:pPr>
      <w:r w:rsidRPr="005149DD">
        <w:rPr>
          <w:b/>
        </w:rPr>
        <w:t xml:space="preserve">Nature of the decision: </w:t>
      </w:r>
    </w:p>
    <w:p w14:paraId="3D134D88" w14:textId="77777777" w:rsidR="005149DD" w:rsidRPr="005149DD" w:rsidRDefault="005149DD" w:rsidP="005149DD">
      <w:pPr>
        <w:rPr>
          <w:b/>
        </w:rPr>
      </w:pPr>
    </w:p>
    <w:p w14:paraId="4F544ACA" w14:textId="1B772A61" w:rsidR="005149DD" w:rsidRDefault="005149DD" w:rsidP="005149DD">
      <w:pPr>
        <w:rPr>
          <w:lang w:val="en-US"/>
        </w:rPr>
      </w:pPr>
      <w:r w:rsidRPr="005149DD">
        <w:rPr>
          <w:lang w:val="en-US"/>
        </w:rPr>
        <w:t>As part of Simpler Recycling Legislation, local authorities will have a duty to collect Food Waste separately from 1st April 2026 with ring-fenced funding allocated for the purchase of vehicles for collection purposes.  The capital funding will be administered via a Tees Valley wide procurement process hosted by Redcar and Cleveland Borough Council.  It is currently predicted that RCBC will require 6 food waste vehicles with a budget allocation of £613,800</w:t>
      </w:r>
      <w:r>
        <w:rPr>
          <w:lang w:val="en-US"/>
        </w:rPr>
        <w:t>.</w:t>
      </w:r>
    </w:p>
    <w:p w14:paraId="6294E0F9" w14:textId="77777777" w:rsidR="005149DD" w:rsidRPr="005149DD" w:rsidRDefault="005149DD" w:rsidP="005149DD">
      <w:pPr>
        <w:rPr>
          <w:lang w:val="en-US"/>
        </w:rPr>
      </w:pPr>
    </w:p>
    <w:p w14:paraId="0CA5FE28" w14:textId="586D3777" w:rsidR="005149DD" w:rsidRDefault="005149DD" w:rsidP="005149DD">
      <w:pPr>
        <w:rPr>
          <w:lang w:val="en-US"/>
        </w:rPr>
      </w:pPr>
      <w:r w:rsidRPr="005149DD">
        <w:rPr>
          <w:lang w:val="en-US"/>
        </w:rPr>
        <w:t>This award will be  justified via delegated authority processes and will align with the Councils own procurement rules.</w:t>
      </w:r>
    </w:p>
    <w:p w14:paraId="1EAC4222" w14:textId="77777777" w:rsidR="005149DD" w:rsidRPr="005149DD" w:rsidRDefault="005149DD" w:rsidP="005149DD">
      <w:pPr>
        <w:rPr>
          <w:lang w:val="en-US"/>
        </w:rPr>
      </w:pPr>
    </w:p>
    <w:p w14:paraId="5713F83B" w14:textId="77777777" w:rsidR="005149DD" w:rsidRPr="005149DD" w:rsidRDefault="005149DD" w:rsidP="005149DD">
      <w:pPr>
        <w:rPr>
          <w:b/>
        </w:rPr>
      </w:pPr>
      <w:r w:rsidRPr="005149DD">
        <w:rPr>
          <w:b/>
        </w:rPr>
        <w:t>Who will make the decision?</w:t>
      </w:r>
    </w:p>
    <w:p w14:paraId="3426D603" w14:textId="77777777" w:rsidR="005149DD" w:rsidRPr="005149DD" w:rsidRDefault="005149DD" w:rsidP="005149DD">
      <w:pPr>
        <w:rPr>
          <w:b/>
        </w:rPr>
      </w:pPr>
    </w:p>
    <w:p w14:paraId="50ECFE1E" w14:textId="6D553459" w:rsidR="005149DD" w:rsidRPr="005149DD" w:rsidRDefault="005149DD" w:rsidP="005149DD">
      <w:r w:rsidRPr="005149DD">
        <w:t xml:space="preserve">Councillor </w:t>
      </w:r>
      <w:r>
        <w:t>Richardson</w:t>
      </w:r>
      <w:r w:rsidRPr="005149DD">
        <w:t xml:space="preserve">, Cabinet Member for </w:t>
      </w:r>
      <w:r>
        <w:t>Environment</w:t>
      </w:r>
    </w:p>
    <w:p w14:paraId="2EDD9440" w14:textId="77777777" w:rsidR="005149DD" w:rsidRPr="005149DD" w:rsidRDefault="005149DD" w:rsidP="005149DD"/>
    <w:p w14:paraId="058D1C71" w14:textId="77777777" w:rsidR="005149DD" w:rsidRPr="005149DD" w:rsidRDefault="005149DD" w:rsidP="005149DD">
      <w:pPr>
        <w:rPr>
          <w:b/>
        </w:rPr>
      </w:pPr>
      <w:r w:rsidRPr="005149DD">
        <w:rPr>
          <w:b/>
        </w:rPr>
        <w:t>When is the decision to be taken?</w:t>
      </w:r>
    </w:p>
    <w:p w14:paraId="1188CF94" w14:textId="77777777" w:rsidR="005149DD" w:rsidRPr="005149DD" w:rsidRDefault="005149DD" w:rsidP="005149DD">
      <w:pPr>
        <w:rPr>
          <w:b/>
        </w:rPr>
      </w:pPr>
    </w:p>
    <w:p w14:paraId="489020E7" w14:textId="7470EFEB" w:rsidR="005149DD" w:rsidRPr="005149DD" w:rsidRDefault="005149DD" w:rsidP="005149DD">
      <w:pPr>
        <w:rPr>
          <w:lang w:val="en-US"/>
        </w:rPr>
      </w:pPr>
      <w:r>
        <w:rPr>
          <w:lang w:val="en-US"/>
        </w:rPr>
        <w:t>July 2024</w:t>
      </w:r>
    </w:p>
    <w:p w14:paraId="5C4B2A56" w14:textId="77777777" w:rsidR="005149DD" w:rsidRPr="005149DD" w:rsidRDefault="005149DD" w:rsidP="005149DD"/>
    <w:p w14:paraId="4AA41F13" w14:textId="77777777" w:rsidR="005149DD" w:rsidRPr="005149DD" w:rsidRDefault="005149DD" w:rsidP="005149DD">
      <w:pPr>
        <w:rPr>
          <w:b/>
        </w:rPr>
      </w:pPr>
      <w:r w:rsidRPr="005149DD">
        <w:rPr>
          <w:b/>
        </w:rPr>
        <w:t>Who will be consulted and how?</w:t>
      </w:r>
    </w:p>
    <w:p w14:paraId="15490315" w14:textId="77777777" w:rsidR="005149DD" w:rsidRPr="005149DD" w:rsidRDefault="005149DD" w:rsidP="005149DD">
      <w:pPr>
        <w:rPr>
          <w:b/>
        </w:rPr>
      </w:pPr>
    </w:p>
    <w:p w14:paraId="0D5AE208" w14:textId="77777777" w:rsidR="005149DD" w:rsidRPr="005149DD" w:rsidRDefault="005149DD" w:rsidP="005149DD">
      <w:pPr>
        <w:rPr>
          <w:lang w:val="en-US"/>
        </w:rPr>
      </w:pPr>
      <w:r w:rsidRPr="005149DD">
        <w:rPr>
          <w:lang w:val="en-US"/>
        </w:rPr>
        <w:t>Cabinet Member for Environment</w:t>
      </w:r>
    </w:p>
    <w:p w14:paraId="729E0C5E" w14:textId="77777777" w:rsidR="005149DD" w:rsidRPr="005149DD" w:rsidRDefault="005149DD" w:rsidP="005149DD">
      <w:pPr>
        <w:rPr>
          <w:lang w:val="en-US"/>
        </w:rPr>
      </w:pPr>
      <w:r w:rsidRPr="005149DD">
        <w:rPr>
          <w:lang w:val="en-US"/>
        </w:rPr>
        <w:t>Chief Finance Officer</w:t>
      </w:r>
    </w:p>
    <w:p w14:paraId="344D6C95" w14:textId="77777777" w:rsidR="005149DD" w:rsidRPr="005149DD" w:rsidRDefault="005149DD" w:rsidP="005149DD">
      <w:pPr>
        <w:rPr>
          <w:lang w:val="en-US"/>
        </w:rPr>
      </w:pPr>
      <w:r w:rsidRPr="005149DD">
        <w:rPr>
          <w:lang w:val="en-US"/>
        </w:rPr>
        <w:t>Chief Legal Officer</w:t>
      </w:r>
    </w:p>
    <w:p w14:paraId="194B627A" w14:textId="77777777" w:rsidR="005149DD" w:rsidRPr="005149DD" w:rsidRDefault="005149DD" w:rsidP="005149DD">
      <w:pPr>
        <w:rPr>
          <w:lang w:val="en-US"/>
        </w:rPr>
      </w:pPr>
      <w:r w:rsidRPr="005149DD">
        <w:rPr>
          <w:lang w:val="en-US"/>
        </w:rPr>
        <w:t>Executive Director for Growth Enterprise and Environment</w:t>
      </w:r>
    </w:p>
    <w:p w14:paraId="25426598" w14:textId="7C0DADB2" w:rsidR="005149DD" w:rsidRDefault="005149DD" w:rsidP="005149DD">
      <w:pPr>
        <w:rPr>
          <w:lang w:val="en-US"/>
        </w:rPr>
      </w:pPr>
      <w:r w:rsidRPr="005149DD">
        <w:rPr>
          <w:lang w:val="en-US"/>
        </w:rPr>
        <w:t>All of the above will be consulted via approval of the delegated decision</w:t>
      </w:r>
    </w:p>
    <w:p w14:paraId="6D08B93D" w14:textId="77777777" w:rsidR="005149DD" w:rsidRPr="005149DD" w:rsidRDefault="005149DD" w:rsidP="005149DD">
      <w:pPr>
        <w:rPr>
          <w:lang w:val="en-US"/>
        </w:rPr>
      </w:pPr>
    </w:p>
    <w:p w14:paraId="7F403C66" w14:textId="77777777" w:rsidR="005149DD" w:rsidRPr="005149DD" w:rsidRDefault="005149DD" w:rsidP="005149DD">
      <w:pPr>
        <w:rPr>
          <w:b/>
        </w:rPr>
      </w:pPr>
      <w:r w:rsidRPr="005149DD">
        <w:rPr>
          <w:b/>
        </w:rPr>
        <w:t>Supporting documentation:</w:t>
      </w:r>
    </w:p>
    <w:p w14:paraId="5E5A207F" w14:textId="77777777" w:rsidR="005149DD" w:rsidRPr="005149DD" w:rsidRDefault="005149DD" w:rsidP="005149DD">
      <w:pPr>
        <w:rPr>
          <w:b/>
        </w:rPr>
      </w:pPr>
    </w:p>
    <w:p w14:paraId="429D8353" w14:textId="77777777" w:rsidR="005149DD" w:rsidRPr="005149DD" w:rsidRDefault="005149DD" w:rsidP="005149DD">
      <w:pPr>
        <w:rPr>
          <w:lang w:val="en-US"/>
        </w:rPr>
      </w:pPr>
      <w:r w:rsidRPr="005149DD">
        <w:t>There are no supporting documents for this decision.</w:t>
      </w:r>
    </w:p>
    <w:p w14:paraId="2FC3E32A" w14:textId="77777777" w:rsidR="005149DD" w:rsidRPr="005149DD" w:rsidRDefault="005149DD" w:rsidP="005149DD"/>
    <w:p w14:paraId="08EE9E33" w14:textId="77777777" w:rsidR="005149DD" w:rsidRPr="005149DD" w:rsidRDefault="005149DD" w:rsidP="005149DD">
      <w:pPr>
        <w:rPr>
          <w:b/>
        </w:rPr>
      </w:pPr>
      <w:r w:rsidRPr="005149DD">
        <w:rPr>
          <w:b/>
        </w:rPr>
        <w:t>How and by when to make representations:</w:t>
      </w:r>
    </w:p>
    <w:p w14:paraId="4537B922" w14:textId="77777777" w:rsidR="005149DD" w:rsidRPr="005149DD" w:rsidRDefault="005149DD" w:rsidP="005149DD">
      <w:pPr>
        <w:rPr>
          <w:b/>
        </w:rPr>
      </w:pPr>
    </w:p>
    <w:p w14:paraId="05C62672" w14:textId="68E0C60C" w:rsidR="005149DD" w:rsidRPr="005149DD" w:rsidRDefault="005149DD" w:rsidP="005149DD">
      <w:r w:rsidRPr="005149DD">
        <w:t xml:space="preserve">Representations should be made to </w:t>
      </w:r>
      <w:r>
        <w:t>Gareth Healy</w:t>
      </w:r>
      <w:r w:rsidRPr="005149DD">
        <w:t xml:space="preserve"> before 1</w:t>
      </w:r>
      <w:r>
        <w:t>9</w:t>
      </w:r>
      <w:r w:rsidRPr="005149DD">
        <w:t xml:space="preserve"> September 2024.</w:t>
      </w:r>
    </w:p>
    <w:p w14:paraId="1DBD95C5" w14:textId="210AFDAD" w:rsidR="005149DD" w:rsidRPr="005149DD" w:rsidRDefault="005149DD" w:rsidP="005149DD">
      <w:pPr>
        <w:rPr>
          <w:lang w:val="en-US"/>
        </w:rPr>
      </w:pPr>
      <w:r w:rsidRPr="005149DD">
        <w:t xml:space="preserve">Tel: </w:t>
      </w:r>
      <w:r w:rsidRPr="005149DD">
        <w:rPr>
          <w:lang w:val="en-US"/>
        </w:rPr>
        <w:t>01642 771592</w:t>
      </w:r>
    </w:p>
    <w:p w14:paraId="0D275C71" w14:textId="72145BCE" w:rsidR="005149DD" w:rsidRPr="005149DD" w:rsidRDefault="005149DD" w:rsidP="005149DD">
      <w:pPr>
        <w:rPr>
          <w:lang w:val="en-US"/>
        </w:rPr>
      </w:pPr>
      <w:r w:rsidRPr="005149DD">
        <w:t>Email</w:t>
      </w:r>
      <w:r w:rsidRPr="005149DD">
        <w:rPr>
          <w:lang w:val="en-US"/>
        </w:rPr>
        <w:t xml:space="preserve"> </w:t>
      </w:r>
      <w:hyperlink r:id="rId244" w:history="1">
        <w:r w:rsidRPr="009171AD">
          <w:rPr>
            <w:rStyle w:val="Hyperlink"/>
            <w:lang w:val="en-US"/>
          </w:rPr>
          <w:t>gareth.healy</w:t>
        </w:r>
        <w:r w:rsidRPr="005149DD">
          <w:rPr>
            <w:rStyle w:val="Hyperlink"/>
            <w:lang w:val="en-US"/>
          </w:rPr>
          <w:t>@redcar-cleveland.gov.uk</w:t>
        </w:r>
      </w:hyperlink>
    </w:p>
    <w:p w14:paraId="3A122588" w14:textId="77777777" w:rsidR="005149DD" w:rsidRPr="005149DD" w:rsidRDefault="005149DD" w:rsidP="005149DD">
      <w:pPr>
        <w:rPr>
          <w:lang w:val="en-US"/>
        </w:rPr>
      </w:pPr>
    </w:p>
    <w:p w14:paraId="65369B03" w14:textId="4CF19A8E" w:rsidR="005149DD" w:rsidRPr="005149DD" w:rsidRDefault="005149DD" w:rsidP="005149DD">
      <w:pPr>
        <w:rPr>
          <w:lang w:val="en-US"/>
        </w:rPr>
      </w:pPr>
      <w:r w:rsidRPr="005149DD">
        <w:t>First published in Forward Plan on 2</w:t>
      </w:r>
      <w:r>
        <w:t>2</w:t>
      </w:r>
      <w:r w:rsidRPr="005149DD">
        <w:t xml:space="preserve"> August 2024</w:t>
      </w:r>
    </w:p>
    <w:p w14:paraId="55AA2A7C" w14:textId="77777777" w:rsidR="005149DD" w:rsidRPr="005149DD" w:rsidRDefault="005149DD" w:rsidP="005149DD"/>
    <w:p w14:paraId="7C2CC244" w14:textId="77777777" w:rsidR="005149DD" w:rsidRPr="005149DD" w:rsidRDefault="005149DD" w:rsidP="005149DD">
      <w:pPr>
        <w:rPr>
          <w:b/>
        </w:rPr>
      </w:pPr>
      <w:r w:rsidRPr="005149DD">
        <w:rPr>
          <w:noProof/>
        </w:rPr>
        <mc:AlternateContent>
          <mc:Choice Requires="wps">
            <w:drawing>
              <wp:anchor distT="0" distB="0" distL="114300" distR="114300" simplePos="0" relativeHeight="251995136" behindDoc="0" locked="0" layoutInCell="1" allowOverlap="1" wp14:anchorId="198576D2" wp14:editId="302C0E69">
                <wp:simplePos x="0" y="0"/>
                <wp:positionH relativeFrom="column">
                  <wp:posOffset>2311400</wp:posOffset>
                </wp:positionH>
                <wp:positionV relativeFrom="paragraph">
                  <wp:posOffset>261620</wp:posOffset>
                </wp:positionV>
                <wp:extent cx="1111250" cy="984250"/>
                <wp:effectExtent l="0" t="0" r="12700" b="25400"/>
                <wp:wrapNone/>
                <wp:docPr id="10229920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482E6036" w14:textId="62BF9E30" w:rsidR="005149DD" w:rsidRDefault="0093144A" w:rsidP="0093144A">
                            <w:r>
                              <w:object w:dxaOrig="1534" w:dyaOrig="997" w14:anchorId="6C2477DE">
                                <v:shape id="_x0000_i1074" type="#_x0000_t75" style="width:76.7pt;height:49.85pt">
                                  <v:imagedata r:id="rId245" o:title=""/>
                                </v:shape>
                                <o:OLEObject Type="Embed" ProgID="Acrobat.Document.DC" ShapeID="_x0000_i1074" DrawAspect="Icon" ObjectID="_1815298775" r:id="rId24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8576D2" id="_x0000_s1073" type="#_x0000_t202" style="position:absolute;margin-left:182pt;margin-top:20.6pt;width:87.5pt;height:77.5pt;z-index:251995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Dw&#10;iY5vTAIAALoEAAAOAAAAAAAAAAAAAAAAAC4CAABkcnMvZTJvRG9jLnhtbFBLAQItABQABgAIAAAA&#10;IQAFeaCl3gAAAAoBAAAPAAAAAAAAAAAAAAAAAKYEAABkcnMvZG93bnJldi54bWxQSwUGAAAAAAQA&#10;BADzAAAAsQUAAAAA&#10;" fillcolor="window" strokeweight=".5pt">
                <v:path arrowok="t"/>
                <v:textbox style="mso-fit-shape-to-text:t">
                  <w:txbxContent>
                    <w:p w14:paraId="482E6036" w14:textId="62BF9E30" w:rsidR="005149DD" w:rsidRDefault="0093144A" w:rsidP="0093144A">
                      <w:r>
                        <w:object w:dxaOrig="1534" w:dyaOrig="997" w14:anchorId="6C2477DE">
                          <v:shape id="_x0000_i1071" type="#_x0000_t75" style="width:76.7pt;height:49.85pt">
                            <v:imagedata r:id="rId247" o:title=""/>
                          </v:shape>
                          <o:OLEObject Type="Embed" ProgID="Acrobat.Document.DC" ShapeID="_x0000_i1071" DrawAspect="Icon" ObjectID="_1812957408" r:id="rId248"/>
                        </w:object>
                      </w:r>
                    </w:p>
                  </w:txbxContent>
                </v:textbox>
              </v:shape>
            </w:pict>
          </mc:Fallback>
        </mc:AlternateContent>
      </w:r>
      <w:r w:rsidRPr="005149DD">
        <w:rPr>
          <w:b/>
        </w:rPr>
        <w:t>Following the making of the decision, the decision form will be published here:</w:t>
      </w:r>
    </w:p>
    <w:p w14:paraId="5C25A822" w14:textId="77777777" w:rsidR="005149DD" w:rsidRPr="005149DD" w:rsidRDefault="005149DD" w:rsidP="005149DD">
      <w:pPr>
        <w:rPr>
          <w:b/>
        </w:rPr>
      </w:pPr>
    </w:p>
    <w:p w14:paraId="60A9C020" w14:textId="77777777" w:rsidR="0036369B" w:rsidRDefault="005149DD" w:rsidP="00661D02">
      <w:r w:rsidRPr="005149DD">
        <w:br w:type="page"/>
      </w:r>
    </w:p>
    <w:p w14:paraId="227B93AB" w14:textId="6DDB9799" w:rsidR="0036369B" w:rsidRPr="005149DD" w:rsidRDefault="0036369B" w:rsidP="0036369B">
      <w:pPr>
        <w:rPr>
          <w:b/>
          <w:lang w:val="en-US"/>
        </w:rPr>
      </w:pPr>
      <w:bookmarkStart w:id="47" w:name="_Hlk177740545"/>
      <w:r w:rsidRPr="005149DD">
        <w:rPr>
          <w:b/>
        </w:rPr>
        <w:t xml:space="preserve">DECISION: </w:t>
      </w:r>
      <w:bookmarkStart w:id="48" w:name="_Hlk201669614"/>
      <w:r w:rsidRPr="005149DD">
        <w:rPr>
          <w:b/>
        </w:rPr>
        <w:t>GDD005</w:t>
      </w:r>
      <w:r>
        <w:rPr>
          <w:b/>
        </w:rPr>
        <w:t>9</w:t>
      </w:r>
      <w:r w:rsidRPr="005149DD">
        <w:rPr>
          <w:b/>
        </w:rPr>
        <w:t xml:space="preserve">: </w:t>
      </w:r>
      <w:r w:rsidRPr="0036369B">
        <w:rPr>
          <w:b/>
        </w:rPr>
        <w:t>Tuned In - Levelling Up Partnership development Project</w:t>
      </w:r>
    </w:p>
    <w:p w14:paraId="79DCC529" w14:textId="77777777" w:rsidR="0036369B" w:rsidRPr="005149DD" w:rsidRDefault="0036369B" w:rsidP="0036369B">
      <w:pPr>
        <w:rPr>
          <w:b/>
        </w:rPr>
      </w:pPr>
    </w:p>
    <w:p w14:paraId="25849F05" w14:textId="77777777" w:rsidR="0036369B" w:rsidRPr="005149DD" w:rsidRDefault="0036369B" w:rsidP="0036369B">
      <w:pPr>
        <w:rPr>
          <w:b/>
        </w:rPr>
      </w:pPr>
      <w:r w:rsidRPr="005149DD">
        <w:rPr>
          <w:b/>
        </w:rPr>
        <w:t xml:space="preserve">Nature of the decision: </w:t>
      </w:r>
    </w:p>
    <w:p w14:paraId="6BD556A9" w14:textId="77777777" w:rsidR="0036369B" w:rsidRPr="005149DD" w:rsidRDefault="0036369B" w:rsidP="0036369B">
      <w:pPr>
        <w:rPr>
          <w:b/>
        </w:rPr>
      </w:pPr>
    </w:p>
    <w:p w14:paraId="7518F20F" w14:textId="67FAB868" w:rsidR="0036369B" w:rsidRDefault="0036369B" w:rsidP="0036369B">
      <w:pPr>
        <w:rPr>
          <w:lang w:val="en-US"/>
        </w:rPr>
      </w:pPr>
      <w:r w:rsidRPr="0036369B">
        <w:rPr>
          <w:lang w:val="en-US"/>
        </w:rPr>
        <w:t xml:space="preserve">Approve the award of a contract to deliver extensive improvement works at Tuned In; a Levelling Up Partnership project.  </w:t>
      </w:r>
    </w:p>
    <w:bookmarkEnd w:id="48"/>
    <w:p w14:paraId="5111C964" w14:textId="77777777" w:rsidR="0036369B" w:rsidRPr="005149DD" w:rsidRDefault="0036369B" w:rsidP="0036369B">
      <w:pPr>
        <w:rPr>
          <w:lang w:val="en-US"/>
        </w:rPr>
      </w:pPr>
    </w:p>
    <w:p w14:paraId="590B1E30" w14:textId="77777777" w:rsidR="0036369B" w:rsidRPr="005149DD" w:rsidRDefault="0036369B" w:rsidP="0036369B">
      <w:pPr>
        <w:rPr>
          <w:b/>
        </w:rPr>
      </w:pPr>
      <w:r w:rsidRPr="005149DD">
        <w:rPr>
          <w:b/>
        </w:rPr>
        <w:t>Who will make the decision?</w:t>
      </w:r>
    </w:p>
    <w:p w14:paraId="1A91F147" w14:textId="77777777" w:rsidR="0036369B" w:rsidRPr="005149DD" w:rsidRDefault="0036369B" w:rsidP="0036369B">
      <w:pPr>
        <w:rPr>
          <w:b/>
        </w:rPr>
      </w:pPr>
    </w:p>
    <w:p w14:paraId="19C31820" w14:textId="77777777" w:rsidR="0036369B" w:rsidRDefault="0036369B" w:rsidP="0036369B">
      <w:r>
        <w:t>Cllr Lynn Pallister - Growth &amp; Enterprise</w:t>
      </w:r>
    </w:p>
    <w:p w14:paraId="6C814DBA" w14:textId="77777777" w:rsidR="0036369B" w:rsidRDefault="0036369B" w:rsidP="0036369B">
      <w:r>
        <w:t>Chief Finance Officer</w:t>
      </w:r>
    </w:p>
    <w:p w14:paraId="378FCB10" w14:textId="77777777" w:rsidR="0036369B" w:rsidRDefault="0036369B" w:rsidP="0036369B">
      <w:r>
        <w:t>Chief Legal Officer</w:t>
      </w:r>
    </w:p>
    <w:p w14:paraId="5885689E" w14:textId="226DED45" w:rsidR="0036369B" w:rsidRDefault="0036369B" w:rsidP="0036369B">
      <w:r>
        <w:t xml:space="preserve">Executive Director for Growth, Enterprise &amp; Environment  </w:t>
      </w:r>
    </w:p>
    <w:p w14:paraId="64FBD25C" w14:textId="77777777" w:rsidR="0036369B" w:rsidRPr="005149DD" w:rsidRDefault="0036369B" w:rsidP="0036369B"/>
    <w:p w14:paraId="110B6A11" w14:textId="77777777" w:rsidR="0036369B" w:rsidRPr="005149DD" w:rsidRDefault="0036369B" w:rsidP="0036369B">
      <w:pPr>
        <w:rPr>
          <w:b/>
        </w:rPr>
      </w:pPr>
      <w:r w:rsidRPr="005149DD">
        <w:rPr>
          <w:b/>
        </w:rPr>
        <w:t>When is the decision to be taken?</w:t>
      </w:r>
    </w:p>
    <w:p w14:paraId="7DF0BA88" w14:textId="77777777" w:rsidR="0036369B" w:rsidRPr="005149DD" w:rsidRDefault="0036369B" w:rsidP="0036369B">
      <w:pPr>
        <w:rPr>
          <w:b/>
        </w:rPr>
      </w:pPr>
    </w:p>
    <w:p w14:paraId="494C9875" w14:textId="26B363AF" w:rsidR="0036369B" w:rsidRDefault="0036369B" w:rsidP="0036369B">
      <w:pPr>
        <w:rPr>
          <w:lang w:val="en-US"/>
        </w:rPr>
      </w:pPr>
      <w:r w:rsidRPr="0036369B">
        <w:rPr>
          <w:lang w:val="en-US"/>
        </w:rPr>
        <w:t>TBD - Estimated November 2024</w:t>
      </w:r>
    </w:p>
    <w:p w14:paraId="706D2B97" w14:textId="77777777" w:rsidR="0036369B" w:rsidRPr="005149DD" w:rsidRDefault="0036369B" w:rsidP="0036369B"/>
    <w:p w14:paraId="1A819879" w14:textId="77777777" w:rsidR="0036369B" w:rsidRPr="005149DD" w:rsidRDefault="0036369B" w:rsidP="0036369B">
      <w:pPr>
        <w:rPr>
          <w:b/>
        </w:rPr>
      </w:pPr>
      <w:r w:rsidRPr="005149DD">
        <w:rPr>
          <w:b/>
        </w:rPr>
        <w:t>Who will be consulted and how?</w:t>
      </w:r>
    </w:p>
    <w:p w14:paraId="78C316DF" w14:textId="77777777" w:rsidR="0036369B" w:rsidRPr="005149DD" w:rsidRDefault="0036369B" w:rsidP="0036369B">
      <w:pPr>
        <w:rPr>
          <w:b/>
        </w:rPr>
      </w:pPr>
    </w:p>
    <w:p w14:paraId="0646418F" w14:textId="77777777" w:rsidR="0036369B" w:rsidRPr="0036369B" w:rsidRDefault="0036369B" w:rsidP="0036369B">
      <w:pPr>
        <w:rPr>
          <w:lang w:val="en-US"/>
        </w:rPr>
      </w:pPr>
      <w:r w:rsidRPr="0036369B">
        <w:rPr>
          <w:lang w:val="en-US"/>
        </w:rPr>
        <w:t>List of signatories above via delegated powers approval process</w:t>
      </w:r>
    </w:p>
    <w:p w14:paraId="77FD2B7D" w14:textId="504DCBD6" w:rsidR="0036369B" w:rsidRDefault="0036369B" w:rsidP="0036369B">
      <w:pPr>
        <w:rPr>
          <w:lang w:val="en-US"/>
        </w:rPr>
      </w:pPr>
      <w:r w:rsidRPr="0036369B">
        <w:rPr>
          <w:lang w:val="en-US"/>
        </w:rPr>
        <w:t>Youth / Early Help Services</w:t>
      </w:r>
    </w:p>
    <w:p w14:paraId="180493E3" w14:textId="77777777" w:rsidR="0036369B" w:rsidRPr="005149DD" w:rsidRDefault="0036369B" w:rsidP="0036369B">
      <w:pPr>
        <w:rPr>
          <w:lang w:val="en-US"/>
        </w:rPr>
      </w:pPr>
    </w:p>
    <w:p w14:paraId="467A4FF9" w14:textId="77777777" w:rsidR="0036369B" w:rsidRPr="005149DD" w:rsidRDefault="0036369B" w:rsidP="0036369B">
      <w:pPr>
        <w:rPr>
          <w:b/>
        </w:rPr>
      </w:pPr>
      <w:r w:rsidRPr="005149DD">
        <w:rPr>
          <w:b/>
        </w:rPr>
        <w:t>Supporting documentation:</w:t>
      </w:r>
    </w:p>
    <w:p w14:paraId="5D5ADD25" w14:textId="77777777" w:rsidR="0036369B" w:rsidRPr="005149DD" w:rsidRDefault="0036369B" w:rsidP="0036369B">
      <w:pPr>
        <w:rPr>
          <w:b/>
        </w:rPr>
      </w:pPr>
    </w:p>
    <w:p w14:paraId="01E2BE8B" w14:textId="77777777" w:rsidR="0036369B" w:rsidRPr="005149DD" w:rsidRDefault="0036369B" w:rsidP="0036369B">
      <w:pPr>
        <w:rPr>
          <w:lang w:val="en-US"/>
        </w:rPr>
      </w:pPr>
      <w:r w:rsidRPr="005149DD">
        <w:t>There are no supporting documents for this decision.</w:t>
      </w:r>
    </w:p>
    <w:p w14:paraId="72B495C3" w14:textId="77777777" w:rsidR="0036369B" w:rsidRPr="005149DD" w:rsidRDefault="0036369B" w:rsidP="0036369B"/>
    <w:p w14:paraId="14E24DAF" w14:textId="77777777" w:rsidR="0036369B" w:rsidRPr="005149DD" w:rsidRDefault="0036369B" w:rsidP="0036369B">
      <w:pPr>
        <w:rPr>
          <w:b/>
        </w:rPr>
      </w:pPr>
      <w:r w:rsidRPr="005149DD">
        <w:rPr>
          <w:b/>
        </w:rPr>
        <w:t>How and by when to make representations:</w:t>
      </w:r>
    </w:p>
    <w:p w14:paraId="48CAF616" w14:textId="77777777" w:rsidR="0036369B" w:rsidRPr="005149DD" w:rsidRDefault="0036369B" w:rsidP="0036369B">
      <w:pPr>
        <w:rPr>
          <w:b/>
        </w:rPr>
      </w:pPr>
    </w:p>
    <w:p w14:paraId="2D4F76B8" w14:textId="24E8B5BE" w:rsidR="0036369B" w:rsidRPr="005149DD" w:rsidRDefault="0036369B" w:rsidP="0036369B">
      <w:r w:rsidRPr="005149DD">
        <w:t xml:space="preserve">Representations should be made to </w:t>
      </w:r>
      <w:r>
        <w:t>Lisa Storey</w:t>
      </w:r>
      <w:r w:rsidRPr="005149DD">
        <w:t xml:space="preserve"> before 1</w:t>
      </w:r>
      <w:r>
        <w:t>1</w:t>
      </w:r>
      <w:r w:rsidRPr="005149DD">
        <w:t xml:space="preserve"> </w:t>
      </w:r>
      <w:r>
        <w:t>Octob</w:t>
      </w:r>
      <w:r w:rsidRPr="005149DD">
        <w:t>er 2024.</w:t>
      </w:r>
    </w:p>
    <w:p w14:paraId="5C8A4AAE" w14:textId="5F1F72E1" w:rsidR="0036369B" w:rsidRDefault="0036369B" w:rsidP="0036369B">
      <w:pPr>
        <w:rPr>
          <w:lang w:val="en-US"/>
        </w:rPr>
      </w:pPr>
      <w:r w:rsidRPr="005149DD">
        <w:t xml:space="preserve">Tel: </w:t>
      </w:r>
      <w:r w:rsidRPr="0036369B">
        <w:rPr>
          <w:lang w:val="en-US"/>
        </w:rPr>
        <w:t>01642444479</w:t>
      </w:r>
    </w:p>
    <w:p w14:paraId="4878DAEF" w14:textId="77777777" w:rsidR="001C5F14" w:rsidRPr="005149DD" w:rsidRDefault="001C5F14" w:rsidP="0036369B">
      <w:pPr>
        <w:rPr>
          <w:lang w:val="en-US"/>
        </w:rPr>
      </w:pPr>
    </w:p>
    <w:p w14:paraId="405FED3F" w14:textId="224F01DC" w:rsidR="0036369B" w:rsidRPr="005149DD" w:rsidRDefault="0036369B" w:rsidP="0036369B">
      <w:pPr>
        <w:rPr>
          <w:lang w:val="en-US"/>
        </w:rPr>
      </w:pPr>
      <w:r w:rsidRPr="005149DD">
        <w:t>Email</w:t>
      </w:r>
      <w:r w:rsidRPr="005149DD">
        <w:rPr>
          <w:lang w:val="en-US"/>
        </w:rPr>
        <w:t xml:space="preserve"> </w:t>
      </w:r>
      <w:hyperlink r:id="rId249" w:history="1">
        <w:r w:rsidRPr="00743C0B">
          <w:rPr>
            <w:rStyle w:val="Hyperlink"/>
            <w:lang w:val="en-US"/>
          </w:rPr>
          <w:t>lisa.storey@redcar-cleveland.gov.uk</w:t>
        </w:r>
      </w:hyperlink>
    </w:p>
    <w:p w14:paraId="3B1D6347" w14:textId="77777777" w:rsidR="0036369B" w:rsidRPr="005149DD" w:rsidRDefault="0036369B" w:rsidP="0036369B">
      <w:pPr>
        <w:rPr>
          <w:lang w:val="en-US"/>
        </w:rPr>
      </w:pPr>
    </w:p>
    <w:p w14:paraId="71766904" w14:textId="7F66A0A0" w:rsidR="0036369B" w:rsidRPr="005149DD" w:rsidRDefault="0036369B" w:rsidP="0036369B">
      <w:pPr>
        <w:rPr>
          <w:lang w:val="en-US"/>
        </w:rPr>
      </w:pPr>
      <w:r w:rsidRPr="005149DD">
        <w:t xml:space="preserve">First published in Forward Plan on </w:t>
      </w:r>
      <w:r>
        <w:t xml:space="preserve">13 September </w:t>
      </w:r>
      <w:r w:rsidRPr="005149DD">
        <w:t>2024</w:t>
      </w:r>
    </w:p>
    <w:p w14:paraId="66A7B091" w14:textId="77777777" w:rsidR="0036369B" w:rsidRPr="005149DD" w:rsidRDefault="0036369B" w:rsidP="0036369B"/>
    <w:p w14:paraId="4A2D9D17" w14:textId="77777777" w:rsidR="0036369B" w:rsidRPr="005149DD" w:rsidRDefault="0036369B" w:rsidP="0036369B">
      <w:pPr>
        <w:rPr>
          <w:b/>
        </w:rPr>
      </w:pPr>
      <w:r w:rsidRPr="005149DD">
        <w:rPr>
          <w:noProof/>
        </w:rPr>
        <mc:AlternateContent>
          <mc:Choice Requires="wps">
            <w:drawing>
              <wp:anchor distT="0" distB="0" distL="114300" distR="114300" simplePos="0" relativeHeight="251999232" behindDoc="0" locked="0" layoutInCell="1" allowOverlap="1" wp14:anchorId="7B2AB4AF" wp14:editId="30628B7F">
                <wp:simplePos x="0" y="0"/>
                <wp:positionH relativeFrom="column">
                  <wp:posOffset>2311400</wp:posOffset>
                </wp:positionH>
                <wp:positionV relativeFrom="paragraph">
                  <wp:posOffset>261620</wp:posOffset>
                </wp:positionV>
                <wp:extent cx="1111250" cy="984250"/>
                <wp:effectExtent l="0" t="0" r="12700" b="25400"/>
                <wp:wrapNone/>
                <wp:docPr id="141224448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ED3FE30" w14:textId="77777777" w:rsidR="0036369B" w:rsidRDefault="0036369B" w:rsidP="003636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AB4AF" id="_x0000_s1074" type="#_x0000_t202" style="position:absolute;margin-left:182pt;margin-top:20.6pt;width:87.5pt;height:7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" fillcolor="window" strokeweight=".5pt">
                <v:path arrowok="t"/>
                <v:textbox>
                  <w:txbxContent>
                    <w:p w14:paraId="1ED3FE30" w14:textId="77777777" w:rsidR="0036369B" w:rsidRDefault="0036369B" w:rsidP="0036369B"/>
                  </w:txbxContent>
                </v:textbox>
              </v:shape>
            </w:pict>
          </mc:Fallback>
        </mc:AlternateContent>
      </w:r>
      <w:r w:rsidRPr="005149DD">
        <w:rPr>
          <w:b/>
        </w:rPr>
        <w:t>Following the making of the decision, the decision form will be published here:</w:t>
      </w:r>
    </w:p>
    <w:p w14:paraId="52F06335" w14:textId="77777777" w:rsidR="0036369B" w:rsidRPr="005149DD" w:rsidRDefault="0036369B" w:rsidP="0036369B">
      <w:pPr>
        <w:rPr>
          <w:b/>
        </w:rPr>
      </w:pPr>
    </w:p>
    <w:p w14:paraId="0DBB50CB" w14:textId="531A3399" w:rsidR="00C04209" w:rsidRPr="005149DD" w:rsidRDefault="0036369B" w:rsidP="00C04209">
      <w:pPr>
        <w:rPr>
          <w:b/>
          <w:lang w:val="en-US"/>
        </w:rPr>
      </w:pPr>
      <w:r w:rsidRPr="005149DD">
        <w:br w:type="page"/>
      </w:r>
      <w:bookmarkEnd w:id="47"/>
      <w:r w:rsidR="00C04209" w:rsidRPr="005149DD">
        <w:rPr>
          <w:b/>
        </w:rPr>
        <w:t>DECISION: GDD00</w:t>
      </w:r>
      <w:r w:rsidR="000D6AD5">
        <w:rPr>
          <w:b/>
        </w:rPr>
        <w:t>60</w:t>
      </w:r>
      <w:r w:rsidR="00C04209" w:rsidRPr="005149DD">
        <w:rPr>
          <w:b/>
        </w:rPr>
        <w:t xml:space="preserve">: </w:t>
      </w:r>
      <w:r w:rsidR="00C04209" w:rsidRPr="00C04209">
        <w:rPr>
          <w:b/>
          <w:lang w:val="en-US"/>
        </w:rPr>
        <w:t>Daisy Lane - Levelling Up Partnership Project</w:t>
      </w:r>
    </w:p>
    <w:p w14:paraId="66172627" w14:textId="77777777" w:rsidR="00C04209" w:rsidRPr="005149DD" w:rsidRDefault="00C04209" w:rsidP="00C04209">
      <w:pPr>
        <w:rPr>
          <w:b/>
        </w:rPr>
      </w:pPr>
    </w:p>
    <w:p w14:paraId="211F9F08" w14:textId="77777777" w:rsidR="00C04209" w:rsidRPr="005149DD" w:rsidRDefault="00C04209" w:rsidP="00C04209">
      <w:pPr>
        <w:rPr>
          <w:b/>
        </w:rPr>
      </w:pPr>
      <w:r w:rsidRPr="005149DD">
        <w:rPr>
          <w:b/>
        </w:rPr>
        <w:t xml:space="preserve">Nature of the decision: </w:t>
      </w:r>
    </w:p>
    <w:p w14:paraId="5524A8DB" w14:textId="77777777" w:rsidR="00C04209" w:rsidRPr="005149DD" w:rsidRDefault="00C04209" w:rsidP="00C04209">
      <w:pPr>
        <w:rPr>
          <w:b/>
        </w:rPr>
      </w:pPr>
    </w:p>
    <w:p w14:paraId="7A6EC72D" w14:textId="06B99C83" w:rsidR="00C04209" w:rsidRDefault="00C04209" w:rsidP="00C04209">
      <w:pPr>
        <w:rPr>
          <w:lang w:val="en-US"/>
        </w:rPr>
      </w:pPr>
      <w:r>
        <w:rPr>
          <w:noProof/>
          <w:lang w:val="en-US"/>
        </w:rPr>
        <w:t xml:space="preserve">Approve the award of a contract to deliver improvement works at Daisy Lane which is owned by RCBC and occupied by RCBC staff and other key partners staff (e.g. NHS). The project will be funded exclusively through external grant via the Government's Levelling Up Partnership.  </w:t>
      </w:r>
    </w:p>
    <w:p w14:paraId="06DBFF97" w14:textId="77777777" w:rsidR="00C04209" w:rsidRPr="005149DD" w:rsidRDefault="00C04209" w:rsidP="00C04209">
      <w:pPr>
        <w:rPr>
          <w:lang w:val="en-US"/>
        </w:rPr>
      </w:pPr>
    </w:p>
    <w:p w14:paraId="40E8E93F" w14:textId="77777777" w:rsidR="00C04209" w:rsidRPr="005149DD" w:rsidRDefault="00C04209" w:rsidP="00C04209">
      <w:pPr>
        <w:rPr>
          <w:b/>
        </w:rPr>
      </w:pPr>
      <w:r w:rsidRPr="005149DD">
        <w:rPr>
          <w:b/>
        </w:rPr>
        <w:t>Who will make the decision?</w:t>
      </w:r>
    </w:p>
    <w:p w14:paraId="4248E1DD" w14:textId="77777777" w:rsidR="00C04209" w:rsidRPr="005149DD" w:rsidRDefault="00C04209" w:rsidP="00C04209">
      <w:pPr>
        <w:rPr>
          <w:b/>
        </w:rPr>
      </w:pPr>
    </w:p>
    <w:p w14:paraId="530C3F8F" w14:textId="77777777" w:rsidR="00C04209" w:rsidRPr="00C04209" w:rsidRDefault="00C04209" w:rsidP="00C04209">
      <w:pPr>
        <w:rPr>
          <w:lang w:val="en-US"/>
        </w:rPr>
      </w:pPr>
      <w:r w:rsidRPr="00C04209">
        <w:rPr>
          <w:lang w:val="en-US"/>
        </w:rPr>
        <w:t>Cllr Lynn Pallister - Growth &amp; Enterprise</w:t>
      </w:r>
    </w:p>
    <w:p w14:paraId="17EF2F5D" w14:textId="77777777" w:rsidR="00C04209" w:rsidRPr="00C04209" w:rsidRDefault="00C04209" w:rsidP="00C04209">
      <w:pPr>
        <w:rPr>
          <w:lang w:val="en-US"/>
        </w:rPr>
      </w:pPr>
      <w:r w:rsidRPr="00C04209">
        <w:rPr>
          <w:lang w:val="en-US"/>
        </w:rPr>
        <w:t>Chief Finance Officer</w:t>
      </w:r>
    </w:p>
    <w:p w14:paraId="4DF8B12A" w14:textId="77777777" w:rsidR="00C04209" w:rsidRPr="00C04209" w:rsidRDefault="00C04209" w:rsidP="00C04209">
      <w:pPr>
        <w:rPr>
          <w:lang w:val="en-US"/>
        </w:rPr>
      </w:pPr>
      <w:r w:rsidRPr="00C04209">
        <w:rPr>
          <w:lang w:val="en-US"/>
        </w:rPr>
        <w:t>Chief Legal Officer</w:t>
      </w:r>
    </w:p>
    <w:p w14:paraId="252D5EA9" w14:textId="58B182CE" w:rsidR="00C04209" w:rsidRDefault="00C04209" w:rsidP="00C04209">
      <w:pPr>
        <w:rPr>
          <w:lang w:val="en-US"/>
        </w:rPr>
      </w:pPr>
      <w:r w:rsidRPr="00C04209">
        <w:rPr>
          <w:lang w:val="en-US"/>
        </w:rPr>
        <w:t xml:space="preserve">Executive Director for Growth, Enterprise &amp; Environment  </w:t>
      </w:r>
    </w:p>
    <w:p w14:paraId="5B63B03F" w14:textId="77777777" w:rsidR="00C04209" w:rsidRPr="005149DD" w:rsidRDefault="00C04209" w:rsidP="00C04209"/>
    <w:p w14:paraId="5895330D" w14:textId="77777777" w:rsidR="00C04209" w:rsidRPr="005149DD" w:rsidRDefault="00C04209" w:rsidP="00C04209">
      <w:pPr>
        <w:rPr>
          <w:b/>
        </w:rPr>
      </w:pPr>
      <w:r w:rsidRPr="005149DD">
        <w:rPr>
          <w:b/>
        </w:rPr>
        <w:t>When is the decision to be taken?</w:t>
      </w:r>
    </w:p>
    <w:p w14:paraId="6ED45E03" w14:textId="77777777" w:rsidR="00C04209" w:rsidRPr="005149DD" w:rsidRDefault="00C04209" w:rsidP="00C04209">
      <w:pPr>
        <w:rPr>
          <w:b/>
        </w:rPr>
      </w:pPr>
    </w:p>
    <w:p w14:paraId="5C0B9C9E" w14:textId="3F63F4A9" w:rsidR="00C04209" w:rsidRDefault="00C04209" w:rsidP="00C04209">
      <w:pPr>
        <w:rPr>
          <w:lang w:val="en-US"/>
        </w:rPr>
      </w:pPr>
      <w:r w:rsidRPr="00C04209">
        <w:rPr>
          <w:lang w:val="en-US"/>
        </w:rPr>
        <w:t xml:space="preserve">TBD - Estimated </w:t>
      </w:r>
      <w:r>
        <w:rPr>
          <w:lang w:val="en-US"/>
        </w:rPr>
        <w:t>O</w:t>
      </w:r>
      <w:r w:rsidRPr="00C04209">
        <w:rPr>
          <w:lang w:val="en-US"/>
        </w:rPr>
        <w:t>ctober 2024</w:t>
      </w:r>
    </w:p>
    <w:p w14:paraId="6B982263" w14:textId="77777777" w:rsidR="00C04209" w:rsidRPr="005149DD" w:rsidRDefault="00C04209" w:rsidP="00C04209"/>
    <w:p w14:paraId="448446A5" w14:textId="77777777" w:rsidR="00C04209" w:rsidRPr="005149DD" w:rsidRDefault="00C04209" w:rsidP="00C04209">
      <w:pPr>
        <w:rPr>
          <w:b/>
        </w:rPr>
      </w:pPr>
      <w:r w:rsidRPr="005149DD">
        <w:rPr>
          <w:b/>
        </w:rPr>
        <w:t>Who will be consulted and how?</w:t>
      </w:r>
    </w:p>
    <w:p w14:paraId="2196FB57" w14:textId="77777777" w:rsidR="00C04209" w:rsidRPr="005149DD" w:rsidRDefault="00C04209" w:rsidP="00C04209">
      <w:pPr>
        <w:rPr>
          <w:b/>
        </w:rPr>
      </w:pPr>
    </w:p>
    <w:p w14:paraId="5E060033" w14:textId="77777777" w:rsidR="00C04209" w:rsidRPr="00C04209" w:rsidRDefault="00C04209" w:rsidP="00C04209">
      <w:pPr>
        <w:rPr>
          <w:lang w:val="en-US"/>
        </w:rPr>
      </w:pPr>
      <w:r w:rsidRPr="00C04209">
        <w:rPr>
          <w:lang w:val="en-US"/>
        </w:rPr>
        <w:t>List of signatories above via delegated powers approval process</w:t>
      </w:r>
    </w:p>
    <w:p w14:paraId="33B99312" w14:textId="77777777" w:rsidR="00C04209" w:rsidRPr="005149DD" w:rsidRDefault="00C04209" w:rsidP="00C04209">
      <w:pPr>
        <w:rPr>
          <w:lang w:val="en-US"/>
        </w:rPr>
      </w:pPr>
    </w:p>
    <w:p w14:paraId="714BE13E" w14:textId="77777777" w:rsidR="00C04209" w:rsidRPr="005149DD" w:rsidRDefault="00C04209" w:rsidP="00C04209">
      <w:pPr>
        <w:rPr>
          <w:b/>
        </w:rPr>
      </w:pPr>
      <w:r w:rsidRPr="005149DD">
        <w:rPr>
          <w:b/>
        </w:rPr>
        <w:t>Supporting documentation:</w:t>
      </w:r>
    </w:p>
    <w:p w14:paraId="070D0136" w14:textId="77777777" w:rsidR="00C04209" w:rsidRPr="005149DD" w:rsidRDefault="00C04209" w:rsidP="00C04209">
      <w:pPr>
        <w:rPr>
          <w:b/>
        </w:rPr>
      </w:pPr>
    </w:p>
    <w:p w14:paraId="18F4277F" w14:textId="77777777" w:rsidR="00C04209" w:rsidRPr="005149DD" w:rsidRDefault="00C04209" w:rsidP="00C04209">
      <w:pPr>
        <w:rPr>
          <w:lang w:val="en-US"/>
        </w:rPr>
      </w:pPr>
      <w:r w:rsidRPr="005149DD">
        <w:t>There are no supporting documents for this decision.</w:t>
      </w:r>
    </w:p>
    <w:p w14:paraId="699BF36C" w14:textId="77777777" w:rsidR="00C04209" w:rsidRPr="005149DD" w:rsidRDefault="00C04209" w:rsidP="00C04209"/>
    <w:p w14:paraId="1ED67098" w14:textId="77777777" w:rsidR="00C04209" w:rsidRPr="005149DD" w:rsidRDefault="00C04209" w:rsidP="00C04209">
      <w:pPr>
        <w:rPr>
          <w:b/>
        </w:rPr>
      </w:pPr>
      <w:r w:rsidRPr="005149DD">
        <w:rPr>
          <w:b/>
        </w:rPr>
        <w:t>How and by when to make representations:</w:t>
      </w:r>
    </w:p>
    <w:p w14:paraId="23AA4273" w14:textId="77777777" w:rsidR="00C04209" w:rsidRPr="005149DD" w:rsidRDefault="00C04209" w:rsidP="00C04209">
      <w:pPr>
        <w:rPr>
          <w:b/>
        </w:rPr>
      </w:pPr>
    </w:p>
    <w:p w14:paraId="55C3F757" w14:textId="5EB012FB" w:rsidR="00C04209" w:rsidRPr="005149DD" w:rsidRDefault="00C04209" w:rsidP="00C04209">
      <w:r w:rsidRPr="005149DD">
        <w:t xml:space="preserve">Representations should be made to </w:t>
      </w:r>
      <w:r>
        <w:t>Elouise Groom</w:t>
      </w:r>
      <w:r w:rsidRPr="005149DD">
        <w:t xml:space="preserve"> before 1</w:t>
      </w:r>
      <w:r>
        <w:t>8</w:t>
      </w:r>
      <w:r w:rsidRPr="005149DD">
        <w:t xml:space="preserve"> </w:t>
      </w:r>
      <w:r>
        <w:t>Octob</w:t>
      </w:r>
      <w:r w:rsidRPr="005149DD">
        <w:t>er 2024.</w:t>
      </w:r>
    </w:p>
    <w:p w14:paraId="59F49BF8" w14:textId="483ACBE5" w:rsidR="00C04209" w:rsidRDefault="00C04209" w:rsidP="00C04209">
      <w:pPr>
        <w:rPr>
          <w:lang w:val="en-US"/>
        </w:rPr>
      </w:pPr>
      <w:r w:rsidRPr="005149DD">
        <w:t xml:space="preserve">Tel: </w:t>
      </w:r>
      <w:r w:rsidRPr="0036369B">
        <w:rPr>
          <w:lang w:val="en-US"/>
        </w:rPr>
        <w:t>01642444</w:t>
      </w:r>
      <w:r>
        <w:rPr>
          <w:lang w:val="en-US"/>
        </w:rPr>
        <w:t>559</w:t>
      </w:r>
    </w:p>
    <w:p w14:paraId="1810715B" w14:textId="77777777" w:rsidR="00C04209" w:rsidRPr="005149DD" w:rsidRDefault="00C04209" w:rsidP="00C04209">
      <w:pPr>
        <w:rPr>
          <w:lang w:val="en-US"/>
        </w:rPr>
      </w:pPr>
    </w:p>
    <w:p w14:paraId="49D977FD" w14:textId="22022131" w:rsidR="00C04209" w:rsidRPr="005149DD" w:rsidRDefault="00C04209" w:rsidP="00C04209">
      <w:pPr>
        <w:rPr>
          <w:lang w:val="en-US"/>
        </w:rPr>
      </w:pPr>
      <w:r w:rsidRPr="005149DD">
        <w:t>Email</w:t>
      </w:r>
      <w:r w:rsidRPr="005149DD">
        <w:rPr>
          <w:lang w:val="en-US"/>
        </w:rPr>
        <w:t xml:space="preserve"> </w:t>
      </w:r>
      <w:hyperlink r:id="rId250" w:history="1">
        <w:r w:rsidRPr="000A00BE">
          <w:rPr>
            <w:rStyle w:val="Hyperlink"/>
            <w:lang w:val="en-US"/>
          </w:rPr>
          <w:t>elouise.groom@redcar-cleveland.gov.uk</w:t>
        </w:r>
      </w:hyperlink>
    </w:p>
    <w:p w14:paraId="36DD0D23" w14:textId="77777777" w:rsidR="00C04209" w:rsidRPr="005149DD" w:rsidRDefault="00C04209" w:rsidP="00C04209">
      <w:pPr>
        <w:rPr>
          <w:lang w:val="en-US"/>
        </w:rPr>
      </w:pPr>
    </w:p>
    <w:p w14:paraId="594DC497" w14:textId="0ED8E44A" w:rsidR="00C04209" w:rsidRPr="005149DD" w:rsidRDefault="00C04209" w:rsidP="00C04209">
      <w:pPr>
        <w:rPr>
          <w:lang w:val="en-US"/>
        </w:rPr>
      </w:pPr>
      <w:r w:rsidRPr="005149DD">
        <w:t xml:space="preserve">First published in Forward Plan on </w:t>
      </w:r>
      <w:r>
        <w:t xml:space="preserve">20 September </w:t>
      </w:r>
      <w:r w:rsidRPr="005149DD">
        <w:t>2024</w:t>
      </w:r>
    </w:p>
    <w:p w14:paraId="177BBCA2" w14:textId="77777777" w:rsidR="00C04209" w:rsidRPr="005149DD" w:rsidRDefault="00C04209" w:rsidP="00C04209"/>
    <w:p w14:paraId="01005C49" w14:textId="77777777" w:rsidR="00C04209" w:rsidRPr="005149DD" w:rsidRDefault="00C04209" w:rsidP="00C04209">
      <w:pPr>
        <w:rPr>
          <w:b/>
        </w:rPr>
      </w:pPr>
      <w:r w:rsidRPr="005149DD">
        <w:rPr>
          <w:noProof/>
        </w:rPr>
        <mc:AlternateContent>
          <mc:Choice Requires="wps">
            <w:drawing>
              <wp:anchor distT="0" distB="0" distL="114300" distR="114300" simplePos="0" relativeHeight="252003328" behindDoc="0" locked="0" layoutInCell="1" allowOverlap="1" wp14:anchorId="3FB41226" wp14:editId="7A291288">
                <wp:simplePos x="0" y="0"/>
                <wp:positionH relativeFrom="column">
                  <wp:posOffset>2311400</wp:posOffset>
                </wp:positionH>
                <wp:positionV relativeFrom="paragraph">
                  <wp:posOffset>261620</wp:posOffset>
                </wp:positionV>
                <wp:extent cx="1111250" cy="984250"/>
                <wp:effectExtent l="0" t="0" r="12700" b="25400"/>
                <wp:wrapNone/>
                <wp:docPr id="3747098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31AB1B4E" w14:textId="4D661823" w:rsidR="00C04209" w:rsidRDefault="00785364" w:rsidP="00785364">
                            <w:r>
                              <w:object w:dxaOrig="1534" w:dyaOrig="997" w14:anchorId="60B8D593">
                                <v:shape id="_x0000_i1076" type="#_x0000_t75" style="width:76.7pt;height:49.85pt">
                                  <v:imagedata r:id="rId251" o:title=""/>
                                </v:shape>
                                <o:OLEObject Type="Embed" ProgID="Acrobat.Document.DC" ShapeID="_x0000_i1076" DrawAspect="Icon" ObjectID="_1815298776" r:id="rId25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B41226" id="_x0000_s1075" type="#_x0000_t202" style="position:absolute;margin-left:182pt;margin-top:20.6pt;width:87.5pt;height:77.5pt;z-index:25200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mZ8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Px9GgHi0pHILnh3tJOitnNXINkfBj8JB&#10;c6AJcxQesFSaUCL1Fmdrcr//dh7jIQV4OWuh4YIbDBlY+GkgkavheBwlnzbj828jbNxbz/Ktx7w2&#10;twQmh5hXK5MZ44Pem5Wj5hnDNo054RJGInPBw968Dbu5wrBKNZ2mIIjcijA3Cyv34oocP3XPwtn+&#10;0QPkck97rYv8w9vvYtNT2elroF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0&#10;LmZ8TAIAALoEAAAOAAAAAAAAAAAAAAAAAC4CAABkcnMvZTJvRG9jLnhtbFBLAQItABQABgAIAAAA&#10;IQAFeaCl3gAAAAoBAAAPAAAAAAAAAAAAAAAAAKYEAABkcnMvZG93bnJldi54bWxQSwUGAAAAAAQA&#10;BADzAAAAsQUAAAAA&#10;" fillcolor="window" strokeweight=".5pt">
                <v:path arrowok="t"/>
                <v:textbox style="mso-fit-shape-to-text:t">
                  <w:txbxContent>
                    <w:p w14:paraId="31AB1B4E" w14:textId="4D661823" w:rsidR="00C04209" w:rsidRDefault="00785364" w:rsidP="00785364">
                      <w:r>
                        <w:object w:dxaOrig="1534" w:dyaOrig="997" w14:anchorId="60B8D593">
                          <v:shape id="_x0000_i1072" type="#_x0000_t75" style="width:76.7pt;height:49.85pt">
                            <v:imagedata r:id="rId253" o:title=""/>
                          </v:shape>
                          <o:OLEObject Type="Embed" ProgID="Acrobat.Document.DC" ShapeID="_x0000_i1072" DrawAspect="Icon" ObjectID="_1812957409" r:id="rId254"/>
                        </w:object>
                      </w:r>
                    </w:p>
                  </w:txbxContent>
                </v:textbox>
              </v:shape>
            </w:pict>
          </mc:Fallback>
        </mc:AlternateContent>
      </w:r>
      <w:r w:rsidRPr="005149DD">
        <w:rPr>
          <w:b/>
        </w:rPr>
        <w:t>Following the making of the decision, the decision form will be published here:</w:t>
      </w:r>
    </w:p>
    <w:p w14:paraId="05E1104D" w14:textId="77777777" w:rsidR="00C04209" w:rsidRPr="005149DD" w:rsidRDefault="00C04209" w:rsidP="00C04209">
      <w:pPr>
        <w:rPr>
          <w:b/>
        </w:rPr>
      </w:pPr>
    </w:p>
    <w:p w14:paraId="3B0B7608" w14:textId="41BBD41E" w:rsidR="000D6AD5" w:rsidRPr="000D6AD5" w:rsidRDefault="00C04209" w:rsidP="000D6AD5">
      <w:pPr>
        <w:rPr>
          <w:b/>
        </w:rPr>
      </w:pPr>
      <w:r w:rsidRPr="005149DD">
        <w:br w:type="page"/>
      </w:r>
      <w:r w:rsidR="000D6AD5" w:rsidRPr="000D6AD5">
        <w:rPr>
          <w:b/>
        </w:rPr>
        <w:t>DECISION: GDD006</w:t>
      </w:r>
      <w:r w:rsidR="000D6AD5">
        <w:rPr>
          <w:b/>
        </w:rPr>
        <w:t>1</w:t>
      </w:r>
      <w:r w:rsidR="000D6AD5" w:rsidRPr="000D6AD5">
        <w:rPr>
          <w:b/>
        </w:rPr>
        <w:t xml:space="preserve">: Waste Haulage Contract (Waste Services) </w:t>
      </w:r>
    </w:p>
    <w:p w14:paraId="4CF96801" w14:textId="271092E9" w:rsidR="000D6AD5" w:rsidRPr="000D6AD5" w:rsidRDefault="000D6AD5" w:rsidP="000D6AD5">
      <w:pPr>
        <w:rPr>
          <w:b/>
          <w:lang w:val="en-US"/>
        </w:rPr>
      </w:pPr>
    </w:p>
    <w:p w14:paraId="1717DFBC" w14:textId="77777777" w:rsidR="000D6AD5" w:rsidRPr="000D6AD5" w:rsidRDefault="000D6AD5" w:rsidP="000D6AD5">
      <w:pPr>
        <w:rPr>
          <w:b/>
        </w:rPr>
      </w:pPr>
    </w:p>
    <w:p w14:paraId="09EEDBF5" w14:textId="77777777" w:rsidR="000D6AD5" w:rsidRPr="000D6AD5" w:rsidRDefault="000D6AD5" w:rsidP="000D6AD5">
      <w:pPr>
        <w:rPr>
          <w:b/>
        </w:rPr>
      </w:pPr>
      <w:r w:rsidRPr="000D6AD5">
        <w:rPr>
          <w:b/>
        </w:rPr>
        <w:t xml:space="preserve">Nature of the decision: </w:t>
      </w:r>
    </w:p>
    <w:p w14:paraId="2B79035F" w14:textId="77777777" w:rsidR="000D6AD5" w:rsidRPr="000D6AD5" w:rsidRDefault="000D6AD5" w:rsidP="000D6AD5">
      <w:pPr>
        <w:rPr>
          <w:b/>
        </w:rPr>
      </w:pPr>
    </w:p>
    <w:p w14:paraId="2E13D704" w14:textId="2ACE9FB0" w:rsidR="000D6AD5" w:rsidRDefault="000D6AD5" w:rsidP="000D6AD5">
      <w:pPr>
        <w:rPr>
          <w:lang w:val="en-US"/>
        </w:rPr>
      </w:pPr>
      <w:r w:rsidRPr="000D6AD5">
        <w:rPr>
          <w:lang w:val="en-US"/>
        </w:rPr>
        <w:t>Commence a procurement process in order to award a contract for the Legal Requirement for the authority to collect, store, transport and dispose of its waste in a way which will not cause harm to the environment.</w:t>
      </w:r>
    </w:p>
    <w:p w14:paraId="1DCECEE3" w14:textId="77777777" w:rsidR="000D6AD5" w:rsidRPr="000D6AD5" w:rsidRDefault="000D6AD5" w:rsidP="000D6AD5">
      <w:pPr>
        <w:rPr>
          <w:lang w:val="en-US"/>
        </w:rPr>
      </w:pPr>
    </w:p>
    <w:p w14:paraId="4A2C8DC4" w14:textId="77777777" w:rsidR="000D6AD5" w:rsidRPr="000D6AD5" w:rsidRDefault="000D6AD5" w:rsidP="000D6AD5">
      <w:pPr>
        <w:rPr>
          <w:b/>
        </w:rPr>
      </w:pPr>
      <w:r w:rsidRPr="000D6AD5">
        <w:rPr>
          <w:b/>
        </w:rPr>
        <w:t>Who will make the decision?</w:t>
      </w:r>
    </w:p>
    <w:p w14:paraId="2A4785D3" w14:textId="77777777" w:rsidR="000D6AD5" w:rsidRPr="000D6AD5" w:rsidRDefault="000D6AD5" w:rsidP="000D6AD5">
      <w:pPr>
        <w:rPr>
          <w:b/>
        </w:rPr>
      </w:pPr>
    </w:p>
    <w:p w14:paraId="14E5BF87" w14:textId="164E0EE2" w:rsidR="000D6AD5" w:rsidRPr="000D6AD5" w:rsidRDefault="000D6AD5" w:rsidP="000D6AD5">
      <w:pPr>
        <w:rPr>
          <w:lang w:val="en-US"/>
        </w:rPr>
      </w:pPr>
      <w:r w:rsidRPr="000D6AD5">
        <w:rPr>
          <w:lang w:val="en-US"/>
        </w:rPr>
        <w:t xml:space="preserve">Cllr </w:t>
      </w:r>
      <w:r>
        <w:rPr>
          <w:lang w:val="en-US"/>
        </w:rPr>
        <w:t>Adam Brook</w:t>
      </w:r>
      <w:r w:rsidRPr="000D6AD5">
        <w:rPr>
          <w:lang w:val="en-US"/>
        </w:rPr>
        <w:t xml:space="preserve"> - </w:t>
      </w:r>
      <w:r>
        <w:rPr>
          <w:lang w:val="en-US"/>
        </w:rPr>
        <w:t>Neighbourhoods</w:t>
      </w:r>
    </w:p>
    <w:p w14:paraId="50D3C3AE" w14:textId="77777777" w:rsidR="000D6AD5" w:rsidRPr="000D6AD5" w:rsidRDefault="000D6AD5" w:rsidP="000D6AD5">
      <w:pPr>
        <w:rPr>
          <w:lang w:val="en-US"/>
        </w:rPr>
      </w:pPr>
      <w:r w:rsidRPr="000D6AD5">
        <w:rPr>
          <w:lang w:val="en-US"/>
        </w:rPr>
        <w:t>Chief Legal Officer</w:t>
      </w:r>
    </w:p>
    <w:p w14:paraId="6706C519" w14:textId="77777777" w:rsidR="000D6AD5" w:rsidRPr="000D6AD5" w:rsidRDefault="000D6AD5" w:rsidP="000D6AD5">
      <w:pPr>
        <w:rPr>
          <w:lang w:val="en-US"/>
        </w:rPr>
      </w:pPr>
      <w:r w:rsidRPr="000D6AD5">
        <w:rPr>
          <w:lang w:val="en-US"/>
        </w:rPr>
        <w:t>Chief Finance Officer</w:t>
      </w:r>
    </w:p>
    <w:p w14:paraId="09C43696" w14:textId="77777777" w:rsidR="000D6AD5" w:rsidRPr="000D6AD5" w:rsidRDefault="000D6AD5" w:rsidP="000D6AD5">
      <w:pPr>
        <w:rPr>
          <w:lang w:val="en-US"/>
        </w:rPr>
      </w:pPr>
      <w:r w:rsidRPr="000D6AD5">
        <w:rPr>
          <w:lang w:val="en-US"/>
        </w:rPr>
        <w:t>Executive Director of Growth, Enterprise, Environment</w:t>
      </w:r>
    </w:p>
    <w:p w14:paraId="69AB9C30" w14:textId="77777777" w:rsidR="000D6AD5" w:rsidRDefault="000D6AD5" w:rsidP="000D6AD5">
      <w:pPr>
        <w:rPr>
          <w:lang w:val="en-US"/>
        </w:rPr>
      </w:pPr>
    </w:p>
    <w:p w14:paraId="476EDE8D" w14:textId="4298596E" w:rsidR="000D6AD5" w:rsidRPr="000D6AD5" w:rsidRDefault="000D6AD5" w:rsidP="000D6AD5">
      <w:pPr>
        <w:rPr>
          <w:lang w:val="en-US"/>
        </w:rPr>
      </w:pPr>
      <w:r>
        <w:rPr>
          <w:lang w:val="en-US"/>
        </w:rPr>
        <w:t>A</w:t>
      </w:r>
      <w:r w:rsidRPr="000D6AD5">
        <w:rPr>
          <w:lang w:val="en-US"/>
        </w:rPr>
        <w:t xml:space="preserve">ll of the above will be consulted via approval of the delegated decision. </w:t>
      </w:r>
    </w:p>
    <w:p w14:paraId="712F9C7C" w14:textId="77777777" w:rsidR="000D6AD5" w:rsidRPr="000D6AD5" w:rsidRDefault="000D6AD5" w:rsidP="000D6AD5"/>
    <w:p w14:paraId="4A934419" w14:textId="77777777" w:rsidR="000D6AD5" w:rsidRPr="000D6AD5" w:rsidRDefault="000D6AD5" w:rsidP="000D6AD5">
      <w:pPr>
        <w:rPr>
          <w:b/>
        </w:rPr>
      </w:pPr>
      <w:r w:rsidRPr="000D6AD5">
        <w:rPr>
          <w:b/>
        </w:rPr>
        <w:t>When is the decision to be taken?</w:t>
      </w:r>
    </w:p>
    <w:p w14:paraId="0EA84116" w14:textId="77777777" w:rsidR="000D6AD5" w:rsidRPr="000D6AD5" w:rsidRDefault="000D6AD5" w:rsidP="000D6AD5">
      <w:pPr>
        <w:rPr>
          <w:b/>
        </w:rPr>
      </w:pPr>
    </w:p>
    <w:p w14:paraId="67D59FD6" w14:textId="44EEF271" w:rsidR="000D6AD5" w:rsidRPr="000D6AD5" w:rsidRDefault="000D6AD5" w:rsidP="000D6AD5">
      <w:pPr>
        <w:rPr>
          <w:lang w:val="en-US"/>
        </w:rPr>
      </w:pPr>
      <w:r w:rsidRPr="000D6AD5">
        <w:rPr>
          <w:lang w:val="en-US"/>
        </w:rPr>
        <w:t>Estimated October 2024</w:t>
      </w:r>
    </w:p>
    <w:p w14:paraId="0961D373" w14:textId="77777777" w:rsidR="000D6AD5" w:rsidRPr="000D6AD5" w:rsidRDefault="000D6AD5" w:rsidP="000D6AD5"/>
    <w:p w14:paraId="08F99C2D" w14:textId="77777777" w:rsidR="000D6AD5" w:rsidRPr="000D6AD5" w:rsidRDefault="000D6AD5" w:rsidP="000D6AD5">
      <w:pPr>
        <w:rPr>
          <w:b/>
        </w:rPr>
      </w:pPr>
      <w:r w:rsidRPr="000D6AD5">
        <w:rPr>
          <w:b/>
        </w:rPr>
        <w:t>Who will be consulted and how?</w:t>
      </w:r>
    </w:p>
    <w:p w14:paraId="6AE92311" w14:textId="77777777" w:rsidR="000D6AD5" w:rsidRPr="000D6AD5" w:rsidRDefault="000D6AD5" w:rsidP="000D6AD5">
      <w:pPr>
        <w:rPr>
          <w:b/>
        </w:rPr>
      </w:pPr>
    </w:p>
    <w:p w14:paraId="0CF33046" w14:textId="77777777" w:rsidR="000D6AD5" w:rsidRPr="000D6AD5" w:rsidRDefault="000D6AD5" w:rsidP="000D6AD5">
      <w:pPr>
        <w:rPr>
          <w:lang w:val="en-US"/>
        </w:rPr>
      </w:pPr>
      <w:r w:rsidRPr="000D6AD5">
        <w:rPr>
          <w:lang w:val="en-US"/>
        </w:rPr>
        <w:t>List of signatories above via delegated powers approval process</w:t>
      </w:r>
    </w:p>
    <w:p w14:paraId="688FB2E3" w14:textId="50FC3DDF" w:rsidR="000D6AD5" w:rsidRPr="000D6AD5" w:rsidRDefault="000D6AD5" w:rsidP="000D6AD5">
      <w:pPr>
        <w:rPr>
          <w:lang w:val="en-US"/>
        </w:rPr>
      </w:pPr>
    </w:p>
    <w:p w14:paraId="6F8070C9" w14:textId="77777777" w:rsidR="000D6AD5" w:rsidRPr="000D6AD5" w:rsidRDefault="000D6AD5" w:rsidP="000D6AD5">
      <w:pPr>
        <w:rPr>
          <w:b/>
        </w:rPr>
      </w:pPr>
      <w:r w:rsidRPr="000D6AD5">
        <w:rPr>
          <w:b/>
        </w:rPr>
        <w:t>Supporting documentation:</w:t>
      </w:r>
    </w:p>
    <w:p w14:paraId="2D73D0DF" w14:textId="77777777" w:rsidR="000D6AD5" w:rsidRPr="000D6AD5" w:rsidRDefault="000D6AD5" w:rsidP="000D6AD5">
      <w:pPr>
        <w:rPr>
          <w:b/>
        </w:rPr>
      </w:pPr>
    </w:p>
    <w:p w14:paraId="4F20CC9C" w14:textId="77777777" w:rsidR="000D6AD5" w:rsidRPr="000D6AD5" w:rsidRDefault="000D6AD5" w:rsidP="000D6AD5">
      <w:pPr>
        <w:rPr>
          <w:lang w:val="en-US"/>
        </w:rPr>
      </w:pPr>
      <w:r w:rsidRPr="000D6AD5">
        <w:t>There are no supporting documents for this decision.</w:t>
      </w:r>
    </w:p>
    <w:p w14:paraId="38564F18" w14:textId="77777777" w:rsidR="000D6AD5" w:rsidRPr="000D6AD5" w:rsidRDefault="000D6AD5" w:rsidP="000D6AD5"/>
    <w:p w14:paraId="62251E10" w14:textId="77777777" w:rsidR="000D6AD5" w:rsidRPr="000D6AD5" w:rsidRDefault="000D6AD5" w:rsidP="000D6AD5">
      <w:pPr>
        <w:rPr>
          <w:b/>
        </w:rPr>
      </w:pPr>
      <w:r w:rsidRPr="000D6AD5">
        <w:rPr>
          <w:b/>
        </w:rPr>
        <w:t>How and by when to make representations:</w:t>
      </w:r>
    </w:p>
    <w:p w14:paraId="44FF3D8E" w14:textId="77777777" w:rsidR="000D6AD5" w:rsidRPr="000D6AD5" w:rsidRDefault="000D6AD5" w:rsidP="000D6AD5">
      <w:pPr>
        <w:rPr>
          <w:b/>
        </w:rPr>
      </w:pPr>
    </w:p>
    <w:p w14:paraId="0EE94017" w14:textId="08666E71" w:rsidR="000D6AD5" w:rsidRPr="000D6AD5" w:rsidRDefault="000D6AD5" w:rsidP="000D6AD5">
      <w:r w:rsidRPr="000D6AD5">
        <w:t xml:space="preserve">Representations should be made to </w:t>
      </w:r>
      <w:r>
        <w:t>Paul Foden</w:t>
      </w:r>
      <w:r w:rsidRPr="000D6AD5">
        <w:t xml:space="preserve"> before </w:t>
      </w:r>
      <w:r>
        <w:t xml:space="preserve">24 </w:t>
      </w:r>
      <w:r w:rsidRPr="000D6AD5">
        <w:t>October 2024.</w:t>
      </w:r>
    </w:p>
    <w:p w14:paraId="254C5B1E" w14:textId="7C4E29D0" w:rsidR="000D6AD5" w:rsidRPr="000D6AD5" w:rsidRDefault="000D6AD5" w:rsidP="000D6AD5">
      <w:pPr>
        <w:rPr>
          <w:lang w:val="en-US"/>
        </w:rPr>
      </w:pPr>
      <w:r w:rsidRPr="000D6AD5">
        <w:t xml:space="preserve">Tel: </w:t>
      </w:r>
      <w:r w:rsidRPr="000D6AD5">
        <w:rPr>
          <w:lang w:val="en-US"/>
        </w:rPr>
        <w:t>07766297970</w:t>
      </w:r>
    </w:p>
    <w:p w14:paraId="7D50608A" w14:textId="77777777" w:rsidR="000D6AD5" w:rsidRPr="000D6AD5" w:rsidRDefault="000D6AD5" w:rsidP="000D6AD5">
      <w:pPr>
        <w:rPr>
          <w:lang w:val="en-US"/>
        </w:rPr>
      </w:pPr>
    </w:p>
    <w:p w14:paraId="0F949BC0" w14:textId="53701B61" w:rsidR="000D6AD5" w:rsidRPr="000D6AD5" w:rsidRDefault="000D6AD5" w:rsidP="000D6AD5">
      <w:pPr>
        <w:rPr>
          <w:lang w:val="en-US"/>
        </w:rPr>
      </w:pPr>
      <w:r w:rsidRPr="000D6AD5">
        <w:t>Email</w:t>
      </w:r>
      <w:r w:rsidRPr="000D6AD5">
        <w:rPr>
          <w:lang w:val="en-US"/>
        </w:rPr>
        <w:t xml:space="preserve"> </w:t>
      </w:r>
      <w:hyperlink r:id="rId255" w:history="1">
        <w:r w:rsidRPr="00180182">
          <w:rPr>
            <w:rStyle w:val="Hyperlink"/>
            <w:lang w:val="en-US"/>
          </w:rPr>
          <w:t>paul.foden</w:t>
        </w:r>
        <w:r w:rsidRPr="000D6AD5">
          <w:rPr>
            <w:rStyle w:val="Hyperlink"/>
            <w:lang w:val="en-US"/>
          </w:rPr>
          <w:t>@redcar-cleveland.gov.uk</w:t>
        </w:r>
      </w:hyperlink>
    </w:p>
    <w:p w14:paraId="5327D3EA" w14:textId="77777777" w:rsidR="000D6AD5" w:rsidRPr="000D6AD5" w:rsidRDefault="000D6AD5" w:rsidP="000D6AD5">
      <w:pPr>
        <w:rPr>
          <w:lang w:val="en-US"/>
        </w:rPr>
      </w:pPr>
    </w:p>
    <w:p w14:paraId="39F99691" w14:textId="6FEE2357" w:rsidR="000D6AD5" w:rsidRPr="000D6AD5" w:rsidRDefault="000D6AD5" w:rsidP="000D6AD5">
      <w:pPr>
        <w:rPr>
          <w:lang w:val="en-US"/>
        </w:rPr>
      </w:pPr>
      <w:r w:rsidRPr="000D6AD5">
        <w:t>First published in Forward Plan on 2</w:t>
      </w:r>
      <w:r>
        <w:t>6</w:t>
      </w:r>
      <w:r w:rsidRPr="000D6AD5">
        <w:t xml:space="preserve"> September 2024</w:t>
      </w:r>
    </w:p>
    <w:p w14:paraId="37121B5B" w14:textId="77777777" w:rsidR="000D6AD5" w:rsidRPr="000D6AD5" w:rsidRDefault="000D6AD5" w:rsidP="000D6AD5"/>
    <w:p w14:paraId="4CB0545D" w14:textId="77777777" w:rsidR="000D6AD5" w:rsidRPr="000D6AD5" w:rsidRDefault="000D6AD5" w:rsidP="000D6AD5">
      <w:pPr>
        <w:rPr>
          <w:b/>
        </w:rPr>
      </w:pPr>
      <w:r w:rsidRPr="000D6AD5">
        <w:rPr>
          <w:noProof/>
        </w:rPr>
        <mc:AlternateContent>
          <mc:Choice Requires="wps">
            <w:drawing>
              <wp:anchor distT="0" distB="0" distL="114300" distR="114300" simplePos="0" relativeHeight="252005376" behindDoc="0" locked="0" layoutInCell="1" allowOverlap="1" wp14:anchorId="178AE03F" wp14:editId="45C9893C">
                <wp:simplePos x="0" y="0"/>
                <wp:positionH relativeFrom="column">
                  <wp:posOffset>2311400</wp:posOffset>
                </wp:positionH>
                <wp:positionV relativeFrom="paragraph">
                  <wp:posOffset>261620</wp:posOffset>
                </wp:positionV>
                <wp:extent cx="1111250" cy="984250"/>
                <wp:effectExtent l="0" t="0" r="12700" b="25400"/>
                <wp:wrapNone/>
                <wp:docPr id="8287024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612A2835" w14:textId="7031D478" w:rsidR="000D6AD5" w:rsidRDefault="00DE5515" w:rsidP="00DE5515">
                            <w:r>
                              <w:object w:dxaOrig="1534" w:dyaOrig="997" w14:anchorId="42B0FBD3">
                                <v:shape id="_x0000_i1078" type="#_x0000_t75" style="width:76.7pt;height:49.85pt">
                                  <v:imagedata r:id="rId256" o:title=""/>
                                </v:shape>
                                <o:OLEObject Type="Embed" ProgID="Acrobat.Document.DC" ShapeID="_x0000_i1078" DrawAspect="Icon" ObjectID="_1815298777" r:id="rId25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8AE03F" id="_x0000_s1076" type="#_x0000_t202" style="position:absolute;margin-left:182pt;margin-top:20.6pt;width:87.5pt;height:77.5pt;z-index:25200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z8C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Px9FgHi0pHILnh3tJOitnNXINkfBj8JB&#10;c6AJcxQesFSaUCL1Fmdrcr//dh7jIQV4OWuh4YIbDBlY+GkgkavheBwlnzbj828jbNxbz/Ktx7w2&#10;twQmh5hXK5MZ44Pem5Wj5hnDNo054RJGInPBw968Dbu5wrBKNZ2mIIjcijA3Cyv34oocP3XPwtn+&#10;0QPkck97rYv8w9vvYtNT2elroF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x&#10;xz8CTAIAALoEAAAOAAAAAAAAAAAAAAAAAC4CAABkcnMvZTJvRG9jLnhtbFBLAQItABQABgAIAAAA&#10;IQAFeaCl3gAAAAoBAAAPAAAAAAAAAAAAAAAAAKYEAABkcnMvZG93bnJldi54bWxQSwUGAAAAAAQA&#10;BADzAAAAsQUAAAAA&#10;" fillcolor="window" strokeweight=".5pt">
                <v:path arrowok="t"/>
                <v:textbox style="mso-fit-shape-to-text:t">
                  <w:txbxContent>
                    <w:p w14:paraId="612A2835" w14:textId="7031D478" w:rsidR="000D6AD5" w:rsidRDefault="00DE5515" w:rsidP="00DE5515">
                      <w:r>
                        <w:object w:dxaOrig="1534" w:dyaOrig="997" w14:anchorId="42B0FBD3">
                          <v:shape id="_x0000_i1073" type="#_x0000_t75" style="width:76.7pt;height:49.85pt">
                            <v:imagedata r:id="rId258" o:title=""/>
                          </v:shape>
                          <o:OLEObject Type="Embed" ProgID="Acrobat.Document.DC" ShapeID="_x0000_i1073" DrawAspect="Icon" ObjectID="_1812957410" r:id="rId259"/>
                        </w:object>
                      </w:r>
                    </w:p>
                  </w:txbxContent>
                </v:textbox>
              </v:shape>
            </w:pict>
          </mc:Fallback>
        </mc:AlternateContent>
      </w:r>
      <w:r w:rsidRPr="000D6AD5">
        <w:rPr>
          <w:b/>
        </w:rPr>
        <w:t>Following the making of the decision, the decision form will be published here:</w:t>
      </w:r>
    </w:p>
    <w:p w14:paraId="23A1599D" w14:textId="77777777" w:rsidR="000D6AD5" w:rsidRPr="000D6AD5" w:rsidRDefault="000D6AD5" w:rsidP="000D6AD5">
      <w:pPr>
        <w:rPr>
          <w:b/>
        </w:rPr>
      </w:pPr>
    </w:p>
    <w:p w14:paraId="7FF7B01A" w14:textId="77777777" w:rsidR="000D6AD5" w:rsidRPr="000D6AD5" w:rsidRDefault="000D6AD5" w:rsidP="000D6AD5">
      <w:r w:rsidRPr="000D6AD5">
        <w:br w:type="page"/>
      </w:r>
    </w:p>
    <w:p w14:paraId="053E1B09" w14:textId="47948B3B" w:rsidR="00FB1E4C" w:rsidRDefault="00FB1E4C" w:rsidP="00661D02">
      <w:pPr>
        <w:rPr>
          <w:b/>
          <w:snapToGrid w:val="0"/>
          <w:sz w:val="31"/>
        </w:rPr>
      </w:pPr>
      <w:r>
        <w:rPr>
          <w:b/>
          <w:snapToGrid w:val="0"/>
          <w:sz w:val="31"/>
        </w:rPr>
        <w:t xml:space="preserve">PART FOUR – </w:t>
      </w:r>
      <w:bookmarkStart w:id="49" w:name="Resources"/>
      <w:r w:rsidR="0072403F">
        <w:rPr>
          <w:b/>
          <w:snapToGrid w:val="0"/>
          <w:sz w:val="31"/>
        </w:rPr>
        <w:t>RESOURCES DIRECTORATE</w:t>
      </w:r>
      <w:bookmarkEnd w:id="49"/>
    </w:p>
    <w:p w14:paraId="3A9FCD36" w14:textId="77777777" w:rsidR="00FB1E4C" w:rsidRDefault="00FB1E4C">
      <w:pPr>
        <w:rPr>
          <w:b/>
          <w:snapToGrid w:val="0"/>
          <w:sz w:val="31"/>
        </w:rPr>
      </w:pPr>
    </w:p>
    <w:p w14:paraId="1F905926" w14:textId="77777777" w:rsidR="00FB1E4C" w:rsidRDefault="00FB1E4C">
      <w:pPr>
        <w:pStyle w:val="Heading5"/>
      </w:pPr>
      <w:r>
        <w:t>A. SCHEDULE OF KEY DECISIONS</w:t>
      </w:r>
    </w:p>
    <w:p w14:paraId="7FB8DA0C" w14:textId="293A310C" w:rsidR="00FB1E4C" w:rsidRDefault="00FB1E4C"/>
    <w:p w14:paraId="762B79E6" w14:textId="35521792" w:rsidR="00AC4E10" w:rsidRDefault="00AC4E10" w:rsidP="00AC4E10">
      <w:pPr>
        <w:rPr>
          <w:b/>
          <w:sz w:val="28"/>
        </w:rPr>
      </w:pPr>
      <w:r>
        <w:rPr>
          <w:b/>
          <w:sz w:val="28"/>
        </w:rPr>
        <w:t xml:space="preserve">DECISION: RDD0025 </w:t>
      </w:r>
      <w:r>
        <w:rPr>
          <w:b/>
          <w:sz w:val="28"/>
          <w:szCs w:val="28"/>
          <w:lang w:val="en-US"/>
        </w:rPr>
        <w:t>Household Support Fund (Extension April 2024 – September 2024)</w:t>
      </w:r>
    </w:p>
    <w:p w14:paraId="7CF06FD3" w14:textId="77777777" w:rsidR="00AC4E10" w:rsidRDefault="00AC4E10" w:rsidP="00AC4E10">
      <w:pPr>
        <w:rPr>
          <w:b/>
          <w:sz w:val="28"/>
        </w:rPr>
      </w:pPr>
    </w:p>
    <w:p w14:paraId="2EFEFAD9" w14:textId="77777777" w:rsidR="00AC4E10" w:rsidRDefault="00AC4E10" w:rsidP="00AC4E10">
      <w:pPr>
        <w:rPr>
          <w:b/>
          <w:sz w:val="28"/>
        </w:rPr>
      </w:pPr>
      <w:r>
        <w:rPr>
          <w:b/>
          <w:sz w:val="28"/>
        </w:rPr>
        <w:t xml:space="preserve">Nature of the decision: </w:t>
      </w:r>
    </w:p>
    <w:p w14:paraId="06EA20CA" w14:textId="77777777" w:rsidR="00AC4E10" w:rsidRDefault="00AC4E10" w:rsidP="00AC4E10">
      <w:pPr>
        <w:rPr>
          <w:b/>
          <w:sz w:val="28"/>
        </w:rPr>
      </w:pPr>
    </w:p>
    <w:p w14:paraId="10DA5167" w14:textId="77777777" w:rsidR="00E822D6" w:rsidRDefault="00E822D6" w:rsidP="00E822D6">
      <w:pPr>
        <w:rPr>
          <w:lang w:val="en-US"/>
        </w:rPr>
      </w:pPr>
      <w:r>
        <w:rPr>
          <w:lang w:val="en-US"/>
        </w:rPr>
        <w:t>Power to receive and utlilise grants towards expenditure incurred by reason of special need (e.g. Lottery, English Partnerships etc) and authority to sign appropriate application forms. Use household support funding.</w:t>
      </w:r>
      <w:r>
        <w:rPr>
          <w:noProof/>
          <w:lang w:val="en-US"/>
        </w:rPr>
        <w:t xml:space="preserve">  </w:t>
      </w:r>
    </w:p>
    <w:p w14:paraId="66477DFC" w14:textId="77777777" w:rsidR="00E822D6" w:rsidRDefault="00E822D6" w:rsidP="00AC4E10"/>
    <w:p w14:paraId="38288372" w14:textId="6070E67F" w:rsidR="00AC4E10" w:rsidRDefault="00E822D6" w:rsidP="00AC4E10">
      <w:r>
        <w:t>The Government has announced an extension of the Household Support Fund of a further £421 million to be available to County Councils and Unitary Authorities in England to support those most in need with the cost of essentials. This funding covers the period 1 April 2024 to 30 September 2024 inclusive. The expectation is that The Fund should be used to support households in the most need.</w:t>
      </w:r>
    </w:p>
    <w:p w14:paraId="213E9C96" w14:textId="77777777" w:rsidR="00AC4E10" w:rsidRDefault="00AC4E10" w:rsidP="00AC4E10"/>
    <w:p w14:paraId="1D5202A7" w14:textId="05477420" w:rsidR="00AC4E10" w:rsidRDefault="00AC4E10" w:rsidP="00AC4E10">
      <w:pPr>
        <w:rPr>
          <w:lang w:val="en-US"/>
        </w:rPr>
      </w:pPr>
      <w:r>
        <w:t>The funding is available for spending during the period 1 April 2024 until               30 September 2024</w:t>
      </w:r>
    </w:p>
    <w:p w14:paraId="03A80F1B" w14:textId="77777777" w:rsidR="00AC4E10" w:rsidRDefault="00AC4E10" w:rsidP="00AC4E10"/>
    <w:p w14:paraId="615823F9" w14:textId="77777777" w:rsidR="00AC4E10" w:rsidRDefault="00AC4E10" w:rsidP="00AC4E10">
      <w:pPr>
        <w:rPr>
          <w:b/>
          <w:sz w:val="28"/>
        </w:rPr>
      </w:pPr>
      <w:r>
        <w:rPr>
          <w:b/>
          <w:sz w:val="28"/>
        </w:rPr>
        <w:t>Who will make the decision?</w:t>
      </w:r>
    </w:p>
    <w:p w14:paraId="0D68E4E5" w14:textId="77777777" w:rsidR="00AC4E10" w:rsidRDefault="00AC4E10" w:rsidP="00AC4E10">
      <w:pPr>
        <w:rPr>
          <w:b/>
          <w:sz w:val="28"/>
        </w:rPr>
      </w:pPr>
    </w:p>
    <w:p w14:paraId="0C21EC14" w14:textId="73A28A32" w:rsidR="00AC4E10" w:rsidRDefault="00AC4E10" w:rsidP="00AC4E10">
      <w:r>
        <w:t>Councillor C Massey, Cabinet Member for Resources</w:t>
      </w:r>
    </w:p>
    <w:p w14:paraId="0C6A684D" w14:textId="77777777" w:rsidR="00AC4E10" w:rsidRDefault="00AC4E10" w:rsidP="00AC4E10"/>
    <w:p w14:paraId="69300BD1" w14:textId="77777777" w:rsidR="00AC4E10" w:rsidRDefault="00AC4E10" w:rsidP="00AC4E10">
      <w:pPr>
        <w:rPr>
          <w:b/>
          <w:sz w:val="28"/>
        </w:rPr>
      </w:pPr>
      <w:r>
        <w:rPr>
          <w:b/>
          <w:sz w:val="28"/>
        </w:rPr>
        <w:t>When is the decision to be taken?</w:t>
      </w:r>
    </w:p>
    <w:p w14:paraId="73423374" w14:textId="77777777" w:rsidR="00AC4E10" w:rsidRDefault="00AC4E10" w:rsidP="00AC4E10">
      <w:pPr>
        <w:rPr>
          <w:b/>
          <w:sz w:val="28"/>
        </w:rPr>
      </w:pPr>
    </w:p>
    <w:p w14:paraId="4DBCE3DF" w14:textId="3AFADC54" w:rsidR="00AC4E10" w:rsidRDefault="00AC4E10" w:rsidP="00AC4E10">
      <w:r>
        <w:t>May 2024</w:t>
      </w:r>
    </w:p>
    <w:p w14:paraId="627ED03B" w14:textId="77777777" w:rsidR="00AC4E10" w:rsidRDefault="00AC4E10" w:rsidP="00AC4E10"/>
    <w:p w14:paraId="360748B1" w14:textId="77777777" w:rsidR="00AC4E10" w:rsidRDefault="00AC4E10" w:rsidP="00AC4E10">
      <w:pPr>
        <w:rPr>
          <w:b/>
          <w:sz w:val="28"/>
        </w:rPr>
      </w:pPr>
      <w:r>
        <w:rPr>
          <w:b/>
          <w:sz w:val="28"/>
        </w:rPr>
        <w:t>Who will be consulted and how?</w:t>
      </w:r>
    </w:p>
    <w:p w14:paraId="507C7F4C" w14:textId="77777777" w:rsidR="00AC4E10" w:rsidRDefault="00AC4E10" w:rsidP="00AC4E10">
      <w:pPr>
        <w:rPr>
          <w:b/>
          <w:sz w:val="28"/>
        </w:rPr>
      </w:pPr>
    </w:p>
    <w:p w14:paraId="532C6E02" w14:textId="715961A8" w:rsidR="00AC4E10" w:rsidRDefault="00AC4E10" w:rsidP="00AC4E10">
      <w:pPr>
        <w:rPr>
          <w:noProof/>
          <w:lang w:val="en-US"/>
        </w:rPr>
      </w:pPr>
      <w:r>
        <w:rPr>
          <w:noProof/>
          <w:lang w:val="en-US"/>
        </w:rPr>
        <w:t>Portfolio Holder C  and Chief Finance Officer P Winstanley</w:t>
      </w:r>
      <w:r w:rsidRPr="00AD3CDC">
        <w:rPr>
          <w:noProof/>
          <w:lang w:val="en-US"/>
        </w:rPr>
        <w:t xml:space="preserve">. </w:t>
      </w:r>
    </w:p>
    <w:p w14:paraId="6A85360A" w14:textId="77777777" w:rsidR="00AC4E10" w:rsidRDefault="00AC4E10" w:rsidP="00AC4E10"/>
    <w:p w14:paraId="13770C61" w14:textId="77777777" w:rsidR="00AC4E10" w:rsidRDefault="00AC4E10" w:rsidP="00AC4E10">
      <w:pPr>
        <w:rPr>
          <w:b/>
          <w:sz w:val="28"/>
        </w:rPr>
      </w:pPr>
      <w:r>
        <w:rPr>
          <w:b/>
          <w:sz w:val="28"/>
        </w:rPr>
        <w:t>Supporting documentation:</w:t>
      </w:r>
    </w:p>
    <w:p w14:paraId="5922AA8C" w14:textId="77777777" w:rsidR="00AC4E10" w:rsidRDefault="00AC4E10" w:rsidP="00AC4E10">
      <w:pPr>
        <w:rPr>
          <w:b/>
          <w:sz w:val="28"/>
        </w:rPr>
      </w:pPr>
    </w:p>
    <w:p w14:paraId="21F59760" w14:textId="77777777" w:rsidR="00AC4E10" w:rsidRDefault="00AC4E10" w:rsidP="00AC4E10">
      <w:pPr>
        <w:rPr>
          <w:noProof/>
          <w:lang w:val="en-US"/>
        </w:rPr>
      </w:pPr>
      <w:hyperlink r:id="rId260" w:history="1">
        <w:r w:rsidRPr="00A50D63">
          <w:rPr>
            <w:rStyle w:val="Hyperlink"/>
            <w:noProof/>
            <w:lang w:val="en-US"/>
          </w:rPr>
          <w:t>https://www.gov.uk/government/publications/household-support-fund-guidance-for-local-councils/1-april-2023-to-31-march-2024-household-support-fund-guidance-for-county-councils-and-unitary-authorities-in-england</w:t>
        </w:r>
      </w:hyperlink>
    </w:p>
    <w:p w14:paraId="65BD0189" w14:textId="77777777" w:rsidR="00AC4E10" w:rsidRPr="008A3CCF" w:rsidRDefault="00AC4E10" w:rsidP="00AC4E10">
      <w:pPr>
        <w:rPr>
          <w:noProof/>
          <w:lang w:val="en-US"/>
        </w:rPr>
      </w:pPr>
    </w:p>
    <w:p w14:paraId="1EF0BF6F" w14:textId="77777777" w:rsidR="00AC4E10" w:rsidRDefault="00AC4E10" w:rsidP="00AC4E10">
      <w:pPr>
        <w:rPr>
          <w:noProof/>
          <w:lang w:val="en-US"/>
        </w:rPr>
      </w:pPr>
      <w:hyperlink r:id="rId261" w:history="1">
        <w:r w:rsidRPr="00A50D63">
          <w:rPr>
            <w:rStyle w:val="Hyperlink"/>
            <w:noProof/>
            <w:lang w:val="en-US"/>
          </w:rPr>
          <w:t>https://www.gov.uk/government/publications/household-support-fund-guidance-for-local-councils/household-support-fund-grant-determination-2021-no-315787</w:t>
        </w:r>
      </w:hyperlink>
    </w:p>
    <w:p w14:paraId="14ECD6ED" w14:textId="77777777" w:rsidR="00AC4E10" w:rsidRDefault="00AC4E10" w:rsidP="00AC4E10"/>
    <w:p w14:paraId="5CFDEE27" w14:textId="77777777" w:rsidR="00AC4E10" w:rsidRDefault="00AC4E10" w:rsidP="00AC4E10">
      <w:pPr>
        <w:rPr>
          <w:b/>
          <w:sz w:val="28"/>
        </w:rPr>
      </w:pPr>
      <w:r>
        <w:rPr>
          <w:b/>
          <w:sz w:val="28"/>
        </w:rPr>
        <w:t>How and by when to make representations:</w:t>
      </w:r>
    </w:p>
    <w:p w14:paraId="14A646E1" w14:textId="77777777" w:rsidR="00AC4E10" w:rsidRDefault="00AC4E10" w:rsidP="00AC4E10">
      <w:pPr>
        <w:rPr>
          <w:b/>
          <w:sz w:val="28"/>
        </w:rPr>
      </w:pPr>
    </w:p>
    <w:p w14:paraId="49F9F11E" w14:textId="6D749541" w:rsidR="00AC4E10" w:rsidRDefault="00AC4E10" w:rsidP="00AC4E10">
      <w:r>
        <w:t xml:space="preserve">Representations should be made to </w:t>
      </w:r>
      <w:r>
        <w:rPr>
          <w:lang w:val="en-US"/>
        </w:rPr>
        <w:t xml:space="preserve">Mike Oyston </w:t>
      </w:r>
      <w:r>
        <w:t xml:space="preserve">before </w:t>
      </w:r>
      <w:r w:rsidR="00E822D6">
        <w:t>14</w:t>
      </w:r>
      <w:r>
        <w:t xml:space="preserve"> May 202</w:t>
      </w:r>
      <w:r w:rsidR="00E822D6">
        <w:t>4</w:t>
      </w:r>
      <w:r>
        <w:t>.</w:t>
      </w:r>
    </w:p>
    <w:p w14:paraId="14A3DB66" w14:textId="77777777" w:rsidR="00AC4E10" w:rsidRDefault="00AC4E10" w:rsidP="00AC4E10">
      <w:pPr>
        <w:rPr>
          <w:noProof/>
          <w:lang w:val="en-US"/>
        </w:rPr>
      </w:pPr>
      <w:r>
        <w:t xml:space="preserve">Tel: </w:t>
      </w:r>
      <w:r>
        <w:rPr>
          <w:noProof/>
          <w:lang w:val="en-US"/>
        </w:rPr>
        <w:t>01642 444309</w:t>
      </w:r>
    </w:p>
    <w:p w14:paraId="6D24A72D" w14:textId="77777777" w:rsidR="00AC4E10" w:rsidRDefault="00AC4E10" w:rsidP="00AC4E10"/>
    <w:p w14:paraId="322E625C" w14:textId="6FB4DB09" w:rsidR="00AC4E10" w:rsidRDefault="00AC4E10" w:rsidP="00AC4E10">
      <w:r>
        <w:t xml:space="preserve">First published in Forward Plan on </w:t>
      </w:r>
      <w:r w:rsidR="00E822D6">
        <w:t>16</w:t>
      </w:r>
      <w:r>
        <w:t xml:space="preserve"> April 202</w:t>
      </w:r>
      <w:r w:rsidR="00E822D6">
        <w:t>4</w:t>
      </w:r>
    </w:p>
    <w:p w14:paraId="38802463" w14:textId="77777777" w:rsidR="00AC4E10" w:rsidRDefault="00AC4E10" w:rsidP="00AC4E10"/>
    <w:p w14:paraId="2700AFF3" w14:textId="77777777" w:rsidR="00AC4E10" w:rsidRDefault="00AC4E10" w:rsidP="00AC4E10"/>
    <w:p w14:paraId="606AC9C7" w14:textId="77777777" w:rsidR="00AC4E10" w:rsidRDefault="00AC4E10" w:rsidP="00AC4E10">
      <w:pPr>
        <w:rPr>
          <w:b/>
          <w:sz w:val="28"/>
          <w:szCs w:val="28"/>
        </w:rPr>
      </w:pPr>
      <w:r>
        <w:rPr>
          <w:noProof/>
        </w:rPr>
        <mc:AlternateContent>
          <mc:Choice Requires="wps">
            <w:drawing>
              <wp:anchor distT="0" distB="0" distL="114300" distR="114300" simplePos="0" relativeHeight="251938816" behindDoc="0" locked="0" layoutInCell="1" allowOverlap="1" wp14:anchorId="01CF0854" wp14:editId="3C2165D0">
                <wp:simplePos x="0" y="0"/>
                <wp:positionH relativeFrom="column">
                  <wp:posOffset>2171700</wp:posOffset>
                </wp:positionH>
                <wp:positionV relativeFrom="paragraph">
                  <wp:posOffset>350520</wp:posOffset>
                </wp:positionV>
                <wp:extent cx="908050" cy="723900"/>
                <wp:effectExtent l="0" t="0" r="25400" b="19050"/>
                <wp:wrapNone/>
                <wp:docPr id="19660365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0" cy="723900"/>
                        </a:xfrm>
                        <a:prstGeom prst="rect">
                          <a:avLst/>
                        </a:prstGeom>
                        <a:solidFill>
                          <a:sysClr val="window" lastClr="FFFFFF"/>
                        </a:solidFill>
                        <a:ln w="6350">
                          <a:solidFill>
                            <a:prstClr val="black"/>
                          </a:solidFill>
                        </a:ln>
                        <a:effectLst/>
                      </wps:spPr>
                      <wps:txbx>
                        <w:txbxContent>
                          <w:p w14:paraId="785CD9E5" w14:textId="5A8EA0DC" w:rsidR="00AC4E10" w:rsidRDefault="003A18E4" w:rsidP="001F1E7A">
                            <w:r>
                              <w:object w:dxaOrig="1376" w:dyaOrig="893" w14:anchorId="038E9749">
                                <v:shape id="_x0000_i1080" type="#_x0000_t75" style="width:75.4pt;height:49.15pt">
                                  <v:imagedata r:id="rId262" o:title=""/>
                                </v:shape>
                                <o:OLEObject Type="Embed" ProgID="Acrobat.Document.DC" ShapeID="_x0000_i1080" DrawAspect="Icon" ObjectID="_1815298778" r:id="rId26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CF0854" id="_x0000_s1077" type="#_x0000_t202" style="position:absolute;margin-left:171pt;margin-top:27.6pt;width:71.5pt;height:57pt;z-index:25193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" fillcolor="window" strokeweight=".5pt">
                <v:path arrowok="t"/>
                <v:textbox style="mso-fit-shape-to-text:t">
                  <w:txbxContent>
                    <w:p w14:paraId="785CD9E5" w14:textId="5A8EA0DC" w:rsidR="00AC4E10" w:rsidRDefault="003A18E4" w:rsidP="001F1E7A">
                      <w:r>
                        <w:object w:dxaOrig="1376" w:dyaOrig="893" w14:anchorId="038E9749">
                          <v:shape id="_x0000_i1074" type="#_x0000_t75" style="width:75.4pt;height:49.15pt">
                            <v:imagedata r:id="rId264" o:title=""/>
                          </v:shape>
                          <o:OLEObject Type="Embed" ProgID="Acrobat.Document.DC" ShapeID="_x0000_i1074" DrawAspect="Icon" ObjectID="_1812957411" r:id="rId265"/>
                        </w:object>
                      </w:r>
                    </w:p>
                  </w:txbxContent>
                </v:textbox>
              </v:shape>
            </w:pict>
          </mc:Fallback>
        </mc:AlternateContent>
      </w:r>
      <w:r w:rsidRPr="008254C1">
        <w:rPr>
          <w:b/>
          <w:sz w:val="28"/>
          <w:szCs w:val="28"/>
        </w:rPr>
        <w:t>Following the Making of the decision, the decision form will be published here:</w:t>
      </w:r>
    </w:p>
    <w:p w14:paraId="7BCBC296" w14:textId="77777777" w:rsidR="00AC4E10" w:rsidRDefault="00AC4E10" w:rsidP="00AC4E10">
      <w:pPr>
        <w:rPr>
          <w:b/>
          <w:sz w:val="28"/>
          <w:szCs w:val="28"/>
        </w:rPr>
      </w:pPr>
    </w:p>
    <w:p w14:paraId="52F4F8E4" w14:textId="77777777" w:rsidR="00AC4E10" w:rsidRDefault="00AC4E10" w:rsidP="00AC4E10">
      <w:pPr>
        <w:rPr>
          <w:b/>
          <w:sz w:val="28"/>
          <w:szCs w:val="28"/>
        </w:rPr>
      </w:pPr>
    </w:p>
    <w:p w14:paraId="1AFD1B2C" w14:textId="77777777" w:rsidR="00AC4E10" w:rsidRDefault="00AC4E10" w:rsidP="00AC4E10">
      <w:pPr>
        <w:rPr>
          <w:b/>
          <w:snapToGrid w:val="0"/>
          <w:sz w:val="31"/>
        </w:rPr>
      </w:pPr>
    </w:p>
    <w:p w14:paraId="2EFE5905" w14:textId="77777777" w:rsidR="00E822D6" w:rsidRDefault="00E822D6">
      <w:pPr>
        <w:rPr>
          <w:b/>
          <w:snapToGrid w:val="0"/>
          <w:sz w:val="31"/>
        </w:rPr>
      </w:pPr>
      <w:r>
        <w:rPr>
          <w:b/>
          <w:snapToGrid w:val="0"/>
          <w:sz w:val="31"/>
        </w:rPr>
        <w:br w:type="page"/>
      </w:r>
    </w:p>
    <w:p w14:paraId="52A64E25" w14:textId="27FEF082" w:rsidR="004D4D30" w:rsidRDefault="004D4D30" w:rsidP="004D4D30">
      <w:pPr>
        <w:rPr>
          <w:b/>
          <w:sz w:val="28"/>
        </w:rPr>
      </w:pPr>
      <w:r>
        <w:rPr>
          <w:b/>
          <w:sz w:val="28"/>
        </w:rPr>
        <w:t xml:space="preserve">DECISION: </w:t>
      </w:r>
      <w:bookmarkStart w:id="50" w:name="_Hlk201669744"/>
      <w:r>
        <w:rPr>
          <w:b/>
          <w:sz w:val="28"/>
        </w:rPr>
        <w:t>RDD00</w:t>
      </w:r>
      <w:r w:rsidR="00407635">
        <w:rPr>
          <w:b/>
          <w:sz w:val="28"/>
        </w:rPr>
        <w:t>26</w:t>
      </w:r>
      <w:r>
        <w:rPr>
          <w:b/>
          <w:sz w:val="28"/>
        </w:rPr>
        <w:t xml:space="preserve"> </w:t>
      </w:r>
      <w:r w:rsidR="00407635" w:rsidRPr="00407635">
        <w:rPr>
          <w:b/>
          <w:sz w:val="28"/>
          <w:szCs w:val="28"/>
        </w:rPr>
        <w:t>Land at Coatham option agreement for proposed arena</w:t>
      </w:r>
    </w:p>
    <w:bookmarkEnd w:id="50"/>
    <w:p w14:paraId="5110BDD4" w14:textId="77777777" w:rsidR="004D4D30" w:rsidRDefault="004D4D30" w:rsidP="004D4D30">
      <w:pPr>
        <w:rPr>
          <w:b/>
          <w:sz w:val="28"/>
        </w:rPr>
      </w:pPr>
    </w:p>
    <w:p w14:paraId="0A4F466F" w14:textId="77777777" w:rsidR="004D4D30" w:rsidRDefault="004D4D30" w:rsidP="004D4D30">
      <w:pPr>
        <w:rPr>
          <w:b/>
          <w:sz w:val="28"/>
        </w:rPr>
      </w:pPr>
      <w:r>
        <w:rPr>
          <w:b/>
          <w:sz w:val="28"/>
        </w:rPr>
        <w:t xml:space="preserve">Nature of the decision: </w:t>
      </w:r>
    </w:p>
    <w:p w14:paraId="1E4DD0B1" w14:textId="77777777" w:rsidR="004D4D30" w:rsidRDefault="004D4D30" w:rsidP="004D4D30">
      <w:pPr>
        <w:rPr>
          <w:b/>
          <w:sz w:val="28"/>
        </w:rPr>
      </w:pPr>
    </w:p>
    <w:p w14:paraId="4E2FB9B2" w14:textId="77777777" w:rsidR="004D4D30" w:rsidRDefault="004D4D30" w:rsidP="004D4D30">
      <w:pPr>
        <w:rPr>
          <w:b/>
          <w:sz w:val="28"/>
        </w:rPr>
      </w:pPr>
      <w:r>
        <w:rPr>
          <w:b/>
          <w:sz w:val="28"/>
        </w:rPr>
        <w:t>Who will make the decision?</w:t>
      </w:r>
    </w:p>
    <w:p w14:paraId="17F3D1D6" w14:textId="77777777" w:rsidR="004D4D30" w:rsidRDefault="004D4D30" w:rsidP="004D4D30">
      <w:pPr>
        <w:rPr>
          <w:b/>
          <w:sz w:val="28"/>
        </w:rPr>
      </w:pPr>
    </w:p>
    <w:p w14:paraId="7FC5AEFE" w14:textId="725E7737" w:rsidR="004D4D30" w:rsidRDefault="004D4D30" w:rsidP="004D4D30">
      <w:r>
        <w:t xml:space="preserve">Councillor </w:t>
      </w:r>
      <w:r w:rsidR="00407635">
        <w:t>C Massey</w:t>
      </w:r>
      <w:r>
        <w:t>, Cabinet Member for Resources</w:t>
      </w:r>
    </w:p>
    <w:p w14:paraId="5DD74593" w14:textId="77777777" w:rsidR="004D4D30" w:rsidRDefault="004D4D30" w:rsidP="004D4D30"/>
    <w:p w14:paraId="2695099F" w14:textId="77777777" w:rsidR="004D4D30" w:rsidRDefault="004D4D30" w:rsidP="004D4D30">
      <w:pPr>
        <w:rPr>
          <w:b/>
          <w:sz w:val="28"/>
        </w:rPr>
      </w:pPr>
      <w:r>
        <w:rPr>
          <w:b/>
          <w:sz w:val="28"/>
        </w:rPr>
        <w:t>When is the decision to be taken?</w:t>
      </w:r>
    </w:p>
    <w:p w14:paraId="3E9EDDD9" w14:textId="77777777" w:rsidR="004D4D30" w:rsidRDefault="004D4D30" w:rsidP="004D4D30">
      <w:pPr>
        <w:rPr>
          <w:b/>
          <w:sz w:val="28"/>
        </w:rPr>
      </w:pPr>
    </w:p>
    <w:p w14:paraId="0A722614" w14:textId="24F3992C" w:rsidR="004D4D30" w:rsidRDefault="00407635" w:rsidP="004D4D30">
      <w:r>
        <w:t>June 202</w:t>
      </w:r>
      <w:r w:rsidR="00DA5939">
        <w:t>4</w:t>
      </w:r>
    </w:p>
    <w:p w14:paraId="22389160" w14:textId="77777777" w:rsidR="00407635" w:rsidRDefault="00407635" w:rsidP="004D4D30"/>
    <w:p w14:paraId="582B8071" w14:textId="77777777" w:rsidR="004D4D30" w:rsidRDefault="004D4D30" w:rsidP="004D4D30">
      <w:pPr>
        <w:rPr>
          <w:b/>
          <w:sz w:val="28"/>
        </w:rPr>
      </w:pPr>
      <w:r>
        <w:rPr>
          <w:b/>
          <w:sz w:val="28"/>
        </w:rPr>
        <w:t>Who will be consulted and how?</w:t>
      </w:r>
    </w:p>
    <w:p w14:paraId="17EB4B37" w14:textId="77777777" w:rsidR="004D4D30" w:rsidRDefault="004D4D30" w:rsidP="004D4D30">
      <w:pPr>
        <w:rPr>
          <w:b/>
          <w:sz w:val="28"/>
        </w:rPr>
      </w:pPr>
    </w:p>
    <w:p w14:paraId="38B1407E" w14:textId="77777777" w:rsidR="004D4D30" w:rsidRDefault="004D4D30" w:rsidP="004D4D30">
      <w:pPr>
        <w:rPr>
          <w:noProof/>
          <w:lang w:val="en-US"/>
        </w:rPr>
      </w:pPr>
      <w:r>
        <w:rPr>
          <w:noProof/>
          <w:lang w:val="en-US"/>
        </w:rPr>
        <w:t>Cabinet Member for Resources</w:t>
      </w:r>
    </w:p>
    <w:p w14:paraId="0303EE81" w14:textId="77777777" w:rsidR="004D4D30" w:rsidRDefault="004D4D30" w:rsidP="004D4D30">
      <w:pPr>
        <w:rPr>
          <w:noProof/>
          <w:lang w:val="en-US"/>
        </w:rPr>
      </w:pPr>
      <w:r>
        <w:rPr>
          <w:noProof/>
          <w:lang w:val="en-US"/>
        </w:rPr>
        <w:t>Chief Finance Officer</w:t>
      </w:r>
    </w:p>
    <w:p w14:paraId="48E17E57" w14:textId="77777777" w:rsidR="004D4D30" w:rsidRDefault="004D4D30" w:rsidP="004D4D30">
      <w:pPr>
        <w:rPr>
          <w:noProof/>
          <w:lang w:val="en-US"/>
        </w:rPr>
      </w:pPr>
      <w:r>
        <w:rPr>
          <w:noProof/>
          <w:lang w:val="en-US"/>
        </w:rPr>
        <w:t>Chief Legal Officer</w:t>
      </w:r>
    </w:p>
    <w:p w14:paraId="0DB8A148" w14:textId="77777777" w:rsidR="004D4D30" w:rsidRDefault="004D4D30" w:rsidP="004D4D30">
      <w:pPr>
        <w:rPr>
          <w:lang w:val="en-US"/>
        </w:rPr>
      </w:pPr>
      <w:r>
        <w:rPr>
          <w:lang w:val="en-US"/>
        </w:rPr>
        <w:t>Managing Director</w:t>
      </w:r>
    </w:p>
    <w:p w14:paraId="7F10112F" w14:textId="77777777" w:rsidR="004D4D30" w:rsidRDefault="004D4D30" w:rsidP="004D4D30">
      <w:r>
        <w:rPr>
          <w:lang w:val="en-US"/>
        </w:rPr>
        <w:t>All of the above will be consulted via approval of the delegated decision</w:t>
      </w:r>
    </w:p>
    <w:p w14:paraId="26702399" w14:textId="77777777" w:rsidR="004D4D30" w:rsidRDefault="004D4D30" w:rsidP="004D4D30"/>
    <w:p w14:paraId="3712713C" w14:textId="77777777" w:rsidR="004D4D30" w:rsidRDefault="004D4D30" w:rsidP="004D4D30">
      <w:pPr>
        <w:rPr>
          <w:b/>
          <w:sz w:val="28"/>
        </w:rPr>
      </w:pPr>
      <w:r>
        <w:rPr>
          <w:b/>
          <w:sz w:val="28"/>
        </w:rPr>
        <w:t>Supporting documentation:</w:t>
      </w:r>
    </w:p>
    <w:p w14:paraId="598EDDAB" w14:textId="77777777" w:rsidR="004D4D30" w:rsidRDefault="004D4D30" w:rsidP="004D4D30">
      <w:pPr>
        <w:rPr>
          <w:b/>
          <w:sz w:val="28"/>
        </w:rPr>
      </w:pPr>
    </w:p>
    <w:p w14:paraId="58DABEEA" w14:textId="77777777" w:rsidR="004D4D30" w:rsidRDefault="004D4D30" w:rsidP="004D4D30">
      <w:r>
        <w:t>There are no supporting documents for this decision</w:t>
      </w:r>
    </w:p>
    <w:p w14:paraId="5ADAF005" w14:textId="77777777" w:rsidR="004D4D30" w:rsidRDefault="004D4D30" w:rsidP="004D4D30"/>
    <w:p w14:paraId="1C36E7EE" w14:textId="77777777" w:rsidR="004D4D30" w:rsidRDefault="004D4D30" w:rsidP="004D4D30">
      <w:pPr>
        <w:rPr>
          <w:b/>
          <w:sz w:val="28"/>
        </w:rPr>
      </w:pPr>
      <w:r>
        <w:rPr>
          <w:b/>
          <w:sz w:val="28"/>
        </w:rPr>
        <w:t>How and by when to make representations:</w:t>
      </w:r>
    </w:p>
    <w:p w14:paraId="016C4F76" w14:textId="77777777" w:rsidR="004D4D30" w:rsidRDefault="004D4D30" w:rsidP="004D4D30">
      <w:pPr>
        <w:rPr>
          <w:b/>
          <w:sz w:val="28"/>
        </w:rPr>
      </w:pPr>
    </w:p>
    <w:p w14:paraId="3331059C" w14:textId="12426B45" w:rsidR="004D4D30" w:rsidRDefault="004D4D30" w:rsidP="004D4D30">
      <w:r>
        <w:t xml:space="preserve">Representations should be made to </w:t>
      </w:r>
      <w:r w:rsidR="00407635">
        <w:t>Andrew Nixon</w:t>
      </w:r>
      <w:r>
        <w:t xml:space="preserve"> before 1</w:t>
      </w:r>
      <w:r w:rsidR="00407635">
        <w:t>1</w:t>
      </w:r>
      <w:r>
        <w:t xml:space="preserve"> </w:t>
      </w:r>
      <w:r w:rsidR="00407635">
        <w:t>June</w:t>
      </w:r>
      <w:r>
        <w:t xml:space="preserve"> 202</w:t>
      </w:r>
      <w:r w:rsidR="00407635">
        <w:t>4</w:t>
      </w:r>
      <w:r>
        <w:t>.</w:t>
      </w:r>
    </w:p>
    <w:p w14:paraId="4C3E7D2B" w14:textId="77777777" w:rsidR="00407635" w:rsidRPr="00407635" w:rsidRDefault="004D4D30" w:rsidP="00407635">
      <w:pPr>
        <w:rPr>
          <w:noProof/>
        </w:rPr>
      </w:pPr>
      <w:r>
        <w:t xml:space="preserve">Tel: </w:t>
      </w:r>
      <w:r w:rsidR="00407635" w:rsidRPr="00407635">
        <w:rPr>
          <w:noProof/>
        </w:rPr>
        <w:t>01642 444536</w:t>
      </w:r>
    </w:p>
    <w:p w14:paraId="7AB0FDCC" w14:textId="1E95A2FC" w:rsidR="004D4D30" w:rsidRPr="00407635" w:rsidRDefault="00407635" w:rsidP="004D4D30">
      <w:pPr>
        <w:rPr>
          <w:rFonts w:cs="Arial"/>
          <w:noProof/>
          <w:szCs w:val="24"/>
          <w:lang w:val="en-US"/>
        </w:rPr>
      </w:pPr>
      <w:hyperlink r:id="rId266" w:history="1">
        <w:r w:rsidRPr="00407635">
          <w:rPr>
            <w:rStyle w:val="Hyperlink"/>
            <w:rFonts w:cs="Arial"/>
            <w:szCs w:val="24"/>
            <w:lang w:val="en-US"/>
          </w:rPr>
          <w:t>Andrew.Nixon@redcar-cleveland.gov.uk</w:t>
        </w:r>
      </w:hyperlink>
    </w:p>
    <w:p w14:paraId="7305756D" w14:textId="77777777" w:rsidR="004D4D30" w:rsidRDefault="004D4D30" w:rsidP="004D4D30"/>
    <w:p w14:paraId="3376D800" w14:textId="0E5AD0FF" w:rsidR="004D4D30" w:rsidRDefault="004D4D30" w:rsidP="004D4D30">
      <w:r>
        <w:t xml:space="preserve">First published in Forward Plan on </w:t>
      </w:r>
      <w:r w:rsidR="00407635">
        <w:t xml:space="preserve">13 </w:t>
      </w:r>
      <w:r w:rsidR="00C16002">
        <w:t>May</w:t>
      </w:r>
      <w:r>
        <w:t xml:space="preserve"> 20</w:t>
      </w:r>
      <w:r w:rsidR="00407635">
        <w:t>24</w:t>
      </w:r>
    </w:p>
    <w:p w14:paraId="71494626" w14:textId="77777777" w:rsidR="004D4D30" w:rsidRDefault="004D4D30" w:rsidP="004D4D30"/>
    <w:p w14:paraId="23150AF4" w14:textId="43532B29" w:rsidR="004D4D30" w:rsidRPr="008254C1" w:rsidRDefault="004D4D30" w:rsidP="004D4D30">
      <w:pPr>
        <w:rPr>
          <w:b/>
          <w:sz w:val="28"/>
          <w:szCs w:val="28"/>
        </w:rPr>
      </w:pPr>
      <w:r w:rsidRPr="008254C1">
        <w:rPr>
          <w:b/>
          <w:sz w:val="28"/>
          <w:szCs w:val="28"/>
        </w:rPr>
        <w:t>Following the Making of the decision, the decision form will be published here:</w:t>
      </w:r>
    </w:p>
    <w:p w14:paraId="795202E3" w14:textId="77777777" w:rsidR="004D4D30" w:rsidRDefault="004D4D30" w:rsidP="004D4D30"/>
    <w:p w14:paraId="5A45ACE8" w14:textId="09A70006" w:rsidR="004D4D30" w:rsidRDefault="008C0EBA" w:rsidP="004D4D30">
      <w:r>
        <w:rPr>
          <w:noProof/>
        </w:rPr>
        <mc:AlternateContent>
          <mc:Choice Requires="wps">
            <w:drawing>
              <wp:anchor distT="0" distB="0" distL="114300" distR="114300" simplePos="0" relativeHeight="251947008" behindDoc="0" locked="0" layoutInCell="1" allowOverlap="1" wp14:anchorId="35C637CA" wp14:editId="66B8A68B">
                <wp:simplePos x="0" y="0"/>
                <wp:positionH relativeFrom="page">
                  <wp:align>center</wp:align>
                </wp:positionH>
                <wp:positionV relativeFrom="paragraph">
                  <wp:posOffset>111125</wp:posOffset>
                </wp:positionV>
                <wp:extent cx="1323975" cy="1143000"/>
                <wp:effectExtent l="0" t="0" r="28575" b="19050"/>
                <wp:wrapNone/>
                <wp:docPr id="15927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2D165E8" w14:textId="77777777" w:rsidR="004D4D30" w:rsidRDefault="004D4D30" w:rsidP="004D4D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637CA" id="_x0000_s1078" type="#_x0000_t202" style="position:absolute;margin-left:0;margin-top:8.75pt;width:104.25pt;height:90pt;z-index:2519470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17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" fillcolor="window" strokeweight=".5pt">
                <v:path arrowok="t"/>
                <v:textbox>
                  <w:txbxContent>
                    <w:p w14:paraId="22D165E8" w14:textId="77777777" w:rsidR="004D4D30" w:rsidRDefault="004D4D30" w:rsidP="004D4D30"/>
                  </w:txbxContent>
                </v:textbox>
                <w10:wrap anchorx="page"/>
              </v:shape>
            </w:pict>
          </mc:Fallback>
        </mc:AlternateContent>
      </w:r>
    </w:p>
    <w:p w14:paraId="530CBFB1" w14:textId="7DF3B656" w:rsidR="00407635" w:rsidRDefault="00407635" w:rsidP="004D4D30"/>
    <w:p w14:paraId="6FCD4BF0" w14:textId="77777777" w:rsidR="00407635" w:rsidRDefault="00407635" w:rsidP="004D4D30"/>
    <w:p w14:paraId="0B278E38" w14:textId="77777777" w:rsidR="00407635" w:rsidRDefault="00407635" w:rsidP="004D4D30"/>
    <w:p w14:paraId="7E2F1FE9" w14:textId="77777777" w:rsidR="00407635" w:rsidRDefault="00407635" w:rsidP="004D4D30"/>
    <w:p w14:paraId="3E073698" w14:textId="77777777" w:rsidR="004D4D30" w:rsidRDefault="004D4D30" w:rsidP="004D4D30"/>
    <w:p w14:paraId="157E97A8" w14:textId="77777777" w:rsidR="00407635" w:rsidRDefault="00407635" w:rsidP="00B36B87">
      <w:pPr>
        <w:rPr>
          <w:b/>
          <w:snapToGrid w:val="0"/>
          <w:sz w:val="31"/>
        </w:rPr>
      </w:pPr>
    </w:p>
    <w:p w14:paraId="5B2A4300" w14:textId="77777777" w:rsidR="00C82E83" w:rsidRPr="00C82E83" w:rsidRDefault="00C82E83" w:rsidP="00C82E83">
      <w:pPr>
        <w:rPr>
          <w:b/>
          <w:sz w:val="28"/>
          <w:szCs w:val="28"/>
          <w:lang w:val="en-US"/>
        </w:rPr>
      </w:pPr>
      <w:r>
        <w:rPr>
          <w:b/>
          <w:snapToGrid w:val="0"/>
          <w:sz w:val="31"/>
        </w:rPr>
        <w:br w:type="page"/>
      </w:r>
      <w:r>
        <w:rPr>
          <w:b/>
          <w:sz w:val="28"/>
        </w:rPr>
        <w:t xml:space="preserve">DECISION: RDD0027 </w:t>
      </w:r>
      <w:r w:rsidRPr="00C82E83">
        <w:rPr>
          <w:b/>
          <w:sz w:val="28"/>
          <w:szCs w:val="28"/>
          <w:lang w:val="en-US"/>
        </w:rPr>
        <w:t>Print, Signage &amp; Vehicle Livery Services Framework</w:t>
      </w:r>
    </w:p>
    <w:p w14:paraId="6A1E27AD" w14:textId="7F594404" w:rsidR="00C82E83" w:rsidRDefault="00C82E83" w:rsidP="00C82E83">
      <w:pPr>
        <w:rPr>
          <w:b/>
          <w:sz w:val="28"/>
        </w:rPr>
      </w:pPr>
    </w:p>
    <w:p w14:paraId="21E5071E" w14:textId="77777777" w:rsidR="00C82E83" w:rsidRDefault="00C82E83" w:rsidP="00C82E83">
      <w:pPr>
        <w:rPr>
          <w:b/>
          <w:sz w:val="28"/>
        </w:rPr>
      </w:pPr>
      <w:r>
        <w:rPr>
          <w:b/>
          <w:sz w:val="28"/>
        </w:rPr>
        <w:t xml:space="preserve">Nature of the decision: </w:t>
      </w:r>
    </w:p>
    <w:p w14:paraId="5E9E9D9D" w14:textId="77777777" w:rsidR="00C82E83" w:rsidRDefault="00C82E83" w:rsidP="00C82E83">
      <w:pPr>
        <w:rPr>
          <w:b/>
          <w:sz w:val="28"/>
        </w:rPr>
      </w:pPr>
    </w:p>
    <w:p w14:paraId="3D593A67" w14:textId="77777777" w:rsidR="00C82E83" w:rsidRPr="00C82E83" w:rsidRDefault="00C82E83" w:rsidP="00C82E83">
      <w:pPr>
        <w:rPr>
          <w:rFonts w:cs="Arial"/>
          <w:szCs w:val="24"/>
          <w:lang w:val="en-US" w:eastAsia="en-GB"/>
        </w:rPr>
      </w:pPr>
      <w:r w:rsidRPr="00C82E83">
        <w:rPr>
          <w:rFonts w:cs="Arial"/>
          <w:szCs w:val="24"/>
          <w:lang w:val="en-US" w:eastAsia="en-GB"/>
        </w:rPr>
        <w:t>Commence a procurement process in order to award a framework contract for Print, Signage &amp; Vehicle Livery Services.</w:t>
      </w:r>
    </w:p>
    <w:p w14:paraId="23225BDC" w14:textId="77777777" w:rsidR="00C82E83" w:rsidRPr="00C82E83" w:rsidRDefault="00C82E83" w:rsidP="00C82E83">
      <w:pPr>
        <w:rPr>
          <w:rFonts w:cs="Arial"/>
          <w:szCs w:val="24"/>
          <w:lang w:val="en-US" w:eastAsia="en-GB"/>
        </w:rPr>
      </w:pPr>
    </w:p>
    <w:p w14:paraId="1B9F3CD2" w14:textId="4AB7516F" w:rsidR="00C82E83" w:rsidRPr="00C82E83" w:rsidRDefault="00C82E83" w:rsidP="00C82E83">
      <w:pPr>
        <w:rPr>
          <w:rFonts w:cs="Arial"/>
          <w:szCs w:val="24"/>
          <w:lang w:val="en-US" w:eastAsia="en-GB"/>
        </w:rPr>
      </w:pPr>
      <w:r w:rsidRPr="00C82E83">
        <w:rPr>
          <w:rFonts w:cs="Arial"/>
          <w:szCs w:val="24"/>
          <w:lang w:val="en-US" w:eastAsia="en-GB"/>
        </w:rPr>
        <w:t>The Framework will be for a period of 2 years plus the option of 2 x 12 month extension periods.  The contract is anticipated to commence in March 2025.</w:t>
      </w:r>
    </w:p>
    <w:p w14:paraId="46ED1596"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1061F868" w14:textId="77777777" w:rsidR="00C82E83" w:rsidRPr="00C82E83" w:rsidRDefault="00C82E83" w:rsidP="00C82E83">
      <w:pPr>
        <w:rPr>
          <w:rFonts w:cs="Arial"/>
          <w:szCs w:val="24"/>
          <w:lang w:val="en-US" w:eastAsia="en-GB"/>
        </w:rPr>
      </w:pPr>
      <w:r w:rsidRPr="00C82E83">
        <w:rPr>
          <w:rFonts w:cs="Arial"/>
          <w:szCs w:val="24"/>
          <w:lang w:val="en-US" w:eastAsia="en-GB"/>
        </w:rPr>
        <w:t>The annual contract value for Redcar &amp; Cleveland Borough Council is expected to be in the region of £140,000, totalling £570,000 for the full contract period (includng extension periods), this may fluctuate dependent on demand during the contract term.</w:t>
      </w:r>
    </w:p>
    <w:p w14:paraId="19836A40" w14:textId="77777777" w:rsidR="00C82E83" w:rsidRPr="00C82E83" w:rsidRDefault="00C82E83" w:rsidP="00C82E83">
      <w:pPr>
        <w:rPr>
          <w:rFonts w:cs="Arial"/>
          <w:szCs w:val="24"/>
          <w:lang w:val="en-US" w:eastAsia="en-GB"/>
        </w:rPr>
      </w:pPr>
    </w:p>
    <w:p w14:paraId="618FE321" w14:textId="77777777" w:rsidR="00C82E83" w:rsidRPr="00C82E83" w:rsidRDefault="00C82E83" w:rsidP="00C82E83">
      <w:pPr>
        <w:rPr>
          <w:rFonts w:cs="Arial"/>
          <w:szCs w:val="24"/>
          <w:lang w:val="en-US" w:eastAsia="en-GB"/>
        </w:rPr>
      </w:pPr>
      <w:r w:rsidRPr="00C82E83">
        <w:rPr>
          <w:rFonts w:cs="Arial"/>
          <w:szCs w:val="24"/>
          <w:lang w:val="en-US" w:eastAsia="en-GB"/>
        </w:rPr>
        <w:t>The total advertised contract value of the Framework including extension periods will be £1.5 million, this is to allow access to the framework for other local authorities within the Tees Valley should they wish to utilise it, their requirements will vary and there is no guarantee that all the local authorities will participate in the contract.</w:t>
      </w:r>
    </w:p>
    <w:p w14:paraId="68094692"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46E54A39" w14:textId="77777777" w:rsidR="00C82E83" w:rsidRPr="00C82E83" w:rsidRDefault="00C82E83" w:rsidP="00C82E83">
      <w:pPr>
        <w:rPr>
          <w:rFonts w:cs="Arial"/>
          <w:szCs w:val="24"/>
          <w:lang w:val="en-US" w:eastAsia="en-GB"/>
        </w:rPr>
      </w:pPr>
      <w:r w:rsidRPr="00C82E83">
        <w:rPr>
          <w:rFonts w:cs="Arial"/>
          <w:szCs w:val="24"/>
          <w:lang w:val="en-US" w:eastAsia="en-GB"/>
        </w:rPr>
        <w:t>Delegated Power 447 applies.</w:t>
      </w:r>
    </w:p>
    <w:p w14:paraId="6A4ED99F" w14:textId="77777777" w:rsidR="00C82E83" w:rsidRDefault="00C82E83" w:rsidP="00C82E83">
      <w:pPr>
        <w:rPr>
          <w:b/>
          <w:sz w:val="28"/>
        </w:rPr>
      </w:pPr>
    </w:p>
    <w:p w14:paraId="6DFF8CCA" w14:textId="77777777" w:rsidR="00C82E83" w:rsidRDefault="00C82E83" w:rsidP="00C82E83">
      <w:pPr>
        <w:rPr>
          <w:b/>
          <w:sz w:val="28"/>
        </w:rPr>
      </w:pPr>
      <w:r>
        <w:rPr>
          <w:b/>
          <w:sz w:val="28"/>
        </w:rPr>
        <w:t>Who will make the decision?</w:t>
      </w:r>
    </w:p>
    <w:p w14:paraId="7FC90E06" w14:textId="77777777" w:rsidR="00C82E83" w:rsidRDefault="00C82E83" w:rsidP="00C82E83">
      <w:pPr>
        <w:rPr>
          <w:b/>
          <w:sz w:val="28"/>
        </w:rPr>
      </w:pPr>
    </w:p>
    <w:p w14:paraId="5F2C0B11" w14:textId="77777777" w:rsidR="00C82E83" w:rsidRDefault="00C82E83" w:rsidP="00C82E83">
      <w:r>
        <w:t>Councillor C Massey, Cabinet Member for Resources</w:t>
      </w:r>
    </w:p>
    <w:p w14:paraId="37B17400" w14:textId="77777777" w:rsidR="00C82E83" w:rsidRDefault="00C82E83" w:rsidP="00C82E83"/>
    <w:p w14:paraId="2DBC0243" w14:textId="77777777" w:rsidR="00C82E83" w:rsidRDefault="00C82E83" w:rsidP="00C82E83">
      <w:pPr>
        <w:rPr>
          <w:b/>
          <w:sz w:val="28"/>
        </w:rPr>
      </w:pPr>
      <w:r>
        <w:rPr>
          <w:b/>
          <w:sz w:val="28"/>
        </w:rPr>
        <w:t>When is the decision to be taken?</w:t>
      </w:r>
    </w:p>
    <w:p w14:paraId="20AF8B26" w14:textId="77777777" w:rsidR="00C82E83" w:rsidRDefault="00C82E83" w:rsidP="00C82E83">
      <w:pPr>
        <w:rPr>
          <w:b/>
          <w:sz w:val="28"/>
        </w:rPr>
      </w:pPr>
    </w:p>
    <w:p w14:paraId="0979FD3C" w14:textId="55322A39" w:rsidR="00C82E83" w:rsidRDefault="00C82E83" w:rsidP="00C82E83">
      <w:r>
        <w:t>July 202</w:t>
      </w:r>
      <w:r w:rsidR="00DA5939">
        <w:t>4</w:t>
      </w:r>
    </w:p>
    <w:p w14:paraId="27F4A4C4" w14:textId="77777777" w:rsidR="00C82E83" w:rsidRDefault="00C82E83" w:rsidP="00C82E83"/>
    <w:p w14:paraId="6F61AEFE" w14:textId="77777777" w:rsidR="00C82E83" w:rsidRDefault="00C82E83" w:rsidP="00C82E83">
      <w:pPr>
        <w:rPr>
          <w:b/>
          <w:sz w:val="28"/>
        </w:rPr>
      </w:pPr>
      <w:r>
        <w:rPr>
          <w:b/>
          <w:sz w:val="28"/>
        </w:rPr>
        <w:t>Who will be consulted and how?</w:t>
      </w:r>
    </w:p>
    <w:p w14:paraId="11834488" w14:textId="77777777" w:rsidR="00C82E83" w:rsidRDefault="00C82E83" w:rsidP="00C82E83">
      <w:pPr>
        <w:rPr>
          <w:b/>
          <w:sz w:val="28"/>
        </w:rPr>
      </w:pPr>
    </w:p>
    <w:p w14:paraId="73E8CB6D" w14:textId="77777777" w:rsidR="00C82E83" w:rsidRDefault="00C82E83" w:rsidP="00C82E83">
      <w:pPr>
        <w:rPr>
          <w:noProof/>
          <w:lang w:val="en-US"/>
        </w:rPr>
      </w:pPr>
      <w:r>
        <w:rPr>
          <w:noProof/>
          <w:lang w:val="en-US"/>
        </w:rPr>
        <w:t>Cabinet Member for Resources</w:t>
      </w:r>
    </w:p>
    <w:p w14:paraId="44D11360" w14:textId="77777777" w:rsidR="00C82E83" w:rsidRDefault="00C82E83" w:rsidP="00C82E83">
      <w:pPr>
        <w:rPr>
          <w:noProof/>
          <w:lang w:val="en-US"/>
        </w:rPr>
      </w:pPr>
      <w:r>
        <w:rPr>
          <w:noProof/>
          <w:lang w:val="en-US"/>
        </w:rPr>
        <w:t>Chief Finance Officer</w:t>
      </w:r>
    </w:p>
    <w:p w14:paraId="23E1309B" w14:textId="77777777" w:rsidR="00C82E83" w:rsidRDefault="00C82E83" w:rsidP="00C82E83">
      <w:pPr>
        <w:rPr>
          <w:noProof/>
          <w:lang w:val="en-US"/>
        </w:rPr>
      </w:pPr>
      <w:r>
        <w:rPr>
          <w:noProof/>
          <w:lang w:val="en-US"/>
        </w:rPr>
        <w:t>Chief Legal Officer</w:t>
      </w:r>
    </w:p>
    <w:p w14:paraId="11125EE9" w14:textId="77777777" w:rsidR="00C82E83" w:rsidRDefault="00C82E83" w:rsidP="00C82E83">
      <w:pPr>
        <w:rPr>
          <w:lang w:val="en-US"/>
        </w:rPr>
      </w:pPr>
      <w:r>
        <w:rPr>
          <w:lang w:val="en-US"/>
        </w:rPr>
        <w:t>Managing Director</w:t>
      </w:r>
    </w:p>
    <w:p w14:paraId="08CFD7C1" w14:textId="77777777" w:rsidR="00C82E83" w:rsidRDefault="00C82E83" w:rsidP="00C82E83">
      <w:r>
        <w:rPr>
          <w:lang w:val="en-US"/>
        </w:rPr>
        <w:t>All of the above will be consulted via approval of the delegated decision</w:t>
      </w:r>
    </w:p>
    <w:p w14:paraId="2894C90D" w14:textId="77777777" w:rsidR="00C82E83" w:rsidRDefault="00C82E83" w:rsidP="00C82E83"/>
    <w:p w14:paraId="6EF1CB91" w14:textId="77777777" w:rsidR="00C82E83" w:rsidRDefault="00C82E83" w:rsidP="00C82E83">
      <w:pPr>
        <w:rPr>
          <w:b/>
          <w:sz w:val="28"/>
        </w:rPr>
      </w:pPr>
      <w:r>
        <w:rPr>
          <w:b/>
          <w:sz w:val="28"/>
        </w:rPr>
        <w:t>Supporting documentation:</w:t>
      </w:r>
    </w:p>
    <w:p w14:paraId="4D1B5D54" w14:textId="77777777" w:rsidR="00C82E83" w:rsidRDefault="00C82E83" w:rsidP="00C82E83">
      <w:pPr>
        <w:rPr>
          <w:b/>
          <w:sz w:val="28"/>
        </w:rPr>
      </w:pPr>
    </w:p>
    <w:p w14:paraId="2DD84FD6" w14:textId="77777777" w:rsidR="00C82E83" w:rsidRDefault="00C82E83" w:rsidP="00C82E83">
      <w:r>
        <w:t>There are no supporting documents for this decision</w:t>
      </w:r>
    </w:p>
    <w:p w14:paraId="5E7B82EE" w14:textId="77777777" w:rsidR="00C82E83" w:rsidRDefault="00C82E83" w:rsidP="00C82E83"/>
    <w:p w14:paraId="435ADB86" w14:textId="77777777" w:rsidR="00C82E83" w:rsidRDefault="00C82E83" w:rsidP="00C82E83">
      <w:pPr>
        <w:rPr>
          <w:b/>
          <w:sz w:val="28"/>
        </w:rPr>
      </w:pPr>
      <w:r>
        <w:rPr>
          <w:b/>
          <w:sz w:val="28"/>
        </w:rPr>
        <w:t>How and by when to make representations:</w:t>
      </w:r>
    </w:p>
    <w:p w14:paraId="0FA46F36" w14:textId="77777777" w:rsidR="00C82E83" w:rsidRDefault="00C82E83" w:rsidP="00C82E83">
      <w:pPr>
        <w:rPr>
          <w:b/>
          <w:sz w:val="28"/>
        </w:rPr>
      </w:pPr>
    </w:p>
    <w:p w14:paraId="324B21B1" w14:textId="68BF67D0" w:rsidR="00C82E83" w:rsidRDefault="00C82E83" w:rsidP="00C82E83">
      <w:r>
        <w:t>Representations should be made to David Calderwood before 23 July 2024.</w:t>
      </w:r>
    </w:p>
    <w:p w14:paraId="07584A30" w14:textId="4C356FEB" w:rsidR="00C82E83" w:rsidRPr="00407635" w:rsidRDefault="00C82E83" w:rsidP="00C82E83">
      <w:pPr>
        <w:rPr>
          <w:noProof/>
        </w:rPr>
      </w:pPr>
      <w:r>
        <w:t xml:space="preserve">Tel: </w:t>
      </w:r>
      <w:r>
        <w:rPr>
          <w:noProof/>
          <w:lang w:val="en-US"/>
        </w:rPr>
        <w:t>01642 444618</w:t>
      </w:r>
    </w:p>
    <w:p w14:paraId="0D3E9BCE" w14:textId="6B4013DF" w:rsidR="00C82E83" w:rsidRDefault="00C82E83" w:rsidP="00C82E83">
      <w:pPr>
        <w:rPr>
          <w:noProof/>
          <w:lang w:val="en-US"/>
        </w:rPr>
      </w:pPr>
      <w:hyperlink r:id="rId267" w:history="1">
        <w:r w:rsidRPr="00C33548">
          <w:rPr>
            <w:rStyle w:val="Hyperlink"/>
            <w:lang w:val="en-US"/>
          </w:rPr>
          <w:t>david.calderwood</w:t>
        </w:r>
        <w:r w:rsidRPr="00C33548">
          <w:rPr>
            <w:rStyle w:val="Hyperlink"/>
            <w:noProof/>
            <w:lang w:val="en-US"/>
          </w:rPr>
          <w:t>@redcar-cleveland.gov.uk</w:t>
        </w:r>
      </w:hyperlink>
      <w:r>
        <w:rPr>
          <w:noProof/>
          <w:lang w:val="en-US"/>
        </w:rPr>
        <w:t xml:space="preserve"> </w:t>
      </w:r>
    </w:p>
    <w:p w14:paraId="09F6F589" w14:textId="77777777" w:rsidR="00C82E83" w:rsidRDefault="00C82E83" w:rsidP="00C82E83"/>
    <w:p w14:paraId="35EBEA01" w14:textId="032A51D8" w:rsidR="00C82E83" w:rsidRDefault="00C82E83" w:rsidP="00C82E83">
      <w:r>
        <w:t xml:space="preserve">First published in Forward Plan on </w:t>
      </w:r>
      <w:r w:rsidR="00124503">
        <w:t>25</w:t>
      </w:r>
      <w:r>
        <w:t xml:space="preserve"> </w:t>
      </w:r>
      <w:r w:rsidR="00124503">
        <w:t>June</w:t>
      </w:r>
      <w:r>
        <w:t xml:space="preserve"> 2024</w:t>
      </w:r>
    </w:p>
    <w:p w14:paraId="367CFCBC" w14:textId="77777777" w:rsidR="00C82E83" w:rsidRDefault="00C82E83" w:rsidP="00C82E83"/>
    <w:p w14:paraId="73F88000" w14:textId="77777777" w:rsidR="00C82E83" w:rsidRPr="008254C1" w:rsidRDefault="00C82E83" w:rsidP="00C82E83">
      <w:pPr>
        <w:rPr>
          <w:b/>
          <w:sz w:val="28"/>
          <w:szCs w:val="28"/>
        </w:rPr>
      </w:pPr>
      <w:r w:rsidRPr="008254C1">
        <w:rPr>
          <w:b/>
          <w:sz w:val="28"/>
          <w:szCs w:val="28"/>
        </w:rPr>
        <w:t>Following the Making of the decision, the decision form will be published here:</w:t>
      </w:r>
    </w:p>
    <w:p w14:paraId="1F5379B0" w14:textId="77777777" w:rsidR="00C82E83" w:rsidRDefault="00C82E83" w:rsidP="00C82E83"/>
    <w:p w14:paraId="607007D0" w14:textId="77777777" w:rsidR="00C82E83" w:rsidRDefault="00C82E83" w:rsidP="00C82E83">
      <w:r>
        <w:rPr>
          <w:noProof/>
        </w:rPr>
        <mc:AlternateContent>
          <mc:Choice Requires="wps">
            <w:drawing>
              <wp:anchor distT="0" distB="0" distL="114300" distR="114300" simplePos="0" relativeHeight="251965440" behindDoc="0" locked="0" layoutInCell="1" allowOverlap="1" wp14:anchorId="6C671848" wp14:editId="4A1B7FE3">
                <wp:simplePos x="0" y="0"/>
                <wp:positionH relativeFrom="page">
                  <wp:align>center</wp:align>
                </wp:positionH>
                <wp:positionV relativeFrom="paragraph">
                  <wp:posOffset>111125</wp:posOffset>
                </wp:positionV>
                <wp:extent cx="1323975" cy="1143000"/>
                <wp:effectExtent l="0" t="0" r="28575" b="19050"/>
                <wp:wrapNone/>
                <wp:docPr id="4026050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C677A68" w14:textId="47BB00BC" w:rsidR="00C82E83" w:rsidRDefault="003A18E4" w:rsidP="0046705D">
                            <w:r>
                              <w:object w:dxaOrig="1534" w:dyaOrig="997" w14:anchorId="12012E81">
                                <v:shape id="_x0000_i1082" type="#_x0000_t75" style="width:76.7pt;height:49.85pt">
                                  <v:imagedata r:id="rId268" o:title=""/>
                                </v:shape>
                                <o:OLEObject Type="Embed" ProgID="Acrobat.Document.DC" ShapeID="_x0000_i1082" DrawAspect="Icon" ObjectID="_1815298779" r:id="rId26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671848" id="_x0000_s1079" type="#_x0000_t202" style="position:absolute;margin-left:0;margin-top:8.75pt;width:104.25pt;height:90pt;z-index:251965440;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RM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" fillcolor="window" strokeweight=".5pt">
                <v:path arrowok="t"/>
                <v:textbox style="mso-fit-shape-to-text:t">
                  <w:txbxContent>
                    <w:p w14:paraId="5C677A68" w14:textId="47BB00BC" w:rsidR="00C82E83" w:rsidRDefault="003A18E4" w:rsidP="0046705D">
                      <w:r>
                        <w:object w:dxaOrig="1534" w:dyaOrig="997" w14:anchorId="12012E81">
                          <v:shape id="_x0000_i1076" type="#_x0000_t75" style="width:76.7pt;height:49.85pt">
                            <v:imagedata r:id="rId270" o:title=""/>
                          </v:shape>
                          <o:OLEObject Type="Embed" ProgID="Acrobat.Document.DC" ShapeID="_x0000_i1076" DrawAspect="Icon" ObjectID="_1812957412" r:id="rId271"/>
                        </w:object>
                      </w:r>
                    </w:p>
                  </w:txbxContent>
                </v:textbox>
                <w10:wrap anchorx="page"/>
              </v:shape>
            </w:pict>
          </mc:Fallback>
        </mc:AlternateContent>
      </w:r>
    </w:p>
    <w:p w14:paraId="44E89D37" w14:textId="77777777" w:rsidR="00C82E83" w:rsidRDefault="00C82E83" w:rsidP="00C82E83"/>
    <w:p w14:paraId="2AE41AFA" w14:textId="77777777" w:rsidR="00C82E83" w:rsidRDefault="00C82E83" w:rsidP="00C82E83"/>
    <w:p w14:paraId="22A62F0B" w14:textId="0BEBB40D" w:rsidR="00C82E83" w:rsidRDefault="00C82E83">
      <w:pPr>
        <w:rPr>
          <w:b/>
          <w:snapToGrid w:val="0"/>
          <w:sz w:val="31"/>
        </w:rPr>
      </w:pPr>
    </w:p>
    <w:p w14:paraId="541CC0CB" w14:textId="77777777" w:rsidR="00C82E83" w:rsidRDefault="00C82E83">
      <w:pPr>
        <w:rPr>
          <w:b/>
          <w:snapToGrid w:val="0"/>
          <w:sz w:val="31"/>
        </w:rPr>
      </w:pPr>
      <w:r>
        <w:rPr>
          <w:b/>
          <w:snapToGrid w:val="0"/>
          <w:sz w:val="31"/>
        </w:rPr>
        <w:br w:type="page"/>
      </w:r>
    </w:p>
    <w:p w14:paraId="49A10680" w14:textId="1FA9162E" w:rsidR="00B77250" w:rsidRDefault="00B77250" w:rsidP="00B77250">
      <w:pPr>
        <w:rPr>
          <w:b/>
          <w:sz w:val="28"/>
        </w:rPr>
      </w:pPr>
      <w:r>
        <w:rPr>
          <w:b/>
          <w:sz w:val="28"/>
        </w:rPr>
        <w:t xml:space="preserve">DECISION: </w:t>
      </w:r>
      <w:bookmarkStart w:id="51" w:name="_Hlk201669943"/>
      <w:r>
        <w:rPr>
          <w:b/>
          <w:sz w:val="28"/>
        </w:rPr>
        <w:t xml:space="preserve">RDD0028 </w:t>
      </w:r>
      <w:r w:rsidRPr="00B77250">
        <w:rPr>
          <w:b/>
          <w:sz w:val="28"/>
          <w:szCs w:val="28"/>
          <w:lang w:val="en-US"/>
        </w:rPr>
        <w:t>Revenue &amp; Benefits IT Administration System</w:t>
      </w:r>
    </w:p>
    <w:p w14:paraId="745DE5A2" w14:textId="77777777" w:rsidR="00B77250" w:rsidRDefault="00B77250" w:rsidP="00B77250">
      <w:pPr>
        <w:rPr>
          <w:b/>
          <w:sz w:val="28"/>
        </w:rPr>
      </w:pPr>
    </w:p>
    <w:p w14:paraId="4183384A" w14:textId="34C49391" w:rsidR="00B77250" w:rsidRDefault="00B77250" w:rsidP="00B77250">
      <w:pPr>
        <w:rPr>
          <w:b/>
          <w:sz w:val="28"/>
        </w:rPr>
      </w:pPr>
      <w:r>
        <w:rPr>
          <w:b/>
          <w:sz w:val="28"/>
        </w:rPr>
        <w:t xml:space="preserve">Nature of the decision: </w:t>
      </w:r>
    </w:p>
    <w:p w14:paraId="621335EA" w14:textId="77777777" w:rsidR="00B77250" w:rsidRDefault="00B77250" w:rsidP="00B77250">
      <w:pPr>
        <w:rPr>
          <w:b/>
          <w:sz w:val="28"/>
        </w:rPr>
      </w:pPr>
    </w:p>
    <w:p w14:paraId="5E09D397" w14:textId="3A074210" w:rsidR="00B77250" w:rsidRPr="00B77250" w:rsidRDefault="00B77250" w:rsidP="00B77250">
      <w:pPr>
        <w:rPr>
          <w:rFonts w:cs="Arial"/>
          <w:szCs w:val="24"/>
          <w:lang w:val="en-US" w:eastAsia="en-GB"/>
        </w:rPr>
      </w:pPr>
      <w:r w:rsidRPr="00B77250">
        <w:rPr>
          <w:rFonts w:cs="Arial"/>
          <w:szCs w:val="24"/>
          <w:lang w:val="en-US" w:eastAsia="en-GB"/>
        </w:rPr>
        <w:t>Directly award a contract to NEC for provision of a Revenue &amp; Benefits IT Administration System via the Crown Commercial Services RM6259 Vertical Application Solutions framework</w:t>
      </w:r>
      <w:r>
        <w:rPr>
          <w:rFonts w:cs="Arial"/>
          <w:szCs w:val="24"/>
          <w:lang w:val="en-US" w:eastAsia="en-GB"/>
        </w:rPr>
        <w:t>.</w:t>
      </w:r>
    </w:p>
    <w:p w14:paraId="44FE600F" w14:textId="07910124" w:rsidR="00B77250" w:rsidRPr="00B77250" w:rsidRDefault="00B77250" w:rsidP="00B77250">
      <w:pPr>
        <w:rPr>
          <w:rFonts w:cs="Arial"/>
          <w:szCs w:val="24"/>
          <w:lang w:val="en-US" w:eastAsia="en-GB"/>
        </w:rPr>
      </w:pPr>
      <w:r w:rsidRPr="00B77250">
        <w:rPr>
          <w:rFonts w:cs="Arial"/>
          <w:szCs w:val="24"/>
          <w:lang w:val="en-US" w:eastAsia="en-GB"/>
        </w:rPr>
        <w:t xml:space="preserve">The contract is expected to commence on 1 September 2024 and will be for a period of 5 years and seven months ending on 31 March 2030. </w:t>
      </w:r>
    </w:p>
    <w:p w14:paraId="5059DF10" w14:textId="6DB7FE62" w:rsidR="00B77250" w:rsidRDefault="00B77250" w:rsidP="00B77250">
      <w:pPr>
        <w:rPr>
          <w:rFonts w:cs="Arial"/>
          <w:szCs w:val="24"/>
          <w:lang w:val="en-US" w:eastAsia="en-GB"/>
        </w:rPr>
      </w:pPr>
      <w:r w:rsidRPr="00B77250">
        <w:rPr>
          <w:rFonts w:cs="Arial"/>
          <w:szCs w:val="24"/>
          <w:lang w:val="en-US" w:eastAsia="en-GB"/>
        </w:rPr>
        <w:t>The total contract value is expected to be £1,443,591.54</w:t>
      </w:r>
      <w:bookmarkEnd w:id="51"/>
      <w:r w:rsidRPr="00B77250">
        <w:rPr>
          <w:rFonts w:cs="Arial"/>
          <w:szCs w:val="24"/>
          <w:lang w:val="en-US" w:eastAsia="en-GB"/>
        </w:rPr>
        <w:t>.</w:t>
      </w:r>
    </w:p>
    <w:p w14:paraId="5E88127F" w14:textId="77777777" w:rsidR="00B77250" w:rsidRDefault="00B77250" w:rsidP="00B77250">
      <w:pPr>
        <w:rPr>
          <w:rFonts w:cs="Arial"/>
          <w:szCs w:val="24"/>
          <w:lang w:val="en-US" w:eastAsia="en-GB"/>
        </w:rPr>
      </w:pPr>
    </w:p>
    <w:p w14:paraId="22CF56A9" w14:textId="77777777" w:rsidR="00B77250" w:rsidRDefault="00B77250" w:rsidP="00B77250">
      <w:pPr>
        <w:rPr>
          <w:b/>
          <w:sz w:val="28"/>
        </w:rPr>
      </w:pPr>
      <w:r>
        <w:rPr>
          <w:b/>
          <w:sz w:val="28"/>
        </w:rPr>
        <w:t>Who will make the decision?</w:t>
      </w:r>
    </w:p>
    <w:p w14:paraId="073C4FD0" w14:textId="77777777" w:rsidR="00B77250" w:rsidRDefault="00B77250" w:rsidP="00B77250">
      <w:pPr>
        <w:rPr>
          <w:b/>
          <w:sz w:val="28"/>
        </w:rPr>
      </w:pPr>
    </w:p>
    <w:p w14:paraId="2FCE9DCE" w14:textId="77777777" w:rsidR="00B77250" w:rsidRDefault="00B77250" w:rsidP="00B77250">
      <w:r>
        <w:t>Councillor C Massey, Cabinet Member for Resources</w:t>
      </w:r>
    </w:p>
    <w:p w14:paraId="2488A701" w14:textId="77777777" w:rsidR="00B77250" w:rsidRDefault="00B77250" w:rsidP="00B77250"/>
    <w:p w14:paraId="297B8990" w14:textId="77777777" w:rsidR="00B77250" w:rsidRDefault="00B77250" w:rsidP="00B77250">
      <w:pPr>
        <w:rPr>
          <w:b/>
          <w:sz w:val="28"/>
        </w:rPr>
      </w:pPr>
      <w:r>
        <w:rPr>
          <w:b/>
          <w:sz w:val="28"/>
        </w:rPr>
        <w:t>When is the decision to be taken?</w:t>
      </w:r>
    </w:p>
    <w:p w14:paraId="035915A2" w14:textId="77777777" w:rsidR="00B77250" w:rsidRDefault="00B77250" w:rsidP="00B77250">
      <w:pPr>
        <w:rPr>
          <w:b/>
          <w:sz w:val="28"/>
        </w:rPr>
      </w:pPr>
    </w:p>
    <w:p w14:paraId="0B9FA3CC" w14:textId="61666311" w:rsidR="00B77250" w:rsidRDefault="00B77250" w:rsidP="00B77250">
      <w:r>
        <w:t>August 202</w:t>
      </w:r>
      <w:r w:rsidR="00DA5939">
        <w:t>4</w:t>
      </w:r>
    </w:p>
    <w:p w14:paraId="065B8894" w14:textId="77777777" w:rsidR="00B77250" w:rsidRDefault="00B77250" w:rsidP="00B77250"/>
    <w:p w14:paraId="0093437A" w14:textId="77777777" w:rsidR="00B77250" w:rsidRDefault="00B77250" w:rsidP="00B77250">
      <w:pPr>
        <w:rPr>
          <w:b/>
          <w:sz w:val="28"/>
        </w:rPr>
      </w:pPr>
      <w:r>
        <w:rPr>
          <w:b/>
          <w:sz w:val="28"/>
        </w:rPr>
        <w:t>Who will be consulted and how?</w:t>
      </w:r>
    </w:p>
    <w:p w14:paraId="2C904B28" w14:textId="77777777" w:rsidR="00B77250" w:rsidRDefault="00B77250" w:rsidP="00B77250">
      <w:pPr>
        <w:rPr>
          <w:b/>
          <w:sz w:val="28"/>
        </w:rPr>
      </w:pPr>
    </w:p>
    <w:p w14:paraId="369FFAF9" w14:textId="77777777" w:rsidR="00B77250" w:rsidRDefault="00B77250" w:rsidP="00B77250">
      <w:pPr>
        <w:rPr>
          <w:noProof/>
          <w:lang w:val="en-US"/>
        </w:rPr>
      </w:pPr>
      <w:r>
        <w:rPr>
          <w:noProof/>
          <w:lang w:val="en-US"/>
        </w:rPr>
        <w:t>Cabinet Member for Resources</w:t>
      </w:r>
    </w:p>
    <w:p w14:paraId="326C05B3" w14:textId="77777777" w:rsidR="00B77250" w:rsidRDefault="00B77250" w:rsidP="00B77250">
      <w:pPr>
        <w:rPr>
          <w:noProof/>
          <w:lang w:val="en-US"/>
        </w:rPr>
      </w:pPr>
      <w:r>
        <w:rPr>
          <w:noProof/>
          <w:lang w:val="en-US"/>
        </w:rPr>
        <w:t>Chief Finance Officer</w:t>
      </w:r>
    </w:p>
    <w:p w14:paraId="75238116" w14:textId="77777777" w:rsidR="00B77250" w:rsidRDefault="00B77250" w:rsidP="00B77250">
      <w:pPr>
        <w:rPr>
          <w:noProof/>
          <w:lang w:val="en-US"/>
        </w:rPr>
      </w:pPr>
      <w:r>
        <w:rPr>
          <w:noProof/>
          <w:lang w:val="en-US"/>
        </w:rPr>
        <w:t>Chief Legal Officer</w:t>
      </w:r>
    </w:p>
    <w:p w14:paraId="6E1C19C2" w14:textId="77777777" w:rsidR="00B77250" w:rsidRDefault="00B77250" w:rsidP="00B77250">
      <w:pPr>
        <w:rPr>
          <w:lang w:val="en-US"/>
        </w:rPr>
      </w:pPr>
      <w:r>
        <w:rPr>
          <w:lang w:val="en-US"/>
        </w:rPr>
        <w:t>Managing Director</w:t>
      </w:r>
    </w:p>
    <w:p w14:paraId="47150F8D" w14:textId="77777777" w:rsidR="00B77250" w:rsidRDefault="00B77250" w:rsidP="00B77250">
      <w:r>
        <w:rPr>
          <w:lang w:val="en-US"/>
        </w:rPr>
        <w:t>All of the above will be consulted via approval of the delegated decision</w:t>
      </w:r>
    </w:p>
    <w:p w14:paraId="0E02799B" w14:textId="77777777" w:rsidR="00B77250" w:rsidRDefault="00B77250" w:rsidP="00B77250"/>
    <w:p w14:paraId="0FFFD992" w14:textId="77777777" w:rsidR="00B77250" w:rsidRDefault="00B77250" w:rsidP="00B77250">
      <w:pPr>
        <w:rPr>
          <w:b/>
          <w:sz w:val="28"/>
        </w:rPr>
      </w:pPr>
      <w:r>
        <w:rPr>
          <w:b/>
          <w:sz w:val="28"/>
        </w:rPr>
        <w:t>Supporting documentation:</w:t>
      </w:r>
    </w:p>
    <w:p w14:paraId="654A7A99" w14:textId="77777777" w:rsidR="00B77250" w:rsidRDefault="00B77250" w:rsidP="00B77250">
      <w:pPr>
        <w:rPr>
          <w:b/>
          <w:sz w:val="28"/>
        </w:rPr>
      </w:pPr>
    </w:p>
    <w:p w14:paraId="754E2123" w14:textId="77777777" w:rsidR="00B77250" w:rsidRDefault="00B77250" w:rsidP="00B77250">
      <w:r>
        <w:t>There are no supporting documents for this decision</w:t>
      </w:r>
    </w:p>
    <w:p w14:paraId="515A2896" w14:textId="77777777" w:rsidR="00B77250" w:rsidRDefault="00B77250" w:rsidP="00B77250"/>
    <w:p w14:paraId="0AD3D97D" w14:textId="77777777" w:rsidR="00B77250" w:rsidRDefault="00B77250" w:rsidP="00B77250">
      <w:pPr>
        <w:rPr>
          <w:b/>
          <w:sz w:val="28"/>
        </w:rPr>
      </w:pPr>
      <w:r>
        <w:rPr>
          <w:b/>
          <w:sz w:val="28"/>
        </w:rPr>
        <w:t>How and by when to make representations:</w:t>
      </w:r>
    </w:p>
    <w:p w14:paraId="7C4B3F76" w14:textId="77777777" w:rsidR="00B77250" w:rsidRDefault="00B77250" w:rsidP="00B77250">
      <w:pPr>
        <w:rPr>
          <w:b/>
          <w:sz w:val="28"/>
        </w:rPr>
      </w:pPr>
    </w:p>
    <w:p w14:paraId="6DCE94C4" w14:textId="598D6F47" w:rsidR="00B77250" w:rsidRDefault="00B77250" w:rsidP="00B77250">
      <w:r>
        <w:t>Representations should be made to Mike Oyston before 14 August 2024.</w:t>
      </w:r>
    </w:p>
    <w:p w14:paraId="292E09A2" w14:textId="6F1140D8" w:rsidR="00B77250" w:rsidRPr="00407635" w:rsidRDefault="00B77250" w:rsidP="00B77250">
      <w:pPr>
        <w:rPr>
          <w:noProof/>
        </w:rPr>
      </w:pPr>
      <w:r>
        <w:t xml:space="preserve">Tel: </w:t>
      </w:r>
      <w:r>
        <w:rPr>
          <w:lang w:val="en-US"/>
        </w:rPr>
        <w:t>01642 444309</w:t>
      </w:r>
    </w:p>
    <w:p w14:paraId="66344B04" w14:textId="4FC3BA0F" w:rsidR="00B77250" w:rsidRDefault="00B77250" w:rsidP="00B77250">
      <w:pPr>
        <w:rPr>
          <w:noProof/>
          <w:lang w:val="en-US"/>
        </w:rPr>
      </w:pPr>
      <w:hyperlink r:id="rId272" w:history="1">
        <w:r w:rsidRPr="00C6335F">
          <w:rPr>
            <w:rStyle w:val="Hyperlink"/>
            <w:noProof/>
            <w:lang w:val="en-US"/>
          </w:rPr>
          <w:t>Michael.oyston@redcar-cleveland.gov.uk</w:t>
        </w:r>
      </w:hyperlink>
      <w:r>
        <w:rPr>
          <w:noProof/>
          <w:lang w:val="en-US"/>
        </w:rPr>
        <w:t xml:space="preserve">  </w:t>
      </w:r>
    </w:p>
    <w:p w14:paraId="7F2EB702" w14:textId="77777777" w:rsidR="00B77250" w:rsidRDefault="00B77250" w:rsidP="00B77250"/>
    <w:p w14:paraId="3E2FD0C5" w14:textId="4F6BB2F0" w:rsidR="00B77250" w:rsidRDefault="00B77250" w:rsidP="00B77250">
      <w:r>
        <w:t>First published in Forward Plan on 17 July 2024</w:t>
      </w:r>
    </w:p>
    <w:p w14:paraId="4B68F7F2" w14:textId="77777777" w:rsidR="00B77250" w:rsidRDefault="00B77250" w:rsidP="00B77250"/>
    <w:p w14:paraId="14FCEBB7" w14:textId="3DEA4BB2" w:rsidR="00B77250" w:rsidRPr="008254C1" w:rsidRDefault="00B77250" w:rsidP="00B77250">
      <w:pPr>
        <w:rPr>
          <w:b/>
          <w:sz w:val="28"/>
          <w:szCs w:val="28"/>
        </w:rPr>
      </w:pPr>
      <w:r w:rsidRPr="008254C1">
        <w:rPr>
          <w:b/>
          <w:sz w:val="28"/>
          <w:szCs w:val="28"/>
        </w:rPr>
        <w:t>Following the Making of the decision, the decision form will be published here:</w:t>
      </w:r>
    </w:p>
    <w:p w14:paraId="45EB7511" w14:textId="7AF77E4F" w:rsidR="00B77250" w:rsidRDefault="00B77250" w:rsidP="00B77250"/>
    <w:p w14:paraId="74F6DFBE" w14:textId="0E677337" w:rsidR="00B77250" w:rsidRDefault="00AF3959" w:rsidP="00B77250">
      <w:r>
        <w:t>Did not proceed</w:t>
      </w:r>
    </w:p>
    <w:p w14:paraId="3DF282AC" w14:textId="040D6C7C" w:rsidR="00973957" w:rsidRDefault="00973957">
      <w:r>
        <w:br w:type="page"/>
      </w:r>
    </w:p>
    <w:p w14:paraId="26B73A6B" w14:textId="27AC3C16" w:rsidR="00DA5939" w:rsidRDefault="00973957" w:rsidP="00973957">
      <w:pPr>
        <w:rPr>
          <w:b/>
          <w:sz w:val="28"/>
        </w:rPr>
      </w:pPr>
      <w:r>
        <w:rPr>
          <w:b/>
          <w:sz w:val="28"/>
        </w:rPr>
        <w:t>DECISION: RDD0029</w:t>
      </w:r>
      <w:r w:rsidR="00DA5939">
        <w:rPr>
          <w:b/>
          <w:sz w:val="28"/>
        </w:rPr>
        <w:t xml:space="preserve"> Enterprise Resource Planning Solution (ERP Solution)</w:t>
      </w:r>
    </w:p>
    <w:p w14:paraId="3F413010" w14:textId="6404789B" w:rsidR="00973957" w:rsidRDefault="00973957" w:rsidP="00973957">
      <w:pPr>
        <w:rPr>
          <w:b/>
          <w:sz w:val="28"/>
        </w:rPr>
      </w:pPr>
      <w:r>
        <w:rPr>
          <w:b/>
          <w:sz w:val="28"/>
        </w:rPr>
        <w:t xml:space="preserve"> </w:t>
      </w:r>
    </w:p>
    <w:p w14:paraId="42DD9B32" w14:textId="77777777" w:rsidR="00973957" w:rsidRDefault="00973957" w:rsidP="00973957">
      <w:pPr>
        <w:rPr>
          <w:b/>
          <w:sz w:val="28"/>
        </w:rPr>
      </w:pPr>
      <w:r>
        <w:rPr>
          <w:b/>
          <w:sz w:val="28"/>
        </w:rPr>
        <w:t xml:space="preserve">Nature of the decision: </w:t>
      </w:r>
    </w:p>
    <w:p w14:paraId="4A97AEA5" w14:textId="77777777" w:rsidR="00973957" w:rsidRDefault="00973957" w:rsidP="00973957">
      <w:pPr>
        <w:rPr>
          <w:b/>
          <w:sz w:val="28"/>
        </w:rPr>
      </w:pPr>
    </w:p>
    <w:p w14:paraId="001C6E2C" w14:textId="77777777" w:rsidR="00A434DC" w:rsidRPr="00A434DC" w:rsidRDefault="00A434DC" w:rsidP="00A434DC">
      <w:pPr>
        <w:rPr>
          <w:rFonts w:cs="Arial"/>
          <w:szCs w:val="24"/>
          <w:lang w:val="en-US" w:eastAsia="en-GB"/>
        </w:rPr>
      </w:pPr>
      <w:r w:rsidRPr="00A434DC">
        <w:rPr>
          <w:rFonts w:cs="Arial"/>
          <w:szCs w:val="24"/>
          <w:lang w:val="en-US" w:eastAsia="en-GB"/>
        </w:rPr>
        <w:t>Award a contract to Unit4 Business Software Ltd for the provision of a cloud-based Enterprise Resource Planning Solution (ERP Solution). The ERP Solution will include Human Resources, Payroll, Procure to Pay, Income Management and the General Ledger for use by Redcar &amp; Cleveland Borough Council.</w:t>
      </w:r>
    </w:p>
    <w:p w14:paraId="5DBB3C37" w14:textId="77777777" w:rsidR="00A434DC" w:rsidRPr="00A434DC" w:rsidRDefault="00A434DC" w:rsidP="00A434DC">
      <w:pPr>
        <w:rPr>
          <w:rFonts w:cs="Arial"/>
          <w:szCs w:val="24"/>
          <w:lang w:val="en-US" w:eastAsia="en-GB"/>
        </w:rPr>
      </w:pPr>
      <w:r w:rsidRPr="00A434DC">
        <w:rPr>
          <w:rFonts w:cs="Arial"/>
          <w:szCs w:val="24"/>
          <w:lang w:val="en-US" w:eastAsia="en-GB"/>
        </w:rPr>
        <w:t xml:space="preserve">The contract is expected to commence in September 2024 and will be for a period of 3 years. </w:t>
      </w:r>
    </w:p>
    <w:p w14:paraId="270ADD4E" w14:textId="7301E697" w:rsidR="00973957" w:rsidRDefault="00A434DC" w:rsidP="00A434DC">
      <w:pPr>
        <w:rPr>
          <w:rFonts w:cs="Arial"/>
          <w:szCs w:val="24"/>
          <w:lang w:val="en-US" w:eastAsia="en-GB"/>
        </w:rPr>
      </w:pPr>
      <w:r w:rsidRPr="00A434DC">
        <w:rPr>
          <w:rFonts w:cs="Arial"/>
          <w:szCs w:val="24"/>
          <w:lang w:val="en-US" w:eastAsia="en-GB"/>
        </w:rPr>
        <w:t>The total value of the proposed contract is expected to be £627,631.41</w:t>
      </w:r>
    </w:p>
    <w:p w14:paraId="0D85ABF5" w14:textId="77777777" w:rsidR="00A434DC" w:rsidRDefault="00A434DC" w:rsidP="00A434DC">
      <w:pPr>
        <w:rPr>
          <w:rFonts w:cs="Arial"/>
          <w:szCs w:val="24"/>
          <w:lang w:val="en-US" w:eastAsia="en-GB"/>
        </w:rPr>
      </w:pPr>
    </w:p>
    <w:p w14:paraId="66D8B520" w14:textId="77777777" w:rsidR="00973957" w:rsidRDefault="00973957" w:rsidP="00973957">
      <w:pPr>
        <w:rPr>
          <w:b/>
          <w:sz w:val="28"/>
        </w:rPr>
      </w:pPr>
      <w:r>
        <w:rPr>
          <w:b/>
          <w:sz w:val="28"/>
        </w:rPr>
        <w:t>Who will make the decision?</w:t>
      </w:r>
    </w:p>
    <w:p w14:paraId="22A98AE2" w14:textId="77777777" w:rsidR="00973957" w:rsidRDefault="00973957" w:rsidP="00973957">
      <w:pPr>
        <w:rPr>
          <w:b/>
          <w:sz w:val="28"/>
        </w:rPr>
      </w:pPr>
    </w:p>
    <w:p w14:paraId="5D41B60C" w14:textId="77777777" w:rsidR="00973957" w:rsidRDefault="00973957" w:rsidP="00973957">
      <w:r>
        <w:t>Councillor C Massey, Cabinet Member for Resources</w:t>
      </w:r>
    </w:p>
    <w:p w14:paraId="3CF1E22C" w14:textId="77777777" w:rsidR="00973957" w:rsidRDefault="00973957" w:rsidP="00973957"/>
    <w:p w14:paraId="267E7679" w14:textId="77777777" w:rsidR="00973957" w:rsidRDefault="00973957" w:rsidP="00973957">
      <w:pPr>
        <w:rPr>
          <w:b/>
          <w:sz w:val="28"/>
        </w:rPr>
      </w:pPr>
      <w:r>
        <w:rPr>
          <w:b/>
          <w:sz w:val="28"/>
        </w:rPr>
        <w:t>When is the decision to be taken?</w:t>
      </w:r>
    </w:p>
    <w:p w14:paraId="5C93B42E" w14:textId="77777777" w:rsidR="00973957" w:rsidRDefault="00973957" w:rsidP="00973957">
      <w:pPr>
        <w:rPr>
          <w:b/>
          <w:sz w:val="28"/>
        </w:rPr>
      </w:pPr>
    </w:p>
    <w:p w14:paraId="297439B4" w14:textId="378A7C9E" w:rsidR="00973957" w:rsidRDefault="00973957" w:rsidP="00973957">
      <w:r>
        <w:t>August 202</w:t>
      </w:r>
      <w:r w:rsidR="00A434DC">
        <w:t>4</w:t>
      </w:r>
    </w:p>
    <w:p w14:paraId="6AD684EE" w14:textId="77777777" w:rsidR="00973957" w:rsidRDefault="00973957" w:rsidP="00973957"/>
    <w:p w14:paraId="42B696CC" w14:textId="77777777" w:rsidR="00973957" w:rsidRDefault="00973957" w:rsidP="00973957">
      <w:pPr>
        <w:rPr>
          <w:b/>
          <w:sz w:val="28"/>
        </w:rPr>
      </w:pPr>
      <w:r>
        <w:rPr>
          <w:b/>
          <w:sz w:val="28"/>
        </w:rPr>
        <w:t>Who will be consulted and how?</w:t>
      </w:r>
    </w:p>
    <w:p w14:paraId="71C3DF28" w14:textId="77777777" w:rsidR="00973957" w:rsidRDefault="00973957" w:rsidP="00973957">
      <w:pPr>
        <w:rPr>
          <w:b/>
          <w:sz w:val="28"/>
        </w:rPr>
      </w:pPr>
    </w:p>
    <w:p w14:paraId="0254F394" w14:textId="77777777" w:rsidR="00973957" w:rsidRDefault="00973957" w:rsidP="00973957">
      <w:pPr>
        <w:rPr>
          <w:noProof/>
          <w:lang w:val="en-US"/>
        </w:rPr>
      </w:pPr>
      <w:r>
        <w:rPr>
          <w:noProof/>
          <w:lang w:val="en-US"/>
        </w:rPr>
        <w:t>Cabinet Member for Resources</w:t>
      </w:r>
    </w:p>
    <w:p w14:paraId="10111390" w14:textId="77777777" w:rsidR="00973957" w:rsidRDefault="00973957" w:rsidP="00973957">
      <w:pPr>
        <w:rPr>
          <w:noProof/>
          <w:lang w:val="en-US"/>
        </w:rPr>
      </w:pPr>
      <w:r>
        <w:rPr>
          <w:noProof/>
          <w:lang w:val="en-US"/>
        </w:rPr>
        <w:t>Chief Finance Officer</w:t>
      </w:r>
    </w:p>
    <w:p w14:paraId="7A2847E3" w14:textId="77777777" w:rsidR="00973957" w:rsidRDefault="00973957" w:rsidP="00973957">
      <w:pPr>
        <w:rPr>
          <w:noProof/>
          <w:lang w:val="en-US"/>
        </w:rPr>
      </w:pPr>
      <w:r>
        <w:rPr>
          <w:noProof/>
          <w:lang w:val="en-US"/>
        </w:rPr>
        <w:t>Chief Legal Officer</w:t>
      </w:r>
    </w:p>
    <w:p w14:paraId="765AD8BB" w14:textId="77777777" w:rsidR="00973957" w:rsidRDefault="00973957" w:rsidP="00973957">
      <w:pPr>
        <w:rPr>
          <w:lang w:val="en-US"/>
        </w:rPr>
      </w:pPr>
      <w:r>
        <w:rPr>
          <w:lang w:val="en-US"/>
        </w:rPr>
        <w:t>Managing Director</w:t>
      </w:r>
    </w:p>
    <w:p w14:paraId="16397526" w14:textId="77777777" w:rsidR="00973957" w:rsidRDefault="00973957" w:rsidP="00973957">
      <w:r>
        <w:rPr>
          <w:lang w:val="en-US"/>
        </w:rPr>
        <w:t>All of the above will be consulted via approval of the delegated decision</w:t>
      </w:r>
    </w:p>
    <w:p w14:paraId="354FE5FB" w14:textId="77777777" w:rsidR="00973957" w:rsidRDefault="00973957" w:rsidP="00973957"/>
    <w:p w14:paraId="5536AA58" w14:textId="77777777" w:rsidR="00973957" w:rsidRDefault="00973957" w:rsidP="00973957">
      <w:pPr>
        <w:rPr>
          <w:b/>
          <w:sz w:val="28"/>
        </w:rPr>
      </w:pPr>
      <w:r>
        <w:rPr>
          <w:b/>
          <w:sz w:val="28"/>
        </w:rPr>
        <w:t>Supporting documentation:</w:t>
      </w:r>
    </w:p>
    <w:p w14:paraId="2D31DBD8" w14:textId="77777777" w:rsidR="00973957" w:rsidRDefault="00973957" w:rsidP="00973957">
      <w:pPr>
        <w:rPr>
          <w:b/>
          <w:sz w:val="28"/>
        </w:rPr>
      </w:pPr>
    </w:p>
    <w:p w14:paraId="6CCBBA31" w14:textId="77777777" w:rsidR="00973957" w:rsidRDefault="00973957" w:rsidP="00973957">
      <w:r>
        <w:t>There are no supporting documents for this decision</w:t>
      </w:r>
    </w:p>
    <w:p w14:paraId="5EB2EA00" w14:textId="77777777" w:rsidR="00973957" w:rsidRDefault="00973957" w:rsidP="00973957"/>
    <w:p w14:paraId="10C7FA1D" w14:textId="77777777" w:rsidR="00973957" w:rsidRDefault="00973957" w:rsidP="00973957">
      <w:pPr>
        <w:rPr>
          <w:b/>
          <w:sz w:val="28"/>
        </w:rPr>
      </w:pPr>
      <w:r>
        <w:rPr>
          <w:b/>
          <w:sz w:val="28"/>
        </w:rPr>
        <w:t>How and by when to make representations:</w:t>
      </w:r>
    </w:p>
    <w:p w14:paraId="62D2E487" w14:textId="77777777" w:rsidR="00973957" w:rsidRDefault="00973957" w:rsidP="00973957">
      <w:pPr>
        <w:rPr>
          <w:b/>
          <w:sz w:val="28"/>
        </w:rPr>
      </w:pPr>
    </w:p>
    <w:p w14:paraId="4F95FF82" w14:textId="4F02A6C7" w:rsidR="00973957" w:rsidRDefault="00973957" w:rsidP="00973957">
      <w:r>
        <w:t xml:space="preserve">Representations should be made to </w:t>
      </w:r>
      <w:r w:rsidR="00A434DC">
        <w:t>Wes Howes</w:t>
      </w:r>
      <w:r>
        <w:t xml:space="preserve"> before </w:t>
      </w:r>
      <w:r w:rsidR="00A434DC">
        <w:t>5 September</w:t>
      </w:r>
      <w:r>
        <w:t xml:space="preserve"> 2024.</w:t>
      </w:r>
    </w:p>
    <w:p w14:paraId="487810B8" w14:textId="4A6B4CDC" w:rsidR="00973957" w:rsidRPr="00407635" w:rsidRDefault="00973957" w:rsidP="00973957">
      <w:pPr>
        <w:rPr>
          <w:noProof/>
        </w:rPr>
      </w:pPr>
      <w:r>
        <w:t xml:space="preserve">Tel: </w:t>
      </w:r>
      <w:r>
        <w:rPr>
          <w:lang w:val="en-US"/>
        </w:rPr>
        <w:t>01642 444</w:t>
      </w:r>
      <w:r w:rsidR="00CB3ED0">
        <w:rPr>
          <w:lang w:val="en-US"/>
        </w:rPr>
        <w:t>451</w:t>
      </w:r>
    </w:p>
    <w:p w14:paraId="41262B4D" w14:textId="7DDBC5B6" w:rsidR="00973957" w:rsidRDefault="00CB3ED0" w:rsidP="00973957">
      <w:pPr>
        <w:rPr>
          <w:noProof/>
          <w:lang w:val="en-US"/>
        </w:rPr>
      </w:pPr>
      <w:hyperlink r:id="rId273" w:history="1">
        <w:r w:rsidRPr="009B13E7">
          <w:rPr>
            <w:rStyle w:val="Hyperlink"/>
            <w:noProof/>
            <w:lang w:val="en-US"/>
          </w:rPr>
          <w:t>wes.howes@redcar-cleveland.gov.uk</w:t>
        </w:r>
      </w:hyperlink>
    </w:p>
    <w:p w14:paraId="7057F53F" w14:textId="77777777" w:rsidR="00973957" w:rsidRDefault="00973957" w:rsidP="00973957"/>
    <w:p w14:paraId="79686EA4" w14:textId="0C3E40D8" w:rsidR="00973957" w:rsidRDefault="00973957" w:rsidP="00973957">
      <w:r>
        <w:t xml:space="preserve">First published in Forward Plan on </w:t>
      </w:r>
      <w:r w:rsidR="00CB3ED0">
        <w:t>09</w:t>
      </w:r>
      <w:r>
        <w:t xml:space="preserve"> </w:t>
      </w:r>
      <w:r w:rsidR="00CB3ED0">
        <w:t>August</w:t>
      </w:r>
      <w:r>
        <w:t xml:space="preserve"> 2024</w:t>
      </w:r>
    </w:p>
    <w:p w14:paraId="3669740D" w14:textId="77777777" w:rsidR="00973957" w:rsidRDefault="00973957" w:rsidP="00973957"/>
    <w:p w14:paraId="0695F4E9" w14:textId="4272C585" w:rsidR="00973957" w:rsidRPr="008254C1" w:rsidRDefault="00973957" w:rsidP="00973957">
      <w:pPr>
        <w:rPr>
          <w:b/>
          <w:sz w:val="28"/>
          <w:szCs w:val="28"/>
        </w:rPr>
      </w:pPr>
      <w:r w:rsidRPr="008254C1">
        <w:rPr>
          <w:b/>
          <w:sz w:val="28"/>
          <w:szCs w:val="28"/>
        </w:rPr>
        <w:t>Following the Making of the decision, the decision form will be published here:</w:t>
      </w:r>
    </w:p>
    <w:p w14:paraId="41E14E7C" w14:textId="48105D47" w:rsidR="00973957" w:rsidRDefault="00CB3ED0" w:rsidP="00973957">
      <w:r>
        <w:rPr>
          <w:noProof/>
        </w:rPr>
        <mc:AlternateContent>
          <mc:Choice Requires="wps">
            <w:drawing>
              <wp:anchor distT="0" distB="0" distL="114300" distR="114300" simplePos="0" relativeHeight="251986944" behindDoc="0" locked="0" layoutInCell="1" allowOverlap="1" wp14:anchorId="2EF86FD0" wp14:editId="69C64657">
                <wp:simplePos x="0" y="0"/>
                <wp:positionH relativeFrom="page">
                  <wp:posOffset>3305176</wp:posOffset>
                </wp:positionH>
                <wp:positionV relativeFrom="paragraph">
                  <wp:posOffset>35560</wp:posOffset>
                </wp:positionV>
                <wp:extent cx="857250" cy="647700"/>
                <wp:effectExtent l="0" t="0" r="19050" b="19050"/>
                <wp:wrapNone/>
                <wp:docPr id="8984762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647700"/>
                        </a:xfrm>
                        <a:prstGeom prst="rect">
                          <a:avLst/>
                        </a:prstGeom>
                        <a:solidFill>
                          <a:sysClr val="window" lastClr="FFFFFF"/>
                        </a:solidFill>
                        <a:ln w="6350">
                          <a:solidFill>
                            <a:prstClr val="black"/>
                          </a:solidFill>
                        </a:ln>
                        <a:effectLst/>
                      </wps:spPr>
                      <wps:txbx>
                        <w:txbxContent>
                          <w:p w14:paraId="160A2F52" w14:textId="4A6AFDCD" w:rsidR="00973957" w:rsidRDefault="003A18E4" w:rsidP="006E0823">
                            <w:r>
                              <w:object w:dxaOrig="1534" w:dyaOrig="997" w14:anchorId="7E0BFEF7">
                                <v:shape id="_x0000_i1084" type="#_x0000_t75" style="width:76.7pt;height:49.85pt">
                                  <v:imagedata r:id="rId274" o:title=""/>
                                </v:shape>
                                <o:OLEObject Type="Embed" ProgID="Acrobat.Document.DC" ShapeID="_x0000_i1084" DrawAspect="Icon" ObjectID="_1815298780" r:id="rId2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F86FD0" id="_x0000_s1080" type="#_x0000_t202" style="position:absolute;margin-left:260.25pt;margin-top:2.8pt;width:67.5pt;height:51pt;z-index:25198694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" fillcolor="window" strokeweight=".5pt">
                <v:path arrowok="t"/>
                <v:textbox style="mso-fit-shape-to-text:t">
                  <w:txbxContent>
                    <w:p w14:paraId="160A2F52" w14:textId="4A6AFDCD" w:rsidR="00973957" w:rsidRDefault="003A18E4" w:rsidP="006E0823">
                      <w:r>
                        <w:object w:dxaOrig="1534" w:dyaOrig="997" w14:anchorId="7E0BFEF7">
                          <v:shape id="_x0000_i1078" type="#_x0000_t75" style="width:76.7pt;height:49.85pt">
                            <v:imagedata r:id="rId276" o:title=""/>
                          </v:shape>
                          <o:OLEObject Type="Embed" ProgID="Acrobat.Document.DC" ShapeID="_x0000_i1078" DrawAspect="Icon" ObjectID="_1812957413" r:id="rId277"/>
                        </w:object>
                      </w:r>
                    </w:p>
                  </w:txbxContent>
                </v:textbox>
                <w10:wrap anchorx="page"/>
              </v:shape>
            </w:pict>
          </mc:Fallback>
        </mc:AlternateContent>
      </w:r>
    </w:p>
    <w:p w14:paraId="5AF8F0B8" w14:textId="77777777" w:rsidR="007A3A47" w:rsidRPr="007A3A47" w:rsidRDefault="007A3A47" w:rsidP="007A3A47">
      <w:pPr>
        <w:rPr>
          <w:b/>
          <w:sz w:val="28"/>
        </w:rPr>
      </w:pPr>
      <w:r>
        <w:rPr>
          <w:b/>
          <w:sz w:val="28"/>
        </w:rPr>
        <w:t xml:space="preserve">DECISION: </w:t>
      </w:r>
      <w:bookmarkStart w:id="52" w:name="_Hlk201670010"/>
      <w:r>
        <w:rPr>
          <w:b/>
          <w:sz w:val="28"/>
        </w:rPr>
        <w:t xml:space="preserve">RDD0030 </w:t>
      </w:r>
      <w:r w:rsidRPr="007A3A47">
        <w:rPr>
          <w:b/>
          <w:sz w:val="28"/>
        </w:rPr>
        <w:t>Household Support Fund Extension Oct 2024</w:t>
      </w:r>
    </w:p>
    <w:p w14:paraId="407AE313" w14:textId="1B37B975" w:rsidR="007A3A47" w:rsidRDefault="007A3A47" w:rsidP="007A3A47">
      <w:pPr>
        <w:rPr>
          <w:b/>
          <w:sz w:val="28"/>
        </w:rPr>
      </w:pPr>
      <w:r w:rsidRPr="007A3A47">
        <w:rPr>
          <w:b/>
          <w:sz w:val="28"/>
        </w:rPr>
        <w:t>– Mar 2025</w:t>
      </w:r>
    </w:p>
    <w:p w14:paraId="45661FDA" w14:textId="77777777" w:rsidR="007A3A47" w:rsidRDefault="007A3A47" w:rsidP="007A3A47">
      <w:pPr>
        <w:rPr>
          <w:b/>
          <w:sz w:val="28"/>
        </w:rPr>
      </w:pPr>
      <w:r>
        <w:rPr>
          <w:b/>
          <w:sz w:val="28"/>
        </w:rPr>
        <w:t xml:space="preserve"> </w:t>
      </w:r>
    </w:p>
    <w:p w14:paraId="79E0C0C3" w14:textId="77777777" w:rsidR="007A3A47" w:rsidRDefault="007A3A47" w:rsidP="007A3A47">
      <w:pPr>
        <w:rPr>
          <w:b/>
          <w:sz w:val="28"/>
        </w:rPr>
      </w:pPr>
      <w:r>
        <w:rPr>
          <w:b/>
          <w:sz w:val="28"/>
        </w:rPr>
        <w:t xml:space="preserve">Nature of the decision: </w:t>
      </w:r>
    </w:p>
    <w:p w14:paraId="3E4FFF7D" w14:textId="77777777" w:rsidR="007A3A47" w:rsidRDefault="007A3A47" w:rsidP="007A3A47">
      <w:pPr>
        <w:rPr>
          <w:b/>
          <w:sz w:val="28"/>
        </w:rPr>
      </w:pPr>
    </w:p>
    <w:p w14:paraId="1906B79E" w14:textId="281C2CF0" w:rsidR="007A3A47" w:rsidRDefault="007A3A47" w:rsidP="007A3A47">
      <w:pPr>
        <w:rPr>
          <w:rFonts w:cs="Arial"/>
          <w:szCs w:val="24"/>
          <w:lang w:val="en-US" w:eastAsia="en-GB"/>
        </w:rPr>
      </w:pPr>
      <w:r w:rsidRPr="007A3A47">
        <w:rPr>
          <w:rFonts w:cs="Arial"/>
          <w:szCs w:val="24"/>
          <w:lang w:val="en-US" w:eastAsia="en-GB"/>
        </w:rPr>
        <w:t>Approval of the use of the Household Support Fund (extended funding)</w:t>
      </w:r>
    </w:p>
    <w:p w14:paraId="54AA6DEB" w14:textId="77777777" w:rsidR="007A3A47" w:rsidRDefault="007A3A47" w:rsidP="007A3A47">
      <w:pPr>
        <w:rPr>
          <w:rFonts w:cs="Arial"/>
          <w:szCs w:val="24"/>
          <w:lang w:val="en-US" w:eastAsia="en-GB"/>
        </w:rPr>
      </w:pPr>
    </w:p>
    <w:bookmarkEnd w:id="52"/>
    <w:p w14:paraId="31BEE983" w14:textId="77777777" w:rsidR="007A3A47" w:rsidRDefault="007A3A47" w:rsidP="007A3A47">
      <w:pPr>
        <w:rPr>
          <w:b/>
          <w:sz w:val="28"/>
        </w:rPr>
      </w:pPr>
      <w:r>
        <w:rPr>
          <w:b/>
          <w:sz w:val="28"/>
        </w:rPr>
        <w:t>Who will make the decision?</w:t>
      </w:r>
    </w:p>
    <w:p w14:paraId="04111A83" w14:textId="77777777" w:rsidR="007A3A47" w:rsidRDefault="007A3A47" w:rsidP="007A3A47">
      <w:pPr>
        <w:rPr>
          <w:b/>
          <w:sz w:val="28"/>
        </w:rPr>
      </w:pPr>
    </w:p>
    <w:p w14:paraId="1F32D7DA" w14:textId="46AA3C98" w:rsidR="007A3A47" w:rsidRDefault="007A3A47" w:rsidP="007A3A47">
      <w:r>
        <w:t>Councillor C Massey - Cabinet Member for Resources</w:t>
      </w:r>
    </w:p>
    <w:p w14:paraId="7C8F8BE0" w14:textId="77777777" w:rsidR="007A3A47" w:rsidRDefault="007A3A47" w:rsidP="007A3A47"/>
    <w:p w14:paraId="29F60DBB" w14:textId="77777777" w:rsidR="007A3A47" w:rsidRDefault="007A3A47" w:rsidP="007A3A47">
      <w:pPr>
        <w:rPr>
          <w:b/>
          <w:sz w:val="28"/>
        </w:rPr>
      </w:pPr>
      <w:r>
        <w:rPr>
          <w:b/>
          <w:sz w:val="28"/>
        </w:rPr>
        <w:t>When is the decision to be taken?</w:t>
      </w:r>
    </w:p>
    <w:p w14:paraId="5F79946D" w14:textId="77777777" w:rsidR="007A3A47" w:rsidRDefault="007A3A47" w:rsidP="007A3A47">
      <w:pPr>
        <w:rPr>
          <w:b/>
          <w:sz w:val="28"/>
        </w:rPr>
      </w:pPr>
    </w:p>
    <w:p w14:paraId="563FFD1A" w14:textId="197B65A6" w:rsidR="007A3A47" w:rsidRDefault="007A3A47" w:rsidP="007A3A47">
      <w:r>
        <w:t>November 2024</w:t>
      </w:r>
    </w:p>
    <w:p w14:paraId="6FDDB0AC" w14:textId="77777777" w:rsidR="007A3A47" w:rsidRDefault="007A3A47" w:rsidP="007A3A47"/>
    <w:p w14:paraId="26CFBBB5" w14:textId="77777777" w:rsidR="007A3A47" w:rsidRDefault="007A3A47" w:rsidP="007A3A47">
      <w:pPr>
        <w:rPr>
          <w:b/>
          <w:sz w:val="28"/>
        </w:rPr>
      </w:pPr>
      <w:r>
        <w:rPr>
          <w:b/>
          <w:sz w:val="28"/>
        </w:rPr>
        <w:t>Who will be consulted and how?</w:t>
      </w:r>
    </w:p>
    <w:p w14:paraId="0A60E719" w14:textId="77777777" w:rsidR="007A3A47" w:rsidRDefault="007A3A47" w:rsidP="007A3A47">
      <w:pPr>
        <w:rPr>
          <w:b/>
          <w:sz w:val="28"/>
        </w:rPr>
      </w:pPr>
    </w:p>
    <w:p w14:paraId="132F613C" w14:textId="77777777" w:rsidR="007A3A47" w:rsidRDefault="007A3A47" w:rsidP="007A3A47">
      <w:pPr>
        <w:rPr>
          <w:noProof/>
          <w:lang w:val="en-US"/>
        </w:rPr>
      </w:pPr>
      <w:r w:rsidRPr="007A3A47">
        <w:rPr>
          <w:noProof/>
          <w:lang w:val="en-US"/>
        </w:rPr>
        <w:t xml:space="preserve">Portfolio holder C Massey verbally and in writing through briefing note     </w:t>
      </w:r>
    </w:p>
    <w:p w14:paraId="1325EF94" w14:textId="77777777" w:rsidR="007A3A47" w:rsidRDefault="007A3A47" w:rsidP="007A3A47">
      <w:pPr>
        <w:rPr>
          <w:noProof/>
          <w:lang w:val="en-US"/>
        </w:rPr>
      </w:pPr>
    </w:p>
    <w:p w14:paraId="459E3C00" w14:textId="77777777" w:rsidR="007A3A47" w:rsidRDefault="007A3A47" w:rsidP="007A3A47"/>
    <w:p w14:paraId="6270A769" w14:textId="77777777" w:rsidR="007A3A47" w:rsidRDefault="007A3A47" w:rsidP="007A3A47">
      <w:pPr>
        <w:rPr>
          <w:b/>
          <w:sz w:val="28"/>
        </w:rPr>
      </w:pPr>
      <w:r>
        <w:rPr>
          <w:b/>
          <w:sz w:val="28"/>
        </w:rPr>
        <w:t>Supporting documentation:</w:t>
      </w:r>
    </w:p>
    <w:p w14:paraId="16D35810" w14:textId="77777777" w:rsidR="007A3A47" w:rsidRDefault="007A3A47" w:rsidP="007A3A47">
      <w:pPr>
        <w:rPr>
          <w:b/>
          <w:sz w:val="28"/>
        </w:rPr>
      </w:pPr>
    </w:p>
    <w:p w14:paraId="4D68050F" w14:textId="66F701D5" w:rsidR="007A3A47" w:rsidRDefault="001D458C" w:rsidP="007A3A47">
      <w:pPr>
        <w:rPr>
          <w:lang w:val="en-US"/>
        </w:rPr>
      </w:pPr>
      <w:hyperlink r:id="rId278" w:history="1">
        <w:r w:rsidRPr="00D07292">
          <w:rPr>
            <w:rStyle w:val="Hyperlink"/>
            <w:lang w:val="en-US"/>
          </w:rPr>
          <w:t>https://www.gov.uk/government/publications/household-support-fund-guidance-for-local-councils/1-october-2024-to-31-march-2025-household-support-fund-guidance-for-county-councils-and-unitary-authorities-in-england</w:t>
        </w:r>
      </w:hyperlink>
    </w:p>
    <w:p w14:paraId="190BFF51" w14:textId="77777777" w:rsidR="001D458C" w:rsidRDefault="001D458C" w:rsidP="007A3A47"/>
    <w:p w14:paraId="2A96DEFA" w14:textId="77777777" w:rsidR="007A3A47" w:rsidRDefault="007A3A47" w:rsidP="007A3A47">
      <w:pPr>
        <w:rPr>
          <w:b/>
          <w:sz w:val="28"/>
        </w:rPr>
      </w:pPr>
      <w:r>
        <w:rPr>
          <w:b/>
          <w:sz w:val="28"/>
        </w:rPr>
        <w:t>How and by when to make representations:</w:t>
      </w:r>
    </w:p>
    <w:p w14:paraId="78F4DE14" w14:textId="77777777" w:rsidR="007A3A47" w:rsidRDefault="007A3A47" w:rsidP="007A3A47">
      <w:pPr>
        <w:rPr>
          <w:b/>
          <w:sz w:val="28"/>
        </w:rPr>
      </w:pPr>
    </w:p>
    <w:p w14:paraId="64F8AD7C" w14:textId="75789F4F" w:rsidR="007A3A47" w:rsidRDefault="007A3A47" w:rsidP="007A3A47">
      <w:r>
        <w:t xml:space="preserve">Representations should be made to </w:t>
      </w:r>
      <w:r w:rsidR="001D458C">
        <w:t>Mike Oyston</w:t>
      </w:r>
      <w:r>
        <w:t xml:space="preserve"> before </w:t>
      </w:r>
      <w:r w:rsidR="001D458C">
        <w:t>6 Dece</w:t>
      </w:r>
      <w:r>
        <w:t>mber 2024.</w:t>
      </w:r>
    </w:p>
    <w:p w14:paraId="33245094" w14:textId="20CEDF20" w:rsidR="007A3A47" w:rsidRPr="00407635" w:rsidRDefault="007A3A47" w:rsidP="007A3A47">
      <w:pPr>
        <w:rPr>
          <w:noProof/>
        </w:rPr>
      </w:pPr>
      <w:r>
        <w:t xml:space="preserve">Tel: </w:t>
      </w:r>
      <w:r>
        <w:rPr>
          <w:lang w:val="en-US"/>
        </w:rPr>
        <w:t>01642 44</w:t>
      </w:r>
      <w:r w:rsidR="001D458C">
        <w:rPr>
          <w:lang w:val="en-US"/>
        </w:rPr>
        <w:t>4309</w:t>
      </w:r>
    </w:p>
    <w:p w14:paraId="4FA8906C" w14:textId="6A94D508" w:rsidR="007A3A47" w:rsidRDefault="001D458C" w:rsidP="007A3A47">
      <w:pPr>
        <w:rPr>
          <w:noProof/>
          <w:lang w:val="en-US"/>
        </w:rPr>
      </w:pPr>
      <w:hyperlink r:id="rId279" w:history="1">
        <w:r w:rsidRPr="00D07292">
          <w:rPr>
            <w:rStyle w:val="Hyperlink"/>
            <w:noProof/>
            <w:lang w:val="en-US"/>
          </w:rPr>
          <w:t>michael.oyston@redcar-cleveland.gov.uk</w:t>
        </w:r>
      </w:hyperlink>
    </w:p>
    <w:p w14:paraId="1072503D" w14:textId="77777777" w:rsidR="001D458C" w:rsidRDefault="001D458C" w:rsidP="007A3A47"/>
    <w:p w14:paraId="10B9528F" w14:textId="0125700D" w:rsidR="007A3A47" w:rsidRDefault="007A3A47" w:rsidP="007A3A47">
      <w:r>
        <w:t>First published in Forward Plan on 0</w:t>
      </w:r>
      <w:r w:rsidR="001D458C">
        <w:t>8</w:t>
      </w:r>
      <w:r>
        <w:t xml:space="preserve"> </w:t>
      </w:r>
      <w:r w:rsidR="001D458C">
        <w:t>November</w:t>
      </w:r>
      <w:r>
        <w:t xml:space="preserve"> 2024</w:t>
      </w:r>
    </w:p>
    <w:p w14:paraId="30A0EAD4" w14:textId="77777777" w:rsidR="007A3A47" w:rsidRDefault="007A3A47" w:rsidP="007A3A47"/>
    <w:p w14:paraId="285D874E" w14:textId="77777777" w:rsidR="007A3A47" w:rsidRPr="008254C1" w:rsidRDefault="007A3A47" w:rsidP="007A3A47">
      <w:pPr>
        <w:rPr>
          <w:b/>
          <w:sz w:val="28"/>
          <w:szCs w:val="28"/>
        </w:rPr>
      </w:pPr>
      <w:r w:rsidRPr="008254C1">
        <w:rPr>
          <w:b/>
          <w:sz w:val="28"/>
          <w:szCs w:val="28"/>
        </w:rPr>
        <w:t>Following the Making of the decision, the decision form will be published here:</w:t>
      </w:r>
    </w:p>
    <w:p w14:paraId="271C8F55" w14:textId="77777777" w:rsidR="007A3A47" w:rsidRDefault="007A3A47" w:rsidP="007A3A47">
      <w:r>
        <w:rPr>
          <w:noProof/>
        </w:rPr>
        <mc:AlternateContent>
          <mc:Choice Requires="wps">
            <w:drawing>
              <wp:anchor distT="0" distB="0" distL="114300" distR="114300" simplePos="0" relativeHeight="252019712" behindDoc="0" locked="0" layoutInCell="1" allowOverlap="1" wp14:anchorId="0DB37B1C" wp14:editId="18F6509C">
                <wp:simplePos x="0" y="0"/>
                <wp:positionH relativeFrom="page">
                  <wp:posOffset>3305175</wp:posOffset>
                </wp:positionH>
                <wp:positionV relativeFrom="paragraph">
                  <wp:posOffset>33655</wp:posOffset>
                </wp:positionV>
                <wp:extent cx="695325" cy="476250"/>
                <wp:effectExtent l="0" t="0" r="28575" b="19050"/>
                <wp:wrapNone/>
                <wp:docPr id="169721570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325" cy="476250"/>
                        </a:xfrm>
                        <a:prstGeom prst="rect">
                          <a:avLst/>
                        </a:prstGeom>
                        <a:solidFill>
                          <a:sysClr val="window" lastClr="FFFFFF"/>
                        </a:solidFill>
                        <a:ln w="6350">
                          <a:solidFill>
                            <a:prstClr val="black"/>
                          </a:solidFill>
                        </a:ln>
                        <a:effectLst/>
                      </wps:spPr>
                      <wps:txbx>
                        <w:txbxContent>
                          <w:p w14:paraId="72EB1B15" w14:textId="44F297B4" w:rsidR="007A3A47" w:rsidRDefault="00F6776F" w:rsidP="00F6776F">
                            <w:r>
                              <w:object w:dxaOrig="1534" w:dyaOrig="997" w14:anchorId="29B2A9D0">
                                <v:shape id="_x0000_i1086" type="#_x0000_t75" style="width:76.7pt;height:49.85pt">
                                  <v:imagedata r:id="rId280" o:title=""/>
                                </v:shape>
                                <o:OLEObject Type="Embed" ProgID="Acrobat.Document.DC" ShapeID="_x0000_i1086" DrawAspect="Icon" ObjectID="_1815298781" r:id="rId28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B37B1C" id="_x0000_s1081" type="#_x0000_t202" style="position:absolute;margin-left:260.25pt;margin-top:2.65pt;width:54.75pt;height:37.5pt;z-index:25201971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" fillcolor="window" strokeweight=".5pt">
                <v:path arrowok="t"/>
                <v:textbox style="mso-fit-shape-to-text:t">
                  <w:txbxContent>
                    <w:p w14:paraId="72EB1B15" w14:textId="44F297B4" w:rsidR="007A3A47" w:rsidRDefault="00F6776F" w:rsidP="00F6776F">
                      <w:r>
                        <w:object w:dxaOrig="1534" w:dyaOrig="997" w14:anchorId="29B2A9D0">
                          <v:shape id="_x0000_i1080" type="#_x0000_t75" style="width:76.7pt;height:49.85pt">
                            <v:imagedata r:id="rId282" o:title=""/>
                          </v:shape>
                          <o:OLEObject Type="Embed" ProgID="Acrobat.Document.DC" ShapeID="_x0000_i1080" DrawAspect="Icon" ObjectID="_1812957414" r:id="rId283"/>
                        </w:object>
                      </w:r>
                    </w:p>
                  </w:txbxContent>
                </v:textbox>
                <w10:wrap anchorx="page"/>
              </v:shape>
            </w:pict>
          </mc:Fallback>
        </mc:AlternateContent>
      </w:r>
    </w:p>
    <w:p w14:paraId="7B8CBB97" w14:textId="50FD3280" w:rsidR="007A3A47" w:rsidRDefault="007A3A47">
      <w:r>
        <w:br w:type="page"/>
      </w:r>
    </w:p>
    <w:p w14:paraId="1C872E5F" w14:textId="77777777" w:rsidR="00973957" w:rsidRDefault="00973957" w:rsidP="00973957"/>
    <w:p w14:paraId="7191F6FE" w14:textId="1FA054CB"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53" w:name="Decision"/>
      <w:r>
        <w:rPr>
          <w:b/>
          <w:snapToGrid w:val="0"/>
          <w:sz w:val="31"/>
        </w:rPr>
        <w:t>DECISION MAKERS</w:t>
      </w:r>
      <w:bookmarkEnd w:id="53"/>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284"/>
      <w:footerReference w:type="default" r:id="rId285"/>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10826"/>
    <w:rsid w:val="0002346F"/>
    <w:rsid w:val="0003297D"/>
    <w:rsid w:val="00033C35"/>
    <w:rsid w:val="00035463"/>
    <w:rsid w:val="000378CD"/>
    <w:rsid w:val="000441F2"/>
    <w:rsid w:val="000452EF"/>
    <w:rsid w:val="00046B8C"/>
    <w:rsid w:val="00052B78"/>
    <w:rsid w:val="00056686"/>
    <w:rsid w:val="0006281A"/>
    <w:rsid w:val="0006311E"/>
    <w:rsid w:val="000644F1"/>
    <w:rsid w:val="000654F0"/>
    <w:rsid w:val="000658DD"/>
    <w:rsid w:val="00080A23"/>
    <w:rsid w:val="00081398"/>
    <w:rsid w:val="00087C59"/>
    <w:rsid w:val="000910AA"/>
    <w:rsid w:val="00096D1D"/>
    <w:rsid w:val="000A0809"/>
    <w:rsid w:val="000A5B2F"/>
    <w:rsid w:val="000A662D"/>
    <w:rsid w:val="000A758F"/>
    <w:rsid w:val="000B4262"/>
    <w:rsid w:val="000C0C42"/>
    <w:rsid w:val="000C40F7"/>
    <w:rsid w:val="000D3E25"/>
    <w:rsid w:val="000D5DBC"/>
    <w:rsid w:val="000D6AD5"/>
    <w:rsid w:val="000E397A"/>
    <w:rsid w:val="000E3A92"/>
    <w:rsid w:val="000E5041"/>
    <w:rsid w:val="000E64D8"/>
    <w:rsid w:val="000E6614"/>
    <w:rsid w:val="00100555"/>
    <w:rsid w:val="00100DAB"/>
    <w:rsid w:val="00100FAB"/>
    <w:rsid w:val="00105068"/>
    <w:rsid w:val="00110969"/>
    <w:rsid w:val="00115105"/>
    <w:rsid w:val="001218CA"/>
    <w:rsid w:val="00124144"/>
    <w:rsid w:val="00124503"/>
    <w:rsid w:val="0013345B"/>
    <w:rsid w:val="00137FB9"/>
    <w:rsid w:val="001426B0"/>
    <w:rsid w:val="001434D9"/>
    <w:rsid w:val="001564CB"/>
    <w:rsid w:val="001572AC"/>
    <w:rsid w:val="00157767"/>
    <w:rsid w:val="0016070F"/>
    <w:rsid w:val="001643AF"/>
    <w:rsid w:val="001647E8"/>
    <w:rsid w:val="0016617D"/>
    <w:rsid w:val="00170A44"/>
    <w:rsid w:val="00175876"/>
    <w:rsid w:val="00175FA7"/>
    <w:rsid w:val="00187B27"/>
    <w:rsid w:val="0019045C"/>
    <w:rsid w:val="00192164"/>
    <w:rsid w:val="0019405D"/>
    <w:rsid w:val="00195996"/>
    <w:rsid w:val="001A47EE"/>
    <w:rsid w:val="001A4C17"/>
    <w:rsid w:val="001B184C"/>
    <w:rsid w:val="001B4659"/>
    <w:rsid w:val="001C2628"/>
    <w:rsid w:val="001C3541"/>
    <w:rsid w:val="001C4A7C"/>
    <w:rsid w:val="001C5F14"/>
    <w:rsid w:val="001D458C"/>
    <w:rsid w:val="001E0CFB"/>
    <w:rsid w:val="001F1E7A"/>
    <w:rsid w:val="001F3862"/>
    <w:rsid w:val="001F5C9B"/>
    <w:rsid w:val="001F7710"/>
    <w:rsid w:val="00211559"/>
    <w:rsid w:val="00213DFF"/>
    <w:rsid w:val="0021599B"/>
    <w:rsid w:val="00217DAB"/>
    <w:rsid w:val="00220614"/>
    <w:rsid w:val="002215FD"/>
    <w:rsid w:val="00223918"/>
    <w:rsid w:val="00231FC3"/>
    <w:rsid w:val="002329D4"/>
    <w:rsid w:val="00233C79"/>
    <w:rsid w:val="00236718"/>
    <w:rsid w:val="002406FA"/>
    <w:rsid w:val="00242DFF"/>
    <w:rsid w:val="00243D56"/>
    <w:rsid w:val="00245CE7"/>
    <w:rsid w:val="002467D4"/>
    <w:rsid w:val="00252467"/>
    <w:rsid w:val="00252815"/>
    <w:rsid w:val="00257914"/>
    <w:rsid w:val="00263F99"/>
    <w:rsid w:val="00263FFD"/>
    <w:rsid w:val="002658B9"/>
    <w:rsid w:val="00267417"/>
    <w:rsid w:val="00275209"/>
    <w:rsid w:val="0028319B"/>
    <w:rsid w:val="00285B15"/>
    <w:rsid w:val="00290700"/>
    <w:rsid w:val="00290FAA"/>
    <w:rsid w:val="00297991"/>
    <w:rsid w:val="002A3044"/>
    <w:rsid w:val="002A3B54"/>
    <w:rsid w:val="002B0E16"/>
    <w:rsid w:val="002B69A6"/>
    <w:rsid w:val="002C3199"/>
    <w:rsid w:val="002C4074"/>
    <w:rsid w:val="002C53D4"/>
    <w:rsid w:val="002D489D"/>
    <w:rsid w:val="002D63E6"/>
    <w:rsid w:val="002D684F"/>
    <w:rsid w:val="002D729C"/>
    <w:rsid w:val="002E033E"/>
    <w:rsid w:val="002E4775"/>
    <w:rsid w:val="002F082D"/>
    <w:rsid w:val="002F7E50"/>
    <w:rsid w:val="0030017F"/>
    <w:rsid w:val="0030273D"/>
    <w:rsid w:val="00307EAB"/>
    <w:rsid w:val="00312FC3"/>
    <w:rsid w:val="00316A9B"/>
    <w:rsid w:val="003232B6"/>
    <w:rsid w:val="00323F89"/>
    <w:rsid w:val="003250B2"/>
    <w:rsid w:val="00325127"/>
    <w:rsid w:val="00325CDE"/>
    <w:rsid w:val="00332172"/>
    <w:rsid w:val="00333900"/>
    <w:rsid w:val="00335DDD"/>
    <w:rsid w:val="00336519"/>
    <w:rsid w:val="003432C4"/>
    <w:rsid w:val="0035203A"/>
    <w:rsid w:val="003531AA"/>
    <w:rsid w:val="00353DB6"/>
    <w:rsid w:val="00353E08"/>
    <w:rsid w:val="003572E1"/>
    <w:rsid w:val="00360AFB"/>
    <w:rsid w:val="00360F80"/>
    <w:rsid w:val="0036230F"/>
    <w:rsid w:val="0036369B"/>
    <w:rsid w:val="00364F2F"/>
    <w:rsid w:val="00372EE8"/>
    <w:rsid w:val="00375230"/>
    <w:rsid w:val="00380B60"/>
    <w:rsid w:val="003810FE"/>
    <w:rsid w:val="00384630"/>
    <w:rsid w:val="00386219"/>
    <w:rsid w:val="00391A61"/>
    <w:rsid w:val="00392F97"/>
    <w:rsid w:val="00393C1E"/>
    <w:rsid w:val="00394D8B"/>
    <w:rsid w:val="00396028"/>
    <w:rsid w:val="003A0900"/>
    <w:rsid w:val="003A18E4"/>
    <w:rsid w:val="003A2BE9"/>
    <w:rsid w:val="003A48CB"/>
    <w:rsid w:val="003B0FCB"/>
    <w:rsid w:val="003B2F0A"/>
    <w:rsid w:val="003B56CF"/>
    <w:rsid w:val="003B7C3F"/>
    <w:rsid w:val="003C322D"/>
    <w:rsid w:val="003D272A"/>
    <w:rsid w:val="003D3AFC"/>
    <w:rsid w:val="003D6ADE"/>
    <w:rsid w:val="003E20BC"/>
    <w:rsid w:val="003E5E42"/>
    <w:rsid w:val="003E5E70"/>
    <w:rsid w:val="003E62E6"/>
    <w:rsid w:val="003F07CB"/>
    <w:rsid w:val="003F3439"/>
    <w:rsid w:val="003F433C"/>
    <w:rsid w:val="00407635"/>
    <w:rsid w:val="00414470"/>
    <w:rsid w:val="00416246"/>
    <w:rsid w:val="0042048E"/>
    <w:rsid w:val="0042324D"/>
    <w:rsid w:val="004269E6"/>
    <w:rsid w:val="00432D6E"/>
    <w:rsid w:val="004404A8"/>
    <w:rsid w:val="004406AD"/>
    <w:rsid w:val="00450B29"/>
    <w:rsid w:val="00453969"/>
    <w:rsid w:val="00455F06"/>
    <w:rsid w:val="00461088"/>
    <w:rsid w:val="004610CB"/>
    <w:rsid w:val="0046115F"/>
    <w:rsid w:val="00463ED8"/>
    <w:rsid w:val="00465536"/>
    <w:rsid w:val="0046705D"/>
    <w:rsid w:val="004678D2"/>
    <w:rsid w:val="0047023D"/>
    <w:rsid w:val="00474AF6"/>
    <w:rsid w:val="004840E6"/>
    <w:rsid w:val="0048456D"/>
    <w:rsid w:val="00492FC6"/>
    <w:rsid w:val="004933B9"/>
    <w:rsid w:val="0049427A"/>
    <w:rsid w:val="00495F6A"/>
    <w:rsid w:val="00496291"/>
    <w:rsid w:val="00496B39"/>
    <w:rsid w:val="00496E88"/>
    <w:rsid w:val="00497426"/>
    <w:rsid w:val="004A123B"/>
    <w:rsid w:val="004A5211"/>
    <w:rsid w:val="004C16FF"/>
    <w:rsid w:val="004C4F33"/>
    <w:rsid w:val="004C73EB"/>
    <w:rsid w:val="004D18BA"/>
    <w:rsid w:val="004D2459"/>
    <w:rsid w:val="004D4D30"/>
    <w:rsid w:val="004E4C5F"/>
    <w:rsid w:val="004F136A"/>
    <w:rsid w:val="004F1698"/>
    <w:rsid w:val="004F2AEC"/>
    <w:rsid w:val="004F33F8"/>
    <w:rsid w:val="00510A00"/>
    <w:rsid w:val="0051460A"/>
    <w:rsid w:val="005149DD"/>
    <w:rsid w:val="00515343"/>
    <w:rsid w:val="00516ABB"/>
    <w:rsid w:val="00516CAD"/>
    <w:rsid w:val="005232F0"/>
    <w:rsid w:val="00524809"/>
    <w:rsid w:val="00525A99"/>
    <w:rsid w:val="00534D56"/>
    <w:rsid w:val="00536F3F"/>
    <w:rsid w:val="00537F56"/>
    <w:rsid w:val="005408B4"/>
    <w:rsid w:val="00543495"/>
    <w:rsid w:val="005478EE"/>
    <w:rsid w:val="005535DB"/>
    <w:rsid w:val="0055753A"/>
    <w:rsid w:val="00560FC5"/>
    <w:rsid w:val="00561443"/>
    <w:rsid w:val="005631E0"/>
    <w:rsid w:val="0056344C"/>
    <w:rsid w:val="00565647"/>
    <w:rsid w:val="00567C9A"/>
    <w:rsid w:val="005817CA"/>
    <w:rsid w:val="00582AEA"/>
    <w:rsid w:val="00583603"/>
    <w:rsid w:val="00591D9A"/>
    <w:rsid w:val="005A1029"/>
    <w:rsid w:val="005A24FB"/>
    <w:rsid w:val="005A4C2F"/>
    <w:rsid w:val="005A742A"/>
    <w:rsid w:val="005C7418"/>
    <w:rsid w:val="005D2BFE"/>
    <w:rsid w:val="005D40ED"/>
    <w:rsid w:val="005E1C98"/>
    <w:rsid w:val="005E427F"/>
    <w:rsid w:val="005E542D"/>
    <w:rsid w:val="005F27F3"/>
    <w:rsid w:val="005F4BCF"/>
    <w:rsid w:val="0060034E"/>
    <w:rsid w:val="006003C7"/>
    <w:rsid w:val="00604B9A"/>
    <w:rsid w:val="0061370E"/>
    <w:rsid w:val="0061511F"/>
    <w:rsid w:val="006234F0"/>
    <w:rsid w:val="006257BD"/>
    <w:rsid w:val="00631277"/>
    <w:rsid w:val="006432B4"/>
    <w:rsid w:val="00644416"/>
    <w:rsid w:val="0064552C"/>
    <w:rsid w:val="00656523"/>
    <w:rsid w:val="006606D7"/>
    <w:rsid w:val="00660EC3"/>
    <w:rsid w:val="00661D02"/>
    <w:rsid w:val="00662146"/>
    <w:rsid w:val="00664025"/>
    <w:rsid w:val="00670321"/>
    <w:rsid w:val="00670EB7"/>
    <w:rsid w:val="00674D12"/>
    <w:rsid w:val="006812B9"/>
    <w:rsid w:val="006818AC"/>
    <w:rsid w:val="00683F52"/>
    <w:rsid w:val="00685308"/>
    <w:rsid w:val="00692CAD"/>
    <w:rsid w:val="006978EB"/>
    <w:rsid w:val="006A6395"/>
    <w:rsid w:val="006B1ACB"/>
    <w:rsid w:val="006B26A6"/>
    <w:rsid w:val="006B4381"/>
    <w:rsid w:val="006C111C"/>
    <w:rsid w:val="006C23A9"/>
    <w:rsid w:val="006C264B"/>
    <w:rsid w:val="006C26AD"/>
    <w:rsid w:val="006C309B"/>
    <w:rsid w:val="006D062D"/>
    <w:rsid w:val="006D7DF4"/>
    <w:rsid w:val="006E0823"/>
    <w:rsid w:val="006E0F1E"/>
    <w:rsid w:val="006E22C2"/>
    <w:rsid w:val="006E4EBF"/>
    <w:rsid w:val="006E63A9"/>
    <w:rsid w:val="006E65E6"/>
    <w:rsid w:val="006F06B2"/>
    <w:rsid w:val="006F09AA"/>
    <w:rsid w:val="006F5C04"/>
    <w:rsid w:val="00702068"/>
    <w:rsid w:val="007108CF"/>
    <w:rsid w:val="00715454"/>
    <w:rsid w:val="0072403F"/>
    <w:rsid w:val="007259B8"/>
    <w:rsid w:val="00736D7E"/>
    <w:rsid w:val="0074195D"/>
    <w:rsid w:val="00742D42"/>
    <w:rsid w:val="00746E8C"/>
    <w:rsid w:val="00751FA8"/>
    <w:rsid w:val="007548DF"/>
    <w:rsid w:val="007548FD"/>
    <w:rsid w:val="007620E4"/>
    <w:rsid w:val="007634CD"/>
    <w:rsid w:val="00767C23"/>
    <w:rsid w:val="007700F0"/>
    <w:rsid w:val="00771E67"/>
    <w:rsid w:val="007734E7"/>
    <w:rsid w:val="0078490E"/>
    <w:rsid w:val="00785364"/>
    <w:rsid w:val="00787841"/>
    <w:rsid w:val="00787DAD"/>
    <w:rsid w:val="00792244"/>
    <w:rsid w:val="007A0C3A"/>
    <w:rsid w:val="007A1681"/>
    <w:rsid w:val="007A3A47"/>
    <w:rsid w:val="007A5466"/>
    <w:rsid w:val="007A7EB9"/>
    <w:rsid w:val="007B0F8E"/>
    <w:rsid w:val="007B3D2D"/>
    <w:rsid w:val="007B4E8D"/>
    <w:rsid w:val="007B5097"/>
    <w:rsid w:val="007B6B6B"/>
    <w:rsid w:val="007C052D"/>
    <w:rsid w:val="007C7B69"/>
    <w:rsid w:val="007D0E7B"/>
    <w:rsid w:val="007D3D1F"/>
    <w:rsid w:val="007D524A"/>
    <w:rsid w:val="007D78F5"/>
    <w:rsid w:val="007E1F95"/>
    <w:rsid w:val="007E32FD"/>
    <w:rsid w:val="007F0F79"/>
    <w:rsid w:val="007F590F"/>
    <w:rsid w:val="007F6BDC"/>
    <w:rsid w:val="008013E1"/>
    <w:rsid w:val="008026A1"/>
    <w:rsid w:val="00807DC6"/>
    <w:rsid w:val="00810FF5"/>
    <w:rsid w:val="00815734"/>
    <w:rsid w:val="00821846"/>
    <w:rsid w:val="00822296"/>
    <w:rsid w:val="0082252E"/>
    <w:rsid w:val="00822F86"/>
    <w:rsid w:val="008257C5"/>
    <w:rsid w:val="00832076"/>
    <w:rsid w:val="00844909"/>
    <w:rsid w:val="00851555"/>
    <w:rsid w:val="008555EE"/>
    <w:rsid w:val="008574CA"/>
    <w:rsid w:val="00861617"/>
    <w:rsid w:val="00874257"/>
    <w:rsid w:val="00877698"/>
    <w:rsid w:val="00880C94"/>
    <w:rsid w:val="00887159"/>
    <w:rsid w:val="00887B68"/>
    <w:rsid w:val="0089128E"/>
    <w:rsid w:val="008952F2"/>
    <w:rsid w:val="008A03BE"/>
    <w:rsid w:val="008A4C79"/>
    <w:rsid w:val="008A596C"/>
    <w:rsid w:val="008A60B8"/>
    <w:rsid w:val="008B02EE"/>
    <w:rsid w:val="008B19D8"/>
    <w:rsid w:val="008B1EB6"/>
    <w:rsid w:val="008B24FF"/>
    <w:rsid w:val="008B5C78"/>
    <w:rsid w:val="008C0EBA"/>
    <w:rsid w:val="008C400B"/>
    <w:rsid w:val="008C6ABD"/>
    <w:rsid w:val="008D67D2"/>
    <w:rsid w:val="008E0082"/>
    <w:rsid w:val="008E06CE"/>
    <w:rsid w:val="008E4690"/>
    <w:rsid w:val="008E4C5C"/>
    <w:rsid w:val="008F01A6"/>
    <w:rsid w:val="008F4FD2"/>
    <w:rsid w:val="008F55BB"/>
    <w:rsid w:val="008F5A3A"/>
    <w:rsid w:val="009003E2"/>
    <w:rsid w:val="00901A26"/>
    <w:rsid w:val="009039F8"/>
    <w:rsid w:val="009072AE"/>
    <w:rsid w:val="009115BD"/>
    <w:rsid w:val="0091194E"/>
    <w:rsid w:val="0091256E"/>
    <w:rsid w:val="00912E50"/>
    <w:rsid w:val="0092256E"/>
    <w:rsid w:val="00922CC0"/>
    <w:rsid w:val="00925E55"/>
    <w:rsid w:val="00926E0B"/>
    <w:rsid w:val="00927703"/>
    <w:rsid w:val="0093144A"/>
    <w:rsid w:val="00932AF8"/>
    <w:rsid w:val="009357F0"/>
    <w:rsid w:val="00951352"/>
    <w:rsid w:val="00951D78"/>
    <w:rsid w:val="009555AE"/>
    <w:rsid w:val="0095685C"/>
    <w:rsid w:val="00956E54"/>
    <w:rsid w:val="00956F50"/>
    <w:rsid w:val="009715A6"/>
    <w:rsid w:val="00971CD1"/>
    <w:rsid w:val="00973957"/>
    <w:rsid w:val="0097561A"/>
    <w:rsid w:val="009814D2"/>
    <w:rsid w:val="00981C9F"/>
    <w:rsid w:val="009820AE"/>
    <w:rsid w:val="0098324B"/>
    <w:rsid w:val="00983D24"/>
    <w:rsid w:val="00984232"/>
    <w:rsid w:val="009858A8"/>
    <w:rsid w:val="00993C59"/>
    <w:rsid w:val="0099785A"/>
    <w:rsid w:val="009A3DB1"/>
    <w:rsid w:val="009A43C5"/>
    <w:rsid w:val="009A6CEA"/>
    <w:rsid w:val="009C2E5C"/>
    <w:rsid w:val="009C5B1B"/>
    <w:rsid w:val="009C60D3"/>
    <w:rsid w:val="009D061E"/>
    <w:rsid w:val="009D0D82"/>
    <w:rsid w:val="009D200B"/>
    <w:rsid w:val="009D4B25"/>
    <w:rsid w:val="009D5D15"/>
    <w:rsid w:val="009E065B"/>
    <w:rsid w:val="009E5D69"/>
    <w:rsid w:val="009E73B4"/>
    <w:rsid w:val="009F2380"/>
    <w:rsid w:val="009F2C74"/>
    <w:rsid w:val="009F31D0"/>
    <w:rsid w:val="009F3BF9"/>
    <w:rsid w:val="00A0194A"/>
    <w:rsid w:val="00A03137"/>
    <w:rsid w:val="00A035DA"/>
    <w:rsid w:val="00A045A0"/>
    <w:rsid w:val="00A04AC5"/>
    <w:rsid w:val="00A16470"/>
    <w:rsid w:val="00A251EF"/>
    <w:rsid w:val="00A277FD"/>
    <w:rsid w:val="00A35973"/>
    <w:rsid w:val="00A36733"/>
    <w:rsid w:val="00A36D44"/>
    <w:rsid w:val="00A41823"/>
    <w:rsid w:val="00A42A02"/>
    <w:rsid w:val="00A434DC"/>
    <w:rsid w:val="00A44ED5"/>
    <w:rsid w:val="00A47212"/>
    <w:rsid w:val="00A5224C"/>
    <w:rsid w:val="00A56907"/>
    <w:rsid w:val="00A56E40"/>
    <w:rsid w:val="00A57B59"/>
    <w:rsid w:val="00A6594C"/>
    <w:rsid w:val="00A65AE2"/>
    <w:rsid w:val="00A706C8"/>
    <w:rsid w:val="00A74E5A"/>
    <w:rsid w:val="00A77D25"/>
    <w:rsid w:val="00A81412"/>
    <w:rsid w:val="00A919E2"/>
    <w:rsid w:val="00A94581"/>
    <w:rsid w:val="00AA30BE"/>
    <w:rsid w:val="00AB5A58"/>
    <w:rsid w:val="00AC0D6E"/>
    <w:rsid w:val="00AC2931"/>
    <w:rsid w:val="00AC4E10"/>
    <w:rsid w:val="00AC634C"/>
    <w:rsid w:val="00AC6F6B"/>
    <w:rsid w:val="00AD35F4"/>
    <w:rsid w:val="00AD4F77"/>
    <w:rsid w:val="00AF3959"/>
    <w:rsid w:val="00AF7E90"/>
    <w:rsid w:val="00B0037C"/>
    <w:rsid w:val="00B02705"/>
    <w:rsid w:val="00B02D98"/>
    <w:rsid w:val="00B10FA8"/>
    <w:rsid w:val="00B127B4"/>
    <w:rsid w:val="00B323C9"/>
    <w:rsid w:val="00B32B63"/>
    <w:rsid w:val="00B36394"/>
    <w:rsid w:val="00B36B87"/>
    <w:rsid w:val="00B44733"/>
    <w:rsid w:val="00B53E30"/>
    <w:rsid w:val="00B54FC0"/>
    <w:rsid w:val="00B558CF"/>
    <w:rsid w:val="00B567E0"/>
    <w:rsid w:val="00B619B8"/>
    <w:rsid w:val="00B62839"/>
    <w:rsid w:val="00B62FE0"/>
    <w:rsid w:val="00B66B42"/>
    <w:rsid w:val="00B6782F"/>
    <w:rsid w:val="00B714AB"/>
    <w:rsid w:val="00B77250"/>
    <w:rsid w:val="00B85ED9"/>
    <w:rsid w:val="00B875BA"/>
    <w:rsid w:val="00B905FF"/>
    <w:rsid w:val="00B9120D"/>
    <w:rsid w:val="00B93882"/>
    <w:rsid w:val="00B950E6"/>
    <w:rsid w:val="00B96618"/>
    <w:rsid w:val="00B978FB"/>
    <w:rsid w:val="00BA073E"/>
    <w:rsid w:val="00BA184D"/>
    <w:rsid w:val="00BA2E4D"/>
    <w:rsid w:val="00BA59CB"/>
    <w:rsid w:val="00BB0B52"/>
    <w:rsid w:val="00BB32A7"/>
    <w:rsid w:val="00BB3500"/>
    <w:rsid w:val="00BB61B1"/>
    <w:rsid w:val="00BC19B1"/>
    <w:rsid w:val="00BC1A98"/>
    <w:rsid w:val="00BC30D0"/>
    <w:rsid w:val="00BC331D"/>
    <w:rsid w:val="00BC48D2"/>
    <w:rsid w:val="00BC6BDC"/>
    <w:rsid w:val="00BD0B89"/>
    <w:rsid w:val="00BD178B"/>
    <w:rsid w:val="00BD627E"/>
    <w:rsid w:val="00BD77E4"/>
    <w:rsid w:val="00BE2493"/>
    <w:rsid w:val="00BE382E"/>
    <w:rsid w:val="00BE6CF3"/>
    <w:rsid w:val="00BF208A"/>
    <w:rsid w:val="00BF61F3"/>
    <w:rsid w:val="00C02212"/>
    <w:rsid w:val="00C04209"/>
    <w:rsid w:val="00C05A3F"/>
    <w:rsid w:val="00C07F46"/>
    <w:rsid w:val="00C16002"/>
    <w:rsid w:val="00C17AFB"/>
    <w:rsid w:val="00C20203"/>
    <w:rsid w:val="00C21107"/>
    <w:rsid w:val="00C30E70"/>
    <w:rsid w:val="00C327D3"/>
    <w:rsid w:val="00C32903"/>
    <w:rsid w:val="00C34CAF"/>
    <w:rsid w:val="00C35FBD"/>
    <w:rsid w:val="00C371EA"/>
    <w:rsid w:val="00C378D0"/>
    <w:rsid w:val="00C4539C"/>
    <w:rsid w:val="00C453C1"/>
    <w:rsid w:val="00C52992"/>
    <w:rsid w:val="00C52A86"/>
    <w:rsid w:val="00C56C0C"/>
    <w:rsid w:val="00C602D1"/>
    <w:rsid w:val="00C61ABA"/>
    <w:rsid w:val="00C73221"/>
    <w:rsid w:val="00C80C32"/>
    <w:rsid w:val="00C82E83"/>
    <w:rsid w:val="00C86849"/>
    <w:rsid w:val="00C902B4"/>
    <w:rsid w:val="00C9128F"/>
    <w:rsid w:val="00C9484A"/>
    <w:rsid w:val="00C9554A"/>
    <w:rsid w:val="00CA0514"/>
    <w:rsid w:val="00CA5192"/>
    <w:rsid w:val="00CA58B2"/>
    <w:rsid w:val="00CB2689"/>
    <w:rsid w:val="00CB3ED0"/>
    <w:rsid w:val="00CB3FF8"/>
    <w:rsid w:val="00CB66CF"/>
    <w:rsid w:val="00CC1C50"/>
    <w:rsid w:val="00CC7B2A"/>
    <w:rsid w:val="00CC7CCA"/>
    <w:rsid w:val="00CD573F"/>
    <w:rsid w:val="00CD6122"/>
    <w:rsid w:val="00CE1410"/>
    <w:rsid w:val="00CE3FB4"/>
    <w:rsid w:val="00CE55B5"/>
    <w:rsid w:val="00CE55C5"/>
    <w:rsid w:val="00CF1628"/>
    <w:rsid w:val="00CF5171"/>
    <w:rsid w:val="00D01A34"/>
    <w:rsid w:val="00D04813"/>
    <w:rsid w:val="00D14CB2"/>
    <w:rsid w:val="00D1503E"/>
    <w:rsid w:val="00D21BF4"/>
    <w:rsid w:val="00D2559A"/>
    <w:rsid w:val="00D259F7"/>
    <w:rsid w:val="00D325AF"/>
    <w:rsid w:val="00D43D75"/>
    <w:rsid w:val="00D45220"/>
    <w:rsid w:val="00D51345"/>
    <w:rsid w:val="00D54662"/>
    <w:rsid w:val="00D55EA5"/>
    <w:rsid w:val="00D563D6"/>
    <w:rsid w:val="00D64A1B"/>
    <w:rsid w:val="00D64D6E"/>
    <w:rsid w:val="00D7090E"/>
    <w:rsid w:val="00D71132"/>
    <w:rsid w:val="00D73F38"/>
    <w:rsid w:val="00D74596"/>
    <w:rsid w:val="00D74D6B"/>
    <w:rsid w:val="00D80C14"/>
    <w:rsid w:val="00D84726"/>
    <w:rsid w:val="00D94E2D"/>
    <w:rsid w:val="00D96166"/>
    <w:rsid w:val="00D96F43"/>
    <w:rsid w:val="00D974ED"/>
    <w:rsid w:val="00DA0951"/>
    <w:rsid w:val="00DA2C27"/>
    <w:rsid w:val="00DA5939"/>
    <w:rsid w:val="00DB49AB"/>
    <w:rsid w:val="00DC076D"/>
    <w:rsid w:val="00DC0BBA"/>
    <w:rsid w:val="00DD0126"/>
    <w:rsid w:val="00DD2695"/>
    <w:rsid w:val="00DD595C"/>
    <w:rsid w:val="00DD655A"/>
    <w:rsid w:val="00DE3F48"/>
    <w:rsid w:val="00DE5515"/>
    <w:rsid w:val="00DE61E0"/>
    <w:rsid w:val="00DE64BA"/>
    <w:rsid w:val="00DE67BF"/>
    <w:rsid w:val="00DE6B5C"/>
    <w:rsid w:val="00DF66A0"/>
    <w:rsid w:val="00DF6CE5"/>
    <w:rsid w:val="00E009E2"/>
    <w:rsid w:val="00E01B8E"/>
    <w:rsid w:val="00E03BFD"/>
    <w:rsid w:val="00E0573F"/>
    <w:rsid w:val="00E06A65"/>
    <w:rsid w:val="00E11BA5"/>
    <w:rsid w:val="00E34214"/>
    <w:rsid w:val="00E43FAC"/>
    <w:rsid w:val="00E4434E"/>
    <w:rsid w:val="00E44B20"/>
    <w:rsid w:val="00E46A3D"/>
    <w:rsid w:val="00E50E60"/>
    <w:rsid w:val="00E55BC3"/>
    <w:rsid w:val="00E563D6"/>
    <w:rsid w:val="00E566F7"/>
    <w:rsid w:val="00E62CAE"/>
    <w:rsid w:val="00E63D94"/>
    <w:rsid w:val="00E65AEC"/>
    <w:rsid w:val="00E7287E"/>
    <w:rsid w:val="00E729EF"/>
    <w:rsid w:val="00E74384"/>
    <w:rsid w:val="00E74AD7"/>
    <w:rsid w:val="00E80B42"/>
    <w:rsid w:val="00E80C5F"/>
    <w:rsid w:val="00E822D6"/>
    <w:rsid w:val="00E84C51"/>
    <w:rsid w:val="00E92F87"/>
    <w:rsid w:val="00E93211"/>
    <w:rsid w:val="00E93EF4"/>
    <w:rsid w:val="00E95F44"/>
    <w:rsid w:val="00E972F7"/>
    <w:rsid w:val="00EA110B"/>
    <w:rsid w:val="00EA2A98"/>
    <w:rsid w:val="00EA2C60"/>
    <w:rsid w:val="00EA7261"/>
    <w:rsid w:val="00EB75D1"/>
    <w:rsid w:val="00EB7BB4"/>
    <w:rsid w:val="00EC1CB2"/>
    <w:rsid w:val="00EC609E"/>
    <w:rsid w:val="00ED1369"/>
    <w:rsid w:val="00ED27D7"/>
    <w:rsid w:val="00ED27F5"/>
    <w:rsid w:val="00ED5691"/>
    <w:rsid w:val="00EE3AB6"/>
    <w:rsid w:val="00EE63D5"/>
    <w:rsid w:val="00EE7C0D"/>
    <w:rsid w:val="00EE7C78"/>
    <w:rsid w:val="00EF403D"/>
    <w:rsid w:val="00EF646C"/>
    <w:rsid w:val="00F04627"/>
    <w:rsid w:val="00F05227"/>
    <w:rsid w:val="00F05292"/>
    <w:rsid w:val="00F07A43"/>
    <w:rsid w:val="00F124F6"/>
    <w:rsid w:val="00F12B84"/>
    <w:rsid w:val="00F4471A"/>
    <w:rsid w:val="00F44AED"/>
    <w:rsid w:val="00F45DFB"/>
    <w:rsid w:val="00F468BF"/>
    <w:rsid w:val="00F502F5"/>
    <w:rsid w:val="00F5115F"/>
    <w:rsid w:val="00F56E9A"/>
    <w:rsid w:val="00F63C2A"/>
    <w:rsid w:val="00F656EF"/>
    <w:rsid w:val="00F6776F"/>
    <w:rsid w:val="00F7220D"/>
    <w:rsid w:val="00F7415D"/>
    <w:rsid w:val="00F761B7"/>
    <w:rsid w:val="00F90466"/>
    <w:rsid w:val="00F9117A"/>
    <w:rsid w:val="00F9702D"/>
    <w:rsid w:val="00FA14AF"/>
    <w:rsid w:val="00FA1FD4"/>
    <w:rsid w:val="00FA2272"/>
    <w:rsid w:val="00FA518D"/>
    <w:rsid w:val="00FA5381"/>
    <w:rsid w:val="00FB1C46"/>
    <w:rsid w:val="00FB1E4C"/>
    <w:rsid w:val="00FB5AC2"/>
    <w:rsid w:val="00FB5D9E"/>
    <w:rsid w:val="00FC47F9"/>
    <w:rsid w:val="00FC59C3"/>
    <w:rsid w:val="00FD118E"/>
    <w:rsid w:val="00FD270B"/>
    <w:rsid w:val="00FD36B3"/>
    <w:rsid w:val="00FE4D61"/>
    <w:rsid w:val="00FE7A5A"/>
    <w:rsid w:val="00FF25F5"/>
    <w:rsid w:val="00FF35FD"/>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82"/>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E4D61"/>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4.bin"/><Relationship Id="rId21" Type="http://schemas.openxmlformats.org/officeDocument/2006/relationships/oleObject" Target="embeddings/oleObject4.bin"/><Relationship Id="rId63" Type="http://schemas.openxmlformats.org/officeDocument/2006/relationships/image" Target="media/image12.emf"/><Relationship Id="rId159" Type="http://schemas.openxmlformats.org/officeDocument/2006/relationships/oleObject" Target="embeddings/oleObject60.bin"/><Relationship Id="rId170" Type="http://schemas.openxmlformats.org/officeDocument/2006/relationships/image" Target="media/image320.emf"/><Relationship Id="rId226" Type="http://schemas.openxmlformats.org/officeDocument/2006/relationships/hyperlink" Target="mailto:stuart@cohesionconsult.com" TargetMode="External"/><Relationship Id="rId268" Type="http://schemas.openxmlformats.org/officeDocument/2006/relationships/image" Target="media/image56.emf"/><Relationship Id="rId32" Type="http://schemas.openxmlformats.org/officeDocument/2006/relationships/hyperlink" Target="mailto:jacky_booth@middlesbrough.gov.uk" TargetMode="External"/><Relationship Id="rId74" Type="http://schemas.openxmlformats.org/officeDocument/2006/relationships/oleObject" Target="embeddings/oleObject23.bin"/><Relationship Id="rId128" Type="http://schemas.openxmlformats.org/officeDocument/2006/relationships/hyperlink" Target="https://shiftuk.org/sites/default/files/2022-07/SHiFT%20Evaluation%20Findings.pdf" TargetMode="External"/><Relationship Id="rId5" Type="http://schemas.openxmlformats.org/officeDocument/2006/relationships/webSettings" Target="webSettings.xml"/><Relationship Id="rId181" Type="http://schemas.openxmlformats.org/officeDocument/2006/relationships/oleObject" Target="embeddings/oleObject71.bin"/><Relationship Id="rId237" Type="http://schemas.openxmlformats.org/officeDocument/2006/relationships/oleObject" Target="embeddings/oleObject94.bin"/><Relationship Id="rId279" Type="http://schemas.openxmlformats.org/officeDocument/2006/relationships/hyperlink" Target="mailto:michael.oyston@redcar-cleveland.gov.uk" TargetMode="External"/><Relationship Id="rId43" Type="http://schemas.openxmlformats.org/officeDocument/2006/relationships/image" Target="media/image8.emf"/><Relationship Id="rId139" Type="http://schemas.openxmlformats.org/officeDocument/2006/relationships/image" Target="media/image270.emf"/><Relationship Id="rId85" Type="http://schemas.openxmlformats.org/officeDocument/2006/relationships/oleObject" Target="embeddings/oleObject28.bin"/><Relationship Id="rId150" Type="http://schemas.openxmlformats.org/officeDocument/2006/relationships/image" Target="media/image290.emf"/><Relationship Id="rId171" Type="http://schemas.openxmlformats.org/officeDocument/2006/relationships/oleObject" Target="embeddings/oleObject66.bin"/><Relationship Id="rId192" Type="http://schemas.openxmlformats.org/officeDocument/2006/relationships/image" Target="media/image41.emf"/><Relationship Id="rId206" Type="http://schemas.openxmlformats.org/officeDocument/2006/relationships/hyperlink" Target="mailto:Samantha.simpson@redcar-cleveland.gov.uk" TargetMode="External"/><Relationship Id="rId227" Type="http://schemas.openxmlformats.org/officeDocument/2006/relationships/image" Target="media/image48.emf"/><Relationship Id="rId248" Type="http://schemas.openxmlformats.org/officeDocument/2006/relationships/oleObject" Target="embeddings/oleObject98.bin"/><Relationship Id="rId269" Type="http://schemas.openxmlformats.org/officeDocument/2006/relationships/oleObject" Target="embeddings/oleObject105.bin"/><Relationship Id="rId12" Type="http://schemas.openxmlformats.org/officeDocument/2006/relationships/image" Target="media/image2.emf"/><Relationship Id="rId33" Type="http://schemas.openxmlformats.org/officeDocument/2006/relationships/image" Target="media/image6.emf"/><Relationship Id="rId108" Type="http://schemas.openxmlformats.org/officeDocument/2006/relationships/image" Target="media/image23.emf"/><Relationship Id="rId129" Type="http://schemas.openxmlformats.org/officeDocument/2006/relationships/hyperlink" Target="mailto:sarah.johnson@redcar-cleveland.gov.uk" TargetMode="External"/><Relationship Id="rId280" Type="http://schemas.openxmlformats.org/officeDocument/2006/relationships/image" Target="media/image59.emf"/><Relationship Id="rId54" Type="http://schemas.openxmlformats.org/officeDocument/2006/relationships/oleObject" Target="embeddings/oleObject16.bin"/><Relationship Id="rId75" Type="http://schemas.openxmlformats.org/officeDocument/2006/relationships/image" Target="media/image130.emf"/><Relationship Id="rId96" Type="http://schemas.openxmlformats.org/officeDocument/2006/relationships/image" Target="media/image180.emf"/><Relationship Id="rId140" Type="http://schemas.openxmlformats.org/officeDocument/2006/relationships/oleObject" Target="embeddings/oleObject52.bin"/><Relationship Id="rId161" Type="http://schemas.openxmlformats.org/officeDocument/2006/relationships/oleObject" Target="embeddings/oleObject61.bin"/><Relationship Id="rId182" Type="http://schemas.openxmlformats.org/officeDocument/2006/relationships/image" Target="media/image370.emf"/><Relationship Id="rId217" Type="http://schemas.openxmlformats.org/officeDocument/2006/relationships/image" Target="media/image46.emf"/><Relationship Id="rId6" Type="http://schemas.openxmlformats.org/officeDocument/2006/relationships/footnotes" Target="footnotes.xml"/><Relationship Id="rId238" Type="http://schemas.openxmlformats.org/officeDocument/2006/relationships/image" Target="media/image51.emf"/><Relationship Id="rId259" Type="http://schemas.openxmlformats.org/officeDocument/2006/relationships/oleObject" Target="embeddings/oleObject102.bin"/><Relationship Id="rId23" Type="http://schemas.openxmlformats.org/officeDocument/2006/relationships/image" Target="media/image4.emf"/><Relationship Id="rId119" Type="http://schemas.openxmlformats.org/officeDocument/2006/relationships/image" Target="media/image25.emf"/><Relationship Id="rId270" Type="http://schemas.openxmlformats.org/officeDocument/2006/relationships/image" Target="media/image540.emf"/><Relationship Id="rId44" Type="http://schemas.openxmlformats.org/officeDocument/2006/relationships/oleObject" Target="embeddings/oleObject13.bin"/><Relationship Id="rId65" Type="http://schemas.openxmlformats.org/officeDocument/2006/relationships/image" Target="media/image110.emf"/><Relationship Id="rId86" Type="http://schemas.openxmlformats.org/officeDocument/2006/relationships/image" Target="media/image17.emf"/><Relationship Id="rId130" Type="http://schemas.openxmlformats.org/officeDocument/2006/relationships/image" Target="media/image27.emf"/><Relationship Id="rId151" Type="http://schemas.openxmlformats.org/officeDocument/2006/relationships/oleObject" Target="embeddings/oleObject56.bin"/><Relationship Id="rId172" Type="http://schemas.openxmlformats.org/officeDocument/2006/relationships/image" Target="media/image330.emf"/><Relationship Id="rId193" Type="http://schemas.openxmlformats.org/officeDocument/2006/relationships/oleObject" Target="embeddings/oleObject77.bin"/><Relationship Id="rId207" Type="http://schemas.openxmlformats.org/officeDocument/2006/relationships/image" Target="media/image44.emf"/><Relationship Id="rId228" Type="http://schemas.openxmlformats.org/officeDocument/2006/relationships/oleObject" Target="embeddings/oleObject91.bin"/><Relationship Id="rId249" Type="http://schemas.openxmlformats.org/officeDocument/2006/relationships/hyperlink" Target="mailto:lisa.storey@redcar-cleveland.gov.uk" TargetMode="External"/><Relationship Id="rId13" Type="http://schemas.openxmlformats.org/officeDocument/2006/relationships/oleObject" Target="embeddings/oleObject1.bin"/><Relationship Id="rId109" Type="http://schemas.openxmlformats.org/officeDocument/2006/relationships/oleObject" Target="embeddings/oleObject40.bin"/><Relationship Id="rId260" Type="http://schemas.openxmlformats.org/officeDocument/2006/relationships/hyperlink" Target="https://www.gov.uk/government/publications/household-support-fund-guidance-for-local-councils/1-april-2023-to-31-march-2024-household-support-fund-guidance-for-county-councils-and-unitary-authorities-in-england" TargetMode="External"/><Relationship Id="rId281" Type="http://schemas.openxmlformats.org/officeDocument/2006/relationships/oleObject" Target="embeddings/oleObject109.bin"/><Relationship Id="rId34" Type="http://schemas.openxmlformats.org/officeDocument/2006/relationships/oleObject" Target="embeddings/oleObject9.bin"/><Relationship Id="rId55" Type="http://schemas.openxmlformats.org/officeDocument/2006/relationships/image" Target="media/image90.emf"/><Relationship Id="rId76" Type="http://schemas.openxmlformats.org/officeDocument/2006/relationships/oleObject" Target="embeddings/oleObject24.bin"/><Relationship Id="rId97" Type="http://schemas.openxmlformats.org/officeDocument/2006/relationships/oleObject" Target="embeddings/oleObject34.bin"/><Relationship Id="rId120" Type="http://schemas.openxmlformats.org/officeDocument/2006/relationships/oleObject" Target="embeddings/oleObject45.bin"/><Relationship Id="rId141" Type="http://schemas.openxmlformats.org/officeDocument/2006/relationships/hyperlink" Target="mailto:emma.bainbridge@redcar-cleveland.gov.uk" TargetMode="External"/><Relationship Id="rId7" Type="http://schemas.openxmlformats.org/officeDocument/2006/relationships/endnotes" Target="endnotes.xml"/><Relationship Id="rId162" Type="http://schemas.openxmlformats.org/officeDocument/2006/relationships/image" Target="media/image34.emf"/><Relationship Id="rId183" Type="http://schemas.openxmlformats.org/officeDocument/2006/relationships/oleObject" Target="embeddings/oleObject72.bin"/><Relationship Id="rId218" Type="http://schemas.openxmlformats.org/officeDocument/2006/relationships/oleObject" Target="embeddings/oleObject87.bin"/><Relationship Id="rId239" Type="http://schemas.openxmlformats.org/officeDocument/2006/relationships/oleObject" Target="embeddings/oleObject95.bin"/><Relationship Id="rId250" Type="http://schemas.openxmlformats.org/officeDocument/2006/relationships/hyperlink" Target="mailto:elouise.groom@redcar-cleveland.gov.uk" TargetMode="External"/><Relationship Id="rId271" Type="http://schemas.openxmlformats.org/officeDocument/2006/relationships/oleObject" Target="embeddings/oleObject106.bin"/><Relationship Id="rId24" Type="http://schemas.openxmlformats.org/officeDocument/2006/relationships/oleObject" Target="embeddings/oleObject5.bin"/><Relationship Id="rId45" Type="http://schemas.openxmlformats.org/officeDocument/2006/relationships/image" Target="media/image81.emf"/><Relationship Id="rId66" Type="http://schemas.openxmlformats.org/officeDocument/2006/relationships/oleObject" Target="embeddings/oleObject20.bin"/><Relationship Id="rId87" Type="http://schemas.openxmlformats.org/officeDocument/2006/relationships/oleObject" Target="embeddings/oleObject29.bin"/><Relationship Id="rId110" Type="http://schemas.openxmlformats.org/officeDocument/2006/relationships/image" Target="media/image211.emf"/><Relationship Id="rId131" Type="http://schemas.openxmlformats.org/officeDocument/2006/relationships/oleObject" Target="embeddings/oleObject49.bin"/><Relationship Id="rId152" Type="http://schemas.openxmlformats.org/officeDocument/2006/relationships/image" Target="media/image31.emf"/><Relationship Id="rId173" Type="http://schemas.openxmlformats.org/officeDocument/2006/relationships/oleObject" Target="embeddings/oleObject67.bin"/><Relationship Id="rId194" Type="http://schemas.openxmlformats.org/officeDocument/2006/relationships/image" Target="media/image400.emf"/><Relationship Id="rId208" Type="http://schemas.openxmlformats.org/officeDocument/2006/relationships/oleObject" Target="embeddings/oleObject83.bin"/><Relationship Id="rId229" Type="http://schemas.openxmlformats.org/officeDocument/2006/relationships/oleObject" Target="embeddings/oleObject92.bin"/><Relationship Id="rId240" Type="http://schemas.openxmlformats.org/officeDocument/2006/relationships/image" Target="media/image480.emf"/><Relationship Id="rId261" Type="http://schemas.openxmlformats.org/officeDocument/2006/relationships/hyperlink" Target="https://www.gov.uk/government/publications/household-support-fund-guidance-for-local-councils/household-support-fund-grant-determination-2021-no-315787" TargetMode="External"/><Relationship Id="rId14" Type="http://schemas.openxmlformats.org/officeDocument/2006/relationships/image" Target="media/image210.emf"/><Relationship Id="rId35" Type="http://schemas.openxmlformats.org/officeDocument/2006/relationships/image" Target="media/image60.emf"/><Relationship Id="rId56" Type="http://schemas.openxmlformats.org/officeDocument/2006/relationships/oleObject" Target="embeddings/oleObject160.bin"/><Relationship Id="rId77" Type="http://schemas.openxmlformats.org/officeDocument/2006/relationships/hyperlink" Target="https://kcs.co.uk/frameowrks/software" TargetMode="External"/><Relationship Id="rId100" Type="http://schemas.openxmlformats.org/officeDocument/2006/relationships/image" Target="media/image190.emf"/><Relationship Id="rId282" Type="http://schemas.openxmlformats.org/officeDocument/2006/relationships/image" Target="media/image560.emf"/><Relationship Id="rId8" Type="http://schemas.openxmlformats.org/officeDocument/2006/relationships/image" Target="media/image1.png"/><Relationship Id="rId98" Type="http://schemas.openxmlformats.org/officeDocument/2006/relationships/image" Target="media/image20.emf"/><Relationship Id="rId121" Type="http://schemas.openxmlformats.org/officeDocument/2006/relationships/image" Target="media/image240.emf"/><Relationship Id="rId142" Type="http://schemas.openxmlformats.org/officeDocument/2006/relationships/image" Target="media/image29.emf"/><Relationship Id="rId163" Type="http://schemas.openxmlformats.org/officeDocument/2006/relationships/oleObject" Target="embeddings/oleObject62.bin"/><Relationship Id="rId184" Type="http://schemas.openxmlformats.org/officeDocument/2006/relationships/image" Target="media/image39.emf"/><Relationship Id="rId219" Type="http://schemas.openxmlformats.org/officeDocument/2006/relationships/image" Target="media/image450.emf"/><Relationship Id="rId230" Type="http://schemas.openxmlformats.org/officeDocument/2006/relationships/hyperlink" Target="mailto:stuart@cohesionconsult.com" TargetMode="External"/><Relationship Id="rId251" Type="http://schemas.openxmlformats.org/officeDocument/2006/relationships/image" Target="media/image53.emf"/><Relationship Id="rId25" Type="http://schemas.openxmlformats.org/officeDocument/2006/relationships/image" Target="media/image410.emf"/><Relationship Id="rId46" Type="http://schemas.openxmlformats.org/officeDocument/2006/relationships/oleObject" Target="embeddings/oleObject14.bin"/><Relationship Id="rId67" Type="http://schemas.openxmlformats.org/officeDocument/2006/relationships/hyperlink" Target="mailto:gareth.harding@redcar-cleveland.gov.uk" TargetMode="External"/><Relationship Id="rId272" Type="http://schemas.openxmlformats.org/officeDocument/2006/relationships/hyperlink" Target="mailto:Michael.oyston@redcar-cleveland.gov.uk" TargetMode="External"/><Relationship Id="rId88" Type="http://schemas.openxmlformats.org/officeDocument/2006/relationships/image" Target="media/image160.emf"/><Relationship Id="rId111" Type="http://schemas.openxmlformats.org/officeDocument/2006/relationships/oleObject" Target="embeddings/oleObject41.bin"/><Relationship Id="rId132" Type="http://schemas.openxmlformats.org/officeDocument/2006/relationships/image" Target="media/image260.emf"/><Relationship Id="rId153" Type="http://schemas.openxmlformats.org/officeDocument/2006/relationships/oleObject" Target="embeddings/oleObject57.bin"/><Relationship Id="rId174" Type="http://schemas.openxmlformats.org/officeDocument/2006/relationships/image" Target="media/image340.emf"/><Relationship Id="rId195" Type="http://schemas.openxmlformats.org/officeDocument/2006/relationships/oleObject" Target="embeddings/oleObject78.bin"/><Relationship Id="rId209" Type="http://schemas.openxmlformats.org/officeDocument/2006/relationships/image" Target="media/image430.emf"/><Relationship Id="rId220" Type="http://schemas.openxmlformats.org/officeDocument/2006/relationships/oleObject" Target="embeddings/oleObject88.bin"/><Relationship Id="rId241" Type="http://schemas.openxmlformats.org/officeDocument/2006/relationships/oleObject" Target="embeddings/oleObject950.bin"/><Relationship Id="rId15" Type="http://schemas.openxmlformats.org/officeDocument/2006/relationships/oleObject" Target="embeddings/oleObject2.bin"/><Relationship Id="rId36" Type="http://schemas.openxmlformats.org/officeDocument/2006/relationships/oleObject" Target="embeddings/oleObject10.bin"/><Relationship Id="rId57" Type="http://schemas.openxmlformats.org/officeDocument/2006/relationships/hyperlink" Target="mailto:samantha.birch@redcar-cleveland.gov.uk" TargetMode="External"/><Relationship Id="rId262" Type="http://schemas.openxmlformats.org/officeDocument/2006/relationships/image" Target="media/image55.emf"/><Relationship Id="rId283" Type="http://schemas.openxmlformats.org/officeDocument/2006/relationships/oleObject" Target="embeddings/oleObject110.bin"/><Relationship Id="rId78" Type="http://schemas.openxmlformats.org/officeDocument/2006/relationships/image" Target="media/image15.emf"/><Relationship Id="rId99" Type="http://schemas.openxmlformats.org/officeDocument/2006/relationships/oleObject" Target="embeddings/oleObject35.bin"/><Relationship Id="rId101" Type="http://schemas.openxmlformats.org/officeDocument/2006/relationships/oleObject" Target="embeddings/oleObject36.bin"/><Relationship Id="rId122" Type="http://schemas.openxmlformats.org/officeDocument/2006/relationships/oleObject" Target="embeddings/oleObject46.bin"/><Relationship Id="rId143" Type="http://schemas.openxmlformats.org/officeDocument/2006/relationships/oleObject" Target="embeddings/oleObject53.bin"/><Relationship Id="rId164" Type="http://schemas.openxmlformats.org/officeDocument/2006/relationships/image" Target="media/image35.emf"/><Relationship Id="rId185" Type="http://schemas.openxmlformats.org/officeDocument/2006/relationships/oleObject" Target="embeddings/oleObject73.bin"/><Relationship Id="rId9" Type="http://schemas.openxmlformats.org/officeDocument/2006/relationships/image" Target="media/image10.png"/><Relationship Id="rId210" Type="http://schemas.openxmlformats.org/officeDocument/2006/relationships/oleObject" Target="embeddings/oleObject84.bin"/><Relationship Id="rId26" Type="http://schemas.openxmlformats.org/officeDocument/2006/relationships/oleObject" Target="embeddings/oleObject6.bin"/><Relationship Id="rId231" Type="http://schemas.openxmlformats.org/officeDocument/2006/relationships/image" Target="media/image49.emf"/><Relationship Id="rId252" Type="http://schemas.openxmlformats.org/officeDocument/2006/relationships/oleObject" Target="embeddings/oleObject99.bin"/><Relationship Id="rId273" Type="http://schemas.openxmlformats.org/officeDocument/2006/relationships/hyperlink" Target="mailto:wes.howes@redcar-cleveland.gov.uk" TargetMode="External"/><Relationship Id="rId47" Type="http://schemas.openxmlformats.org/officeDocument/2006/relationships/image" Target="media/image9.emf"/><Relationship Id="rId68" Type="http://schemas.openxmlformats.org/officeDocument/2006/relationships/image" Target="media/image13.emf"/><Relationship Id="rId89" Type="http://schemas.openxmlformats.org/officeDocument/2006/relationships/oleObject" Target="embeddings/oleObject30.bin"/><Relationship Id="rId112" Type="http://schemas.openxmlformats.org/officeDocument/2006/relationships/image" Target="media/image220.emf"/><Relationship Id="rId133" Type="http://schemas.openxmlformats.org/officeDocument/2006/relationships/oleObject" Target="embeddings/oleObject50.bin"/><Relationship Id="rId154" Type="http://schemas.openxmlformats.org/officeDocument/2006/relationships/image" Target="media/image300.emf"/><Relationship Id="rId175" Type="http://schemas.openxmlformats.org/officeDocument/2006/relationships/oleObject" Target="embeddings/oleObject68.bin"/><Relationship Id="rId196" Type="http://schemas.openxmlformats.org/officeDocument/2006/relationships/hyperlink" Target="mailto:denise.boyle@redcar-cleveland.gov.uk" TargetMode="External"/><Relationship Id="rId200" Type="http://schemas.openxmlformats.org/officeDocument/2006/relationships/oleObject" Target="embeddings/oleObject80.bin"/><Relationship Id="rId16" Type="http://schemas.openxmlformats.org/officeDocument/2006/relationships/hyperlink" Target="mailto:omar.hijab@redcar-cleveland.gov.uk" TargetMode="External"/><Relationship Id="rId221" Type="http://schemas.openxmlformats.org/officeDocument/2006/relationships/hyperlink" Target="mailto:robert.hoof@redcar-cleveland.gov.uk" TargetMode="External"/><Relationship Id="rId242" Type="http://schemas.openxmlformats.org/officeDocument/2006/relationships/image" Target="media/image490.emf"/><Relationship Id="rId263" Type="http://schemas.openxmlformats.org/officeDocument/2006/relationships/oleObject" Target="embeddings/oleObject103.bin"/><Relationship Id="rId284" Type="http://schemas.openxmlformats.org/officeDocument/2006/relationships/footer" Target="footer1.xml"/><Relationship Id="rId37" Type="http://schemas.openxmlformats.org/officeDocument/2006/relationships/hyperlink" Target="mailto:gareth.harding@redcar-cleveland.gov.uk" TargetMode="External"/><Relationship Id="rId58" Type="http://schemas.openxmlformats.org/officeDocument/2006/relationships/image" Target="media/image11.emf"/><Relationship Id="rId79" Type="http://schemas.openxmlformats.org/officeDocument/2006/relationships/oleObject" Target="embeddings/oleObject25.bin"/><Relationship Id="rId102" Type="http://schemas.openxmlformats.org/officeDocument/2006/relationships/image" Target="media/image21.emf"/><Relationship Id="rId123" Type="http://schemas.openxmlformats.org/officeDocument/2006/relationships/hyperlink" Target="mailto:kellie.gorman@redcar-cleveland.gov.uk" TargetMode="External"/><Relationship Id="rId144" Type="http://schemas.openxmlformats.org/officeDocument/2006/relationships/image" Target="media/image280.emf"/><Relationship Id="rId90" Type="http://schemas.openxmlformats.org/officeDocument/2006/relationships/image" Target="media/image18.emf"/><Relationship Id="rId165" Type="http://schemas.openxmlformats.org/officeDocument/2006/relationships/oleObject" Target="embeddings/oleObject63.bin"/><Relationship Id="rId186" Type="http://schemas.openxmlformats.org/officeDocument/2006/relationships/image" Target="media/image380.emf"/><Relationship Id="rId211" Type="http://schemas.openxmlformats.org/officeDocument/2006/relationships/hyperlink" Target="mailto:Gareth.Healy@redcar-cleveland.gov.uk" TargetMode="External"/><Relationship Id="rId232" Type="http://schemas.openxmlformats.org/officeDocument/2006/relationships/oleObject" Target="embeddings/oleObject93.bin"/><Relationship Id="rId253" Type="http://schemas.openxmlformats.org/officeDocument/2006/relationships/image" Target="media/image510.emf"/><Relationship Id="rId274" Type="http://schemas.openxmlformats.org/officeDocument/2006/relationships/image" Target="media/image57.emf"/><Relationship Id="rId27" Type="http://schemas.openxmlformats.org/officeDocument/2006/relationships/hyperlink" Target="mailto:jacky_booth@middlesbrough.gov.uk" TargetMode="External"/><Relationship Id="rId48" Type="http://schemas.openxmlformats.org/officeDocument/2006/relationships/oleObject" Target="embeddings/oleObject15.bin"/><Relationship Id="rId69" Type="http://schemas.openxmlformats.org/officeDocument/2006/relationships/oleObject" Target="embeddings/oleObject21.bin"/><Relationship Id="rId113" Type="http://schemas.openxmlformats.org/officeDocument/2006/relationships/oleObject" Target="embeddings/oleObject42.bin"/><Relationship Id="rId134" Type="http://schemas.openxmlformats.org/officeDocument/2006/relationships/hyperlink" Target="mailto:emma.bainbridge@redcar-cleveland.gov.uk" TargetMode="External"/><Relationship Id="rId80" Type="http://schemas.openxmlformats.org/officeDocument/2006/relationships/image" Target="media/image140.emf"/><Relationship Id="rId155" Type="http://schemas.openxmlformats.org/officeDocument/2006/relationships/oleObject" Target="embeddings/oleObject58.bin"/><Relationship Id="rId176" Type="http://schemas.openxmlformats.org/officeDocument/2006/relationships/image" Target="media/image350.emf"/><Relationship Id="rId197" Type="http://schemas.openxmlformats.org/officeDocument/2006/relationships/image" Target="media/image42.emf"/><Relationship Id="rId201" Type="http://schemas.openxmlformats.org/officeDocument/2006/relationships/hyperlink" Target="mailto:erika.grunert@redcar-cleveland.gov.uk" TargetMode="External"/><Relationship Id="rId222" Type="http://schemas.openxmlformats.org/officeDocument/2006/relationships/image" Target="media/image47.emf"/><Relationship Id="rId243" Type="http://schemas.openxmlformats.org/officeDocument/2006/relationships/oleObject" Target="embeddings/oleObject96.bin"/><Relationship Id="rId264" Type="http://schemas.openxmlformats.org/officeDocument/2006/relationships/image" Target="media/image530.emf"/><Relationship Id="rId285" Type="http://schemas.openxmlformats.org/officeDocument/2006/relationships/footer" Target="footer2.xml"/><Relationship Id="rId17" Type="http://schemas.openxmlformats.org/officeDocument/2006/relationships/hyperlink" Target="mailto:erika.grunert@redcar-cleveland.gov.uk" TargetMode="External"/><Relationship Id="rId38" Type="http://schemas.openxmlformats.org/officeDocument/2006/relationships/image" Target="media/image7.emf"/><Relationship Id="rId59" Type="http://schemas.openxmlformats.org/officeDocument/2006/relationships/oleObject" Target="embeddings/oleObject17.bin"/><Relationship Id="rId103" Type="http://schemas.openxmlformats.org/officeDocument/2006/relationships/oleObject" Target="embeddings/oleObject37.bin"/><Relationship Id="rId124" Type="http://schemas.openxmlformats.org/officeDocument/2006/relationships/image" Target="media/image26.emf"/><Relationship Id="rId70" Type="http://schemas.openxmlformats.org/officeDocument/2006/relationships/image" Target="media/image120.emf"/><Relationship Id="rId91" Type="http://schemas.openxmlformats.org/officeDocument/2006/relationships/oleObject" Target="embeddings/oleObject31.bin"/><Relationship Id="rId145" Type="http://schemas.openxmlformats.org/officeDocument/2006/relationships/oleObject" Target="embeddings/oleObject54.bin"/><Relationship Id="rId166" Type="http://schemas.openxmlformats.org/officeDocument/2006/relationships/image" Target="media/image36.emf"/><Relationship Id="rId187" Type="http://schemas.openxmlformats.org/officeDocument/2006/relationships/oleObject" Target="embeddings/oleObject74.bin"/><Relationship Id="rId1" Type="http://schemas.openxmlformats.org/officeDocument/2006/relationships/customXml" Target="../customXml/item1.xml"/><Relationship Id="rId212" Type="http://schemas.openxmlformats.org/officeDocument/2006/relationships/image" Target="media/image45.emf"/><Relationship Id="rId233" Type="http://schemas.openxmlformats.org/officeDocument/2006/relationships/image" Target="media/image470.emf"/><Relationship Id="rId254" Type="http://schemas.openxmlformats.org/officeDocument/2006/relationships/oleObject" Target="embeddings/oleObject100.bin"/><Relationship Id="rId28" Type="http://schemas.openxmlformats.org/officeDocument/2006/relationships/image" Target="media/image5.emf"/><Relationship Id="rId49" Type="http://schemas.openxmlformats.org/officeDocument/2006/relationships/image" Target="media/image80.emf"/><Relationship Id="rId114" Type="http://schemas.openxmlformats.org/officeDocument/2006/relationships/image" Target="media/image24.emf"/><Relationship Id="rId275" Type="http://schemas.openxmlformats.org/officeDocument/2006/relationships/oleObject" Target="embeddings/oleObject107.bin"/><Relationship Id="rId60" Type="http://schemas.openxmlformats.org/officeDocument/2006/relationships/image" Target="media/image100.emf"/><Relationship Id="rId81" Type="http://schemas.openxmlformats.org/officeDocument/2006/relationships/oleObject" Target="embeddings/oleObject26.bin"/><Relationship Id="rId135" Type="http://schemas.openxmlformats.org/officeDocument/2006/relationships/hyperlink" Target="mailto:emma.bainbridge@redcar-cleveland.gov.uk" TargetMode="External"/><Relationship Id="rId156" Type="http://schemas.openxmlformats.org/officeDocument/2006/relationships/image" Target="media/image32.emf"/><Relationship Id="rId177" Type="http://schemas.openxmlformats.org/officeDocument/2006/relationships/oleObject" Target="embeddings/oleObject69.bin"/><Relationship Id="rId198" Type="http://schemas.openxmlformats.org/officeDocument/2006/relationships/oleObject" Target="embeddings/oleObject79.bin"/><Relationship Id="rId202" Type="http://schemas.openxmlformats.org/officeDocument/2006/relationships/image" Target="media/image43.emf"/><Relationship Id="rId223" Type="http://schemas.openxmlformats.org/officeDocument/2006/relationships/oleObject" Target="embeddings/oleObject89.bin"/><Relationship Id="rId244" Type="http://schemas.openxmlformats.org/officeDocument/2006/relationships/hyperlink" Target="mailto:gareth.healy@redcar-cleveland.gov.uk" TargetMode="External"/><Relationship Id="rId18" Type="http://schemas.openxmlformats.org/officeDocument/2006/relationships/image" Target="media/image3.emf"/><Relationship Id="rId39" Type="http://schemas.openxmlformats.org/officeDocument/2006/relationships/oleObject" Target="embeddings/oleObject11.bin"/><Relationship Id="rId265" Type="http://schemas.openxmlformats.org/officeDocument/2006/relationships/oleObject" Target="embeddings/oleObject104.bin"/><Relationship Id="rId286" Type="http://schemas.openxmlformats.org/officeDocument/2006/relationships/fontTable" Target="fontTable.xml"/><Relationship Id="rId50" Type="http://schemas.openxmlformats.org/officeDocument/2006/relationships/oleObject" Target="embeddings/oleObject140.bin"/><Relationship Id="rId104" Type="http://schemas.openxmlformats.org/officeDocument/2006/relationships/image" Target="media/image200.emf"/><Relationship Id="rId125" Type="http://schemas.openxmlformats.org/officeDocument/2006/relationships/oleObject" Target="embeddings/oleObject47.bin"/><Relationship Id="rId146" Type="http://schemas.openxmlformats.org/officeDocument/2006/relationships/hyperlink" Target="mailto:emma.bainbridge@redcar-cleveland.gov.uk" TargetMode="External"/><Relationship Id="rId167" Type="http://schemas.openxmlformats.org/officeDocument/2006/relationships/oleObject" Target="embeddings/oleObject64.bin"/><Relationship Id="rId188" Type="http://schemas.openxmlformats.org/officeDocument/2006/relationships/image" Target="media/image40.emf"/><Relationship Id="rId71" Type="http://schemas.openxmlformats.org/officeDocument/2006/relationships/oleObject" Target="embeddings/oleObject22.bin"/><Relationship Id="rId92" Type="http://schemas.openxmlformats.org/officeDocument/2006/relationships/image" Target="media/image170.emf"/><Relationship Id="rId213" Type="http://schemas.openxmlformats.org/officeDocument/2006/relationships/oleObject" Target="embeddings/oleObject85.bin"/><Relationship Id="rId234" Type="http://schemas.openxmlformats.org/officeDocument/2006/relationships/oleObject" Target="embeddings/oleObject920.bin"/><Relationship Id="rId2" Type="http://schemas.openxmlformats.org/officeDocument/2006/relationships/numbering" Target="numbering.xml"/><Relationship Id="rId29" Type="http://schemas.openxmlformats.org/officeDocument/2006/relationships/oleObject" Target="embeddings/oleObject7.bin"/><Relationship Id="rId255" Type="http://schemas.openxmlformats.org/officeDocument/2006/relationships/hyperlink" Target="mailto:paul.foden@redcar-cleveland.gov.uk" TargetMode="External"/><Relationship Id="rId276" Type="http://schemas.openxmlformats.org/officeDocument/2006/relationships/image" Target="media/image550.emf"/><Relationship Id="rId40" Type="http://schemas.openxmlformats.org/officeDocument/2006/relationships/image" Target="media/image70.emf"/><Relationship Id="rId115" Type="http://schemas.openxmlformats.org/officeDocument/2006/relationships/oleObject" Target="embeddings/oleObject43.bin"/><Relationship Id="rId136" Type="http://schemas.openxmlformats.org/officeDocument/2006/relationships/hyperlink" Target="mailto:emma.bainbridge@redcar-cleveland.gov.uk" TargetMode="External"/><Relationship Id="rId157" Type="http://schemas.openxmlformats.org/officeDocument/2006/relationships/oleObject" Target="embeddings/oleObject59.bin"/><Relationship Id="rId178" Type="http://schemas.openxmlformats.org/officeDocument/2006/relationships/image" Target="media/image360.emf"/><Relationship Id="rId61" Type="http://schemas.openxmlformats.org/officeDocument/2006/relationships/oleObject" Target="embeddings/oleObject18.bin"/><Relationship Id="rId82" Type="http://schemas.openxmlformats.org/officeDocument/2006/relationships/image" Target="media/image16.emf"/><Relationship Id="rId199" Type="http://schemas.openxmlformats.org/officeDocument/2006/relationships/image" Target="media/image411.emf"/><Relationship Id="rId203" Type="http://schemas.openxmlformats.org/officeDocument/2006/relationships/oleObject" Target="embeddings/oleObject81.bin"/><Relationship Id="rId19" Type="http://schemas.openxmlformats.org/officeDocument/2006/relationships/oleObject" Target="embeddings/oleObject3.bin"/><Relationship Id="rId224" Type="http://schemas.openxmlformats.org/officeDocument/2006/relationships/image" Target="media/image460.emf"/><Relationship Id="rId245" Type="http://schemas.openxmlformats.org/officeDocument/2006/relationships/image" Target="media/image52.emf"/><Relationship Id="rId266" Type="http://schemas.openxmlformats.org/officeDocument/2006/relationships/hyperlink" Target="mailto:Andrew.Nixon@redcar-cleveland.gov.uk" TargetMode="External"/><Relationship Id="rId287" Type="http://schemas.openxmlformats.org/officeDocument/2006/relationships/theme" Target="theme/theme1.xml"/><Relationship Id="rId30" Type="http://schemas.openxmlformats.org/officeDocument/2006/relationships/image" Target="media/image58.emf"/><Relationship Id="rId105" Type="http://schemas.openxmlformats.org/officeDocument/2006/relationships/oleObject" Target="embeddings/oleObject38.bin"/><Relationship Id="rId126" Type="http://schemas.openxmlformats.org/officeDocument/2006/relationships/image" Target="media/image250.emf"/><Relationship Id="rId147" Type="http://schemas.openxmlformats.org/officeDocument/2006/relationships/hyperlink" Target="mailto:emma.bainbridge@redcar-cleveland.gov.uk" TargetMode="External"/><Relationship Id="rId168" Type="http://schemas.openxmlformats.org/officeDocument/2006/relationships/image" Target="media/image37.emf"/><Relationship Id="rId51" Type="http://schemas.openxmlformats.org/officeDocument/2006/relationships/hyperlink" Target="mailto:mark.hill@redcar-cleveland.gov.uk" TargetMode="External"/><Relationship Id="rId72" Type="http://schemas.openxmlformats.org/officeDocument/2006/relationships/hyperlink" Target="mailto:%20susan.bradley@redcar-cleveland.gov.uk%20" TargetMode="External"/><Relationship Id="rId93" Type="http://schemas.openxmlformats.org/officeDocument/2006/relationships/oleObject" Target="embeddings/oleObject32.bin"/><Relationship Id="rId189" Type="http://schemas.openxmlformats.org/officeDocument/2006/relationships/oleObject" Target="embeddings/oleObject75.bin"/><Relationship Id="rId3" Type="http://schemas.openxmlformats.org/officeDocument/2006/relationships/styles" Target="styles.xml"/><Relationship Id="rId214" Type="http://schemas.openxmlformats.org/officeDocument/2006/relationships/image" Target="media/image440.emf"/><Relationship Id="rId235" Type="http://schemas.openxmlformats.org/officeDocument/2006/relationships/hyperlink" Target="mailto:richard.harrison@redcar-cleveland.gov.uk" TargetMode="External"/><Relationship Id="rId256" Type="http://schemas.openxmlformats.org/officeDocument/2006/relationships/image" Target="media/image54.emf"/><Relationship Id="rId277" Type="http://schemas.openxmlformats.org/officeDocument/2006/relationships/oleObject" Target="embeddings/oleObject108.bin"/><Relationship Id="rId116" Type="http://schemas.openxmlformats.org/officeDocument/2006/relationships/image" Target="media/image230.emf"/><Relationship Id="rId137" Type="http://schemas.openxmlformats.org/officeDocument/2006/relationships/image" Target="media/image28.emf"/><Relationship Id="rId158" Type="http://schemas.openxmlformats.org/officeDocument/2006/relationships/image" Target="media/image311.emf"/><Relationship Id="rId20" Type="http://schemas.openxmlformats.org/officeDocument/2006/relationships/image" Target="media/image310.emf"/><Relationship Id="rId41" Type="http://schemas.openxmlformats.org/officeDocument/2006/relationships/oleObject" Target="embeddings/oleObject12.bin"/><Relationship Id="rId62" Type="http://schemas.openxmlformats.org/officeDocument/2006/relationships/hyperlink" Target="mailto:nikki.carmichael@redcar-cleveland.gov.uk" TargetMode="External"/><Relationship Id="rId83" Type="http://schemas.openxmlformats.org/officeDocument/2006/relationships/oleObject" Target="embeddings/oleObject27.bin"/><Relationship Id="rId179" Type="http://schemas.openxmlformats.org/officeDocument/2006/relationships/oleObject" Target="embeddings/oleObject70.bin"/><Relationship Id="rId190" Type="http://schemas.openxmlformats.org/officeDocument/2006/relationships/image" Target="media/image390.emf"/><Relationship Id="rId204" Type="http://schemas.openxmlformats.org/officeDocument/2006/relationships/image" Target="media/image420.emf"/><Relationship Id="rId225" Type="http://schemas.openxmlformats.org/officeDocument/2006/relationships/oleObject" Target="embeddings/oleObject90.bin"/><Relationship Id="rId246" Type="http://schemas.openxmlformats.org/officeDocument/2006/relationships/oleObject" Target="embeddings/oleObject97.bin"/><Relationship Id="rId267" Type="http://schemas.openxmlformats.org/officeDocument/2006/relationships/hyperlink" Target="mailto:david.calderwood@redcar-cleveland.gov.uk" TargetMode="External"/><Relationship Id="rId106" Type="http://schemas.openxmlformats.org/officeDocument/2006/relationships/image" Target="media/image22.emf"/><Relationship Id="rId127" Type="http://schemas.openxmlformats.org/officeDocument/2006/relationships/oleObject" Target="embeddings/oleObject48.bin"/><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oleObject" Target="embeddings/oleObject8.bin"/><Relationship Id="rId52" Type="http://schemas.openxmlformats.org/officeDocument/2006/relationships/hyperlink" Target="mailto:susan.bradley@redcar-cleveland.gov.uk" TargetMode="External"/><Relationship Id="rId73" Type="http://schemas.openxmlformats.org/officeDocument/2006/relationships/image" Target="media/image14.emf"/><Relationship Id="rId94" Type="http://schemas.openxmlformats.org/officeDocument/2006/relationships/image" Target="media/image19.emf"/><Relationship Id="rId148" Type="http://schemas.openxmlformats.org/officeDocument/2006/relationships/image" Target="media/image30.emf"/><Relationship Id="rId169" Type="http://schemas.openxmlformats.org/officeDocument/2006/relationships/oleObject" Target="embeddings/oleObject65.bin"/><Relationship Id="rId4" Type="http://schemas.openxmlformats.org/officeDocument/2006/relationships/settings" Target="settings.xml"/><Relationship Id="rId180" Type="http://schemas.openxmlformats.org/officeDocument/2006/relationships/image" Target="media/image38.emf"/><Relationship Id="rId215" Type="http://schemas.openxmlformats.org/officeDocument/2006/relationships/oleObject" Target="embeddings/oleObject86.bin"/><Relationship Id="rId236" Type="http://schemas.openxmlformats.org/officeDocument/2006/relationships/image" Target="media/image50.emf"/><Relationship Id="rId257" Type="http://schemas.openxmlformats.org/officeDocument/2006/relationships/oleObject" Target="embeddings/oleObject101.bin"/><Relationship Id="rId278" Type="http://schemas.openxmlformats.org/officeDocument/2006/relationships/hyperlink" Target="https://www.gov.uk/government/publications/household-support-fund-guidance-for-local-councils/1-october-2024-to-31-march-2025-household-support-fund-guidance-for-county-councils-and-unitary-authorities-in-england" TargetMode="External"/><Relationship Id="rId42" Type="http://schemas.openxmlformats.org/officeDocument/2006/relationships/hyperlink" Target="mailto:jacky_booth@middlesbrough.gov.uk" TargetMode="External"/><Relationship Id="rId84" Type="http://schemas.openxmlformats.org/officeDocument/2006/relationships/image" Target="media/image150.emf"/><Relationship Id="rId138" Type="http://schemas.openxmlformats.org/officeDocument/2006/relationships/oleObject" Target="embeddings/oleObject51.bin"/><Relationship Id="rId191" Type="http://schemas.openxmlformats.org/officeDocument/2006/relationships/oleObject" Target="embeddings/oleObject76.bin"/><Relationship Id="rId205" Type="http://schemas.openxmlformats.org/officeDocument/2006/relationships/oleObject" Target="embeddings/oleObject82.bin"/><Relationship Id="rId247" Type="http://schemas.openxmlformats.org/officeDocument/2006/relationships/image" Target="media/image500.emf"/><Relationship Id="rId107" Type="http://schemas.openxmlformats.org/officeDocument/2006/relationships/oleObject" Target="embeddings/oleObject39.bin"/><Relationship Id="rId11" Type="http://schemas.openxmlformats.org/officeDocument/2006/relationships/hyperlink" Target="mailto:erika.grunert@redcar-cleveland.gov.uk" TargetMode="External"/><Relationship Id="rId53" Type="http://schemas.openxmlformats.org/officeDocument/2006/relationships/image" Target="media/image10.emf"/><Relationship Id="rId149" Type="http://schemas.openxmlformats.org/officeDocument/2006/relationships/oleObject" Target="embeddings/oleObject55.bin"/><Relationship Id="rId95" Type="http://schemas.openxmlformats.org/officeDocument/2006/relationships/oleObject" Target="embeddings/oleObject33.bin"/><Relationship Id="rId160" Type="http://schemas.openxmlformats.org/officeDocument/2006/relationships/image" Target="media/image33.emf"/><Relationship Id="rId216" Type="http://schemas.openxmlformats.org/officeDocument/2006/relationships/hyperlink" Target="mailto:william.gander@redcar-cleveland.gov.uk" TargetMode="External"/><Relationship Id="rId258" Type="http://schemas.openxmlformats.org/officeDocument/2006/relationships/image" Target="media/image520.emf"/><Relationship Id="rId22" Type="http://schemas.openxmlformats.org/officeDocument/2006/relationships/hyperlink" Target="mailto:debbie.duncan@redcar-cleveland.gov.uk" TargetMode="External"/><Relationship Id="rId64" Type="http://schemas.openxmlformats.org/officeDocument/2006/relationships/oleObject" Target="embeddings/oleObject19.bin"/><Relationship Id="rId118" Type="http://schemas.openxmlformats.org/officeDocument/2006/relationships/hyperlink" Target="mailto:kellie.gorman@redcar-cleveland.gov.u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1286</TotalTime>
  <Pages>78</Pages>
  <Words>10775</Words>
  <Characters>64410</Characters>
  <Application>Microsoft Office Word</Application>
  <DocSecurity>0</DocSecurity>
  <Lines>536</Lines>
  <Paragraphs>150</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75035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Boville, David</dc:creator>
  <cp:lastModifiedBy>Julie McCulloch</cp:lastModifiedBy>
  <cp:revision>75</cp:revision>
  <cp:lastPrinted>2020-05-07T08:47:00Z</cp:lastPrinted>
  <dcterms:created xsi:type="dcterms:W3CDTF">2024-08-27T10:29:00Z</dcterms:created>
  <dcterms:modified xsi:type="dcterms:W3CDTF">2025-07-29T11:50:00Z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2064280685</vt:i4>
  </property>
  <property fmtid="{D5CDD505-2E9C-101B-9397-08002B2CF9AE}" pid="3" name="_NewReviewCycle">
    <vt:lpwstr/>
  </property>
  <property fmtid="{D5CDD505-2E9C-101B-9397-08002B2CF9AE}" pid="4" name="_EmailSubject">
    <vt:lpwstr>Updated Delegated Decision Forward Plan</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