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316DA4C7" w:rsidR="00FB1E4C" w:rsidRDefault="00FB1E4C" w:rsidP="004F33F8">
      <w:pPr>
        <w:pStyle w:val="Heading4"/>
      </w:pPr>
      <w:r>
        <w:t>Published:</w:t>
      </w:r>
      <w:bookmarkStart w:id="1" w:name="pubdate1"/>
      <w:bookmarkEnd w:id="1"/>
      <w:r>
        <w:t xml:space="preserve">  </w:t>
      </w:r>
      <w:r w:rsidR="00DC0BBA">
        <w:t>02</w:t>
      </w:r>
      <w:r w:rsidR="007F0F79">
        <w:t>/</w:t>
      </w:r>
      <w:r w:rsidR="00FE7A5A">
        <w:t>0</w:t>
      </w:r>
      <w:r w:rsidR="00DC0BBA">
        <w:t>7</w:t>
      </w:r>
      <w:r w:rsidR="0092256E">
        <w:t>/</w:t>
      </w:r>
      <w:r w:rsidR="00FB5D9E">
        <w:t>202</w:t>
      </w:r>
      <w:r w:rsidR="00FE7A5A">
        <w:t>5</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w:t>
        </w:r>
        <w:r w:rsidR="00ED27D7" w:rsidRPr="00537F56">
          <w:rPr>
            <w:rStyle w:val="Hyperlink"/>
            <w:b/>
            <w:snapToGrid w:val="0"/>
            <w:sz w:val="23"/>
          </w:rPr>
          <w:t>e</w:t>
        </w:r>
        <w:r w:rsidR="00ED27D7" w:rsidRPr="00537F56">
          <w:rPr>
            <w:rStyle w:val="Hyperlink"/>
            <w:b/>
            <w:snapToGrid w:val="0"/>
            <w:sz w:val="23"/>
          </w:rPr>
          <w:t>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w:t>
      </w:r>
      <w:proofErr w:type="gramStart"/>
      <w:r>
        <w:t>financial key</w:t>
      </w:r>
      <w:proofErr w:type="gramEnd"/>
      <w:r>
        <w:t xml:space="preserve">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w:t>
      </w:r>
      <w:proofErr w:type="gramStart"/>
      <w:r>
        <w:t>:  the</w:t>
      </w:r>
      <w:proofErr w:type="gramEnd"/>
      <w:r>
        <w:t xml:space="preserv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 xml:space="preserve">Communities </w:t>
      </w:r>
      <w:proofErr w:type="gramStart"/>
      <w:r w:rsidRPr="009D097D">
        <w:rPr>
          <w:b/>
        </w:rPr>
        <w:t>directorate</w:t>
      </w:r>
      <w:proofErr w:type="gramEnd"/>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 xml:space="preserve">Children and Families </w:t>
      </w:r>
      <w:proofErr w:type="gramStart"/>
      <w:r w:rsidRPr="009D097D">
        <w:rPr>
          <w:b/>
        </w:rPr>
        <w:t>directorate</w:t>
      </w:r>
      <w:proofErr w:type="gramEnd"/>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w:t>
      </w:r>
      <w:proofErr w:type="gramStart"/>
      <w:r>
        <w:t>decision taker</w:t>
      </w:r>
      <w:proofErr w:type="gramEnd"/>
      <w:r>
        <w:t xml:space="preserve"> proposes to consult before taking the decision; and </w:t>
      </w:r>
      <w:proofErr w:type="gramStart"/>
      <w:r>
        <w:t>the means by which</w:t>
      </w:r>
      <w:proofErr w:type="gramEnd"/>
      <w:r>
        <w:t xml:space="preserve">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proofErr w:type="gramStart"/>
      <w:r>
        <w:t>whether</w:t>
      </w:r>
      <w:proofErr w:type="gramEnd"/>
      <w:r>
        <w:t xml:space="preserve"> or not the decision </w:t>
      </w:r>
      <w:proofErr w:type="gramStart"/>
      <w:r>
        <w:t>is considered to be</w:t>
      </w:r>
      <w:proofErr w:type="gramEnd"/>
      <w:r>
        <w:t xml:space="preserve"> confidential and the reason for that confidentiality </w:t>
      </w:r>
      <w:proofErr w:type="gramStart"/>
      <w:r>
        <w:t>as</w:t>
      </w:r>
      <w:proofErr w:type="gramEnd"/>
      <w:r>
        <w:t xml:space="preserve">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t>
      </w:r>
      <w:proofErr w:type="gramStart"/>
      <w:r>
        <w:t>where</w:t>
      </w:r>
      <w:proofErr w:type="gramEnd"/>
      <w:r>
        <w:t xml:space="preserv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 xml:space="preserve">the </w:t>
      </w:r>
      <w:proofErr w:type="gramStart"/>
      <w:r>
        <w:t>proper officer</w:t>
      </w:r>
      <w:proofErr w:type="gramEnd"/>
      <w:r>
        <w:t xml:space="preserve">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w:t>
      </w:r>
      <w:proofErr w:type="gramStart"/>
      <w:r>
        <w:t>of</w:t>
      </w:r>
      <w:proofErr w:type="gramEnd"/>
      <w:r>
        <w:t xml:space="preserve"> a relevant overview and scrutiny committee, or if the chair </w:t>
      </w:r>
      <w:proofErr w:type="gramStart"/>
      <w:r>
        <w:t>of</w:t>
      </w:r>
      <w:proofErr w:type="gramEnd"/>
      <w:r>
        <w:t xml:space="preserve">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9"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w:t>
      </w:r>
      <w:proofErr w:type="gramStart"/>
      <w:r w:rsidRPr="002F6EC2">
        <w:rPr>
          <w:lang w:val="en-US"/>
        </w:rPr>
        <w:t xml:space="preserve">support </w:t>
      </w:r>
      <w:r>
        <w:rPr>
          <w:lang w:val="en-US"/>
        </w:rPr>
        <w:t>for</w:t>
      </w:r>
      <w:proofErr w:type="gramEnd"/>
      <w:r>
        <w:rPr>
          <w:lang w:val="en-US"/>
        </w:rPr>
        <w:t xml:space="preserve">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0"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15pt">
                                  <v:imagedata r:id="rId11" o:title=""/>
                                </v:shape>
                                <o:OLEObject Type="Embed" ProgID="Acrobat.Document.DC" ShapeID="_x0000_i1025" DrawAspect="Icon" ObjectID="_1812957360" r:id="rId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25" type="#_x0000_t75" style="width:75.4pt;height:49.15pt">
                            <v:imagedata r:id="rId11" o:title=""/>
                          </v:shape>
                          <o:OLEObject Type="Embed" ProgID="Acrobat.Document.DC" ShapeID="_x0000_i1025" DrawAspect="Icon" ObjectID="_1812957360" r:id="rId13"/>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 xml:space="preserve">Award a contract for Telecare Services for 2 years period from April 2024 in accordance with the Contract Procedure Rules. With the option to </w:t>
      </w:r>
      <w:proofErr w:type="gramStart"/>
      <w:r w:rsidRPr="00E11BA5">
        <w:rPr>
          <w:lang w:val="en-US"/>
        </w:rPr>
        <w:t>extend</w:t>
      </w:r>
      <w:proofErr w:type="gramEnd"/>
      <w:r w:rsidRPr="00E11BA5">
        <w:rPr>
          <w:lang w:val="en-US"/>
        </w:rPr>
        <w:t xml:space="preserve">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4" w:history="1">
        <w:r w:rsidRPr="00A510CF">
          <w:rPr>
            <w:rStyle w:val="Hyperlink"/>
            <w:noProof/>
            <w:lang w:val="en-US"/>
          </w:rPr>
          <w:t>omar.hijab@redcar-cleveland.gov.uk</w:t>
        </w:r>
      </w:hyperlink>
      <w:r>
        <w:rPr>
          <w:noProof/>
          <w:lang w:val="en-US"/>
        </w:rPr>
        <w:t xml:space="preserve"> </w:t>
      </w:r>
      <w:r>
        <w:t xml:space="preserve"> </w:t>
      </w:r>
      <w:hyperlink r:id="rId15"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6666E8D2" w:rsidR="000A5B2F" w:rsidRDefault="000A5B2F" w:rsidP="000A5B2F"/>
    <w:p w14:paraId="6209A48F" w14:textId="14FEBC73" w:rsidR="000A5B2F" w:rsidRDefault="00F90466" w:rsidP="000A5B2F">
      <w:r>
        <w:rPr>
          <w:noProof/>
        </w:rPr>
        <mc:AlternateContent>
          <mc:Choice Requires="wps">
            <w:drawing>
              <wp:anchor distT="0" distB="0" distL="114300" distR="114300" simplePos="0" relativeHeight="251922432" behindDoc="0" locked="0" layoutInCell="1" allowOverlap="1" wp14:anchorId="05FBCA70" wp14:editId="18B566B4">
                <wp:simplePos x="0" y="0"/>
                <wp:positionH relativeFrom="page">
                  <wp:posOffset>2124075</wp:posOffset>
                </wp:positionH>
                <wp:positionV relativeFrom="paragraph">
                  <wp:posOffset>102235</wp:posOffset>
                </wp:positionV>
                <wp:extent cx="1114425" cy="628650"/>
                <wp:effectExtent l="0" t="0" r="28575" b="12065"/>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4425" cy="628650"/>
                        </a:xfrm>
                        <a:prstGeom prst="rect">
                          <a:avLst/>
                        </a:prstGeom>
                        <a:solidFill>
                          <a:sysClr val="window" lastClr="FFFFFF"/>
                        </a:solidFill>
                        <a:ln w="6350">
                          <a:solidFill>
                            <a:prstClr val="black"/>
                          </a:solidFill>
                        </a:ln>
                        <a:effectLst/>
                      </wps:spPr>
                      <wps:txbx>
                        <w:txbxContent>
                          <w:p w14:paraId="3E6B6F26" w14:textId="24D3F1FC" w:rsidR="000A5B2F" w:rsidRDefault="00F90466" w:rsidP="00C902B4">
                            <w:r>
                              <w:object w:dxaOrig="1534" w:dyaOrig="997" w14:anchorId="4BEA1B42">
                                <v:shape id="_x0000_i1026" type="#_x0000_t75" style="width:76.7pt;height:49.85pt">
                                  <v:imagedata r:id="rId16" o:title=""/>
                                </v:shape>
                                <o:OLEObject Type="Embed" ProgID="Acrobat.Document.DC" ShapeID="_x0000_i1026" DrawAspect="Icon" ObjectID="_1812957361" r:id="rId1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FBCA70" id="_x0000_s1029" type="#_x0000_t202" style="position:absolute;margin-left:167.25pt;margin-top:8.05pt;width:87.75pt;height:49.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" fillcolor="window" strokeweight=".5pt">
                <v:path arrowok="t"/>
                <v:textbox style="mso-fit-shape-to-text:t">
                  <w:txbxContent>
                    <w:p w14:paraId="3E6B6F26" w14:textId="24D3F1FC" w:rsidR="000A5B2F" w:rsidRDefault="00F90466" w:rsidP="00C902B4">
                      <w:r>
                        <w:object w:dxaOrig="1534" w:dyaOrig="997" w14:anchorId="4BEA1B42">
                          <v:shape id="_x0000_i1026" type="#_x0000_t75" style="width:76.7pt;height:49.85pt">
                            <v:imagedata r:id="rId16" o:title=""/>
                          </v:shape>
                          <o:OLEObject Type="Embed" ProgID="Acrobat.Document.DC" ShapeID="_x0000_i1026" DrawAspect="Icon" ObjectID="_1812957361" r:id="rId18"/>
                        </w:object>
                      </w:r>
                    </w:p>
                  </w:txbxContent>
                </v:textbox>
                <w10:wrap anchorx="page"/>
              </v:shape>
            </w:pict>
          </mc:Fallback>
        </mc:AlternateContent>
      </w:r>
    </w:p>
    <w:p w14:paraId="26FAFE55" w14:textId="32321E51"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w:t>
      </w:r>
      <w:proofErr w:type="gramStart"/>
      <w:r w:rsidRPr="00A03137">
        <w:rPr>
          <w:lang w:val="en-US"/>
        </w:rPr>
        <w:t>a number of</w:t>
      </w:r>
      <w:proofErr w:type="gramEnd"/>
      <w:r w:rsidRPr="00A03137">
        <w:rPr>
          <w:lang w:val="en-US"/>
        </w:rPr>
        <w:t xml:space="preserve">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19"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27" type="#_x0000_t75" style="width:75.4pt;height:49.15pt">
                                  <v:imagedata r:id="rId20" o:title=""/>
                                </v:shape>
                                <o:OLEObject Type="Embed" ProgID="Acrobat.Document.DC" ShapeID="_x0000_i1027" DrawAspect="Icon" ObjectID="_1812957362" r:id="rId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27" type="#_x0000_t75" style="width:75.4pt;height:49.15pt">
                            <v:imagedata r:id="rId20" o:title=""/>
                          </v:shape>
                          <o:OLEObject Type="Embed" ProgID="Acrobat.Document.DC" ShapeID="_x0000_i1027" DrawAspect="Icon" ObjectID="_1812957362" r:id="rId22"/>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23"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2591002" w:rsidR="00FF7EB5" w:rsidRDefault="005478EE" w:rsidP="005478EE">
                            <w:r>
                              <w:object w:dxaOrig="1534" w:dyaOrig="997" w14:anchorId="3DC7FD29">
                                <v:shape id="_x0000_i1028" type="#_x0000_t75" style="width:76.7pt;height:49.85pt">
                                  <v:imagedata r:id="rId24" o:title=""/>
                                </v:shape>
                                <o:OLEObject Type="Embed" ProgID="Acrobat.Document.DC" ShapeID="_x0000_i1028" DrawAspect="Icon" ObjectID="_1812957363" r:id="rId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CA3480" id="_x0000_s1031" type="#_x0000_t202" style="position:absolute;margin-left:270.5pt;margin-top:7.25pt;width:73pt;height:48.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" fillcolor="window" strokeweight=".5pt">
                <v:path arrowok="t"/>
                <v:textbox style="mso-fit-shape-to-text:t">
                  <w:txbxContent>
                    <w:p w14:paraId="0B20585D" w14:textId="52591002" w:rsidR="00FF7EB5" w:rsidRDefault="005478EE" w:rsidP="005478EE">
                      <w:r>
                        <w:object w:dxaOrig="1534" w:dyaOrig="997" w14:anchorId="3DC7FD29">
                          <v:shape id="_x0000_i1028" type="#_x0000_t75" style="width:76.7pt;height:49.85pt">
                            <v:imagedata r:id="rId24" o:title=""/>
                          </v:shape>
                          <o:OLEObject Type="Embed" ProgID="Acrobat.Document.DC" ShapeID="_x0000_i1028" DrawAspect="Icon" ObjectID="_1812957363" r:id="rId26"/>
                        </w:object>
                      </w:r>
                    </w:p>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27"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19C1E5EC" w:rsidR="007734E7" w:rsidRDefault="005478EE" w:rsidP="005478EE">
                            <w:r>
                              <w:object w:dxaOrig="1534" w:dyaOrig="997" w14:anchorId="3E9E42E3">
                                <v:shape id="_x0000_i1029" type="#_x0000_t75" style="width:76.7pt;height:49.85pt">
                                  <v:imagedata r:id="rId28" o:title=""/>
                                </v:shape>
                                <o:OLEObject Type="Embed" ProgID="Acrobat.Document.DC" ShapeID="_x0000_i1029" DrawAspect="Icon" ObjectID="_1812957364" r:id="rId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4uk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dIE/3jy4LKDVB2tCWgt3JWI9kc9T4J&#10;B8YBJWxReMRRaUKF1Eucrcj9+tt7tAcRoOWsBYMLbrBiAOGHAUFuhufnkfDpcn5xNcLFHWsWxxrz&#10;3twRgBxiW61MYrQPeidWjppXrNo05oRKGInMBQ878S5stwqrKtV0moxAcSvC3DxbuaNWhPilexXO&#10;9jMPIMsD7Zgu8g+j39qmSdnpe6BZnXhxwLTnKNYjzbpf5bh/x/dkdfjgTH4D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J+OL&#10;pE0CAAC4BAAADgAAAAAAAAAAAAAAAAAuAgAAZHJzL2Uyb0RvYy54bWxQSwECLQAUAAYACAAAACEA&#10;XI90MtsAAAAKAQAADwAAAAAAAAAAAAAAAACnBAAAZHJzL2Rvd25yZXYueG1sUEsFBgAAAAAEAAQA&#10;8wAAAK8FAAAAAA==&#10;" fillcolor="window" strokeweight=".5pt">
                <v:path arrowok="t"/>
                <v:textbox style="mso-fit-shape-to-text:t">
                  <w:txbxContent>
                    <w:p w14:paraId="30D3A6B5" w14:textId="19C1E5EC" w:rsidR="007734E7" w:rsidRDefault="005478EE" w:rsidP="005478EE">
                      <w:r>
                        <w:object w:dxaOrig="1534" w:dyaOrig="997" w14:anchorId="3E9E42E3">
                          <v:shape id="_x0000_i1029" type="#_x0000_t75" style="width:76.7pt;height:49.85pt">
                            <v:imagedata r:id="rId28" o:title=""/>
                          </v:shape>
                          <o:OLEObject Type="Embed" ProgID="Acrobat.Document.DC" ShapeID="_x0000_i1029" DrawAspect="Icon" ObjectID="_1812957364" r:id="rId30"/>
                        </w:object>
                      </w:r>
                    </w:p>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bookmarkStart w:id="4" w:name="_Hlk201667533"/>
      <w:r w:rsidRPr="00391A61">
        <w:rPr>
          <w:lang w:val="en-US"/>
        </w:rPr>
        <w:t xml:space="preserve">Commence a procurement process </w:t>
      </w:r>
      <w:proofErr w:type="gramStart"/>
      <w:r w:rsidRPr="00391A61">
        <w:rPr>
          <w:lang w:val="en-US"/>
        </w:rPr>
        <w:t>in order to</w:t>
      </w:r>
      <w:proofErr w:type="gramEnd"/>
      <w:r w:rsidRPr="00391A61">
        <w:rPr>
          <w:lang w:val="en-US"/>
        </w:rPr>
        <w:t xml:space="preserve">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 xml:space="preserve">2 years plus the option of 2 x </w:t>
      </w:r>
      <w:proofErr w:type="gramStart"/>
      <w:r w:rsidRPr="00391A61">
        <w:rPr>
          <w:lang w:val="en-US"/>
        </w:rPr>
        <w:t>12 month</w:t>
      </w:r>
      <w:proofErr w:type="gramEnd"/>
      <w:r w:rsidRPr="00391A61">
        <w:rPr>
          <w:lang w:val="en-US"/>
        </w:rPr>
        <w:t xml:space="preserve">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1547FCF4" w:rsidR="00391A61" w:rsidRPr="00391A61" w:rsidRDefault="00391A61" w:rsidP="00391A61">
      <w:pPr>
        <w:rPr>
          <w:lang w:val="en-US"/>
        </w:rPr>
      </w:pPr>
      <w:r w:rsidRPr="00391A61">
        <w:rPr>
          <w:lang w:val="en-US"/>
        </w:rPr>
        <w:t xml:space="preserve">The annual contract value for Redcar &amp; Cleveland Borough Council is expected to be in the region of £710,000, </w:t>
      </w:r>
      <w:r w:rsidR="00F4471A" w:rsidRPr="00391A61">
        <w:rPr>
          <w:lang w:val="en-US"/>
        </w:rPr>
        <w:t>totaling</w:t>
      </w:r>
      <w:r w:rsidRPr="00391A61">
        <w:rPr>
          <w:lang w:val="en-US"/>
        </w:rPr>
        <w:t xml:space="preserve"> £2,840,000 for the full contract period (includ</w:t>
      </w:r>
      <w:r w:rsidR="00F4471A">
        <w:rPr>
          <w:lang w:val="en-US"/>
        </w:rPr>
        <w:t>i</w:t>
      </w:r>
      <w:r w:rsidRPr="00391A61">
        <w:rPr>
          <w:lang w:val="en-US"/>
        </w:rPr>
        <w:t>ng extension periods), this may fluctuate dependent on demand during the contract term.</w:t>
      </w:r>
    </w:p>
    <w:bookmarkEnd w:id="4"/>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31"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5EC87B00" w:rsidR="00391A61" w:rsidRDefault="009A6CEA" w:rsidP="009A6CEA">
                            <w:r>
                              <w:object w:dxaOrig="1534" w:dyaOrig="997" w14:anchorId="4C2390EE">
                                <v:shape id="_x0000_i1030" type="#_x0000_t75" style="width:76.7pt;height:49.85pt">
                                  <v:imagedata r:id="rId32" o:title=""/>
                                </v:shape>
                                <o:OLEObject Type="Embed" ProgID="Acrobat.Document.DC" ShapeID="_x0000_i1030" DrawAspect="Icon" ObjectID="_1812957365" r:id="rId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" fillcolor="window" strokeweight=".5pt">
                <v:path arrowok="t"/>
                <v:textbox style="mso-fit-shape-to-text:t">
                  <w:txbxContent>
                    <w:p w14:paraId="529781B4" w14:textId="5EC87B00" w:rsidR="00391A61" w:rsidRDefault="009A6CEA" w:rsidP="009A6CEA">
                      <w:r>
                        <w:object w:dxaOrig="1534" w:dyaOrig="997" w14:anchorId="4C2390EE">
                          <v:shape id="_x0000_i1030" type="#_x0000_t75" style="width:76.7pt;height:49.85pt">
                            <v:imagedata r:id="rId32" o:title=""/>
                          </v:shape>
                          <o:OLEObject Type="Embed" ProgID="Acrobat.Document.DC" ShapeID="_x0000_i1030" DrawAspect="Icon" ObjectID="_1812957365" r:id="rId34"/>
                        </w:object>
                      </w:r>
                    </w:p>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5" w:name="_Hlk174451598"/>
      <w:r w:rsidR="00450B29">
        <w:rPr>
          <w:b/>
          <w:sz w:val="28"/>
        </w:rPr>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bookmarkStart w:id="6" w:name="_Hlk201667757"/>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bookmarkEnd w:id="6"/>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35"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77777777" w:rsidR="00450B29" w:rsidRDefault="00450B29" w:rsidP="00450B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54E30" id="_x0000_s1034" type="#_x0000_t202" style="position:absolute;margin-left:270.5pt;margin-top:7.25pt;width:73pt;height:48.5pt;z-index:25197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" fillcolor="window" strokeweight=".5pt">
                <v:path arrowok="t"/>
                <v:textbox>
                  <w:txbxContent>
                    <w:p w14:paraId="14665995" w14:textId="77777777" w:rsidR="00450B29" w:rsidRDefault="00450B29" w:rsidP="00450B29"/>
                  </w:txbxContent>
                </v:textbox>
                <w10:wrap anchorx="page"/>
              </v:shape>
            </w:pict>
          </mc:Fallback>
        </mc:AlternateContent>
      </w:r>
    </w:p>
    <w:p w14:paraId="256E76FE" w14:textId="348DDD5F" w:rsidR="000654F0" w:rsidRDefault="00450B29" w:rsidP="0061511F">
      <w:r>
        <w:rPr>
          <w:b/>
          <w:snapToGrid w:val="0"/>
          <w:sz w:val="31"/>
        </w:rPr>
        <w:br w:type="page"/>
      </w:r>
      <w:bookmarkStart w:id="7" w:name="_Hlk174453660"/>
      <w:bookmarkEnd w:id="5"/>
    </w:p>
    <w:bookmarkEnd w:id="7"/>
    <w:p w14:paraId="2EEED709" w14:textId="41724D25" w:rsidR="00F761B7" w:rsidRDefault="00F761B7" w:rsidP="00F761B7">
      <w:pPr>
        <w:rPr>
          <w:b/>
          <w:sz w:val="28"/>
        </w:rPr>
      </w:pPr>
      <w:r>
        <w:rPr>
          <w:b/>
          <w:sz w:val="28"/>
        </w:rPr>
        <w:t xml:space="preserve">DECISION: </w:t>
      </w:r>
      <w:r w:rsidRPr="006B4381">
        <w:rPr>
          <w:b/>
          <w:sz w:val="28"/>
        </w:rPr>
        <w:t>ADD00</w:t>
      </w:r>
      <w:r>
        <w:rPr>
          <w:b/>
          <w:sz w:val="28"/>
        </w:rPr>
        <w:t xml:space="preserve">76 </w:t>
      </w:r>
      <w:bookmarkStart w:id="8" w:name="_Hlk174452925"/>
      <w:r w:rsidRPr="00F761B7">
        <w:rPr>
          <w:b/>
          <w:sz w:val="28"/>
          <w:lang w:val="en-US"/>
        </w:rPr>
        <w:t>Extra Care Support Schemes</w:t>
      </w:r>
      <w:bookmarkEnd w:id="8"/>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9"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9"/>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10"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10"/>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526C41A" w:rsidR="00F761B7" w:rsidRDefault="00C86849" w:rsidP="00C86849">
                            <w:r>
                              <w:object w:dxaOrig="1534" w:dyaOrig="997" w14:anchorId="6B3E03D7">
                                <v:shape id="_x0000_i1031" type="#_x0000_t75" style="width:76.7pt;height:49.85pt">
                                  <v:imagedata r:id="rId36" o:title=""/>
                                </v:shape>
                                <o:OLEObject Type="Embed" ProgID="Acrobat.Document.DC" ShapeID="_x0000_i1031" DrawAspect="Icon" ObjectID="_1812957366" r:id="rId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FC00E1" id="_x0000_s1035" type="#_x0000_t202" style="position:absolute;margin-left:270.5pt;margin-top:7.25pt;width:73pt;height:48.5pt;z-index:2519910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T4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cAIPrHlwWVG6DsaEtAb+WsRrI56n0S&#10;DowDStii8Iij0oQKqZc4W5H79bf3aA8iQMtZCwYX3GDFAMIPA4LcDM/PI+HT5fziaoSLO9YsjjXm&#10;vbkjADnEtlqZxGgf9E6sHDWvWLVpzAmVMBKZCx524l3YbhVWVarpNBmB4laEuXm2cketCPFL9yqc&#10;7WceQJYH2jFd5B9Gv7VNk7LT90CzOvHigGnPUaxHmnW/ynH/ju/J6vDBmfwG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d6jE&#10;+E0CAAC4BAAADgAAAAAAAAAAAAAAAAAuAgAAZHJzL2Uyb0RvYy54bWxQSwECLQAUAAYACAAAACEA&#10;XI90MtsAAAAKAQAADwAAAAAAAAAAAAAAAACnBAAAZHJzL2Rvd25yZXYueG1sUEsFBgAAAAAEAAQA&#10;8wAAAK8FAAAAAA==&#10;" fillcolor="window" strokeweight=".5pt">
                <v:path arrowok="t"/>
                <v:textbox style="mso-fit-shape-to-text:t">
                  <w:txbxContent>
                    <w:p w14:paraId="4F9C0168" w14:textId="7526C41A" w:rsidR="00F761B7" w:rsidRDefault="00C86849" w:rsidP="00C86849">
                      <w:r>
                        <w:object w:dxaOrig="1534" w:dyaOrig="997" w14:anchorId="6B3E03D7">
                          <v:shape id="_x0000_i1031" type="#_x0000_t75" style="width:76.7pt;height:49.85pt">
                            <v:imagedata r:id="rId36" o:title=""/>
                          </v:shape>
                          <o:OLEObject Type="Embed" ProgID="Acrobat.Document.DC" ShapeID="_x0000_i1031" DrawAspect="Icon" ObjectID="_1812957366" r:id="rId38"/>
                        </w:object>
                      </w:r>
                    </w:p>
                  </w:txbxContent>
                </v:textbox>
                <w10:wrap anchorx="page"/>
              </v:shape>
            </w:pict>
          </mc:Fallback>
        </mc:AlternateContent>
      </w:r>
    </w:p>
    <w:p w14:paraId="17D825DD" w14:textId="0DF0E02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t xml:space="preserve">DECISION: ADD0077 </w:t>
      </w:r>
      <w:bookmarkStart w:id="11" w:name="_Hlk201668185"/>
      <w:r w:rsidR="00656523" w:rsidRPr="00465536">
        <w:rPr>
          <w:b/>
          <w:snapToGrid w:val="0"/>
          <w:sz w:val="28"/>
          <w:szCs w:val="28"/>
          <w:lang w:val="en-US"/>
        </w:rPr>
        <w:t>Approval to award and participate in the Tees Valley Framework for the Supply, Installation and Maint</w:t>
      </w:r>
      <w:r w:rsidR="00EA2A98">
        <w:rPr>
          <w:b/>
          <w:snapToGrid w:val="0"/>
          <w:sz w:val="28"/>
          <w:szCs w:val="28"/>
          <w:lang w:val="en-US"/>
        </w:rPr>
        <w:t>e</w:t>
      </w:r>
      <w:r w:rsidR="00656523" w:rsidRPr="00465536">
        <w:rPr>
          <w:b/>
          <w:snapToGrid w:val="0"/>
          <w:sz w:val="28"/>
          <w:szCs w:val="28"/>
          <w:lang w:val="en-US"/>
        </w:rPr>
        <w:t>n</w:t>
      </w:r>
      <w:r w:rsidR="00EA2A98">
        <w:rPr>
          <w:b/>
          <w:snapToGrid w:val="0"/>
          <w:sz w:val="28"/>
          <w:szCs w:val="28"/>
          <w:lang w:val="en-US"/>
        </w:rPr>
        <w:t>a</w:t>
      </w:r>
      <w:r w:rsidR="00656523" w:rsidRPr="00465536">
        <w:rPr>
          <w:b/>
          <w:snapToGrid w:val="0"/>
          <w:sz w:val="28"/>
          <w:szCs w:val="28"/>
          <w:lang w:val="en-US"/>
        </w:rPr>
        <w:t>nce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 xml:space="preserve">Award and participate in the Tees Valley Framework for the Supply, Installation and Maintenance of Residential Stairlifts.  The contract will be for a period of 5 years plus the option of 5 x </w:t>
      </w:r>
      <w:proofErr w:type="gramStart"/>
      <w:r w:rsidRPr="00465536">
        <w:rPr>
          <w:bCs/>
          <w:snapToGrid w:val="0"/>
          <w:szCs w:val="24"/>
          <w:lang w:val="en-US"/>
        </w:rPr>
        <w:t>12 month</w:t>
      </w:r>
      <w:proofErr w:type="gramEnd"/>
      <w:r w:rsidRPr="00465536">
        <w:rPr>
          <w:bCs/>
          <w:snapToGrid w:val="0"/>
          <w:szCs w:val="24"/>
          <w:lang w:val="en-US"/>
        </w:rPr>
        <w:t xml:space="preserve">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 xml:space="preserve">The annual contract value for Redcar &amp; Cleveland Borough Council is expected to be in the region of £180,000, </w:t>
      </w:r>
      <w:proofErr w:type="spellStart"/>
      <w:r w:rsidRPr="00465536">
        <w:rPr>
          <w:bCs/>
          <w:snapToGrid w:val="0"/>
          <w:szCs w:val="24"/>
          <w:lang w:val="en-US"/>
        </w:rPr>
        <w:t>totalling</w:t>
      </w:r>
      <w:proofErr w:type="spellEnd"/>
      <w:r w:rsidRPr="00465536">
        <w:rPr>
          <w:bCs/>
          <w:snapToGrid w:val="0"/>
          <w:szCs w:val="24"/>
          <w:lang w:val="en-US"/>
        </w:rPr>
        <w:t xml:space="preserve"> £1,800,000 for the full contract period (</w:t>
      </w:r>
      <w:proofErr w:type="spellStart"/>
      <w:r w:rsidRPr="00465536">
        <w:rPr>
          <w:bCs/>
          <w:snapToGrid w:val="0"/>
          <w:szCs w:val="24"/>
          <w:lang w:val="en-US"/>
        </w:rPr>
        <w:t>includng</w:t>
      </w:r>
      <w:proofErr w:type="spellEnd"/>
      <w:r w:rsidRPr="00465536">
        <w:rPr>
          <w:bCs/>
          <w:snapToGrid w:val="0"/>
          <w:szCs w:val="24"/>
          <w:lang w:val="en-US"/>
        </w:rPr>
        <w:t xml:space="preserve"> extension periods)</w:t>
      </w:r>
      <w:proofErr w:type="gramStart"/>
      <w:r w:rsidRPr="00465536">
        <w:rPr>
          <w:bCs/>
          <w:snapToGrid w:val="0"/>
          <w:szCs w:val="24"/>
          <w:lang w:val="en-US"/>
        </w:rPr>
        <w:t>, this</w:t>
      </w:r>
      <w:proofErr w:type="gramEnd"/>
      <w:r w:rsidRPr="00465536">
        <w:rPr>
          <w:bCs/>
          <w:snapToGrid w:val="0"/>
          <w:szCs w:val="24"/>
          <w:lang w:val="en-US"/>
        </w:rPr>
        <w:t xml:space="preserve">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bookmarkEnd w:id="11"/>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proofErr w:type="gramStart"/>
      <w:r w:rsidRPr="00465536">
        <w:rPr>
          <w:bCs/>
          <w:snapToGrid w:val="0"/>
          <w:szCs w:val="24"/>
          <w:lang w:val="en-US"/>
        </w:rPr>
        <w:t>All of</w:t>
      </w:r>
      <w:proofErr w:type="gramEnd"/>
      <w:r w:rsidRPr="00465536">
        <w:rPr>
          <w:bCs/>
          <w:snapToGrid w:val="0"/>
          <w:szCs w:val="24"/>
          <w:lang w:val="en-US"/>
        </w:rPr>
        <w:t xml:space="preserve">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39"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To enter into a service level agreement with Housing 21 to allow placement of RCBC residents within the privately developed extra care scheme at Aldaniti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proofErr w:type="gramStart"/>
      <w:r w:rsidRPr="00A44ED5">
        <w:rPr>
          <w:bCs/>
          <w:snapToGrid w:val="0"/>
          <w:szCs w:val="24"/>
          <w:lang w:val="en-US"/>
        </w:rPr>
        <w:t>All of</w:t>
      </w:r>
      <w:proofErr w:type="gramEnd"/>
      <w:r w:rsidRPr="00A44ED5">
        <w:rPr>
          <w:bCs/>
          <w:snapToGrid w:val="0"/>
          <w:szCs w:val="24"/>
          <w:lang w:val="en-US"/>
        </w:rPr>
        <w:t xml:space="preserve">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40"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006A66FA" w:rsidR="00A251EF" w:rsidRDefault="009115BD" w:rsidP="009115BD">
                            <w:r>
                              <w:object w:dxaOrig="1534" w:dyaOrig="997" w14:anchorId="0CFD43C3">
                                <v:shape id="_x0000_i1032" type="#_x0000_t75" style="width:76.7pt;height:49.85pt">
                                  <v:imagedata r:id="rId41" o:title=""/>
                                </v:shape>
                                <o:OLEObject Type="Embed" ProgID="Acrobat.Document.DC" ShapeID="_x0000_i1032" DrawAspect="Icon" ObjectID="_1812957367" r:id="rId4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7B360" id="_x0000_s1037" type="#_x0000_t202" style="position:absolute;margin-left:270.5pt;margin-top:7.25pt;width:73pt;height:48.5pt;z-index:2520074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G1Ps61ACAAC5BAAADgAAAAAAAAAAAAAAAAAuAgAAZHJzL2Uyb0RvYy54bWxQSwECLQAUAAYACAAA&#10;ACEAXI90MtsAAAAKAQAADwAAAAAAAAAAAAAAAACqBAAAZHJzL2Rvd25yZXYueG1sUEsFBgAAAAAE&#10;AAQA8wAAALIFAAAAAA==&#10;" fillcolor="window" strokeweight=".5pt">
                <v:path arrowok="t"/>
                <v:textbox style="mso-fit-shape-to-text:t">
                  <w:txbxContent>
                    <w:p w14:paraId="3E9915C6" w14:textId="006A66FA" w:rsidR="00A251EF" w:rsidRDefault="009115BD" w:rsidP="009115BD">
                      <w:r>
                        <w:object w:dxaOrig="1534" w:dyaOrig="997" w14:anchorId="0CFD43C3">
                          <v:shape id="_x0000_i1032" type="#_x0000_t75" style="width:76.7pt;height:49.85pt">
                            <v:imagedata r:id="rId41" o:title=""/>
                          </v:shape>
                          <o:OLEObject Type="Embed" ProgID="Acrobat.Document.DC" ShapeID="_x0000_i1032" DrawAspect="Icon" ObjectID="_1812957367" r:id="rId43"/>
                        </w:object>
                      </w:r>
                    </w:p>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12" w:name="_Hlk182992574"/>
      <w:r w:rsidRPr="00465536">
        <w:rPr>
          <w:b/>
          <w:snapToGrid w:val="0"/>
          <w:sz w:val="28"/>
          <w:szCs w:val="28"/>
        </w:rPr>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 xml:space="preserve">For the period of the </w:t>
      </w:r>
      <w:proofErr w:type="gramStart"/>
      <w:r w:rsidRPr="006C111C">
        <w:rPr>
          <w:bCs/>
          <w:snapToGrid w:val="0"/>
          <w:szCs w:val="24"/>
          <w:lang w:val="en-US"/>
        </w:rPr>
        <w:t>award</w:t>
      </w:r>
      <w:proofErr w:type="gramEnd"/>
      <w:r w:rsidRPr="006C111C">
        <w:rPr>
          <w:bCs/>
          <w:snapToGrid w:val="0"/>
          <w:szCs w:val="24"/>
          <w:lang w:val="en-US"/>
        </w:rPr>
        <w:t xml:space="preserve">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 xml:space="preserve">The above will be consulted via approval of </w:t>
      </w:r>
      <w:proofErr w:type="gramStart"/>
      <w:r w:rsidRPr="006C111C">
        <w:rPr>
          <w:bCs/>
          <w:snapToGrid w:val="0"/>
          <w:szCs w:val="24"/>
          <w:lang w:val="en-US"/>
        </w:rPr>
        <w:t>delegated</w:t>
      </w:r>
      <w:proofErr w:type="gramEnd"/>
      <w:r w:rsidRPr="006C111C">
        <w:rPr>
          <w:bCs/>
          <w:snapToGrid w:val="0"/>
          <w:szCs w:val="24"/>
          <w:lang w:val="en-US"/>
        </w:rPr>
        <w:t xml:space="preserve">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44"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45603E71" w:rsidR="006C111C" w:rsidRDefault="000A0809" w:rsidP="000A0809">
                            <w:r>
                              <w:object w:dxaOrig="1534" w:dyaOrig="997" w14:anchorId="18484288">
                                <v:shape id="_x0000_i1033" type="#_x0000_t75" style="width:76.7pt;height:49.85pt">
                                  <v:imagedata r:id="rId45" o:title=""/>
                                </v:shape>
                                <o:OLEObject Type="Embed" ProgID="Acrobat.Document.DC" ShapeID="_x0000_i1033" DrawAspect="Icon" ObjectID="_1812957368" r:id="rId4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837047" id="_x0000_s1038" type="#_x0000_t202" style="position:absolute;margin-left:270.5pt;margin-top:7.25pt;width:73pt;height:48.5pt;z-index:2520094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Hrq1lVACAAC5BAAADgAAAAAAAAAAAAAAAAAuAgAAZHJzL2Uyb0RvYy54bWxQSwECLQAUAAYACAAA&#10;ACEAXI90MtsAAAAKAQAADwAAAAAAAAAAAAAAAACqBAAAZHJzL2Rvd25yZXYueG1sUEsFBgAAAAAE&#10;AAQA8wAAALIFAAAAAA==&#10;" fillcolor="window" strokeweight=".5pt">
                <v:path arrowok="t"/>
                <v:textbox style="mso-fit-shape-to-text:t">
                  <w:txbxContent>
                    <w:p w14:paraId="5E7F2BA5" w14:textId="45603E71" w:rsidR="006C111C" w:rsidRDefault="000A0809" w:rsidP="000A0809">
                      <w:r>
                        <w:object w:dxaOrig="1534" w:dyaOrig="997" w14:anchorId="18484288">
                          <v:shape id="_x0000_i1033" type="#_x0000_t75" style="width:76.7pt;height:49.85pt">
                            <v:imagedata r:id="rId45" o:title=""/>
                          </v:shape>
                          <o:OLEObject Type="Embed" ProgID="Acrobat.Document.DC" ShapeID="_x0000_i1033" DrawAspect="Icon" ObjectID="_1812957368" r:id="rId47"/>
                        </w:object>
                      </w:r>
                    </w:p>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12"/>
    <w:p w14:paraId="1C0DD36D" w14:textId="69895B8C" w:rsidR="009F2C74" w:rsidRPr="006C111C" w:rsidRDefault="009F2C74" w:rsidP="009F2C74">
      <w:pPr>
        <w:rPr>
          <w:b/>
          <w:snapToGrid w:val="0"/>
          <w:sz w:val="28"/>
          <w:szCs w:val="28"/>
        </w:rPr>
      </w:pPr>
      <w:r w:rsidRPr="00465536">
        <w:rPr>
          <w:b/>
          <w:snapToGrid w:val="0"/>
          <w:sz w:val="28"/>
          <w:szCs w:val="28"/>
        </w:rPr>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 xml:space="preserve">The contract will be for a period of 2 years plus the option of </w:t>
      </w:r>
      <w:proofErr w:type="gramStart"/>
      <w:r w:rsidRPr="009F2C74">
        <w:rPr>
          <w:bCs/>
          <w:snapToGrid w:val="0"/>
          <w:szCs w:val="24"/>
          <w:lang w:val="en-US"/>
        </w:rPr>
        <w:t>1 x</w:t>
      </w:r>
      <w:proofErr w:type="gramEnd"/>
      <w:r w:rsidRPr="009F2C74">
        <w:rPr>
          <w:bCs/>
          <w:snapToGrid w:val="0"/>
          <w:szCs w:val="24"/>
          <w:lang w:val="en-US"/>
        </w:rPr>
        <w:t xml:space="preserve"> </w:t>
      </w:r>
      <w:proofErr w:type="gramStart"/>
      <w:r w:rsidRPr="009F2C74">
        <w:rPr>
          <w:bCs/>
          <w:snapToGrid w:val="0"/>
          <w:szCs w:val="24"/>
          <w:lang w:val="en-US"/>
        </w:rPr>
        <w:t>12 month</w:t>
      </w:r>
      <w:proofErr w:type="gramEnd"/>
      <w:r w:rsidRPr="009F2C74">
        <w:rPr>
          <w:bCs/>
          <w:snapToGrid w:val="0"/>
          <w:szCs w:val="24"/>
          <w:lang w:val="en-US"/>
        </w:rPr>
        <w:t xml:space="preserve">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proofErr w:type="gramStart"/>
      <w:r w:rsidRPr="009F2C74">
        <w:rPr>
          <w:bCs/>
          <w:snapToGrid w:val="0"/>
          <w:szCs w:val="24"/>
          <w:lang w:val="en-US"/>
        </w:rPr>
        <w:t>All of</w:t>
      </w:r>
      <w:proofErr w:type="gramEnd"/>
      <w:r w:rsidRPr="009F2C74">
        <w:rPr>
          <w:bCs/>
          <w:snapToGrid w:val="0"/>
          <w:szCs w:val="24"/>
          <w:lang w:val="en-US"/>
        </w:rPr>
        <w:t xml:space="preserve">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48"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44AEEC8A" w:rsidR="009F2C74" w:rsidRDefault="00213DFF" w:rsidP="00213DFF">
                            <w:r>
                              <w:object w:dxaOrig="1534" w:dyaOrig="997" w14:anchorId="05B5372A">
                                <v:shape id="_x0000_i1034" type="#_x0000_t75" style="width:76.7pt;height:49.85pt">
                                  <v:imagedata r:id="rId49" o:title=""/>
                                </v:shape>
                                <o:OLEObject Type="Embed" ProgID="Acrobat.Document.DC" ShapeID="_x0000_i1034" DrawAspect="Icon" ObjectID="_1812957369" r:id="rId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80A46" id="_x0000_s1039" type="#_x0000_t202" style="position:absolute;margin-left:270.5pt;margin-top:7.25pt;width:73pt;height:48.5pt;z-index:2520135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Ih9SCVACAAC5BAAADgAAAAAAAAAAAAAAAAAuAgAAZHJzL2Uyb0RvYy54bWxQSwECLQAUAAYACAAA&#10;ACEAXI90MtsAAAAKAQAADwAAAAAAAAAAAAAAAACqBAAAZHJzL2Rvd25yZXYueG1sUEsFBgAAAAAE&#10;AAQA8wAAALIFAAAAAA==&#10;" fillcolor="window" strokeweight=".5pt">
                <v:path arrowok="t"/>
                <v:textbox style="mso-fit-shape-to-text:t">
                  <w:txbxContent>
                    <w:p w14:paraId="1B6F9D1F" w14:textId="44AEEC8A" w:rsidR="009F2C74" w:rsidRDefault="00213DFF" w:rsidP="00213DFF">
                      <w:r>
                        <w:object w:dxaOrig="1534" w:dyaOrig="997" w14:anchorId="05B5372A">
                          <v:shape id="_x0000_i1034" type="#_x0000_t75" style="width:76.7pt;height:49.85pt">
                            <v:imagedata r:id="rId49" o:title=""/>
                          </v:shape>
                          <o:OLEObject Type="Embed" ProgID="Acrobat.Document.DC" ShapeID="_x0000_i1034" DrawAspect="Icon" ObjectID="_1812957369" r:id="rId51"/>
                        </w:object>
                      </w:r>
                    </w:p>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bookmarkStart w:id="13" w:name="_Hlk184042208"/>
      <w:r w:rsidRPr="00465536">
        <w:rPr>
          <w:b/>
          <w:snapToGrid w:val="0"/>
          <w:sz w:val="28"/>
          <w:szCs w:val="28"/>
        </w:rPr>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 xml:space="preserve">To award a contract to Beyond Housing for the delivery of Telecare Services on behalf of Redcar &amp; Cleveland Borough Council for a </w:t>
      </w:r>
      <w:proofErr w:type="gramStart"/>
      <w:r w:rsidRPr="00FE4D61">
        <w:rPr>
          <w:bCs/>
          <w:snapToGrid w:val="0"/>
          <w:szCs w:val="24"/>
          <w:lang w:val="en-US"/>
        </w:rPr>
        <w:t>period</w:t>
      </w:r>
      <w:proofErr w:type="gramEnd"/>
      <w:r w:rsidRPr="00FE4D61">
        <w:rPr>
          <w:bCs/>
          <w:snapToGrid w:val="0"/>
          <w:szCs w:val="24"/>
          <w:lang w:val="en-US"/>
        </w:rPr>
        <w:t xml:space="preserve">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 xml:space="preserve">The above will be consulted via approval of </w:t>
      </w:r>
      <w:proofErr w:type="gramStart"/>
      <w:r w:rsidRPr="006C111C">
        <w:rPr>
          <w:bCs/>
          <w:snapToGrid w:val="0"/>
          <w:szCs w:val="24"/>
          <w:lang w:val="en-US"/>
        </w:rPr>
        <w:t>delegated</w:t>
      </w:r>
      <w:proofErr w:type="gramEnd"/>
      <w:r w:rsidRPr="006C111C">
        <w:rPr>
          <w:bCs/>
          <w:snapToGrid w:val="0"/>
          <w:szCs w:val="24"/>
          <w:lang w:val="en-US"/>
        </w:rPr>
        <w:t xml:space="preserve">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52" w:history="1">
        <w:r w:rsidRPr="00CE695A">
          <w:rPr>
            <w:rStyle w:val="Hyperlink"/>
            <w:lang w:val="en-US"/>
          </w:rPr>
          <w:t>gareth.harding@redcar-cleveland.gov.uk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2BAC7699" w:rsidR="00FE4D61" w:rsidRDefault="00FE7A5A" w:rsidP="00FE7A5A">
                            <w:r>
                              <w:object w:dxaOrig="1534" w:dyaOrig="997" w14:anchorId="124E9996">
                                <v:shape id="_x0000_i1035" type="#_x0000_t75" style="width:76.7pt;height:49.85pt">
                                  <v:imagedata r:id="rId53" o:title=""/>
                                </v:shape>
                                <o:OLEObject Type="Embed" ProgID="Acrobat.Document.DC" ShapeID="_x0000_i1035" DrawAspect="Icon" ObjectID="_1812957370" r:id="rId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06A013" id="_x0000_s1040" type="#_x0000_t202" style="position:absolute;margin-left:270.5pt;margin-top:7.25pt;width:73pt;height:48.5pt;z-index:2520217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FGgGaVACAAC5BAAADgAAAAAAAAAAAAAAAAAuAgAAZHJzL2Uyb0RvYy54bWxQSwECLQAUAAYACAAA&#10;ACEAXI90MtsAAAAKAQAADwAAAAAAAAAAAAAAAACqBAAAZHJzL2Rvd25yZXYueG1sUEsFBgAAAAAE&#10;AAQA8wAAALIFAAAAAA==&#10;" fillcolor="window" strokeweight=".5pt">
                <v:path arrowok="t"/>
                <v:textbox style="mso-fit-shape-to-text:t">
                  <w:txbxContent>
                    <w:p w14:paraId="2FC64783" w14:textId="2BAC7699" w:rsidR="00FE4D61" w:rsidRDefault="00FE7A5A" w:rsidP="00FE7A5A">
                      <w:r>
                        <w:object w:dxaOrig="1534" w:dyaOrig="997" w14:anchorId="124E9996">
                          <v:shape id="_x0000_i1035" type="#_x0000_t75" style="width:76.7pt;height:49.85pt">
                            <v:imagedata r:id="rId53" o:title=""/>
                          </v:shape>
                          <o:OLEObject Type="Embed" ProgID="Acrobat.Document.DC" ShapeID="_x0000_i1035" DrawAspect="Icon" ObjectID="_1812957370" r:id="rId55"/>
                        </w:object>
                      </w:r>
                    </w:p>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bookmarkEnd w:id="13"/>
    <w:p w14:paraId="5EC4741B" w14:textId="779F1BAB" w:rsidR="00B714AB" w:rsidRPr="006C111C" w:rsidRDefault="00B714AB" w:rsidP="00B714AB">
      <w:pPr>
        <w:rPr>
          <w:b/>
          <w:snapToGrid w:val="0"/>
          <w:sz w:val="28"/>
          <w:szCs w:val="28"/>
        </w:rPr>
      </w:pPr>
      <w:r w:rsidRPr="00465536">
        <w:rPr>
          <w:b/>
          <w:snapToGrid w:val="0"/>
          <w:sz w:val="28"/>
          <w:szCs w:val="28"/>
        </w:rPr>
        <w:t>DECISION: ADD00</w:t>
      </w:r>
      <w:r>
        <w:rPr>
          <w:b/>
          <w:snapToGrid w:val="0"/>
          <w:sz w:val="28"/>
          <w:szCs w:val="28"/>
        </w:rPr>
        <w:t>82</w:t>
      </w:r>
      <w:r w:rsidRPr="00465536">
        <w:rPr>
          <w:b/>
          <w:snapToGrid w:val="0"/>
          <w:sz w:val="28"/>
          <w:szCs w:val="28"/>
        </w:rPr>
        <w:t xml:space="preserve"> </w:t>
      </w:r>
      <w:r w:rsidR="00046B8C">
        <w:rPr>
          <w:b/>
          <w:snapToGrid w:val="0"/>
          <w:sz w:val="28"/>
          <w:szCs w:val="28"/>
        </w:rPr>
        <w:t>Extra Care Support Scheme</w:t>
      </w:r>
      <w:r w:rsidRPr="006C111C">
        <w:rPr>
          <w:b/>
          <w:snapToGrid w:val="0"/>
          <w:sz w:val="28"/>
          <w:szCs w:val="28"/>
        </w:rPr>
        <w:t xml:space="preserve"> </w:t>
      </w:r>
    </w:p>
    <w:p w14:paraId="31A7212D" w14:textId="77777777" w:rsidR="00B714AB" w:rsidRPr="00A251EF" w:rsidRDefault="00B714AB" w:rsidP="00B714AB">
      <w:pPr>
        <w:rPr>
          <w:b/>
          <w:snapToGrid w:val="0"/>
          <w:sz w:val="28"/>
          <w:szCs w:val="28"/>
        </w:rPr>
      </w:pPr>
    </w:p>
    <w:p w14:paraId="57528FE0" w14:textId="77777777" w:rsidR="00B714AB" w:rsidRPr="00465536" w:rsidRDefault="00B714AB" w:rsidP="00B714AB">
      <w:pPr>
        <w:rPr>
          <w:b/>
          <w:snapToGrid w:val="0"/>
          <w:sz w:val="28"/>
          <w:szCs w:val="28"/>
        </w:rPr>
      </w:pPr>
      <w:r w:rsidRPr="00465536">
        <w:rPr>
          <w:b/>
          <w:snapToGrid w:val="0"/>
          <w:sz w:val="28"/>
          <w:szCs w:val="28"/>
        </w:rPr>
        <w:t xml:space="preserve">Nature of the decision: </w:t>
      </w:r>
    </w:p>
    <w:p w14:paraId="15667B97" w14:textId="77777777" w:rsidR="00B714AB" w:rsidRPr="00656523" w:rsidRDefault="00B714AB" w:rsidP="00B714AB">
      <w:pPr>
        <w:rPr>
          <w:b/>
          <w:snapToGrid w:val="0"/>
          <w:sz w:val="31"/>
        </w:rPr>
      </w:pPr>
    </w:p>
    <w:p w14:paraId="376EBAA1" w14:textId="77777777" w:rsidR="00046B8C" w:rsidRDefault="00046B8C" w:rsidP="00046B8C">
      <w:pPr>
        <w:rPr>
          <w:bCs/>
          <w:snapToGrid w:val="0"/>
          <w:szCs w:val="24"/>
          <w:lang w:val="en-US"/>
        </w:rPr>
      </w:pPr>
      <w:proofErr w:type="gramStart"/>
      <w:r w:rsidRPr="00046B8C">
        <w:rPr>
          <w:bCs/>
          <w:snapToGrid w:val="0"/>
          <w:szCs w:val="24"/>
          <w:lang w:val="en-US"/>
        </w:rPr>
        <w:t>Commence</w:t>
      </w:r>
      <w:proofErr w:type="gramEnd"/>
      <w:r w:rsidRPr="00046B8C">
        <w:rPr>
          <w:bCs/>
          <w:snapToGrid w:val="0"/>
          <w:szCs w:val="24"/>
          <w:lang w:val="en-US"/>
        </w:rPr>
        <w:t xml:space="preserve"> a procurement process </w:t>
      </w:r>
      <w:proofErr w:type="gramStart"/>
      <w:r w:rsidRPr="00046B8C">
        <w:rPr>
          <w:bCs/>
          <w:snapToGrid w:val="0"/>
          <w:szCs w:val="24"/>
          <w:lang w:val="en-US"/>
        </w:rPr>
        <w:t>in order to</w:t>
      </w:r>
      <w:proofErr w:type="gramEnd"/>
      <w:r w:rsidRPr="00046B8C">
        <w:rPr>
          <w:bCs/>
          <w:snapToGrid w:val="0"/>
          <w:szCs w:val="24"/>
          <w:lang w:val="en-US"/>
        </w:rPr>
        <w:t xml:space="preserve"> award a contract for Extra Care Support Services.</w:t>
      </w:r>
    </w:p>
    <w:p w14:paraId="630DC757" w14:textId="77777777" w:rsidR="00046B8C" w:rsidRPr="00046B8C" w:rsidRDefault="00046B8C" w:rsidP="00046B8C">
      <w:pPr>
        <w:rPr>
          <w:bCs/>
          <w:snapToGrid w:val="0"/>
          <w:szCs w:val="24"/>
          <w:lang w:val="en-US"/>
        </w:rPr>
      </w:pPr>
    </w:p>
    <w:p w14:paraId="2DFA73FA" w14:textId="519B0A40" w:rsidR="00046B8C" w:rsidRDefault="00046B8C" w:rsidP="00046B8C">
      <w:pPr>
        <w:rPr>
          <w:bCs/>
          <w:snapToGrid w:val="0"/>
          <w:szCs w:val="24"/>
          <w:lang w:val="en-US"/>
        </w:rPr>
      </w:pPr>
      <w:r w:rsidRPr="00046B8C">
        <w:rPr>
          <w:bCs/>
          <w:snapToGrid w:val="0"/>
          <w:szCs w:val="24"/>
          <w:lang w:val="en-US"/>
        </w:rPr>
        <w:t>The contract will be for a pe</w:t>
      </w:r>
      <w:r>
        <w:rPr>
          <w:bCs/>
          <w:snapToGrid w:val="0"/>
          <w:szCs w:val="24"/>
          <w:lang w:val="en-US"/>
        </w:rPr>
        <w:t>r</w:t>
      </w:r>
      <w:r w:rsidRPr="00046B8C">
        <w:rPr>
          <w:bCs/>
          <w:snapToGrid w:val="0"/>
          <w:szCs w:val="24"/>
          <w:lang w:val="en-US"/>
        </w:rPr>
        <w:t xml:space="preserve">iod of 3 years plus the option of 1 x </w:t>
      </w:r>
      <w:proofErr w:type="gramStart"/>
      <w:r w:rsidRPr="00046B8C">
        <w:rPr>
          <w:bCs/>
          <w:snapToGrid w:val="0"/>
          <w:szCs w:val="24"/>
          <w:lang w:val="en-US"/>
        </w:rPr>
        <w:t>12 month</w:t>
      </w:r>
      <w:proofErr w:type="gramEnd"/>
      <w:r w:rsidRPr="00046B8C">
        <w:rPr>
          <w:bCs/>
          <w:snapToGrid w:val="0"/>
          <w:szCs w:val="24"/>
          <w:lang w:val="en-US"/>
        </w:rPr>
        <w:t xml:space="preserve"> extension period. The contract is anticipated to commence 7 November 2025.</w:t>
      </w:r>
    </w:p>
    <w:p w14:paraId="38A29E2E" w14:textId="77777777" w:rsidR="00046B8C" w:rsidRPr="00046B8C" w:rsidRDefault="00046B8C" w:rsidP="00046B8C">
      <w:pPr>
        <w:rPr>
          <w:bCs/>
          <w:snapToGrid w:val="0"/>
          <w:szCs w:val="24"/>
          <w:lang w:val="en-US"/>
        </w:rPr>
      </w:pPr>
    </w:p>
    <w:p w14:paraId="464828F5" w14:textId="77777777" w:rsidR="00046B8C" w:rsidRDefault="00046B8C" w:rsidP="00046B8C">
      <w:pPr>
        <w:rPr>
          <w:bCs/>
          <w:snapToGrid w:val="0"/>
          <w:szCs w:val="24"/>
          <w:lang w:val="en-US"/>
        </w:rPr>
      </w:pPr>
      <w:r w:rsidRPr="00046B8C">
        <w:rPr>
          <w:bCs/>
          <w:snapToGrid w:val="0"/>
          <w:szCs w:val="24"/>
          <w:lang w:val="en-US"/>
        </w:rPr>
        <w:t xml:space="preserve">The annual contract value for Redcar &amp; Cleveland Borough Council is expected to be in the region of £2,375,125, </w:t>
      </w:r>
      <w:proofErr w:type="spellStart"/>
      <w:r w:rsidRPr="00046B8C">
        <w:rPr>
          <w:bCs/>
          <w:snapToGrid w:val="0"/>
          <w:szCs w:val="24"/>
          <w:lang w:val="en-US"/>
        </w:rPr>
        <w:t>totalling</w:t>
      </w:r>
      <w:proofErr w:type="spellEnd"/>
      <w:r w:rsidRPr="00046B8C">
        <w:rPr>
          <w:bCs/>
          <w:snapToGrid w:val="0"/>
          <w:szCs w:val="24"/>
          <w:lang w:val="en-US"/>
        </w:rPr>
        <w:t xml:space="preserve"> £9,500,500 for the full contract period (including extension periods</w:t>
      </w:r>
      <w:proofErr w:type="gramStart"/>
      <w:r w:rsidRPr="00046B8C">
        <w:rPr>
          <w:bCs/>
          <w:snapToGrid w:val="0"/>
          <w:szCs w:val="24"/>
          <w:lang w:val="en-US"/>
        </w:rPr>
        <w:t>) this</w:t>
      </w:r>
      <w:proofErr w:type="gramEnd"/>
      <w:r w:rsidRPr="00046B8C">
        <w:rPr>
          <w:bCs/>
          <w:snapToGrid w:val="0"/>
          <w:szCs w:val="24"/>
          <w:lang w:val="en-US"/>
        </w:rPr>
        <w:t xml:space="preserve"> may fluctuate dependent on demand during the contract term.  </w:t>
      </w:r>
    </w:p>
    <w:p w14:paraId="17A002F6" w14:textId="43E5144A" w:rsidR="00B714AB" w:rsidRPr="00465536" w:rsidRDefault="00B714AB" w:rsidP="00046B8C">
      <w:pPr>
        <w:rPr>
          <w:b/>
          <w:snapToGrid w:val="0"/>
          <w:sz w:val="28"/>
          <w:szCs w:val="28"/>
        </w:rPr>
      </w:pPr>
      <w:r w:rsidRPr="00A251EF">
        <w:rPr>
          <w:bCs/>
          <w:snapToGrid w:val="0"/>
          <w:szCs w:val="24"/>
          <w:lang w:val="en-US"/>
        </w:rPr>
        <w:br/>
      </w:r>
      <w:r w:rsidRPr="00465536">
        <w:rPr>
          <w:b/>
          <w:snapToGrid w:val="0"/>
          <w:sz w:val="28"/>
          <w:szCs w:val="28"/>
        </w:rPr>
        <w:t>Who will make the decision?</w:t>
      </w:r>
    </w:p>
    <w:p w14:paraId="709E4632" w14:textId="77777777" w:rsidR="00B714AB" w:rsidRPr="00656523" w:rsidRDefault="00B714AB" w:rsidP="00B714AB">
      <w:pPr>
        <w:rPr>
          <w:b/>
          <w:snapToGrid w:val="0"/>
          <w:sz w:val="31"/>
        </w:rPr>
      </w:pPr>
    </w:p>
    <w:p w14:paraId="02F7DA2A" w14:textId="77777777" w:rsidR="00B714AB" w:rsidRPr="00A44ED5" w:rsidRDefault="00B714AB" w:rsidP="00B714AB">
      <w:pPr>
        <w:rPr>
          <w:bCs/>
          <w:snapToGrid w:val="0"/>
          <w:szCs w:val="24"/>
        </w:rPr>
      </w:pPr>
      <w:r w:rsidRPr="00A44ED5">
        <w:rPr>
          <w:bCs/>
          <w:snapToGrid w:val="0"/>
          <w:szCs w:val="24"/>
        </w:rPr>
        <w:t>Cabinet Member for Adult Services</w:t>
      </w:r>
    </w:p>
    <w:p w14:paraId="7979233E" w14:textId="77777777" w:rsidR="00B714AB" w:rsidRDefault="00B714AB" w:rsidP="00B714AB">
      <w:pPr>
        <w:rPr>
          <w:b/>
          <w:snapToGrid w:val="0"/>
          <w:sz w:val="31"/>
        </w:rPr>
      </w:pPr>
    </w:p>
    <w:p w14:paraId="374A0540" w14:textId="77777777" w:rsidR="00B714AB" w:rsidRPr="00465536" w:rsidRDefault="00B714AB" w:rsidP="00B714AB">
      <w:pPr>
        <w:rPr>
          <w:b/>
          <w:snapToGrid w:val="0"/>
          <w:sz w:val="28"/>
          <w:szCs w:val="28"/>
        </w:rPr>
      </w:pPr>
      <w:r w:rsidRPr="00465536">
        <w:rPr>
          <w:b/>
          <w:snapToGrid w:val="0"/>
          <w:sz w:val="28"/>
          <w:szCs w:val="28"/>
        </w:rPr>
        <w:t>When is the decision to be taken?</w:t>
      </w:r>
    </w:p>
    <w:p w14:paraId="2DB83F3E" w14:textId="77777777" w:rsidR="00B714AB" w:rsidRPr="00656523" w:rsidRDefault="00B714AB" w:rsidP="00B714AB">
      <w:pPr>
        <w:rPr>
          <w:b/>
          <w:snapToGrid w:val="0"/>
          <w:sz w:val="31"/>
        </w:rPr>
      </w:pPr>
    </w:p>
    <w:p w14:paraId="105F02F2" w14:textId="77777777" w:rsidR="00B714AB" w:rsidRPr="00465536" w:rsidRDefault="00B714AB" w:rsidP="00B714AB">
      <w:pPr>
        <w:rPr>
          <w:bCs/>
          <w:snapToGrid w:val="0"/>
          <w:szCs w:val="24"/>
        </w:rPr>
      </w:pPr>
      <w:r>
        <w:rPr>
          <w:bCs/>
          <w:snapToGrid w:val="0"/>
          <w:szCs w:val="24"/>
        </w:rPr>
        <w:t>December</w:t>
      </w:r>
      <w:r w:rsidRPr="00465536">
        <w:rPr>
          <w:bCs/>
          <w:snapToGrid w:val="0"/>
          <w:szCs w:val="24"/>
        </w:rPr>
        <w:t xml:space="preserve"> 2024</w:t>
      </w:r>
    </w:p>
    <w:p w14:paraId="2800B417" w14:textId="77777777" w:rsidR="00B714AB" w:rsidRPr="00656523" w:rsidRDefault="00B714AB" w:rsidP="00B714AB">
      <w:pPr>
        <w:rPr>
          <w:b/>
          <w:snapToGrid w:val="0"/>
          <w:sz w:val="31"/>
        </w:rPr>
      </w:pPr>
    </w:p>
    <w:p w14:paraId="3E099658" w14:textId="77777777" w:rsidR="00B714AB" w:rsidRPr="00465536" w:rsidRDefault="00B714AB" w:rsidP="00B714AB">
      <w:pPr>
        <w:rPr>
          <w:b/>
          <w:snapToGrid w:val="0"/>
          <w:sz w:val="28"/>
          <w:szCs w:val="28"/>
        </w:rPr>
      </w:pPr>
      <w:r w:rsidRPr="00465536">
        <w:rPr>
          <w:b/>
          <w:snapToGrid w:val="0"/>
          <w:sz w:val="28"/>
          <w:szCs w:val="28"/>
        </w:rPr>
        <w:t>Who will be consulted and how?</w:t>
      </w:r>
    </w:p>
    <w:p w14:paraId="10D98C75" w14:textId="77777777" w:rsidR="00B714AB" w:rsidRPr="00656523" w:rsidRDefault="00B714AB" w:rsidP="00B714AB">
      <w:pPr>
        <w:rPr>
          <w:b/>
          <w:snapToGrid w:val="0"/>
          <w:sz w:val="31"/>
        </w:rPr>
      </w:pPr>
    </w:p>
    <w:p w14:paraId="04EE19DB" w14:textId="77777777" w:rsidR="00B714AB" w:rsidRDefault="00B714AB" w:rsidP="00B714AB">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3D62A69F" w14:textId="77777777" w:rsidR="00B714AB" w:rsidRDefault="00B714AB" w:rsidP="00B714AB">
      <w:pPr>
        <w:rPr>
          <w:bCs/>
          <w:snapToGrid w:val="0"/>
          <w:szCs w:val="24"/>
          <w:lang w:val="en-US"/>
        </w:rPr>
      </w:pPr>
      <w:r w:rsidRPr="006C111C">
        <w:rPr>
          <w:bCs/>
          <w:snapToGrid w:val="0"/>
          <w:szCs w:val="24"/>
          <w:lang w:val="en-US"/>
        </w:rPr>
        <w:t xml:space="preserve">The above will be consulted via approval of </w:t>
      </w:r>
      <w:proofErr w:type="gramStart"/>
      <w:r w:rsidRPr="006C111C">
        <w:rPr>
          <w:bCs/>
          <w:snapToGrid w:val="0"/>
          <w:szCs w:val="24"/>
          <w:lang w:val="en-US"/>
        </w:rPr>
        <w:t>delegated</w:t>
      </w:r>
      <w:proofErr w:type="gramEnd"/>
      <w:r w:rsidRPr="006C111C">
        <w:rPr>
          <w:bCs/>
          <w:snapToGrid w:val="0"/>
          <w:szCs w:val="24"/>
          <w:lang w:val="en-US"/>
        </w:rPr>
        <w:t xml:space="preserve"> decision.</w:t>
      </w:r>
    </w:p>
    <w:p w14:paraId="0C9F0738" w14:textId="77777777" w:rsidR="00B714AB" w:rsidRPr="00656523" w:rsidRDefault="00B714AB" w:rsidP="00B714AB">
      <w:pPr>
        <w:rPr>
          <w:b/>
          <w:snapToGrid w:val="0"/>
          <w:sz w:val="31"/>
        </w:rPr>
      </w:pPr>
    </w:p>
    <w:p w14:paraId="4BE4A092" w14:textId="77777777" w:rsidR="00B714AB" w:rsidRPr="00465536" w:rsidRDefault="00B714AB" w:rsidP="00B714AB">
      <w:pPr>
        <w:rPr>
          <w:b/>
          <w:snapToGrid w:val="0"/>
          <w:sz w:val="28"/>
          <w:szCs w:val="28"/>
        </w:rPr>
      </w:pPr>
      <w:r w:rsidRPr="00465536">
        <w:rPr>
          <w:b/>
          <w:snapToGrid w:val="0"/>
          <w:sz w:val="28"/>
          <w:szCs w:val="28"/>
        </w:rPr>
        <w:t>Supporting documentation:</w:t>
      </w:r>
    </w:p>
    <w:p w14:paraId="1CF0E7D8" w14:textId="77777777" w:rsidR="00B714AB" w:rsidRPr="00656523" w:rsidRDefault="00B714AB" w:rsidP="00B714AB">
      <w:pPr>
        <w:rPr>
          <w:b/>
          <w:snapToGrid w:val="0"/>
          <w:sz w:val="31"/>
        </w:rPr>
      </w:pPr>
    </w:p>
    <w:p w14:paraId="60FB0509" w14:textId="77777777" w:rsidR="00B714AB" w:rsidRPr="00465536" w:rsidRDefault="00B714AB" w:rsidP="00B714AB">
      <w:pPr>
        <w:rPr>
          <w:bCs/>
          <w:snapToGrid w:val="0"/>
          <w:szCs w:val="24"/>
        </w:rPr>
      </w:pPr>
      <w:r w:rsidRPr="00465536">
        <w:rPr>
          <w:bCs/>
          <w:snapToGrid w:val="0"/>
          <w:szCs w:val="24"/>
        </w:rPr>
        <w:t>There are no supporting documents for this decision.</w:t>
      </w:r>
    </w:p>
    <w:p w14:paraId="18FD139F" w14:textId="77777777" w:rsidR="00B714AB" w:rsidRPr="00656523" w:rsidRDefault="00B714AB" w:rsidP="00B714AB">
      <w:pPr>
        <w:rPr>
          <w:b/>
          <w:snapToGrid w:val="0"/>
          <w:sz w:val="31"/>
        </w:rPr>
      </w:pPr>
    </w:p>
    <w:p w14:paraId="3FE67D13" w14:textId="77777777" w:rsidR="00B714AB" w:rsidRPr="00465536" w:rsidRDefault="00B714AB" w:rsidP="00B714AB">
      <w:pPr>
        <w:rPr>
          <w:b/>
          <w:snapToGrid w:val="0"/>
          <w:sz w:val="28"/>
          <w:szCs w:val="28"/>
        </w:rPr>
      </w:pPr>
      <w:r w:rsidRPr="00465536">
        <w:rPr>
          <w:b/>
          <w:snapToGrid w:val="0"/>
          <w:sz w:val="28"/>
          <w:szCs w:val="28"/>
        </w:rPr>
        <w:t>How and by when to make representations:</w:t>
      </w:r>
    </w:p>
    <w:p w14:paraId="0859123B" w14:textId="77777777" w:rsidR="00B714AB" w:rsidRPr="00656523" w:rsidRDefault="00B714AB" w:rsidP="00B714AB">
      <w:pPr>
        <w:rPr>
          <w:b/>
          <w:snapToGrid w:val="0"/>
          <w:sz w:val="31"/>
        </w:rPr>
      </w:pPr>
    </w:p>
    <w:p w14:paraId="5C1D0A1E" w14:textId="5EDA6413" w:rsidR="00B714AB" w:rsidRPr="00465536" w:rsidRDefault="00B714AB" w:rsidP="00B714AB">
      <w:pPr>
        <w:rPr>
          <w:bCs/>
          <w:snapToGrid w:val="0"/>
          <w:szCs w:val="24"/>
        </w:rPr>
      </w:pPr>
      <w:r w:rsidRPr="00465536">
        <w:rPr>
          <w:bCs/>
          <w:snapToGrid w:val="0"/>
          <w:szCs w:val="24"/>
        </w:rPr>
        <w:t xml:space="preserve">Representations should be made to </w:t>
      </w:r>
      <w:r w:rsidR="00046B8C">
        <w:rPr>
          <w:bCs/>
          <w:snapToGrid w:val="0"/>
          <w:szCs w:val="24"/>
        </w:rPr>
        <w:t>Sue Bradley</w:t>
      </w:r>
      <w:r w:rsidRPr="00465536">
        <w:rPr>
          <w:bCs/>
          <w:snapToGrid w:val="0"/>
          <w:szCs w:val="24"/>
        </w:rPr>
        <w:t xml:space="preserve"> before </w:t>
      </w:r>
      <w:r w:rsidR="00046B8C">
        <w:rPr>
          <w:bCs/>
          <w:snapToGrid w:val="0"/>
          <w:szCs w:val="24"/>
        </w:rPr>
        <w:t>30</w:t>
      </w:r>
      <w:r w:rsidRPr="00465536">
        <w:rPr>
          <w:bCs/>
          <w:snapToGrid w:val="0"/>
          <w:szCs w:val="24"/>
        </w:rPr>
        <w:t xml:space="preserve"> </w:t>
      </w:r>
      <w:r>
        <w:rPr>
          <w:bCs/>
          <w:snapToGrid w:val="0"/>
          <w:szCs w:val="24"/>
        </w:rPr>
        <w:t>December</w:t>
      </w:r>
      <w:r w:rsidRPr="00465536">
        <w:rPr>
          <w:bCs/>
          <w:snapToGrid w:val="0"/>
          <w:szCs w:val="24"/>
        </w:rPr>
        <w:t xml:space="preserve"> 2024.</w:t>
      </w:r>
    </w:p>
    <w:p w14:paraId="611A12F0" w14:textId="77777777" w:rsidR="00B714AB" w:rsidRPr="00465536" w:rsidRDefault="00B714AB" w:rsidP="00B714AB">
      <w:pPr>
        <w:rPr>
          <w:bCs/>
          <w:snapToGrid w:val="0"/>
          <w:szCs w:val="24"/>
        </w:rPr>
      </w:pPr>
    </w:p>
    <w:p w14:paraId="40556C8F" w14:textId="66E02820" w:rsidR="00B714AB" w:rsidRDefault="00B714AB" w:rsidP="00B714AB">
      <w:pPr>
        <w:rPr>
          <w:lang w:val="en-US"/>
        </w:rPr>
      </w:pPr>
      <w:r w:rsidRPr="00465536">
        <w:rPr>
          <w:bCs/>
          <w:snapToGrid w:val="0"/>
          <w:szCs w:val="24"/>
        </w:rPr>
        <w:t xml:space="preserve">Tel: </w:t>
      </w:r>
      <w:r w:rsidR="00046B8C" w:rsidRPr="00046B8C">
        <w:rPr>
          <w:bCs/>
          <w:snapToGrid w:val="0"/>
          <w:szCs w:val="24"/>
          <w:lang w:val="en-US"/>
        </w:rPr>
        <w:t>01642 771639</w:t>
      </w:r>
      <w:r w:rsidR="00046B8C">
        <w:rPr>
          <w:bCs/>
          <w:snapToGrid w:val="0"/>
          <w:szCs w:val="24"/>
          <w:lang w:val="en-US"/>
        </w:rPr>
        <w:t xml:space="preserve"> </w:t>
      </w:r>
      <w:r w:rsidRPr="00465536">
        <w:rPr>
          <w:bCs/>
          <w:snapToGrid w:val="0"/>
          <w:szCs w:val="24"/>
          <w:lang w:val="en-US"/>
        </w:rPr>
        <w:t xml:space="preserve">or email </w:t>
      </w:r>
      <w:hyperlink r:id="rId56" w:history="1">
        <w:r w:rsidR="00046B8C" w:rsidRPr="008D73C9">
          <w:rPr>
            <w:rStyle w:val="Hyperlink"/>
            <w:rFonts w:asciiTheme="minorHAnsi" w:eastAsiaTheme="minorHAnsi" w:hAnsiTheme="minorHAnsi" w:cstheme="minorBidi"/>
            <w:noProof/>
            <w:sz w:val="22"/>
            <w:szCs w:val="22"/>
            <w:lang w:val="en-US"/>
          </w:rPr>
          <w:t xml:space="preserve"> </w:t>
        </w:r>
        <w:r w:rsidR="00046B8C" w:rsidRPr="008D73C9">
          <w:rPr>
            <w:rStyle w:val="Hyperlink"/>
            <w:lang w:val="en-US"/>
          </w:rPr>
          <w:t xml:space="preserve">susan.bradley@redcar-cleveland.gov.uk </w:t>
        </w:r>
      </w:hyperlink>
    </w:p>
    <w:p w14:paraId="28328EF4" w14:textId="77777777" w:rsidR="00B714AB" w:rsidRPr="00465536" w:rsidRDefault="00B714AB" w:rsidP="00B714AB">
      <w:pPr>
        <w:rPr>
          <w:bCs/>
          <w:snapToGrid w:val="0"/>
          <w:szCs w:val="24"/>
        </w:rPr>
      </w:pPr>
    </w:p>
    <w:p w14:paraId="36A2FAC9" w14:textId="70F3F3DC" w:rsidR="00B714AB" w:rsidRPr="00465536" w:rsidRDefault="00B714AB" w:rsidP="00B714AB">
      <w:pPr>
        <w:rPr>
          <w:bCs/>
          <w:snapToGrid w:val="0"/>
          <w:szCs w:val="24"/>
        </w:rPr>
      </w:pPr>
      <w:r w:rsidRPr="00465536">
        <w:rPr>
          <w:bCs/>
          <w:snapToGrid w:val="0"/>
          <w:szCs w:val="24"/>
        </w:rPr>
        <w:t xml:space="preserve">First published in Forward Plan on </w:t>
      </w:r>
      <w:r w:rsidR="00046B8C">
        <w:rPr>
          <w:bCs/>
          <w:snapToGrid w:val="0"/>
          <w:szCs w:val="24"/>
        </w:rPr>
        <w:t>02</w:t>
      </w:r>
      <w:r>
        <w:rPr>
          <w:bCs/>
          <w:snapToGrid w:val="0"/>
          <w:szCs w:val="24"/>
        </w:rPr>
        <w:t xml:space="preserve"> </w:t>
      </w:r>
      <w:r w:rsidR="00046B8C">
        <w:rPr>
          <w:bCs/>
          <w:snapToGrid w:val="0"/>
          <w:szCs w:val="24"/>
        </w:rPr>
        <w:t>Dece</w:t>
      </w:r>
      <w:r>
        <w:rPr>
          <w:bCs/>
          <w:snapToGrid w:val="0"/>
          <w:szCs w:val="24"/>
        </w:rPr>
        <w:t>mber</w:t>
      </w:r>
      <w:r w:rsidRPr="00465536">
        <w:rPr>
          <w:bCs/>
          <w:snapToGrid w:val="0"/>
          <w:szCs w:val="24"/>
        </w:rPr>
        <w:t xml:space="preserve"> 2024</w:t>
      </w:r>
    </w:p>
    <w:p w14:paraId="257BCA30" w14:textId="77777777" w:rsidR="00B714AB" w:rsidRPr="00656523" w:rsidRDefault="00B714AB" w:rsidP="00B714AB">
      <w:pPr>
        <w:rPr>
          <w:b/>
          <w:snapToGrid w:val="0"/>
          <w:sz w:val="31"/>
        </w:rPr>
      </w:pPr>
    </w:p>
    <w:p w14:paraId="19084CC3" w14:textId="77777777" w:rsidR="00B714AB" w:rsidRPr="00656523" w:rsidRDefault="00B714AB" w:rsidP="00B714AB">
      <w:pPr>
        <w:rPr>
          <w:b/>
          <w:snapToGrid w:val="0"/>
          <w:sz w:val="31"/>
        </w:rPr>
      </w:pPr>
    </w:p>
    <w:p w14:paraId="6E758697" w14:textId="77777777" w:rsidR="00B714AB" w:rsidRPr="00465536" w:rsidRDefault="00B714AB" w:rsidP="00B714AB">
      <w:pPr>
        <w:rPr>
          <w:b/>
          <w:snapToGrid w:val="0"/>
          <w:sz w:val="28"/>
          <w:szCs w:val="28"/>
        </w:rPr>
      </w:pPr>
      <w:r w:rsidRPr="00465536">
        <w:rPr>
          <w:b/>
          <w:snapToGrid w:val="0"/>
          <w:sz w:val="28"/>
          <w:szCs w:val="28"/>
        </w:rPr>
        <w:t>Following the Making of the decision, the decision form will be published here:</w:t>
      </w:r>
    </w:p>
    <w:p w14:paraId="2DB94013" w14:textId="77777777" w:rsidR="00B714AB" w:rsidRPr="00656523" w:rsidRDefault="00B714AB" w:rsidP="00B714AB">
      <w:pPr>
        <w:rPr>
          <w:b/>
          <w:snapToGrid w:val="0"/>
          <w:sz w:val="31"/>
        </w:rPr>
      </w:pPr>
      <w:r w:rsidRPr="00656523">
        <w:rPr>
          <w:b/>
          <w:noProof/>
          <w:snapToGrid w:val="0"/>
          <w:sz w:val="31"/>
        </w:rPr>
        <mc:AlternateContent>
          <mc:Choice Requires="wps">
            <w:drawing>
              <wp:anchor distT="0" distB="0" distL="114300" distR="114300" simplePos="0" relativeHeight="252023808" behindDoc="0" locked="0" layoutInCell="1" allowOverlap="1" wp14:anchorId="2BE2D864" wp14:editId="3894403B">
                <wp:simplePos x="0" y="0"/>
                <wp:positionH relativeFrom="page">
                  <wp:posOffset>3435350</wp:posOffset>
                </wp:positionH>
                <wp:positionV relativeFrom="paragraph">
                  <wp:posOffset>92075</wp:posOffset>
                </wp:positionV>
                <wp:extent cx="927100" cy="615950"/>
                <wp:effectExtent l="0" t="0" r="25400" b="12700"/>
                <wp:wrapNone/>
                <wp:docPr id="1395393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69EED87F" w14:textId="11358CA6" w:rsidR="00B714AB" w:rsidRDefault="00692CAD" w:rsidP="00692CAD">
                            <w:r>
                              <w:object w:dxaOrig="1534" w:dyaOrig="997" w14:anchorId="4E618416">
                                <v:shape id="_x0000_i1036" type="#_x0000_t75" style="width:76.7pt;height:49.85pt">
                                  <v:imagedata r:id="rId57" o:title=""/>
                                </v:shape>
                                <o:OLEObject Type="Embed" ProgID="Acrobat.Document.DC" ShapeID="_x0000_i1036" DrawAspect="Icon" ObjectID="_1812957371" r:id="rId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2D864" id="_x0000_s1041" type="#_x0000_t202" style="position:absolute;margin-left:270.5pt;margin-top:7.25pt;width:73pt;height:48.5pt;z-index:2520238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KM3h9VACAAC5BAAADgAAAAAAAAAAAAAAAAAuAgAAZHJzL2Uyb0RvYy54bWxQSwECLQAUAAYACAAA&#10;ACEAXI90MtsAAAAKAQAADwAAAAAAAAAAAAAAAACqBAAAZHJzL2Rvd25yZXYueG1sUEsFBgAAAAAE&#10;AAQA8wAAALIFAAAAAA==&#10;" fillcolor="window" strokeweight=".5pt">
                <v:path arrowok="t"/>
                <v:textbox style="mso-fit-shape-to-text:t">
                  <w:txbxContent>
                    <w:p w14:paraId="69EED87F" w14:textId="11358CA6" w:rsidR="00B714AB" w:rsidRDefault="00692CAD" w:rsidP="00692CAD">
                      <w:r>
                        <w:object w:dxaOrig="1534" w:dyaOrig="997" w14:anchorId="4E618416">
                          <v:shape id="_x0000_i1036" type="#_x0000_t75" style="width:76.7pt;height:49.85pt">
                            <v:imagedata r:id="rId57" o:title=""/>
                          </v:shape>
                          <o:OLEObject Type="Embed" ProgID="Acrobat.Document.DC" ShapeID="_x0000_i1036" DrawAspect="Icon" ObjectID="_1812957371" r:id="rId59"/>
                        </w:object>
                      </w:r>
                    </w:p>
                  </w:txbxContent>
                </v:textbox>
                <w10:wrap anchorx="page"/>
              </v:shape>
            </w:pict>
          </mc:Fallback>
        </mc:AlternateContent>
      </w:r>
    </w:p>
    <w:p w14:paraId="36DBDE10" w14:textId="77777777" w:rsidR="00B714AB" w:rsidRDefault="00B714AB" w:rsidP="00B714AB">
      <w:pPr>
        <w:rPr>
          <w:b/>
          <w:snapToGrid w:val="0"/>
          <w:sz w:val="31"/>
        </w:rPr>
      </w:pPr>
      <w:r w:rsidRPr="00656523">
        <w:rPr>
          <w:b/>
          <w:snapToGrid w:val="0"/>
          <w:sz w:val="31"/>
        </w:rPr>
        <w:br w:type="page"/>
      </w:r>
    </w:p>
    <w:p w14:paraId="5EC1D16F" w14:textId="700F0EA7" w:rsidR="00FB1E4C" w:rsidRDefault="00046B8C" w:rsidP="006C26AD">
      <w:pPr>
        <w:rPr>
          <w:b/>
          <w:snapToGrid w:val="0"/>
          <w:sz w:val="31"/>
        </w:rPr>
      </w:pPr>
      <w:r>
        <w:rPr>
          <w:b/>
          <w:snapToGrid w:val="0"/>
          <w:sz w:val="31"/>
        </w:rPr>
        <w:t>P</w:t>
      </w:r>
      <w:r w:rsidR="00FB1E4C">
        <w:rPr>
          <w:b/>
          <w:snapToGrid w:val="0"/>
          <w:sz w:val="31"/>
        </w:rPr>
        <w:t xml:space="preserve">ART TWO – </w:t>
      </w:r>
      <w:bookmarkStart w:id="14" w:name="Children"/>
      <w:r w:rsidR="0072403F">
        <w:rPr>
          <w:b/>
          <w:snapToGrid w:val="0"/>
          <w:sz w:val="31"/>
        </w:rPr>
        <w:t>CHILDREN AND FAMILIES DIRECTORATE</w:t>
      </w:r>
      <w:bookmarkEnd w:id="14"/>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60"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 xml:space="preserve">Amanda </w:t>
      </w:r>
      <w:proofErr w:type="spellStart"/>
      <w:r w:rsidRPr="00B62839">
        <w:rPr>
          <w:bCs/>
          <w:snapToGrid w:val="0"/>
          <w:szCs w:val="24"/>
          <w:lang w:val="en-US"/>
        </w:rPr>
        <w:t>Olvanhill</w:t>
      </w:r>
      <w:proofErr w:type="spellEnd"/>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37" type="#_x0000_t75" style="width:75.4pt;height:49.15pt">
                                  <v:imagedata r:id="rId61" o:title=""/>
                                </v:shape>
                                <o:OLEObject Type="Embed" ProgID="Acrobat.Document.DC" ShapeID="_x0000_i1037" DrawAspect="Icon" ObjectID="_1812957372" r:id="rId6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2"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TR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mwAQrjZQHpBoC0cNOsOX&#10;EqOtMOFnZlF0SCEOkn/CpVKAKUK/o6QG++tv98EftYBWSloUcUE1Thmy8EOjRu6y8ThoPh7Gk9sh&#10;Huy1ZXNt0btmAchkhgNreNwGf69O28pC84rTNg8x0cQ0x8gF9aftwh8HC6eVi/k8OqHKDfMrvTY8&#10;QAfaAscv3Suzpm+6R708wknsLH/X+6NvbLiZ7zwsZRTGhdNepjghsdn9NIcRvD5Hr8s3Z/Yb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aiITR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37" type="#_x0000_t75" style="width:75.4pt;height:49.15pt">
                            <v:imagedata r:id="rId61" o:title=""/>
                          </v:shape>
                          <o:OLEObject Type="Embed" ProgID="Acrobat.Document.DC" ShapeID="_x0000_i1037" DrawAspect="Icon" ObjectID="_1812957372" r:id="rId63"/>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5" w:name="_Hlk155873533"/>
      <w:r w:rsidRPr="00B62839">
        <w:rPr>
          <w:b/>
          <w:snapToGrid w:val="0"/>
          <w:sz w:val="28"/>
          <w:szCs w:val="28"/>
        </w:rPr>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5"/>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6"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534" w:dyaOrig="997" w14:anchorId="5D1E3632">
                                <v:shape id="_x0000_i1038" type="#_x0000_t75" style="width:57.05pt;height:36.9pt">
                                  <v:imagedata r:id="rId64" o:title=""/>
                                </v:shape>
                                <o:OLEObject Type="Embed" ProgID="Acrobat.Document.DC" ShapeID="_x0000_i1038" DrawAspect="Icon" ObjectID="_1812957373" r:id="rId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3"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NV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JHnqYXovaQn5E/C+1oOcM3EvG3mOITszhLSAzuh3/Eo1CASUEnUVKC&#10;/f23++CPLUYrJTXOZkY1Lg/W/UNj67/2R6MwylEZjacDVOytZX9r0cdqDchdH/fQ8CgGf68uYmGh&#10;esElWoWYaGKaY+SM+ou49u2+4BJysVpFJxxew/xW7wwP0KFRgdXn5oVZ07XZ43w8wGWG2fxdt1vf&#10;2GKzOnrYyDgKgeaW0459HPw4TN2Shs261aPX669k+Qc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Z1wzVU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038" type="#_x0000_t75" style="width:57.05pt;height:36.9pt">
                            <v:imagedata r:id="rId64" o:title=""/>
                          </v:shape>
                          <o:OLEObject Type="Embed" ProgID="Acrobat.Document.DC" ShapeID="_x0000_i1038" DrawAspect="Icon" ObjectID="_1812957373" r:id="rId66"/>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39" type="#_x0000_t75" style="width:48.25pt;height:31.5pt">
                                  <v:imagedata r:id="rId67" o:title=""/>
                                </v:shape>
                                <o:OLEObject Type="Embed" ProgID="Acrobat.Document.DC" ShapeID="_x0000_i1039" DrawAspect="Icon" ObjectID="_1812957374" r:id="rId6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4"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" fillcolor="window" strokeweight=".5pt">
                <v:path arrowok="t"/>
                <v:textbox>
                  <w:txbxContent>
                    <w:p w14:paraId="3B4119FF" w14:textId="579AF9F3" w:rsidR="0013345B" w:rsidRDefault="00FF7853" w:rsidP="00D974ED">
                      <w:r>
                        <w:object w:dxaOrig="1376" w:dyaOrig="893" w14:anchorId="0FC483F5">
                          <v:shape id="_x0000_i1039" type="#_x0000_t75" style="width:48.25pt;height:31.5pt">
                            <v:imagedata r:id="rId67" o:title=""/>
                          </v:shape>
                          <o:OLEObject Type="Embed" ProgID="Acrobat.Document.DC" ShapeID="_x0000_i1039" DrawAspect="Icon" ObjectID="_1812957374" r:id="rId69"/>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40" type="#_x0000_t75" style="width:57.7pt;height:37.75pt">
                                  <v:imagedata r:id="rId70" o:title=""/>
                                </v:shape>
                                <o:OLEObject Type="Embed" ProgID="Acrobat.Document.DC" ShapeID="_x0000_i1040" DrawAspect="Icon" ObjectID="_1812957375" r:id="rId7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5"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A8v6PP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40" type="#_x0000_t75" style="width:57.7pt;height:37.75pt">
                            <v:imagedata r:id="rId70" o:title=""/>
                          </v:shape>
                          <o:OLEObject Type="Embed" ProgID="Acrobat.Document.DC" ShapeID="_x0000_i1040" DrawAspect="Icon" ObjectID="_1812957375" r:id="rId72"/>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41" type="#_x0000_t75" style="width:53.3pt;height:35.25pt">
                                  <v:imagedata r:id="rId73" o:title=""/>
                                </v:shape>
                                <o:OLEObject Type="Embed" ProgID="Acrobat.Document.DC" ShapeID="_x0000_i1041" DrawAspect="Icon" ObjectID="_1812957376"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6"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" fillcolor="window" strokeweight=".5pt">
                <v:path arrowok="t"/>
                <v:textbox style="mso-fit-shape-to-text:t">
                  <w:txbxContent>
                    <w:p w14:paraId="5E229B2E" w14:textId="0A6BED5D" w:rsidR="00D974ED" w:rsidRDefault="001F3862" w:rsidP="00D974ED">
                      <w:r>
                        <w:object w:dxaOrig="1376" w:dyaOrig="893" w14:anchorId="46E6F929">
                          <v:shape id="_x0000_i1041" type="#_x0000_t75" style="width:53.3pt;height:35.25pt">
                            <v:imagedata r:id="rId73" o:title=""/>
                          </v:shape>
                          <o:OLEObject Type="Embed" ProgID="Acrobat.Document.DC" ShapeID="_x0000_i1041" DrawAspect="Icon" ObjectID="_1812957376" r:id="rId75"/>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42" type="#_x0000_t75" style="width:52.5pt;height:34.3pt">
                                  <v:imagedata r:id="rId76" o:title=""/>
                                </v:shape>
                                <o:OLEObject Type="Embed" ProgID="Acrobat.Document.DC" ShapeID="_x0000_i1042" DrawAspect="Icon" ObjectID="_1812957377" r:id="rId7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7"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" fillcolor="window" strokeweight=".5pt">
                <v:path arrowok="t"/>
                <v:textbox style="mso-fit-shape-to-text:t">
                  <w:txbxContent>
                    <w:p w14:paraId="59D9098A" w14:textId="4BB56E9E" w:rsidR="00D974ED" w:rsidRDefault="001F3862" w:rsidP="00D974ED">
                      <w:r>
                        <w:object w:dxaOrig="1376" w:dyaOrig="893" w14:anchorId="2194A04F">
                          <v:shape id="_x0000_i1042" type="#_x0000_t75" style="width:52.5pt;height:34.3pt">
                            <v:imagedata r:id="rId76" o:title=""/>
                          </v:shape>
                          <o:OLEObject Type="Embed" ProgID="Acrobat.Document.DC" ShapeID="_x0000_i1042" DrawAspect="Icon" ObjectID="_1812957377" r:id="rId78"/>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43" type="#_x0000_t75" style="width:58.55pt;height:38.25pt">
                                  <v:imagedata r:id="rId79" o:title=""/>
                                </v:shape>
                                <o:OLEObject Type="Embed" ProgID="Acrobat.Document.DC" ShapeID="_x0000_i1043" DrawAspect="Icon" ObjectID="_1812957378" r:id="rId8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8"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cTZcq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43" type="#_x0000_t75" style="width:58.55pt;height:38.25pt">
                            <v:imagedata r:id="rId79" o:title=""/>
                          </v:shape>
                          <o:OLEObject Type="Embed" ProgID="Acrobat.Document.DC" ShapeID="_x0000_i1043" DrawAspect="Icon" ObjectID="_1812957378" r:id="rId81"/>
                        </w:object>
                      </w:r>
                    </w:p>
                  </w:txbxContent>
                </v:textbox>
              </v:shape>
            </w:pict>
          </mc:Fallback>
        </mc:AlternateContent>
      </w:r>
      <w:r w:rsidR="0013345B">
        <w:rPr>
          <w:b/>
          <w:snapToGrid w:val="0"/>
          <w:sz w:val="31"/>
        </w:rPr>
        <w:br w:type="page"/>
      </w:r>
    </w:p>
    <w:bookmarkEnd w:id="16"/>
    <w:p w14:paraId="624B8B92" w14:textId="7B17F7E2" w:rsidR="002D489D" w:rsidRPr="00B62839" w:rsidRDefault="002D489D" w:rsidP="002D489D">
      <w:pPr>
        <w:rPr>
          <w:b/>
          <w:bCs/>
          <w:snapToGrid w:val="0"/>
          <w:sz w:val="28"/>
          <w:szCs w:val="28"/>
          <w:lang w:val="en-US"/>
        </w:rPr>
      </w:pPr>
      <w:r w:rsidRPr="00B62839">
        <w:rPr>
          <w:b/>
          <w:snapToGrid w:val="0"/>
          <w:sz w:val="28"/>
          <w:szCs w:val="28"/>
        </w:rPr>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 xml:space="preserve">Works to Increase Temporary Pupil Capacity at Outwood </w:t>
      </w:r>
      <w:proofErr w:type="spellStart"/>
      <w:r w:rsidRPr="002D489D">
        <w:rPr>
          <w:b/>
          <w:snapToGrid w:val="0"/>
          <w:sz w:val="28"/>
          <w:szCs w:val="28"/>
          <w:lang w:val="en-US"/>
        </w:rPr>
        <w:t>Bydales</w:t>
      </w:r>
      <w:proofErr w:type="spellEnd"/>
      <w:r w:rsidRPr="002D489D">
        <w:rPr>
          <w:b/>
          <w:snapToGrid w:val="0"/>
          <w:sz w:val="28"/>
          <w:szCs w:val="28"/>
          <w:lang w:val="en-US"/>
        </w:rPr>
        <w:t xml:space="preserve">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534" w:dyaOrig="997" w14:anchorId="17BEE293">
                                <v:shape id="_x0000_i1044" type="#_x0000_t75" style="width:76.7pt;height:49.85pt">
                                  <v:imagedata r:id="rId82" o:title=""/>
                                </v:shape>
                                <o:OLEObject Type="Embed" ProgID="Acrobat.Document.DC" ShapeID="_x0000_i1044" DrawAspect="Icon" ObjectID="_1812957379" r:id="rId83"/>
                              </w:object>
                            </w:r>
                            <w:r>
                              <w:object w:dxaOrig="1534" w:dyaOrig="997" w14:anchorId="1155311E">
                                <v:shape id="_x0000_i1045" type="#_x0000_t75" style="width:76.7pt;height:49.85pt">
                                  <v:imagedata r:id="rId84" o:title=""/>
                                </v:shape>
                                <o:OLEObject Type="Embed" ProgID="Acrobat.Document.DC" ShapeID="_x0000_i1045" DrawAspect="Icon" ObjectID="_1812957380" r:id="rId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9"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W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zHnoj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82" o:title=""/>
                          </v:shape>
                          <o:OLEObject Type="Embed" ProgID="Acrobat.Document.DC" ShapeID="_x0000_i1044" DrawAspect="Icon" ObjectID="_1812957379" r:id="rId86"/>
                        </w:object>
                      </w:r>
                      <w:r>
                        <w:object w:dxaOrig="1534" w:dyaOrig="997" w14:anchorId="1155311E">
                          <v:shape id="_x0000_i1045" type="#_x0000_t75" style="width:76.7pt;height:49.85pt">
                            <v:imagedata r:id="rId84" o:title=""/>
                          </v:shape>
                          <o:OLEObject Type="Embed" ProgID="Acrobat.Document.DC" ShapeID="_x0000_i1045" DrawAspect="Icon" ObjectID="_1812957380" r:id="rId87"/>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7" w:name="_Hlk164692411"/>
      <w:r w:rsidRPr="00B62839">
        <w:rPr>
          <w:b/>
          <w:snapToGrid w:val="0"/>
          <w:sz w:val="28"/>
          <w:szCs w:val="28"/>
        </w:rPr>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534" w:dyaOrig="997" w14:anchorId="784C54C1">
                                <v:shape id="_x0000_i1046" type="#_x0000_t75" style="width:76.7pt;height:49.85pt">
                                  <v:imagedata r:id="rId88" o:title=""/>
                                </v:shape>
                                <o:OLEObject Type="Embed" ProgID="Acrobat.Document.DC" ShapeID="_x0000_i1046" DrawAspect="Icon" ObjectID="_1812957381" r:id="rId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50"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455A65D3" w14:textId="4735DC2C" w:rsidR="00463ED8" w:rsidRDefault="00EE7C0D" w:rsidP="00EE7C0D">
                      <w:r>
                        <w:object w:dxaOrig="1534" w:dyaOrig="997" w14:anchorId="784C54C1">
                          <v:shape id="_x0000_i1046" type="#_x0000_t75" style="width:76.7pt;height:49.85pt">
                            <v:imagedata r:id="rId88" o:title=""/>
                          </v:shape>
                          <o:OLEObject Type="Embed" ProgID="Acrobat.Document.DC" ShapeID="_x0000_i1046" DrawAspect="Icon" ObjectID="_1812957381" r:id="rId90"/>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7"/>
    <w:p w14:paraId="5FB0783D" w14:textId="765C9C37" w:rsidR="007B5097" w:rsidRPr="00B62839" w:rsidRDefault="007B5097" w:rsidP="007B5097">
      <w:pPr>
        <w:rPr>
          <w:b/>
          <w:bCs/>
          <w:snapToGrid w:val="0"/>
          <w:sz w:val="28"/>
          <w:szCs w:val="28"/>
          <w:lang w:val="en-US"/>
        </w:rPr>
      </w:pPr>
      <w:r w:rsidRPr="00B62839">
        <w:rPr>
          <w:b/>
          <w:snapToGrid w:val="0"/>
          <w:sz w:val="28"/>
          <w:szCs w:val="28"/>
        </w:rPr>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91"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600B8ADE" w:rsidR="007B5097" w:rsidRDefault="007A7EB9" w:rsidP="007A7EB9">
                            <w:r>
                              <w:object w:dxaOrig="1534" w:dyaOrig="997" w14:anchorId="35DB608F">
                                <v:shape id="_x0000_i1047" type="#_x0000_t75" style="width:76.7pt;height:49.85pt">
                                  <v:imagedata r:id="rId92" o:title=""/>
                                </v:shape>
                                <o:OLEObject Type="Embed" ProgID="Acrobat.Document.DC" ShapeID="_x0000_i1047" DrawAspect="Icon" ObjectID="_1812957382" r:id="rId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220EBE" id="_x0000_s1051" type="#_x0000_t202" style="position:absolute;margin-left:179.25pt;margin-top:10.1pt;width:86.25pt;height:51.7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" fillcolor="window" strokeweight=".5pt">
                <v:path arrowok="t"/>
                <v:textbox style="mso-fit-shape-to-text:t">
                  <w:txbxContent>
                    <w:p w14:paraId="7E6BC1FE" w14:textId="600B8ADE" w:rsidR="007B5097" w:rsidRDefault="007A7EB9" w:rsidP="007A7EB9">
                      <w:r>
                        <w:object w:dxaOrig="1534" w:dyaOrig="997" w14:anchorId="35DB608F">
                          <v:shape id="_x0000_i1047" type="#_x0000_t75" style="width:76.7pt;height:49.85pt">
                            <v:imagedata r:id="rId92" o:title=""/>
                          </v:shape>
                          <o:OLEObject Type="Embed" ProgID="Acrobat.Document.DC" ShapeID="_x0000_i1047" DrawAspect="Icon" ObjectID="_1812957382" r:id="rId94"/>
                        </w:object>
                      </w:r>
                    </w:p>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8" w:name="_Hlk167799278"/>
      <w:r w:rsidRPr="00B62839">
        <w:rPr>
          <w:b/>
          <w:snapToGrid w:val="0"/>
          <w:sz w:val="28"/>
          <w:szCs w:val="28"/>
        </w:rPr>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 xml:space="preserve">To commission </w:t>
      </w:r>
      <w:proofErr w:type="gramStart"/>
      <w:r w:rsidRPr="00BD0B89">
        <w:rPr>
          <w:lang w:val="en-US"/>
        </w:rPr>
        <w:t>Moonstone</w:t>
      </w:r>
      <w:proofErr w:type="gramEnd"/>
      <w:r w:rsidRPr="00BD0B89">
        <w:rPr>
          <w:lang w:val="en-US"/>
        </w:rPr>
        <w:t xml:space="preserve"> Provision for children and young people at risk of permanent exclusion from </w:t>
      </w:r>
      <w:proofErr w:type="gramStart"/>
      <w:r w:rsidRPr="00BD0B89">
        <w:rPr>
          <w:lang w:val="en-US"/>
        </w:rPr>
        <w:t>school.</w:t>
      </w:r>
      <w:r w:rsidRPr="0077077C">
        <w:rPr>
          <w:noProof/>
          <w:lang w:val="en-US"/>
        </w:rPr>
        <w:t>.</w:t>
      </w:r>
      <w:proofErr w:type="gramEnd"/>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95"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534" w:dyaOrig="997" w14:anchorId="7343BDA3">
                                <v:shape id="_x0000_i1048" type="#_x0000_t75" style="width:76.7pt;height:49.85pt">
                                  <v:imagedata r:id="rId96" o:title=""/>
                                </v:shape>
                                <o:OLEObject Type="Embed" ProgID="Acrobat.Document.DC" ShapeID="_x0000_i1048" DrawAspect="Icon" ObjectID="_1812957383" r:id="rId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2"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ZCh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kA4WoD5QGJtnDUoDN8&#10;KTHaChN+ZhZFhxTiIPknXCoFmCL0O0pqsL/+dh/8UQtopaRFERdU45QhCz80auQuG4+D5uNhPLkd&#10;4sFeWzbXFr1rFoBMZjiwhsdt8PfqtK0sNK84bfMQE01Mc4xcUH/aLvxxsHBauZjPoxOq3DC/0mvD&#10;T+oKHL90r8yavuke9fIIJ7Gz/F3vj76x4Wa+87CUURgXTnuZ4oTEZvfTHEbw+hy9Lt+c2W8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8JZCh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48" type="#_x0000_t75" style="width:76.7pt;height:49.85pt">
                            <v:imagedata r:id="rId96" o:title=""/>
                          </v:shape>
                          <o:OLEObject Type="Embed" ProgID="Acrobat.Document.DC" ShapeID="_x0000_i1048" DrawAspect="Icon" ObjectID="_1812957383" r:id="rId98"/>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9" w:name="_Hlk177735721"/>
      <w:bookmarkEnd w:id="18"/>
      <w:r w:rsidRPr="00B62839">
        <w:rPr>
          <w:b/>
          <w:snapToGrid w:val="0"/>
          <w:sz w:val="28"/>
          <w:szCs w:val="28"/>
        </w:rPr>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99"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100"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49" type="#_x0000_t75" style="width:75.4pt;height:49.15pt">
                                  <v:imagedata r:id="rId101" o:title=""/>
                                </v:shape>
                                <o:OLEObject Type="Embed" ProgID="Acrobat.Document.DC" ShapeID="_x0000_i1049" DrawAspect="Icon" ObjectID="_1812957384" r:id="rId10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3"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c9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0A4WoD5QGJtnDUoDN8&#10;KTHaChN+ZhZFhxTiIPknXCoFmCL0O0pqsL/+dh/8UQtopaRFERdU45QhCz80auQuG4+D5uNhPLkd&#10;4sFeWzbXFr1rFoBMZjiwhsdt8PfqtK0sNK84bfMQE01Mc4xcUH/aLvxxsHBauZjPoxOq3DC/0mvD&#10;T+oKHL90r8yavuke9fIIJ7Gz/F3vj76x4Wa+87CUURgXTnuZ4oTEZvfTHEbw+hy9Lt+c2W8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AgHc9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49" type="#_x0000_t75" style="width:75.4pt;height:49.15pt">
                            <v:imagedata r:id="rId101" o:title=""/>
                          </v:shape>
                          <o:OLEObject Type="Embed" ProgID="Acrobat.Document.DC" ShapeID="_x0000_i1049" DrawAspect="Icon" ObjectID="_1812957384" r:id="rId103"/>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9"/>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t xml:space="preserve">DECISION: </w:t>
      </w:r>
      <w:bookmarkStart w:id="20" w:name="_Hlk201668342"/>
      <w:r w:rsidRPr="00B62839">
        <w:rPr>
          <w:b/>
          <w:snapToGrid w:val="0"/>
          <w:sz w:val="28"/>
          <w:szCs w:val="28"/>
        </w:rPr>
        <w:t>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bookmarkEnd w:id="20"/>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104"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DA5A02C" w:rsidR="00D96166" w:rsidRPr="00B62839" w:rsidRDefault="00D96166" w:rsidP="00D96166">
      <w:pPr>
        <w:rPr>
          <w:b/>
          <w:snapToGrid w:val="0"/>
          <w:sz w:val="31"/>
        </w:rPr>
      </w:pPr>
      <w:r w:rsidRPr="00B62839">
        <w:rPr>
          <w:b/>
          <w:snapToGrid w:val="0"/>
          <w:sz w:val="31"/>
        </w:rPr>
        <w:t>Following the Making of the decision, the decision form will be published here:</w:t>
      </w:r>
    </w:p>
    <w:p w14:paraId="75D0DC7C" w14:textId="77777777" w:rsidR="00926E0B" w:rsidRDefault="00926E0B" w:rsidP="00D96166">
      <w:pPr>
        <w:rPr>
          <w:bCs/>
          <w:snapToGrid w:val="0"/>
          <w:szCs w:val="24"/>
        </w:rPr>
      </w:pPr>
    </w:p>
    <w:p w14:paraId="6D2AD7A5" w14:textId="1ED53EA4" w:rsidR="00D96166" w:rsidRPr="00926E0B" w:rsidRDefault="00926E0B" w:rsidP="00D96166">
      <w:pPr>
        <w:rPr>
          <w:bCs/>
          <w:snapToGrid w:val="0"/>
          <w:szCs w:val="24"/>
        </w:rPr>
      </w:pPr>
      <w:r w:rsidRPr="00926E0B">
        <w:rPr>
          <w:bCs/>
          <w:snapToGrid w:val="0"/>
          <w:szCs w:val="24"/>
        </w:rPr>
        <w:t xml:space="preserve">Did not proceed </w:t>
      </w:r>
    </w:p>
    <w:p w14:paraId="5A28E775" w14:textId="5E03CFC7" w:rsidR="000441F2" w:rsidRPr="000441F2" w:rsidRDefault="000441F2" w:rsidP="000441F2">
      <w:pPr>
        <w:rPr>
          <w:b/>
          <w:bCs/>
          <w:sz w:val="28"/>
          <w:szCs w:val="28"/>
        </w:rPr>
      </w:pPr>
      <w:bookmarkStart w:id="21" w:name="_Hlk181891082"/>
      <w:r w:rsidRPr="00B62839">
        <w:rPr>
          <w:b/>
          <w:snapToGrid w:val="0"/>
          <w:sz w:val="28"/>
          <w:szCs w:val="28"/>
        </w:rPr>
        <w:t xml:space="preserve">DECISION: </w:t>
      </w:r>
      <w:bookmarkStart w:id="22" w:name="_Hlk201668379"/>
      <w:r w:rsidRPr="00B62839">
        <w:rPr>
          <w:b/>
          <w:snapToGrid w:val="0"/>
          <w:sz w:val="28"/>
          <w:szCs w:val="28"/>
        </w:rPr>
        <w:t>CDD00</w:t>
      </w:r>
      <w:r>
        <w:rPr>
          <w:b/>
          <w:snapToGrid w:val="0"/>
          <w:sz w:val="28"/>
          <w:szCs w:val="28"/>
        </w:rPr>
        <w:t>56</w:t>
      </w:r>
      <w:r w:rsidRPr="00B62839">
        <w:rPr>
          <w:b/>
          <w:snapToGrid w:val="0"/>
          <w:sz w:val="28"/>
          <w:szCs w:val="28"/>
        </w:rPr>
        <w:t xml:space="preserve"> </w:t>
      </w:r>
      <w:r w:rsidRPr="000441F2">
        <w:rPr>
          <w:b/>
          <w:bCs/>
          <w:sz w:val="28"/>
          <w:szCs w:val="28"/>
        </w:rPr>
        <w:t xml:space="preserve">RCBC </w:t>
      </w:r>
      <w:proofErr w:type="spellStart"/>
      <w:r w:rsidRPr="000441F2">
        <w:rPr>
          <w:b/>
          <w:bCs/>
          <w:sz w:val="28"/>
          <w:szCs w:val="28"/>
        </w:rPr>
        <w:t>Skinningrove</w:t>
      </w:r>
      <w:proofErr w:type="spellEnd"/>
      <w:r w:rsidRPr="000441F2">
        <w:rPr>
          <w:b/>
          <w:bCs/>
          <w:sz w:val="28"/>
          <w:szCs w:val="28"/>
        </w:rPr>
        <w:t xml:space="preser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 xml:space="preserve">To commence a process to advertise an opportunity to the market to lease, develop &amp; operate a Redar and Cleveland property to operate as a 5 bed CWD Ofsted Registered </w:t>
      </w:r>
      <w:proofErr w:type="spellStart"/>
      <w:r w:rsidRPr="000441F2">
        <w:rPr>
          <w:lang w:val="en-US"/>
        </w:rPr>
        <w:t>Childrens</w:t>
      </w:r>
      <w:proofErr w:type="spellEnd"/>
      <w:r w:rsidRPr="000441F2">
        <w:rPr>
          <w:lang w:val="en-US"/>
        </w:rPr>
        <w:t xml:space="preserve"> Home provision</w:t>
      </w:r>
    </w:p>
    <w:bookmarkEnd w:id="22"/>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105"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51839731" w:rsidR="000441F2" w:rsidRPr="00B62839" w:rsidRDefault="000441F2" w:rsidP="000441F2">
      <w:pPr>
        <w:rPr>
          <w:b/>
          <w:snapToGrid w:val="0"/>
          <w:sz w:val="31"/>
        </w:rPr>
      </w:pPr>
      <w:r w:rsidRPr="00B62839">
        <w:rPr>
          <w:b/>
          <w:snapToGrid w:val="0"/>
          <w:sz w:val="31"/>
        </w:rPr>
        <w:t>Following the Making of the decision, the decision form will be published here:</w:t>
      </w:r>
    </w:p>
    <w:p w14:paraId="33D04BC3" w14:textId="77777777" w:rsidR="000441F2" w:rsidRDefault="000441F2" w:rsidP="000441F2">
      <w:pPr>
        <w:rPr>
          <w:bCs/>
          <w:snapToGrid w:val="0"/>
          <w:szCs w:val="24"/>
        </w:rPr>
      </w:pPr>
    </w:p>
    <w:p w14:paraId="144EE6E4" w14:textId="1B56D93E" w:rsidR="00EF403D" w:rsidRPr="00EF403D" w:rsidRDefault="00EF403D" w:rsidP="000441F2">
      <w:pPr>
        <w:rPr>
          <w:bCs/>
          <w:snapToGrid w:val="0"/>
          <w:szCs w:val="24"/>
        </w:rPr>
      </w:pPr>
      <w:r>
        <w:rPr>
          <w:bCs/>
          <w:snapToGrid w:val="0"/>
          <w:szCs w:val="24"/>
        </w:rPr>
        <w:t>Did not proceed.</w:t>
      </w:r>
    </w:p>
    <w:p w14:paraId="187DCB12" w14:textId="61F4CEC3" w:rsidR="000441F2" w:rsidRPr="000441F2" w:rsidRDefault="000441F2" w:rsidP="000441F2">
      <w:pPr>
        <w:rPr>
          <w:b/>
          <w:bCs/>
          <w:sz w:val="28"/>
          <w:szCs w:val="28"/>
        </w:rPr>
      </w:pPr>
      <w:r>
        <w:rPr>
          <w:b/>
          <w:snapToGrid w:val="0"/>
          <w:sz w:val="31"/>
        </w:rPr>
        <w:br w:type="page"/>
      </w:r>
      <w:bookmarkStart w:id="23" w:name="_Hlk185409840"/>
      <w:bookmarkEnd w:id="21"/>
      <w:r w:rsidRPr="00B62839">
        <w:rPr>
          <w:b/>
          <w:snapToGrid w:val="0"/>
          <w:sz w:val="28"/>
          <w:szCs w:val="28"/>
        </w:rPr>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106"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5868545E" w:rsidR="000441F2" w:rsidRDefault="004D18BA" w:rsidP="004D18BA">
                            <w:r>
                              <w:object w:dxaOrig="1534" w:dyaOrig="997" w14:anchorId="35798778">
                                <v:shape id="_x0000_i1050" type="#_x0000_t75" style="width:76.7pt;height:49.85pt">
                                  <v:imagedata r:id="rId107" o:title=""/>
                                </v:shape>
                                <o:OLEObject Type="Embed" ProgID="Acrobat.Document.DC" ShapeID="_x0000_i1050" DrawAspect="Icon" ObjectID="_1812957385" r:id="rId1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1C1F03" id="_x0000_s1054" type="#_x0000_t202" style="position:absolute;margin-left:160.5pt;margin-top:26.4pt;width:68.25pt;height:37.5pt;z-index:25201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u/d/7lMCAAC5BAAADgAAAAAAAAAAAAAAAAAuAgAAZHJzL2Uyb0RvYy54bWxQSwECLQAU&#10;AAYACAAAACEAlToZfN4AAAAKAQAADwAAAAAAAAAAAAAAAACtBAAAZHJzL2Rvd25yZXYueG1sUEsF&#10;BgAAAAAEAAQA8wAAALgFAAAAAA==&#10;" fillcolor="window" strokeweight=".5pt">
                <v:path arrowok="t"/>
                <v:textbox style="mso-fit-shape-to-text:t">
                  <w:txbxContent>
                    <w:p w14:paraId="1B060F97" w14:textId="5868545E" w:rsidR="000441F2" w:rsidRDefault="004D18BA" w:rsidP="004D18BA">
                      <w:r>
                        <w:object w:dxaOrig="1534" w:dyaOrig="997" w14:anchorId="35798778">
                          <v:shape id="_x0000_i1050" type="#_x0000_t75" style="width:76.7pt;height:49.85pt">
                            <v:imagedata r:id="rId107" o:title=""/>
                          </v:shape>
                          <o:OLEObject Type="Embed" ProgID="Acrobat.Document.DC" ShapeID="_x0000_i1050" DrawAspect="Icon" ObjectID="_1812957385" r:id="rId109"/>
                        </w:object>
                      </w:r>
                    </w:p>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6EA31B51" w14:textId="7ACB2477" w:rsidR="009003E2" w:rsidRPr="000441F2" w:rsidRDefault="009003E2" w:rsidP="009003E2">
      <w:pPr>
        <w:rPr>
          <w:b/>
          <w:bCs/>
          <w:sz w:val="28"/>
          <w:szCs w:val="28"/>
        </w:rPr>
      </w:pPr>
      <w:bookmarkStart w:id="24" w:name="_Hlk185410231"/>
      <w:bookmarkEnd w:id="23"/>
      <w:r w:rsidRPr="00B62839">
        <w:rPr>
          <w:b/>
          <w:snapToGrid w:val="0"/>
          <w:sz w:val="28"/>
          <w:szCs w:val="28"/>
        </w:rPr>
        <w:t>DECISION: CDD00</w:t>
      </w:r>
      <w:r>
        <w:rPr>
          <w:b/>
          <w:snapToGrid w:val="0"/>
          <w:sz w:val="28"/>
          <w:szCs w:val="28"/>
        </w:rPr>
        <w:t>58</w:t>
      </w:r>
      <w:r w:rsidRPr="00B62839">
        <w:rPr>
          <w:b/>
          <w:snapToGrid w:val="0"/>
          <w:sz w:val="28"/>
          <w:szCs w:val="28"/>
        </w:rPr>
        <w:t xml:space="preserve"> </w:t>
      </w:r>
      <w:r w:rsidRPr="009003E2">
        <w:rPr>
          <w:b/>
          <w:snapToGrid w:val="0"/>
          <w:sz w:val="28"/>
          <w:szCs w:val="28"/>
          <w:lang w:val="en-US"/>
        </w:rPr>
        <w:t>Ofsted Registered Supported Accommodation Service</w:t>
      </w:r>
    </w:p>
    <w:p w14:paraId="025BD8DB" w14:textId="77777777" w:rsidR="009003E2" w:rsidRDefault="009003E2" w:rsidP="009003E2">
      <w:pPr>
        <w:rPr>
          <w:b/>
          <w:snapToGrid w:val="0"/>
          <w:sz w:val="28"/>
          <w:szCs w:val="28"/>
        </w:rPr>
      </w:pPr>
    </w:p>
    <w:p w14:paraId="189B08BA" w14:textId="77777777" w:rsidR="009003E2" w:rsidRDefault="009003E2" w:rsidP="009003E2">
      <w:pPr>
        <w:rPr>
          <w:b/>
          <w:snapToGrid w:val="0"/>
          <w:sz w:val="28"/>
          <w:szCs w:val="28"/>
        </w:rPr>
      </w:pPr>
      <w:r w:rsidRPr="00B62839">
        <w:rPr>
          <w:b/>
          <w:snapToGrid w:val="0"/>
          <w:sz w:val="28"/>
          <w:szCs w:val="28"/>
        </w:rPr>
        <w:t xml:space="preserve">Nature of the decision: </w:t>
      </w:r>
    </w:p>
    <w:p w14:paraId="2461EE54" w14:textId="77777777" w:rsidR="009003E2" w:rsidRPr="00B62839" w:rsidRDefault="009003E2" w:rsidP="009003E2">
      <w:pPr>
        <w:rPr>
          <w:b/>
          <w:snapToGrid w:val="0"/>
          <w:sz w:val="28"/>
          <w:szCs w:val="28"/>
        </w:rPr>
      </w:pPr>
    </w:p>
    <w:p w14:paraId="0EAA7FC6" w14:textId="24310112" w:rsidR="009003E2" w:rsidRDefault="009003E2" w:rsidP="009003E2">
      <w:pPr>
        <w:rPr>
          <w:b/>
          <w:snapToGrid w:val="0"/>
          <w:sz w:val="31"/>
        </w:rPr>
      </w:pPr>
      <w:r>
        <w:rPr>
          <w:lang w:val="en-US"/>
        </w:rPr>
        <w:t>To award a contract for a 16 - 17 Ofsted Registered Supported Accommodation Provision</w:t>
      </w:r>
    </w:p>
    <w:p w14:paraId="67418CB4" w14:textId="77777777" w:rsidR="009003E2" w:rsidRPr="00B62839" w:rsidRDefault="009003E2" w:rsidP="009003E2">
      <w:pPr>
        <w:rPr>
          <w:b/>
          <w:snapToGrid w:val="0"/>
          <w:sz w:val="31"/>
        </w:rPr>
      </w:pPr>
    </w:p>
    <w:p w14:paraId="58BFBC0B" w14:textId="77777777" w:rsidR="009003E2" w:rsidRPr="00B62839" w:rsidRDefault="009003E2" w:rsidP="009003E2">
      <w:pPr>
        <w:rPr>
          <w:b/>
          <w:snapToGrid w:val="0"/>
          <w:sz w:val="28"/>
          <w:szCs w:val="28"/>
        </w:rPr>
      </w:pPr>
      <w:r w:rsidRPr="00B62839">
        <w:rPr>
          <w:b/>
          <w:snapToGrid w:val="0"/>
          <w:sz w:val="28"/>
          <w:szCs w:val="28"/>
        </w:rPr>
        <w:t>Who will make the decision?</w:t>
      </w:r>
    </w:p>
    <w:p w14:paraId="4E9DC5FD" w14:textId="77777777" w:rsidR="009003E2" w:rsidRPr="00B62839" w:rsidRDefault="009003E2" w:rsidP="009003E2">
      <w:pPr>
        <w:rPr>
          <w:b/>
          <w:snapToGrid w:val="0"/>
          <w:sz w:val="31"/>
        </w:rPr>
      </w:pPr>
    </w:p>
    <w:p w14:paraId="15C16C81" w14:textId="77777777" w:rsidR="009003E2" w:rsidRPr="00B62839" w:rsidRDefault="009003E2" w:rsidP="009003E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86C526D" w14:textId="77777777" w:rsidR="009003E2" w:rsidRPr="00B62839" w:rsidRDefault="009003E2" w:rsidP="009003E2">
      <w:pPr>
        <w:rPr>
          <w:b/>
          <w:snapToGrid w:val="0"/>
          <w:sz w:val="31"/>
        </w:rPr>
      </w:pPr>
    </w:p>
    <w:p w14:paraId="2EA2F6F7" w14:textId="77777777" w:rsidR="009003E2" w:rsidRPr="00B62839" w:rsidRDefault="009003E2" w:rsidP="009003E2">
      <w:pPr>
        <w:rPr>
          <w:b/>
          <w:snapToGrid w:val="0"/>
          <w:sz w:val="28"/>
          <w:szCs w:val="28"/>
        </w:rPr>
      </w:pPr>
      <w:r w:rsidRPr="00B62839">
        <w:rPr>
          <w:b/>
          <w:snapToGrid w:val="0"/>
          <w:sz w:val="28"/>
          <w:szCs w:val="28"/>
        </w:rPr>
        <w:t>When is the decision to be taken?</w:t>
      </w:r>
    </w:p>
    <w:p w14:paraId="3CE933A1" w14:textId="77777777" w:rsidR="009003E2" w:rsidRPr="00B62839" w:rsidRDefault="009003E2" w:rsidP="009003E2">
      <w:pPr>
        <w:rPr>
          <w:b/>
          <w:snapToGrid w:val="0"/>
          <w:sz w:val="31"/>
        </w:rPr>
      </w:pPr>
    </w:p>
    <w:p w14:paraId="596E6F6B" w14:textId="5C22D4E5" w:rsidR="009003E2" w:rsidRPr="00B62839" w:rsidRDefault="009003E2" w:rsidP="009003E2">
      <w:pPr>
        <w:rPr>
          <w:bCs/>
          <w:snapToGrid w:val="0"/>
          <w:szCs w:val="24"/>
        </w:rPr>
      </w:pPr>
      <w:r>
        <w:rPr>
          <w:bCs/>
          <w:snapToGrid w:val="0"/>
          <w:szCs w:val="24"/>
        </w:rPr>
        <w:t>January 2025</w:t>
      </w:r>
    </w:p>
    <w:p w14:paraId="7CB54418" w14:textId="77777777" w:rsidR="009003E2" w:rsidRPr="00B62839" w:rsidRDefault="009003E2" w:rsidP="009003E2">
      <w:pPr>
        <w:rPr>
          <w:b/>
          <w:snapToGrid w:val="0"/>
          <w:sz w:val="31"/>
        </w:rPr>
      </w:pPr>
    </w:p>
    <w:p w14:paraId="51023FF5" w14:textId="77777777" w:rsidR="009003E2" w:rsidRPr="00B62839" w:rsidRDefault="009003E2" w:rsidP="009003E2">
      <w:pPr>
        <w:rPr>
          <w:b/>
          <w:snapToGrid w:val="0"/>
          <w:sz w:val="28"/>
          <w:szCs w:val="28"/>
        </w:rPr>
      </w:pPr>
      <w:r w:rsidRPr="00B62839">
        <w:rPr>
          <w:b/>
          <w:snapToGrid w:val="0"/>
          <w:sz w:val="28"/>
          <w:szCs w:val="28"/>
        </w:rPr>
        <w:t>Who will be consulted and how?</w:t>
      </w:r>
    </w:p>
    <w:p w14:paraId="5E5C81EE" w14:textId="77777777" w:rsidR="009003E2" w:rsidRPr="00B62839" w:rsidRDefault="009003E2" w:rsidP="009003E2">
      <w:pPr>
        <w:rPr>
          <w:b/>
          <w:snapToGrid w:val="0"/>
          <w:sz w:val="31"/>
        </w:rPr>
      </w:pPr>
    </w:p>
    <w:p w14:paraId="1DF15ED4" w14:textId="77777777" w:rsidR="009003E2" w:rsidRPr="000441F2" w:rsidRDefault="009003E2" w:rsidP="009003E2">
      <w:pPr>
        <w:rPr>
          <w:noProof/>
          <w:lang w:val="en-US"/>
        </w:rPr>
      </w:pPr>
      <w:r w:rsidRPr="000441F2">
        <w:rPr>
          <w:noProof/>
          <w:lang w:val="en-US"/>
        </w:rPr>
        <w:t xml:space="preserve">Cabinet Member for Children and Families </w:t>
      </w:r>
    </w:p>
    <w:p w14:paraId="4FCFBCE9" w14:textId="77777777" w:rsidR="009003E2" w:rsidRPr="000441F2" w:rsidRDefault="009003E2" w:rsidP="009003E2">
      <w:pPr>
        <w:rPr>
          <w:noProof/>
          <w:lang w:val="en-US"/>
        </w:rPr>
      </w:pPr>
      <w:r w:rsidRPr="000441F2">
        <w:rPr>
          <w:noProof/>
          <w:lang w:val="en-US"/>
        </w:rPr>
        <w:t xml:space="preserve">Executive Director for Children and Families </w:t>
      </w:r>
    </w:p>
    <w:p w14:paraId="6F8F24F0" w14:textId="77777777" w:rsidR="009003E2" w:rsidRPr="000441F2" w:rsidRDefault="009003E2" w:rsidP="009003E2">
      <w:pPr>
        <w:rPr>
          <w:noProof/>
          <w:lang w:val="en-US"/>
        </w:rPr>
      </w:pPr>
      <w:r w:rsidRPr="000441F2">
        <w:rPr>
          <w:noProof/>
          <w:lang w:val="en-US"/>
        </w:rPr>
        <w:t>Chief Financial Officer</w:t>
      </w:r>
    </w:p>
    <w:p w14:paraId="6188F369" w14:textId="77777777" w:rsidR="009003E2" w:rsidRPr="000441F2" w:rsidRDefault="009003E2" w:rsidP="009003E2">
      <w:pPr>
        <w:rPr>
          <w:noProof/>
          <w:lang w:val="en-US"/>
        </w:rPr>
      </w:pPr>
      <w:r w:rsidRPr="000441F2">
        <w:rPr>
          <w:noProof/>
          <w:lang w:val="en-US"/>
        </w:rPr>
        <w:t>Chief Legal Officer</w:t>
      </w:r>
    </w:p>
    <w:p w14:paraId="5DEEF675" w14:textId="77777777" w:rsidR="009003E2" w:rsidRDefault="009003E2" w:rsidP="009003E2">
      <w:pPr>
        <w:rPr>
          <w:bCs/>
          <w:snapToGrid w:val="0"/>
          <w:szCs w:val="24"/>
          <w:lang w:val="en-US"/>
        </w:rPr>
      </w:pPr>
      <w:r w:rsidRPr="000441F2">
        <w:rPr>
          <w:noProof/>
          <w:lang w:val="en-US"/>
        </w:rPr>
        <w:t>The above will be consulted via approval of delegated decision.</w:t>
      </w:r>
      <w:r w:rsidRPr="00D96166">
        <w:rPr>
          <w:noProof/>
          <w:lang w:val="en-US"/>
        </w:rPr>
        <w:t>.</w:t>
      </w:r>
    </w:p>
    <w:p w14:paraId="3371D540" w14:textId="77777777" w:rsidR="009003E2" w:rsidRDefault="009003E2" w:rsidP="009003E2">
      <w:pPr>
        <w:rPr>
          <w:b/>
          <w:snapToGrid w:val="0"/>
          <w:sz w:val="28"/>
          <w:szCs w:val="28"/>
        </w:rPr>
      </w:pPr>
    </w:p>
    <w:p w14:paraId="310EBD8F" w14:textId="77777777" w:rsidR="009003E2" w:rsidRPr="00B62839" w:rsidRDefault="009003E2" w:rsidP="009003E2">
      <w:pPr>
        <w:rPr>
          <w:b/>
          <w:snapToGrid w:val="0"/>
          <w:sz w:val="28"/>
          <w:szCs w:val="28"/>
        </w:rPr>
      </w:pPr>
      <w:r w:rsidRPr="00B62839">
        <w:rPr>
          <w:b/>
          <w:snapToGrid w:val="0"/>
          <w:sz w:val="28"/>
          <w:szCs w:val="28"/>
        </w:rPr>
        <w:t>Supporting documentation:</w:t>
      </w:r>
    </w:p>
    <w:p w14:paraId="1D8AF177" w14:textId="77777777" w:rsidR="009003E2" w:rsidRPr="00B62839" w:rsidRDefault="009003E2" w:rsidP="009003E2">
      <w:pPr>
        <w:rPr>
          <w:b/>
          <w:snapToGrid w:val="0"/>
          <w:sz w:val="31"/>
        </w:rPr>
      </w:pPr>
    </w:p>
    <w:p w14:paraId="765E25E3" w14:textId="77777777" w:rsidR="009003E2" w:rsidRDefault="009003E2" w:rsidP="009003E2">
      <w:pPr>
        <w:rPr>
          <w:rStyle w:val="Hyperlink"/>
        </w:rPr>
      </w:pPr>
      <w:r>
        <w:rPr>
          <w:bCs/>
          <w:szCs w:val="24"/>
        </w:rPr>
        <w:t>None</w:t>
      </w:r>
    </w:p>
    <w:p w14:paraId="14E0767F" w14:textId="77777777" w:rsidR="009003E2" w:rsidRPr="00B62839" w:rsidRDefault="009003E2" w:rsidP="009003E2">
      <w:pPr>
        <w:rPr>
          <w:b/>
          <w:snapToGrid w:val="0"/>
          <w:sz w:val="31"/>
        </w:rPr>
      </w:pPr>
    </w:p>
    <w:p w14:paraId="022E9186" w14:textId="77777777" w:rsidR="009003E2" w:rsidRPr="00B62839" w:rsidRDefault="009003E2" w:rsidP="009003E2">
      <w:pPr>
        <w:rPr>
          <w:b/>
          <w:snapToGrid w:val="0"/>
          <w:sz w:val="28"/>
          <w:szCs w:val="28"/>
        </w:rPr>
      </w:pPr>
      <w:r w:rsidRPr="00B62839">
        <w:rPr>
          <w:b/>
          <w:snapToGrid w:val="0"/>
          <w:sz w:val="28"/>
          <w:szCs w:val="28"/>
        </w:rPr>
        <w:t>How and by when to make representations:</w:t>
      </w:r>
    </w:p>
    <w:p w14:paraId="4F917BAC" w14:textId="77777777" w:rsidR="009003E2" w:rsidRPr="00B62839" w:rsidRDefault="009003E2" w:rsidP="009003E2">
      <w:pPr>
        <w:rPr>
          <w:b/>
          <w:snapToGrid w:val="0"/>
          <w:sz w:val="31"/>
        </w:rPr>
      </w:pPr>
    </w:p>
    <w:p w14:paraId="1B4265F5" w14:textId="2B02782E" w:rsidR="009003E2" w:rsidRDefault="009003E2" w:rsidP="009003E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D4E24C5" w14:textId="77777777" w:rsidR="009003E2" w:rsidRPr="00B62839" w:rsidRDefault="009003E2" w:rsidP="009003E2">
      <w:pPr>
        <w:rPr>
          <w:bCs/>
          <w:snapToGrid w:val="0"/>
          <w:szCs w:val="24"/>
        </w:rPr>
      </w:pPr>
      <w:r>
        <w:rPr>
          <w:bCs/>
          <w:snapToGrid w:val="0"/>
          <w:szCs w:val="24"/>
        </w:rPr>
        <w:t>Tel: 01642 444156</w:t>
      </w:r>
    </w:p>
    <w:p w14:paraId="19E57F52" w14:textId="77777777" w:rsidR="009003E2" w:rsidRDefault="009003E2" w:rsidP="009003E2">
      <w:pPr>
        <w:rPr>
          <w:noProof/>
          <w:lang w:val="en-US"/>
        </w:rPr>
      </w:pPr>
      <w:r>
        <w:rPr>
          <w:bCs/>
          <w:snapToGrid w:val="0"/>
          <w:szCs w:val="24"/>
          <w:lang w:val="en-US"/>
        </w:rPr>
        <w:t xml:space="preserve">Email: </w:t>
      </w:r>
      <w:hyperlink r:id="rId110" w:history="1">
        <w:r w:rsidRPr="000A00BE">
          <w:rPr>
            <w:rStyle w:val="Hyperlink"/>
          </w:rPr>
          <w:t>emma.bainbridge@redcar-cleveland.gov.uk</w:t>
        </w:r>
      </w:hyperlink>
      <w:r>
        <w:t xml:space="preserve"> </w:t>
      </w:r>
    </w:p>
    <w:p w14:paraId="145239E5" w14:textId="77777777" w:rsidR="009003E2" w:rsidRPr="00B62839" w:rsidRDefault="009003E2" w:rsidP="009003E2">
      <w:pPr>
        <w:rPr>
          <w:b/>
          <w:snapToGrid w:val="0"/>
          <w:sz w:val="31"/>
        </w:rPr>
      </w:pPr>
    </w:p>
    <w:p w14:paraId="3183B626" w14:textId="0566C6AE" w:rsidR="009003E2" w:rsidRPr="00B62839" w:rsidRDefault="009003E2" w:rsidP="009003E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4EF8CE0" w14:textId="77777777" w:rsidR="009003E2" w:rsidRPr="00B62839" w:rsidRDefault="009003E2" w:rsidP="009003E2">
      <w:pPr>
        <w:rPr>
          <w:b/>
          <w:snapToGrid w:val="0"/>
          <w:sz w:val="31"/>
        </w:rPr>
      </w:pPr>
    </w:p>
    <w:p w14:paraId="14FC2247" w14:textId="77777777" w:rsidR="009003E2" w:rsidRPr="00B62839" w:rsidRDefault="009003E2" w:rsidP="009003E2">
      <w:pPr>
        <w:rPr>
          <w:b/>
          <w:snapToGrid w:val="0"/>
          <w:sz w:val="31"/>
        </w:rPr>
      </w:pPr>
      <w:r w:rsidRPr="00B62839">
        <w:rPr>
          <w:b/>
          <w:noProof/>
          <w:snapToGrid w:val="0"/>
          <w:sz w:val="31"/>
        </w:rPr>
        <mc:AlternateContent>
          <mc:Choice Requires="wps">
            <w:drawing>
              <wp:anchor distT="0" distB="0" distL="114300" distR="114300" simplePos="0" relativeHeight="252025856" behindDoc="0" locked="0" layoutInCell="1" allowOverlap="1" wp14:anchorId="67EB25F5" wp14:editId="431C23B6">
                <wp:simplePos x="0" y="0"/>
                <wp:positionH relativeFrom="column">
                  <wp:posOffset>2038350</wp:posOffset>
                </wp:positionH>
                <wp:positionV relativeFrom="paragraph">
                  <wp:posOffset>335280</wp:posOffset>
                </wp:positionV>
                <wp:extent cx="866775" cy="476250"/>
                <wp:effectExtent l="0" t="0" r="28575" b="19050"/>
                <wp:wrapNone/>
                <wp:docPr id="9855067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906FB97" w14:textId="383D3B21" w:rsidR="009003E2" w:rsidRDefault="000E5041" w:rsidP="006F09AA">
                            <w:r>
                              <w:object w:dxaOrig="1534" w:dyaOrig="997" w14:anchorId="024F48F9">
                                <v:shape id="_x0000_i1051" type="#_x0000_t75" style="width:76.7pt;height:49.85pt">
                                  <v:imagedata r:id="rId111" o:title=""/>
                                </v:shape>
                                <o:OLEObject Type="Embed" ProgID="Acrobat.Document.DC" ShapeID="_x0000_i1051" DrawAspect="Icon" ObjectID="_1812957386" r:id="rId1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B25F5" id="_x0000_s1055" type="#_x0000_t202" style="position:absolute;margin-left:160.5pt;margin-top:26.4pt;width:68.25pt;height:37.5pt;z-index:25202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h1KYclMCAAC5BAAADgAAAAAAAAAAAAAAAAAuAgAAZHJzL2Uyb0RvYy54bWxQSwECLQAU&#10;AAYACAAAACEAlToZfN4AAAAKAQAADwAAAAAAAAAAAAAAAACtBAAAZHJzL2Rvd25yZXYueG1sUEsF&#10;BgAAAAAEAAQA8wAAALgFAAAAAA==&#10;" fillcolor="window" strokeweight=".5pt">
                <v:path arrowok="t"/>
                <v:textbox style="mso-fit-shape-to-text:t">
                  <w:txbxContent>
                    <w:p w14:paraId="3906FB97" w14:textId="383D3B21" w:rsidR="009003E2" w:rsidRDefault="000E5041" w:rsidP="006F09AA">
                      <w:r>
                        <w:object w:dxaOrig="1534" w:dyaOrig="997" w14:anchorId="024F48F9">
                          <v:shape id="_x0000_i1051" type="#_x0000_t75" style="width:76.7pt;height:49.85pt">
                            <v:imagedata r:id="rId111" o:title=""/>
                          </v:shape>
                          <o:OLEObject Type="Embed" ProgID="Acrobat.Document.DC" ShapeID="_x0000_i1051" DrawAspect="Icon" ObjectID="_1812957386" r:id="rId113"/>
                        </w:object>
                      </w:r>
                    </w:p>
                  </w:txbxContent>
                </v:textbox>
              </v:shape>
            </w:pict>
          </mc:Fallback>
        </mc:AlternateContent>
      </w:r>
      <w:r w:rsidRPr="00B62839">
        <w:rPr>
          <w:b/>
          <w:snapToGrid w:val="0"/>
          <w:sz w:val="31"/>
        </w:rPr>
        <w:t>Following the Making of the decision, the decision form will be published here:</w:t>
      </w:r>
    </w:p>
    <w:p w14:paraId="27BBBA69" w14:textId="77777777" w:rsidR="009003E2" w:rsidRDefault="009003E2" w:rsidP="009003E2">
      <w:pPr>
        <w:rPr>
          <w:b/>
          <w:snapToGrid w:val="0"/>
          <w:sz w:val="31"/>
        </w:rPr>
      </w:pPr>
    </w:p>
    <w:p w14:paraId="378F6BDD" w14:textId="77777777" w:rsidR="009003E2" w:rsidRDefault="000441F2" w:rsidP="00CA0514">
      <w:pPr>
        <w:rPr>
          <w:b/>
          <w:snapToGrid w:val="0"/>
          <w:sz w:val="31"/>
        </w:rPr>
      </w:pPr>
      <w:r>
        <w:rPr>
          <w:b/>
          <w:snapToGrid w:val="0"/>
          <w:sz w:val="31"/>
        </w:rPr>
        <w:br w:type="page"/>
      </w:r>
    </w:p>
    <w:bookmarkEnd w:id="24"/>
    <w:p w14:paraId="2FA4EBFA" w14:textId="5A0BA82C" w:rsidR="00EC1CB2" w:rsidRDefault="00EC1CB2" w:rsidP="00EC1CB2">
      <w:pPr>
        <w:rPr>
          <w:b/>
          <w:snapToGrid w:val="0"/>
          <w:sz w:val="28"/>
          <w:szCs w:val="28"/>
        </w:rPr>
      </w:pPr>
      <w:r w:rsidRPr="00B62839">
        <w:rPr>
          <w:b/>
          <w:snapToGrid w:val="0"/>
          <w:sz w:val="28"/>
          <w:szCs w:val="28"/>
        </w:rPr>
        <w:t xml:space="preserve">DECISION: </w:t>
      </w:r>
      <w:bookmarkStart w:id="25" w:name="_Hlk201668486"/>
      <w:r w:rsidRPr="00B62839">
        <w:rPr>
          <w:b/>
          <w:snapToGrid w:val="0"/>
          <w:sz w:val="28"/>
          <w:szCs w:val="28"/>
        </w:rPr>
        <w:t>CDD00</w:t>
      </w:r>
      <w:r>
        <w:rPr>
          <w:b/>
          <w:snapToGrid w:val="0"/>
          <w:sz w:val="28"/>
          <w:szCs w:val="28"/>
        </w:rPr>
        <w:t>59</w:t>
      </w:r>
      <w:r w:rsidRPr="00B62839">
        <w:rPr>
          <w:b/>
          <w:snapToGrid w:val="0"/>
          <w:sz w:val="28"/>
          <w:szCs w:val="28"/>
        </w:rPr>
        <w:t xml:space="preserve"> </w:t>
      </w:r>
      <w:r w:rsidRPr="00EC1CB2">
        <w:rPr>
          <w:b/>
          <w:snapToGrid w:val="0"/>
          <w:sz w:val="28"/>
          <w:szCs w:val="28"/>
          <w:lang w:val="en-US"/>
        </w:rPr>
        <w:t>Tyne Tees Children</w:t>
      </w:r>
      <w:r>
        <w:rPr>
          <w:b/>
          <w:snapToGrid w:val="0"/>
          <w:sz w:val="28"/>
          <w:szCs w:val="28"/>
          <w:lang w:val="en-US"/>
        </w:rPr>
        <w:t>’</w:t>
      </w:r>
      <w:r w:rsidRPr="00EC1CB2">
        <w:rPr>
          <w:b/>
          <w:snapToGrid w:val="0"/>
          <w:sz w:val="28"/>
          <w:szCs w:val="28"/>
          <w:lang w:val="en-US"/>
        </w:rPr>
        <w:t>s Advocacy and Independent people for children</w:t>
      </w:r>
      <w:r>
        <w:rPr>
          <w:b/>
          <w:snapToGrid w:val="0"/>
          <w:sz w:val="28"/>
          <w:szCs w:val="28"/>
          <w:lang w:val="en-US"/>
        </w:rPr>
        <w:t>’</w:t>
      </w:r>
      <w:r w:rsidRPr="00EC1CB2">
        <w:rPr>
          <w:b/>
          <w:snapToGrid w:val="0"/>
          <w:sz w:val="28"/>
          <w:szCs w:val="28"/>
          <w:lang w:val="en-US"/>
        </w:rPr>
        <w:t xml:space="preserve">s and </w:t>
      </w:r>
      <w:proofErr w:type="gramStart"/>
      <w:r w:rsidRPr="00EC1CB2">
        <w:rPr>
          <w:b/>
          <w:snapToGrid w:val="0"/>
          <w:sz w:val="28"/>
          <w:szCs w:val="28"/>
          <w:lang w:val="en-US"/>
        </w:rPr>
        <w:t>adults</w:t>
      </w:r>
      <w:proofErr w:type="gramEnd"/>
      <w:r w:rsidRPr="00EC1CB2">
        <w:rPr>
          <w:b/>
          <w:snapToGrid w:val="0"/>
          <w:sz w:val="28"/>
          <w:szCs w:val="28"/>
          <w:lang w:val="en-US"/>
        </w:rPr>
        <w:t xml:space="preserve"> complaints and secure accommodation - 1</w:t>
      </w:r>
      <w:r w:rsidRPr="00EC1CB2">
        <w:rPr>
          <w:b/>
          <w:snapToGrid w:val="0"/>
          <w:sz w:val="28"/>
          <w:szCs w:val="28"/>
          <w:vertAlign w:val="superscript"/>
          <w:lang w:val="en-US"/>
        </w:rPr>
        <w:t>st</w:t>
      </w:r>
      <w:r w:rsidRPr="00EC1CB2">
        <w:rPr>
          <w:b/>
          <w:snapToGrid w:val="0"/>
          <w:sz w:val="28"/>
          <w:szCs w:val="28"/>
          <w:lang w:val="en-US"/>
        </w:rPr>
        <w:t xml:space="preserve"> Extension</w:t>
      </w:r>
    </w:p>
    <w:p w14:paraId="7E841388" w14:textId="77777777" w:rsidR="00EC1CB2" w:rsidRDefault="00EC1CB2" w:rsidP="00EC1CB2">
      <w:pPr>
        <w:rPr>
          <w:b/>
          <w:snapToGrid w:val="0"/>
          <w:sz w:val="28"/>
          <w:szCs w:val="28"/>
        </w:rPr>
      </w:pPr>
    </w:p>
    <w:p w14:paraId="64FDA3BE" w14:textId="0C3F96AD" w:rsidR="00EC1CB2" w:rsidRDefault="00EC1CB2" w:rsidP="00EC1CB2">
      <w:pPr>
        <w:rPr>
          <w:b/>
          <w:snapToGrid w:val="0"/>
          <w:sz w:val="28"/>
          <w:szCs w:val="28"/>
        </w:rPr>
      </w:pPr>
      <w:r w:rsidRPr="00B62839">
        <w:rPr>
          <w:b/>
          <w:snapToGrid w:val="0"/>
          <w:sz w:val="28"/>
          <w:szCs w:val="28"/>
        </w:rPr>
        <w:t xml:space="preserve">Nature of the decision: </w:t>
      </w:r>
    </w:p>
    <w:p w14:paraId="717FACA0" w14:textId="77777777" w:rsidR="00EC1CB2" w:rsidRPr="00B62839" w:rsidRDefault="00EC1CB2" w:rsidP="00EC1CB2">
      <w:pPr>
        <w:rPr>
          <w:b/>
          <w:snapToGrid w:val="0"/>
          <w:sz w:val="28"/>
          <w:szCs w:val="28"/>
        </w:rPr>
      </w:pPr>
    </w:p>
    <w:p w14:paraId="2842E1D0" w14:textId="28E2D0A0" w:rsidR="00EC1CB2" w:rsidRDefault="00EC1CB2" w:rsidP="00EC1CB2">
      <w:pPr>
        <w:rPr>
          <w:lang w:val="en-US"/>
        </w:rPr>
      </w:pPr>
      <w:r w:rsidRPr="00EC1CB2">
        <w:rPr>
          <w:lang w:val="en-US"/>
        </w:rPr>
        <w:t xml:space="preserve">Approval is required to </w:t>
      </w:r>
      <w:proofErr w:type="gramStart"/>
      <w:r w:rsidRPr="00EC1CB2">
        <w:rPr>
          <w:lang w:val="en-US"/>
        </w:rPr>
        <w:t>enter into</w:t>
      </w:r>
      <w:proofErr w:type="gramEnd"/>
      <w:r w:rsidRPr="00EC1CB2">
        <w:rPr>
          <w:lang w:val="en-US"/>
        </w:rPr>
        <w:t xml:space="preserve"> the 1st optional extension period 1st April 2025 until 31</w:t>
      </w:r>
      <w:r w:rsidRPr="00EC1CB2">
        <w:rPr>
          <w:vertAlign w:val="superscript"/>
          <w:lang w:val="en-US"/>
        </w:rPr>
        <w:t>st</w:t>
      </w:r>
      <w:r w:rsidRPr="00EC1CB2">
        <w:rPr>
          <w:lang w:val="en-US"/>
        </w:rPr>
        <w:t xml:space="preserve"> March 2026</w:t>
      </w:r>
    </w:p>
    <w:bookmarkEnd w:id="25"/>
    <w:p w14:paraId="590C4E77" w14:textId="77777777" w:rsidR="00EC1CB2" w:rsidRPr="00B62839" w:rsidRDefault="00EC1CB2" w:rsidP="00EC1CB2">
      <w:pPr>
        <w:rPr>
          <w:b/>
          <w:snapToGrid w:val="0"/>
          <w:sz w:val="31"/>
        </w:rPr>
      </w:pPr>
    </w:p>
    <w:p w14:paraId="28DDB2BE" w14:textId="77777777" w:rsidR="00EC1CB2" w:rsidRPr="00B62839" w:rsidRDefault="00EC1CB2" w:rsidP="00EC1CB2">
      <w:pPr>
        <w:rPr>
          <w:b/>
          <w:snapToGrid w:val="0"/>
          <w:sz w:val="28"/>
          <w:szCs w:val="28"/>
        </w:rPr>
      </w:pPr>
      <w:r w:rsidRPr="00B62839">
        <w:rPr>
          <w:b/>
          <w:snapToGrid w:val="0"/>
          <w:sz w:val="28"/>
          <w:szCs w:val="28"/>
        </w:rPr>
        <w:t>Who will make the decision?</w:t>
      </w:r>
    </w:p>
    <w:p w14:paraId="5C1EF61E" w14:textId="77777777" w:rsidR="00EC1CB2" w:rsidRPr="00B62839" w:rsidRDefault="00EC1CB2" w:rsidP="00EC1CB2">
      <w:pPr>
        <w:rPr>
          <w:b/>
          <w:snapToGrid w:val="0"/>
          <w:sz w:val="31"/>
        </w:rPr>
      </w:pPr>
    </w:p>
    <w:p w14:paraId="2AD4C799" w14:textId="77777777" w:rsidR="00EC1CB2" w:rsidRPr="00B62839" w:rsidRDefault="00EC1CB2" w:rsidP="00EC1CB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FFA053C" w14:textId="77777777" w:rsidR="00EC1CB2" w:rsidRPr="00B62839" w:rsidRDefault="00EC1CB2" w:rsidP="00EC1CB2">
      <w:pPr>
        <w:rPr>
          <w:b/>
          <w:snapToGrid w:val="0"/>
          <w:sz w:val="31"/>
        </w:rPr>
      </w:pPr>
    </w:p>
    <w:p w14:paraId="75A7A1AA" w14:textId="77777777" w:rsidR="00EC1CB2" w:rsidRPr="00B62839" w:rsidRDefault="00EC1CB2" w:rsidP="00EC1CB2">
      <w:pPr>
        <w:rPr>
          <w:b/>
          <w:snapToGrid w:val="0"/>
          <w:sz w:val="28"/>
          <w:szCs w:val="28"/>
        </w:rPr>
      </w:pPr>
      <w:r w:rsidRPr="00B62839">
        <w:rPr>
          <w:b/>
          <w:snapToGrid w:val="0"/>
          <w:sz w:val="28"/>
          <w:szCs w:val="28"/>
        </w:rPr>
        <w:t>When is the decision to be taken?</w:t>
      </w:r>
    </w:p>
    <w:p w14:paraId="3AF1F2EA" w14:textId="77777777" w:rsidR="00EC1CB2" w:rsidRPr="00B62839" w:rsidRDefault="00EC1CB2" w:rsidP="00EC1CB2">
      <w:pPr>
        <w:rPr>
          <w:b/>
          <w:snapToGrid w:val="0"/>
          <w:sz w:val="31"/>
        </w:rPr>
      </w:pPr>
    </w:p>
    <w:p w14:paraId="6F00D418" w14:textId="77777777" w:rsidR="00EC1CB2" w:rsidRPr="00B62839" w:rsidRDefault="00EC1CB2" w:rsidP="00EC1CB2">
      <w:pPr>
        <w:rPr>
          <w:bCs/>
          <w:snapToGrid w:val="0"/>
          <w:szCs w:val="24"/>
        </w:rPr>
      </w:pPr>
      <w:r>
        <w:rPr>
          <w:bCs/>
          <w:snapToGrid w:val="0"/>
          <w:szCs w:val="24"/>
        </w:rPr>
        <w:t>January 2025</w:t>
      </w:r>
    </w:p>
    <w:p w14:paraId="0DD59BCD" w14:textId="77777777" w:rsidR="00EC1CB2" w:rsidRPr="00B62839" w:rsidRDefault="00EC1CB2" w:rsidP="00EC1CB2">
      <w:pPr>
        <w:rPr>
          <w:b/>
          <w:snapToGrid w:val="0"/>
          <w:sz w:val="31"/>
        </w:rPr>
      </w:pPr>
    </w:p>
    <w:p w14:paraId="56C6BD58" w14:textId="77777777" w:rsidR="00EC1CB2" w:rsidRPr="00B62839" w:rsidRDefault="00EC1CB2" w:rsidP="00EC1CB2">
      <w:pPr>
        <w:rPr>
          <w:b/>
          <w:snapToGrid w:val="0"/>
          <w:sz w:val="28"/>
          <w:szCs w:val="28"/>
        </w:rPr>
      </w:pPr>
      <w:r w:rsidRPr="00B62839">
        <w:rPr>
          <w:b/>
          <w:snapToGrid w:val="0"/>
          <w:sz w:val="28"/>
          <w:szCs w:val="28"/>
        </w:rPr>
        <w:t>Who will be consulted and how?</w:t>
      </w:r>
    </w:p>
    <w:p w14:paraId="215AC9D0" w14:textId="77777777" w:rsidR="00EC1CB2" w:rsidRPr="00B62839" w:rsidRDefault="00EC1CB2" w:rsidP="00EC1CB2">
      <w:pPr>
        <w:rPr>
          <w:b/>
          <w:snapToGrid w:val="0"/>
          <w:sz w:val="31"/>
        </w:rPr>
      </w:pPr>
    </w:p>
    <w:p w14:paraId="32FCF92B" w14:textId="77777777" w:rsidR="00EC1CB2" w:rsidRPr="000441F2" w:rsidRDefault="00EC1CB2" w:rsidP="00EC1CB2">
      <w:pPr>
        <w:rPr>
          <w:noProof/>
          <w:lang w:val="en-US"/>
        </w:rPr>
      </w:pPr>
      <w:r w:rsidRPr="000441F2">
        <w:rPr>
          <w:noProof/>
          <w:lang w:val="en-US"/>
        </w:rPr>
        <w:t xml:space="preserve">Cabinet Member for Children and Families </w:t>
      </w:r>
    </w:p>
    <w:p w14:paraId="2DEFC0D6" w14:textId="77777777" w:rsidR="00EC1CB2" w:rsidRPr="000441F2" w:rsidRDefault="00EC1CB2" w:rsidP="00EC1CB2">
      <w:pPr>
        <w:rPr>
          <w:noProof/>
          <w:lang w:val="en-US"/>
        </w:rPr>
      </w:pPr>
      <w:r w:rsidRPr="000441F2">
        <w:rPr>
          <w:noProof/>
          <w:lang w:val="en-US"/>
        </w:rPr>
        <w:t xml:space="preserve">Executive Director for Children and Families </w:t>
      </w:r>
    </w:p>
    <w:p w14:paraId="61C59FE4" w14:textId="77777777" w:rsidR="00EC1CB2" w:rsidRPr="000441F2" w:rsidRDefault="00EC1CB2" w:rsidP="00EC1CB2">
      <w:pPr>
        <w:rPr>
          <w:noProof/>
          <w:lang w:val="en-US"/>
        </w:rPr>
      </w:pPr>
      <w:r w:rsidRPr="000441F2">
        <w:rPr>
          <w:noProof/>
          <w:lang w:val="en-US"/>
        </w:rPr>
        <w:t>Chief Financial Officer</w:t>
      </w:r>
    </w:p>
    <w:p w14:paraId="7593D8F9" w14:textId="77777777" w:rsidR="00EC1CB2" w:rsidRPr="000441F2" w:rsidRDefault="00EC1CB2" w:rsidP="00EC1CB2">
      <w:pPr>
        <w:rPr>
          <w:noProof/>
          <w:lang w:val="en-US"/>
        </w:rPr>
      </w:pPr>
      <w:r w:rsidRPr="000441F2">
        <w:rPr>
          <w:noProof/>
          <w:lang w:val="en-US"/>
        </w:rPr>
        <w:t>Chief Legal Officer</w:t>
      </w:r>
    </w:p>
    <w:p w14:paraId="43F7BEEB" w14:textId="77777777" w:rsidR="00EC1CB2" w:rsidRDefault="00EC1CB2" w:rsidP="00EC1CB2">
      <w:pPr>
        <w:rPr>
          <w:bCs/>
          <w:snapToGrid w:val="0"/>
          <w:szCs w:val="24"/>
          <w:lang w:val="en-US"/>
        </w:rPr>
      </w:pPr>
      <w:r w:rsidRPr="000441F2">
        <w:rPr>
          <w:noProof/>
          <w:lang w:val="en-US"/>
        </w:rPr>
        <w:t>The above will be consulted via approval of delegated decision.</w:t>
      </w:r>
      <w:r w:rsidRPr="00D96166">
        <w:rPr>
          <w:noProof/>
          <w:lang w:val="en-US"/>
        </w:rPr>
        <w:t>.</w:t>
      </w:r>
    </w:p>
    <w:p w14:paraId="12641DF5" w14:textId="77777777" w:rsidR="00EC1CB2" w:rsidRDefault="00EC1CB2" w:rsidP="00EC1CB2">
      <w:pPr>
        <w:rPr>
          <w:b/>
          <w:snapToGrid w:val="0"/>
          <w:sz w:val="28"/>
          <w:szCs w:val="28"/>
        </w:rPr>
      </w:pPr>
    </w:p>
    <w:p w14:paraId="25DDF8A7" w14:textId="77777777" w:rsidR="00EC1CB2" w:rsidRPr="00B62839" w:rsidRDefault="00EC1CB2" w:rsidP="00EC1CB2">
      <w:pPr>
        <w:rPr>
          <w:b/>
          <w:snapToGrid w:val="0"/>
          <w:sz w:val="28"/>
          <w:szCs w:val="28"/>
        </w:rPr>
      </w:pPr>
      <w:r w:rsidRPr="00B62839">
        <w:rPr>
          <w:b/>
          <w:snapToGrid w:val="0"/>
          <w:sz w:val="28"/>
          <w:szCs w:val="28"/>
        </w:rPr>
        <w:t>Supporting documentation:</w:t>
      </w:r>
    </w:p>
    <w:p w14:paraId="4F98DE6E" w14:textId="77777777" w:rsidR="00EC1CB2" w:rsidRPr="00B62839" w:rsidRDefault="00EC1CB2" w:rsidP="00EC1CB2">
      <w:pPr>
        <w:rPr>
          <w:b/>
          <w:snapToGrid w:val="0"/>
          <w:sz w:val="31"/>
        </w:rPr>
      </w:pPr>
    </w:p>
    <w:p w14:paraId="369A11E8" w14:textId="77777777" w:rsidR="00EC1CB2" w:rsidRDefault="00EC1CB2" w:rsidP="00EC1CB2">
      <w:pPr>
        <w:rPr>
          <w:rStyle w:val="Hyperlink"/>
        </w:rPr>
      </w:pPr>
      <w:r>
        <w:rPr>
          <w:bCs/>
          <w:szCs w:val="24"/>
        </w:rPr>
        <w:t>None</w:t>
      </w:r>
    </w:p>
    <w:p w14:paraId="4FADB2FE" w14:textId="77777777" w:rsidR="00EC1CB2" w:rsidRPr="00B62839" w:rsidRDefault="00EC1CB2" w:rsidP="00EC1CB2">
      <w:pPr>
        <w:rPr>
          <w:b/>
          <w:snapToGrid w:val="0"/>
          <w:sz w:val="31"/>
        </w:rPr>
      </w:pPr>
    </w:p>
    <w:p w14:paraId="55B89F93" w14:textId="77777777" w:rsidR="00EC1CB2" w:rsidRPr="00B62839" w:rsidRDefault="00EC1CB2" w:rsidP="00EC1CB2">
      <w:pPr>
        <w:rPr>
          <w:b/>
          <w:snapToGrid w:val="0"/>
          <w:sz w:val="28"/>
          <w:szCs w:val="28"/>
        </w:rPr>
      </w:pPr>
      <w:r w:rsidRPr="00B62839">
        <w:rPr>
          <w:b/>
          <w:snapToGrid w:val="0"/>
          <w:sz w:val="28"/>
          <w:szCs w:val="28"/>
        </w:rPr>
        <w:t>How and by when to make representations:</w:t>
      </w:r>
    </w:p>
    <w:p w14:paraId="26CEBA6C" w14:textId="77777777" w:rsidR="00EC1CB2" w:rsidRPr="00B62839" w:rsidRDefault="00EC1CB2" w:rsidP="00EC1CB2">
      <w:pPr>
        <w:rPr>
          <w:b/>
          <w:snapToGrid w:val="0"/>
          <w:sz w:val="31"/>
        </w:rPr>
      </w:pPr>
    </w:p>
    <w:p w14:paraId="63D289EA" w14:textId="77777777" w:rsidR="00EC1CB2" w:rsidRDefault="00EC1CB2" w:rsidP="00EC1CB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1F01B731" w14:textId="77777777" w:rsidR="00EC1CB2" w:rsidRPr="00B62839" w:rsidRDefault="00EC1CB2" w:rsidP="00EC1CB2">
      <w:pPr>
        <w:rPr>
          <w:bCs/>
          <w:snapToGrid w:val="0"/>
          <w:szCs w:val="24"/>
        </w:rPr>
      </w:pPr>
      <w:r>
        <w:rPr>
          <w:bCs/>
          <w:snapToGrid w:val="0"/>
          <w:szCs w:val="24"/>
        </w:rPr>
        <w:t>Tel: 01642 444156</w:t>
      </w:r>
    </w:p>
    <w:p w14:paraId="1FDD9CD5" w14:textId="77777777" w:rsidR="00EC1CB2" w:rsidRDefault="00EC1CB2" w:rsidP="00EC1CB2">
      <w:pPr>
        <w:rPr>
          <w:noProof/>
          <w:lang w:val="en-US"/>
        </w:rPr>
      </w:pPr>
      <w:r>
        <w:rPr>
          <w:bCs/>
          <w:snapToGrid w:val="0"/>
          <w:szCs w:val="24"/>
          <w:lang w:val="en-US"/>
        </w:rPr>
        <w:t xml:space="preserve">Email: </w:t>
      </w:r>
      <w:hyperlink r:id="rId114" w:history="1">
        <w:r w:rsidRPr="000A00BE">
          <w:rPr>
            <w:rStyle w:val="Hyperlink"/>
          </w:rPr>
          <w:t>emma.bainbridge@redcar-cleveland.gov.uk</w:t>
        </w:r>
      </w:hyperlink>
      <w:r>
        <w:t xml:space="preserve"> </w:t>
      </w:r>
    </w:p>
    <w:p w14:paraId="13D65C8A" w14:textId="77777777" w:rsidR="00EC1CB2" w:rsidRPr="00B62839" w:rsidRDefault="00EC1CB2" w:rsidP="00EC1CB2">
      <w:pPr>
        <w:rPr>
          <w:b/>
          <w:snapToGrid w:val="0"/>
          <w:sz w:val="31"/>
        </w:rPr>
      </w:pPr>
    </w:p>
    <w:p w14:paraId="21A8E6B6" w14:textId="77777777" w:rsidR="00EC1CB2" w:rsidRPr="00B62839" w:rsidRDefault="00EC1CB2" w:rsidP="00EC1CB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67A7A004" w14:textId="77777777" w:rsidR="00EC1CB2" w:rsidRPr="00B62839" w:rsidRDefault="00EC1CB2" w:rsidP="00EC1CB2">
      <w:pPr>
        <w:rPr>
          <w:b/>
          <w:snapToGrid w:val="0"/>
          <w:sz w:val="31"/>
        </w:rPr>
      </w:pPr>
    </w:p>
    <w:p w14:paraId="24B2B9BB" w14:textId="68A7891D" w:rsidR="00EC1CB2" w:rsidRPr="00B62839" w:rsidRDefault="00EC1CB2" w:rsidP="00EC1CB2">
      <w:pPr>
        <w:rPr>
          <w:b/>
          <w:snapToGrid w:val="0"/>
          <w:sz w:val="31"/>
        </w:rPr>
      </w:pPr>
      <w:r w:rsidRPr="00B62839">
        <w:rPr>
          <w:b/>
          <w:snapToGrid w:val="0"/>
          <w:sz w:val="31"/>
        </w:rPr>
        <w:t>Following the Making of the decision, the decision form will be published here:</w:t>
      </w:r>
    </w:p>
    <w:p w14:paraId="1201F74A" w14:textId="77777777" w:rsidR="00926E0B" w:rsidRDefault="00926E0B" w:rsidP="00EC1CB2">
      <w:pPr>
        <w:rPr>
          <w:bCs/>
          <w:snapToGrid w:val="0"/>
          <w:szCs w:val="24"/>
        </w:rPr>
      </w:pPr>
    </w:p>
    <w:p w14:paraId="1566B6A5" w14:textId="7E4401B2" w:rsidR="00926E0B" w:rsidRPr="00926E0B" w:rsidRDefault="00926E0B" w:rsidP="00EC1CB2">
      <w:pPr>
        <w:rPr>
          <w:bCs/>
          <w:snapToGrid w:val="0"/>
          <w:szCs w:val="24"/>
        </w:rPr>
      </w:pPr>
      <w:r w:rsidRPr="00926E0B">
        <w:rPr>
          <w:bCs/>
          <w:snapToGrid w:val="0"/>
          <w:szCs w:val="24"/>
        </w:rPr>
        <w:t>Not a key decision</w:t>
      </w:r>
    </w:p>
    <w:p w14:paraId="7A30B045" w14:textId="62AF8E48" w:rsidR="002D684F" w:rsidRDefault="002D684F" w:rsidP="002D684F">
      <w:pPr>
        <w:rPr>
          <w:b/>
          <w:snapToGrid w:val="0"/>
          <w:sz w:val="28"/>
          <w:szCs w:val="28"/>
        </w:rPr>
      </w:pPr>
      <w:r w:rsidRPr="00B62839">
        <w:rPr>
          <w:b/>
          <w:snapToGrid w:val="0"/>
          <w:sz w:val="28"/>
          <w:szCs w:val="28"/>
        </w:rPr>
        <w:t>DECISION: CDD00</w:t>
      </w:r>
      <w:r>
        <w:rPr>
          <w:b/>
          <w:snapToGrid w:val="0"/>
          <w:sz w:val="28"/>
          <w:szCs w:val="28"/>
        </w:rPr>
        <w:t>60</w:t>
      </w:r>
      <w:r w:rsidRPr="00B62839">
        <w:rPr>
          <w:b/>
          <w:snapToGrid w:val="0"/>
          <w:sz w:val="28"/>
          <w:szCs w:val="28"/>
        </w:rPr>
        <w:t xml:space="preserve"> </w:t>
      </w:r>
      <w:r w:rsidRPr="002D684F">
        <w:rPr>
          <w:b/>
          <w:snapToGrid w:val="0"/>
          <w:sz w:val="28"/>
          <w:szCs w:val="28"/>
          <w:lang w:val="en-US"/>
        </w:rPr>
        <w:t>Tyne Tees Independent Fostering Services Flexible Procurement Agreement - 1</w:t>
      </w:r>
      <w:r w:rsidRPr="002D684F">
        <w:rPr>
          <w:b/>
          <w:snapToGrid w:val="0"/>
          <w:sz w:val="28"/>
          <w:szCs w:val="28"/>
          <w:vertAlign w:val="superscript"/>
          <w:lang w:val="en-US"/>
        </w:rPr>
        <w:t>st</w:t>
      </w:r>
      <w:r w:rsidRPr="002D684F">
        <w:rPr>
          <w:b/>
          <w:snapToGrid w:val="0"/>
          <w:sz w:val="28"/>
          <w:szCs w:val="28"/>
          <w:lang w:val="en-US"/>
        </w:rPr>
        <w:t xml:space="preserve"> Extension</w:t>
      </w:r>
    </w:p>
    <w:p w14:paraId="38E736B6" w14:textId="77777777" w:rsidR="002D684F" w:rsidRDefault="002D684F" w:rsidP="002D684F">
      <w:pPr>
        <w:rPr>
          <w:b/>
          <w:snapToGrid w:val="0"/>
          <w:sz w:val="28"/>
          <w:szCs w:val="28"/>
        </w:rPr>
      </w:pPr>
    </w:p>
    <w:p w14:paraId="192AB079" w14:textId="77777777" w:rsidR="002D684F" w:rsidRDefault="002D684F" w:rsidP="002D684F">
      <w:pPr>
        <w:rPr>
          <w:b/>
          <w:snapToGrid w:val="0"/>
          <w:sz w:val="28"/>
          <w:szCs w:val="28"/>
        </w:rPr>
      </w:pPr>
      <w:r w:rsidRPr="00B62839">
        <w:rPr>
          <w:b/>
          <w:snapToGrid w:val="0"/>
          <w:sz w:val="28"/>
          <w:szCs w:val="28"/>
        </w:rPr>
        <w:t xml:space="preserve">Nature of the decision: </w:t>
      </w:r>
    </w:p>
    <w:p w14:paraId="15C0C8F5" w14:textId="77777777" w:rsidR="002D684F" w:rsidRPr="00B62839" w:rsidRDefault="002D684F" w:rsidP="002D684F">
      <w:pPr>
        <w:rPr>
          <w:b/>
          <w:snapToGrid w:val="0"/>
          <w:sz w:val="28"/>
          <w:szCs w:val="28"/>
        </w:rPr>
      </w:pPr>
    </w:p>
    <w:p w14:paraId="73B0F4E2" w14:textId="2F95408B" w:rsidR="002D684F" w:rsidRDefault="002D684F" w:rsidP="002D684F">
      <w:pPr>
        <w:rPr>
          <w:lang w:val="en-US"/>
        </w:rPr>
      </w:pPr>
      <w:r w:rsidRPr="002D684F">
        <w:rPr>
          <w:lang w:val="en-US"/>
        </w:rPr>
        <w:t xml:space="preserve">Approval is required to </w:t>
      </w:r>
      <w:proofErr w:type="gramStart"/>
      <w:r w:rsidRPr="002D684F">
        <w:rPr>
          <w:lang w:val="en-US"/>
        </w:rPr>
        <w:t>enter into</w:t>
      </w:r>
      <w:proofErr w:type="gramEnd"/>
      <w:r w:rsidRPr="002D684F">
        <w:rPr>
          <w:lang w:val="en-US"/>
        </w:rPr>
        <w:t xml:space="preserve"> the 1st optional extension period 1st July 2025 until 30th June 2026</w:t>
      </w:r>
      <w:r>
        <w:rPr>
          <w:lang w:val="en-US"/>
        </w:rPr>
        <w:t>.</w:t>
      </w:r>
    </w:p>
    <w:p w14:paraId="40E71E71" w14:textId="77777777" w:rsidR="002D684F" w:rsidRPr="00B62839" w:rsidRDefault="002D684F" w:rsidP="002D684F">
      <w:pPr>
        <w:rPr>
          <w:b/>
          <w:snapToGrid w:val="0"/>
          <w:sz w:val="31"/>
        </w:rPr>
      </w:pPr>
    </w:p>
    <w:p w14:paraId="66AF884C" w14:textId="77777777" w:rsidR="002D684F" w:rsidRPr="00B62839" w:rsidRDefault="002D684F" w:rsidP="002D684F">
      <w:pPr>
        <w:rPr>
          <w:b/>
          <w:snapToGrid w:val="0"/>
          <w:sz w:val="28"/>
          <w:szCs w:val="28"/>
        </w:rPr>
      </w:pPr>
      <w:r w:rsidRPr="00B62839">
        <w:rPr>
          <w:b/>
          <w:snapToGrid w:val="0"/>
          <w:sz w:val="28"/>
          <w:szCs w:val="28"/>
        </w:rPr>
        <w:t>Who will make the decision?</w:t>
      </w:r>
    </w:p>
    <w:p w14:paraId="770CB1BC" w14:textId="77777777" w:rsidR="002D684F" w:rsidRPr="00B62839" w:rsidRDefault="002D684F" w:rsidP="002D684F">
      <w:pPr>
        <w:rPr>
          <w:b/>
          <w:snapToGrid w:val="0"/>
          <w:sz w:val="31"/>
        </w:rPr>
      </w:pPr>
    </w:p>
    <w:p w14:paraId="3D0B693E" w14:textId="77777777" w:rsidR="002D684F" w:rsidRPr="00B62839" w:rsidRDefault="002D684F" w:rsidP="002D684F">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9D13162" w14:textId="77777777" w:rsidR="002D684F" w:rsidRPr="00B62839" w:rsidRDefault="002D684F" w:rsidP="002D684F">
      <w:pPr>
        <w:rPr>
          <w:b/>
          <w:snapToGrid w:val="0"/>
          <w:sz w:val="31"/>
        </w:rPr>
      </w:pPr>
    </w:p>
    <w:p w14:paraId="69606FD7" w14:textId="77777777" w:rsidR="002D684F" w:rsidRPr="00B62839" w:rsidRDefault="002D684F" w:rsidP="002D684F">
      <w:pPr>
        <w:rPr>
          <w:b/>
          <w:snapToGrid w:val="0"/>
          <w:sz w:val="28"/>
          <w:szCs w:val="28"/>
        </w:rPr>
      </w:pPr>
      <w:r w:rsidRPr="00B62839">
        <w:rPr>
          <w:b/>
          <w:snapToGrid w:val="0"/>
          <w:sz w:val="28"/>
          <w:szCs w:val="28"/>
        </w:rPr>
        <w:t>When is the decision to be taken?</w:t>
      </w:r>
    </w:p>
    <w:p w14:paraId="33AF7308" w14:textId="77777777" w:rsidR="002D684F" w:rsidRPr="00B62839" w:rsidRDefault="002D684F" w:rsidP="002D684F">
      <w:pPr>
        <w:rPr>
          <w:b/>
          <w:snapToGrid w:val="0"/>
          <w:sz w:val="31"/>
        </w:rPr>
      </w:pPr>
    </w:p>
    <w:p w14:paraId="6CDCD145" w14:textId="77777777" w:rsidR="002D684F" w:rsidRPr="00B62839" w:rsidRDefault="002D684F" w:rsidP="002D684F">
      <w:pPr>
        <w:rPr>
          <w:bCs/>
          <w:snapToGrid w:val="0"/>
          <w:szCs w:val="24"/>
        </w:rPr>
      </w:pPr>
      <w:r>
        <w:rPr>
          <w:bCs/>
          <w:snapToGrid w:val="0"/>
          <w:szCs w:val="24"/>
        </w:rPr>
        <w:t>January 2025</w:t>
      </w:r>
    </w:p>
    <w:p w14:paraId="6E553C53" w14:textId="77777777" w:rsidR="002D684F" w:rsidRPr="00B62839" w:rsidRDefault="002D684F" w:rsidP="002D684F">
      <w:pPr>
        <w:rPr>
          <w:b/>
          <w:snapToGrid w:val="0"/>
          <w:sz w:val="31"/>
        </w:rPr>
      </w:pPr>
    </w:p>
    <w:p w14:paraId="56F82A85" w14:textId="77777777" w:rsidR="002D684F" w:rsidRPr="00B62839" w:rsidRDefault="002D684F" w:rsidP="002D684F">
      <w:pPr>
        <w:rPr>
          <w:b/>
          <w:snapToGrid w:val="0"/>
          <w:sz w:val="28"/>
          <w:szCs w:val="28"/>
        </w:rPr>
      </w:pPr>
      <w:r w:rsidRPr="00B62839">
        <w:rPr>
          <w:b/>
          <w:snapToGrid w:val="0"/>
          <w:sz w:val="28"/>
          <w:szCs w:val="28"/>
        </w:rPr>
        <w:t>Who will be consulted and how?</w:t>
      </w:r>
    </w:p>
    <w:p w14:paraId="09841F97" w14:textId="77777777" w:rsidR="002D684F" w:rsidRPr="00B62839" w:rsidRDefault="002D684F" w:rsidP="002D684F">
      <w:pPr>
        <w:rPr>
          <w:b/>
          <w:snapToGrid w:val="0"/>
          <w:sz w:val="31"/>
        </w:rPr>
      </w:pPr>
    </w:p>
    <w:p w14:paraId="2CBC8D38" w14:textId="77777777" w:rsidR="002D684F" w:rsidRPr="000441F2" w:rsidRDefault="002D684F" w:rsidP="002D684F">
      <w:pPr>
        <w:rPr>
          <w:noProof/>
          <w:lang w:val="en-US"/>
        </w:rPr>
      </w:pPr>
      <w:r w:rsidRPr="000441F2">
        <w:rPr>
          <w:noProof/>
          <w:lang w:val="en-US"/>
        </w:rPr>
        <w:t xml:space="preserve">Cabinet Member for Children and Families </w:t>
      </w:r>
    </w:p>
    <w:p w14:paraId="58825B02" w14:textId="77777777" w:rsidR="002D684F" w:rsidRPr="000441F2" w:rsidRDefault="002D684F" w:rsidP="002D684F">
      <w:pPr>
        <w:rPr>
          <w:noProof/>
          <w:lang w:val="en-US"/>
        </w:rPr>
      </w:pPr>
      <w:r w:rsidRPr="000441F2">
        <w:rPr>
          <w:noProof/>
          <w:lang w:val="en-US"/>
        </w:rPr>
        <w:t xml:space="preserve">Executive Director for Children and Families </w:t>
      </w:r>
    </w:p>
    <w:p w14:paraId="1BEA4860" w14:textId="77777777" w:rsidR="002D684F" w:rsidRPr="000441F2" w:rsidRDefault="002D684F" w:rsidP="002D684F">
      <w:pPr>
        <w:rPr>
          <w:noProof/>
          <w:lang w:val="en-US"/>
        </w:rPr>
      </w:pPr>
      <w:r w:rsidRPr="000441F2">
        <w:rPr>
          <w:noProof/>
          <w:lang w:val="en-US"/>
        </w:rPr>
        <w:t>Chief Financial Officer</w:t>
      </w:r>
    </w:p>
    <w:p w14:paraId="05E74CE4" w14:textId="77777777" w:rsidR="002D684F" w:rsidRPr="000441F2" w:rsidRDefault="002D684F" w:rsidP="002D684F">
      <w:pPr>
        <w:rPr>
          <w:noProof/>
          <w:lang w:val="en-US"/>
        </w:rPr>
      </w:pPr>
      <w:r w:rsidRPr="000441F2">
        <w:rPr>
          <w:noProof/>
          <w:lang w:val="en-US"/>
        </w:rPr>
        <w:t>Chief Legal Officer</w:t>
      </w:r>
    </w:p>
    <w:p w14:paraId="157D7B48" w14:textId="77777777" w:rsidR="002D684F" w:rsidRDefault="002D684F" w:rsidP="002D684F">
      <w:pPr>
        <w:rPr>
          <w:bCs/>
          <w:snapToGrid w:val="0"/>
          <w:szCs w:val="24"/>
          <w:lang w:val="en-US"/>
        </w:rPr>
      </w:pPr>
      <w:r w:rsidRPr="000441F2">
        <w:rPr>
          <w:noProof/>
          <w:lang w:val="en-US"/>
        </w:rPr>
        <w:t>The above will be consulted via approval of delegated decision.</w:t>
      </w:r>
      <w:r w:rsidRPr="00D96166">
        <w:rPr>
          <w:noProof/>
          <w:lang w:val="en-US"/>
        </w:rPr>
        <w:t>.</w:t>
      </w:r>
    </w:p>
    <w:p w14:paraId="09EF3255" w14:textId="77777777" w:rsidR="002D684F" w:rsidRDefault="002D684F" w:rsidP="002D684F">
      <w:pPr>
        <w:rPr>
          <w:b/>
          <w:snapToGrid w:val="0"/>
          <w:sz w:val="28"/>
          <w:szCs w:val="28"/>
        </w:rPr>
      </w:pPr>
    </w:p>
    <w:p w14:paraId="386A8AB2" w14:textId="77777777" w:rsidR="002D684F" w:rsidRPr="00B62839" w:rsidRDefault="002D684F" w:rsidP="002D684F">
      <w:pPr>
        <w:rPr>
          <w:b/>
          <w:snapToGrid w:val="0"/>
          <w:sz w:val="28"/>
          <w:szCs w:val="28"/>
        </w:rPr>
      </w:pPr>
      <w:r w:rsidRPr="00B62839">
        <w:rPr>
          <w:b/>
          <w:snapToGrid w:val="0"/>
          <w:sz w:val="28"/>
          <w:szCs w:val="28"/>
        </w:rPr>
        <w:t>Supporting documentation:</w:t>
      </w:r>
    </w:p>
    <w:p w14:paraId="6A57A1C2" w14:textId="77777777" w:rsidR="002D684F" w:rsidRPr="00B62839" w:rsidRDefault="002D684F" w:rsidP="002D684F">
      <w:pPr>
        <w:rPr>
          <w:b/>
          <w:snapToGrid w:val="0"/>
          <w:sz w:val="31"/>
        </w:rPr>
      </w:pPr>
    </w:p>
    <w:p w14:paraId="3EE57A2D" w14:textId="77777777" w:rsidR="002D684F" w:rsidRDefault="002D684F" w:rsidP="002D684F">
      <w:pPr>
        <w:rPr>
          <w:rStyle w:val="Hyperlink"/>
        </w:rPr>
      </w:pPr>
      <w:r>
        <w:rPr>
          <w:bCs/>
          <w:szCs w:val="24"/>
        </w:rPr>
        <w:t>None</w:t>
      </w:r>
    </w:p>
    <w:p w14:paraId="048CDD01" w14:textId="77777777" w:rsidR="002D684F" w:rsidRPr="00B62839" w:rsidRDefault="002D684F" w:rsidP="002D684F">
      <w:pPr>
        <w:rPr>
          <w:b/>
          <w:snapToGrid w:val="0"/>
          <w:sz w:val="31"/>
        </w:rPr>
      </w:pPr>
    </w:p>
    <w:p w14:paraId="2B071BDF" w14:textId="77777777" w:rsidR="002D684F" w:rsidRPr="00B62839" w:rsidRDefault="002D684F" w:rsidP="002D684F">
      <w:pPr>
        <w:rPr>
          <w:b/>
          <w:snapToGrid w:val="0"/>
          <w:sz w:val="28"/>
          <w:szCs w:val="28"/>
        </w:rPr>
      </w:pPr>
      <w:r w:rsidRPr="00B62839">
        <w:rPr>
          <w:b/>
          <w:snapToGrid w:val="0"/>
          <w:sz w:val="28"/>
          <w:szCs w:val="28"/>
        </w:rPr>
        <w:t>How and by when to make representations:</w:t>
      </w:r>
    </w:p>
    <w:p w14:paraId="4AC50FCE" w14:textId="77777777" w:rsidR="002D684F" w:rsidRPr="00B62839" w:rsidRDefault="002D684F" w:rsidP="002D684F">
      <w:pPr>
        <w:rPr>
          <w:b/>
          <w:snapToGrid w:val="0"/>
          <w:sz w:val="31"/>
        </w:rPr>
      </w:pPr>
    </w:p>
    <w:p w14:paraId="04FC2ADB" w14:textId="77777777" w:rsidR="002D684F" w:rsidRDefault="002D684F" w:rsidP="002D684F">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904BEF1" w14:textId="77777777" w:rsidR="002D684F" w:rsidRPr="00B62839" w:rsidRDefault="002D684F" w:rsidP="002D684F">
      <w:pPr>
        <w:rPr>
          <w:bCs/>
          <w:snapToGrid w:val="0"/>
          <w:szCs w:val="24"/>
        </w:rPr>
      </w:pPr>
      <w:r>
        <w:rPr>
          <w:bCs/>
          <w:snapToGrid w:val="0"/>
          <w:szCs w:val="24"/>
        </w:rPr>
        <w:t>Tel: 01642 444156</w:t>
      </w:r>
    </w:p>
    <w:p w14:paraId="261E03E9" w14:textId="77777777" w:rsidR="002D684F" w:rsidRDefault="002D684F" w:rsidP="002D684F">
      <w:pPr>
        <w:rPr>
          <w:noProof/>
          <w:lang w:val="en-US"/>
        </w:rPr>
      </w:pPr>
      <w:r>
        <w:rPr>
          <w:bCs/>
          <w:snapToGrid w:val="0"/>
          <w:szCs w:val="24"/>
          <w:lang w:val="en-US"/>
        </w:rPr>
        <w:t xml:space="preserve">Email: </w:t>
      </w:r>
      <w:hyperlink r:id="rId115" w:history="1">
        <w:r w:rsidRPr="000A00BE">
          <w:rPr>
            <w:rStyle w:val="Hyperlink"/>
          </w:rPr>
          <w:t>emma.bainbridge@redcar-cleveland.gov.uk</w:t>
        </w:r>
      </w:hyperlink>
      <w:r>
        <w:t xml:space="preserve"> </w:t>
      </w:r>
    </w:p>
    <w:p w14:paraId="6888CBBF" w14:textId="77777777" w:rsidR="002D684F" w:rsidRPr="00B62839" w:rsidRDefault="002D684F" w:rsidP="002D684F">
      <w:pPr>
        <w:rPr>
          <w:b/>
          <w:snapToGrid w:val="0"/>
          <w:sz w:val="31"/>
        </w:rPr>
      </w:pPr>
    </w:p>
    <w:p w14:paraId="62FD50E0" w14:textId="77777777" w:rsidR="002D684F" w:rsidRPr="00B62839" w:rsidRDefault="002D684F" w:rsidP="002D684F">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B149032" w14:textId="77777777" w:rsidR="002D684F" w:rsidRPr="00B62839" w:rsidRDefault="002D684F" w:rsidP="002D684F">
      <w:pPr>
        <w:rPr>
          <w:b/>
          <w:snapToGrid w:val="0"/>
          <w:sz w:val="31"/>
        </w:rPr>
      </w:pPr>
    </w:p>
    <w:p w14:paraId="4EEC9A71" w14:textId="77777777" w:rsidR="002D684F" w:rsidRPr="00B62839" w:rsidRDefault="002D684F" w:rsidP="002D684F">
      <w:pPr>
        <w:rPr>
          <w:b/>
          <w:snapToGrid w:val="0"/>
          <w:sz w:val="31"/>
        </w:rPr>
      </w:pPr>
      <w:r w:rsidRPr="00B62839">
        <w:rPr>
          <w:b/>
          <w:noProof/>
          <w:snapToGrid w:val="0"/>
          <w:sz w:val="31"/>
        </w:rPr>
        <mc:AlternateContent>
          <mc:Choice Requires="wps">
            <w:drawing>
              <wp:anchor distT="0" distB="0" distL="114300" distR="114300" simplePos="0" relativeHeight="252029952" behindDoc="0" locked="0" layoutInCell="1" allowOverlap="1" wp14:anchorId="6BA35472" wp14:editId="73EB96EB">
                <wp:simplePos x="0" y="0"/>
                <wp:positionH relativeFrom="column">
                  <wp:posOffset>2038350</wp:posOffset>
                </wp:positionH>
                <wp:positionV relativeFrom="paragraph">
                  <wp:posOffset>335280</wp:posOffset>
                </wp:positionV>
                <wp:extent cx="866775" cy="476250"/>
                <wp:effectExtent l="0" t="0" r="28575" b="19050"/>
                <wp:wrapNone/>
                <wp:docPr id="768635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8E04ABA" w14:textId="46F16999" w:rsidR="002D684F" w:rsidRDefault="00F56E9A" w:rsidP="00F56E9A">
                            <w:r>
                              <w:object w:dxaOrig="1534" w:dyaOrig="997" w14:anchorId="366CF317">
                                <v:shape id="_x0000_i1052" type="#_x0000_t75" style="width:76.7pt;height:49.85pt">
                                  <v:imagedata r:id="rId116" o:title=""/>
                                </v:shape>
                                <o:OLEObject Type="Embed" ProgID="Acrobat.Document.DC" ShapeID="_x0000_i1052" DrawAspect="Icon" ObjectID="_1812957387" r:id="rId1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A35472" id="_x0000_s1056" type="#_x0000_t202" style="position:absolute;margin-left:160.5pt;margin-top:26.4pt;width:68.25pt;height:37.5pt;z-index:252029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" fillcolor="window" strokeweight=".5pt">
                <v:path arrowok="t"/>
                <v:textbox style="mso-fit-shape-to-text:t">
                  <w:txbxContent>
                    <w:p w14:paraId="38E04ABA" w14:textId="46F16999" w:rsidR="002D684F" w:rsidRDefault="00F56E9A" w:rsidP="00F56E9A">
                      <w:r>
                        <w:object w:dxaOrig="1534" w:dyaOrig="997" w14:anchorId="366CF317">
                          <v:shape id="_x0000_i1052" type="#_x0000_t75" style="width:76.7pt;height:49.85pt">
                            <v:imagedata r:id="rId116" o:title=""/>
                          </v:shape>
                          <o:OLEObject Type="Embed" ProgID="Acrobat.Document.DC" ShapeID="_x0000_i1052" DrawAspect="Icon" ObjectID="_1812957387" r:id="rId118"/>
                        </w:object>
                      </w:r>
                    </w:p>
                  </w:txbxContent>
                </v:textbox>
              </v:shape>
            </w:pict>
          </mc:Fallback>
        </mc:AlternateContent>
      </w:r>
      <w:r w:rsidRPr="00B62839">
        <w:rPr>
          <w:b/>
          <w:snapToGrid w:val="0"/>
          <w:sz w:val="31"/>
        </w:rPr>
        <w:t>Following the Making of the decision, the decision form will be published here:</w:t>
      </w:r>
    </w:p>
    <w:p w14:paraId="65EDB771" w14:textId="77777777" w:rsidR="002D684F" w:rsidRDefault="002D684F" w:rsidP="002D684F">
      <w:pPr>
        <w:rPr>
          <w:b/>
          <w:snapToGrid w:val="0"/>
          <w:sz w:val="31"/>
        </w:rPr>
      </w:pPr>
    </w:p>
    <w:p w14:paraId="53D7C3AB" w14:textId="77777777" w:rsidR="00EC1CB2" w:rsidRDefault="00EC1CB2" w:rsidP="00EC1CB2">
      <w:pPr>
        <w:rPr>
          <w:b/>
          <w:snapToGrid w:val="0"/>
          <w:sz w:val="31"/>
        </w:rPr>
      </w:pPr>
      <w:r>
        <w:rPr>
          <w:b/>
          <w:snapToGrid w:val="0"/>
          <w:sz w:val="31"/>
        </w:rPr>
        <w:br w:type="page"/>
      </w:r>
    </w:p>
    <w:p w14:paraId="475E61A0" w14:textId="58A90105" w:rsidR="00FB1E4C" w:rsidRDefault="00FB1E4C" w:rsidP="00CA0514">
      <w:pPr>
        <w:rPr>
          <w:b/>
          <w:snapToGrid w:val="0"/>
          <w:sz w:val="31"/>
        </w:rPr>
      </w:pPr>
      <w:r>
        <w:rPr>
          <w:b/>
          <w:snapToGrid w:val="0"/>
          <w:sz w:val="31"/>
        </w:rPr>
        <w:t xml:space="preserve">PART THREE – </w:t>
      </w:r>
      <w:bookmarkStart w:id="26" w:name="Growth"/>
      <w:r w:rsidR="00ED27D7">
        <w:rPr>
          <w:b/>
          <w:snapToGrid w:val="0"/>
          <w:sz w:val="31"/>
        </w:rPr>
        <w:t>GROWTH, ENTERPRISE &amp; ENVIRONMENT</w:t>
      </w:r>
      <w:r w:rsidR="0072403F">
        <w:rPr>
          <w:b/>
          <w:snapToGrid w:val="0"/>
          <w:sz w:val="31"/>
        </w:rPr>
        <w:t xml:space="preserve"> DIRECTORATE</w:t>
      </w:r>
      <w:bookmarkEnd w:id="26"/>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27" w:name="nsdecs1"/>
      <w:bookmarkStart w:id="28" w:name="amdecs1"/>
      <w:bookmarkEnd w:id="27"/>
      <w:bookmarkEnd w:id="28"/>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proofErr w:type="gramStart"/>
      <w:r>
        <w:rPr>
          <w:lang w:val="en-US"/>
        </w:rPr>
        <w:t>All of</w:t>
      </w:r>
      <w:proofErr w:type="gramEnd"/>
      <w:r>
        <w:rPr>
          <w:lang w:val="en-US"/>
        </w:rPr>
        <w:t xml:space="preserve">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53" type="#_x0000_t75" style="width:75.4pt;height:49.15pt">
                                  <v:imagedata r:id="rId119" o:title=""/>
                                </v:shape>
                                <o:OLEObject Type="Embed" ProgID="Acrobat.Document.DC" ShapeID="_x0000_i1053" DrawAspect="Icon" ObjectID="_1812957388" r:id="rId1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7"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lUUQIAALoEAAAOAAAAZHJzL2Uyb0RvYy54bWysVE2P2jAQvVfqf7B8LwksSy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HE0TYeT9I0Ep5cXhvr&#10;/HcBNQmbnFrsV8yA7VfOh/gsO7mEYA6ULJZSqXg4uIWyZM+wtaiIAhpKFHMeL3O6jL/QXoT445nS&#10;pMnp6A7zuoEMsc6YG8X4+y0C4ikdXooory7PCzVh59tNS2SR07t+AAhXGygOyLOFowSd4UuJ0VaY&#10;8AuzqDmkCefIP+NSKsAUodtRUoH99bf74I9SQCslDWo4pxqHDFn4oVEik/5wGCQfD8P7r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haBZVF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53" type="#_x0000_t75" style="width:75.4pt;height:49.15pt">
                            <v:imagedata r:id="rId119" o:title=""/>
                          </v:shape>
                          <o:OLEObject Type="Embed" ProgID="Acrobat.Document.DC" ShapeID="_x0000_i1053" DrawAspect="Icon" ObjectID="_1812957388" r:id="rId121"/>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proofErr w:type="gramStart"/>
      <w:r>
        <w:rPr>
          <w:lang w:val="en-US"/>
        </w:rPr>
        <w:t>All of</w:t>
      </w:r>
      <w:proofErr w:type="gramEnd"/>
      <w:r>
        <w:rPr>
          <w:lang w:val="en-US"/>
        </w:rPr>
        <w:t xml:space="preserve">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54" type="#_x0000_t75" style="width:75.4pt;height:49.15pt">
                                  <v:imagedata r:id="rId122" o:title=""/>
                                </v:shape>
                                <o:OLEObject Type="Embed" ProgID="Acrobat.Document.DC" ShapeID="_x0000_i1054" DrawAspect="Icon" ObjectID="_1812957389" r:id="rId1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8"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bSBukF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054" type="#_x0000_t75" style="width:75.4pt;height:49.15pt">
                            <v:imagedata r:id="rId122" o:title=""/>
                          </v:shape>
                          <o:OLEObject Type="Embed" ProgID="Acrobat.Document.DC" ShapeID="_x0000_i1054" DrawAspect="Icon" ObjectID="_1812957389" r:id="rId124"/>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t xml:space="preserve">DECISION: </w:t>
      </w:r>
      <w:bookmarkStart w:id="29" w:name="_Hlk157778523"/>
      <w:bookmarkStart w:id="30" w:name="_Hlk201668725"/>
      <w:r>
        <w:rPr>
          <w:b/>
          <w:sz w:val="28"/>
        </w:rPr>
        <w:t xml:space="preserve">GDD0043 </w:t>
      </w:r>
      <w:bookmarkStart w:id="31" w:name="_Hlk157778499"/>
      <w:r w:rsidRPr="00B54FC0">
        <w:rPr>
          <w:b/>
          <w:sz w:val="28"/>
        </w:rPr>
        <w:t>Commencement of procurement process and award a contract for the design of structural improvements</w:t>
      </w:r>
      <w:bookmarkEnd w:id="31"/>
      <w:bookmarkEnd w:id="29"/>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bookmarkEnd w:id="30"/>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64FC6E1E" w:rsidR="00B54FC0" w:rsidRDefault="00B54FC0" w:rsidP="00B54FC0">
      <w:pPr>
        <w:rPr>
          <w:b/>
          <w:sz w:val="28"/>
          <w:szCs w:val="28"/>
        </w:rPr>
      </w:pP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50975A25" w:rsidR="00B54FC0" w:rsidRDefault="003E20BC" w:rsidP="00B54FC0">
      <w:r>
        <w:t>Did not proceed</w:t>
      </w:r>
      <w:r w:rsidR="00B54FC0">
        <w:br w:type="page"/>
      </w:r>
    </w:p>
    <w:p w14:paraId="3CD5CD47" w14:textId="2BBEB09D" w:rsidR="00B54FC0" w:rsidRDefault="00B54FC0" w:rsidP="00B54FC0">
      <w:pPr>
        <w:rPr>
          <w:b/>
          <w:sz w:val="28"/>
        </w:rPr>
      </w:pPr>
      <w:bookmarkStart w:id="32" w:name="_Hlk160093440"/>
      <w:r>
        <w:rPr>
          <w:b/>
          <w:sz w:val="28"/>
        </w:rPr>
        <w:t xml:space="preserve">DECISION: </w:t>
      </w:r>
      <w:bookmarkStart w:id="33" w:name="_Hlk157778853"/>
      <w:bookmarkStart w:id="34" w:name="_Hlk201668808"/>
      <w:r>
        <w:rPr>
          <w:b/>
          <w:sz w:val="28"/>
        </w:rPr>
        <w:t xml:space="preserve">GDD0044 </w:t>
      </w:r>
      <w:r w:rsidRPr="00B54FC0">
        <w:rPr>
          <w:b/>
          <w:sz w:val="28"/>
          <w:lang w:val="en-US"/>
        </w:rPr>
        <w:t>Commencement of procurement process and award a contract for the undertaking of Principal Inspections</w:t>
      </w:r>
      <w:bookmarkEnd w:id="33"/>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bookmarkEnd w:id="34"/>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58451966" w:rsidR="00B54FC0" w:rsidRDefault="00B54FC0" w:rsidP="00B54FC0">
      <w:pPr>
        <w:rPr>
          <w:b/>
          <w:sz w:val="28"/>
          <w:szCs w:val="28"/>
        </w:rPr>
      </w:pPr>
      <w:r w:rsidRPr="008254C1">
        <w:rPr>
          <w:b/>
          <w:sz w:val="28"/>
          <w:szCs w:val="28"/>
        </w:rPr>
        <w:t>Following the Making of the decision, the decision form will be published here:</w:t>
      </w:r>
    </w:p>
    <w:p w14:paraId="1B6DEF41" w14:textId="77777777" w:rsidR="003E20BC" w:rsidRDefault="003E20BC" w:rsidP="00B54FC0">
      <w:pPr>
        <w:rPr>
          <w:b/>
          <w:sz w:val="28"/>
          <w:szCs w:val="28"/>
        </w:rPr>
      </w:pPr>
    </w:p>
    <w:p w14:paraId="04D28851" w14:textId="10497A3C" w:rsidR="00B54FC0" w:rsidRPr="003E20BC" w:rsidRDefault="003E20BC" w:rsidP="00B54FC0">
      <w:pPr>
        <w:rPr>
          <w:bCs/>
          <w:szCs w:val="24"/>
        </w:rPr>
      </w:pPr>
      <w:r w:rsidRPr="003E20BC">
        <w:rPr>
          <w:bCs/>
          <w:szCs w:val="24"/>
        </w:rPr>
        <w:t>Did not proceed</w:t>
      </w:r>
      <w:r w:rsidR="00B54FC0" w:rsidRPr="003E20BC">
        <w:rPr>
          <w:bCs/>
          <w:szCs w:val="24"/>
        </w:rPr>
        <w:br w:type="page"/>
      </w:r>
    </w:p>
    <w:bookmarkEnd w:id="32"/>
    <w:p w14:paraId="7451ABBF" w14:textId="45516A10" w:rsidR="007A1681" w:rsidRDefault="007A1681" w:rsidP="007A1681">
      <w:pPr>
        <w:rPr>
          <w:b/>
          <w:sz w:val="28"/>
        </w:rPr>
      </w:pPr>
      <w:r>
        <w:rPr>
          <w:b/>
          <w:sz w:val="28"/>
        </w:rPr>
        <w:t xml:space="preserve">DECISION: GDD0045 </w:t>
      </w:r>
      <w:r w:rsidRPr="007A1681">
        <w:rPr>
          <w:b/>
          <w:sz w:val="28"/>
          <w:lang w:val="en-US"/>
        </w:rPr>
        <w:t xml:space="preserve">Purchase of vehicles as part of the fleet replacement </w:t>
      </w:r>
      <w:proofErr w:type="spellStart"/>
      <w:r w:rsidRPr="007A1681">
        <w:rPr>
          <w:b/>
          <w:sz w:val="28"/>
          <w:lang w:val="en-US"/>
        </w:rPr>
        <w:t>programme</w:t>
      </w:r>
      <w:proofErr w:type="spellEnd"/>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3C606E2A" w:rsidR="00B323C9" w:rsidRDefault="00807DC6">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25668746">
                <wp:simplePos x="0" y="0"/>
                <wp:positionH relativeFrom="column">
                  <wp:posOffset>1409700</wp:posOffset>
                </wp:positionH>
                <wp:positionV relativeFrom="paragraph">
                  <wp:posOffset>6350</wp:posOffset>
                </wp:positionV>
                <wp:extent cx="4238625" cy="1143000"/>
                <wp:effectExtent l="0" t="0" r="28575" b="12065"/>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8625" cy="1143000"/>
                        </a:xfrm>
                        <a:prstGeom prst="rect">
                          <a:avLst/>
                        </a:prstGeom>
                        <a:solidFill>
                          <a:sysClr val="window" lastClr="FFFFFF"/>
                        </a:solidFill>
                        <a:ln w="6350">
                          <a:solidFill>
                            <a:prstClr val="black"/>
                          </a:solidFill>
                        </a:ln>
                        <a:effectLst/>
                      </wps:spPr>
                      <wps:txbx>
                        <w:txbxContent>
                          <w:p w14:paraId="1BBACD7D" w14:textId="000A1688" w:rsidR="000C0C42" w:rsidRDefault="000C0C42" w:rsidP="000C0C42">
                            <w:r>
                              <w:object w:dxaOrig="1534" w:dyaOrig="997" w14:anchorId="194E5FCE">
                                <v:shape id="_x0000_i1055" type="#_x0000_t75" style="width:76.7pt;height:49.85pt">
                                  <v:imagedata r:id="rId125" o:title=""/>
                                </v:shape>
                                <o:OLEObject Type="Embed" ProgID="Acrobat.Document.DC" ShapeID="_x0000_i1055" DrawAspect="Icon" ObjectID="_1812957390" r:id="rId126"/>
                              </w:object>
                            </w:r>
                            <w:r w:rsidR="001F5C9B">
                              <w:object w:dxaOrig="1534" w:dyaOrig="997" w14:anchorId="54F555D7">
                                <v:shape id="_x0000_i1056" type="#_x0000_t75" style="width:76.7pt;height:49.85pt">
                                  <v:imagedata r:id="rId127" o:title=""/>
                                </v:shape>
                                <o:OLEObject Type="Embed" ProgID="Acrobat.Document.DC" ShapeID="_x0000_i1056" DrawAspect="Icon" ObjectID="_1812957391" r:id="rId128"/>
                              </w:object>
                            </w:r>
                            <w:r w:rsidR="00BD77E4">
                              <w:object w:dxaOrig="1534" w:dyaOrig="997" w14:anchorId="67E0C071">
                                <v:shape id="_x0000_i1057" type="#_x0000_t75" style="width:76.7pt;height:49.85pt">
                                  <v:imagedata r:id="rId129" o:title=""/>
                                </v:shape>
                                <o:OLEObject Type="Embed" ProgID="Acrobat.Document.DC" ShapeID="_x0000_i1057" DrawAspect="Icon" ObjectID="_1812957392" r:id="rId130"/>
                              </w:object>
                            </w:r>
                            <w:r w:rsidR="00807DC6">
                              <w:object w:dxaOrig="1534" w:dyaOrig="997" w14:anchorId="7E515839">
                                <v:shape id="_x0000_i1058" type="#_x0000_t75" style="width:76.7pt;height:49.85pt">
                                  <v:imagedata r:id="rId131" o:title=""/>
                                </v:shape>
                                <o:OLEObject Type="Embed" ProgID="Acrobat.Document.DC" ShapeID="_x0000_i1058" DrawAspect="Icon" ObjectID="_1812957393" r:id="rId132"/>
                              </w:object>
                            </w:r>
                            <w:r w:rsidR="00DC0BBA">
                              <w:object w:dxaOrig="1534" w:dyaOrig="997" w14:anchorId="1E0F0EC3">
                                <v:shape id="_x0000_i1083" type="#_x0000_t75" style="width:76.7pt;height:49.85pt">
                                  <v:imagedata r:id="rId133" o:title=""/>
                                </v:shape>
                                <o:OLEObject Type="Embed" ProgID="Acrobat.Document.DC" ShapeID="_x0000_i1083" DrawAspect="Icon" ObjectID="_1812957394" r:id="rId13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D8B76B" id="_x0000_s1059" type="#_x0000_t202" style="position:absolute;margin-left:111pt;margin-top:.5pt;width:333.75pt;height:9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" fillcolor="window" strokeweight=".5pt">
                <v:path arrowok="t"/>
                <v:textbox style="mso-fit-shape-to-text:t">
                  <w:txbxContent>
                    <w:p w14:paraId="1BBACD7D" w14:textId="000A1688" w:rsidR="000C0C42" w:rsidRDefault="000C0C42" w:rsidP="000C0C42">
                      <w:r>
                        <w:object w:dxaOrig="1534" w:dyaOrig="997" w14:anchorId="194E5FCE">
                          <v:shape id="_x0000_i1055" type="#_x0000_t75" style="width:76.7pt;height:49.85pt">
                            <v:imagedata r:id="rId125" o:title=""/>
                          </v:shape>
                          <o:OLEObject Type="Embed" ProgID="Acrobat.Document.DC" ShapeID="_x0000_i1055" DrawAspect="Icon" ObjectID="_1812957390" r:id="rId135"/>
                        </w:object>
                      </w:r>
                      <w:r w:rsidR="001F5C9B">
                        <w:object w:dxaOrig="1534" w:dyaOrig="997" w14:anchorId="54F555D7">
                          <v:shape id="_x0000_i1056" type="#_x0000_t75" style="width:76.7pt;height:49.85pt">
                            <v:imagedata r:id="rId127" o:title=""/>
                          </v:shape>
                          <o:OLEObject Type="Embed" ProgID="Acrobat.Document.DC" ShapeID="_x0000_i1056" DrawAspect="Icon" ObjectID="_1812957391" r:id="rId136"/>
                        </w:object>
                      </w:r>
                      <w:r w:rsidR="00BD77E4">
                        <w:object w:dxaOrig="1534" w:dyaOrig="997" w14:anchorId="67E0C071">
                          <v:shape id="_x0000_i1057" type="#_x0000_t75" style="width:76.7pt;height:49.85pt">
                            <v:imagedata r:id="rId129" o:title=""/>
                          </v:shape>
                          <o:OLEObject Type="Embed" ProgID="Acrobat.Document.DC" ShapeID="_x0000_i1057" DrawAspect="Icon" ObjectID="_1812957392" r:id="rId137"/>
                        </w:object>
                      </w:r>
                      <w:r w:rsidR="00807DC6">
                        <w:object w:dxaOrig="1534" w:dyaOrig="997" w14:anchorId="7E515839">
                          <v:shape id="_x0000_i1058" type="#_x0000_t75" style="width:76.7pt;height:49.85pt">
                            <v:imagedata r:id="rId131" o:title=""/>
                          </v:shape>
                          <o:OLEObject Type="Embed" ProgID="Acrobat.Document.DC" ShapeID="_x0000_i1058" DrawAspect="Icon" ObjectID="_1812957393" r:id="rId138"/>
                        </w:object>
                      </w:r>
                      <w:r w:rsidR="00DC0BBA">
                        <w:object w:dxaOrig="1534" w:dyaOrig="997" w14:anchorId="1E0F0EC3">
                          <v:shape id="_x0000_i1083" type="#_x0000_t75" style="width:76.7pt;height:49.85pt">
                            <v:imagedata r:id="rId133" o:title=""/>
                          </v:shape>
                          <o:OLEObject Type="Embed" ProgID="Acrobat.Document.DC" ShapeID="_x0000_i1083" DrawAspect="Icon" ObjectID="_1812957394" r:id="rId139"/>
                        </w:objec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72639725" wp14:editId="32480D5F">
                <wp:simplePos x="0" y="0"/>
                <wp:positionH relativeFrom="column">
                  <wp:posOffset>28575</wp:posOffset>
                </wp:positionH>
                <wp:positionV relativeFrom="paragraph">
                  <wp:posOffset>22860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60F0702" w:rsidR="007A1681" w:rsidRDefault="007F0F79" w:rsidP="007F0F79">
                            <w:r>
                              <w:object w:dxaOrig="1534" w:dyaOrig="997" w14:anchorId="336FE11A">
                                <v:shape id="_x0000_i1059" type="#_x0000_t75" style="width:76.7pt;height:49.85pt">
                                  <v:imagedata r:id="rId140" o:title=""/>
                                </v:shape>
                                <o:OLEObject Type="Embed" ProgID="Acrobat.Document.DC" ShapeID="_x0000_i1059" DrawAspect="Icon" ObjectID="_1812957395" r:id="rId1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60" type="#_x0000_t202" style="position:absolute;margin-left:2.25pt;margin-top:1.8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OO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" fillcolor="window" strokeweight=".5pt">
                <v:path arrowok="t"/>
                <v:textbox style="mso-fit-shape-to-text:t">
                  <w:txbxContent>
                    <w:p w14:paraId="5FDA1108" w14:textId="160F0702" w:rsidR="007A1681" w:rsidRDefault="007F0F79" w:rsidP="007F0F79">
                      <w:r>
                        <w:object w:dxaOrig="1534" w:dyaOrig="997" w14:anchorId="336FE11A">
                          <v:shape id="_x0000_i1059" type="#_x0000_t75" style="width:76.7pt;height:49.85pt">
                            <v:imagedata r:id="rId140" o:title=""/>
                          </v:shape>
                          <o:OLEObject Type="Embed" ProgID="Acrobat.Document.DC" ShapeID="_x0000_i1059" DrawAspect="Icon" ObjectID="_1812957395" r:id="rId142"/>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t xml:space="preserve">DECISION: GDD0046 </w:t>
      </w:r>
      <w:r w:rsidRPr="008F4FD2">
        <w:rPr>
          <w:b/>
          <w:sz w:val="28"/>
          <w:lang w:val="en-US"/>
        </w:rPr>
        <w:t xml:space="preserve">TVRCBC Processing &amp; Recycling of </w:t>
      </w:r>
      <w:proofErr w:type="spellStart"/>
      <w:r w:rsidRPr="008F4FD2">
        <w:rPr>
          <w:b/>
          <w:sz w:val="28"/>
          <w:lang w:val="en-US"/>
        </w:rPr>
        <w:t>Kerbside</w:t>
      </w:r>
      <w:proofErr w:type="spellEnd"/>
      <w:r w:rsidRPr="008F4FD2">
        <w:rPr>
          <w:b/>
          <w:sz w:val="28"/>
          <w:lang w:val="en-US"/>
        </w:rPr>
        <w:t xml:space="preserv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60" type="#_x0000_t75" style="width:75.4pt;height:49.15pt">
                                  <v:imagedata r:id="rId143" o:title=""/>
                                </v:shape>
                                <o:OLEObject Type="Embed" ProgID="Acrobat.Document.DC" ShapeID="_x0000_i1060" DrawAspect="Icon" ObjectID="_1812957396" r:id="rId1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61"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4Q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0A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YhuEEl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060" type="#_x0000_t75" style="width:75.4pt;height:49.15pt">
                            <v:imagedata r:id="rId143" o:title=""/>
                          </v:shape>
                          <o:OLEObject Type="Embed" ProgID="Acrobat.Document.DC" ShapeID="_x0000_i1060" DrawAspect="Icon" ObjectID="_1812957396" r:id="rId145"/>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61" type="#_x0000_t75" style="width:75.4pt;height:49.15pt">
                                  <v:imagedata r:id="rId146" o:title=""/>
                                </v:shape>
                                <o:OLEObject Type="Embed" ProgID="Acrobat.Document.DC" ShapeID="_x0000_i1061" DrawAspect="Icon" ObjectID="_1812957397" r:id="rId1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2"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tO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g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MlDLTl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061" type="#_x0000_t75" style="width:75.4pt;height:49.15pt">
                            <v:imagedata r:id="rId146" o:title=""/>
                          </v:shape>
                          <o:OLEObject Type="Embed" ProgID="Acrobat.Document.DC" ShapeID="_x0000_i1061" DrawAspect="Icon" ObjectID="_1812957397" r:id="rId148"/>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35" w:name="_Hlk166484072"/>
      <w:r>
        <w:rPr>
          <w:b/>
          <w:sz w:val="28"/>
        </w:rPr>
        <w:t xml:space="preserve">DECISION: </w:t>
      </w:r>
      <w:bookmarkStart w:id="36" w:name="_Hlk201668943"/>
      <w:r>
        <w:rPr>
          <w:b/>
          <w:sz w:val="28"/>
        </w:rPr>
        <w:t xml:space="preserve">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bookmarkEnd w:id="36"/>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5B155C7B" w:rsidR="001C4A7C" w:rsidRDefault="00FD36B3" w:rsidP="00FD36B3">
                            <w:r>
                              <w:object w:dxaOrig="1534" w:dyaOrig="997" w14:anchorId="5D89C6CE">
                                <v:shape id="_x0000_i1062" type="#_x0000_t75" style="width:76.7pt;height:49.85pt">
                                  <v:imagedata r:id="rId149" o:title=""/>
                                </v:shape>
                                <o:OLEObject Type="Embed" ProgID="Acrobat.Document.DC" ShapeID="_x0000_i1062" DrawAspect="Icon" ObjectID="_1812957398" r:id="rId15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D73F2C" id="_x0000_s1063" type="#_x0000_t202" style="position:absolute;margin-left:171pt;margin-top:27.25pt;width:104.25pt;height:90pt;z-index:251936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DvUs0lYCAAC7BAAADgAAAAAAAAAAAAAAAAAuAgAAZHJzL2Uyb0RvYy54bWxQSwEC&#10;LQAUAAYACAAAACEAaFVQO94AAAAKAQAADwAAAAAAAAAAAAAAAACwBAAAZHJzL2Rvd25yZXYueG1s&#10;UEsFBgAAAAAEAAQA8wAAALsFAAAAAA==&#10;" fillcolor="window" strokeweight=".5pt">
                <v:path arrowok="t"/>
                <v:textbox style="mso-fit-shape-to-text:t">
                  <w:txbxContent>
                    <w:p w14:paraId="2CD035A0" w14:textId="5B155C7B" w:rsidR="001C4A7C" w:rsidRDefault="00FD36B3" w:rsidP="00FD36B3">
                      <w:r>
                        <w:object w:dxaOrig="1534" w:dyaOrig="997" w14:anchorId="5D89C6CE">
                          <v:shape id="_x0000_i1062" type="#_x0000_t75" style="width:76.7pt;height:49.85pt">
                            <v:imagedata r:id="rId149" o:title=""/>
                          </v:shape>
                          <o:OLEObject Type="Embed" ProgID="Acrobat.Document.DC" ShapeID="_x0000_i1062" DrawAspect="Icon" ObjectID="_1812957398" r:id="rId151"/>
                        </w:object>
                      </w:r>
                    </w:p>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37" w:name="_Hlk166494983"/>
      <w:bookmarkEnd w:id="35"/>
      <w:r>
        <w:rPr>
          <w:b/>
          <w:sz w:val="28"/>
        </w:rPr>
        <w:t xml:space="preserve">DECISION: </w:t>
      </w:r>
      <w:bookmarkStart w:id="38" w:name="_Hlk201669046"/>
      <w:r>
        <w:rPr>
          <w:b/>
          <w:sz w:val="28"/>
        </w:rPr>
        <w:t xml:space="preserve">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bookmarkEnd w:id="38"/>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52"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0BB1DDEB" w:rsidR="00393C1E" w:rsidRDefault="00926E0B" w:rsidP="00926E0B">
                            <w:r>
                              <w:object w:dxaOrig="1534" w:dyaOrig="997" w14:anchorId="419B4648">
                                <v:shape id="_x0000_i1063" type="#_x0000_t75" style="width:76.7pt;height:49.85pt">
                                  <v:imagedata r:id="rId153" o:title=""/>
                                </v:shape>
                                <o:OLEObject Type="Embed" ProgID="Acrobat.Document.DC" ShapeID="_x0000_i1063" DrawAspect="Icon" ObjectID="_1812957399" r:id="rId1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5D2670" id="_x0000_s1064" type="#_x0000_t202" style="position:absolute;margin-left:171pt;margin-top:27.25pt;width:104.25pt;height:90pt;z-index:25194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Qq9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jgWHqw2UByTawlGDzvCl&#10;xGgrTPiZWRQdUoiD5J9wqRRgitDvKKnB/vrbffBHLaCVkhZFXFCNU4Ys/NCokbtsjOGJj4fx5HaI&#10;B3tt2Vxb9K5ZADKZ4cAaHrfB36vTtrLQvOK0zUNMNDHNMXJB/Wm78MfBwmnlYj6PTqhyw/xKrw0/&#10;qStw/NK9Mmv6pnvUyyOcxM7yd70/+saGm/nOw1JGYVw47WWKExKb3U9zGMHrc/S6fHNmvwE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C6rQq9VQIAALsEAAAOAAAAAAAAAAAAAAAAAC4CAABkcnMvZTJvRG9jLnhtbFBLAQIt&#10;ABQABgAIAAAAIQBoVVA73gAAAAoBAAAPAAAAAAAAAAAAAAAAAK8EAABkcnMvZG93bnJldi54bWxQ&#10;SwUGAAAAAAQABADzAAAAugUAAAAA&#10;" fillcolor="window" strokeweight=".5pt">
                <v:path arrowok="t"/>
                <v:textbox style="mso-fit-shape-to-text:t">
                  <w:txbxContent>
                    <w:p w14:paraId="59B29B32" w14:textId="0BB1DDEB" w:rsidR="00393C1E" w:rsidRDefault="00926E0B" w:rsidP="00926E0B">
                      <w:r>
                        <w:object w:dxaOrig="1534" w:dyaOrig="997" w14:anchorId="419B4648">
                          <v:shape id="_x0000_i1063" type="#_x0000_t75" style="width:76.7pt;height:49.85pt">
                            <v:imagedata r:id="rId153" o:title=""/>
                          </v:shape>
                          <o:OLEObject Type="Embed" ProgID="Acrobat.Document.DC" ShapeID="_x0000_i1063" DrawAspect="Icon" ObjectID="_1812957399" r:id="rId155"/>
                        </w:object>
                      </w:r>
                    </w:p>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39" w:name="_Hlk166756855"/>
      <w:bookmarkEnd w:id="37"/>
      <w:r>
        <w:rPr>
          <w:b/>
          <w:sz w:val="28"/>
        </w:rPr>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156"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28AA3616" w:rsidR="0061370E" w:rsidRDefault="00DE64BA" w:rsidP="00DE64BA">
                            <w:r>
                              <w:object w:dxaOrig="1534" w:dyaOrig="997" w14:anchorId="24E9ADE1">
                                <v:shape id="_x0000_i1064" type="#_x0000_t75" style="width:76.7pt;height:49.85pt">
                                  <v:imagedata r:id="rId157" o:title=""/>
                                </v:shape>
                                <o:OLEObject Type="Embed" ProgID="Acrobat.Document.DC" ShapeID="_x0000_i1064" DrawAspect="Icon" ObjectID="_1812957400" r:id="rId1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229757" id="_x0000_s1065" type="#_x0000_t202" style="position:absolute;margin-left:171pt;margin-top:27.25pt;width:104.25pt;height:90pt;z-index:251944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0h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gJAuNpAeUCiLRw16Axf&#10;Soy2woSfmUXRIYU4SP4Jl0oBpgj9jpIa7K+/3Qd/1AJaKWlRxAXVOGXIwg+NGrnLxuOg+XgYT26H&#10;eLDXls21Re+aBSCTGQ6s4XEb/L06bSsLzStO2zzERBPTHCMX1J+2C38cLJxWLubz6IQqN8yv9Nrw&#10;k7oCxy/dK7Omb7pHvTzCSewsf9f7o29suJnvPCxlFMaF016mOCGx2f00hxG8Pkevyzdn9hs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CGCO0hVQIAALsEAAAOAAAAAAAAAAAAAAAAAC4CAABkcnMvZTJvRG9jLnhtbFBLAQIt&#10;ABQABgAIAAAAIQBoVVA73gAAAAoBAAAPAAAAAAAAAAAAAAAAAK8EAABkcnMvZG93bnJldi54bWxQ&#10;SwUGAAAAAAQABADzAAAAugUAAAAA&#10;" fillcolor="window" strokeweight=".5pt">
                <v:path arrowok="t"/>
                <v:textbox style="mso-fit-shape-to-text:t">
                  <w:txbxContent>
                    <w:p w14:paraId="34A9D06B" w14:textId="28AA3616" w:rsidR="0061370E" w:rsidRDefault="00DE64BA" w:rsidP="00DE64BA">
                      <w:r>
                        <w:object w:dxaOrig="1534" w:dyaOrig="997" w14:anchorId="24E9ADE1">
                          <v:shape id="_x0000_i1064" type="#_x0000_t75" style="width:76.7pt;height:49.85pt">
                            <v:imagedata r:id="rId157" o:title=""/>
                          </v:shape>
                          <o:OLEObject Type="Embed" ProgID="Acrobat.Document.DC" ShapeID="_x0000_i1064" DrawAspect="Icon" ObjectID="_1812957400" r:id="rId159"/>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39"/>
    <w:p w14:paraId="38C61A39" w14:textId="4C3FCE13" w:rsidR="00FA5381" w:rsidRDefault="00FA5381" w:rsidP="00FA5381">
      <w:pPr>
        <w:rPr>
          <w:b/>
          <w:sz w:val="28"/>
          <w:lang w:val="en-US"/>
        </w:rPr>
      </w:pPr>
      <w:r>
        <w:rPr>
          <w:b/>
          <w:sz w:val="28"/>
        </w:rPr>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w:t>
      </w:r>
      <w:proofErr w:type="gramStart"/>
      <w:r w:rsidRPr="00BA073E">
        <w:rPr>
          <w:lang w:val="en-US"/>
        </w:rPr>
        <w:t>sort</w:t>
      </w:r>
      <w:proofErr w:type="gramEnd"/>
      <w:r w:rsidRPr="00BA073E">
        <w:rPr>
          <w:lang w:val="en-US"/>
        </w:rPr>
        <w:t xml:space="preserve">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160"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65" type="#_x0000_t75" style="width:75.4pt;height:49.15pt">
                                  <v:imagedata r:id="rId161" o:title=""/>
                                </v:shape>
                                <o:OLEObject Type="Embed" ProgID="Acrobat.Document.DC" ShapeID="_x0000_i1065" DrawAspect="Icon" ObjectID="_1812957401" r:id="rId16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6"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AWJPeJ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065" type="#_x0000_t75" style="width:75.4pt;height:49.15pt">
                            <v:imagedata r:id="rId161" o:title=""/>
                          </v:shape>
                          <o:OLEObject Type="Embed" ProgID="Acrobat.Document.DC" ShapeID="_x0000_i1065" DrawAspect="Icon" ObjectID="_1812957401" r:id="rId163"/>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t xml:space="preserve">DECISION: </w:t>
      </w:r>
      <w:bookmarkStart w:id="40" w:name="_Hlk201669169"/>
      <w:r>
        <w:rPr>
          <w:b/>
          <w:sz w:val="28"/>
        </w:rPr>
        <w:t xml:space="preserve">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w:t>
      </w:r>
      <w:proofErr w:type="gramStart"/>
      <w:r w:rsidRPr="00851555">
        <w:rPr>
          <w:lang w:val="en-US"/>
        </w:rPr>
        <w:t>North Eastern</w:t>
      </w:r>
      <w:proofErr w:type="gramEnd"/>
      <w:r w:rsidRPr="00851555">
        <w:rPr>
          <w:lang w:val="en-US"/>
        </w:rPr>
        <w:t xml:space="preserve"> Local Authorities, delegated approval is sought to award a contract for the supply of vehicle spares by which to maintain the Council vehicle fleet. The value of this contract in relation to Redcar &amp; Cleveland is likely to exceed £700,000 per annum.  </w:t>
      </w:r>
    </w:p>
    <w:bookmarkEnd w:id="40"/>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164"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0BBCE103" w:rsidR="00851555" w:rsidRDefault="00D64D6E" w:rsidP="00D64D6E">
                            <w:r>
                              <w:object w:dxaOrig="1534" w:dyaOrig="997" w14:anchorId="6810EDAE">
                                <v:shape id="_x0000_i1066" type="#_x0000_t75" style="width:76.7pt;height:49.85pt">
                                  <v:imagedata r:id="rId165" o:title=""/>
                                </v:shape>
                                <o:OLEObject Type="Embed" ProgID="Acrobat.Document.DC" ShapeID="_x0000_i1066" DrawAspect="Icon" ObjectID="_1812957402" r:id="rId1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150903" id="_x0000_s1067" type="#_x0000_t202" style="position:absolute;margin-left:182pt;margin-top:20.55pt;width:62.5pt;height:50.5pt;z-index:251961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" fillcolor="window" strokeweight=".5pt">
                <v:path arrowok="t"/>
                <v:textbox style="mso-fit-shape-to-text:t">
                  <w:txbxContent>
                    <w:p w14:paraId="37FBE32F" w14:textId="0BBCE103" w:rsidR="00851555" w:rsidRDefault="00D64D6E" w:rsidP="00D64D6E">
                      <w:r>
                        <w:object w:dxaOrig="1534" w:dyaOrig="997" w14:anchorId="6810EDAE">
                          <v:shape id="_x0000_i1066" type="#_x0000_t75" style="width:76.7pt;height:49.85pt">
                            <v:imagedata r:id="rId165" o:title=""/>
                          </v:shape>
                          <o:OLEObject Type="Embed" ProgID="Acrobat.Document.DC" ShapeID="_x0000_i1066" DrawAspect="Icon" ObjectID="_1812957402" r:id="rId167"/>
                        </w:object>
                      </w:r>
                    </w:p>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 xml:space="preserve">As a result of the Modification Application process being administered by National Grid-ESO, the procurement </w:t>
      </w:r>
      <w:proofErr w:type="spellStart"/>
      <w:r w:rsidRPr="005535DB">
        <w:rPr>
          <w:lang w:val="en-US"/>
        </w:rPr>
        <w:t>programme</w:t>
      </w:r>
      <w:proofErr w:type="spellEnd"/>
      <w:r w:rsidRPr="005535DB">
        <w:rPr>
          <w:lang w:val="en-US"/>
        </w:rPr>
        <w:t xml:space="preserv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41" w:name="_Hlk169627504"/>
      <w:proofErr w:type="gramStart"/>
      <w:r w:rsidRPr="005535DB">
        <w:rPr>
          <w:lang w:val="en-US"/>
        </w:rPr>
        <w:t>Therefore</w:t>
      </w:r>
      <w:proofErr w:type="gramEnd"/>
      <w:r w:rsidRPr="005535DB">
        <w:rPr>
          <w:lang w:val="en-US"/>
        </w:rPr>
        <w:t xml:space="preserv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41"/>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168"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414934A5" w:rsidR="007B6B6B" w:rsidRDefault="00E93EF4" w:rsidP="00E93EF4">
                            <w:r>
                              <w:object w:dxaOrig="1376" w:dyaOrig="899" w14:anchorId="30757DC7">
                                <v:shape id="_x0000_i1067" type="#_x0000_t75" style="width:75.4pt;height:49.2pt">
                                  <v:imagedata r:id="rId169" o:title=""/>
                                </v:shape>
                                <o:OLEObject Type="Embed" ProgID="Acrobat.Document.DC" ShapeID="_x0000_i1067" DrawAspect="Icon" ObjectID="_1812957403" r:id="rId1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E1342E" id="_x0000_s1068" type="#_x0000_t202" style="position:absolute;margin-left:182pt;margin-top:20.6pt;width:87.5pt;height:77.5pt;z-index:25196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5064BC2E" w14:textId="414934A5" w:rsidR="007B6B6B" w:rsidRDefault="00E93EF4" w:rsidP="00E93EF4">
                      <w:r>
                        <w:object w:dxaOrig="1376" w:dyaOrig="899" w14:anchorId="30757DC7">
                          <v:shape id="_x0000_i1067" type="#_x0000_t75" style="width:75.4pt;height:49.2pt">
                            <v:imagedata r:id="rId169" o:title=""/>
                          </v:shape>
                          <o:OLEObject Type="Embed" ProgID="Acrobat.Document.DC" ShapeID="_x0000_i1067" DrawAspect="Icon" ObjectID="_1812957403" r:id="rId171"/>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42" w:name="_Hlk173932087"/>
      <w:r>
        <w:rPr>
          <w:b/>
          <w:sz w:val="28"/>
        </w:rPr>
        <w:t xml:space="preserve">DECISION: </w:t>
      </w:r>
      <w:bookmarkStart w:id="43" w:name="_Hlk201669353"/>
      <w:r>
        <w:rPr>
          <w:b/>
          <w:sz w:val="28"/>
        </w:rPr>
        <w:t xml:space="preserve">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bookmarkEnd w:id="43"/>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172"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34C0F1B4" w:rsidR="00003517" w:rsidRDefault="00AC634C" w:rsidP="00AC634C">
                            <w:r>
                              <w:object w:dxaOrig="1534" w:dyaOrig="997" w14:anchorId="690545A1">
                                <v:shape id="_x0000_i1084" type="#_x0000_t75" style="width:76.7pt;height:49.85pt">
                                  <v:imagedata r:id="rId173" o:title=""/>
                                </v:shape>
                                <o:OLEObject Type="Embed" ProgID="Acrobat.Document.DC" ShapeID="_x0000_i1084" DrawAspect="Icon" ObjectID="_1812957404" r:id="rId1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F6F314" id="_x0000_s1069" type="#_x0000_t202" style="position:absolute;margin-left:182pt;margin-top:20.6pt;width:87.5pt;height:77.5pt;z-index:25197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5hN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59H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l&#10;K5hNTAIAALoEAAAOAAAAAAAAAAAAAAAAAC4CAABkcnMvZTJvRG9jLnhtbFBLAQItABQABgAIAAAA&#10;IQAFeaCl3gAAAAoBAAAPAAAAAAAAAAAAAAAAAKYEAABkcnMvZG93bnJldi54bWxQSwUGAAAAAAQA&#10;BADzAAAAsQUAAAAA&#10;" fillcolor="window" strokeweight=".5pt">
                <v:path arrowok="t"/>
                <v:textbox style="mso-fit-shape-to-text:t">
                  <w:txbxContent>
                    <w:p w14:paraId="2A0728AA" w14:textId="34C0F1B4" w:rsidR="00003517" w:rsidRDefault="00AC634C" w:rsidP="00AC634C">
                      <w:r>
                        <w:object w:dxaOrig="1534" w:dyaOrig="997" w14:anchorId="690545A1">
                          <v:shape id="_x0000_i1084" type="#_x0000_t75" style="width:76.7pt;height:49.85pt">
                            <v:imagedata r:id="rId173" o:title=""/>
                          </v:shape>
                          <o:OLEObject Type="Embed" ProgID="Acrobat.Document.DC" ShapeID="_x0000_i1084" DrawAspect="Icon" ObjectID="_1812957404" r:id="rId175"/>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42"/>
      <w:r w:rsidR="00124144">
        <w:rPr>
          <w:b/>
          <w:sz w:val="28"/>
        </w:rPr>
        <w:t xml:space="preserve">DECISION: </w:t>
      </w:r>
      <w:bookmarkStart w:id="44" w:name="_Hlk201669494"/>
      <w:r w:rsidR="00124144">
        <w:rPr>
          <w:b/>
          <w:sz w:val="28"/>
        </w:rPr>
        <w:t xml:space="preserve">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bookmarkEnd w:id="44"/>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45"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176"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45"/>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7777777" w:rsidR="00124144" w:rsidRDefault="00124144" w:rsidP="001241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AAE6A" id="_x0000_s1070" type="#_x0000_t202" style="position:absolute;margin-left:182pt;margin-top:20.6pt;width:87.5pt;height:77.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" fillcolor="window" strokeweight=".5pt">
                <v:path arrowok="t"/>
                <v:textbox>
                  <w:txbxContent>
                    <w:p w14:paraId="16DBD760" w14:textId="77777777" w:rsidR="00124144" w:rsidRDefault="00124144" w:rsidP="00124144"/>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46" w:name="_Hlk175136702"/>
      <w:r>
        <w:rPr>
          <w:b/>
          <w:sz w:val="28"/>
        </w:rPr>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 xml:space="preserve">To approve </w:t>
      </w:r>
      <w:proofErr w:type="gramStart"/>
      <w:r w:rsidRPr="00FD270B">
        <w:rPr>
          <w:lang w:val="en-US"/>
        </w:rPr>
        <w:t>entering into</w:t>
      </w:r>
      <w:proofErr w:type="gramEnd"/>
      <w:r w:rsidRPr="00FD270B">
        <w:rPr>
          <w:lang w:val="en-US"/>
        </w:rPr>
        <w:t xml:space="preserve">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177"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51E802FB" w:rsidR="00124144" w:rsidRDefault="00FD118E" w:rsidP="00FD118E">
                            <w:r>
                              <w:object w:dxaOrig="1534" w:dyaOrig="997" w14:anchorId="4CC736DE">
                                <v:shape id="_x0000_i1068" type="#_x0000_t75" style="width:76.7pt;height:49.85pt">
                                  <v:imagedata r:id="rId178" o:title=""/>
                                </v:shape>
                                <o:OLEObject Type="Embed" ProgID="Acrobat.Document.DC" ShapeID="_x0000_i1068" DrawAspect="Icon" ObjectID="_1812957405" r:id="rId1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B6D2C1" id="_x0000_s1071" type="#_x0000_t202" style="position:absolute;margin-left:182pt;margin-top:20.6pt;width:87.5pt;height:77.5pt;z-index:25198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c&#10;ZyavTAIAALoEAAAOAAAAAAAAAAAAAAAAAC4CAABkcnMvZTJvRG9jLnhtbFBLAQItABQABgAIAAAA&#10;IQAFeaCl3gAAAAoBAAAPAAAAAAAAAAAAAAAAAKYEAABkcnMvZG93bnJldi54bWxQSwUGAAAAAAQA&#10;BADzAAAAsQUAAAAA&#10;" fillcolor="window" strokeweight=".5pt">
                <v:path arrowok="t"/>
                <v:textbox style="mso-fit-shape-to-text:t">
                  <w:txbxContent>
                    <w:p w14:paraId="7E21EDF6" w14:textId="51E802FB" w:rsidR="00124144" w:rsidRDefault="00FD118E" w:rsidP="00FD118E">
                      <w:r>
                        <w:object w:dxaOrig="1534" w:dyaOrig="997" w14:anchorId="4CC736DE">
                          <v:shape id="_x0000_i1068" type="#_x0000_t75" style="width:76.7pt;height:49.85pt">
                            <v:imagedata r:id="rId178" o:title=""/>
                          </v:shape>
                          <o:OLEObject Type="Embed" ProgID="Acrobat.Document.DC" ShapeID="_x0000_i1068" DrawAspect="Icon" ObjectID="_1812957405" r:id="rId180"/>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46"/>
      <w:r w:rsidR="005F27F3">
        <w:rPr>
          <w:b/>
          <w:sz w:val="28"/>
        </w:rPr>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 xml:space="preserve">To commence the procurement process and then subsequent award to a </w:t>
      </w:r>
      <w:proofErr w:type="gramStart"/>
      <w:r w:rsidRPr="005F27F3">
        <w:rPr>
          <w:lang w:val="en-US"/>
        </w:rPr>
        <w:t>contractor</w:t>
      </w:r>
      <w:proofErr w:type="gramEnd"/>
      <w:r w:rsidRPr="005F27F3">
        <w:rPr>
          <w:lang w:val="en-US"/>
        </w:rPr>
        <w:t xml:space="preserve">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181"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59798BAC">
                <wp:simplePos x="0" y="0"/>
                <wp:positionH relativeFrom="column">
                  <wp:posOffset>2314575</wp:posOffset>
                </wp:positionH>
                <wp:positionV relativeFrom="paragraph">
                  <wp:posOffset>262890</wp:posOffset>
                </wp:positionV>
                <wp:extent cx="1111250" cy="1371600"/>
                <wp:effectExtent l="0" t="0" r="17780" b="1905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1371600"/>
                        </a:xfrm>
                        <a:prstGeom prst="rect">
                          <a:avLst/>
                        </a:prstGeom>
                        <a:solidFill>
                          <a:sysClr val="window" lastClr="FFFFFF"/>
                        </a:solidFill>
                        <a:ln w="6350">
                          <a:solidFill>
                            <a:prstClr val="black"/>
                          </a:solidFill>
                        </a:ln>
                        <a:effectLst/>
                      </wps:spPr>
                      <wps:txbx>
                        <w:txbxContent>
                          <w:p w14:paraId="5894BB96" w14:textId="0F4C6E38" w:rsidR="005F27F3" w:rsidRDefault="00C34CAF" w:rsidP="007E32FD">
                            <w:r>
                              <w:object w:dxaOrig="1534" w:dyaOrig="997" w14:anchorId="4F9E3D01">
                                <v:shape id="_x0000_i1069" type="#_x0000_t75" style="width:76.7pt;height:49.85pt">
                                  <v:imagedata r:id="rId182" o:title=""/>
                                </v:shape>
                                <o:OLEObject Type="Embed" ProgID="Acrobat.Document.DC" ShapeID="_x0000_i1069" DrawAspect="Icon" ObjectID="_1812957406" r:id="rId183"/>
                              </w:object>
                            </w:r>
                          </w:p>
                          <w:p w14:paraId="124B3EF0" w14:textId="6F4A7A91" w:rsidR="009858A8" w:rsidRDefault="00C07F46" w:rsidP="007E32FD">
                            <w:r>
                              <w:object w:dxaOrig="1376" w:dyaOrig="899" w14:anchorId="174CFF2B">
                                <v:shape id="_x0000_i1070" type="#_x0000_t75" style="width:75.4pt;height:49.2pt">
                                  <v:imagedata r:id="rId184" o:title=""/>
                                </v:shape>
                                <o:OLEObject Type="Embed" ProgID="Acrobat.Document.DC" ShapeID="_x0000_i1070" DrawAspect="Icon" ObjectID="_1812957407" r:id="rId18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CFC58" id="_x0000_s1072" type="#_x0000_t202" style="position:absolute;margin-left:182.25pt;margin-top:20.7pt;width:87.5pt;height:10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" fillcolor="window" strokeweight=".5pt">
                <v:path arrowok="t"/>
                <v:textbox>
                  <w:txbxContent>
                    <w:p w14:paraId="5894BB96" w14:textId="0F4C6E38" w:rsidR="005F27F3" w:rsidRDefault="00C34CAF" w:rsidP="007E32FD">
                      <w:r>
                        <w:object w:dxaOrig="1534" w:dyaOrig="997" w14:anchorId="4F9E3D01">
                          <v:shape id="_x0000_i1069" type="#_x0000_t75" style="width:76.7pt;height:49.85pt">
                            <v:imagedata r:id="rId182" o:title=""/>
                          </v:shape>
                          <o:OLEObject Type="Embed" ProgID="Acrobat.Document.DC" ShapeID="_x0000_i1069" DrawAspect="Icon" ObjectID="_1812957406" r:id="rId186"/>
                        </w:object>
                      </w:r>
                    </w:p>
                    <w:p w14:paraId="124B3EF0" w14:textId="6F4A7A91" w:rsidR="009858A8" w:rsidRDefault="00C07F46" w:rsidP="007E32FD">
                      <w:r>
                        <w:object w:dxaOrig="1376" w:dyaOrig="899" w14:anchorId="174CFF2B">
                          <v:shape id="_x0000_i1070" type="#_x0000_t75" style="width:75.4pt;height:49.2pt">
                            <v:imagedata r:id="rId184" o:title=""/>
                          </v:shape>
                          <o:OLEObject Type="Embed" ProgID="Acrobat.Document.DC" ShapeID="_x0000_i1070" DrawAspect="Icon" ObjectID="_1812957407" r:id="rId187"/>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 xml:space="preserve">This award will </w:t>
      </w:r>
      <w:proofErr w:type="gramStart"/>
      <w:r w:rsidRPr="005149DD">
        <w:rPr>
          <w:lang w:val="en-US"/>
        </w:rPr>
        <w:t>be  justified</w:t>
      </w:r>
      <w:proofErr w:type="gramEnd"/>
      <w:r w:rsidRPr="005149DD">
        <w:rPr>
          <w:lang w:val="en-US"/>
        </w:rPr>
        <w:t xml:space="preserve">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proofErr w:type="gramStart"/>
      <w:r w:rsidRPr="005149DD">
        <w:rPr>
          <w:lang w:val="en-US"/>
        </w:rPr>
        <w:t>All of</w:t>
      </w:r>
      <w:proofErr w:type="gramEnd"/>
      <w:r w:rsidRPr="005149DD">
        <w:rPr>
          <w:lang w:val="en-US"/>
        </w:rPr>
        <w:t xml:space="preserve">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188"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62BF9E30" w:rsidR="005149DD" w:rsidRDefault="0093144A" w:rsidP="0093144A">
                            <w:r>
                              <w:object w:dxaOrig="1534" w:dyaOrig="997" w14:anchorId="6C2477DE">
                                <v:shape id="_x0000_i1071" type="#_x0000_t75" style="width:76.7pt;height:49.85pt">
                                  <v:imagedata r:id="rId189" o:title=""/>
                                </v:shape>
                                <o:OLEObject Type="Embed" ProgID="Acrobat.Document.DC" ShapeID="_x0000_i1071" DrawAspect="Icon" ObjectID="_1812957408" r:id="rId1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8576D2" id="_x0000_s1073" type="#_x0000_t202" style="position:absolute;margin-left:182pt;margin-top:20.6pt;width:87.5pt;height:77.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w&#10;iY5vTAIAALoEAAAOAAAAAAAAAAAAAAAAAC4CAABkcnMvZTJvRG9jLnhtbFBLAQItABQABgAIAAAA&#10;IQAFeaCl3gAAAAoBAAAPAAAAAAAAAAAAAAAAAKYEAABkcnMvZG93bnJldi54bWxQSwUGAAAAAAQA&#10;BADzAAAAsQUAAAAA&#10;" fillcolor="window" strokeweight=".5pt">
                <v:path arrowok="t"/>
                <v:textbox style="mso-fit-shape-to-text:t">
                  <w:txbxContent>
                    <w:p w14:paraId="482E6036" w14:textId="62BF9E30" w:rsidR="005149DD" w:rsidRDefault="0093144A" w:rsidP="0093144A">
                      <w:r>
                        <w:object w:dxaOrig="1534" w:dyaOrig="997" w14:anchorId="6C2477DE">
                          <v:shape id="_x0000_i1071" type="#_x0000_t75" style="width:76.7pt;height:49.85pt">
                            <v:imagedata r:id="rId189" o:title=""/>
                          </v:shape>
                          <o:OLEObject Type="Embed" ProgID="Acrobat.Document.DC" ShapeID="_x0000_i1071" DrawAspect="Icon" ObjectID="_1812957408" r:id="rId191"/>
                        </w:object>
                      </w:r>
                    </w:p>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47" w:name="_Hlk177740545"/>
      <w:r w:rsidRPr="005149DD">
        <w:rPr>
          <w:b/>
        </w:rPr>
        <w:t xml:space="preserve">DECISION: </w:t>
      </w:r>
      <w:bookmarkStart w:id="48" w:name="_Hlk201669614"/>
      <w:r w:rsidRPr="005149DD">
        <w:rPr>
          <w:b/>
        </w:rPr>
        <w:t>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w:t>
      </w:r>
      <w:proofErr w:type="gramStart"/>
      <w:r w:rsidRPr="0036369B">
        <w:rPr>
          <w:lang w:val="en-US"/>
        </w:rPr>
        <w:t>In;</w:t>
      </w:r>
      <w:proofErr w:type="gramEnd"/>
      <w:r w:rsidRPr="0036369B">
        <w:rPr>
          <w:lang w:val="en-US"/>
        </w:rPr>
        <w:t xml:space="preserve"> a Levelling Up Partnership project.  </w:t>
      </w:r>
    </w:p>
    <w:bookmarkEnd w:id="48"/>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192"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77777777" w:rsidR="0036369B" w:rsidRDefault="0036369B" w:rsidP="00363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AB4AF" id="_x0000_s1074" type="#_x0000_t202" style="position:absolute;margin-left:182pt;margin-top:20.6pt;width:87.5pt;height:7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" fillcolor="window" strokeweight=".5pt">
                <v:path arrowok="t"/>
                <v:textbox>
                  <w:txbxContent>
                    <w:p w14:paraId="1ED3FE30" w14:textId="77777777" w:rsidR="0036369B" w:rsidRDefault="0036369B" w:rsidP="0036369B"/>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531A3399" w:rsidR="00C04209" w:rsidRPr="005149DD" w:rsidRDefault="0036369B" w:rsidP="00C04209">
      <w:pPr>
        <w:rPr>
          <w:b/>
          <w:lang w:val="en-US"/>
        </w:rPr>
      </w:pPr>
      <w:r w:rsidRPr="005149DD">
        <w:br w:type="page"/>
      </w:r>
      <w:bookmarkEnd w:id="47"/>
      <w:r w:rsidR="00C04209" w:rsidRPr="005149DD">
        <w:rPr>
          <w:b/>
        </w:rPr>
        <w:t>DECISION: GDD00</w:t>
      </w:r>
      <w:r w:rsidR="000D6AD5">
        <w:rPr>
          <w:b/>
        </w:rPr>
        <w:t>60</w:t>
      </w:r>
      <w:r w:rsidR="00C04209" w:rsidRPr="005149DD">
        <w:rPr>
          <w:b/>
        </w:rPr>
        <w:t xml:space="preserve">: </w:t>
      </w:r>
      <w:r w:rsidR="00C04209" w:rsidRPr="00C04209">
        <w:rPr>
          <w:b/>
          <w:lang w:val="en-US"/>
        </w:rPr>
        <w:t>Daisy Lane -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193"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4D661823" w:rsidR="00C04209" w:rsidRDefault="00785364" w:rsidP="00785364">
                            <w:r>
                              <w:object w:dxaOrig="1534" w:dyaOrig="997" w14:anchorId="60B8D593">
                                <v:shape id="_x0000_i1072" type="#_x0000_t75" style="width:76.7pt;height:49.85pt">
                                  <v:imagedata r:id="rId194" o:title=""/>
                                </v:shape>
                                <o:OLEObject Type="Embed" ProgID="Acrobat.Document.DC" ShapeID="_x0000_i1072" DrawAspect="Icon" ObjectID="_1812957409" r:id="rId1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41226" id="_x0000_s1075" type="#_x0000_t202" style="position:absolute;margin-left:182pt;margin-top:20.6pt;width:87.5pt;height:77.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Z8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G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0&#10;LmZ8TAIAALoEAAAOAAAAAAAAAAAAAAAAAC4CAABkcnMvZTJvRG9jLnhtbFBLAQItABQABgAIAAAA&#10;IQAFeaCl3gAAAAoBAAAPAAAAAAAAAAAAAAAAAKYEAABkcnMvZG93bnJldi54bWxQSwUGAAAAAAQA&#10;BADzAAAAsQUAAAAA&#10;" fillcolor="window" strokeweight=".5pt">
                <v:path arrowok="t"/>
                <v:textbox style="mso-fit-shape-to-text:t">
                  <w:txbxContent>
                    <w:p w14:paraId="31AB1B4E" w14:textId="4D661823" w:rsidR="00C04209" w:rsidRDefault="00785364" w:rsidP="00785364">
                      <w:r>
                        <w:object w:dxaOrig="1534" w:dyaOrig="997" w14:anchorId="60B8D593">
                          <v:shape id="_x0000_i1072" type="#_x0000_t75" style="width:76.7pt;height:49.85pt">
                            <v:imagedata r:id="rId194" o:title=""/>
                          </v:shape>
                          <o:OLEObject Type="Embed" ProgID="Acrobat.Document.DC" ShapeID="_x0000_i1072" DrawAspect="Icon" ObjectID="_1812957409" r:id="rId196"/>
                        </w:object>
                      </w:r>
                    </w:p>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 xml:space="preserve">Commence a procurement process </w:t>
      </w:r>
      <w:proofErr w:type="gramStart"/>
      <w:r w:rsidRPr="000D6AD5">
        <w:rPr>
          <w:lang w:val="en-US"/>
        </w:rPr>
        <w:t>in order to</w:t>
      </w:r>
      <w:proofErr w:type="gramEnd"/>
      <w:r w:rsidRPr="000D6AD5">
        <w:rPr>
          <w:lang w:val="en-US"/>
        </w:rPr>
        <w:t xml:space="preserve">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proofErr w:type="spellStart"/>
      <w:r>
        <w:rPr>
          <w:lang w:val="en-US"/>
        </w:rPr>
        <w:t>Neighbourhoods</w:t>
      </w:r>
      <w:proofErr w:type="spellEnd"/>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proofErr w:type="gramStart"/>
      <w:r>
        <w:rPr>
          <w:lang w:val="en-US"/>
        </w:rPr>
        <w:t>A</w:t>
      </w:r>
      <w:r w:rsidRPr="000D6AD5">
        <w:rPr>
          <w:lang w:val="en-US"/>
        </w:rPr>
        <w:t>ll of</w:t>
      </w:r>
      <w:proofErr w:type="gramEnd"/>
      <w:r w:rsidRPr="000D6AD5">
        <w:rPr>
          <w:lang w:val="en-US"/>
        </w:rPr>
        <w:t xml:space="preserve">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197"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534" w:dyaOrig="997" w14:anchorId="42B0FBD3">
                                <v:shape id="_x0000_i1073" type="#_x0000_t75" style="width:76.7pt;height:49.85pt">
                                  <v:imagedata r:id="rId198" o:title=""/>
                                </v:shape>
                                <o:OLEObject Type="Embed" ProgID="Acrobat.Document.DC" ShapeID="_x0000_i1073" DrawAspect="Icon" ObjectID="_1812957410" r:id="rId1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6"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8C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F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x&#10;xz8CTAIAALoEAAAOAAAAAAAAAAAAAAAAAC4CAABkcnMvZTJvRG9jLnhtbFBLAQItABQABgAIAAAA&#10;IQAFeaCl3gAAAAoBAAAPAAAAAAAAAAAAAAAAAKYEAABkcnMvZG93bnJldi54bWxQSwUGAAAAAAQA&#10;BADzAAAAsQUAAAAA&#10;" fillcolor="window" strokeweight=".5pt">
                <v:path arrowok="t"/>
                <v:textbox style="mso-fit-shape-to-text:t">
                  <w:txbxContent>
                    <w:p w14:paraId="612A2835" w14:textId="7031D478" w:rsidR="000D6AD5" w:rsidRDefault="00DE5515" w:rsidP="00DE5515">
                      <w:r>
                        <w:object w:dxaOrig="1534" w:dyaOrig="997" w14:anchorId="42B0FBD3">
                          <v:shape id="_x0000_i1073" type="#_x0000_t75" style="width:76.7pt;height:49.85pt">
                            <v:imagedata r:id="rId198" o:title=""/>
                          </v:shape>
                          <o:OLEObject Type="Embed" ProgID="Acrobat.Document.DC" ShapeID="_x0000_i1073" DrawAspect="Icon" ObjectID="_1812957410" r:id="rId200"/>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t xml:space="preserve">PART FOUR – </w:t>
      </w:r>
      <w:bookmarkStart w:id="49" w:name="Resources"/>
      <w:r w:rsidR="0072403F">
        <w:rPr>
          <w:b/>
          <w:snapToGrid w:val="0"/>
          <w:sz w:val="31"/>
        </w:rPr>
        <w:t>RESOURCES DIRECTORATE</w:t>
      </w:r>
      <w:bookmarkEnd w:id="49"/>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201"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202"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074" type="#_x0000_t75" style="width:75.4pt;height:49.15pt">
                                  <v:imagedata r:id="rId203" o:title=""/>
                                </v:shape>
                                <o:OLEObject Type="Embed" ProgID="Acrobat.Document.DC" ShapeID="_x0000_i1074" DrawAspect="Icon" ObjectID="_1812957411" r:id="rId20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7"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" fillcolor="window" strokeweight=".5pt">
                <v:path arrowok="t"/>
                <v:textbox style="mso-fit-shape-to-text:t">
                  <w:txbxContent>
                    <w:p w14:paraId="785CD9E5" w14:textId="5A8EA0DC" w:rsidR="00AC4E10" w:rsidRDefault="003A18E4" w:rsidP="001F1E7A">
                      <w:r>
                        <w:object w:dxaOrig="1376" w:dyaOrig="893" w14:anchorId="038E9749">
                          <v:shape id="_x0000_i1074" type="#_x0000_t75" style="width:75.4pt;height:49.15pt">
                            <v:imagedata r:id="rId203" o:title=""/>
                          </v:shape>
                          <o:OLEObject Type="Embed" ProgID="Acrobat.Document.DC" ShapeID="_x0000_i1074" DrawAspect="Icon" ObjectID="_1812957411" r:id="rId205"/>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t xml:space="preserve">DECISION: </w:t>
      </w:r>
      <w:bookmarkStart w:id="50" w:name="_Hlk201669744"/>
      <w:r>
        <w:rPr>
          <w:b/>
          <w:sz w:val="28"/>
        </w:rPr>
        <w:t>RDD00</w:t>
      </w:r>
      <w:r w:rsidR="00407635">
        <w:rPr>
          <w:b/>
          <w:sz w:val="28"/>
        </w:rPr>
        <w:t>26</w:t>
      </w:r>
      <w:r>
        <w:rPr>
          <w:b/>
          <w:sz w:val="28"/>
        </w:rPr>
        <w:t xml:space="preserve"> </w:t>
      </w:r>
      <w:r w:rsidR="00407635" w:rsidRPr="00407635">
        <w:rPr>
          <w:b/>
          <w:sz w:val="28"/>
          <w:szCs w:val="28"/>
        </w:rPr>
        <w:t xml:space="preserve">Land at </w:t>
      </w:r>
      <w:proofErr w:type="spellStart"/>
      <w:r w:rsidR="00407635" w:rsidRPr="00407635">
        <w:rPr>
          <w:b/>
          <w:sz w:val="28"/>
          <w:szCs w:val="28"/>
        </w:rPr>
        <w:t>Coatham</w:t>
      </w:r>
      <w:proofErr w:type="spellEnd"/>
      <w:r w:rsidR="00407635" w:rsidRPr="00407635">
        <w:rPr>
          <w:b/>
          <w:sz w:val="28"/>
          <w:szCs w:val="28"/>
        </w:rPr>
        <w:t xml:space="preserve"> option agreement for proposed arena</w:t>
      </w:r>
    </w:p>
    <w:bookmarkEnd w:id="50"/>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proofErr w:type="gramStart"/>
      <w:r>
        <w:rPr>
          <w:lang w:val="en-US"/>
        </w:rPr>
        <w:t>All of</w:t>
      </w:r>
      <w:proofErr w:type="gramEnd"/>
      <w:r>
        <w:rPr>
          <w:lang w:val="en-US"/>
        </w:rPr>
        <w:t xml:space="preserve">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206"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78"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17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eBQAwtUayj0SbeGgQWf4&#10;osZoS0z4mVkUHVKIg+SfcJEKMEXod5RUYH/97T74oxbQSkmLIi6o+7llViAP3zWq5C4bjYLq42E0&#10;vhngwV5a1pcWvW3mgFxmOLKGx23w9+q4lRaaV5y3WYiKJqY5xi6oP27n/jBaOK9czGbRCXVumF/q&#10;leFHfQWWX7pXZk3fdo+KeYSj3Fn+rvsH30C5htnWg6y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Ws/9e1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 xml:space="preserve">Commence a procurement process </w:t>
      </w:r>
      <w:proofErr w:type="gramStart"/>
      <w:r w:rsidRPr="00C82E83">
        <w:rPr>
          <w:rFonts w:cs="Arial"/>
          <w:szCs w:val="24"/>
          <w:lang w:val="en-US" w:eastAsia="en-GB"/>
        </w:rPr>
        <w:t>in order to</w:t>
      </w:r>
      <w:proofErr w:type="gramEnd"/>
      <w:r w:rsidRPr="00C82E83">
        <w:rPr>
          <w:rFonts w:cs="Arial"/>
          <w:szCs w:val="24"/>
          <w:lang w:val="en-US" w:eastAsia="en-GB"/>
        </w:rPr>
        <w:t xml:space="preserve">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 xml:space="preserve">The Framework will be for a period of 2 years plus the option of 2 x </w:t>
      </w:r>
      <w:proofErr w:type="gramStart"/>
      <w:r w:rsidRPr="00C82E83">
        <w:rPr>
          <w:rFonts w:cs="Arial"/>
          <w:szCs w:val="24"/>
          <w:lang w:val="en-US" w:eastAsia="en-GB"/>
        </w:rPr>
        <w:t>12 month</w:t>
      </w:r>
      <w:proofErr w:type="gramEnd"/>
      <w:r w:rsidRPr="00C82E83">
        <w:rPr>
          <w:rFonts w:cs="Arial"/>
          <w:szCs w:val="24"/>
          <w:lang w:val="en-US" w:eastAsia="en-GB"/>
        </w:rPr>
        <w:t xml:space="preserve">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 xml:space="preserve">The annual contract value for Redcar &amp; Cleveland Borough Council is expected to be in the region of £140,000, </w:t>
      </w:r>
      <w:proofErr w:type="spellStart"/>
      <w:r w:rsidRPr="00C82E83">
        <w:rPr>
          <w:rFonts w:cs="Arial"/>
          <w:szCs w:val="24"/>
          <w:lang w:val="en-US" w:eastAsia="en-GB"/>
        </w:rPr>
        <w:t>totalling</w:t>
      </w:r>
      <w:proofErr w:type="spellEnd"/>
      <w:r w:rsidRPr="00C82E83">
        <w:rPr>
          <w:rFonts w:cs="Arial"/>
          <w:szCs w:val="24"/>
          <w:lang w:val="en-US" w:eastAsia="en-GB"/>
        </w:rPr>
        <w:t xml:space="preserve"> £570,000 for the full contract period (</w:t>
      </w:r>
      <w:proofErr w:type="spellStart"/>
      <w:r w:rsidRPr="00C82E83">
        <w:rPr>
          <w:rFonts w:cs="Arial"/>
          <w:szCs w:val="24"/>
          <w:lang w:val="en-US" w:eastAsia="en-GB"/>
        </w:rPr>
        <w:t>includng</w:t>
      </w:r>
      <w:proofErr w:type="spellEnd"/>
      <w:r w:rsidRPr="00C82E83">
        <w:rPr>
          <w:rFonts w:cs="Arial"/>
          <w:szCs w:val="24"/>
          <w:lang w:val="en-US" w:eastAsia="en-GB"/>
        </w:rPr>
        <w:t xml:space="preserve"> extension periods)</w:t>
      </w:r>
      <w:proofErr w:type="gramStart"/>
      <w:r w:rsidRPr="00C82E83">
        <w:rPr>
          <w:rFonts w:cs="Arial"/>
          <w:szCs w:val="24"/>
          <w:lang w:val="en-US" w:eastAsia="en-GB"/>
        </w:rPr>
        <w:t>, this</w:t>
      </w:r>
      <w:proofErr w:type="gramEnd"/>
      <w:r w:rsidRPr="00C82E83">
        <w:rPr>
          <w:rFonts w:cs="Arial"/>
          <w:szCs w:val="24"/>
          <w:lang w:val="en-US" w:eastAsia="en-GB"/>
        </w:rPr>
        <w:t xml:space="preserve">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 xml:space="preserve">The total advertised contract value of the Framework including extension periods will be £1.5 million, this is to allow access to the framework for other local authorities within the Tees Valley should they wish to </w:t>
      </w:r>
      <w:proofErr w:type="spellStart"/>
      <w:r w:rsidRPr="00C82E83">
        <w:rPr>
          <w:rFonts w:cs="Arial"/>
          <w:szCs w:val="24"/>
          <w:lang w:val="en-US" w:eastAsia="en-GB"/>
        </w:rPr>
        <w:t>utilise</w:t>
      </w:r>
      <w:proofErr w:type="spellEnd"/>
      <w:r w:rsidRPr="00C82E83">
        <w:rPr>
          <w:rFonts w:cs="Arial"/>
          <w:szCs w:val="24"/>
          <w:lang w:val="en-US" w:eastAsia="en-GB"/>
        </w:rPr>
        <w:t xml:space="preserv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proofErr w:type="gramStart"/>
      <w:r>
        <w:rPr>
          <w:lang w:val="en-US"/>
        </w:rPr>
        <w:t>All of</w:t>
      </w:r>
      <w:proofErr w:type="gramEnd"/>
      <w:r>
        <w:rPr>
          <w:lang w:val="en-US"/>
        </w:rPr>
        <w:t xml:space="preserve">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207"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534" w:dyaOrig="997" w14:anchorId="12012E81">
                                <v:shape id="_x0000_i1076" type="#_x0000_t75" style="width:76.7pt;height:49.85pt">
                                  <v:imagedata r:id="rId208" o:title=""/>
                                </v:shape>
                                <o:OLEObject Type="Embed" ProgID="Acrobat.Document.DC" ShapeID="_x0000_i1076" DrawAspect="Icon" ObjectID="_1812957412" r:id="rId20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9"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" fillcolor="window" strokeweight=".5pt">
                <v:path arrowok="t"/>
                <v:textbox style="mso-fit-shape-to-text:t">
                  <w:txbxContent>
                    <w:p w14:paraId="5C677A68" w14:textId="47BB00BC" w:rsidR="00C82E83" w:rsidRDefault="003A18E4" w:rsidP="0046705D">
                      <w:r>
                        <w:object w:dxaOrig="1534" w:dyaOrig="997" w14:anchorId="12012E81">
                          <v:shape id="_x0000_i1076" type="#_x0000_t75" style="width:76.7pt;height:49.85pt">
                            <v:imagedata r:id="rId208" o:title=""/>
                          </v:shape>
                          <o:OLEObject Type="Embed" ProgID="Acrobat.Document.DC" ShapeID="_x0000_i1076" DrawAspect="Icon" ObjectID="_1812957412" r:id="rId210"/>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t xml:space="preserve">DECISION: </w:t>
      </w:r>
      <w:bookmarkStart w:id="51" w:name="_Hlk201669943"/>
      <w:r>
        <w:rPr>
          <w:b/>
          <w:sz w:val="28"/>
        </w:rPr>
        <w:t xml:space="preserve">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 xml:space="preserve">Directly award a contract to NEC for provision of a Revenue &amp; </w:t>
      </w:r>
      <w:proofErr w:type="gramStart"/>
      <w:r w:rsidRPr="00B77250">
        <w:rPr>
          <w:rFonts w:cs="Arial"/>
          <w:szCs w:val="24"/>
          <w:lang w:val="en-US" w:eastAsia="en-GB"/>
        </w:rPr>
        <w:t>Benefits IT</w:t>
      </w:r>
      <w:proofErr w:type="gramEnd"/>
      <w:r w:rsidRPr="00B77250">
        <w:rPr>
          <w:rFonts w:cs="Arial"/>
          <w:szCs w:val="24"/>
          <w:lang w:val="en-US" w:eastAsia="en-GB"/>
        </w:rPr>
        <w:t xml:space="preserve">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bookmarkEnd w:id="51"/>
      <w:r w:rsidRPr="00B77250">
        <w:rPr>
          <w:rFonts w:cs="Arial"/>
          <w:szCs w:val="24"/>
          <w:lang w:val="en-US" w:eastAsia="en-GB"/>
        </w:rPr>
        <w:t>.</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proofErr w:type="gramStart"/>
      <w:r>
        <w:rPr>
          <w:lang w:val="en-US"/>
        </w:rPr>
        <w:t>All of</w:t>
      </w:r>
      <w:proofErr w:type="gramEnd"/>
      <w:r>
        <w:rPr>
          <w:lang w:val="en-US"/>
        </w:rPr>
        <w:t xml:space="preserve">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211"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3DEA4BB2" w:rsidR="00B77250" w:rsidRPr="008254C1" w:rsidRDefault="00B77250" w:rsidP="00B77250">
      <w:pPr>
        <w:rPr>
          <w:b/>
          <w:sz w:val="28"/>
          <w:szCs w:val="28"/>
        </w:rPr>
      </w:pPr>
      <w:r w:rsidRPr="008254C1">
        <w:rPr>
          <w:b/>
          <w:sz w:val="28"/>
          <w:szCs w:val="28"/>
        </w:rPr>
        <w:t>Following the Making of the decision, the decision form will be published here:</w:t>
      </w:r>
    </w:p>
    <w:p w14:paraId="45EB7511" w14:textId="7AF77E4F" w:rsidR="00B77250" w:rsidRDefault="00B77250" w:rsidP="00B77250"/>
    <w:p w14:paraId="74F6DFBE" w14:textId="0E677337" w:rsidR="00B77250" w:rsidRDefault="00AF3959" w:rsidP="00B77250">
      <w:r>
        <w:t>Did not proceed</w:t>
      </w:r>
    </w:p>
    <w:p w14:paraId="3DF282AC" w14:textId="040D6C7C" w:rsidR="00973957" w:rsidRDefault="00973957">
      <w:r>
        <w:br w:type="page"/>
      </w:r>
    </w:p>
    <w:p w14:paraId="26B73A6B" w14:textId="27AC3C16" w:rsidR="00DA5939" w:rsidRDefault="00973957" w:rsidP="00973957">
      <w:pPr>
        <w:rPr>
          <w:b/>
          <w:sz w:val="28"/>
        </w:rPr>
      </w:pPr>
      <w:r>
        <w:rPr>
          <w:b/>
          <w:sz w:val="28"/>
        </w:rPr>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proofErr w:type="gramStart"/>
      <w:r>
        <w:rPr>
          <w:lang w:val="en-US"/>
        </w:rPr>
        <w:t>All of</w:t>
      </w:r>
      <w:proofErr w:type="gramEnd"/>
      <w:r>
        <w:rPr>
          <w:lang w:val="en-US"/>
        </w:rPr>
        <w:t xml:space="preserve">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212"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534" w:dyaOrig="997" w14:anchorId="7E0BFEF7">
                                <v:shape id="_x0000_i1078" type="#_x0000_t75" style="width:76.7pt;height:49.85pt">
                                  <v:imagedata r:id="rId213" o:title=""/>
                                </v:shape>
                                <o:OLEObject Type="Embed" ProgID="Acrobat.Document.DC" ShapeID="_x0000_i1078" DrawAspect="Icon" ObjectID="_1812957413" r:id="rId21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80"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15QDl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078" type="#_x0000_t75" style="width:76.7pt;height:49.85pt">
                            <v:imagedata r:id="rId213" o:title=""/>
                          </v:shape>
                          <o:OLEObject Type="Embed" ProgID="Acrobat.Document.DC" ShapeID="_x0000_i1078" DrawAspect="Icon" ObjectID="_1812957413" r:id="rId215"/>
                        </w:object>
                      </w:r>
                    </w:p>
                  </w:txbxContent>
                </v:textbox>
                <w10:wrap anchorx="page"/>
              </v:shape>
            </w:pict>
          </mc:Fallback>
        </mc:AlternateContent>
      </w:r>
    </w:p>
    <w:p w14:paraId="5AF8F0B8" w14:textId="77777777" w:rsidR="007A3A47" w:rsidRPr="007A3A47" w:rsidRDefault="007A3A47" w:rsidP="007A3A47">
      <w:pPr>
        <w:rPr>
          <w:b/>
          <w:sz w:val="28"/>
        </w:rPr>
      </w:pPr>
      <w:r>
        <w:rPr>
          <w:b/>
          <w:sz w:val="28"/>
        </w:rPr>
        <w:t xml:space="preserve">DECISION: </w:t>
      </w:r>
      <w:bookmarkStart w:id="52" w:name="_Hlk201670010"/>
      <w:r>
        <w:rPr>
          <w:b/>
          <w:sz w:val="28"/>
        </w:rPr>
        <w:t xml:space="preserve">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bookmarkEnd w:id="52"/>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216"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217"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44F297B4" w:rsidR="007A3A47" w:rsidRDefault="00F6776F" w:rsidP="00F6776F">
                            <w:r>
                              <w:object w:dxaOrig="1534" w:dyaOrig="997" w14:anchorId="29B2A9D0">
                                <v:shape id="_x0000_i1080" type="#_x0000_t75" style="width:76.7pt;height:49.85pt">
                                  <v:imagedata r:id="rId218" o:title=""/>
                                </v:shape>
                                <o:OLEObject Type="Embed" ProgID="Acrobat.Document.DC" ShapeID="_x0000_i1080" DrawAspect="Icon" ObjectID="_1812957414" r:id="rId2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B37B1C" id="_x0000_s1081" type="#_x0000_t202" style="position:absolute;margin-left:260.25pt;margin-top:2.65pt;width:54.75pt;height:37.5pt;z-index:2520197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" fillcolor="window" strokeweight=".5pt">
                <v:path arrowok="t"/>
                <v:textbox style="mso-fit-shape-to-text:t">
                  <w:txbxContent>
                    <w:p w14:paraId="72EB1B15" w14:textId="44F297B4" w:rsidR="007A3A47" w:rsidRDefault="00F6776F" w:rsidP="00F6776F">
                      <w:r>
                        <w:object w:dxaOrig="1534" w:dyaOrig="997" w14:anchorId="29B2A9D0">
                          <v:shape id="_x0000_i1080" type="#_x0000_t75" style="width:76.7pt;height:49.85pt">
                            <v:imagedata r:id="rId218" o:title=""/>
                          </v:shape>
                          <o:OLEObject Type="Embed" ProgID="Acrobat.Document.DC" ShapeID="_x0000_i1080" DrawAspect="Icon" ObjectID="_1812957414" r:id="rId220"/>
                        </w:object>
                      </w:r>
                    </w:p>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53" w:name="Decision"/>
      <w:r>
        <w:rPr>
          <w:b/>
          <w:snapToGrid w:val="0"/>
          <w:sz w:val="31"/>
        </w:rPr>
        <w:t>DECISION MAKERS</w:t>
      </w:r>
      <w:bookmarkEnd w:id="53"/>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21"/>
      <w:footerReference w:type="default" r:id="rId222"/>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5463"/>
    <w:rsid w:val="000378CD"/>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6D1D"/>
    <w:rsid w:val="000A0809"/>
    <w:rsid w:val="000A5B2F"/>
    <w:rsid w:val="000A662D"/>
    <w:rsid w:val="000A758F"/>
    <w:rsid w:val="000B4262"/>
    <w:rsid w:val="000C0C42"/>
    <w:rsid w:val="000C40F7"/>
    <w:rsid w:val="000D3E25"/>
    <w:rsid w:val="000D5DBC"/>
    <w:rsid w:val="000D6AD5"/>
    <w:rsid w:val="000E397A"/>
    <w:rsid w:val="000E3A92"/>
    <w:rsid w:val="000E5041"/>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2AC"/>
    <w:rsid w:val="00157767"/>
    <w:rsid w:val="0016070F"/>
    <w:rsid w:val="001643AF"/>
    <w:rsid w:val="001647E8"/>
    <w:rsid w:val="0016617D"/>
    <w:rsid w:val="00170A44"/>
    <w:rsid w:val="00175876"/>
    <w:rsid w:val="00175FA7"/>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E0CFB"/>
    <w:rsid w:val="001F1E7A"/>
    <w:rsid w:val="001F3862"/>
    <w:rsid w:val="001F5C9B"/>
    <w:rsid w:val="001F7710"/>
    <w:rsid w:val="00211559"/>
    <w:rsid w:val="00213DFF"/>
    <w:rsid w:val="0021599B"/>
    <w:rsid w:val="00217DAB"/>
    <w:rsid w:val="00220614"/>
    <w:rsid w:val="002215FD"/>
    <w:rsid w:val="00223918"/>
    <w:rsid w:val="00231FC3"/>
    <w:rsid w:val="002329D4"/>
    <w:rsid w:val="00233C79"/>
    <w:rsid w:val="00236718"/>
    <w:rsid w:val="002406FA"/>
    <w:rsid w:val="00242DFF"/>
    <w:rsid w:val="00243D56"/>
    <w:rsid w:val="00245CE7"/>
    <w:rsid w:val="002467D4"/>
    <w:rsid w:val="00252467"/>
    <w:rsid w:val="00252815"/>
    <w:rsid w:val="00257914"/>
    <w:rsid w:val="00263F99"/>
    <w:rsid w:val="00263FFD"/>
    <w:rsid w:val="002658B9"/>
    <w:rsid w:val="00267417"/>
    <w:rsid w:val="00275209"/>
    <w:rsid w:val="0028319B"/>
    <w:rsid w:val="00285B15"/>
    <w:rsid w:val="00290700"/>
    <w:rsid w:val="00290FAA"/>
    <w:rsid w:val="00297991"/>
    <w:rsid w:val="002A3044"/>
    <w:rsid w:val="002A3B54"/>
    <w:rsid w:val="002B0E16"/>
    <w:rsid w:val="002B69A6"/>
    <w:rsid w:val="002C3199"/>
    <w:rsid w:val="002C4074"/>
    <w:rsid w:val="002C53D4"/>
    <w:rsid w:val="002D489D"/>
    <w:rsid w:val="002D63E6"/>
    <w:rsid w:val="002D684F"/>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AFB"/>
    <w:rsid w:val="00360F80"/>
    <w:rsid w:val="0036230F"/>
    <w:rsid w:val="0036369B"/>
    <w:rsid w:val="00364F2F"/>
    <w:rsid w:val="00372EE8"/>
    <w:rsid w:val="00375230"/>
    <w:rsid w:val="00380B60"/>
    <w:rsid w:val="003810FE"/>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20BC"/>
    <w:rsid w:val="003E5E42"/>
    <w:rsid w:val="003E5E70"/>
    <w:rsid w:val="003E62E6"/>
    <w:rsid w:val="003F07CB"/>
    <w:rsid w:val="003F3439"/>
    <w:rsid w:val="003F433C"/>
    <w:rsid w:val="00407635"/>
    <w:rsid w:val="00414470"/>
    <w:rsid w:val="00416246"/>
    <w:rsid w:val="0042048E"/>
    <w:rsid w:val="0042324D"/>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291"/>
    <w:rsid w:val="00496B39"/>
    <w:rsid w:val="00496E88"/>
    <w:rsid w:val="00497426"/>
    <w:rsid w:val="004A123B"/>
    <w:rsid w:val="004A5211"/>
    <w:rsid w:val="004C16FF"/>
    <w:rsid w:val="004C4F33"/>
    <w:rsid w:val="004C73EB"/>
    <w:rsid w:val="004D18BA"/>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478EE"/>
    <w:rsid w:val="005535DB"/>
    <w:rsid w:val="0055753A"/>
    <w:rsid w:val="00560FC5"/>
    <w:rsid w:val="00561443"/>
    <w:rsid w:val="005631E0"/>
    <w:rsid w:val="0056344C"/>
    <w:rsid w:val="00565647"/>
    <w:rsid w:val="00567C9A"/>
    <w:rsid w:val="005817CA"/>
    <w:rsid w:val="00582AEA"/>
    <w:rsid w:val="00583603"/>
    <w:rsid w:val="00591D9A"/>
    <w:rsid w:val="005A1029"/>
    <w:rsid w:val="005A24FB"/>
    <w:rsid w:val="005A4C2F"/>
    <w:rsid w:val="005A742A"/>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32B4"/>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2CAD"/>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6F09AA"/>
    <w:rsid w:val="006F5C04"/>
    <w:rsid w:val="00702068"/>
    <w:rsid w:val="007108CF"/>
    <w:rsid w:val="00715454"/>
    <w:rsid w:val="0072403F"/>
    <w:rsid w:val="007259B8"/>
    <w:rsid w:val="00736D7E"/>
    <w:rsid w:val="0074195D"/>
    <w:rsid w:val="00742D42"/>
    <w:rsid w:val="00746E8C"/>
    <w:rsid w:val="00751FA8"/>
    <w:rsid w:val="007548DF"/>
    <w:rsid w:val="007548FD"/>
    <w:rsid w:val="007634CD"/>
    <w:rsid w:val="00767C23"/>
    <w:rsid w:val="007700F0"/>
    <w:rsid w:val="00771E67"/>
    <w:rsid w:val="007734E7"/>
    <w:rsid w:val="0078490E"/>
    <w:rsid w:val="00785364"/>
    <w:rsid w:val="00787841"/>
    <w:rsid w:val="00787DAD"/>
    <w:rsid w:val="00792244"/>
    <w:rsid w:val="007A0C3A"/>
    <w:rsid w:val="007A1681"/>
    <w:rsid w:val="007A3A47"/>
    <w:rsid w:val="007A5466"/>
    <w:rsid w:val="007A7EB9"/>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6BDC"/>
    <w:rsid w:val="008013E1"/>
    <w:rsid w:val="008026A1"/>
    <w:rsid w:val="00807DC6"/>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03E2"/>
    <w:rsid w:val="00901A26"/>
    <w:rsid w:val="009039F8"/>
    <w:rsid w:val="009072AE"/>
    <w:rsid w:val="009115BD"/>
    <w:rsid w:val="0091194E"/>
    <w:rsid w:val="0091256E"/>
    <w:rsid w:val="00912E50"/>
    <w:rsid w:val="0092256E"/>
    <w:rsid w:val="00922CC0"/>
    <w:rsid w:val="00925E55"/>
    <w:rsid w:val="00926E0B"/>
    <w:rsid w:val="00927703"/>
    <w:rsid w:val="0093144A"/>
    <w:rsid w:val="00932AF8"/>
    <w:rsid w:val="009357F0"/>
    <w:rsid w:val="00951352"/>
    <w:rsid w:val="00951D78"/>
    <w:rsid w:val="009555AE"/>
    <w:rsid w:val="0095685C"/>
    <w:rsid w:val="00956E54"/>
    <w:rsid w:val="00956F50"/>
    <w:rsid w:val="009715A6"/>
    <w:rsid w:val="00971CD1"/>
    <w:rsid w:val="00973957"/>
    <w:rsid w:val="0097561A"/>
    <w:rsid w:val="009814D2"/>
    <w:rsid w:val="00981C9F"/>
    <w:rsid w:val="009820AE"/>
    <w:rsid w:val="0098324B"/>
    <w:rsid w:val="00983D24"/>
    <w:rsid w:val="00984232"/>
    <w:rsid w:val="009858A8"/>
    <w:rsid w:val="00993C59"/>
    <w:rsid w:val="0099785A"/>
    <w:rsid w:val="009A3DB1"/>
    <w:rsid w:val="009A43C5"/>
    <w:rsid w:val="009A6CEA"/>
    <w:rsid w:val="009C2E5C"/>
    <w:rsid w:val="009C5B1B"/>
    <w:rsid w:val="009C60D3"/>
    <w:rsid w:val="009D061E"/>
    <w:rsid w:val="009D0D82"/>
    <w:rsid w:val="009D200B"/>
    <w:rsid w:val="009D4B25"/>
    <w:rsid w:val="009D5D15"/>
    <w:rsid w:val="009E065B"/>
    <w:rsid w:val="009E5D69"/>
    <w:rsid w:val="009E73B4"/>
    <w:rsid w:val="009F2380"/>
    <w:rsid w:val="009F2C74"/>
    <w:rsid w:val="009F31D0"/>
    <w:rsid w:val="009F3BF9"/>
    <w:rsid w:val="00A0194A"/>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6907"/>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34C"/>
    <w:rsid w:val="00AC6F6B"/>
    <w:rsid w:val="00AD35F4"/>
    <w:rsid w:val="00AD4F77"/>
    <w:rsid w:val="00AF3959"/>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978FB"/>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D77E4"/>
    <w:rsid w:val="00BE2493"/>
    <w:rsid w:val="00BE382E"/>
    <w:rsid w:val="00BE6CF3"/>
    <w:rsid w:val="00BF208A"/>
    <w:rsid w:val="00BF61F3"/>
    <w:rsid w:val="00C02212"/>
    <w:rsid w:val="00C04209"/>
    <w:rsid w:val="00C05A3F"/>
    <w:rsid w:val="00C07F46"/>
    <w:rsid w:val="00C16002"/>
    <w:rsid w:val="00C17AFB"/>
    <w:rsid w:val="00C20203"/>
    <w:rsid w:val="00C21107"/>
    <w:rsid w:val="00C30E70"/>
    <w:rsid w:val="00C327D3"/>
    <w:rsid w:val="00C32903"/>
    <w:rsid w:val="00C34CAF"/>
    <w:rsid w:val="00C35FBD"/>
    <w:rsid w:val="00C371EA"/>
    <w:rsid w:val="00C378D0"/>
    <w:rsid w:val="00C4539C"/>
    <w:rsid w:val="00C453C1"/>
    <w:rsid w:val="00C52992"/>
    <w:rsid w:val="00C52A86"/>
    <w:rsid w:val="00C56C0C"/>
    <w:rsid w:val="00C602D1"/>
    <w:rsid w:val="00C61ABA"/>
    <w:rsid w:val="00C73221"/>
    <w:rsid w:val="00C80C32"/>
    <w:rsid w:val="00C82E83"/>
    <w:rsid w:val="00C86849"/>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4CB2"/>
    <w:rsid w:val="00D1503E"/>
    <w:rsid w:val="00D21BF4"/>
    <w:rsid w:val="00D2559A"/>
    <w:rsid w:val="00D259F7"/>
    <w:rsid w:val="00D325AF"/>
    <w:rsid w:val="00D43D75"/>
    <w:rsid w:val="00D45220"/>
    <w:rsid w:val="00D51345"/>
    <w:rsid w:val="00D54662"/>
    <w:rsid w:val="00D55EA5"/>
    <w:rsid w:val="00D563D6"/>
    <w:rsid w:val="00D64A1B"/>
    <w:rsid w:val="00D64D6E"/>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C0BBA"/>
    <w:rsid w:val="00DD0126"/>
    <w:rsid w:val="00DD2695"/>
    <w:rsid w:val="00DD595C"/>
    <w:rsid w:val="00DD655A"/>
    <w:rsid w:val="00DE3F48"/>
    <w:rsid w:val="00DE5515"/>
    <w:rsid w:val="00DE61E0"/>
    <w:rsid w:val="00DE64BA"/>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3EF4"/>
    <w:rsid w:val="00E95F44"/>
    <w:rsid w:val="00E972F7"/>
    <w:rsid w:val="00EA110B"/>
    <w:rsid w:val="00EA2A98"/>
    <w:rsid w:val="00EA2C60"/>
    <w:rsid w:val="00EA7261"/>
    <w:rsid w:val="00EB75D1"/>
    <w:rsid w:val="00EB7BB4"/>
    <w:rsid w:val="00EC1CB2"/>
    <w:rsid w:val="00EC609E"/>
    <w:rsid w:val="00ED1369"/>
    <w:rsid w:val="00ED27D7"/>
    <w:rsid w:val="00ED27F5"/>
    <w:rsid w:val="00EE3AB6"/>
    <w:rsid w:val="00EE63D5"/>
    <w:rsid w:val="00EE7C0D"/>
    <w:rsid w:val="00EE7C78"/>
    <w:rsid w:val="00EF403D"/>
    <w:rsid w:val="00EF646C"/>
    <w:rsid w:val="00F04627"/>
    <w:rsid w:val="00F05227"/>
    <w:rsid w:val="00F05292"/>
    <w:rsid w:val="00F07A43"/>
    <w:rsid w:val="00F124F6"/>
    <w:rsid w:val="00F12B84"/>
    <w:rsid w:val="00F4471A"/>
    <w:rsid w:val="00F44AED"/>
    <w:rsid w:val="00F45DFB"/>
    <w:rsid w:val="00F468BF"/>
    <w:rsid w:val="00F502F5"/>
    <w:rsid w:val="00F5115F"/>
    <w:rsid w:val="00F56E9A"/>
    <w:rsid w:val="00F63C2A"/>
    <w:rsid w:val="00F656EF"/>
    <w:rsid w:val="00F6776F"/>
    <w:rsid w:val="00F7220D"/>
    <w:rsid w:val="00F7415D"/>
    <w:rsid w:val="00F761B7"/>
    <w:rsid w:val="00F90466"/>
    <w:rsid w:val="00F9117A"/>
    <w:rsid w:val="00F9702D"/>
    <w:rsid w:val="00FA14AF"/>
    <w:rsid w:val="00FA1FD4"/>
    <w:rsid w:val="00FA2272"/>
    <w:rsid w:val="00FA518D"/>
    <w:rsid w:val="00FA5381"/>
    <w:rsid w:val="00FB1C46"/>
    <w:rsid w:val="00FB1E4C"/>
    <w:rsid w:val="00FB5AC2"/>
    <w:rsid w:val="00FB5D9E"/>
    <w:rsid w:val="00FC47F9"/>
    <w:rsid w:val="00FC59C3"/>
    <w:rsid w:val="00FD118E"/>
    <w:rsid w:val="00FD270B"/>
    <w:rsid w:val="00FD36B3"/>
    <w:rsid w:val="00FE4D61"/>
    <w:rsid w:val="00FE7A5A"/>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9"/>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1" Type="http://schemas.openxmlformats.org/officeDocument/2006/relationships/oleObject" Target="embeddings/oleObject5.bin"/><Relationship Id="rId42" Type="http://schemas.openxmlformats.org/officeDocument/2006/relationships/oleObject" Target="embeddings/oleObject15.bin"/><Relationship Id="rId63" Type="http://schemas.openxmlformats.org/officeDocument/2006/relationships/oleObject" Target="embeddings/oleObject26.bin"/><Relationship Id="rId84" Type="http://schemas.openxmlformats.org/officeDocument/2006/relationships/image" Target="media/image22.emf"/><Relationship Id="rId138" Type="http://schemas.openxmlformats.org/officeDocument/2006/relationships/oleObject" Target="embeddings/oleObject69.bin"/><Relationship Id="rId159" Type="http://schemas.openxmlformats.org/officeDocument/2006/relationships/oleObject" Target="embeddings/oleObject82.bin"/><Relationship Id="rId170" Type="http://schemas.openxmlformats.org/officeDocument/2006/relationships/oleObject" Target="embeddings/oleObject87.bin"/><Relationship Id="rId191" Type="http://schemas.openxmlformats.org/officeDocument/2006/relationships/oleObject" Target="embeddings/oleObject98.bin"/><Relationship Id="rId205" Type="http://schemas.openxmlformats.org/officeDocument/2006/relationships/oleObject" Target="embeddings/oleObject104.bin"/><Relationship Id="rId107" Type="http://schemas.openxmlformats.org/officeDocument/2006/relationships/image" Target="media/image27.emf"/><Relationship Id="rId11" Type="http://schemas.openxmlformats.org/officeDocument/2006/relationships/image" Target="media/image2.emf"/><Relationship Id="rId32" Type="http://schemas.openxmlformats.org/officeDocument/2006/relationships/image" Target="media/image7.emf"/><Relationship Id="rId53" Type="http://schemas.openxmlformats.org/officeDocument/2006/relationships/image" Target="media/image12.emf"/><Relationship Id="rId74" Type="http://schemas.openxmlformats.org/officeDocument/2006/relationships/oleObject" Target="embeddings/oleObject33.bin"/><Relationship Id="rId128" Type="http://schemas.openxmlformats.org/officeDocument/2006/relationships/oleObject" Target="embeddings/oleObject62.bin"/><Relationship Id="rId149" Type="http://schemas.openxmlformats.org/officeDocument/2006/relationships/image" Target="media/image40.emf"/><Relationship Id="rId5" Type="http://schemas.openxmlformats.org/officeDocument/2006/relationships/webSettings" Target="webSettings.xml"/><Relationship Id="rId95" Type="http://schemas.openxmlformats.org/officeDocument/2006/relationships/hyperlink" Target="mailto:kellie.gorman@redcar-cleveland.gov.uk" TargetMode="External"/><Relationship Id="rId160" Type="http://schemas.openxmlformats.org/officeDocument/2006/relationships/hyperlink" Target="mailto:Samantha.simpson@redcar-cleveland.gov.uk" TargetMode="External"/><Relationship Id="rId181" Type="http://schemas.openxmlformats.org/officeDocument/2006/relationships/hyperlink" Target="mailto:richard.harrison@redcar-cleveland.gov.uk" TargetMode="External"/><Relationship Id="rId216"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22" Type="http://schemas.openxmlformats.org/officeDocument/2006/relationships/oleObject" Target="embeddings/oleObject6.bin"/><Relationship Id="rId43" Type="http://schemas.openxmlformats.org/officeDocument/2006/relationships/oleObject" Target="embeddings/oleObject16.bin"/><Relationship Id="rId64" Type="http://schemas.openxmlformats.org/officeDocument/2006/relationships/image" Target="media/image15.emf"/><Relationship Id="rId118" Type="http://schemas.openxmlformats.org/officeDocument/2006/relationships/oleObject" Target="embeddings/oleObject56.bin"/><Relationship Id="rId139" Type="http://schemas.openxmlformats.org/officeDocument/2006/relationships/oleObject" Target="embeddings/oleObject70.bin"/><Relationship Id="rId85" Type="http://schemas.openxmlformats.org/officeDocument/2006/relationships/oleObject" Target="embeddings/oleObject40.bin"/><Relationship Id="rId150" Type="http://schemas.openxmlformats.org/officeDocument/2006/relationships/oleObject" Target="embeddings/oleObject77.bin"/><Relationship Id="rId171" Type="http://schemas.openxmlformats.org/officeDocument/2006/relationships/oleObject" Target="embeddings/oleObject88.bin"/><Relationship Id="rId192" Type="http://schemas.openxmlformats.org/officeDocument/2006/relationships/hyperlink" Target="mailto:lisa.storey@redcar-cleveland.gov.uk" TargetMode="External"/><Relationship Id="rId206" Type="http://schemas.openxmlformats.org/officeDocument/2006/relationships/hyperlink" Target="mailto:Andrew.Nixon@redcar-cleveland.gov.uk" TargetMode="External"/><Relationship Id="rId12" Type="http://schemas.openxmlformats.org/officeDocument/2006/relationships/oleObject" Target="embeddings/oleObject1.bin"/><Relationship Id="rId33" Type="http://schemas.openxmlformats.org/officeDocument/2006/relationships/oleObject" Target="embeddings/oleObject11.bin"/><Relationship Id="rId108" Type="http://schemas.openxmlformats.org/officeDocument/2006/relationships/oleObject" Target="embeddings/oleObject51.bin"/><Relationship Id="rId129" Type="http://schemas.openxmlformats.org/officeDocument/2006/relationships/image" Target="media/image34.emf"/><Relationship Id="rId54" Type="http://schemas.openxmlformats.org/officeDocument/2006/relationships/oleObject" Target="embeddings/oleObject21.bin"/><Relationship Id="rId75" Type="http://schemas.openxmlformats.org/officeDocument/2006/relationships/oleObject" Target="embeddings/oleObject34.bin"/><Relationship Id="rId96" Type="http://schemas.openxmlformats.org/officeDocument/2006/relationships/image" Target="media/image25.emf"/><Relationship Id="rId140" Type="http://schemas.openxmlformats.org/officeDocument/2006/relationships/image" Target="media/image37.emf"/><Relationship Id="rId161" Type="http://schemas.openxmlformats.org/officeDocument/2006/relationships/image" Target="media/image43.emf"/><Relationship Id="rId182" Type="http://schemas.openxmlformats.org/officeDocument/2006/relationships/image" Target="media/image48.emf"/><Relationship Id="rId217" Type="http://schemas.openxmlformats.org/officeDocument/2006/relationships/hyperlink" Target="mailto:michael.oyston@redcar-cleveland.gov.uk" TargetMode="External"/><Relationship Id="rId6" Type="http://schemas.openxmlformats.org/officeDocument/2006/relationships/footnotes" Target="footnotes.xml"/><Relationship Id="rId23" Type="http://schemas.openxmlformats.org/officeDocument/2006/relationships/hyperlink" Target="mailto:jacky_booth@middlesbrough.gov.uk" TargetMode="External"/><Relationship Id="rId119" Type="http://schemas.openxmlformats.org/officeDocument/2006/relationships/image" Target="media/image30.emf"/><Relationship Id="rId44" Type="http://schemas.openxmlformats.org/officeDocument/2006/relationships/hyperlink" Target="mailto:samantha.birch@redcar-cleveland.gov.uk" TargetMode="External"/><Relationship Id="rId65" Type="http://schemas.openxmlformats.org/officeDocument/2006/relationships/oleObject" Target="embeddings/oleObject27.bin"/><Relationship Id="rId86" Type="http://schemas.openxmlformats.org/officeDocument/2006/relationships/oleObject" Target="embeddings/oleObject41.bin"/><Relationship Id="rId130" Type="http://schemas.openxmlformats.org/officeDocument/2006/relationships/oleObject" Target="embeddings/oleObject63.bin"/><Relationship Id="rId151" Type="http://schemas.openxmlformats.org/officeDocument/2006/relationships/oleObject" Target="embeddings/oleObject78.bin"/><Relationship Id="rId172" Type="http://schemas.openxmlformats.org/officeDocument/2006/relationships/hyperlink" Target="mailto:robert.hoof@redcar-cleveland.gov.uk" TargetMode="External"/><Relationship Id="rId193" Type="http://schemas.openxmlformats.org/officeDocument/2006/relationships/hyperlink" Target="mailto:elouise.groom@redcar-cleveland.gov.uk" TargetMode="External"/><Relationship Id="rId207" Type="http://schemas.openxmlformats.org/officeDocument/2006/relationships/hyperlink" Target="mailto:david.calderwood@redcar-cleveland.gov.uk" TargetMode="External"/><Relationship Id="rId13" Type="http://schemas.openxmlformats.org/officeDocument/2006/relationships/oleObject" Target="embeddings/oleObject2.bin"/><Relationship Id="rId109" Type="http://schemas.openxmlformats.org/officeDocument/2006/relationships/oleObject" Target="embeddings/oleObject52.bin"/><Relationship Id="rId34" Type="http://schemas.openxmlformats.org/officeDocument/2006/relationships/oleObject" Target="embeddings/oleObject12.bin"/><Relationship Id="rId55" Type="http://schemas.openxmlformats.org/officeDocument/2006/relationships/oleObject" Target="embeddings/oleObject22.bin"/><Relationship Id="rId76" Type="http://schemas.openxmlformats.org/officeDocument/2006/relationships/image" Target="media/image19.emf"/><Relationship Id="rId97" Type="http://schemas.openxmlformats.org/officeDocument/2006/relationships/oleObject" Target="embeddings/oleObject47.bin"/><Relationship Id="rId120" Type="http://schemas.openxmlformats.org/officeDocument/2006/relationships/oleObject" Target="embeddings/oleObject57.bin"/><Relationship Id="rId141" Type="http://schemas.openxmlformats.org/officeDocument/2006/relationships/oleObject" Target="embeddings/oleObject71.bin"/><Relationship Id="rId7" Type="http://schemas.openxmlformats.org/officeDocument/2006/relationships/endnotes" Target="endnotes.xml"/><Relationship Id="rId162" Type="http://schemas.openxmlformats.org/officeDocument/2006/relationships/oleObject" Target="embeddings/oleObject83.bin"/><Relationship Id="rId183" Type="http://schemas.openxmlformats.org/officeDocument/2006/relationships/oleObject" Target="embeddings/oleObject93.bin"/><Relationship Id="rId218" Type="http://schemas.openxmlformats.org/officeDocument/2006/relationships/image" Target="media/image56.emf"/><Relationship Id="rId24" Type="http://schemas.openxmlformats.org/officeDocument/2006/relationships/image" Target="media/image5.emf"/><Relationship Id="rId45" Type="http://schemas.openxmlformats.org/officeDocument/2006/relationships/image" Target="media/image10.emf"/><Relationship Id="rId66" Type="http://schemas.openxmlformats.org/officeDocument/2006/relationships/oleObject" Target="embeddings/oleObject28.bin"/><Relationship Id="rId87" Type="http://schemas.openxmlformats.org/officeDocument/2006/relationships/oleObject" Target="embeddings/oleObject42.bin"/><Relationship Id="rId110" Type="http://schemas.openxmlformats.org/officeDocument/2006/relationships/hyperlink" Target="mailto:emma.bainbridge@redcar-cleveland.gov.uk" TargetMode="External"/><Relationship Id="rId131" Type="http://schemas.openxmlformats.org/officeDocument/2006/relationships/image" Target="media/image35.emf"/><Relationship Id="rId152" Type="http://schemas.openxmlformats.org/officeDocument/2006/relationships/hyperlink" Target="mailto:denise.boyle@redcar-cleveland.gov.uk" TargetMode="External"/><Relationship Id="rId173" Type="http://schemas.openxmlformats.org/officeDocument/2006/relationships/image" Target="media/image46.emf"/><Relationship Id="rId194" Type="http://schemas.openxmlformats.org/officeDocument/2006/relationships/image" Target="media/image51.emf"/><Relationship Id="rId208" Type="http://schemas.openxmlformats.org/officeDocument/2006/relationships/image" Target="media/image54.emf"/><Relationship Id="rId14" Type="http://schemas.openxmlformats.org/officeDocument/2006/relationships/hyperlink" Target="mailto:omar.hijab@redcar-cleveland.gov.uk" TargetMode="External"/><Relationship Id="rId35" Type="http://schemas.openxmlformats.org/officeDocument/2006/relationships/hyperlink" Target="mailto:jacky_booth@middlesbrough.gov.uk" TargetMode="External"/><Relationship Id="rId56" Type="http://schemas.openxmlformats.org/officeDocument/2006/relationships/hyperlink" Target="mailto:%20susan.bradley@redcar-cleveland.gov.uk%20" TargetMode="External"/><Relationship Id="rId77" Type="http://schemas.openxmlformats.org/officeDocument/2006/relationships/oleObject" Target="embeddings/oleObject35.bin"/><Relationship Id="rId100" Type="http://schemas.openxmlformats.org/officeDocument/2006/relationships/hyperlink" Target="mailto:sarah.johnson@redcar-cleveland.gov.uk" TargetMode="External"/><Relationship Id="rId8" Type="http://schemas.openxmlformats.org/officeDocument/2006/relationships/image" Target="media/image1.png"/><Relationship Id="rId51" Type="http://schemas.openxmlformats.org/officeDocument/2006/relationships/oleObject" Target="embeddings/oleObject20.bin"/><Relationship Id="rId72" Type="http://schemas.openxmlformats.org/officeDocument/2006/relationships/oleObject" Target="embeddings/oleObject32.bin"/><Relationship Id="rId93" Type="http://schemas.openxmlformats.org/officeDocument/2006/relationships/oleObject" Target="embeddings/oleObject45.bin"/><Relationship Id="rId98" Type="http://schemas.openxmlformats.org/officeDocument/2006/relationships/oleObject" Target="embeddings/oleObject48.bin"/><Relationship Id="rId121" Type="http://schemas.openxmlformats.org/officeDocument/2006/relationships/oleObject" Target="embeddings/oleObject58.bin"/><Relationship Id="rId142" Type="http://schemas.openxmlformats.org/officeDocument/2006/relationships/oleObject" Target="embeddings/oleObject72.bin"/><Relationship Id="rId163" Type="http://schemas.openxmlformats.org/officeDocument/2006/relationships/oleObject" Target="embeddings/oleObject84.bin"/><Relationship Id="rId184" Type="http://schemas.openxmlformats.org/officeDocument/2006/relationships/image" Target="media/image49.emf"/><Relationship Id="rId189" Type="http://schemas.openxmlformats.org/officeDocument/2006/relationships/image" Target="media/image50.emf"/><Relationship Id="rId219" Type="http://schemas.openxmlformats.org/officeDocument/2006/relationships/oleObject" Target="embeddings/oleObject109.bin"/><Relationship Id="rId3" Type="http://schemas.openxmlformats.org/officeDocument/2006/relationships/styles" Target="styles.xml"/><Relationship Id="rId214" Type="http://schemas.openxmlformats.org/officeDocument/2006/relationships/oleObject" Target="embeddings/oleObject107.bin"/><Relationship Id="rId25" Type="http://schemas.openxmlformats.org/officeDocument/2006/relationships/oleObject" Target="embeddings/oleObject7.bin"/><Relationship Id="rId46" Type="http://schemas.openxmlformats.org/officeDocument/2006/relationships/oleObject" Target="embeddings/oleObject17.bin"/><Relationship Id="rId67" Type="http://schemas.openxmlformats.org/officeDocument/2006/relationships/image" Target="media/image16.emf"/><Relationship Id="rId116" Type="http://schemas.openxmlformats.org/officeDocument/2006/relationships/image" Target="media/image29.emf"/><Relationship Id="rId137" Type="http://schemas.openxmlformats.org/officeDocument/2006/relationships/oleObject" Target="embeddings/oleObject68.bin"/><Relationship Id="rId158" Type="http://schemas.openxmlformats.org/officeDocument/2006/relationships/oleObject" Target="embeddings/oleObject81.bin"/><Relationship Id="rId20" Type="http://schemas.openxmlformats.org/officeDocument/2006/relationships/image" Target="media/image4.emf"/><Relationship Id="rId41" Type="http://schemas.openxmlformats.org/officeDocument/2006/relationships/image" Target="media/image9.emf"/><Relationship Id="rId62" Type="http://schemas.openxmlformats.org/officeDocument/2006/relationships/oleObject" Target="embeddings/oleObject25.bin"/><Relationship Id="rId83" Type="http://schemas.openxmlformats.org/officeDocument/2006/relationships/oleObject" Target="embeddings/oleObject39.bin"/><Relationship Id="rId88" Type="http://schemas.openxmlformats.org/officeDocument/2006/relationships/image" Target="media/image23.emf"/><Relationship Id="rId111" Type="http://schemas.openxmlformats.org/officeDocument/2006/relationships/image" Target="media/image28.emf"/><Relationship Id="rId132" Type="http://schemas.openxmlformats.org/officeDocument/2006/relationships/oleObject" Target="embeddings/oleObject64.bin"/><Relationship Id="rId153" Type="http://schemas.openxmlformats.org/officeDocument/2006/relationships/image" Target="media/image41.emf"/><Relationship Id="rId174" Type="http://schemas.openxmlformats.org/officeDocument/2006/relationships/oleObject" Target="embeddings/oleObject89.bin"/><Relationship Id="rId179" Type="http://schemas.openxmlformats.org/officeDocument/2006/relationships/oleObject" Target="embeddings/oleObject91.bin"/><Relationship Id="rId195" Type="http://schemas.openxmlformats.org/officeDocument/2006/relationships/oleObject" Target="embeddings/oleObject99.bin"/><Relationship Id="rId209" Type="http://schemas.openxmlformats.org/officeDocument/2006/relationships/oleObject" Target="embeddings/oleObject105.bin"/><Relationship Id="rId190" Type="http://schemas.openxmlformats.org/officeDocument/2006/relationships/oleObject" Target="embeddings/oleObject97.bin"/><Relationship Id="rId204" Type="http://schemas.openxmlformats.org/officeDocument/2006/relationships/oleObject" Target="embeddings/oleObject103.bin"/><Relationship Id="rId220" Type="http://schemas.openxmlformats.org/officeDocument/2006/relationships/oleObject" Target="embeddings/oleObject110.bin"/><Relationship Id="rId15" Type="http://schemas.openxmlformats.org/officeDocument/2006/relationships/hyperlink" Target="mailto:erika.grunert@redcar-cleveland.gov.uk" TargetMode="External"/><Relationship Id="rId36" Type="http://schemas.openxmlformats.org/officeDocument/2006/relationships/image" Target="media/image8.emf"/><Relationship Id="rId57" Type="http://schemas.openxmlformats.org/officeDocument/2006/relationships/image" Target="media/image13.emf"/><Relationship Id="rId106" Type="http://schemas.openxmlformats.org/officeDocument/2006/relationships/hyperlink" Target="mailto:emma.bainbridge@redcar-cleveland.gov.uk" TargetMode="External"/><Relationship Id="rId127" Type="http://schemas.openxmlformats.org/officeDocument/2006/relationships/image" Target="media/image33.emf"/><Relationship Id="rId10" Type="http://schemas.openxmlformats.org/officeDocument/2006/relationships/hyperlink" Target="mailto:erika.grunert@redcar-cleveland.gov.uk" TargetMode="External"/><Relationship Id="rId31" Type="http://schemas.openxmlformats.org/officeDocument/2006/relationships/hyperlink" Target="mailto:gareth.harding@redcar-cleveland.gov.uk" TargetMode="External"/><Relationship Id="rId52" Type="http://schemas.openxmlformats.org/officeDocument/2006/relationships/hyperlink" Target="mailto:gareth.harding@redcar-cleveland.gov.uk" TargetMode="External"/><Relationship Id="rId73" Type="http://schemas.openxmlformats.org/officeDocument/2006/relationships/image" Target="media/image18.emf"/><Relationship Id="rId78" Type="http://schemas.openxmlformats.org/officeDocument/2006/relationships/oleObject" Target="embeddings/oleObject36.bin"/><Relationship Id="rId94" Type="http://schemas.openxmlformats.org/officeDocument/2006/relationships/oleObject" Target="embeddings/oleObject46.bin"/><Relationship Id="rId99" Type="http://schemas.openxmlformats.org/officeDocument/2006/relationships/hyperlink" Target="https://shiftuk.org/sites/default/files/2022-07/SHiFT%20Evaluation%20Findings.pdf" TargetMode="External"/><Relationship Id="rId101" Type="http://schemas.openxmlformats.org/officeDocument/2006/relationships/image" Target="media/image26.emf"/><Relationship Id="rId122" Type="http://schemas.openxmlformats.org/officeDocument/2006/relationships/image" Target="media/image31.emf"/><Relationship Id="rId143" Type="http://schemas.openxmlformats.org/officeDocument/2006/relationships/image" Target="media/image38.emf"/><Relationship Id="rId148" Type="http://schemas.openxmlformats.org/officeDocument/2006/relationships/oleObject" Target="embeddings/oleObject76.bin"/><Relationship Id="rId164" Type="http://schemas.openxmlformats.org/officeDocument/2006/relationships/hyperlink" Target="mailto:Gareth.Healy@redcar-cleveland.gov.uk" TargetMode="External"/><Relationship Id="rId169" Type="http://schemas.openxmlformats.org/officeDocument/2006/relationships/image" Target="media/image45.emf"/><Relationship Id="rId185" Type="http://schemas.openxmlformats.org/officeDocument/2006/relationships/oleObject" Target="embeddings/oleObject94.bin"/><Relationship Id="rId4" Type="http://schemas.openxmlformats.org/officeDocument/2006/relationships/settings" Target="settings.xml"/><Relationship Id="rId9" Type="http://schemas.openxmlformats.org/officeDocument/2006/relationships/hyperlink" Target="https://www.redcar-cleveland.gov.uk/about-the-council/decision-making/council-documents/Pages/council-constitution.aspx" TargetMode="External"/><Relationship Id="rId180" Type="http://schemas.openxmlformats.org/officeDocument/2006/relationships/oleObject" Target="embeddings/oleObject92.bin"/><Relationship Id="rId210" Type="http://schemas.openxmlformats.org/officeDocument/2006/relationships/oleObject" Target="embeddings/oleObject106.bin"/><Relationship Id="rId215" Type="http://schemas.openxmlformats.org/officeDocument/2006/relationships/oleObject" Target="embeddings/oleObject108.bin"/><Relationship Id="rId26" Type="http://schemas.openxmlformats.org/officeDocument/2006/relationships/oleObject" Target="embeddings/oleObject8.bin"/><Relationship Id="rId47" Type="http://schemas.openxmlformats.org/officeDocument/2006/relationships/oleObject" Target="embeddings/oleObject18.bin"/><Relationship Id="rId68" Type="http://schemas.openxmlformats.org/officeDocument/2006/relationships/oleObject" Target="embeddings/oleObject29.bin"/><Relationship Id="rId89" Type="http://schemas.openxmlformats.org/officeDocument/2006/relationships/oleObject" Target="embeddings/oleObject43.bin"/><Relationship Id="rId112" Type="http://schemas.openxmlformats.org/officeDocument/2006/relationships/oleObject" Target="embeddings/oleObject53.bin"/><Relationship Id="rId133" Type="http://schemas.openxmlformats.org/officeDocument/2006/relationships/image" Target="media/image36.emf"/><Relationship Id="rId154" Type="http://schemas.openxmlformats.org/officeDocument/2006/relationships/oleObject" Target="embeddings/oleObject79.bin"/><Relationship Id="rId175" Type="http://schemas.openxmlformats.org/officeDocument/2006/relationships/oleObject" Target="embeddings/oleObject90.bin"/><Relationship Id="rId196" Type="http://schemas.openxmlformats.org/officeDocument/2006/relationships/oleObject" Target="embeddings/oleObject100.bin"/><Relationship Id="rId200" Type="http://schemas.openxmlformats.org/officeDocument/2006/relationships/oleObject" Target="embeddings/oleObject102.bin"/><Relationship Id="rId16" Type="http://schemas.openxmlformats.org/officeDocument/2006/relationships/image" Target="media/image3.emf"/><Relationship Id="rId221" Type="http://schemas.openxmlformats.org/officeDocument/2006/relationships/footer" Target="footer1.xml"/><Relationship Id="rId37" Type="http://schemas.openxmlformats.org/officeDocument/2006/relationships/oleObject" Target="embeddings/oleObject13.bin"/><Relationship Id="rId58" Type="http://schemas.openxmlformats.org/officeDocument/2006/relationships/oleObject" Target="embeddings/oleObject23.bin"/><Relationship Id="rId79" Type="http://schemas.openxmlformats.org/officeDocument/2006/relationships/image" Target="media/image20.emf"/><Relationship Id="rId102" Type="http://schemas.openxmlformats.org/officeDocument/2006/relationships/oleObject" Target="embeddings/oleObject49.bin"/><Relationship Id="rId123" Type="http://schemas.openxmlformats.org/officeDocument/2006/relationships/oleObject" Target="embeddings/oleObject59.bin"/><Relationship Id="rId144" Type="http://schemas.openxmlformats.org/officeDocument/2006/relationships/oleObject" Target="embeddings/oleObject73.bin"/><Relationship Id="rId90" Type="http://schemas.openxmlformats.org/officeDocument/2006/relationships/oleObject" Target="embeddings/oleObject44.bin"/><Relationship Id="rId165" Type="http://schemas.openxmlformats.org/officeDocument/2006/relationships/image" Target="media/image44.emf"/><Relationship Id="rId186" Type="http://schemas.openxmlformats.org/officeDocument/2006/relationships/oleObject" Target="embeddings/oleObject95.bin"/><Relationship Id="rId211" Type="http://schemas.openxmlformats.org/officeDocument/2006/relationships/hyperlink" Target="mailto:Michael.oyston@redcar-cleveland.gov.uk" TargetMode="External"/><Relationship Id="rId27" Type="http://schemas.openxmlformats.org/officeDocument/2006/relationships/hyperlink" Target="mailto:jacky_booth@middlesbrough.gov.uk" TargetMode="External"/><Relationship Id="rId48" Type="http://schemas.openxmlformats.org/officeDocument/2006/relationships/hyperlink" Target="mailto:nikki.carmichael@redcar-cleveland.gov.uk" TargetMode="External"/><Relationship Id="rId69" Type="http://schemas.openxmlformats.org/officeDocument/2006/relationships/oleObject" Target="embeddings/oleObject30.bin"/><Relationship Id="rId113" Type="http://schemas.openxmlformats.org/officeDocument/2006/relationships/oleObject" Target="embeddings/oleObject54.bin"/><Relationship Id="rId134" Type="http://schemas.openxmlformats.org/officeDocument/2006/relationships/oleObject" Target="embeddings/oleObject65.bin"/><Relationship Id="rId80" Type="http://schemas.openxmlformats.org/officeDocument/2006/relationships/oleObject" Target="embeddings/oleObject37.bin"/><Relationship Id="rId155" Type="http://schemas.openxmlformats.org/officeDocument/2006/relationships/oleObject" Target="embeddings/oleObject80.bin"/><Relationship Id="rId176" Type="http://schemas.openxmlformats.org/officeDocument/2006/relationships/hyperlink" Target="mailto:stuart@cohesionconsult.com" TargetMode="External"/><Relationship Id="rId197" Type="http://schemas.openxmlformats.org/officeDocument/2006/relationships/hyperlink" Target="mailto:paul.foden@redcar-cleveland.gov.uk" TargetMode="External"/><Relationship Id="rId201"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222" Type="http://schemas.openxmlformats.org/officeDocument/2006/relationships/footer" Target="footer2.xml"/><Relationship Id="rId17" Type="http://schemas.openxmlformats.org/officeDocument/2006/relationships/oleObject" Target="embeddings/oleObject3.bin"/><Relationship Id="rId38" Type="http://schemas.openxmlformats.org/officeDocument/2006/relationships/oleObject" Target="embeddings/oleObject14.bin"/><Relationship Id="rId59" Type="http://schemas.openxmlformats.org/officeDocument/2006/relationships/oleObject" Target="embeddings/oleObject24.bin"/><Relationship Id="rId103" Type="http://schemas.openxmlformats.org/officeDocument/2006/relationships/oleObject" Target="embeddings/oleObject50.bin"/><Relationship Id="rId124" Type="http://schemas.openxmlformats.org/officeDocument/2006/relationships/oleObject" Target="embeddings/oleObject60.bin"/><Relationship Id="rId70" Type="http://schemas.openxmlformats.org/officeDocument/2006/relationships/image" Target="media/image17.emf"/><Relationship Id="rId91" Type="http://schemas.openxmlformats.org/officeDocument/2006/relationships/hyperlink" Target="mailto:kellie.gorman@redcar-cleveland.gov.uk" TargetMode="External"/><Relationship Id="rId145" Type="http://schemas.openxmlformats.org/officeDocument/2006/relationships/oleObject" Target="embeddings/oleObject74.bin"/><Relationship Id="rId166" Type="http://schemas.openxmlformats.org/officeDocument/2006/relationships/oleObject" Target="embeddings/oleObject85.bin"/><Relationship Id="rId187" Type="http://schemas.openxmlformats.org/officeDocument/2006/relationships/oleObject" Target="embeddings/oleObject96.bin"/><Relationship Id="rId1" Type="http://schemas.openxmlformats.org/officeDocument/2006/relationships/customXml" Target="../customXml/item1.xml"/><Relationship Id="rId212" Type="http://schemas.openxmlformats.org/officeDocument/2006/relationships/hyperlink" Target="mailto:wes.howes@redcar-cleveland.gov.uk" TargetMode="External"/><Relationship Id="rId28" Type="http://schemas.openxmlformats.org/officeDocument/2006/relationships/image" Target="media/image6.emf"/><Relationship Id="rId49" Type="http://schemas.openxmlformats.org/officeDocument/2006/relationships/image" Target="media/image11.emf"/><Relationship Id="rId114" Type="http://schemas.openxmlformats.org/officeDocument/2006/relationships/hyperlink" Target="mailto:emma.bainbridge@redcar-cleveland.gov.uk" TargetMode="External"/><Relationship Id="rId60" Type="http://schemas.openxmlformats.org/officeDocument/2006/relationships/hyperlink" Target="https://kcs.co.uk/frameowrks/software" TargetMode="External"/><Relationship Id="rId81" Type="http://schemas.openxmlformats.org/officeDocument/2006/relationships/oleObject" Target="embeddings/oleObject38.bin"/><Relationship Id="rId135" Type="http://schemas.openxmlformats.org/officeDocument/2006/relationships/oleObject" Target="embeddings/oleObject66.bin"/><Relationship Id="rId156" Type="http://schemas.openxmlformats.org/officeDocument/2006/relationships/hyperlink" Target="mailto:erika.grunert@redcar-cleveland.gov.uk" TargetMode="External"/><Relationship Id="rId177" Type="http://schemas.openxmlformats.org/officeDocument/2006/relationships/hyperlink" Target="mailto:stuart@cohesionconsult.com" TargetMode="External"/><Relationship Id="rId198" Type="http://schemas.openxmlformats.org/officeDocument/2006/relationships/image" Target="media/image52.emf"/><Relationship Id="rId202" Type="http://schemas.openxmlformats.org/officeDocument/2006/relationships/hyperlink" Target="https://www.gov.uk/government/publications/household-support-fund-guidance-for-local-councils/household-support-fund-grant-determination-2021-no-315787" TargetMode="External"/><Relationship Id="rId223" Type="http://schemas.openxmlformats.org/officeDocument/2006/relationships/fontTable" Target="fontTable.xml"/><Relationship Id="rId18" Type="http://schemas.openxmlformats.org/officeDocument/2006/relationships/oleObject" Target="embeddings/oleObject4.bin"/><Relationship Id="rId39" Type="http://schemas.openxmlformats.org/officeDocument/2006/relationships/hyperlink" Target="mailto:mark.hill@redcar-cleveland.gov.uk" TargetMode="External"/><Relationship Id="rId50" Type="http://schemas.openxmlformats.org/officeDocument/2006/relationships/oleObject" Target="embeddings/oleObject19.bin"/><Relationship Id="rId104" Type="http://schemas.openxmlformats.org/officeDocument/2006/relationships/hyperlink" Target="mailto:emma.bainbridge@redcar-cleveland.gov.uk" TargetMode="External"/><Relationship Id="rId125" Type="http://schemas.openxmlformats.org/officeDocument/2006/relationships/image" Target="media/image32.emf"/><Relationship Id="rId146" Type="http://schemas.openxmlformats.org/officeDocument/2006/relationships/image" Target="media/image39.emf"/><Relationship Id="rId167" Type="http://schemas.openxmlformats.org/officeDocument/2006/relationships/oleObject" Target="embeddings/oleObject86.bin"/><Relationship Id="rId188" Type="http://schemas.openxmlformats.org/officeDocument/2006/relationships/hyperlink" Target="mailto:gareth.healy@redcar-cleveland.gov.uk" TargetMode="External"/><Relationship Id="rId71" Type="http://schemas.openxmlformats.org/officeDocument/2006/relationships/oleObject" Target="embeddings/oleObject31.bin"/><Relationship Id="rId92" Type="http://schemas.openxmlformats.org/officeDocument/2006/relationships/image" Target="media/image24.emf"/><Relationship Id="rId213" Type="http://schemas.openxmlformats.org/officeDocument/2006/relationships/image" Target="media/image55.emf"/><Relationship Id="rId2" Type="http://schemas.openxmlformats.org/officeDocument/2006/relationships/numbering" Target="numbering.xml"/><Relationship Id="rId29" Type="http://schemas.openxmlformats.org/officeDocument/2006/relationships/oleObject" Target="embeddings/oleObject9.bin"/><Relationship Id="rId40" Type="http://schemas.openxmlformats.org/officeDocument/2006/relationships/hyperlink" Target="mailto:susan.bradley@redcar-cleveland.gov.uk" TargetMode="External"/><Relationship Id="rId115" Type="http://schemas.openxmlformats.org/officeDocument/2006/relationships/hyperlink" Target="mailto:emma.bainbridge@redcar-cleveland.gov.uk" TargetMode="External"/><Relationship Id="rId136" Type="http://schemas.openxmlformats.org/officeDocument/2006/relationships/oleObject" Target="embeddings/oleObject67.bin"/><Relationship Id="rId157" Type="http://schemas.openxmlformats.org/officeDocument/2006/relationships/image" Target="media/image42.emf"/><Relationship Id="rId178" Type="http://schemas.openxmlformats.org/officeDocument/2006/relationships/image" Target="media/image47.emf"/><Relationship Id="rId61" Type="http://schemas.openxmlformats.org/officeDocument/2006/relationships/image" Target="media/image14.emf"/><Relationship Id="rId82" Type="http://schemas.openxmlformats.org/officeDocument/2006/relationships/image" Target="media/image21.emf"/><Relationship Id="rId199" Type="http://schemas.openxmlformats.org/officeDocument/2006/relationships/oleObject" Target="embeddings/oleObject101.bin"/><Relationship Id="rId203" Type="http://schemas.openxmlformats.org/officeDocument/2006/relationships/image" Target="media/image53.emf"/><Relationship Id="rId19" Type="http://schemas.openxmlformats.org/officeDocument/2006/relationships/hyperlink" Target="mailto:debbie.duncan@redcar-cleveland.gov.uk" TargetMode="External"/><Relationship Id="rId224" Type="http://schemas.openxmlformats.org/officeDocument/2006/relationships/theme" Target="theme/theme1.xml"/><Relationship Id="rId30" Type="http://schemas.openxmlformats.org/officeDocument/2006/relationships/oleObject" Target="embeddings/oleObject10.bin"/><Relationship Id="rId105" Type="http://schemas.openxmlformats.org/officeDocument/2006/relationships/hyperlink" Target="mailto:emma.bainbridge@redcar-cleveland.gov.uk" TargetMode="External"/><Relationship Id="rId126" Type="http://schemas.openxmlformats.org/officeDocument/2006/relationships/oleObject" Target="embeddings/oleObject61.bin"/><Relationship Id="rId147" Type="http://schemas.openxmlformats.org/officeDocument/2006/relationships/oleObject" Target="embeddings/oleObject75.bin"/><Relationship Id="rId168" Type="http://schemas.openxmlformats.org/officeDocument/2006/relationships/hyperlink" Target="mailto:william.gander@redcar-cleveland.gov.u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1277</TotalTime>
  <Pages>78</Pages>
  <Words>10775</Words>
  <Characters>64410</Characters>
  <Application>Microsoft Office Word</Application>
  <DocSecurity>0</DocSecurity>
  <Lines>536</Lines>
  <Paragraphs>150</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75035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Boville, David</dc:creator>
  <cp:lastModifiedBy>Julie McCulloch</cp:lastModifiedBy>
  <cp:revision>72</cp:revision>
  <cp:lastPrinted>2020-05-07T08:47:00Z</cp:lastPrinted>
  <dcterms:created xsi:type="dcterms:W3CDTF">2024-08-27T10:29:00Z</dcterms:created>
  <dcterms:modified xsi:type="dcterms:W3CDTF">2025-07-02T09:26:00Z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1992160784</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