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7E03934C" w:rsidR="00FB1E4C" w:rsidRDefault="007A5466">
      <w:pPr>
        <w:jc w:val="center"/>
        <w:rPr>
          <w:sz w:val="28"/>
        </w:rPr>
      </w:pPr>
      <w:r>
        <w:rPr>
          <w:sz w:val="28"/>
        </w:rPr>
        <w:t>Period</w:t>
      </w:r>
      <w:r w:rsidR="0072403F">
        <w:rPr>
          <w:sz w:val="28"/>
        </w:rPr>
        <w:t xml:space="preserve"> covered:  </w:t>
      </w:r>
      <w:r>
        <w:rPr>
          <w:sz w:val="28"/>
        </w:rPr>
        <w:t>202</w:t>
      </w:r>
      <w:r w:rsidR="009814D2">
        <w:rPr>
          <w:sz w:val="28"/>
        </w:rPr>
        <w:t>1</w:t>
      </w:r>
      <w:r w:rsidR="001A4C17">
        <w:rPr>
          <w:sz w:val="28"/>
        </w:rPr>
        <w:t>-2</w:t>
      </w:r>
      <w:r w:rsidR="0042048E">
        <w:rPr>
          <w:sz w:val="28"/>
        </w:rPr>
        <w:t>3</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4D9FBAA3" w:rsidR="00FB1E4C" w:rsidRDefault="00FB1E4C" w:rsidP="002B0E16">
      <w:pPr>
        <w:pStyle w:val="Heading4"/>
      </w:pPr>
      <w:r>
        <w:t xml:space="preserve">Published:  </w:t>
      </w:r>
      <w:bookmarkStart w:id="1" w:name="pubdate1"/>
      <w:bookmarkEnd w:id="1"/>
      <w:r w:rsidR="008B19D8">
        <w:t>0</w:t>
      </w:r>
      <w:r w:rsidR="00BD178B">
        <w:t>6</w:t>
      </w:r>
      <w:r w:rsidR="00FF35FD">
        <w:t>/</w:t>
      </w:r>
      <w:r w:rsidR="0042048E">
        <w:t>0</w:t>
      </w:r>
      <w:r w:rsidR="008B19D8">
        <w:t>2</w:t>
      </w:r>
      <w:r w:rsidR="00FB5D9E">
        <w:t>/202</w:t>
      </w:r>
      <w:r w:rsidR="0042048E">
        <w:t>3</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t>
      </w:r>
      <w:proofErr w:type="gramStart"/>
      <w:r>
        <w:t>which</w:t>
      </w:r>
      <w:proofErr w:type="gramEnd"/>
      <w:r>
        <w:t xml:space="preserve">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 xml:space="preserve">(a) a notice (called here a Forward Plan) has been published in connection with the matter in </w:t>
      </w:r>
      <w:proofErr w:type="gramStart"/>
      <w:r>
        <w:t>question;</w:t>
      </w:r>
      <w:proofErr w:type="gramEnd"/>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 xml:space="preserve">(b) at least 28 clear days have elapsed since the publication of the forward </w:t>
      </w:r>
      <w:proofErr w:type="gramStart"/>
      <w:r>
        <w:t>plan;</w:t>
      </w:r>
      <w:proofErr w:type="gramEnd"/>
      <w:r>
        <w:t xml:space="preserve">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w:t>
      </w:r>
      <w:proofErr w:type="gramStart"/>
      <w:r>
        <w:t>in the course of</w:t>
      </w:r>
      <w:proofErr w:type="gramEnd"/>
      <w:r>
        <w:t xml:space="preserve">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 xml:space="preserve">where the decision taken is an individual, his/her name and title, if any and where the decision taker is a body, its name and details of </w:t>
      </w:r>
      <w:proofErr w:type="gramStart"/>
      <w:r>
        <w:t>membership;</w:t>
      </w:r>
      <w:proofErr w:type="gramEnd"/>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 xml:space="preserve">the date on which, or the period within which, the decision will be </w:t>
      </w:r>
      <w:proofErr w:type="gramStart"/>
      <w:r>
        <w:t>taken;</w:t>
      </w:r>
      <w:proofErr w:type="gramEnd"/>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 xml:space="preserve">the identity of the principal groups whom the decision taker proposes to consult before taking the decision; and the means by which any such consultation is proposed to be </w:t>
      </w:r>
      <w:proofErr w:type="gramStart"/>
      <w:r>
        <w:t>undertaken;</w:t>
      </w:r>
      <w:proofErr w:type="gramEnd"/>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 xml:space="preserve">whether or not the decision </w:t>
      </w:r>
      <w:proofErr w:type="gramStart"/>
      <w:r>
        <w:t>is considered to be</w:t>
      </w:r>
      <w:proofErr w:type="gramEnd"/>
      <w:r>
        <w:t xml:space="preserv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lastRenderedPageBreak/>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 xml:space="preserve">If a matter which is likely to be a key decision has not been included in the forward plan, then subject to Rule 16 (special urgency), the decision may still be taken </w:t>
      </w:r>
      <w:proofErr w:type="gramStart"/>
      <w:r>
        <w:t>if;</w:t>
      </w:r>
      <w:proofErr w:type="gramEnd"/>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 xml:space="preserve">the decision must be taken by such a date that it is impracticable to defer the decision until it has been included in the next forward plan and until the start of the first month to which the next forward plan </w:t>
      </w:r>
      <w:proofErr w:type="gramStart"/>
      <w:r>
        <w:t>relates;</w:t>
      </w:r>
      <w:proofErr w:type="gramEnd"/>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 xml:space="preserve">the proper officer has informed the chair of a relevant overview and scrutiny committee, or if there is no such person, each member of that committee in writing, by notice, of the matter to which the decision is to be </w:t>
      </w:r>
      <w:proofErr w:type="gramStart"/>
      <w:r>
        <w:t>made;</w:t>
      </w:r>
      <w:proofErr w:type="gramEnd"/>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 xml:space="preserve">If there is no chair of a relevant overview and scrutiny committee, or if the chair of each relevant overview and scrutiny committee is unable to act, then the agreement of the </w:t>
      </w:r>
      <w:proofErr w:type="gramStart"/>
      <w:r>
        <w:t>Mayor</w:t>
      </w:r>
      <w:proofErr w:type="gramEnd"/>
      <w:r>
        <w:t xml:space="preserve">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9"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lastRenderedPageBreak/>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0EE63C07" w14:textId="77777777" w:rsidR="00FB1E4C" w:rsidRDefault="00FB1E4C">
      <w:pPr>
        <w:rPr>
          <w:b/>
          <w:snapToGrid w:val="0"/>
          <w:sz w:val="31"/>
        </w:rPr>
      </w:pPr>
    </w:p>
    <w:p w14:paraId="180BCE4E" w14:textId="3C932B04" w:rsidR="00C9484A" w:rsidRDefault="00C9484A" w:rsidP="00C9484A">
      <w:pPr>
        <w:rPr>
          <w:b/>
          <w:sz w:val="28"/>
          <w:szCs w:val="28"/>
          <w:lang w:val="en-US"/>
        </w:rPr>
      </w:pPr>
      <w:bookmarkStart w:id="3" w:name="cedecs1"/>
      <w:bookmarkEnd w:id="3"/>
      <w:r>
        <w:rPr>
          <w:b/>
          <w:sz w:val="28"/>
        </w:rPr>
        <w:t>DECISION: ADD0027 Sport England Local Delivery Pilot – acceptance of the core capacity grant (2021-2025)</w:t>
      </w:r>
    </w:p>
    <w:p w14:paraId="17F64BA6" w14:textId="77777777" w:rsidR="00C9484A" w:rsidRDefault="00C9484A" w:rsidP="00C9484A">
      <w:pPr>
        <w:rPr>
          <w:b/>
          <w:sz w:val="28"/>
        </w:rPr>
      </w:pPr>
    </w:p>
    <w:p w14:paraId="5EC0DEF4" w14:textId="77777777" w:rsidR="00C9484A" w:rsidRDefault="00C9484A" w:rsidP="00C9484A">
      <w:pPr>
        <w:rPr>
          <w:b/>
          <w:sz w:val="28"/>
        </w:rPr>
      </w:pPr>
      <w:r>
        <w:rPr>
          <w:b/>
          <w:sz w:val="28"/>
        </w:rPr>
        <w:t xml:space="preserve">Nature of the decision: </w:t>
      </w:r>
    </w:p>
    <w:p w14:paraId="28362F50" w14:textId="77777777" w:rsidR="00C9484A" w:rsidRDefault="00C9484A" w:rsidP="00C9484A">
      <w:pPr>
        <w:rPr>
          <w:b/>
          <w:sz w:val="28"/>
        </w:rPr>
      </w:pPr>
    </w:p>
    <w:p w14:paraId="41C1EB2D" w14:textId="1F2B9F37" w:rsidR="00C9484A" w:rsidRPr="00651649" w:rsidRDefault="00C9484A" w:rsidP="00C9484A">
      <w:pPr>
        <w:rPr>
          <w:noProof/>
          <w:lang w:val="en-US"/>
        </w:rPr>
      </w:pPr>
      <w:r w:rsidRPr="00C9484A">
        <w:rPr>
          <w:lang w:val="en-US"/>
        </w:rPr>
        <w:t>Redcar &amp; Cleveland Borough Council is the accountable body for the Sport England Local Delivery Pilot in South Tees - this decision relates to the acceptance of the latest grant from Sport England totaling £1,563,902.</w:t>
      </w:r>
    </w:p>
    <w:p w14:paraId="4767F264" w14:textId="77777777" w:rsidR="00C9484A" w:rsidRDefault="00C9484A" w:rsidP="00C9484A"/>
    <w:p w14:paraId="79CAC662" w14:textId="77777777" w:rsidR="00C9484A" w:rsidRDefault="00C9484A" w:rsidP="00C9484A">
      <w:pPr>
        <w:rPr>
          <w:b/>
          <w:sz w:val="28"/>
        </w:rPr>
      </w:pPr>
      <w:r>
        <w:rPr>
          <w:b/>
          <w:sz w:val="28"/>
        </w:rPr>
        <w:t>Who will make the decision?</w:t>
      </w:r>
    </w:p>
    <w:p w14:paraId="7329988E" w14:textId="77777777" w:rsidR="00C9484A" w:rsidRDefault="00C9484A" w:rsidP="00C9484A">
      <w:pPr>
        <w:rPr>
          <w:b/>
          <w:sz w:val="28"/>
        </w:rPr>
      </w:pPr>
    </w:p>
    <w:p w14:paraId="1DCE82A3" w14:textId="5D246907" w:rsidR="00C9484A" w:rsidRDefault="00C9484A" w:rsidP="00C9484A">
      <w:r>
        <w:rPr>
          <w:lang w:val="en-US"/>
        </w:rPr>
        <w:t>Corporate Director for Adults &amp; Communities</w:t>
      </w:r>
    </w:p>
    <w:p w14:paraId="16767538" w14:textId="77777777" w:rsidR="00C9484A" w:rsidRDefault="00C9484A" w:rsidP="00C9484A"/>
    <w:p w14:paraId="597B9C31" w14:textId="77777777" w:rsidR="00C9484A" w:rsidRDefault="00C9484A" w:rsidP="00C9484A">
      <w:pPr>
        <w:rPr>
          <w:b/>
          <w:sz w:val="28"/>
        </w:rPr>
      </w:pPr>
      <w:r>
        <w:rPr>
          <w:b/>
          <w:sz w:val="28"/>
        </w:rPr>
        <w:t>When is the decision to be taken?</w:t>
      </w:r>
    </w:p>
    <w:p w14:paraId="7623DC23" w14:textId="77777777" w:rsidR="00C9484A" w:rsidRDefault="00C9484A" w:rsidP="00C9484A">
      <w:pPr>
        <w:rPr>
          <w:b/>
          <w:sz w:val="28"/>
        </w:rPr>
      </w:pPr>
    </w:p>
    <w:p w14:paraId="58C130D6" w14:textId="2105170C" w:rsidR="00C9484A" w:rsidRDefault="00C9484A" w:rsidP="00C9484A">
      <w:r>
        <w:t>April 2021</w:t>
      </w:r>
    </w:p>
    <w:p w14:paraId="067B60FB" w14:textId="77777777" w:rsidR="00C9484A" w:rsidRDefault="00C9484A" w:rsidP="00C9484A"/>
    <w:p w14:paraId="46442B7D" w14:textId="77777777" w:rsidR="00C9484A" w:rsidRDefault="00C9484A" w:rsidP="00C9484A">
      <w:pPr>
        <w:rPr>
          <w:b/>
          <w:sz w:val="28"/>
        </w:rPr>
      </w:pPr>
      <w:r>
        <w:rPr>
          <w:b/>
          <w:sz w:val="28"/>
        </w:rPr>
        <w:t>Who will be consulted and how?</w:t>
      </w:r>
    </w:p>
    <w:p w14:paraId="40453DFD" w14:textId="77777777" w:rsidR="00C9484A" w:rsidRDefault="00C9484A" w:rsidP="00C9484A">
      <w:pPr>
        <w:rPr>
          <w:b/>
          <w:sz w:val="28"/>
        </w:rPr>
      </w:pPr>
    </w:p>
    <w:p w14:paraId="65D9FB35" w14:textId="77777777" w:rsidR="00C9484A" w:rsidRDefault="00C9484A" w:rsidP="00C9484A">
      <w:pPr>
        <w:rPr>
          <w:lang w:val="en-US"/>
        </w:rPr>
      </w:pPr>
      <w:r>
        <w:rPr>
          <w:lang w:val="en-US"/>
        </w:rPr>
        <w:t>Chief Finance Officer</w:t>
      </w:r>
    </w:p>
    <w:p w14:paraId="768714EA" w14:textId="68F8CC3A" w:rsidR="00C9484A" w:rsidRDefault="00C9484A" w:rsidP="00C9484A">
      <w:pPr>
        <w:rPr>
          <w:lang w:val="en-US"/>
        </w:rPr>
      </w:pPr>
      <w:r>
        <w:rPr>
          <w:lang w:val="en-US"/>
        </w:rPr>
        <w:t>Assistant Director for Growth, Enterprise &amp; Environment</w:t>
      </w:r>
    </w:p>
    <w:p w14:paraId="373A4E18" w14:textId="77777777" w:rsidR="00C9484A" w:rsidRDefault="00C9484A" w:rsidP="00C9484A">
      <w:pPr>
        <w:rPr>
          <w:lang w:val="en-US"/>
        </w:rPr>
      </w:pPr>
      <w:r w:rsidRPr="00752F79">
        <w:rPr>
          <w:noProof/>
          <w:lang w:val="en-US"/>
        </w:rPr>
        <w:t>All of the above will be consulted via approval of the delegated decision</w:t>
      </w:r>
    </w:p>
    <w:p w14:paraId="52D2B693" w14:textId="77777777" w:rsidR="00C9484A" w:rsidRDefault="00C9484A" w:rsidP="00C9484A">
      <w:pPr>
        <w:rPr>
          <w:lang w:val="en-US"/>
        </w:rPr>
      </w:pPr>
    </w:p>
    <w:p w14:paraId="78B306A8" w14:textId="77777777" w:rsidR="00C9484A" w:rsidRDefault="00C9484A" w:rsidP="00C9484A">
      <w:pPr>
        <w:rPr>
          <w:b/>
          <w:sz w:val="28"/>
        </w:rPr>
      </w:pPr>
      <w:r>
        <w:rPr>
          <w:b/>
          <w:sz w:val="28"/>
        </w:rPr>
        <w:t>Supporting documentation:</w:t>
      </w:r>
    </w:p>
    <w:p w14:paraId="07135265" w14:textId="77777777" w:rsidR="00C9484A" w:rsidRDefault="00C9484A" w:rsidP="00C9484A">
      <w:pPr>
        <w:rPr>
          <w:b/>
          <w:sz w:val="28"/>
        </w:rPr>
      </w:pPr>
    </w:p>
    <w:p w14:paraId="0B4CADCF" w14:textId="77777777" w:rsidR="00C9484A" w:rsidRDefault="00C9484A" w:rsidP="00C9484A">
      <w:pPr>
        <w:rPr>
          <w:lang w:val="en-US"/>
        </w:rPr>
      </w:pPr>
      <w:r>
        <w:t>There are no supporting documents for this decision</w:t>
      </w:r>
      <w:r>
        <w:rPr>
          <w:lang w:val="en-US"/>
        </w:rPr>
        <w:t xml:space="preserve"> </w:t>
      </w:r>
    </w:p>
    <w:p w14:paraId="17B48BC2" w14:textId="77777777" w:rsidR="00C9484A" w:rsidRDefault="00C9484A" w:rsidP="00C9484A"/>
    <w:p w14:paraId="046255BD" w14:textId="77777777" w:rsidR="00C9484A" w:rsidRDefault="00C9484A" w:rsidP="00C9484A">
      <w:pPr>
        <w:rPr>
          <w:b/>
          <w:sz w:val="28"/>
        </w:rPr>
      </w:pPr>
      <w:r>
        <w:rPr>
          <w:b/>
          <w:sz w:val="28"/>
        </w:rPr>
        <w:t>How and by when to make representations:</w:t>
      </w:r>
    </w:p>
    <w:p w14:paraId="4B7FF958" w14:textId="77777777" w:rsidR="00C9484A" w:rsidRDefault="00C9484A" w:rsidP="00C9484A">
      <w:pPr>
        <w:rPr>
          <w:b/>
          <w:sz w:val="28"/>
        </w:rPr>
      </w:pPr>
    </w:p>
    <w:p w14:paraId="078D7BF7" w14:textId="418060EB" w:rsidR="00C9484A" w:rsidRDefault="00C9484A" w:rsidP="00C9484A">
      <w:r>
        <w:t>Representations should be made to Scott Lloyd before 5 April 2021.</w:t>
      </w:r>
    </w:p>
    <w:p w14:paraId="59D961C9" w14:textId="48518C78" w:rsidR="00C9484A" w:rsidRDefault="00C9484A" w:rsidP="00C9484A">
      <w:r>
        <w:t xml:space="preserve">Tel: </w:t>
      </w:r>
      <w:r>
        <w:rPr>
          <w:noProof/>
          <w:lang w:val="en-US"/>
        </w:rPr>
        <w:t>01642 727658</w:t>
      </w:r>
    </w:p>
    <w:p w14:paraId="0389388F" w14:textId="77777777" w:rsidR="00C9484A" w:rsidRDefault="00C9484A" w:rsidP="00C9484A"/>
    <w:p w14:paraId="424B85F0" w14:textId="3C7C7901" w:rsidR="00C9484A" w:rsidRDefault="00C9484A" w:rsidP="00C9484A">
      <w:r>
        <w:t>First published in Forward Plan on 8 March 2021</w:t>
      </w:r>
    </w:p>
    <w:p w14:paraId="665E26AC" w14:textId="77777777" w:rsidR="00C9484A" w:rsidRDefault="00C9484A" w:rsidP="00C9484A"/>
    <w:p w14:paraId="7E0BFCA1" w14:textId="3DCECA33" w:rsidR="00A035DA" w:rsidRDefault="007634CD" w:rsidP="00C9484A">
      <w:pPr>
        <w:rPr>
          <w:b/>
          <w:sz w:val="28"/>
          <w:szCs w:val="28"/>
        </w:rPr>
      </w:pPr>
      <w:r>
        <w:rPr>
          <w:b/>
          <w:noProof/>
          <w:sz w:val="28"/>
          <w:szCs w:val="28"/>
        </w:rPr>
        <mc:AlternateContent>
          <mc:Choice Requires="wps">
            <w:drawing>
              <wp:anchor distT="0" distB="0" distL="114300" distR="114300" simplePos="0" relativeHeight="251691008" behindDoc="0" locked="0" layoutInCell="1" allowOverlap="1" wp14:anchorId="7ACC5E8F" wp14:editId="4668CEB5">
                <wp:simplePos x="0" y="0"/>
                <wp:positionH relativeFrom="column">
                  <wp:posOffset>2190115</wp:posOffset>
                </wp:positionH>
                <wp:positionV relativeFrom="paragraph">
                  <wp:posOffset>396875</wp:posOffset>
                </wp:positionV>
                <wp:extent cx="1323975" cy="1143000"/>
                <wp:effectExtent l="0" t="0" r="9525" b="0"/>
                <wp:wrapNone/>
                <wp:docPr id="7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D549309" w14:textId="77777777" w:rsidR="00C9484A" w:rsidRDefault="00C9484A" w:rsidP="00C948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C5E8F" id="Text Box 1" o:spid="_x0000_s1028" type="#_x0000_t202" style="position:absolute;margin-left:172.45pt;margin-top:31.25pt;width:104.25pt;height:9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P5WVwIAALw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" fillcolor="window" strokeweight=".5pt">
                <v:path arrowok="t"/>
                <v:textbox>
                  <w:txbxContent>
                    <w:p w14:paraId="0D549309" w14:textId="77777777" w:rsidR="00C9484A" w:rsidRDefault="00C9484A" w:rsidP="00C9484A"/>
                  </w:txbxContent>
                </v:textbox>
              </v:shape>
            </w:pict>
          </mc:Fallback>
        </mc:AlternateContent>
      </w:r>
      <w:r w:rsidR="00C9484A" w:rsidRPr="008254C1">
        <w:rPr>
          <w:b/>
          <w:sz w:val="28"/>
          <w:szCs w:val="28"/>
        </w:rPr>
        <w:t>Following the Making of the decision, the decision form will be published here:</w:t>
      </w:r>
    </w:p>
    <w:p w14:paraId="505A02B8" w14:textId="77777777" w:rsidR="00A035DA" w:rsidRDefault="00A035DA" w:rsidP="00C9484A">
      <w:pPr>
        <w:rPr>
          <w:b/>
          <w:sz w:val="28"/>
          <w:szCs w:val="28"/>
        </w:rPr>
      </w:pPr>
    </w:p>
    <w:p w14:paraId="7FB9481D" w14:textId="77777777" w:rsidR="00A035DA" w:rsidRDefault="00A035DA" w:rsidP="00C9484A">
      <w:pPr>
        <w:rPr>
          <w:b/>
          <w:sz w:val="28"/>
          <w:szCs w:val="28"/>
        </w:rPr>
      </w:pPr>
    </w:p>
    <w:p w14:paraId="5983C016" w14:textId="73A25618" w:rsidR="00D259F7" w:rsidRDefault="00D259F7" w:rsidP="00D259F7">
      <w:pPr>
        <w:rPr>
          <w:b/>
          <w:sz w:val="28"/>
          <w:szCs w:val="28"/>
          <w:lang w:val="en-US"/>
        </w:rPr>
      </w:pPr>
      <w:r>
        <w:rPr>
          <w:b/>
          <w:sz w:val="28"/>
        </w:rPr>
        <w:lastRenderedPageBreak/>
        <w:t>DECISION: ADD0032 Green Homes Grant Local Authority Delivery (LAD2) 2021</w:t>
      </w:r>
    </w:p>
    <w:p w14:paraId="2E6CEA7A" w14:textId="77777777" w:rsidR="00D259F7" w:rsidRDefault="00D259F7" w:rsidP="00D259F7">
      <w:pPr>
        <w:rPr>
          <w:b/>
          <w:sz w:val="28"/>
        </w:rPr>
      </w:pPr>
    </w:p>
    <w:p w14:paraId="236C2609" w14:textId="77777777" w:rsidR="00D259F7" w:rsidRDefault="00D259F7" w:rsidP="00D259F7">
      <w:pPr>
        <w:rPr>
          <w:b/>
          <w:sz w:val="28"/>
        </w:rPr>
      </w:pPr>
      <w:r>
        <w:rPr>
          <w:b/>
          <w:sz w:val="28"/>
        </w:rPr>
        <w:t xml:space="preserve">Nature of the decision: </w:t>
      </w:r>
    </w:p>
    <w:p w14:paraId="06FBE756" w14:textId="77777777" w:rsidR="00D259F7" w:rsidRDefault="00D259F7" w:rsidP="00D259F7">
      <w:pPr>
        <w:rPr>
          <w:b/>
          <w:sz w:val="28"/>
        </w:rPr>
      </w:pPr>
    </w:p>
    <w:p w14:paraId="2D703208" w14:textId="77777777" w:rsidR="00D259F7" w:rsidRDefault="00D259F7" w:rsidP="00D259F7">
      <w:pPr>
        <w:rPr>
          <w:noProof/>
          <w:lang w:val="en-US"/>
        </w:rPr>
      </w:pPr>
      <w:r w:rsidRPr="000618DB">
        <w:rPr>
          <w:lang w:val="en-US"/>
        </w:rPr>
        <w:t xml:space="preserve">Commence a procurement process </w:t>
      </w:r>
      <w:proofErr w:type="gramStart"/>
      <w:r w:rsidRPr="000618DB">
        <w:rPr>
          <w:lang w:val="en-US"/>
        </w:rPr>
        <w:t>in order to</w:t>
      </w:r>
      <w:proofErr w:type="gramEnd"/>
      <w:r>
        <w:rPr>
          <w:noProof/>
          <w:lang w:val="en-US"/>
        </w:rPr>
        <w:t xml:space="preserve"> award a contract for the delivery of </w:t>
      </w:r>
      <w:r w:rsidRPr="00E047C9">
        <w:rPr>
          <w:noProof/>
          <w:lang w:val="en-US"/>
        </w:rPr>
        <w:t xml:space="preserve">Green Homes Grant Local Authority Delivery (LAD2) </w:t>
      </w:r>
      <w:r>
        <w:rPr>
          <w:noProof/>
          <w:lang w:val="en-US"/>
        </w:rPr>
        <w:t>funding 2021.</w:t>
      </w:r>
    </w:p>
    <w:p w14:paraId="08E68D56" w14:textId="443C3AB8" w:rsidR="00D259F7" w:rsidRDefault="00D259F7" w:rsidP="00D259F7">
      <w:pPr>
        <w:rPr>
          <w:lang w:val="en-US"/>
        </w:rPr>
      </w:pPr>
      <w:r>
        <w:rPr>
          <w:noProof/>
          <w:lang w:val="en-US"/>
        </w:rPr>
        <w:t xml:space="preserve">The procurement will be carried out in accordance with the Council's Contract Procedure Rules.  </w:t>
      </w:r>
    </w:p>
    <w:p w14:paraId="0FC8CD79" w14:textId="77777777" w:rsidR="00D259F7" w:rsidRDefault="00D259F7" w:rsidP="00D259F7"/>
    <w:p w14:paraId="257F5B66" w14:textId="77777777" w:rsidR="00D259F7" w:rsidRDefault="00D259F7" w:rsidP="00D259F7">
      <w:pPr>
        <w:rPr>
          <w:b/>
          <w:sz w:val="28"/>
        </w:rPr>
      </w:pPr>
      <w:r>
        <w:rPr>
          <w:b/>
          <w:sz w:val="28"/>
        </w:rPr>
        <w:t>Who will make the decision?</w:t>
      </w:r>
    </w:p>
    <w:p w14:paraId="21E213A0" w14:textId="77777777" w:rsidR="00D259F7" w:rsidRDefault="00D259F7" w:rsidP="00D259F7">
      <w:pPr>
        <w:rPr>
          <w:b/>
          <w:sz w:val="28"/>
        </w:rPr>
      </w:pPr>
    </w:p>
    <w:p w14:paraId="7917A41C" w14:textId="77777777" w:rsidR="00D259F7" w:rsidRDefault="00D259F7" w:rsidP="00D259F7">
      <w:r>
        <w:rPr>
          <w:lang w:val="en-US"/>
        </w:rPr>
        <w:t>Cabinet Member for Health, Housing &amp; Welfare</w:t>
      </w:r>
    </w:p>
    <w:p w14:paraId="1AFFAED9" w14:textId="77777777" w:rsidR="00D259F7" w:rsidRDefault="00D259F7" w:rsidP="00D259F7"/>
    <w:p w14:paraId="5DE38B3B" w14:textId="77777777" w:rsidR="00D259F7" w:rsidRDefault="00D259F7" w:rsidP="00D259F7">
      <w:pPr>
        <w:rPr>
          <w:b/>
          <w:sz w:val="28"/>
        </w:rPr>
      </w:pPr>
      <w:r>
        <w:rPr>
          <w:b/>
          <w:sz w:val="28"/>
        </w:rPr>
        <w:t>When is the decision to be taken?</w:t>
      </w:r>
    </w:p>
    <w:p w14:paraId="7D612C73" w14:textId="77777777" w:rsidR="00D259F7" w:rsidRDefault="00D259F7" w:rsidP="00D259F7">
      <w:pPr>
        <w:rPr>
          <w:b/>
          <w:sz w:val="28"/>
        </w:rPr>
      </w:pPr>
    </w:p>
    <w:p w14:paraId="13F325B3" w14:textId="12D55D81" w:rsidR="00D259F7" w:rsidRDefault="00D259F7" w:rsidP="00D259F7">
      <w:r>
        <w:t>June 2021</w:t>
      </w:r>
    </w:p>
    <w:p w14:paraId="71FA097C" w14:textId="77777777" w:rsidR="00D259F7" w:rsidRDefault="00D259F7" w:rsidP="00D259F7"/>
    <w:p w14:paraId="204AC280" w14:textId="77777777" w:rsidR="00D259F7" w:rsidRDefault="00D259F7" w:rsidP="00D259F7">
      <w:pPr>
        <w:rPr>
          <w:b/>
          <w:sz w:val="28"/>
        </w:rPr>
      </w:pPr>
      <w:r>
        <w:rPr>
          <w:b/>
          <w:sz w:val="28"/>
        </w:rPr>
        <w:t>Who will be consulted and how?</w:t>
      </w:r>
    </w:p>
    <w:p w14:paraId="6F146411" w14:textId="77777777" w:rsidR="00D259F7" w:rsidRDefault="00D259F7" w:rsidP="00D259F7">
      <w:pPr>
        <w:rPr>
          <w:b/>
          <w:sz w:val="28"/>
        </w:rPr>
      </w:pPr>
    </w:p>
    <w:p w14:paraId="7C4FC986" w14:textId="77777777" w:rsidR="00D259F7" w:rsidRDefault="00D259F7" w:rsidP="00D259F7">
      <w:pPr>
        <w:rPr>
          <w:lang w:val="en-US"/>
        </w:rPr>
      </w:pPr>
      <w:r>
        <w:rPr>
          <w:lang w:val="en-US"/>
        </w:rPr>
        <w:t>Cabinet Member for Health, Housing &amp; Welfare</w:t>
      </w:r>
    </w:p>
    <w:p w14:paraId="159F8B4E" w14:textId="77777777" w:rsidR="00D259F7" w:rsidRDefault="00D259F7" w:rsidP="00D259F7">
      <w:pPr>
        <w:rPr>
          <w:noProof/>
          <w:lang w:val="en-US"/>
        </w:rPr>
      </w:pPr>
      <w:r>
        <w:rPr>
          <w:noProof/>
          <w:lang w:val="en-US"/>
        </w:rPr>
        <w:t>Chief Finance Officer</w:t>
      </w:r>
    </w:p>
    <w:p w14:paraId="24AFF7A5" w14:textId="77777777" w:rsidR="00D259F7" w:rsidRDefault="00D259F7" w:rsidP="00D259F7">
      <w:pPr>
        <w:rPr>
          <w:noProof/>
          <w:lang w:val="en-US"/>
        </w:rPr>
      </w:pPr>
      <w:r>
        <w:rPr>
          <w:noProof/>
          <w:lang w:val="en-US"/>
        </w:rPr>
        <w:t>Chief Legal Officer</w:t>
      </w:r>
    </w:p>
    <w:p w14:paraId="0DBC3349" w14:textId="77777777" w:rsidR="00D259F7" w:rsidRDefault="00D259F7" w:rsidP="00D259F7">
      <w:pPr>
        <w:rPr>
          <w:noProof/>
          <w:lang w:val="en-US"/>
        </w:rPr>
      </w:pPr>
      <w:r>
        <w:rPr>
          <w:noProof/>
          <w:lang w:val="en-US"/>
        </w:rPr>
        <w:t>The above will be consulted through approval of delegated decision.</w:t>
      </w:r>
    </w:p>
    <w:p w14:paraId="08082FCB" w14:textId="77777777" w:rsidR="00D259F7" w:rsidRDefault="00D259F7" w:rsidP="00D259F7">
      <w:pPr>
        <w:rPr>
          <w:lang w:val="en-US"/>
        </w:rPr>
      </w:pPr>
    </w:p>
    <w:p w14:paraId="3D1E4208" w14:textId="77777777" w:rsidR="00D259F7" w:rsidRDefault="00D259F7" w:rsidP="00D259F7">
      <w:pPr>
        <w:rPr>
          <w:b/>
          <w:sz w:val="28"/>
        </w:rPr>
      </w:pPr>
      <w:r>
        <w:rPr>
          <w:b/>
          <w:sz w:val="28"/>
        </w:rPr>
        <w:t>Supporting documentation:</w:t>
      </w:r>
    </w:p>
    <w:p w14:paraId="4CD80B17" w14:textId="77777777" w:rsidR="00D259F7" w:rsidRDefault="00D259F7" w:rsidP="00D259F7">
      <w:pPr>
        <w:rPr>
          <w:b/>
          <w:sz w:val="28"/>
        </w:rPr>
      </w:pPr>
    </w:p>
    <w:p w14:paraId="172E578F" w14:textId="77777777" w:rsidR="00D259F7" w:rsidRDefault="00D259F7" w:rsidP="00D259F7">
      <w:r>
        <w:t>There are no supporting documents for this decision</w:t>
      </w:r>
    </w:p>
    <w:p w14:paraId="67E1D97F" w14:textId="77777777" w:rsidR="00D259F7" w:rsidRDefault="00D259F7" w:rsidP="00D259F7">
      <w:r>
        <w:rPr>
          <w:noProof/>
          <w:lang w:val="en-US"/>
        </w:rPr>
        <w:t xml:space="preserve">  </w:t>
      </w:r>
    </w:p>
    <w:p w14:paraId="5E61C117" w14:textId="77777777" w:rsidR="00D259F7" w:rsidRDefault="00D259F7" w:rsidP="00D259F7">
      <w:pPr>
        <w:rPr>
          <w:b/>
          <w:sz w:val="28"/>
        </w:rPr>
      </w:pPr>
      <w:r>
        <w:rPr>
          <w:b/>
          <w:sz w:val="28"/>
        </w:rPr>
        <w:t>How and by when to make representations:</w:t>
      </w:r>
    </w:p>
    <w:p w14:paraId="67397508" w14:textId="77777777" w:rsidR="00D259F7" w:rsidRDefault="00D259F7" w:rsidP="00D259F7">
      <w:pPr>
        <w:rPr>
          <w:b/>
          <w:sz w:val="28"/>
        </w:rPr>
      </w:pPr>
    </w:p>
    <w:p w14:paraId="224BA068" w14:textId="2F41EFA7" w:rsidR="00D259F7" w:rsidRDefault="00D259F7" w:rsidP="00D259F7">
      <w:r>
        <w:t>Representations should be made to Erika Grunert before 18 June 2021.</w:t>
      </w:r>
    </w:p>
    <w:p w14:paraId="4A5569DB" w14:textId="209724D5" w:rsidR="00D259F7" w:rsidRDefault="00D259F7" w:rsidP="00D259F7">
      <w:r>
        <w:t xml:space="preserve">Tel: </w:t>
      </w:r>
      <w:r>
        <w:rPr>
          <w:lang w:eastAsia="en-GB"/>
        </w:rPr>
        <w:t>01287 612457</w:t>
      </w:r>
    </w:p>
    <w:p w14:paraId="49CAD99D" w14:textId="77777777" w:rsidR="00D259F7" w:rsidRDefault="00D259F7" w:rsidP="00D259F7"/>
    <w:p w14:paraId="060B3AD3" w14:textId="17E36E67" w:rsidR="00D259F7" w:rsidRDefault="00D259F7" w:rsidP="00D259F7">
      <w:r>
        <w:t>First published in Forward Plan on 21 May 2021</w:t>
      </w:r>
    </w:p>
    <w:p w14:paraId="77DC5B82" w14:textId="77777777" w:rsidR="00D259F7" w:rsidRDefault="00D259F7" w:rsidP="00D259F7"/>
    <w:p w14:paraId="7CB5801A" w14:textId="77618ABF" w:rsidR="0028319B" w:rsidRDefault="007634CD" w:rsidP="00D259F7">
      <w:pPr>
        <w:rPr>
          <w:b/>
          <w:sz w:val="28"/>
          <w:szCs w:val="28"/>
        </w:rPr>
      </w:pPr>
      <w:r>
        <w:rPr>
          <w:b/>
          <w:noProof/>
          <w:sz w:val="28"/>
          <w:szCs w:val="28"/>
        </w:rPr>
        <mc:AlternateContent>
          <mc:Choice Requires="wps">
            <w:drawing>
              <wp:anchor distT="0" distB="0" distL="114300" distR="114300" simplePos="0" relativeHeight="251699200" behindDoc="0" locked="0" layoutInCell="1" allowOverlap="1" wp14:anchorId="17BF2465" wp14:editId="004BCF6F">
                <wp:simplePos x="0" y="0"/>
                <wp:positionH relativeFrom="column">
                  <wp:posOffset>2190115</wp:posOffset>
                </wp:positionH>
                <wp:positionV relativeFrom="paragraph">
                  <wp:posOffset>396875</wp:posOffset>
                </wp:positionV>
                <wp:extent cx="1323975" cy="1143000"/>
                <wp:effectExtent l="0" t="0" r="9525" b="0"/>
                <wp:wrapNone/>
                <wp:docPr id="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AE3E5C0" w14:textId="77777777" w:rsidR="00D259F7" w:rsidRDefault="00D259F7" w:rsidP="00D259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F2465" id="_x0000_s1029" type="#_x0000_t202" style="position:absolute;margin-left:172.45pt;margin-top:31.25pt;width:104.25pt;height:90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rGDVwIAALw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" fillcolor="window" strokeweight=".5pt">
                <v:path arrowok="t"/>
                <v:textbox>
                  <w:txbxContent>
                    <w:p w14:paraId="1AE3E5C0" w14:textId="77777777" w:rsidR="00D259F7" w:rsidRDefault="00D259F7" w:rsidP="00D259F7"/>
                  </w:txbxContent>
                </v:textbox>
              </v:shape>
            </w:pict>
          </mc:Fallback>
        </mc:AlternateContent>
      </w:r>
      <w:r w:rsidR="00D259F7" w:rsidRPr="008254C1">
        <w:rPr>
          <w:b/>
          <w:sz w:val="28"/>
          <w:szCs w:val="28"/>
        </w:rPr>
        <w:t>Following the Making of the decision, the decision form will be published here:</w:t>
      </w:r>
    </w:p>
    <w:p w14:paraId="5DB8527F" w14:textId="77777777" w:rsidR="0028319B" w:rsidRDefault="0028319B" w:rsidP="00D259F7">
      <w:pPr>
        <w:rPr>
          <w:b/>
          <w:sz w:val="28"/>
          <w:szCs w:val="28"/>
        </w:rPr>
      </w:pPr>
    </w:p>
    <w:p w14:paraId="0BD96BB1" w14:textId="77777777" w:rsidR="0028319B" w:rsidRDefault="0028319B" w:rsidP="00D259F7">
      <w:pPr>
        <w:rPr>
          <w:b/>
          <w:sz w:val="28"/>
          <w:szCs w:val="28"/>
        </w:rPr>
      </w:pPr>
    </w:p>
    <w:p w14:paraId="70F65A12" w14:textId="77777777" w:rsidR="0028319B" w:rsidRDefault="0028319B" w:rsidP="00D259F7">
      <w:pPr>
        <w:rPr>
          <w:b/>
          <w:sz w:val="28"/>
          <w:szCs w:val="28"/>
        </w:rPr>
      </w:pPr>
    </w:p>
    <w:p w14:paraId="77EA7F8D" w14:textId="77777777" w:rsidR="0028319B" w:rsidRDefault="0028319B" w:rsidP="00D259F7">
      <w:pPr>
        <w:rPr>
          <w:b/>
          <w:sz w:val="28"/>
          <w:szCs w:val="28"/>
        </w:rPr>
      </w:pPr>
    </w:p>
    <w:p w14:paraId="0D2A93DE" w14:textId="77777777" w:rsidR="0028319B" w:rsidRDefault="0028319B" w:rsidP="00D259F7">
      <w:pPr>
        <w:rPr>
          <w:b/>
          <w:sz w:val="28"/>
          <w:szCs w:val="28"/>
        </w:rPr>
      </w:pPr>
    </w:p>
    <w:p w14:paraId="790408BA" w14:textId="4F3A4408" w:rsidR="00E93211" w:rsidRDefault="00E93211" w:rsidP="00E93211">
      <w:pPr>
        <w:rPr>
          <w:b/>
          <w:sz w:val="28"/>
        </w:rPr>
      </w:pPr>
      <w:r>
        <w:rPr>
          <w:b/>
          <w:sz w:val="28"/>
        </w:rPr>
        <w:lastRenderedPageBreak/>
        <w:t xml:space="preserve">DECISION: ADD0034 </w:t>
      </w:r>
      <w:r>
        <w:rPr>
          <w:b/>
          <w:sz w:val="28"/>
          <w:szCs w:val="28"/>
          <w:lang w:val="en-US"/>
        </w:rPr>
        <w:t>Award of a contract for Aggregates and Concrete</w:t>
      </w:r>
    </w:p>
    <w:p w14:paraId="2ACFBFD5" w14:textId="77777777" w:rsidR="00E93211" w:rsidRDefault="00E93211" w:rsidP="00E93211">
      <w:pPr>
        <w:rPr>
          <w:b/>
          <w:sz w:val="28"/>
        </w:rPr>
      </w:pPr>
    </w:p>
    <w:p w14:paraId="7EFF1662" w14:textId="77777777" w:rsidR="00E93211" w:rsidRDefault="00E93211" w:rsidP="00E93211">
      <w:pPr>
        <w:rPr>
          <w:b/>
          <w:sz w:val="28"/>
        </w:rPr>
      </w:pPr>
      <w:r>
        <w:rPr>
          <w:b/>
          <w:sz w:val="28"/>
        </w:rPr>
        <w:t xml:space="preserve">Nature of the decision: </w:t>
      </w:r>
    </w:p>
    <w:p w14:paraId="1B0A9CCC" w14:textId="77777777" w:rsidR="00E93211" w:rsidRDefault="00E93211" w:rsidP="00E93211">
      <w:pPr>
        <w:rPr>
          <w:b/>
          <w:sz w:val="28"/>
        </w:rPr>
      </w:pPr>
    </w:p>
    <w:p w14:paraId="012E06DE" w14:textId="184191FB" w:rsidR="00E93211" w:rsidRDefault="00E93211" w:rsidP="00E93211">
      <w:pPr>
        <w:rPr>
          <w:lang w:val="en-US"/>
        </w:rPr>
      </w:pPr>
      <w:r w:rsidRPr="001D15C7">
        <w:rPr>
          <w:lang w:val="en-US"/>
        </w:rPr>
        <w:t xml:space="preserve">Commence a procurement process </w:t>
      </w:r>
      <w:proofErr w:type="gramStart"/>
      <w:r w:rsidRPr="001D15C7">
        <w:rPr>
          <w:lang w:val="en-US"/>
        </w:rPr>
        <w:t>in order to</w:t>
      </w:r>
      <w:proofErr w:type="gramEnd"/>
      <w:r w:rsidRPr="001D15C7">
        <w:rPr>
          <w:lang w:val="en-US"/>
        </w:rPr>
        <w:t xml:space="preserve"> award a contract for</w:t>
      </w:r>
      <w:r>
        <w:rPr>
          <w:lang w:val="en-US"/>
        </w:rPr>
        <w:t xml:space="preserve"> the</w:t>
      </w:r>
      <w:r>
        <w:rPr>
          <w:noProof/>
          <w:lang w:val="en-US"/>
        </w:rPr>
        <w:t xml:space="preserve"> supply of Aggregate and Concrete for the use of Redcar and Cleveland Borough Council.</w:t>
      </w:r>
    </w:p>
    <w:p w14:paraId="5DCA346F" w14:textId="77777777" w:rsidR="00E93211" w:rsidRDefault="00E93211" w:rsidP="00E93211"/>
    <w:p w14:paraId="314A7299" w14:textId="77777777" w:rsidR="00E93211" w:rsidRDefault="00E93211" w:rsidP="00E93211">
      <w:pPr>
        <w:rPr>
          <w:b/>
          <w:sz w:val="28"/>
        </w:rPr>
      </w:pPr>
      <w:r>
        <w:rPr>
          <w:b/>
          <w:sz w:val="28"/>
        </w:rPr>
        <w:t>Who will make the decision?</w:t>
      </w:r>
    </w:p>
    <w:p w14:paraId="101B2895" w14:textId="77777777" w:rsidR="00E93211" w:rsidRDefault="00E93211" w:rsidP="00E93211">
      <w:pPr>
        <w:rPr>
          <w:b/>
          <w:sz w:val="28"/>
        </w:rPr>
      </w:pPr>
    </w:p>
    <w:p w14:paraId="7CF09D2A" w14:textId="77777777" w:rsidR="00E93211" w:rsidRDefault="00E93211" w:rsidP="00E93211">
      <w:r>
        <w:t xml:space="preserve">Councillor J Craig, Cabinet Member for </w:t>
      </w:r>
      <w:r w:rsidRPr="0028319B">
        <w:rPr>
          <w:color w:val="000000"/>
          <w:szCs w:val="24"/>
        </w:rPr>
        <w:t>Neighbourhoods, Highways &amp; Transport</w:t>
      </w:r>
    </w:p>
    <w:p w14:paraId="35CA4793" w14:textId="77777777" w:rsidR="00E93211" w:rsidRDefault="00E93211" w:rsidP="00E93211"/>
    <w:p w14:paraId="2C289ADC" w14:textId="77777777" w:rsidR="00E93211" w:rsidRDefault="00E93211" w:rsidP="00E93211">
      <w:pPr>
        <w:rPr>
          <w:b/>
          <w:sz w:val="28"/>
        </w:rPr>
      </w:pPr>
      <w:r>
        <w:rPr>
          <w:b/>
          <w:sz w:val="28"/>
        </w:rPr>
        <w:t>When is the decision to be taken?</w:t>
      </w:r>
    </w:p>
    <w:p w14:paraId="2CC9B633" w14:textId="77777777" w:rsidR="00E93211" w:rsidRDefault="00E93211" w:rsidP="00E93211">
      <w:pPr>
        <w:rPr>
          <w:b/>
          <w:sz w:val="28"/>
        </w:rPr>
      </w:pPr>
    </w:p>
    <w:p w14:paraId="515F98EB" w14:textId="315276E6" w:rsidR="00E93211" w:rsidRDefault="00662146" w:rsidP="00E93211">
      <w:r>
        <w:t>July</w:t>
      </w:r>
      <w:r w:rsidR="00E93211">
        <w:t xml:space="preserve"> 2021</w:t>
      </w:r>
    </w:p>
    <w:p w14:paraId="5B7A59C5" w14:textId="77777777" w:rsidR="00E93211" w:rsidRDefault="00E93211" w:rsidP="00E93211"/>
    <w:p w14:paraId="7FD2B1B4" w14:textId="77777777" w:rsidR="00E93211" w:rsidRDefault="00E93211" w:rsidP="00E93211">
      <w:pPr>
        <w:rPr>
          <w:b/>
          <w:sz w:val="28"/>
        </w:rPr>
      </w:pPr>
      <w:r>
        <w:rPr>
          <w:b/>
          <w:sz w:val="28"/>
        </w:rPr>
        <w:t>Who will be consulted and how?</w:t>
      </w:r>
    </w:p>
    <w:p w14:paraId="50F8501C" w14:textId="77777777" w:rsidR="00E93211" w:rsidRDefault="00E93211" w:rsidP="00E93211">
      <w:pPr>
        <w:rPr>
          <w:b/>
          <w:sz w:val="28"/>
        </w:rPr>
      </w:pPr>
    </w:p>
    <w:p w14:paraId="6126169D" w14:textId="77777777" w:rsidR="00E93211" w:rsidRDefault="00E93211" w:rsidP="00E93211">
      <w:pPr>
        <w:rPr>
          <w:noProof/>
          <w:lang w:val="en-US"/>
        </w:rPr>
      </w:pPr>
      <w:r>
        <w:rPr>
          <w:noProof/>
          <w:lang w:val="en-US"/>
        </w:rPr>
        <w:t xml:space="preserve">Cabinet Member for </w:t>
      </w:r>
      <w:r w:rsidRPr="0028319B">
        <w:rPr>
          <w:color w:val="000000"/>
          <w:szCs w:val="24"/>
        </w:rPr>
        <w:t>Neighbourhoods, Highways &amp; Transport</w:t>
      </w:r>
    </w:p>
    <w:p w14:paraId="0D3E7A14" w14:textId="77777777" w:rsidR="00E93211" w:rsidRDefault="00E93211" w:rsidP="00E93211">
      <w:pPr>
        <w:rPr>
          <w:noProof/>
          <w:lang w:val="en-US"/>
        </w:rPr>
      </w:pPr>
      <w:r>
        <w:rPr>
          <w:noProof/>
          <w:lang w:val="en-US"/>
        </w:rPr>
        <w:t>Chief Finance Officer</w:t>
      </w:r>
    </w:p>
    <w:p w14:paraId="30DDFA1A" w14:textId="77777777" w:rsidR="00E93211" w:rsidRDefault="00E93211" w:rsidP="00E93211">
      <w:pPr>
        <w:rPr>
          <w:noProof/>
          <w:lang w:val="en-US"/>
        </w:rPr>
      </w:pPr>
      <w:r>
        <w:rPr>
          <w:noProof/>
          <w:lang w:val="en-US"/>
        </w:rPr>
        <w:t>Chief Legal Officer</w:t>
      </w:r>
    </w:p>
    <w:p w14:paraId="4ED0910F" w14:textId="77777777" w:rsidR="00E93211" w:rsidRDefault="00E93211" w:rsidP="00E93211">
      <w:pPr>
        <w:rPr>
          <w:lang w:val="en-US"/>
        </w:rPr>
      </w:pPr>
      <w:r>
        <w:rPr>
          <w:lang w:val="en-US"/>
        </w:rPr>
        <w:t xml:space="preserve">Corporate Director for Adults &amp; Communities </w:t>
      </w:r>
    </w:p>
    <w:p w14:paraId="3259CF95" w14:textId="77777777" w:rsidR="00E93211" w:rsidRDefault="00E93211" w:rsidP="00E93211">
      <w:proofErr w:type="gramStart"/>
      <w:r>
        <w:rPr>
          <w:lang w:val="en-US"/>
        </w:rPr>
        <w:t>All of</w:t>
      </w:r>
      <w:proofErr w:type="gramEnd"/>
      <w:r>
        <w:rPr>
          <w:lang w:val="en-US"/>
        </w:rPr>
        <w:t xml:space="preserve"> the above will be consulted via approval of the delegated decision</w:t>
      </w:r>
    </w:p>
    <w:p w14:paraId="3A7D4685" w14:textId="77777777" w:rsidR="00E93211" w:rsidRDefault="00E93211" w:rsidP="00E93211"/>
    <w:p w14:paraId="7307296A" w14:textId="77777777" w:rsidR="00E93211" w:rsidRDefault="00E93211" w:rsidP="00E93211">
      <w:pPr>
        <w:rPr>
          <w:b/>
          <w:sz w:val="28"/>
        </w:rPr>
      </w:pPr>
      <w:r>
        <w:rPr>
          <w:b/>
          <w:sz w:val="28"/>
        </w:rPr>
        <w:t>Supporting documentation:</w:t>
      </w:r>
    </w:p>
    <w:p w14:paraId="74CCC430" w14:textId="77777777" w:rsidR="00E93211" w:rsidRDefault="00E93211" w:rsidP="00E93211">
      <w:pPr>
        <w:rPr>
          <w:b/>
          <w:sz w:val="28"/>
        </w:rPr>
      </w:pPr>
    </w:p>
    <w:p w14:paraId="6E8F48DD" w14:textId="77777777" w:rsidR="00E93211" w:rsidRDefault="00E93211" w:rsidP="00E93211">
      <w:r>
        <w:t>There are no supporting documents for this decision</w:t>
      </w:r>
    </w:p>
    <w:p w14:paraId="09EB47FD" w14:textId="77777777" w:rsidR="00E93211" w:rsidRDefault="00E93211" w:rsidP="00E93211"/>
    <w:p w14:paraId="22357893" w14:textId="77777777" w:rsidR="00E93211" w:rsidRDefault="00E93211" w:rsidP="00E93211">
      <w:pPr>
        <w:rPr>
          <w:b/>
          <w:sz w:val="28"/>
        </w:rPr>
      </w:pPr>
      <w:r>
        <w:rPr>
          <w:b/>
          <w:sz w:val="28"/>
        </w:rPr>
        <w:t>How and by when to make representations:</w:t>
      </w:r>
    </w:p>
    <w:p w14:paraId="785F53B3" w14:textId="77777777" w:rsidR="00E93211" w:rsidRDefault="00E93211" w:rsidP="00E93211">
      <w:pPr>
        <w:rPr>
          <w:b/>
          <w:sz w:val="28"/>
        </w:rPr>
      </w:pPr>
    </w:p>
    <w:p w14:paraId="7C1AF1FC" w14:textId="0AB7B08F" w:rsidR="00E93211" w:rsidRDefault="00E93211" w:rsidP="00E93211">
      <w:r>
        <w:t>Representations should be made to Robert Hoof before 2 July 2021.</w:t>
      </w:r>
    </w:p>
    <w:p w14:paraId="30C24968" w14:textId="77777777" w:rsidR="00E93211" w:rsidRDefault="00E93211" w:rsidP="00E93211">
      <w:pPr>
        <w:rPr>
          <w:noProof/>
          <w:lang w:val="en-US"/>
        </w:rPr>
      </w:pPr>
      <w:r>
        <w:t xml:space="preserve">Tel: </w:t>
      </w:r>
      <w:r>
        <w:rPr>
          <w:noProof/>
          <w:lang w:val="en-US"/>
        </w:rPr>
        <w:t>07970 427497</w:t>
      </w:r>
    </w:p>
    <w:p w14:paraId="2886F42C" w14:textId="77777777" w:rsidR="00E93211" w:rsidRDefault="00E93211" w:rsidP="00E93211"/>
    <w:p w14:paraId="5C520A35" w14:textId="607DDE27" w:rsidR="00E93211" w:rsidRDefault="00E93211" w:rsidP="00E93211">
      <w:r>
        <w:t>First published in Forward Plan on 4 June 2021</w:t>
      </w:r>
    </w:p>
    <w:p w14:paraId="525E855E" w14:textId="77777777" w:rsidR="00E93211" w:rsidRDefault="00E93211" w:rsidP="00E93211"/>
    <w:p w14:paraId="0F2F597E" w14:textId="0CB1944F" w:rsidR="00E93211" w:rsidRPr="008254C1" w:rsidRDefault="007634CD" w:rsidP="00E93211">
      <w:pPr>
        <w:rPr>
          <w:b/>
          <w:sz w:val="28"/>
          <w:szCs w:val="28"/>
        </w:rPr>
      </w:pPr>
      <w:r>
        <w:rPr>
          <w:noProof/>
        </w:rPr>
        <mc:AlternateContent>
          <mc:Choice Requires="wps">
            <w:drawing>
              <wp:anchor distT="0" distB="0" distL="114300" distR="114300" simplePos="0" relativeHeight="251702272" behindDoc="0" locked="0" layoutInCell="1" allowOverlap="1" wp14:anchorId="7F8D1F02" wp14:editId="055AEFE3">
                <wp:simplePos x="0" y="0"/>
                <wp:positionH relativeFrom="column">
                  <wp:posOffset>1494790</wp:posOffset>
                </wp:positionH>
                <wp:positionV relativeFrom="paragraph">
                  <wp:posOffset>460375</wp:posOffset>
                </wp:positionV>
                <wp:extent cx="1160780" cy="726440"/>
                <wp:effectExtent l="0" t="0" r="0" b="0"/>
                <wp:wrapNone/>
                <wp:docPr id="63" name="Text Box 1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63EB8224" w14:textId="692898E7" w:rsidR="00E93211" w:rsidRDefault="00BC30D0" w:rsidP="00BC30D0">
                            <w:r>
                              <w:object w:dxaOrig="1534" w:dyaOrig="997" w14:anchorId="761507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45pt;height:49.5pt">
                                  <v:imagedata r:id="rId10" o:title=""/>
                                </v:shape>
                                <o:OLEObject Type="Embed" ProgID="Acrobat.Document.DC" ShapeID="_x0000_i1026" DrawAspect="Icon" ObjectID="_1737201536" r:id="rId1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7F8D1F02" id="Text Box 1807" o:spid="_x0000_s1030" type="#_x0000_t202" style="position:absolute;margin-left:117.7pt;margin-top:36.25pt;width:91.4pt;height:57.2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" strokeweight=".5pt">
                <v:textbox style="mso-fit-shape-to-text:t">
                  <w:txbxContent>
                    <w:p w14:paraId="63EB8224" w14:textId="692898E7" w:rsidR="00E93211" w:rsidRDefault="00BC30D0" w:rsidP="00BC30D0">
                      <w:r>
                        <w:object w:dxaOrig="1534" w:dyaOrig="997" w14:anchorId="761507F5">
                          <v:shape id="_x0000_i1026" type="#_x0000_t75" style="width:76.45pt;height:49.5pt">
                            <v:imagedata r:id="rId12" o:title=""/>
                          </v:shape>
                          <o:OLEObject Type="Embed" ProgID="Acrobat.Document.DC" ShapeID="_x0000_i1026" DrawAspect="Icon" ObjectID="_1735473060" r:id="rId13"/>
                        </w:object>
                      </w:r>
                    </w:p>
                  </w:txbxContent>
                </v:textbox>
              </v:shape>
            </w:pict>
          </mc:Fallback>
        </mc:AlternateContent>
      </w:r>
      <w:r w:rsidR="00E93211" w:rsidRPr="008254C1">
        <w:rPr>
          <w:b/>
          <w:sz w:val="28"/>
          <w:szCs w:val="28"/>
        </w:rPr>
        <w:t>Following the Making of the decision, the decision form will be published here:</w:t>
      </w:r>
    </w:p>
    <w:p w14:paraId="2688F14B" w14:textId="77777777" w:rsidR="00E93211" w:rsidRDefault="00E93211" w:rsidP="00E93211"/>
    <w:p w14:paraId="6E9D9EC3" w14:textId="405753DD" w:rsidR="00E93211" w:rsidRDefault="00E93211" w:rsidP="00E93211"/>
    <w:p w14:paraId="71392A49" w14:textId="39182D07" w:rsidR="00BA59CB" w:rsidRDefault="00BA59CB" w:rsidP="00E93211"/>
    <w:p w14:paraId="6F843EC8" w14:textId="3F69654F" w:rsidR="00BA59CB" w:rsidRDefault="00BA59CB" w:rsidP="00E93211"/>
    <w:p w14:paraId="49605BD8" w14:textId="10B046A3" w:rsidR="00BA59CB" w:rsidRDefault="00BA59CB" w:rsidP="00E93211"/>
    <w:p w14:paraId="55929489" w14:textId="735923E2" w:rsidR="00BA59CB" w:rsidRDefault="00BA59CB" w:rsidP="00E93211"/>
    <w:p w14:paraId="4CA6A3C8" w14:textId="5FD9CC0A" w:rsidR="00BA59CB" w:rsidRDefault="00BA59CB" w:rsidP="00BA59CB">
      <w:pPr>
        <w:rPr>
          <w:b/>
          <w:sz w:val="28"/>
        </w:rPr>
      </w:pPr>
      <w:r>
        <w:rPr>
          <w:b/>
          <w:sz w:val="28"/>
        </w:rPr>
        <w:lastRenderedPageBreak/>
        <w:t xml:space="preserve">DECISION: ADD0035 </w:t>
      </w:r>
      <w:r>
        <w:rPr>
          <w:b/>
          <w:sz w:val="28"/>
          <w:szCs w:val="28"/>
          <w:lang w:val="en-US"/>
        </w:rPr>
        <w:t>Extension for the Prevention Elements of the current Sexual Health Contract</w:t>
      </w:r>
    </w:p>
    <w:p w14:paraId="2FE6084C" w14:textId="77777777" w:rsidR="00BA59CB" w:rsidRDefault="00BA59CB" w:rsidP="00BA59CB">
      <w:pPr>
        <w:rPr>
          <w:b/>
          <w:sz w:val="28"/>
        </w:rPr>
      </w:pPr>
    </w:p>
    <w:p w14:paraId="26D920E1" w14:textId="77777777" w:rsidR="00BA59CB" w:rsidRDefault="00BA59CB" w:rsidP="00BA59CB">
      <w:pPr>
        <w:rPr>
          <w:b/>
          <w:sz w:val="28"/>
        </w:rPr>
      </w:pPr>
      <w:r>
        <w:rPr>
          <w:b/>
          <w:sz w:val="28"/>
        </w:rPr>
        <w:t xml:space="preserve">Nature of the decision: </w:t>
      </w:r>
    </w:p>
    <w:p w14:paraId="72CF2656" w14:textId="77777777" w:rsidR="00BA59CB" w:rsidRDefault="00BA59CB" w:rsidP="00BA59CB">
      <w:pPr>
        <w:rPr>
          <w:b/>
          <w:sz w:val="28"/>
        </w:rPr>
      </w:pPr>
    </w:p>
    <w:p w14:paraId="3A02FDF0" w14:textId="77777777" w:rsidR="00BA59CB" w:rsidRPr="00F16307" w:rsidRDefault="00BA59CB" w:rsidP="00BA59CB">
      <w:pPr>
        <w:rPr>
          <w:lang w:val="en-US"/>
        </w:rPr>
      </w:pPr>
      <w:r>
        <w:rPr>
          <w:noProof/>
          <w:lang w:val="en-US"/>
        </w:rPr>
        <w:t>To agree an extension to the current sexual health contract (due to end 31</w:t>
      </w:r>
      <w:r w:rsidRPr="0018512D">
        <w:rPr>
          <w:noProof/>
          <w:vertAlign w:val="superscript"/>
          <w:lang w:val="en-US"/>
        </w:rPr>
        <w:t>st</w:t>
      </w:r>
      <w:r>
        <w:rPr>
          <w:noProof/>
          <w:lang w:val="en-US"/>
        </w:rPr>
        <w:t xml:space="preserve"> July 2021) for the prevention elements only of sexual health provision. </w:t>
      </w:r>
      <w:r w:rsidRPr="00F16307">
        <w:rPr>
          <w:lang w:val="en-US"/>
        </w:rPr>
        <w:t>The elements of preventions currently being delivered by subcontractors are:</w:t>
      </w:r>
    </w:p>
    <w:p w14:paraId="1FD4BF20" w14:textId="77777777" w:rsidR="00BA59CB" w:rsidRPr="00F16307" w:rsidRDefault="00BA59CB" w:rsidP="00BA59CB">
      <w:pPr>
        <w:rPr>
          <w:lang w:val="en-US"/>
        </w:rPr>
      </w:pPr>
      <w:r w:rsidRPr="00F16307">
        <w:rPr>
          <w:lang w:val="en-US"/>
        </w:rPr>
        <w:t>1.  A Tees C-Card scheme delivered by community pharmacies across Tees to ensure young people ages 13 – 24 years have free access to condoms to help reduce the transmission of STI and unwanted pregnancies.</w:t>
      </w:r>
    </w:p>
    <w:p w14:paraId="3FB4E76C" w14:textId="77777777" w:rsidR="00BA59CB" w:rsidRPr="00F16307" w:rsidRDefault="00BA59CB" w:rsidP="00BA59CB">
      <w:pPr>
        <w:rPr>
          <w:lang w:val="en-US"/>
        </w:rPr>
      </w:pPr>
      <w:r w:rsidRPr="00F16307">
        <w:rPr>
          <w:lang w:val="en-US"/>
        </w:rPr>
        <w:t>2.  Community Outreach delivered by Terence Higgins Trust who provide services to the men who have sex with men (MSM) community, BAME community and other vulnerable groups such as sex workers across Tees.</w:t>
      </w:r>
    </w:p>
    <w:p w14:paraId="1A1EE7F0" w14:textId="77777777" w:rsidR="00BA59CB" w:rsidRPr="00F16307" w:rsidRDefault="00BA59CB" w:rsidP="00BA59CB">
      <w:pPr>
        <w:rPr>
          <w:lang w:val="en-US"/>
        </w:rPr>
      </w:pPr>
      <w:r w:rsidRPr="00F16307">
        <w:rPr>
          <w:lang w:val="en-US"/>
        </w:rPr>
        <w:t xml:space="preserve">3. Education and training delivered by Brook reaching into schools and colleges to support young people, increase resilience and knowledge around sexual health issues and school RSE training. </w:t>
      </w:r>
    </w:p>
    <w:p w14:paraId="3646B27A" w14:textId="77777777" w:rsidR="00BA59CB" w:rsidRDefault="00BA59CB" w:rsidP="00BA59CB"/>
    <w:p w14:paraId="5139D513" w14:textId="77777777" w:rsidR="00BA59CB" w:rsidRDefault="00BA59CB" w:rsidP="00BA59CB">
      <w:pPr>
        <w:rPr>
          <w:b/>
          <w:sz w:val="28"/>
        </w:rPr>
      </w:pPr>
      <w:r>
        <w:rPr>
          <w:b/>
          <w:sz w:val="28"/>
        </w:rPr>
        <w:t>Who will make the decision?</w:t>
      </w:r>
    </w:p>
    <w:p w14:paraId="32B0232D" w14:textId="77777777" w:rsidR="00BA59CB" w:rsidRDefault="00BA59CB" w:rsidP="00BA59CB">
      <w:pPr>
        <w:rPr>
          <w:b/>
          <w:sz w:val="28"/>
        </w:rPr>
      </w:pPr>
    </w:p>
    <w:p w14:paraId="2A42570E" w14:textId="7467FAB5" w:rsidR="00BA59CB" w:rsidRDefault="00BA59CB" w:rsidP="00BA59CB">
      <w:r>
        <w:t xml:space="preserve">Councillor Kay, Cabinet Member for </w:t>
      </w:r>
      <w:r>
        <w:rPr>
          <w:color w:val="000000"/>
          <w:szCs w:val="24"/>
        </w:rPr>
        <w:t>Health, Housing &amp; Welfare</w:t>
      </w:r>
    </w:p>
    <w:p w14:paraId="4E128888" w14:textId="77777777" w:rsidR="00BA59CB" w:rsidRDefault="00BA59CB" w:rsidP="00BA59CB"/>
    <w:p w14:paraId="380C9815" w14:textId="77777777" w:rsidR="00BA59CB" w:rsidRDefault="00BA59CB" w:rsidP="00BA59CB">
      <w:pPr>
        <w:rPr>
          <w:b/>
          <w:sz w:val="28"/>
        </w:rPr>
      </w:pPr>
      <w:r>
        <w:rPr>
          <w:b/>
          <w:sz w:val="28"/>
        </w:rPr>
        <w:t>When is the decision to be taken?</w:t>
      </w:r>
    </w:p>
    <w:p w14:paraId="56332CD4" w14:textId="77777777" w:rsidR="00BA59CB" w:rsidRDefault="00BA59CB" w:rsidP="00BA59CB">
      <w:pPr>
        <w:rPr>
          <w:b/>
          <w:sz w:val="28"/>
        </w:rPr>
      </w:pPr>
    </w:p>
    <w:p w14:paraId="044B9AA2" w14:textId="77777777" w:rsidR="00BA59CB" w:rsidRDefault="00BA59CB" w:rsidP="00BA59CB">
      <w:r>
        <w:t>July 2021</w:t>
      </w:r>
    </w:p>
    <w:p w14:paraId="6377F59E" w14:textId="77777777" w:rsidR="00BA59CB" w:rsidRDefault="00BA59CB" w:rsidP="00BA59CB"/>
    <w:p w14:paraId="0C169428" w14:textId="77777777" w:rsidR="00BA59CB" w:rsidRDefault="00BA59CB" w:rsidP="00BA59CB">
      <w:pPr>
        <w:rPr>
          <w:b/>
          <w:sz w:val="28"/>
        </w:rPr>
      </w:pPr>
      <w:r>
        <w:rPr>
          <w:b/>
          <w:sz w:val="28"/>
        </w:rPr>
        <w:t>Who will be consulted and how?</w:t>
      </w:r>
    </w:p>
    <w:p w14:paraId="593E6945" w14:textId="77777777" w:rsidR="00BA59CB" w:rsidRDefault="00BA59CB" w:rsidP="00BA59CB">
      <w:pPr>
        <w:rPr>
          <w:b/>
          <w:sz w:val="28"/>
        </w:rPr>
      </w:pPr>
    </w:p>
    <w:p w14:paraId="7E4C3EC2" w14:textId="68DC2698" w:rsidR="00BA59CB" w:rsidRDefault="00BA59CB" w:rsidP="00BA59CB">
      <w:r>
        <w:rPr>
          <w:noProof/>
          <w:lang w:val="en-US"/>
        </w:rPr>
        <w:t>The current subcontractors delivering prevention elements of sexual health will be consulted and offered extensions to their current contracts to continue to deliver services.</w:t>
      </w:r>
    </w:p>
    <w:p w14:paraId="4E10942F" w14:textId="77777777" w:rsidR="00BA59CB" w:rsidRDefault="00BA59CB" w:rsidP="00BA59CB"/>
    <w:p w14:paraId="6D11A4B7" w14:textId="77777777" w:rsidR="00BA59CB" w:rsidRDefault="00BA59CB" w:rsidP="00BA59CB">
      <w:pPr>
        <w:rPr>
          <w:b/>
          <w:sz w:val="28"/>
        </w:rPr>
      </w:pPr>
      <w:r>
        <w:rPr>
          <w:b/>
          <w:sz w:val="28"/>
        </w:rPr>
        <w:t>Supporting documentation:</w:t>
      </w:r>
    </w:p>
    <w:p w14:paraId="58E8F1EC" w14:textId="77777777" w:rsidR="00BA59CB" w:rsidRDefault="00BA59CB" w:rsidP="00BA59CB">
      <w:pPr>
        <w:rPr>
          <w:b/>
          <w:sz w:val="28"/>
        </w:rPr>
      </w:pPr>
    </w:p>
    <w:p w14:paraId="7B95C4DF" w14:textId="77777777" w:rsidR="00BA59CB" w:rsidRDefault="00BA59CB" w:rsidP="00BA59CB">
      <w:r>
        <w:t>There are no supporting documents for this decision</w:t>
      </w:r>
    </w:p>
    <w:p w14:paraId="3BAE8C8F" w14:textId="77777777" w:rsidR="00BA59CB" w:rsidRDefault="00BA59CB" w:rsidP="00BA59CB"/>
    <w:p w14:paraId="32531301" w14:textId="77777777" w:rsidR="00BA59CB" w:rsidRDefault="00BA59CB" w:rsidP="00BA59CB">
      <w:pPr>
        <w:rPr>
          <w:b/>
          <w:sz w:val="28"/>
        </w:rPr>
      </w:pPr>
      <w:r>
        <w:rPr>
          <w:b/>
          <w:sz w:val="28"/>
        </w:rPr>
        <w:t>How and by when to make representations:</w:t>
      </w:r>
    </w:p>
    <w:p w14:paraId="380CEB06" w14:textId="77777777" w:rsidR="00BA59CB" w:rsidRDefault="00BA59CB" w:rsidP="00BA59CB">
      <w:pPr>
        <w:rPr>
          <w:b/>
          <w:sz w:val="28"/>
        </w:rPr>
      </w:pPr>
    </w:p>
    <w:p w14:paraId="62A120F7" w14:textId="1370CB4E" w:rsidR="00BA59CB" w:rsidRDefault="00BA59CB" w:rsidP="00BA59CB">
      <w:r>
        <w:t xml:space="preserve">Representations should be made to </w:t>
      </w:r>
      <w:r>
        <w:rPr>
          <w:noProof/>
          <w:lang w:val="en-US"/>
        </w:rPr>
        <w:t>Jacky Booth</w:t>
      </w:r>
      <w:r>
        <w:t xml:space="preserve"> before 20 July 2021.</w:t>
      </w:r>
    </w:p>
    <w:p w14:paraId="5A7A9120" w14:textId="3709B5D4" w:rsidR="00BA59CB" w:rsidRDefault="00BA59CB" w:rsidP="00BA59CB">
      <w:pPr>
        <w:rPr>
          <w:noProof/>
          <w:lang w:val="en-US"/>
        </w:rPr>
      </w:pPr>
      <w:r>
        <w:t xml:space="preserve">Tel: </w:t>
      </w:r>
      <w:r>
        <w:rPr>
          <w:noProof/>
          <w:lang w:val="en-US"/>
        </w:rPr>
        <w:t>01642 728027</w:t>
      </w:r>
    </w:p>
    <w:p w14:paraId="2B1E59F5" w14:textId="77777777" w:rsidR="00BA59CB" w:rsidRDefault="00BA59CB" w:rsidP="00BA59CB"/>
    <w:p w14:paraId="466DE3F8" w14:textId="6AFFDF96" w:rsidR="00BA59CB" w:rsidRDefault="00BA59CB" w:rsidP="00BA59CB">
      <w:r>
        <w:t>First published in Forward Plan on 22 June 2021</w:t>
      </w:r>
    </w:p>
    <w:p w14:paraId="00CF8461" w14:textId="77777777" w:rsidR="00BA59CB" w:rsidRDefault="00BA59CB" w:rsidP="00BA59CB"/>
    <w:p w14:paraId="34162434" w14:textId="67809A45" w:rsidR="00BA59CB" w:rsidRPr="008254C1" w:rsidRDefault="007634CD" w:rsidP="00BA59CB">
      <w:pPr>
        <w:rPr>
          <w:b/>
          <w:sz w:val="28"/>
          <w:szCs w:val="28"/>
        </w:rPr>
      </w:pPr>
      <w:r>
        <w:rPr>
          <w:noProof/>
        </w:rPr>
        <w:lastRenderedPageBreak/>
        <mc:AlternateContent>
          <mc:Choice Requires="wps">
            <w:drawing>
              <wp:anchor distT="0" distB="0" distL="114300" distR="114300" simplePos="0" relativeHeight="251712512" behindDoc="0" locked="0" layoutInCell="1" allowOverlap="1" wp14:anchorId="6AA7BCF2" wp14:editId="6DB22D4B">
                <wp:simplePos x="0" y="0"/>
                <wp:positionH relativeFrom="column">
                  <wp:posOffset>1494790</wp:posOffset>
                </wp:positionH>
                <wp:positionV relativeFrom="paragraph">
                  <wp:posOffset>460375</wp:posOffset>
                </wp:positionV>
                <wp:extent cx="1160780" cy="726440"/>
                <wp:effectExtent l="0" t="0" r="0" b="0"/>
                <wp:wrapNone/>
                <wp:docPr id="62" name="Text Box 1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400882DB" w14:textId="46970090" w:rsidR="00BA59CB" w:rsidRDefault="00983D24" w:rsidP="00AB5A58">
                            <w:r>
                              <w:object w:dxaOrig="1534" w:dyaOrig="997" w14:anchorId="2B3F0F07">
                                <v:shape id="_x0000_i1028" type="#_x0000_t75" style="width:76.45pt;height:49.5pt">
                                  <v:imagedata r:id="rId14" o:title=""/>
                                </v:shape>
                                <o:OLEObject Type="Embed" ProgID="Acrobat.Document.DC" ShapeID="_x0000_i1028" DrawAspect="Icon" ObjectID="_1737201537" r:id="rId15"/>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AA7BCF2" id="Text Box 1934" o:spid="_x0000_s1031" type="#_x0000_t202" style="position:absolute;margin-left:117.7pt;margin-top:36.25pt;width:91.4pt;height:57.2pt;z-index:25171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" strokeweight=".5pt">
                <v:textbox style="mso-fit-shape-to-text:t">
                  <w:txbxContent>
                    <w:p w14:paraId="400882DB" w14:textId="46970090" w:rsidR="00BA59CB" w:rsidRDefault="00983D24" w:rsidP="00AB5A58">
                      <w:r>
                        <w:object w:dxaOrig="1534" w:dyaOrig="997" w14:anchorId="2B3F0F07">
                          <v:shape id="_x0000_i1028" type="#_x0000_t75" style="width:76.45pt;height:49.5pt">
                            <v:imagedata r:id="rId16" o:title=""/>
                          </v:shape>
                          <o:OLEObject Type="Embed" ProgID="Acrobat.Document.DC" ShapeID="_x0000_i1028" DrawAspect="Icon" ObjectID="_1735473061" r:id="rId17"/>
                        </w:object>
                      </w:r>
                    </w:p>
                  </w:txbxContent>
                </v:textbox>
              </v:shape>
            </w:pict>
          </mc:Fallback>
        </mc:AlternateContent>
      </w:r>
      <w:r w:rsidR="00BA59CB" w:rsidRPr="008254C1">
        <w:rPr>
          <w:b/>
          <w:sz w:val="28"/>
          <w:szCs w:val="28"/>
        </w:rPr>
        <w:t>Following the Making of the decision, the decision form will be published here:</w:t>
      </w:r>
    </w:p>
    <w:p w14:paraId="5077A3C0" w14:textId="77777777" w:rsidR="00BA59CB" w:rsidRDefault="00BA59CB" w:rsidP="00BA59CB"/>
    <w:p w14:paraId="18D1DF52" w14:textId="186C21C8" w:rsidR="00BA59CB" w:rsidRDefault="00BA59CB" w:rsidP="00BA59CB"/>
    <w:p w14:paraId="0758B98C" w14:textId="71D2D2B3" w:rsidR="006C26AD" w:rsidRDefault="006C26AD" w:rsidP="00BA59CB"/>
    <w:p w14:paraId="3FEA08A0" w14:textId="1059B5AC" w:rsidR="006C26AD" w:rsidRDefault="006C26AD" w:rsidP="00BA59CB"/>
    <w:p w14:paraId="5C9B4F44" w14:textId="4D3CBDFE" w:rsidR="006C26AD" w:rsidRDefault="006C26AD" w:rsidP="00BA59CB"/>
    <w:p w14:paraId="2E518E65" w14:textId="09D0795C" w:rsidR="006C26AD" w:rsidRDefault="006C26AD" w:rsidP="00BA59CB"/>
    <w:p w14:paraId="1DCC6889" w14:textId="45D30664" w:rsidR="006C26AD" w:rsidRDefault="006C26AD" w:rsidP="00BA59CB"/>
    <w:p w14:paraId="4BA91420" w14:textId="3075FBBF" w:rsidR="006C26AD" w:rsidRDefault="006C26AD" w:rsidP="00BA59CB"/>
    <w:p w14:paraId="3947AC59" w14:textId="0DABA3A2" w:rsidR="006C26AD" w:rsidRDefault="006C26AD" w:rsidP="00BA59CB"/>
    <w:p w14:paraId="0CB13467" w14:textId="05340FE4" w:rsidR="006C26AD" w:rsidRDefault="006C26AD" w:rsidP="00BA59CB"/>
    <w:p w14:paraId="39524158" w14:textId="23A1AA8E" w:rsidR="006C26AD" w:rsidRDefault="006C26AD" w:rsidP="00BA59CB"/>
    <w:p w14:paraId="0C18DE69" w14:textId="311906F0" w:rsidR="006C26AD" w:rsidRDefault="006C26AD" w:rsidP="00BA59CB"/>
    <w:p w14:paraId="282BDFC9" w14:textId="3634D725" w:rsidR="006C26AD" w:rsidRDefault="006C26AD" w:rsidP="00BA59CB"/>
    <w:p w14:paraId="242E77F7" w14:textId="25BD0A2F" w:rsidR="006C26AD" w:rsidRDefault="006C26AD" w:rsidP="00BA59CB"/>
    <w:p w14:paraId="603C838A" w14:textId="0C8F3681" w:rsidR="006C26AD" w:rsidRDefault="006C26AD" w:rsidP="00BA59CB"/>
    <w:p w14:paraId="6D2A9F85" w14:textId="1736950C" w:rsidR="006C26AD" w:rsidRDefault="006C26AD" w:rsidP="00BA59CB"/>
    <w:p w14:paraId="2400BE36" w14:textId="4B8DD0B8" w:rsidR="006C26AD" w:rsidRDefault="006C26AD" w:rsidP="00BA59CB"/>
    <w:p w14:paraId="1A8CF80A" w14:textId="2D145F44" w:rsidR="006C26AD" w:rsidRDefault="006C26AD" w:rsidP="00BA59CB"/>
    <w:p w14:paraId="0197800F" w14:textId="2C187673" w:rsidR="006C26AD" w:rsidRDefault="006C26AD" w:rsidP="00BA59CB"/>
    <w:p w14:paraId="4184D9B1" w14:textId="20A03E52" w:rsidR="006C26AD" w:rsidRDefault="006C26AD" w:rsidP="00BA59CB"/>
    <w:p w14:paraId="3E8397DF" w14:textId="596615CF" w:rsidR="006C26AD" w:rsidRDefault="006C26AD" w:rsidP="00BA59CB"/>
    <w:p w14:paraId="3C5F9133" w14:textId="395213B1" w:rsidR="006C26AD" w:rsidRDefault="006C26AD" w:rsidP="00BA59CB"/>
    <w:p w14:paraId="1CCA2FB1" w14:textId="13944A3B" w:rsidR="006C26AD" w:rsidRDefault="006C26AD" w:rsidP="00BA59CB"/>
    <w:p w14:paraId="3AF0845D" w14:textId="3812AFD7" w:rsidR="006C26AD" w:rsidRDefault="006C26AD" w:rsidP="00BA59CB"/>
    <w:p w14:paraId="3FF08C98" w14:textId="0A4E739F" w:rsidR="006C26AD" w:rsidRDefault="006C26AD" w:rsidP="00BA59CB"/>
    <w:p w14:paraId="7EB64A6A" w14:textId="3251B26E" w:rsidR="006C26AD" w:rsidRDefault="006C26AD" w:rsidP="00BA59CB"/>
    <w:p w14:paraId="0336EB6C" w14:textId="6CF25052" w:rsidR="006C26AD" w:rsidRDefault="006C26AD" w:rsidP="00BA59CB"/>
    <w:p w14:paraId="27003B93" w14:textId="4EFA4274" w:rsidR="006C26AD" w:rsidRDefault="006C26AD" w:rsidP="00BA59CB"/>
    <w:p w14:paraId="71D443FD" w14:textId="774137AB" w:rsidR="006C26AD" w:rsidRDefault="006C26AD" w:rsidP="00BA59CB"/>
    <w:p w14:paraId="1C019794" w14:textId="0420D75F" w:rsidR="006C26AD" w:rsidRDefault="006C26AD" w:rsidP="00BA59CB"/>
    <w:p w14:paraId="7AF2F960" w14:textId="5655DBF9" w:rsidR="006C26AD" w:rsidRDefault="006C26AD" w:rsidP="00BA59CB"/>
    <w:p w14:paraId="36E4C24A" w14:textId="00FE5AC4" w:rsidR="006C26AD" w:rsidRDefault="006C26AD" w:rsidP="00BA59CB"/>
    <w:p w14:paraId="38ECC86D" w14:textId="6ED1D26A" w:rsidR="006C26AD" w:rsidRDefault="006C26AD" w:rsidP="00BA59CB"/>
    <w:p w14:paraId="0282297E" w14:textId="567E7959" w:rsidR="006C26AD" w:rsidRDefault="006C26AD" w:rsidP="00BA59CB"/>
    <w:p w14:paraId="4D023C7A" w14:textId="69D6E970" w:rsidR="006C26AD" w:rsidRDefault="006C26AD" w:rsidP="00BA59CB"/>
    <w:p w14:paraId="74C654B6" w14:textId="77ACC0F3" w:rsidR="006C26AD" w:rsidRDefault="006C26AD" w:rsidP="00BA59CB"/>
    <w:p w14:paraId="39732DC7" w14:textId="12AFFCBE" w:rsidR="006C26AD" w:rsidRDefault="006C26AD" w:rsidP="00BA59CB"/>
    <w:p w14:paraId="047FC983" w14:textId="35625AD1" w:rsidR="006C26AD" w:rsidRDefault="006C26AD" w:rsidP="00BA59CB"/>
    <w:p w14:paraId="1942CE8F" w14:textId="32FAF421" w:rsidR="006C26AD" w:rsidRDefault="006C26AD" w:rsidP="00BA59CB"/>
    <w:p w14:paraId="607467F5" w14:textId="6CC51744" w:rsidR="006C26AD" w:rsidRDefault="006C26AD" w:rsidP="00BA59CB"/>
    <w:p w14:paraId="601A6FCE" w14:textId="71402573" w:rsidR="006C26AD" w:rsidRDefault="006C26AD" w:rsidP="00BA59CB"/>
    <w:p w14:paraId="44E99108" w14:textId="4F6DBB3E" w:rsidR="006C26AD" w:rsidRDefault="006C26AD" w:rsidP="00BA59CB"/>
    <w:p w14:paraId="3FB52379" w14:textId="231EACA7" w:rsidR="006C26AD" w:rsidRDefault="006C26AD" w:rsidP="00BA59CB"/>
    <w:p w14:paraId="7C42476C" w14:textId="15BB01B5" w:rsidR="006C26AD" w:rsidRDefault="006C26AD" w:rsidP="00BA59CB"/>
    <w:p w14:paraId="623F689D" w14:textId="175D4882" w:rsidR="006C26AD" w:rsidRDefault="006C26AD" w:rsidP="006C26AD">
      <w:pPr>
        <w:rPr>
          <w:b/>
          <w:sz w:val="28"/>
        </w:rPr>
      </w:pPr>
      <w:r>
        <w:rPr>
          <w:b/>
          <w:sz w:val="28"/>
        </w:rPr>
        <w:lastRenderedPageBreak/>
        <w:t xml:space="preserve">DECISION: ADD0036 </w:t>
      </w:r>
      <w:r>
        <w:rPr>
          <w:b/>
          <w:sz w:val="28"/>
          <w:szCs w:val="28"/>
          <w:lang w:val="en-US"/>
        </w:rPr>
        <w:t>Supported Living Framework</w:t>
      </w:r>
    </w:p>
    <w:p w14:paraId="359D4C2B" w14:textId="77777777" w:rsidR="006C26AD" w:rsidRDefault="006C26AD" w:rsidP="006C26AD">
      <w:pPr>
        <w:rPr>
          <w:b/>
          <w:sz w:val="28"/>
        </w:rPr>
      </w:pPr>
    </w:p>
    <w:p w14:paraId="6E7FCE22" w14:textId="77777777" w:rsidR="006C26AD" w:rsidRDefault="006C26AD" w:rsidP="006C26AD">
      <w:pPr>
        <w:rPr>
          <w:b/>
          <w:sz w:val="28"/>
        </w:rPr>
      </w:pPr>
      <w:r>
        <w:rPr>
          <w:b/>
          <w:sz w:val="28"/>
        </w:rPr>
        <w:t xml:space="preserve">Nature of the decision: </w:t>
      </w:r>
    </w:p>
    <w:p w14:paraId="3813D741" w14:textId="77777777" w:rsidR="006C26AD" w:rsidRDefault="006C26AD" w:rsidP="006C26AD">
      <w:pPr>
        <w:rPr>
          <w:b/>
          <w:sz w:val="28"/>
        </w:rPr>
      </w:pPr>
    </w:p>
    <w:p w14:paraId="48F54E9C" w14:textId="46306767" w:rsidR="006C26AD" w:rsidRPr="00F16307" w:rsidRDefault="006C26AD" w:rsidP="006C26AD">
      <w:pPr>
        <w:rPr>
          <w:lang w:val="en-US"/>
        </w:rPr>
      </w:pPr>
      <w:r w:rsidRPr="000D1F7A">
        <w:rPr>
          <w:noProof/>
          <w:lang w:val="en-US"/>
        </w:rPr>
        <w:t>To set up a Supported Living Framework for existing and future Supported Living Schemes</w:t>
      </w:r>
      <w:r w:rsidRPr="00F16307">
        <w:rPr>
          <w:lang w:val="en-US"/>
        </w:rPr>
        <w:t xml:space="preserve"> </w:t>
      </w:r>
    </w:p>
    <w:p w14:paraId="05D5A259" w14:textId="77777777" w:rsidR="006C26AD" w:rsidRDefault="006C26AD" w:rsidP="006C26AD"/>
    <w:p w14:paraId="6FC1E47B" w14:textId="77777777" w:rsidR="006C26AD" w:rsidRDefault="006C26AD" w:rsidP="006C26AD">
      <w:pPr>
        <w:rPr>
          <w:b/>
          <w:sz w:val="28"/>
        </w:rPr>
      </w:pPr>
      <w:r>
        <w:rPr>
          <w:b/>
          <w:sz w:val="28"/>
        </w:rPr>
        <w:t>Who will make the decision?</w:t>
      </w:r>
    </w:p>
    <w:p w14:paraId="7C672CB4" w14:textId="77777777" w:rsidR="006C26AD" w:rsidRDefault="006C26AD" w:rsidP="006C26AD">
      <w:pPr>
        <w:rPr>
          <w:b/>
          <w:sz w:val="28"/>
        </w:rPr>
      </w:pPr>
    </w:p>
    <w:p w14:paraId="1D2AF67F" w14:textId="44F1EF7C" w:rsidR="006C26AD" w:rsidRDefault="006C26AD" w:rsidP="006C26AD">
      <w:r>
        <w:t xml:space="preserve">Councillor Ovens, Cabinet Member for </w:t>
      </w:r>
      <w:r>
        <w:rPr>
          <w:color w:val="000000"/>
          <w:szCs w:val="24"/>
        </w:rPr>
        <w:t>Adults</w:t>
      </w:r>
    </w:p>
    <w:p w14:paraId="143F186B" w14:textId="77777777" w:rsidR="006C26AD" w:rsidRDefault="006C26AD" w:rsidP="006C26AD"/>
    <w:p w14:paraId="53986FC6" w14:textId="77777777" w:rsidR="006C26AD" w:rsidRDefault="006C26AD" w:rsidP="006C26AD">
      <w:pPr>
        <w:rPr>
          <w:b/>
          <w:sz w:val="28"/>
        </w:rPr>
      </w:pPr>
      <w:r>
        <w:rPr>
          <w:b/>
          <w:sz w:val="28"/>
        </w:rPr>
        <w:t>When is the decision to be taken?</w:t>
      </w:r>
    </w:p>
    <w:p w14:paraId="1A04F3E5" w14:textId="77777777" w:rsidR="006C26AD" w:rsidRDefault="006C26AD" w:rsidP="006C26AD">
      <w:pPr>
        <w:rPr>
          <w:b/>
          <w:sz w:val="28"/>
        </w:rPr>
      </w:pPr>
    </w:p>
    <w:p w14:paraId="4B0D606C" w14:textId="054D5B85" w:rsidR="006C26AD" w:rsidRDefault="006C26AD" w:rsidP="006C26AD">
      <w:r>
        <w:t>August 2021</w:t>
      </w:r>
    </w:p>
    <w:p w14:paraId="5B38ECF8" w14:textId="77777777" w:rsidR="006C26AD" w:rsidRDefault="006C26AD" w:rsidP="006C26AD"/>
    <w:p w14:paraId="31E7C8DA" w14:textId="77777777" w:rsidR="006C26AD" w:rsidRDefault="006C26AD" w:rsidP="006C26AD">
      <w:pPr>
        <w:rPr>
          <w:b/>
          <w:sz w:val="28"/>
        </w:rPr>
      </w:pPr>
      <w:r>
        <w:rPr>
          <w:b/>
          <w:sz w:val="28"/>
        </w:rPr>
        <w:t>Who will be consulted and how?</w:t>
      </w:r>
    </w:p>
    <w:p w14:paraId="2411161C" w14:textId="77777777" w:rsidR="006C26AD" w:rsidRDefault="006C26AD" w:rsidP="006C26AD">
      <w:pPr>
        <w:rPr>
          <w:b/>
          <w:sz w:val="28"/>
        </w:rPr>
      </w:pPr>
    </w:p>
    <w:p w14:paraId="0FD0AF59" w14:textId="77777777" w:rsidR="006C26AD" w:rsidRPr="000D1F7A" w:rsidRDefault="006C26AD" w:rsidP="006C26AD">
      <w:pPr>
        <w:rPr>
          <w:noProof/>
          <w:lang w:val="en-US"/>
        </w:rPr>
      </w:pPr>
      <w:r>
        <w:rPr>
          <w:noProof/>
          <w:lang w:val="en-US"/>
        </w:rPr>
        <w:t>S</w:t>
      </w:r>
      <w:r w:rsidRPr="000D1F7A">
        <w:rPr>
          <w:noProof/>
          <w:lang w:val="en-US"/>
        </w:rPr>
        <w:t>upported Living Providers</w:t>
      </w:r>
    </w:p>
    <w:p w14:paraId="53E3B0F6" w14:textId="66F89FB3" w:rsidR="006C26AD" w:rsidRPr="000D1F7A" w:rsidRDefault="006C26AD" w:rsidP="006C26AD">
      <w:pPr>
        <w:rPr>
          <w:noProof/>
          <w:lang w:val="en-US"/>
        </w:rPr>
      </w:pPr>
      <w:r w:rsidRPr="000D1F7A">
        <w:rPr>
          <w:noProof/>
          <w:lang w:val="en-US"/>
        </w:rPr>
        <w:t>Cabinet member for Adults</w:t>
      </w:r>
    </w:p>
    <w:p w14:paraId="6108C015" w14:textId="77777777" w:rsidR="006C26AD" w:rsidRPr="000D1F7A" w:rsidRDefault="006C26AD" w:rsidP="006C26AD">
      <w:pPr>
        <w:rPr>
          <w:noProof/>
          <w:lang w:val="en-US"/>
        </w:rPr>
      </w:pPr>
      <w:r w:rsidRPr="000D1F7A">
        <w:rPr>
          <w:noProof/>
          <w:lang w:val="en-US"/>
        </w:rPr>
        <w:t>Chief Financial Officer</w:t>
      </w:r>
    </w:p>
    <w:p w14:paraId="27BDC2FE" w14:textId="77777777" w:rsidR="006C26AD" w:rsidRPr="000D1F7A" w:rsidRDefault="006C26AD" w:rsidP="006C26AD">
      <w:pPr>
        <w:rPr>
          <w:noProof/>
          <w:lang w:val="en-US"/>
        </w:rPr>
      </w:pPr>
      <w:r w:rsidRPr="000D1F7A">
        <w:rPr>
          <w:noProof/>
          <w:lang w:val="en-US"/>
        </w:rPr>
        <w:t>Chief Legal Officer</w:t>
      </w:r>
    </w:p>
    <w:p w14:paraId="3E89EB84" w14:textId="35EE4A30" w:rsidR="006C26AD" w:rsidRDefault="006C26AD" w:rsidP="006C26AD">
      <w:r w:rsidRPr="000D1F7A">
        <w:rPr>
          <w:noProof/>
          <w:lang w:val="en-US"/>
        </w:rPr>
        <w:t>Director for Adults and communities</w:t>
      </w:r>
    </w:p>
    <w:p w14:paraId="4C1CFB66" w14:textId="77777777" w:rsidR="006C26AD" w:rsidRDefault="006C26AD" w:rsidP="006C26AD"/>
    <w:p w14:paraId="0EE546BC" w14:textId="77777777" w:rsidR="006C26AD" w:rsidRDefault="006C26AD" w:rsidP="006C26AD">
      <w:pPr>
        <w:rPr>
          <w:b/>
          <w:sz w:val="28"/>
        </w:rPr>
      </w:pPr>
      <w:r>
        <w:rPr>
          <w:b/>
          <w:sz w:val="28"/>
        </w:rPr>
        <w:t>Supporting documentation:</w:t>
      </w:r>
    </w:p>
    <w:p w14:paraId="0CD74323" w14:textId="77777777" w:rsidR="006C26AD" w:rsidRDefault="006C26AD" w:rsidP="006C26AD">
      <w:pPr>
        <w:rPr>
          <w:b/>
          <w:sz w:val="28"/>
        </w:rPr>
      </w:pPr>
    </w:p>
    <w:p w14:paraId="393748F7" w14:textId="77777777" w:rsidR="006C26AD" w:rsidRDefault="006C26AD" w:rsidP="006C26AD">
      <w:r>
        <w:t>There are no supporting documents for this decision</w:t>
      </w:r>
    </w:p>
    <w:p w14:paraId="18F70EDD" w14:textId="77777777" w:rsidR="006C26AD" w:rsidRDefault="006C26AD" w:rsidP="006C26AD"/>
    <w:p w14:paraId="5901F3AC" w14:textId="77777777" w:rsidR="006C26AD" w:rsidRDefault="006C26AD" w:rsidP="006C26AD">
      <w:pPr>
        <w:rPr>
          <w:b/>
          <w:sz w:val="28"/>
        </w:rPr>
      </w:pPr>
      <w:r>
        <w:rPr>
          <w:b/>
          <w:sz w:val="28"/>
        </w:rPr>
        <w:t>How and by when to make representations:</w:t>
      </w:r>
    </w:p>
    <w:p w14:paraId="3AEE00F3" w14:textId="77777777" w:rsidR="006C26AD" w:rsidRDefault="006C26AD" w:rsidP="006C26AD">
      <w:pPr>
        <w:rPr>
          <w:b/>
          <w:sz w:val="28"/>
        </w:rPr>
      </w:pPr>
    </w:p>
    <w:p w14:paraId="57A74098" w14:textId="082A0D29" w:rsidR="006C26AD" w:rsidRDefault="006C26AD" w:rsidP="006C26AD">
      <w:r>
        <w:t xml:space="preserve">Representations should be made to </w:t>
      </w:r>
      <w:r>
        <w:rPr>
          <w:noProof/>
          <w:lang w:val="en-US"/>
        </w:rPr>
        <w:t>Debbie Duncan</w:t>
      </w:r>
      <w:r>
        <w:t xml:space="preserve"> before 9 August 2021.</w:t>
      </w:r>
    </w:p>
    <w:p w14:paraId="4665EAA6" w14:textId="3C9A6469" w:rsidR="006C26AD" w:rsidRDefault="006C26AD" w:rsidP="006C26AD">
      <w:pPr>
        <w:rPr>
          <w:noProof/>
          <w:lang w:val="en-US"/>
        </w:rPr>
      </w:pPr>
      <w:r>
        <w:t xml:space="preserve">Tel: </w:t>
      </w:r>
      <w:r>
        <w:rPr>
          <w:noProof/>
          <w:lang w:val="en-US"/>
        </w:rPr>
        <w:t>07970 427415</w:t>
      </w:r>
    </w:p>
    <w:p w14:paraId="4EE7BD91" w14:textId="77777777" w:rsidR="006C26AD" w:rsidRDefault="006C26AD" w:rsidP="006C26AD"/>
    <w:p w14:paraId="2B6046A8" w14:textId="56511F91" w:rsidR="006C26AD" w:rsidRDefault="006C26AD" w:rsidP="006C26AD">
      <w:r>
        <w:t>First published in Forward Plan on 12 July 2021</w:t>
      </w:r>
    </w:p>
    <w:p w14:paraId="278372D9" w14:textId="77777777" w:rsidR="006C26AD" w:rsidRDefault="006C26AD" w:rsidP="006C26AD"/>
    <w:p w14:paraId="78D9C42C" w14:textId="3DA88BB5" w:rsidR="006C26AD" w:rsidRPr="008254C1" w:rsidRDefault="007634CD" w:rsidP="006C26AD">
      <w:pPr>
        <w:rPr>
          <w:b/>
          <w:sz w:val="28"/>
          <w:szCs w:val="28"/>
        </w:rPr>
      </w:pPr>
      <w:r>
        <w:rPr>
          <w:noProof/>
        </w:rPr>
        <mc:AlternateContent>
          <mc:Choice Requires="wps">
            <w:drawing>
              <wp:anchor distT="0" distB="0" distL="114300" distR="114300" simplePos="0" relativeHeight="251716608" behindDoc="0" locked="0" layoutInCell="1" allowOverlap="1" wp14:anchorId="42C5FE35" wp14:editId="0AD23784">
                <wp:simplePos x="0" y="0"/>
                <wp:positionH relativeFrom="column">
                  <wp:posOffset>1494790</wp:posOffset>
                </wp:positionH>
                <wp:positionV relativeFrom="paragraph">
                  <wp:posOffset>460375</wp:posOffset>
                </wp:positionV>
                <wp:extent cx="1323975" cy="1143000"/>
                <wp:effectExtent l="0" t="0" r="9525" b="0"/>
                <wp:wrapNone/>
                <wp:docPr id="6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0B60375" w14:textId="682D9D8B" w:rsidR="006C26AD" w:rsidRDefault="00D563D6" w:rsidP="00D563D6">
                            <w:r>
                              <w:object w:dxaOrig="1534" w:dyaOrig="997" w14:anchorId="3901D768">
                                <v:shape id="_x0000_i1030" type="#_x0000_t75" style="width:76.7pt;height:49.85pt">
                                  <v:imagedata r:id="rId18" o:title=""/>
                                </v:shape>
                                <o:OLEObject Type="Embed" ProgID="Acrobat.Document.DC" ShapeID="_x0000_i1030" DrawAspect="Icon" ObjectID="_1737201538" r:id="rId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C5FE35" id="_x0000_s1032" type="#_x0000_t202" style="position:absolute;margin-left:117.7pt;margin-top:36.25pt;width:104.25pt;height:90pt;z-index:251716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idVAIAALo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" fillcolor="window" strokeweight=".5pt">
                <v:path arrowok="t"/>
                <v:textbox style="mso-fit-shape-to-text:t">
                  <w:txbxContent>
                    <w:p w14:paraId="40B60375" w14:textId="682D9D8B" w:rsidR="006C26AD" w:rsidRDefault="00D563D6" w:rsidP="00D563D6">
                      <w:r>
                        <w:object w:dxaOrig="1534" w:dyaOrig="997" w14:anchorId="3901D768">
                          <v:shape id="_x0000_i1030" type="#_x0000_t75" style="width:76.7pt;height:49.85pt">
                            <v:imagedata r:id="rId20" o:title=""/>
                          </v:shape>
                          <o:OLEObject Type="Embed" ProgID="Acrobat.Document.DC" ShapeID="_x0000_i1030" DrawAspect="Icon" ObjectID="_1735473062" r:id="rId21"/>
                        </w:object>
                      </w:r>
                    </w:p>
                  </w:txbxContent>
                </v:textbox>
              </v:shape>
            </w:pict>
          </mc:Fallback>
        </mc:AlternateContent>
      </w:r>
      <w:r w:rsidR="006C26AD" w:rsidRPr="008254C1">
        <w:rPr>
          <w:b/>
          <w:sz w:val="28"/>
          <w:szCs w:val="28"/>
        </w:rPr>
        <w:t>Following the Making of the decision, the decision form will be published here:</w:t>
      </w:r>
    </w:p>
    <w:p w14:paraId="5547C7EA" w14:textId="77777777" w:rsidR="006C26AD" w:rsidRDefault="006C26AD" w:rsidP="006C26AD"/>
    <w:p w14:paraId="3DCD46A2" w14:textId="4F5F1E8B" w:rsidR="006C26AD" w:rsidRDefault="006C26AD" w:rsidP="006C26AD"/>
    <w:p w14:paraId="0F239DC8" w14:textId="6468A89E" w:rsidR="00290700" w:rsidRDefault="00290700" w:rsidP="006C26AD"/>
    <w:p w14:paraId="1E19A0A0" w14:textId="5833CAD4" w:rsidR="00290700" w:rsidRDefault="00290700" w:rsidP="006C26AD"/>
    <w:p w14:paraId="55F90367" w14:textId="4D045ED5" w:rsidR="00290700" w:rsidRDefault="00290700" w:rsidP="006C26AD"/>
    <w:p w14:paraId="3BB6F81B" w14:textId="7558FEC5" w:rsidR="00290700" w:rsidRDefault="00290700" w:rsidP="006C26AD"/>
    <w:p w14:paraId="7232B909" w14:textId="1EF176A6" w:rsidR="00290700" w:rsidRDefault="00290700" w:rsidP="006C26AD"/>
    <w:p w14:paraId="306172D5" w14:textId="257F1585" w:rsidR="00290700" w:rsidRDefault="00290700" w:rsidP="006C26AD"/>
    <w:p w14:paraId="49D426F0" w14:textId="675C6EF9" w:rsidR="00290700" w:rsidRDefault="00290700" w:rsidP="00290700">
      <w:pPr>
        <w:rPr>
          <w:b/>
          <w:sz w:val="28"/>
        </w:rPr>
      </w:pPr>
      <w:r>
        <w:rPr>
          <w:b/>
          <w:sz w:val="28"/>
        </w:rPr>
        <w:lastRenderedPageBreak/>
        <w:t xml:space="preserve">DECISION: ADD0037 </w:t>
      </w:r>
      <w:r>
        <w:rPr>
          <w:b/>
          <w:sz w:val="28"/>
          <w:szCs w:val="28"/>
          <w:lang w:val="en-US"/>
        </w:rPr>
        <w:t>Procurement of Prevention Elements of Sexual Health</w:t>
      </w:r>
    </w:p>
    <w:p w14:paraId="6AE6AFBC" w14:textId="77777777" w:rsidR="00290700" w:rsidRDefault="00290700" w:rsidP="00290700">
      <w:pPr>
        <w:rPr>
          <w:b/>
          <w:sz w:val="28"/>
        </w:rPr>
      </w:pPr>
    </w:p>
    <w:p w14:paraId="2EF0A460" w14:textId="77777777" w:rsidR="00290700" w:rsidRDefault="00290700" w:rsidP="00290700">
      <w:pPr>
        <w:rPr>
          <w:b/>
          <w:sz w:val="28"/>
        </w:rPr>
      </w:pPr>
      <w:r>
        <w:rPr>
          <w:b/>
          <w:sz w:val="28"/>
        </w:rPr>
        <w:t xml:space="preserve">Nature of the decision: </w:t>
      </w:r>
    </w:p>
    <w:p w14:paraId="60DED210" w14:textId="77777777" w:rsidR="00290700" w:rsidRDefault="00290700" w:rsidP="00290700">
      <w:pPr>
        <w:rPr>
          <w:b/>
          <w:sz w:val="28"/>
        </w:rPr>
      </w:pPr>
    </w:p>
    <w:p w14:paraId="25C67106" w14:textId="77777777" w:rsidR="00290700" w:rsidRDefault="00290700" w:rsidP="00290700">
      <w:pPr>
        <w:rPr>
          <w:noProof/>
          <w:lang w:val="en-US"/>
        </w:rPr>
      </w:pPr>
      <w:r>
        <w:rPr>
          <w:noProof/>
          <w:lang w:val="en-US"/>
        </w:rPr>
        <w:t>To agree to a procurement of the prevention elements of sexual health and contract award to commence 1 April 2022. Prevention elements inlcude:</w:t>
      </w:r>
    </w:p>
    <w:p w14:paraId="48EABB09" w14:textId="77777777" w:rsidR="00290700" w:rsidRPr="00E1336C" w:rsidRDefault="00290700" w:rsidP="00290700">
      <w:pPr>
        <w:rPr>
          <w:noProof/>
          <w:lang w:val="en-US"/>
        </w:rPr>
      </w:pPr>
      <w:r w:rsidRPr="00E1336C">
        <w:rPr>
          <w:noProof/>
          <w:lang w:val="en-US"/>
        </w:rPr>
        <w:t>Prevention elements of sexual health include:</w:t>
      </w:r>
    </w:p>
    <w:p w14:paraId="70162986"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a C-Card Scheme (free condom scheme for 13-24 year olds),</w:t>
      </w:r>
    </w:p>
    <w:p w14:paraId="1D43F10B"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outreach to men who have sex with men (MSM) for rapid STI testing including HIV,</w:t>
      </w:r>
    </w:p>
    <w:p w14:paraId="5282F41C"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 xml:space="preserve">outreach to the BAME community and other vulnerable groups, </w:t>
      </w:r>
    </w:p>
    <w:p w14:paraId="04DBAA18" w14:textId="77777777" w:rsidR="00290700" w:rsidRPr="00E1336C" w:rsidRDefault="00290700" w:rsidP="00290700">
      <w:pPr>
        <w:rPr>
          <w:noProof/>
          <w:lang w:val="en-US"/>
        </w:rPr>
      </w:pPr>
      <w:r w:rsidRPr="00E1336C">
        <w:rPr>
          <w:noProof/>
          <w:lang w:val="en-US"/>
        </w:rPr>
        <w:t>•</w:t>
      </w:r>
      <w:r>
        <w:rPr>
          <w:noProof/>
          <w:lang w:val="en-US"/>
        </w:rPr>
        <w:t xml:space="preserve"> </w:t>
      </w:r>
      <w:r w:rsidRPr="00E1336C">
        <w:rPr>
          <w:noProof/>
          <w:lang w:val="en-US"/>
        </w:rPr>
        <w:t>education and training to schools, colleges and other services working with young people to build knowledge and resilience.</w:t>
      </w:r>
    </w:p>
    <w:p w14:paraId="5F2D8BD3" w14:textId="7A191EFA" w:rsidR="00290700" w:rsidRPr="00F16307" w:rsidRDefault="00290700" w:rsidP="00290700">
      <w:pPr>
        <w:rPr>
          <w:lang w:val="en-US"/>
        </w:rPr>
      </w:pPr>
      <w:r>
        <w:rPr>
          <w:noProof/>
          <w:lang w:val="en-US"/>
        </w:rPr>
        <w:t>Agreement has already been obtained to extend the current prevention elements from 1 August 2021 to 31 March 2022 to avoid any break in service</w:t>
      </w:r>
      <w:r w:rsidRPr="00F16307">
        <w:rPr>
          <w:lang w:val="en-US"/>
        </w:rPr>
        <w:t xml:space="preserve"> </w:t>
      </w:r>
    </w:p>
    <w:p w14:paraId="7159F996" w14:textId="77777777" w:rsidR="00290700" w:rsidRDefault="00290700" w:rsidP="00290700"/>
    <w:p w14:paraId="23C8EAD4" w14:textId="77777777" w:rsidR="00290700" w:rsidRDefault="00290700" w:rsidP="00290700">
      <w:pPr>
        <w:rPr>
          <w:b/>
          <w:sz w:val="28"/>
        </w:rPr>
      </w:pPr>
      <w:r>
        <w:rPr>
          <w:b/>
          <w:sz w:val="28"/>
        </w:rPr>
        <w:t>Who will make the decision?</w:t>
      </w:r>
    </w:p>
    <w:p w14:paraId="6DE579E4" w14:textId="77777777" w:rsidR="00290700" w:rsidRDefault="00290700" w:rsidP="00290700">
      <w:pPr>
        <w:rPr>
          <w:b/>
          <w:sz w:val="28"/>
        </w:rPr>
      </w:pPr>
    </w:p>
    <w:p w14:paraId="1782067C" w14:textId="01C56ED4" w:rsidR="00290700" w:rsidRDefault="00290700" w:rsidP="00290700">
      <w:r>
        <w:t xml:space="preserve">Councillor Kay, Cabinet Member for </w:t>
      </w:r>
      <w:r>
        <w:rPr>
          <w:color w:val="000000"/>
          <w:szCs w:val="24"/>
        </w:rPr>
        <w:t>Health, Housing and Welfare</w:t>
      </w:r>
    </w:p>
    <w:p w14:paraId="723F70D3" w14:textId="77777777" w:rsidR="00290700" w:rsidRDefault="00290700" w:rsidP="00290700"/>
    <w:p w14:paraId="06D84E2F" w14:textId="77777777" w:rsidR="00290700" w:rsidRDefault="00290700" w:rsidP="00290700">
      <w:pPr>
        <w:rPr>
          <w:b/>
          <w:sz w:val="28"/>
        </w:rPr>
      </w:pPr>
      <w:r>
        <w:rPr>
          <w:b/>
          <w:sz w:val="28"/>
        </w:rPr>
        <w:t>When is the decision to be taken?</w:t>
      </w:r>
    </w:p>
    <w:p w14:paraId="333C1A8C" w14:textId="77777777" w:rsidR="00290700" w:rsidRDefault="00290700" w:rsidP="00290700">
      <w:pPr>
        <w:rPr>
          <w:b/>
          <w:sz w:val="28"/>
        </w:rPr>
      </w:pPr>
    </w:p>
    <w:p w14:paraId="23D32C8D" w14:textId="0E39D2CF" w:rsidR="00290700" w:rsidRDefault="00290700" w:rsidP="00290700">
      <w:r>
        <w:t>September 2021</w:t>
      </w:r>
    </w:p>
    <w:p w14:paraId="7760DFD5" w14:textId="77777777" w:rsidR="00290700" w:rsidRDefault="00290700" w:rsidP="00290700"/>
    <w:p w14:paraId="5A77DA93" w14:textId="77777777" w:rsidR="00290700" w:rsidRDefault="00290700" w:rsidP="00290700">
      <w:pPr>
        <w:rPr>
          <w:b/>
          <w:sz w:val="28"/>
        </w:rPr>
      </w:pPr>
      <w:r>
        <w:rPr>
          <w:b/>
          <w:sz w:val="28"/>
        </w:rPr>
        <w:t>Who will be consulted and how?</w:t>
      </w:r>
    </w:p>
    <w:p w14:paraId="43091E55" w14:textId="77777777" w:rsidR="00290700" w:rsidRDefault="00290700" w:rsidP="00290700">
      <w:pPr>
        <w:rPr>
          <w:b/>
          <w:sz w:val="28"/>
        </w:rPr>
      </w:pPr>
    </w:p>
    <w:p w14:paraId="78B1D068" w14:textId="77777777" w:rsidR="00290700" w:rsidRPr="004147C7" w:rsidRDefault="00290700" w:rsidP="00290700">
      <w:pPr>
        <w:rPr>
          <w:noProof/>
          <w:lang w:val="en-US"/>
        </w:rPr>
      </w:pPr>
      <w:r>
        <w:rPr>
          <w:lang w:val="en-US"/>
        </w:rPr>
        <w:t xml:space="preserve">Stockton Borough Council have offered their </w:t>
      </w:r>
      <w:proofErr w:type="gramStart"/>
      <w:r>
        <w:rPr>
          <w:lang w:val="en-US"/>
        </w:rPr>
        <w:t>Pubic</w:t>
      </w:r>
      <w:proofErr w:type="gramEnd"/>
      <w:r>
        <w:rPr>
          <w:lang w:val="en-US"/>
        </w:rPr>
        <w:t xml:space="preserve"> Health registrar </w:t>
      </w:r>
      <w:r w:rsidRPr="004147C7">
        <w:rPr>
          <w:noProof/>
          <w:lang w:val="en-US"/>
        </w:rPr>
        <w:t>to undertake an evidence review and appraisal around sexual health prevention</w:t>
      </w:r>
      <w:r>
        <w:rPr>
          <w:noProof/>
          <w:lang w:val="en-US"/>
        </w:rPr>
        <w:t xml:space="preserve"> across Tees</w:t>
      </w:r>
      <w:r w:rsidRPr="004147C7">
        <w:rPr>
          <w:noProof/>
          <w:lang w:val="en-US"/>
        </w:rPr>
        <w:t xml:space="preserve"> The </w:t>
      </w:r>
      <w:r>
        <w:rPr>
          <w:noProof/>
          <w:lang w:val="en-US"/>
        </w:rPr>
        <w:t xml:space="preserve">Tees Directors of Public Health (DsPH) </w:t>
      </w:r>
      <w:r w:rsidRPr="004147C7">
        <w:rPr>
          <w:noProof/>
          <w:lang w:val="en-US"/>
        </w:rPr>
        <w:t xml:space="preserve">felt this was a useful approach which will allow all sexual health leads to then discuss the prevention approaches, options for the future and make recommendations for the shape of services from 1st April 2022. </w:t>
      </w:r>
    </w:p>
    <w:p w14:paraId="589525D5" w14:textId="77777777" w:rsidR="00290700" w:rsidRPr="004147C7" w:rsidRDefault="00290700" w:rsidP="00290700">
      <w:pPr>
        <w:rPr>
          <w:noProof/>
          <w:lang w:val="en-US"/>
        </w:rPr>
      </w:pPr>
      <w:r>
        <w:rPr>
          <w:noProof/>
          <w:lang w:val="en-US"/>
        </w:rPr>
        <w:t xml:space="preserve">A half day workshop will be organised for the end of September </w:t>
      </w:r>
      <w:r w:rsidRPr="004147C7">
        <w:rPr>
          <w:noProof/>
          <w:lang w:val="en-US"/>
        </w:rPr>
        <w:t xml:space="preserve">to review the work </w:t>
      </w:r>
      <w:r>
        <w:rPr>
          <w:noProof/>
          <w:lang w:val="en-US"/>
        </w:rPr>
        <w:t>the registrar</w:t>
      </w:r>
      <w:r w:rsidRPr="004147C7">
        <w:rPr>
          <w:noProof/>
          <w:lang w:val="en-US"/>
        </w:rPr>
        <w:t xml:space="preserve"> has undertaken, decide the approach to prevention services for each LA and then submit these to the DsPH – which means we will have an agreed plan for all LAs by mid Oct – this should allow sufficient time for any procurement / commissioning actions that may be required.</w:t>
      </w:r>
    </w:p>
    <w:p w14:paraId="268D6029" w14:textId="77777777" w:rsidR="00290700" w:rsidRDefault="00290700" w:rsidP="00290700"/>
    <w:p w14:paraId="18AEDC1D" w14:textId="77777777" w:rsidR="00290700" w:rsidRDefault="00290700" w:rsidP="00290700">
      <w:pPr>
        <w:rPr>
          <w:b/>
          <w:sz w:val="28"/>
        </w:rPr>
      </w:pPr>
      <w:r>
        <w:rPr>
          <w:b/>
          <w:sz w:val="28"/>
        </w:rPr>
        <w:t>Supporting documentation:</w:t>
      </w:r>
    </w:p>
    <w:p w14:paraId="073F0880" w14:textId="77777777" w:rsidR="00290700" w:rsidRDefault="00290700" w:rsidP="00290700">
      <w:pPr>
        <w:rPr>
          <w:b/>
          <w:sz w:val="28"/>
        </w:rPr>
      </w:pPr>
    </w:p>
    <w:p w14:paraId="1835C050" w14:textId="77777777" w:rsidR="00290700" w:rsidRDefault="00290700" w:rsidP="00290700">
      <w:r>
        <w:t>There are no supporting documents for this decision</w:t>
      </w:r>
    </w:p>
    <w:p w14:paraId="611F7E2C" w14:textId="77777777" w:rsidR="00290700" w:rsidRDefault="00290700" w:rsidP="00290700"/>
    <w:p w14:paraId="10385845" w14:textId="77777777" w:rsidR="00290700" w:rsidRDefault="00290700" w:rsidP="00290700">
      <w:pPr>
        <w:rPr>
          <w:b/>
          <w:sz w:val="28"/>
        </w:rPr>
      </w:pPr>
      <w:r>
        <w:rPr>
          <w:b/>
          <w:sz w:val="28"/>
        </w:rPr>
        <w:t>How and by when to make representations:</w:t>
      </w:r>
    </w:p>
    <w:p w14:paraId="5C9F1353" w14:textId="77777777" w:rsidR="00290700" w:rsidRDefault="00290700" w:rsidP="00290700">
      <w:pPr>
        <w:rPr>
          <w:b/>
          <w:sz w:val="28"/>
        </w:rPr>
      </w:pPr>
    </w:p>
    <w:p w14:paraId="5DB54333" w14:textId="676809CB" w:rsidR="00290700" w:rsidRDefault="00290700" w:rsidP="00290700">
      <w:r>
        <w:t xml:space="preserve">Representations should be made to </w:t>
      </w:r>
      <w:r>
        <w:rPr>
          <w:noProof/>
          <w:lang w:val="en-US"/>
        </w:rPr>
        <w:t>Jacky Booth</w:t>
      </w:r>
      <w:r>
        <w:t xml:space="preserve"> before 8 September 2021.</w:t>
      </w:r>
    </w:p>
    <w:p w14:paraId="0DDFD286" w14:textId="4FF98FD5" w:rsidR="00290700" w:rsidRDefault="00290700" w:rsidP="00290700">
      <w:pPr>
        <w:rPr>
          <w:noProof/>
          <w:lang w:val="en-US"/>
        </w:rPr>
      </w:pPr>
      <w:r>
        <w:lastRenderedPageBreak/>
        <w:t xml:space="preserve">Tel: </w:t>
      </w:r>
      <w:r>
        <w:rPr>
          <w:noProof/>
          <w:lang w:val="en-US"/>
        </w:rPr>
        <w:t>07828 410321</w:t>
      </w:r>
    </w:p>
    <w:p w14:paraId="5E9C0DBC" w14:textId="77777777" w:rsidR="00290700" w:rsidRDefault="00290700" w:rsidP="00290700"/>
    <w:p w14:paraId="23C7C1D6" w14:textId="6A207917" w:rsidR="00290700" w:rsidRDefault="00290700" w:rsidP="00290700">
      <w:r>
        <w:t>First published in Forward Plan on 11 August 2021</w:t>
      </w:r>
    </w:p>
    <w:p w14:paraId="4163EEBB" w14:textId="77777777" w:rsidR="00290700" w:rsidRDefault="00290700" w:rsidP="00290700"/>
    <w:p w14:paraId="31CA5A6B" w14:textId="0AA0E9B0" w:rsidR="00290700" w:rsidRPr="008254C1" w:rsidRDefault="007634CD" w:rsidP="00290700">
      <w:pPr>
        <w:rPr>
          <w:b/>
          <w:sz w:val="28"/>
          <w:szCs w:val="28"/>
        </w:rPr>
      </w:pPr>
      <w:r>
        <w:rPr>
          <w:noProof/>
        </w:rPr>
        <mc:AlternateContent>
          <mc:Choice Requires="wps">
            <w:drawing>
              <wp:anchor distT="0" distB="0" distL="114300" distR="114300" simplePos="0" relativeHeight="251719680" behindDoc="0" locked="0" layoutInCell="1" allowOverlap="1" wp14:anchorId="3EFD1758" wp14:editId="1E7F099F">
                <wp:simplePos x="0" y="0"/>
                <wp:positionH relativeFrom="column">
                  <wp:posOffset>1494790</wp:posOffset>
                </wp:positionH>
                <wp:positionV relativeFrom="paragraph">
                  <wp:posOffset>460375</wp:posOffset>
                </wp:positionV>
                <wp:extent cx="1323975" cy="1143000"/>
                <wp:effectExtent l="0" t="0" r="9525" b="0"/>
                <wp:wrapNone/>
                <wp:docPr id="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E757226" w14:textId="77777777" w:rsidR="00290700" w:rsidRDefault="00290700" w:rsidP="002907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D1758" id="_x0000_s1033" type="#_x0000_t202" style="position:absolute;margin-left:117.7pt;margin-top:36.25pt;width:104.25pt;height:90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21gVwIAALw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" fillcolor="window" strokeweight=".5pt">
                <v:path arrowok="t"/>
                <v:textbox>
                  <w:txbxContent>
                    <w:p w14:paraId="0E757226" w14:textId="77777777" w:rsidR="00290700" w:rsidRDefault="00290700" w:rsidP="00290700"/>
                  </w:txbxContent>
                </v:textbox>
              </v:shape>
            </w:pict>
          </mc:Fallback>
        </mc:AlternateContent>
      </w:r>
      <w:r w:rsidR="00290700" w:rsidRPr="008254C1">
        <w:rPr>
          <w:b/>
          <w:sz w:val="28"/>
          <w:szCs w:val="28"/>
        </w:rPr>
        <w:t>Following the Making of the decision, the decision form will be published here:</w:t>
      </w:r>
    </w:p>
    <w:p w14:paraId="3AFB9695" w14:textId="77777777" w:rsidR="00290700" w:rsidRDefault="00290700" w:rsidP="00290700"/>
    <w:p w14:paraId="60CCB88E" w14:textId="77777777" w:rsidR="00290700" w:rsidRDefault="00290700" w:rsidP="00290700"/>
    <w:p w14:paraId="798FAE6B" w14:textId="77777777" w:rsidR="006B4381" w:rsidRDefault="006B4381" w:rsidP="006C26AD"/>
    <w:p w14:paraId="1B5CEBE5" w14:textId="77777777" w:rsidR="006B4381" w:rsidRPr="006B4381" w:rsidRDefault="006B4381" w:rsidP="006B4381"/>
    <w:p w14:paraId="63AD619B" w14:textId="77777777" w:rsidR="006B4381" w:rsidRPr="006B4381" w:rsidRDefault="006B4381" w:rsidP="006B4381"/>
    <w:p w14:paraId="776AB360" w14:textId="77777777" w:rsidR="006B4381" w:rsidRPr="006B4381" w:rsidRDefault="006B4381" w:rsidP="006B4381"/>
    <w:p w14:paraId="1996FF1E" w14:textId="77777777" w:rsidR="006B4381" w:rsidRPr="006B4381" w:rsidRDefault="006B4381" w:rsidP="006B4381"/>
    <w:p w14:paraId="528E9EEA" w14:textId="77777777" w:rsidR="006B4381" w:rsidRDefault="006B4381" w:rsidP="006C26AD"/>
    <w:p w14:paraId="180839F6" w14:textId="77777777" w:rsidR="006B4381" w:rsidRDefault="006B4381" w:rsidP="006C26AD"/>
    <w:p w14:paraId="525CBB82" w14:textId="77777777" w:rsidR="006B4381" w:rsidRDefault="006B4381" w:rsidP="006C26AD"/>
    <w:p w14:paraId="5064096D" w14:textId="77777777" w:rsidR="006B4381" w:rsidRDefault="006B4381" w:rsidP="006B4381">
      <w:pPr>
        <w:rPr>
          <w:b/>
          <w:sz w:val="28"/>
        </w:rPr>
      </w:pPr>
    </w:p>
    <w:p w14:paraId="7982E2A0" w14:textId="77777777" w:rsidR="006B4381" w:rsidRDefault="006B4381" w:rsidP="006B4381">
      <w:pPr>
        <w:rPr>
          <w:b/>
          <w:sz w:val="28"/>
        </w:rPr>
      </w:pPr>
    </w:p>
    <w:p w14:paraId="1892AB19" w14:textId="77777777" w:rsidR="006B4381" w:rsidRDefault="006B4381" w:rsidP="006B4381">
      <w:pPr>
        <w:rPr>
          <w:b/>
          <w:sz w:val="28"/>
        </w:rPr>
      </w:pPr>
    </w:p>
    <w:p w14:paraId="0D3D60C8" w14:textId="77777777" w:rsidR="006B4381" w:rsidRDefault="006B4381" w:rsidP="006B4381">
      <w:pPr>
        <w:rPr>
          <w:b/>
          <w:sz w:val="28"/>
        </w:rPr>
      </w:pPr>
    </w:p>
    <w:p w14:paraId="27750022" w14:textId="77777777" w:rsidR="006B4381" w:rsidRDefault="006B4381" w:rsidP="006B4381">
      <w:pPr>
        <w:rPr>
          <w:b/>
          <w:sz w:val="28"/>
        </w:rPr>
      </w:pPr>
    </w:p>
    <w:p w14:paraId="739653AC" w14:textId="77777777" w:rsidR="006B4381" w:rsidRDefault="006B4381" w:rsidP="006B4381">
      <w:pPr>
        <w:rPr>
          <w:b/>
          <w:sz w:val="28"/>
        </w:rPr>
      </w:pPr>
    </w:p>
    <w:p w14:paraId="616B3C11" w14:textId="77777777" w:rsidR="006B4381" w:rsidRDefault="006B4381" w:rsidP="006B4381">
      <w:pPr>
        <w:rPr>
          <w:b/>
          <w:sz w:val="28"/>
        </w:rPr>
      </w:pPr>
    </w:p>
    <w:p w14:paraId="281914AA" w14:textId="77777777" w:rsidR="006B4381" w:rsidRDefault="006B4381" w:rsidP="006B4381">
      <w:pPr>
        <w:rPr>
          <w:b/>
          <w:sz w:val="28"/>
        </w:rPr>
      </w:pPr>
    </w:p>
    <w:p w14:paraId="13FBF893" w14:textId="77777777" w:rsidR="006B4381" w:rsidRDefault="006B4381" w:rsidP="006B4381">
      <w:pPr>
        <w:rPr>
          <w:b/>
          <w:sz w:val="28"/>
        </w:rPr>
      </w:pPr>
    </w:p>
    <w:p w14:paraId="60BCCC39" w14:textId="77777777" w:rsidR="006B4381" w:rsidRDefault="006B4381" w:rsidP="006B4381">
      <w:pPr>
        <w:rPr>
          <w:b/>
          <w:sz w:val="28"/>
        </w:rPr>
      </w:pPr>
    </w:p>
    <w:p w14:paraId="2C1E0F6F" w14:textId="77777777" w:rsidR="006B4381" w:rsidRDefault="006B4381" w:rsidP="006B4381">
      <w:pPr>
        <w:rPr>
          <w:b/>
          <w:sz w:val="28"/>
        </w:rPr>
      </w:pPr>
    </w:p>
    <w:p w14:paraId="59D29BF5" w14:textId="77777777" w:rsidR="006B4381" w:rsidRDefault="006B4381" w:rsidP="006B4381">
      <w:pPr>
        <w:rPr>
          <w:b/>
          <w:sz w:val="28"/>
        </w:rPr>
      </w:pPr>
    </w:p>
    <w:p w14:paraId="7F39948F" w14:textId="77777777" w:rsidR="006B4381" w:rsidRDefault="006B4381" w:rsidP="006B4381">
      <w:pPr>
        <w:rPr>
          <w:b/>
          <w:sz w:val="28"/>
        </w:rPr>
      </w:pPr>
    </w:p>
    <w:p w14:paraId="665EC888" w14:textId="77777777" w:rsidR="006B4381" w:rsidRDefault="006B4381" w:rsidP="006B4381">
      <w:pPr>
        <w:rPr>
          <w:b/>
          <w:sz w:val="28"/>
        </w:rPr>
      </w:pPr>
    </w:p>
    <w:p w14:paraId="7B1CAA18" w14:textId="77777777" w:rsidR="006B4381" w:rsidRDefault="006B4381" w:rsidP="006B4381">
      <w:pPr>
        <w:rPr>
          <w:b/>
          <w:sz w:val="28"/>
        </w:rPr>
      </w:pPr>
    </w:p>
    <w:p w14:paraId="0D49DE40" w14:textId="77777777" w:rsidR="006B4381" w:rsidRDefault="006B4381" w:rsidP="006B4381">
      <w:pPr>
        <w:rPr>
          <w:b/>
          <w:sz w:val="28"/>
        </w:rPr>
      </w:pPr>
    </w:p>
    <w:p w14:paraId="5ACF84FE" w14:textId="77777777" w:rsidR="006B4381" w:rsidRDefault="006B4381" w:rsidP="006B4381">
      <w:pPr>
        <w:rPr>
          <w:b/>
          <w:sz w:val="28"/>
        </w:rPr>
      </w:pPr>
    </w:p>
    <w:p w14:paraId="0947295B" w14:textId="77777777" w:rsidR="006B4381" w:rsidRDefault="006B4381" w:rsidP="006B4381">
      <w:pPr>
        <w:rPr>
          <w:b/>
          <w:sz w:val="28"/>
        </w:rPr>
      </w:pPr>
    </w:p>
    <w:p w14:paraId="474CD4EA" w14:textId="77777777" w:rsidR="006B4381" w:rsidRDefault="006B4381" w:rsidP="006B4381">
      <w:pPr>
        <w:rPr>
          <w:b/>
          <w:sz w:val="28"/>
        </w:rPr>
      </w:pPr>
    </w:p>
    <w:p w14:paraId="76D1BBE4" w14:textId="77777777" w:rsidR="006B4381" w:rsidRDefault="006B4381" w:rsidP="006B4381">
      <w:pPr>
        <w:rPr>
          <w:b/>
          <w:sz w:val="28"/>
        </w:rPr>
      </w:pPr>
    </w:p>
    <w:p w14:paraId="20FD25DC" w14:textId="77777777" w:rsidR="006B4381" w:rsidRDefault="006B4381" w:rsidP="006B4381">
      <w:pPr>
        <w:rPr>
          <w:b/>
          <w:sz w:val="28"/>
        </w:rPr>
      </w:pPr>
    </w:p>
    <w:p w14:paraId="2D7229D1" w14:textId="77777777" w:rsidR="006B4381" w:rsidRDefault="006B4381" w:rsidP="006B4381">
      <w:pPr>
        <w:rPr>
          <w:b/>
          <w:sz w:val="28"/>
        </w:rPr>
      </w:pPr>
    </w:p>
    <w:p w14:paraId="13010919" w14:textId="77777777" w:rsidR="006B4381" w:rsidRDefault="006B4381" w:rsidP="006B4381">
      <w:pPr>
        <w:rPr>
          <w:b/>
          <w:sz w:val="28"/>
        </w:rPr>
      </w:pPr>
    </w:p>
    <w:p w14:paraId="49C4405E" w14:textId="77777777" w:rsidR="006B4381" w:rsidRDefault="006B4381" w:rsidP="006B4381">
      <w:pPr>
        <w:rPr>
          <w:b/>
          <w:sz w:val="28"/>
        </w:rPr>
      </w:pPr>
    </w:p>
    <w:p w14:paraId="5142F4E6" w14:textId="77777777" w:rsidR="006B4381" w:rsidRDefault="006B4381" w:rsidP="006B4381">
      <w:pPr>
        <w:rPr>
          <w:b/>
          <w:sz w:val="28"/>
        </w:rPr>
      </w:pPr>
    </w:p>
    <w:p w14:paraId="61E0433B" w14:textId="201E9B92" w:rsidR="006B4381" w:rsidRDefault="006B4381" w:rsidP="006B4381">
      <w:pPr>
        <w:rPr>
          <w:b/>
          <w:sz w:val="28"/>
          <w:szCs w:val="28"/>
          <w:lang w:val="en-US"/>
        </w:rPr>
      </w:pPr>
      <w:r>
        <w:rPr>
          <w:b/>
          <w:sz w:val="28"/>
        </w:rPr>
        <w:lastRenderedPageBreak/>
        <w:t xml:space="preserve">DECISION: </w:t>
      </w:r>
      <w:r w:rsidRPr="006B4381">
        <w:rPr>
          <w:b/>
          <w:sz w:val="28"/>
        </w:rPr>
        <w:t>ADD0038</w:t>
      </w:r>
      <w:r>
        <w:rPr>
          <w:b/>
          <w:sz w:val="28"/>
        </w:rPr>
        <w:t xml:space="preserve"> </w:t>
      </w:r>
      <w:r w:rsidRPr="004933B9">
        <w:rPr>
          <w:b/>
          <w:sz w:val="28"/>
          <w:szCs w:val="28"/>
          <w:lang w:val="en-US"/>
        </w:rPr>
        <w:t>Variation of the Large Plant &amp; Equipment Hire contract</w:t>
      </w:r>
    </w:p>
    <w:p w14:paraId="73801F1F" w14:textId="77777777" w:rsidR="006B4381" w:rsidRDefault="006B4381" w:rsidP="006B4381">
      <w:pPr>
        <w:rPr>
          <w:b/>
          <w:sz w:val="28"/>
        </w:rPr>
      </w:pPr>
    </w:p>
    <w:p w14:paraId="1536EFA9" w14:textId="77777777" w:rsidR="006B4381" w:rsidRDefault="006B4381" w:rsidP="006B4381">
      <w:pPr>
        <w:rPr>
          <w:b/>
          <w:sz w:val="28"/>
        </w:rPr>
      </w:pPr>
      <w:r>
        <w:rPr>
          <w:b/>
          <w:sz w:val="28"/>
        </w:rPr>
        <w:t xml:space="preserve">Nature of the decision: </w:t>
      </w:r>
    </w:p>
    <w:p w14:paraId="7794E28F" w14:textId="77777777" w:rsidR="006B4381" w:rsidRDefault="006B4381" w:rsidP="006B4381">
      <w:pPr>
        <w:rPr>
          <w:b/>
          <w:sz w:val="28"/>
        </w:rPr>
      </w:pPr>
    </w:p>
    <w:p w14:paraId="25C482AF" w14:textId="77777777" w:rsidR="006B4381" w:rsidRDefault="006B4381" w:rsidP="006B4381">
      <w:pPr>
        <w:rPr>
          <w:noProof/>
          <w:lang w:val="en-US"/>
        </w:rPr>
      </w:pPr>
      <w:r>
        <w:rPr>
          <w:noProof/>
          <w:lang w:val="en-US"/>
        </w:rPr>
        <w:t>Variation of the Large Plant &amp; Equipment Hire contract with Herring Plant Hire &amp; Sunbelt Rental to add a further 12 months to the contract term</w:t>
      </w:r>
    </w:p>
    <w:p w14:paraId="7ED63B6D" w14:textId="77777777" w:rsidR="006B4381" w:rsidRDefault="006B4381" w:rsidP="006B4381"/>
    <w:p w14:paraId="7BB2CC37" w14:textId="77777777" w:rsidR="006B4381" w:rsidRDefault="006B4381" w:rsidP="006B4381">
      <w:pPr>
        <w:rPr>
          <w:b/>
          <w:sz w:val="28"/>
        </w:rPr>
      </w:pPr>
      <w:r>
        <w:rPr>
          <w:b/>
          <w:sz w:val="28"/>
        </w:rPr>
        <w:t>Who will make the decision?</w:t>
      </w:r>
    </w:p>
    <w:p w14:paraId="1551517E" w14:textId="77777777" w:rsidR="006B4381" w:rsidRDefault="006B4381" w:rsidP="006B4381">
      <w:pPr>
        <w:rPr>
          <w:b/>
          <w:sz w:val="28"/>
        </w:rPr>
      </w:pPr>
    </w:p>
    <w:p w14:paraId="6BB01DD2" w14:textId="77777777" w:rsidR="006B4381" w:rsidRDefault="006B4381" w:rsidP="006B4381">
      <w:r>
        <w:t xml:space="preserve">Councillor J Craig, Cabinet Member for </w:t>
      </w:r>
      <w:r w:rsidRPr="0028319B">
        <w:rPr>
          <w:color w:val="000000"/>
          <w:szCs w:val="24"/>
        </w:rPr>
        <w:t>Neighbourhoods, Highways &amp; Transport</w:t>
      </w:r>
    </w:p>
    <w:p w14:paraId="5E74F354" w14:textId="77777777" w:rsidR="006B4381" w:rsidRDefault="006B4381" w:rsidP="006B4381"/>
    <w:p w14:paraId="47A7C90A" w14:textId="77777777" w:rsidR="006B4381" w:rsidRDefault="006B4381" w:rsidP="006B4381">
      <w:pPr>
        <w:rPr>
          <w:b/>
          <w:sz w:val="28"/>
        </w:rPr>
      </w:pPr>
      <w:r>
        <w:rPr>
          <w:b/>
          <w:sz w:val="28"/>
        </w:rPr>
        <w:t>When is the decision to be taken?</w:t>
      </w:r>
    </w:p>
    <w:p w14:paraId="0AD85137" w14:textId="77777777" w:rsidR="006B4381" w:rsidRDefault="006B4381" w:rsidP="006B4381">
      <w:pPr>
        <w:rPr>
          <w:b/>
          <w:sz w:val="28"/>
        </w:rPr>
      </w:pPr>
    </w:p>
    <w:p w14:paraId="27B05085" w14:textId="77777777" w:rsidR="006B4381" w:rsidRDefault="006B4381" w:rsidP="006B4381">
      <w:r>
        <w:t>September 2021</w:t>
      </w:r>
    </w:p>
    <w:p w14:paraId="320DD83B" w14:textId="77777777" w:rsidR="006B4381" w:rsidRDefault="006B4381" w:rsidP="006B4381"/>
    <w:p w14:paraId="582D2813" w14:textId="77777777" w:rsidR="006B4381" w:rsidRDefault="006B4381" w:rsidP="006B4381">
      <w:pPr>
        <w:rPr>
          <w:b/>
          <w:sz w:val="28"/>
        </w:rPr>
      </w:pPr>
      <w:r>
        <w:rPr>
          <w:b/>
          <w:sz w:val="28"/>
        </w:rPr>
        <w:t>Who will be consulted and how?</w:t>
      </w:r>
    </w:p>
    <w:p w14:paraId="5767362B" w14:textId="77777777" w:rsidR="006B4381" w:rsidRDefault="006B4381" w:rsidP="006B4381">
      <w:pPr>
        <w:rPr>
          <w:b/>
          <w:sz w:val="28"/>
        </w:rPr>
      </w:pPr>
    </w:p>
    <w:p w14:paraId="2D960496" w14:textId="77777777" w:rsidR="006B4381" w:rsidRPr="007548DF" w:rsidRDefault="006B4381" w:rsidP="006B4381">
      <w:pPr>
        <w:rPr>
          <w:noProof/>
          <w:lang w:val="en-US"/>
        </w:rPr>
      </w:pPr>
      <w:r w:rsidRPr="007548DF">
        <w:rPr>
          <w:noProof/>
          <w:lang w:val="en-US"/>
        </w:rPr>
        <w:t>Director of Adult &amp; Communities</w:t>
      </w:r>
    </w:p>
    <w:p w14:paraId="6F3AB6B8" w14:textId="77777777" w:rsidR="006B4381" w:rsidRPr="007548DF" w:rsidRDefault="006B4381" w:rsidP="006B4381">
      <w:pPr>
        <w:rPr>
          <w:noProof/>
          <w:lang w:val="en-US"/>
        </w:rPr>
      </w:pPr>
      <w:r w:rsidRPr="007548DF">
        <w:rPr>
          <w:noProof/>
          <w:lang w:val="en-US"/>
        </w:rPr>
        <w:t>Chief Legal Officer</w:t>
      </w:r>
    </w:p>
    <w:p w14:paraId="3A80B4F1" w14:textId="77777777" w:rsidR="006B4381" w:rsidRPr="007548DF" w:rsidRDefault="006B4381" w:rsidP="006B4381">
      <w:pPr>
        <w:rPr>
          <w:noProof/>
          <w:lang w:val="en-US"/>
        </w:rPr>
      </w:pPr>
      <w:r w:rsidRPr="007548DF">
        <w:rPr>
          <w:noProof/>
          <w:lang w:val="en-US"/>
        </w:rPr>
        <w:t>Chief Finance Officer</w:t>
      </w:r>
    </w:p>
    <w:p w14:paraId="76AA6461" w14:textId="77777777" w:rsidR="006B4381" w:rsidRPr="007548DF" w:rsidRDefault="006B4381" w:rsidP="006B4381">
      <w:pPr>
        <w:rPr>
          <w:noProof/>
          <w:lang w:val="en-US"/>
        </w:rPr>
      </w:pPr>
      <w:r w:rsidRPr="007548DF">
        <w:rPr>
          <w:noProof/>
          <w:lang w:val="en-US"/>
        </w:rPr>
        <w:t xml:space="preserve">Cabinet Member </w:t>
      </w:r>
    </w:p>
    <w:p w14:paraId="01D9CD7C" w14:textId="77777777" w:rsidR="006B4381" w:rsidRDefault="006B4381" w:rsidP="006B4381">
      <w:pPr>
        <w:rPr>
          <w:noProof/>
          <w:lang w:val="en-US"/>
        </w:rPr>
      </w:pPr>
      <w:r w:rsidRPr="007548DF">
        <w:rPr>
          <w:noProof/>
          <w:lang w:val="en-US"/>
        </w:rPr>
        <w:t>All above will be consulted via a delegated decision process</w:t>
      </w:r>
      <w:r>
        <w:rPr>
          <w:noProof/>
          <w:lang w:val="en-US"/>
        </w:rPr>
        <w:t>.</w:t>
      </w:r>
    </w:p>
    <w:p w14:paraId="1BACC56C" w14:textId="77777777" w:rsidR="006B4381" w:rsidRDefault="006B4381" w:rsidP="006B4381">
      <w:pPr>
        <w:rPr>
          <w:noProof/>
          <w:lang w:val="en-US"/>
        </w:rPr>
      </w:pPr>
    </w:p>
    <w:p w14:paraId="4E1E7CA1" w14:textId="77777777" w:rsidR="006B4381" w:rsidRDefault="006B4381" w:rsidP="006B4381">
      <w:pPr>
        <w:rPr>
          <w:noProof/>
          <w:lang w:val="en-US"/>
        </w:rPr>
      </w:pPr>
      <w:r>
        <w:rPr>
          <w:noProof/>
          <w:lang w:val="en-US"/>
        </w:rPr>
        <w:t>Delegated decisions will be signed by Chief Finance Officer, Chief Legal Officer, Managing Director, Cabinet Member for Economic Development.</w:t>
      </w:r>
    </w:p>
    <w:p w14:paraId="02A00668" w14:textId="77777777" w:rsidR="006B4381" w:rsidRDefault="006B4381" w:rsidP="006B4381"/>
    <w:p w14:paraId="5022760F" w14:textId="77777777" w:rsidR="006B4381" w:rsidRDefault="006B4381" w:rsidP="006B4381">
      <w:pPr>
        <w:rPr>
          <w:b/>
          <w:sz w:val="28"/>
        </w:rPr>
      </w:pPr>
      <w:r>
        <w:rPr>
          <w:b/>
          <w:sz w:val="28"/>
        </w:rPr>
        <w:t>Supporting documentation:</w:t>
      </w:r>
    </w:p>
    <w:p w14:paraId="5517F2B8" w14:textId="77777777" w:rsidR="006B4381" w:rsidRDefault="006B4381" w:rsidP="006B4381">
      <w:pPr>
        <w:rPr>
          <w:b/>
          <w:sz w:val="28"/>
        </w:rPr>
      </w:pPr>
    </w:p>
    <w:p w14:paraId="12C76273" w14:textId="77777777" w:rsidR="006B4381" w:rsidRDefault="006B4381" w:rsidP="006B4381">
      <w:r>
        <w:t>There are no supporting documents for this decision</w:t>
      </w:r>
    </w:p>
    <w:p w14:paraId="061894F2" w14:textId="77777777" w:rsidR="006B4381" w:rsidRDefault="006B4381" w:rsidP="006B4381"/>
    <w:p w14:paraId="7816C01B" w14:textId="77777777" w:rsidR="006B4381" w:rsidRDefault="006B4381" w:rsidP="006B4381">
      <w:pPr>
        <w:rPr>
          <w:b/>
          <w:sz w:val="28"/>
        </w:rPr>
      </w:pPr>
      <w:r>
        <w:rPr>
          <w:b/>
          <w:sz w:val="28"/>
        </w:rPr>
        <w:t>How and by when to make representations:</w:t>
      </w:r>
    </w:p>
    <w:p w14:paraId="1BD4D4DB" w14:textId="77777777" w:rsidR="006B4381" w:rsidRDefault="006B4381" w:rsidP="006B4381">
      <w:pPr>
        <w:rPr>
          <w:b/>
          <w:sz w:val="28"/>
        </w:rPr>
      </w:pPr>
    </w:p>
    <w:p w14:paraId="4EF69193" w14:textId="77777777" w:rsidR="006B4381" w:rsidRDefault="006B4381" w:rsidP="006B4381">
      <w:r>
        <w:t xml:space="preserve">Representations should be made to </w:t>
      </w:r>
      <w:r>
        <w:rPr>
          <w:lang w:val="en-US"/>
        </w:rPr>
        <w:t>Colin Johns</w:t>
      </w:r>
      <w:r>
        <w:t xml:space="preserve"> before 21 September 2021.</w:t>
      </w:r>
    </w:p>
    <w:p w14:paraId="643BA132" w14:textId="77777777" w:rsidR="006B4381" w:rsidRDefault="006B4381" w:rsidP="006B4381">
      <w:pPr>
        <w:rPr>
          <w:noProof/>
          <w:lang w:val="en-US"/>
        </w:rPr>
      </w:pPr>
      <w:r>
        <w:t xml:space="preserve">Tel: </w:t>
      </w:r>
      <w:r w:rsidRPr="00C327D3">
        <w:rPr>
          <w:noProof/>
          <w:lang w:val="en-US"/>
        </w:rPr>
        <w:t>01642 455600</w:t>
      </w:r>
    </w:p>
    <w:p w14:paraId="5EA3F179" w14:textId="77777777" w:rsidR="006B4381" w:rsidRDefault="006B4381" w:rsidP="006B4381"/>
    <w:p w14:paraId="5273A7E4" w14:textId="77777777" w:rsidR="006B4381" w:rsidRDefault="006B4381" w:rsidP="006B4381">
      <w:r>
        <w:t>First published in Forward Plan on 24 August 2021</w:t>
      </w:r>
    </w:p>
    <w:p w14:paraId="39FCB61D" w14:textId="77777777" w:rsidR="006B4381" w:rsidRDefault="006B4381" w:rsidP="006B4381"/>
    <w:p w14:paraId="2EE339AC" w14:textId="77777777" w:rsidR="006B4381" w:rsidRPr="008254C1" w:rsidRDefault="006B4381" w:rsidP="006B4381">
      <w:pPr>
        <w:rPr>
          <w:b/>
          <w:sz w:val="28"/>
          <w:szCs w:val="28"/>
        </w:rPr>
      </w:pPr>
      <w:r w:rsidRPr="008254C1">
        <w:rPr>
          <w:b/>
          <w:sz w:val="28"/>
          <w:szCs w:val="28"/>
        </w:rPr>
        <w:t>Following the Making of the decision, the decision form will be published here:</w:t>
      </w:r>
    </w:p>
    <w:p w14:paraId="5E284BBB" w14:textId="77777777" w:rsidR="006B4381" w:rsidRDefault="006B4381" w:rsidP="006B4381">
      <w:r>
        <w:rPr>
          <w:noProof/>
        </w:rPr>
        <mc:AlternateContent>
          <mc:Choice Requires="wps">
            <w:drawing>
              <wp:anchor distT="0" distB="0" distL="114300" distR="114300" simplePos="0" relativeHeight="251725824" behindDoc="0" locked="0" layoutInCell="1" allowOverlap="1" wp14:anchorId="050AAD3B" wp14:editId="05A472D3">
                <wp:simplePos x="0" y="0"/>
                <wp:positionH relativeFrom="column">
                  <wp:posOffset>2190115</wp:posOffset>
                </wp:positionH>
                <wp:positionV relativeFrom="paragraph">
                  <wp:posOffset>51435</wp:posOffset>
                </wp:positionV>
                <wp:extent cx="1323975" cy="1143000"/>
                <wp:effectExtent l="0" t="0" r="9525" b="0"/>
                <wp:wrapNone/>
                <wp:docPr id="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506D32D" w14:textId="5B747CBD" w:rsidR="006B4381" w:rsidRDefault="006C23A9" w:rsidP="006C23A9">
                            <w:r>
                              <w:object w:dxaOrig="1534" w:dyaOrig="997" w14:anchorId="5F713B80">
                                <v:shape id="_x0000_i1032" type="#_x0000_t75" style="width:76.7pt;height:49.85pt">
                                  <v:imagedata r:id="rId22" o:title=""/>
                                </v:shape>
                                <o:OLEObject Type="Embed" ProgID="Acrobat.Document.DC" ShapeID="_x0000_i1032" DrawAspect="Icon" ObjectID="_1737201539" r:id="rId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0AAD3B" id="_x0000_s1034" type="#_x0000_t202" style="position:absolute;margin-left:172.45pt;margin-top:4.05pt;width:104.25pt;height:90pt;z-index:251725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VBdVQIAALo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" fillcolor="window" strokeweight=".5pt">
                <v:path arrowok="t"/>
                <v:textbox style="mso-fit-shape-to-text:t">
                  <w:txbxContent>
                    <w:p w14:paraId="3506D32D" w14:textId="5B747CBD" w:rsidR="006B4381" w:rsidRDefault="006C23A9" w:rsidP="006C23A9">
                      <w:r>
                        <w:object w:dxaOrig="1534" w:dyaOrig="997" w14:anchorId="5F713B80">
                          <v:shape id="_x0000_i1032" type="#_x0000_t75" style="width:76.7pt;height:49.85pt">
                            <v:imagedata r:id="rId24" o:title=""/>
                          </v:shape>
                          <o:OLEObject Type="Embed" ProgID="Acrobat.Document.DC" ShapeID="_x0000_i1032" DrawAspect="Icon" ObjectID="_1735473063" r:id="rId25"/>
                        </w:object>
                      </w:r>
                    </w:p>
                  </w:txbxContent>
                </v:textbox>
              </v:shape>
            </w:pict>
          </mc:Fallback>
        </mc:AlternateContent>
      </w:r>
    </w:p>
    <w:p w14:paraId="4AEE3361" w14:textId="77777777" w:rsidR="006B4381" w:rsidRDefault="006B4381" w:rsidP="006B4381"/>
    <w:p w14:paraId="2F35E00A" w14:textId="77777777" w:rsidR="006B4381" w:rsidRDefault="006B4381" w:rsidP="006B4381"/>
    <w:p w14:paraId="40E0A444" w14:textId="1AA50E41" w:rsidR="006B4381" w:rsidRDefault="006B4381" w:rsidP="006B4381"/>
    <w:p w14:paraId="57589311" w14:textId="4A04416C" w:rsidR="001218CA" w:rsidRDefault="001218CA" w:rsidP="001218CA">
      <w:pPr>
        <w:rPr>
          <w:b/>
          <w:sz w:val="28"/>
          <w:szCs w:val="28"/>
          <w:lang w:val="en-US"/>
        </w:rPr>
      </w:pPr>
      <w:r>
        <w:rPr>
          <w:b/>
          <w:sz w:val="28"/>
        </w:rPr>
        <w:lastRenderedPageBreak/>
        <w:t xml:space="preserve">DECISION: </w:t>
      </w:r>
      <w:r w:rsidRPr="006B4381">
        <w:rPr>
          <w:b/>
          <w:sz w:val="28"/>
        </w:rPr>
        <w:t>ADD003</w:t>
      </w:r>
      <w:r w:rsidR="00006167">
        <w:rPr>
          <w:b/>
          <w:sz w:val="28"/>
        </w:rPr>
        <w:t>9</w:t>
      </w:r>
      <w:r>
        <w:rPr>
          <w:b/>
          <w:sz w:val="28"/>
        </w:rPr>
        <w:t xml:space="preserve"> </w:t>
      </w:r>
      <w:r w:rsidR="00006167">
        <w:rPr>
          <w:b/>
          <w:sz w:val="28"/>
          <w:szCs w:val="28"/>
          <w:lang w:val="en-US"/>
        </w:rPr>
        <w:t>Community Mental Health and Wellbeing Service</w:t>
      </w:r>
    </w:p>
    <w:p w14:paraId="7C0EE5F6" w14:textId="77777777" w:rsidR="001218CA" w:rsidRDefault="001218CA" w:rsidP="001218CA">
      <w:pPr>
        <w:rPr>
          <w:b/>
          <w:sz w:val="28"/>
        </w:rPr>
      </w:pPr>
    </w:p>
    <w:p w14:paraId="6299190F" w14:textId="77777777" w:rsidR="001218CA" w:rsidRDefault="001218CA" w:rsidP="001218CA">
      <w:pPr>
        <w:rPr>
          <w:b/>
          <w:sz w:val="28"/>
        </w:rPr>
      </w:pPr>
      <w:r>
        <w:rPr>
          <w:b/>
          <w:sz w:val="28"/>
        </w:rPr>
        <w:t xml:space="preserve">Nature of the decision: </w:t>
      </w:r>
    </w:p>
    <w:p w14:paraId="266336AF" w14:textId="77777777" w:rsidR="001218CA" w:rsidRDefault="001218CA" w:rsidP="001218CA">
      <w:pPr>
        <w:rPr>
          <w:b/>
          <w:sz w:val="28"/>
        </w:rPr>
      </w:pPr>
    </w:p>
    <w:p w14:paraId="47359012" w14:textId="1F3CAD2E" w:rsidR="001218CA" w:rsidRDefault="00006167" w:rsidP="001218CA">
      <w:pPr>
        <w:rPr>
          <w:noProof/>
          <w:lang w:val="en-US"/>
        </w:rPr>
      </w:pPr>
      <w:r>
        <w:rPr>
          <w:noProof/>
          <w:lang w:val="en-US"/>
        </w:rPr>
        <w:t xml:space="preserve">To commence a quotation process to award a 3 year contract for a Redcar &amp; Cleveland Community Mental Health and Wellbeing Service.  </w:t>
      </w:r>
    </w:p>
    <w:p w14:paraId="6CE4DABA" w14:textId="77777777" w:rsidR="001218CA" w:rsidRDefault="001218CA" w:rsidP="001218CA"/>
    <w:p w14:paraId="22A809C2" w14:textId="77777777" w:rsidR="001218CA" w:rsidRDefault="001218CA" w:rsidP="001218CA">
      <w:pPr>
        <w:rPr>
          <w:b/>
          <w:sz w:val="28"/>
        </w:rPr>
      </w:pPr>
      <w:r>
        <w:rPr>
          <w:b/>
          <w:sz w:val="28"/>
        </w:rPr>
        <w:t>Who will make the decision?</w:t>
      </w:r>
    </w:p>
    <w:p w14:paraId="238B1871" w14:textId="77777777" w:rsidR="001218CA" w:rsidRDefault="001218CA" w:rsidP="001218CA">
      <w:pPr>
        <w:rPr>
          <w:b/>
          <w:sz w:val="28"/>
        </w:rPr>
      </w:pPr>
    </w:p>
    <w:p w14:paraId="2A356D09" w14:textId="47F11D2A" w:rsidR="001218CA" w:rsidRDefault="001218CA" w:rsidP="001218CA">
      <w:r>
        <w:t xml:space="preserve">Councillor </w:t>
      </w:r>
      <w:r w:rsidR="00006167">
        <w:t>Ovens</w:t>
      </w:r>
      <w:r>
        <w:t xml:space="preserve">, Cabinet Member for </w:t>
      </w:r>
      <w:r w:rsidR="00006167">
        <w:rPr>
          <w:color w:val="000000"/>
          <w:szCs w:val="24"/>
        </w:rPr>
        <w:t>Adults</w:t>
      </w:r>
    </w:p>
    <w:p w14:paraId="5EA4BEC5" w14:textId="77777777" w:rsidR="001218CA" w:rsidRDefault="001218CA" w:rsidP="001218CA"/>
    <w:p w14:paraId="713776DC" w14:textId="77777777" w:rsidR="001218CA" w:rsidRDefault="001218CA" w:rsidP="001218CA">
      <w:pPr>
        <w:rPr>
          <w:b/>
          <w:sz w:val="28"/>
        </w:rPr>
      </w:pPr>
      <w:r>
        <w:rPr>
          <w:b/>
          <w:sz w:val="28"/>
        </w:rPr>
        <w:t>When is the decision to be taken?</w:t>
      </w:r>
    </w:p>
    <w:p w14:paraId="77D7DA51" w14:textId="77777777" w:rsidR="001218CA" w:rsidRDefault="001218CA" w:rsidP="001218CA">
      <w:pPr>
        <w:rPr>
          <w:b/>
          <w:sz w:val="28"/>
        </w:rPr>
      </w:pPr>
    </w:p>
    <w:p w14:paraId="2EDF5422" w14:textId="18DE1D38" w:rsidR="001218CA" w:rsidRDefault="00006167" w:rsidP="001218CA">
      <w:r>
        <w:t>November</w:t>
      </w:r>
      <w:r w:rsidR="001218CA">
        <w:t xml:space="preserve"> 2021</w:t>
      </w:r>
    </w:p>
    <w:p w14:paraId="48AB55D2" w14:textId="77777777" w:rsidR="001218CA" w:rsidRDefault="001218CA" w:rsidP="001218CA"/>
    <w:p w14:paraId="70083F57" w14:textId="77777777" w:rsidR="001218CA" w:rsidRDefault="001218CA" w:rsidP="001218CA">
      <w:pPr>
        <w:rPr>
          <w:b/>
          <w:sz w:val="28"/>
        </w:rPr>
      </w:pPr>
      <w:r>
        <w:rPr>
          <w:b/>
          <w:sz w:val="28"/>
        </w:rPr>
        <w:t>Who will be consulted and how?</w:t>
      </w:r>
    </w:p>
    <w:p w14:paraId="0772D595" w14:textId="77777777" w:rsidR="001218CA" w:rsidRDefault="001218CA" w:rsidP="001218CA">
      <w:pPr>
        <w:rPr>
          <w:b/>
          <w:sz w:val="28"/>
        </w:rPr>
      </w:pPr>
    </w:p>
    <w:p w14:paraId="5B787B09" w14:textId="77777777" w:rsidR="001218CA" w:rsidRPr="007548DF" w:rsidRDefault="001218CA" w:rsidP="001218CA">
      <w:pPr>
        <w:rPr>
          <w:noProof/>
          <w:lang w:val="en-US"/>
        </w:rPr>
      </w:pPr>
      <w:r w:rsidRPr="007548DF">
        <w:rPr>
          <w:noProof/>
          <w:lang w:val="en-US"/>
        </w:rPr>
        <w:t>Director of Adult &amp; Communities</w:t>
      </w:r>
    </w:p>
    <w:p w14:paraId="3814F42B" w14:textId="77777777" w:rsidR="001218CA" w:rsidRPr="007548DF" w:rsidRDefault="001218CA" w:rsidP="001218CA">
      <w:pPr>
        <w:rPr>
          <w:noProof/>
          <w:lang w:val="en-US"/>
        </w:rPr>
      </w:pPr>
      <w:r w:rsidRPr="007548DF">
        <w:rPr>
          <w:noProof/>
          <w:lang w:val="en-US"/>
        </w:rPr>
        <w:t>Chief Legal Officer</w:t>
      </w:r>
    </w:p>
    <w:p w14:paraId="16E7DEAE" w14:textId="77777777" w:rsidR="001218CA" w:rsidRPr="007548DF" w:rsidRDefault="001218CA" w:rsidP="001218CA">
      <w:pPr>
        <w:rPr>
          <w:noProof/>
          <w:lang w:val="en-US"/>
        </w:rPr>
      </w:pPr>
      <w:r w:rsidRPr="007548DF">
        <w:rPr>
          <w:noProof/>
          <w:lang w:val="en-US"/>
        </w:rPr>
        <w:t>Chief Finance Officer</w:t>
      </w:r>
    </w:p>
    <w:p w14:paraId="58567082" w14:textId="77777777" w:rsidR="001218CA" w:rsidRPr="007548DF" w:rsidRDefault="001218CA" w:rsidP="001218CA">
      <w:pPr>
        <w:rPr>
          <w:noProof/>
          <w:lang w:val="en-US"/>
        </w:rPr>
      </w:pPr>
      <w:r w:rsidRPr="007548DF">
        <w:rPr>
          <w:noProof/>
          <w:lang w:val="en-US"/>
        </w:rPr>
        <w:t xml:space="preserve">Cabinet Member </w:t>
      </w:r>
    </w:p>
    <w:p w14:paraId="4544DFCD" w14:textId="77777777" w:rsidR="00006167" w:rsidRDefault="00006167" w:rsidP="00006167">
      <w:pPr>
        <w:rPr>
          <w:lang w:val="en-US"/>
        </w:rPr>
      </w:pPr>
      <w:proofErr w:type="gramStart"/>
      <w:r>
        <w:rPr>
          <w:lang w:val="en-US"/>
        </w:rPr>
        <w:t>All of</w:t>
      </w:r>
      <w:proofErr w:type="gramEnd"/>
      <w:r>
        <w:rPr>
          <w:lang w:val="en-US"/>
        </w:rPr>
        <w:t xml:space="preserve"> the above will be consulted via approval of the delegated decision </w:t>
      </w:r>
    </w:p>
    <w:p w14:paraId="44A8C247" w14:textId="77777777" w:rsidR="001218CA" w:rsidRDefault="001218CA" w:rsidP="001218CA"/>
    <w:p w14:paraId="1932080B" w14:textId="77777777" w:rsidR="001218CA" w:rsidRDefault="001218CA" w:rsidP="001218CA">
      <w:pPr>
        <w:rPr>
          <w:b/>
          <w:sz w:val="28"/>
        </w:rPr>
      </w:pPr>
      <w:r>
        <w:rPr>
          <w:b/>
          <w:sz w:val="28"/>
        </w:rPr>
        <w:t>Supporting documentation:</w:t>
      </w:r>
    </w:p>
    <w:p w14:paraId="2F6B5734" w14:textId="77777777" w:rsidR="001218CA" w:rsidRDefault="001218CA" w:rsidP="001218CA">
      <w:pPr>
        <w:rPr>
          <w:b/>
          <w:sz w:val="28"/>
        </w:rPr>
      </w:pPr>
    </w:p>
    <w:p w14:paraId="43FD2B20" w14:textId="77777777" w:rsidR="001218CA" w:rsidRDefault="001218CA" w:rsidP="001218CA">
      <w:r>
        <w:t>There are no supporting documents for this decision</w:t>
      </w:r>
    </w:p>
    <w:p w14:paraId="626C3E2B" w14:textId="77777777" w:rsidR="001218CA" w:rsidRDefault="001218CA" w:rsidP="001218CA"/>
    <w:p w14:paraId="6D99E5C3" w14:textId="77777777" w:rsidR="001218CA" w:rsidRDefault="001218CA" w:rsidP="001218CA">
      <w:pPr>
        <w:rPr>
          <w:b/>
          <w:sz w:val="28"/>
        </w:rPr>
      </w:pPr>
      <w:r>
        <w:rPr>
          <w:b/>
          <w:sz w:val="28"/>
        </w:rPr>
        <w:t>How and by when to make representations:</w:t>
      </w:r>
    </w:p>
    <w:p w14:paraId="44106A7E" w14:textId="77777777" w:rsidR="001218CA" w:rsidRDefault="001218CA" w:rsidP="001218CA">
      <w:pPr>
        <w:rPr>
          <w:b/>
          <w:sz w:val="28"/>
        </w:rPr>
      </w:pPr>
    </w:p>
    <w:p w14:paraId="44D238F8" w14:textId="61B3A90B" w:rsidR="001218CA" w:rsidRDefault="001218CA" w:rsidP="001218CA">
      <w:r>
        <w:t xml:space="preserve">Representations should be made to </w:t>
      </w:r>
      <w:r w:rsidR="00006167">
        <w:rPr>
          <w:lang w:val="en-US"/>
        </w:rPr>
        <w:t>Tina Walker</w:t>
      </w:r>
      <w:r>
        <w:t xml:space="preserve"> before </w:t>
      </w:r>
      <w:r w:rsidR="00006167">
        <w:t>3 November</w:t>
      </w:r>
      <w:r>
        <w:t xml:space="preserve"> 2021.</w:t>
      </w:r>
    </w:p>
    <w:p w14:paraId="4FE049B9" w14:textId="630F7647" w:rsidR="001218CA" w:rsidRDefault="001218CA" w:rsidP="001218CA">
      <w:pPr>
        <w:rPr>
          <w:noProof/>
          <w:lang w:val="en-US"/>
        </w:rPr>
      </w:pPr>
      <w:r>
        <w:t xml:space="preserve">Tel: </w:t>
      </w:r>
      <w:r w:rsidRPr="00C327D3">
        <w:rPr>
          <w:noProof/>
          <w:lang w:val="en-US"/>
        </w:rPr>
        <w:t xml:space="preserve">01642 </w:t>
      </w:r>
      <w:r w:rsidR="00006167">
        <w:rPr>
          <w:noProof/>
          <w:lang w:val="en-US"/>
        </w:rPr>
        <w:t>727657</w:t>
      </w:r>
    </w:p>
    <w:p w14:paraId="6A7930EC" w14:textId="77777777" w:rsidR="001218CA" w:rsidRDefault="001218CA" w:rsidP="001218CA"/>
    <w:p w14:paraId="4656AB18" w14:textId="42B5F9DF" w:rsidR="001218CA" w:rsidRDefault="001218CA" w:rsidP="001218CA">
      <w:r>
        <w:t xml:space="preserve">First published in Forward Plan on </w:t>
      </w:r>
      <w:r w:rsidR="00006167">
        <w:t>6 October 2021</w:t>
      </w:r>
    </w:p>
    <w:p w14:paraId="05EE9E00" w14:textId="77777777" w:rsidR="001218CA" w:rsidRDefault="001218CA" w:rsidP="001218CA"/>
    <w:p w14:paraId="2E301728" w14:textId="77777777" w:rsidR="001218CA" w:rsidRPr="008254C1" w:rsidRDefault="001218CA" w:rsidP="001218CA">
      <w:pPr>
        <w:rPr>
          <w:b/>
          <w:sz w:val="28"/>
          <w:szCs w:val="28"/>
        </w:rPr>
      </w:pPr>
      <w:r w:rsidRPr="008254C1">
        <w:rPr>
          <w:b/>
          <w:sz w:val="28"/>
          <w:szCs w:val="28"/>
        </w:rPr>
        <w:t>Following the Making of the decision, the decision form will be published here:</w:t>
      </w:r>
    </w:p>
    <w:p w14:paraId="05F51301" w14:textId="77777777" w:rsidR="001218CA" w:rsidRDefault="001218CA" w:rsidP="001218CA">
      <w:r>
        <w:rPr>
          <w:noProof/>
        </w:rPr>
        <mc:AlternateContent>
          <mc:Choice Requires="wps">
            <w:drawing>
              <wp:anchor distT="0" distB="0" distL="114300" distR="114300" simplePos="0" relativeHeight="251731968" behindDoc="0" locked="0" layoutInCell="1" allowOverlap="1" wp14:anchorId="792308D9" wp14:editId="5017605F">
                <wp:simplePos x="0" y="0"/>
                <wp:positionH relativeFrom="column">
                  <wp:posOffset>2190115</wp:posOffset>
                </wp:positionH>
                <wp:positionV relativeFrom="paragraph">
                  <wp:posOffset>51435</wp:posOffset>
                </wp:positionV>
                <wp:extent cx="1323975" cy="1143000"/>
                <wp:effectExtent l="0" t="0" r="9525" b="0"/>
                <wp:wrapNone/>
                <wp:docPr id="10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FB1D19C" w14:textId="54A066CB" w:rsidR="001218CA" w:rsidRDefault="000B4262" w:rsidP="000B4262">
                            <w:r>
                              <w:object w:dxaOrig="1534" w:dyaOrig="997" w14:anchorId="35179157">
                                <v:shape id="_x0000_i1034" type="#_x0000_t75" style="width:76.7pt;height:49.85pt">
                                  <v:imagedata r:id="rId26" o:title=""/>
                                </v:shape>
                                <o:OLEObject Type="Embed" ProgID="Acrobat.Document.DC" ShapeID="_x0000_i1034" DrawAspect="Icon" ObjectID="_1737201540" r:id="rId2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308D9" id="_x0000_s1035" type="#_x0000_t202" style="position:absolute;margin-left:172.45pt;margin-top:4.05pt;width:104.25pt;height:90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LfBVQIAALo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" fillcolor="window" strokeweight=".5pt">
                <v:path arrowok="t"/>
                <v:textbox style="mso-fit-shape-to-text:t">
                  <w:txbxContent>
                    <w:p w14:paraId="7FB1D19C" w14:textId="54A066CB" w:rsidR="001218CA" w:rsidRDefault="000B4262" w:rsidP="000B4262">
                      <w:r>
                        <w:object w:dxaOrig="1534" w:dyaOrig="997" w14:anchorId="35179157">
                          <v:shape id="_x0000_i1034" type="#_x0000_t75" style="width:76.7pt;height:49.85pt">
                            <v:imagedata r:id="rId28" o:title=""/>
                          </v:shape>
                          <o:OLEObject Type="Embed" ProgID="Acrobat.Document.DC" ShapeID="_x0000_i1034" DrawAspect="Icon" ObjectID="_1735473064" r:id="rId29"/>
                        </w:object>
                      </w:r>
                    </w:p>
                  </w:txbxContent>
                </v:textbox>
              </v:shape>
            </w:pict>
          </mc:Fallback>
        </mc:AlternateContent>
      </w:r>
    </w:p>
    <w:p w14:paraId="25E6CD0E" w14:textId="77777777" w:rsidR="001218CA" w:rsidRDefault="001218CA" w:rsidP="001218CA"/>
    <w:p w14:paraId="225554B3" w14:textId="5A3FC65D" w:rsidR="001218CA" w:rsidRDefault="001218CA" w:rsidP="001218CA"/>
    <w:p w14:paraId="5BA9BC45" w14:textId="19A87EC8" w:rsidR="00006167" w:rsidRDefault="00006167" w:rsidP="001218CA"/>
    <w:p w14:paraId="70147EB8" w14:textId="77777777" w:rsidR="00006167" w:rsidRDefault="00006167" w:rsidP="001218CA"/>
    <w:p w14:paraId="3E9F1CDC" w14:textId="117E6A05" w:rsidR="001218CA" w:rsidRDefault="001218CA" w:rsidP="001218CA"/>
    <w:p w14:paraId="39B5F4FE" w14:textId="14849070" w:rsidR="0074195D" w:rsidRDefault="0074195D" w:rsidP="001218CA"/>
    <w:p w14:paraId="0D5413D1" w14:textId="07B2EC88" w:rsidR="0074195D" w:rsidRDefault="0074195D" w:rsidP="0074195D">
      <w:pPr>
        <w:rPr>
          <w:b/>
          <w:sz w:val="28"/>
          <w:szCs w:val="28"/>
          <w:lang w:val="en-US"/>
        </w:rPr>
      </w:pPr>
      <w:r>
        <w:rPr>
          <w:b/>
          <w:sz w:val="28"/>
        </w:rPr>
        <w:lastRenderedPageBreak/>
        <w:t xml:space="preserve">DECISION: </w:t>
      </w:r>
      <w:r w:rsidRPr="006B4381">
        <w:rPr>
          <w:b/>
          <w:sz w:val="28"/>
        </w:rPr>
        <w:t>ADD00</w:t>
      </w:r>
      <w:r>
        <w:rPr>
          <w:b/>
          <w:sz w:val="28"/>
        </w:rPr>
        <w:t xml:space="preserve">40 </w:t>
      </w:r>
      <w:r>
        <w:rPr>
          <w:b/>
          <w:sz w:val="28"/>
          <w:szCs w:val="28"/>
          <w:lang w:val="en-US"/>
        </w:rPr>
        <w:t>Health Determinants Research Collaboration Bid</w:t>
      </w:r>
    </w:p>
    <w:p w14:paraId="6D88EBF3" w14:textId="77777777" w:rsidR="0074195D" w:rsidRDefault="0074195D" w:rsidP="0074195D">
      <w:pPr>
        <w:rPr>
          <w:b/>
          <w:sz w:val="28"/>
        </w:rPr>
      </w:pPr>
    </w:p>
    <w:p w14:paraId="38D0BDDE" w14:textId="77777777" w:rsidR="0074195D" w:rsidRDefault="0074195D" w:rsidP="0074195D">
      <w:pPr>
        <w:rPr>
          <w:b/>
          <w:sz w:val="28"/>
        </w:rPr>
      </w:pPr>
      <w:r>
        <w:rPr>
          <w:b/>
          <w:sz w:val="28"/>
        </w:rPr>
        <w:t xml:space="preserve">Nature of the decision: </w:t>
      </w:r>
    </w:p>
    <w:p w14:paraId="3B10B967" w14:textId="77777777" w:rsidR="0074195D" w:rsidRDefault="0074195D" w:rsidP="0074195D">
      <w:pPr>
        <w:rPr>
          <w:b/>
          <w:sz w:val="28"/>
        </w:rPr>
      </w:pPr>
    </w:p>
    <w:p w14:paraId="0DFD4810" w14:textId="77777777" w:rsidR="0074195D" w:rsidRDefault="0074195D" w:rsidP="0074195D">
      <w:pPr>
        <w:rPr>
          <w:lang w:val="en-US"/>
        </w:rPr>
      </w:pPr>
      <w:r>
        <w:rPr>
          <w:lang w:val="en-US"/>
        </w:rPr>
        <w:t>This</w:t>
      </w:r>
      <w:r w:rsidRPr="00683E99">
        <w:rPr>
          <w:lang w:val="en-US"/>
        </w:rPr>
        <w:t xml:space="preserve"> proposal </w:t>
      </w:r>
      <w:r>
        <w:rPr>
          <w:lang w:val="en-US"/>
        </w:rPr>
        <w:t xml:space="preserve">is </w:t>
      </w:r>
      <w:r w:rsidRPr="00683E99">
        <w:rPr>
          <w:lang w:val="en-US"/>
        </w:rPr>
        <w:t>to develop a research culture in Redcar &amp; Cleveland Borough Council via the submission of a bid to secure a Health Determinants Research Collaboration (HDRC) from the National Institute of Health Research (NIHR).</w:t>
      </w:r>
    </w:p>
    <w:p w14:paraId="48C2385F" w14:textId="77777777" w:rsidR="0074195D" w:rsidRDefault="0074195D" w:rsidP="0074195D">
      <w:pPr>
        <w:rPr>
          <w:lang w:val="en-US"/>
        </w:rPr>
      </w:pPr>
    </w:p>
    <w:p w14:paraId="5DF974F1" w14:textId="77777777" w:rsidR="0074195D" w:rsidRPr="00683E99" w:rsidRDefault="0074195D" w:rsidP="0074195D">
      <w:pPr>
        <w:rPr>
          <w:lang w:val="en-US"/>
        </w:rPr>
      </w:pPr>
      <w:r w:rsidRPr="00683E99">
        <w:rPr>
          <w:lang w:val="en-US"/>
        </w:rPr>
        <w:t xml:space="preserve">Research activity requires an infrastructure within Local Government, mirroring the culture of research that has taken many years to develop in the NHS. Currently, this infrastructure and culture is mostly missing within </w:t>
      </w:r>
      <w:r>
        <w:rPr>
          <w:lang w:val="en-US"/>
        </w:rPr>
        <w:t>many</w:t>
      </w:r>
      <w:r w:rsidRPr="00683E99">
        <w:rPr>
          <w:lang w:val="en-US"/>
        </w:rPr>
        <w:t xml:space="preserve"> Local Authorities. </w:t>
      </w:r>
    </w:p>
    <w:p w14:paraId="460838FD" w14:textId="77777777" w:rsidR="0074195D" w:rsidRPr="00683E99" w:rsidRDefault="0074195D" w:rsidP="0074195D">
      <w:pPr>
        <w:rPr>
          <w:lang w:val="en-US"/>
        </w:rPr>
      </w:pPr>
    </w:p>
    <w:p w14:paraId="447F09EB" w14:textId="77777777" w:rsidR="0074195D" w:rsidRDefault="0074195D" w:rsidP="0074195D">
      <w:pPr>
        <w:rPr>
          <w:lang w:val="en-US"/>
        </w:rPr>
      </w:pPr>
      <w:r w:rsidRPr="00683E99">
        <w:rPr>
          <w:lang w:val="en-US"/>
        </w:rPr>
        <w:t>This funding call offers the opportunity to Redcar &amp; Cleveland Borough Council to be at the forefront of this work.</w:t>
      </w:r>
    </w:p>
    <w:p w14:paraId="58AC4533" w14:textId="77777777" w:rsidR="0074195D" w:rsidRDefault="0074195D" w:rsidP="0074195D">
      <w:pPr>
        <w:rPr>
          <w:lang w:val="en-US"/>
        </w:rPr>
      </w:pPr>
    </w:p>
    <w:p w14:paraId="0BA57066" w14:textId="6CD77205" w:rsidR="0074195D" w:rsidRDefault="0074195D" w:rsidP="0074195D">
      <w:pPr>
        <w:rPr>
          <w:noProof/>
          <w:lang w:val="en-US"/>
        </w:rPr>
      </w:pPr>
      <w:r w:rsidRPr="00683E99">
        <w:rPr>
          <w:lang w:val="en-US"/>
        </w:rPr>
        <w:t>Each HDRC is worth up to £1 million a year for five years, with a review in year four which could result in the funding being continued into the long term</w:t>
      </w:r>
      <w:r>
        <w:rPr>
          <w:noProof/>
          <w:lang w:val="en-US"/>
        </w:rPr>
        <w:t xml:space="preserve">.  </w:t>
      </w:r>
    </w:p>
    <w:p w14:paraId="64D5B392" w14:textId="77777777" w:rsidR="0074195D" w:rsidRDefault="0074195D" w:rsidP="0074195D"/>
    <w:p w14:paraId="7556E2EB" w14:textId="77777777" w:rsidR="0074195D" w:rsidRDefault="0074195D" w:rsidP="0074195D">
      <w:pPr>
        <w:rPr>
          <w:b/>
          <w:sz w:val="28"/>
        </w:rPr>
      </w:pPr>
      <w:r>
        <w:rPr>
          <w:b/>
          <w:sz w:val="28"/>
        </w:rPr>
        <w:t>Who will make the decision?</w:t>
      </w:r>
    </w:p>
    <w:p w14:paraId="214C4D61" w14:textId="77777777" w:rsidR="0074195D" w:rsidRDefault="0074195D" w:rsidP="0074195D">
      <w:pPr>
        <w:rPr>
          <w:b/>
          <w:sz w:val="28"/>
        </w:rPr>
      </w:pPr>
    </w:p>
    <w:p w14:paraId="07414D65" w14:textId="17370520" w:rsidR="0074195D" w:rsidRDefault="00FA518D" w:rsidP="0074195D">
      <w:r>
        <w:t>Corporate Director for Adults and Communities</w:t>
      </w:r>
    </w:p>
    <w:p w14:paraId="6F42D648" w14:textId="77777777" w:rsidR="0074195D" w:rsidRDefault="0074195D" w:rsidP="0074195D"/>
    <w:p w14:paraId="72238A01" w14:textId="77777777" w:rsidR="0074195D" w:rsidRDefault="0074195D" w:rsidP="0074195D">
      <w:pPr>
        <w:rPr>
          <w:b/>
          <w:sz w:val="28"/>
        </w:rPr>
      </w:pPr>
      <w:r>
        <w:rPr>
          <w:b/>
          <w:sz w:val="28"/>
        </w:rPr>
        <w:t>When is the decision to be taken?</w:t>
      </w:r>
    </w:p>
    <w:p w14:paraId="58724053" w14:textId="77777777" w:rsidR="0074195D" w:rsidRDefault="0074195D" w:rsidP="0074195D">
      <w:pPr>
        <w:rPr>
          <w:b/>
          <w:sz w:val="28"/>
        </w:rPr>
      </w:pPr>
    </w:p>
    <w:p w14:paraId="321A82A6" w14:textId="77777777" w:rsidR="0074195D" w:rsidRDefault="0074195D" w:rsidP="0074195D">
      <w:r>
        <w:t>November 2021</w:t>
      </w:r>
    </w:p>
    <w:p w14:paraId="3E12F39F" w14:textId="77777777" w:rsidR="0074195D" w:rsidRDefault="0074195D" w:rsidP="0074195D"/>
    <w:p w14:paraId="7818E204" w14:textId="77777777" w:rsidR="0074195D" w:rsidRDefault="0074195D" w:rsidP="0074195D">
      <w:pPr>
        <w:rPr>
          <w:b/>
          <w:sz w:val="28"/>
        </w:rPr>
      </w:pPr>
      <w:r>
        <w:rPr>
          <w:b/>
          <w:sz w:val="28"/>
        </w:rPr>
        <w:t>Who will be consulted and how?</w:t>
      </w:r>
    </w:p>
    <w:p w14:paraId="6DA3A9B0" w14:textId="77777777" w:rsidR="0074195D" w:rsidRDefault="0074195D" w:rsidP="0074195D">
      <w:pPr>
        <w:rPr>
          <w:b/>
          <w:sz w:val="28"/>
        </w:rPr>
      </w:pPr>
    </w:p>
    <w:p w14:paraId="3AB1B70E" w14:textId="77777777" w:rsidR="0074195D" w:rsidRPr="007548DF" w:rsidRDefault="0074195D" w:rsidP="0074195D">
      <w:pPr>
        <w:rPr>
          <w:noProof/>
          <w:lang w:val="en-US"/>
        </w:rPr>
      </w:pPr>
      <w:r w:rsidRPr="007548DF">
        <w:rPr>
          <w:noProof/>
          <w:lang w:val="en-US"/>
        </w:rPr>
        <w:t>Director of Adult &amp; Communities</w:t>
      </w:r>
    </w:p>
    <w:p w14:paraId="4EC86023" w14:textId="77777777" w:rsidR="0074195D" w:rsidRPr="007548DF" w:rsidRDefault="0074195D" w:rsidP="0074195D">
      <w:pPr>
        <w:rPr>
          <w:noProof/>
          <w:lang w:val="en-US"/>
        </w:rPr>
      </w:pPr>
      <w:r w:rsidRPr="007548DF">
        <w:rPr>
          <w:noProof/>
          <w:lang w:val="en-US"/>
        </w:rPr>
        <w:t>Chief Legal Officer</w:t>
      </w:r>
    </w:p>
    <w:p w14:paraId="781D0690" w14:textId="77777777" w:rsidR="0074195D" w:rsidRPr="007548DF" w:rsidRDefault="0074195D" w:rsidP="0074195D">
      <w:pPr>
        <w:rPr>
          <w:noProof/>
          <w:lang w:val="en-US"/>
        </w:rPr>
      </w:pPr>
      <w:r w:rsidRPr="007548DF">
        <w:rPr>
          <w:noProof/>
          <w:lang w:val="en-US"/>
        </w:rPr>
        <w:t>Chief Finance Officer</w:t>
      </w:r>
    </w:p>
    <w:p w14:paraId="4D75E3FF" w14:textId="77777777" w:rsidR="0074195D" w:rsidRDefault="0074195D" w:rsidP="0074195D">
      <w:pPr>
        <w:rPr>
          <w:lang w:val="en-US"/>
        </w:rPr>
      </w:pPr>
      <w:proofErr w:type="gramStart"/>
      <w:r>
        <w:rPr>
          <w:lang w:val="en-US"/>
        </w:rPr>
        <w:t>All of</w:t>
      </w:r>
      <w:proofErr w:type="gramEnd"/>
      <w:r>
        <w:rPr>
          <w:lang w:val="en-US"/>
        </w:rPr>
        <w:t xml:space="preserve"> the above will be consulted via approval of the delegated decision </w:t>
      </w:r>
    </w:p>
    <w:p w14:paraId="3EB87C29" w14:textId="77777777" w:rsidR="0074195D" w:rsidRDefault="0074195D" w:rsidP="0074195D"/>
    <w:p w14:paraId="46801885" w14:textId="77777777" w:rsidR="0074195D" w:rsidRDefault="0074195D" w:rsidP="0074195D">
      <w:pPr>
        <w:rPr>
          <w:b/>
          <w:sz w:val="28"/>
        </w:rPr>
      </w:pPr>
      <w:r>
        <w:rPr>
          <w:b/>
          <w:sz w:val="28"/>
        </w:rPr>
        <w:t>Supporting documentation:</w:t>
      </w:r>
    </w:p>
    <w:p w14:paraId="3B39882C" w14:textId="77777777" w:rsidR="0074195D" w:rsidRDefault="0074195D" w:rsidP="0074195D">
      <w:pPr>
        <w:rPr>
          <w:b/>
          <w:sz w:val="28"/>
        </w:rPr>
      </w:pPr>
    </w:p>
    <w:p w14:paraId="2929E25E" w14:textId="77777777" w:rsidR="0074195D" w:rsidRDefault="0074195D" w:rsidP="0074195D">
      <w:r>
        <w:t>There are no supporting documents for this decision</w:t>
      </w:r>
    </w:p>
    <w:p w14:paraId="46DDF695" w14:textId="77777777" w:rsidR="0074195D" w:rsidRDefault="0074195D" w:rsidP="0074195D"/>
    <w:p w14:paraId="4C498214" w14:textId="77777777" w:rsidR="0074195D" w:rsidRDefault="0074195D" w:rsidP="0074195D">
      <w:pPr>
        <w:rPr>
          <w:b/>
          <w:sz w:val="28"/>
        </w:rPr>
      </w:pPr>
      <w:r>
        <w:rPr>
          <w:b/>
          <w:sz w:val="28"/>
        </w:rPr>
        <w:t>How and by when to make representations:</w:t>
      </w:r>
    </w:p>
    <w:p w14:paraId="3B100BD6" w14:textId="77777777" w:rsidR="0074195D" w:rsidRDefault="0074195D" w:rsidP="0074195D">
      <w:pPr>
        <w:rPr>
          <w:b/>
          <w:sz w:val="28"/>
        </w:rPr>
      </w:pPr>
    </w:p>
    <w:p w14:paraId="71A2F106" w14:textId="1ED2FF2D" w:rsidR="0074195D" w:rsidRDefault="0074195D" w:rsidP="0074195D">
      <w:r>
        <w:t xml:space="preserve">Representations should be made to </w:t>
      </w:r>
      <w:r w:rsidR="00FA518D">
        <w:rPr>
          <w:lang w:val="en-US"/>
        </w:rPr>
        <w:t>Scott Lloyd</w:t>
      </w:r>
      <w:r>
        <w:t xml:space="preserve"> before </w:t>
      </w:r>
      <w:r w:rsidR="00FA518D">
        <w:t>9</w:t>
      </w:r>
      <w:r>
        <w:t xml:space="preserve"> November 2021.</w:t>
      </w:r>
    </w:p>
    <w:p w14:paraId="13055CAF" w14:textId="0E5A3B0D" w:rsidR="0074195D" w:rsidRDefault="0074195D" w:rsidP="0074195D">
      <w:pPr>
        <w:rPr>
          <w:noProof/>
          <w:lang w:val="en-US"/>
        </w:rPr>
      </w:pPr>
      <w:r>
        <w:t xml:space="preserve">Tel: </w:t>
      </w:r>
      <w:r w:rsidRPr="00C327D3">
        <w:rPr>
          <w:noProof/>
          <w:lang w:val="en-US"/>
        </w:rPr>
        <w:t xml:space="preserve">01642 </w:t>
      </w:r>
      <w:r>
        <w:rPr>
          <w:noProof/>
          <w:lang w:val="en-US"/>
        </w:rPr>
        <w:t>72765</w:t>
      </w:r>
      <w:r w:rsidR="00FA518D">
        <w:rPr>
          <w:noProof/>
          <w:lang w:val="en-US"/>
        </w:rPr>
        <w:t>8</w:t>
      </w:r>
    </w:p>
    <w:p w14:paraId="4FC14F75" w14:textId="77777777" w:rsidR="0074195D" w:rsidRDefault="0074195D" w:rsidP="0074195D"/>
    <w:p w14:paraId="461229F3" w14:textId="6FCE74C5" w:rsidR="0074195D" w:rsidRDefault="0074195D" w:rsidP="0074195D">
      <w:r>
        <w:t xml:space="preserve">First published in Forward Plan on </w:t>
      </w:r>
      <w:r w:rsidR="00FA518D">
        <w:t>12</w:t>
      </w:r>
      <w:r>
        <w:t xml:space="preserve"> October 2021</w:t>
      </w:r>
    </w:p>
    <w:p w14:paraId="41E01F14" w14:textId="77777777" w:rsidR="0074195D" w:rsidRDefault="0074195D" w:rsidP="0074195D"/>
    <w:p w14:paraId="4E1506E6" w14:textId="77777777" w:rsidR="0074195D" w:rsidRPr="008254C1" w:rsidRDefault="0074195D" w:rsidP="0074195D">
      <w:pPr>
        <w:rPr>
          <w:b/>
          <w:sz w:val="28"/>
          <w:szCs w:val="28"/>
        </w:rPr>
      </w:pPr>
      <w:r w:rsidRPr="008254C1">
        <w:rPr>
          <w:b/>
          <w:sz w:val="28"/>
          <w:szCs w:val="28"/>
        </w:rPr>
        <w:t>Following the Making of the decision, the decision form will be published here:</w:t>
      </w:r>
    </w:p>
    <w:p w14:paraId="17B68E15" w14:textId="77777777" w:rsidR="0074195D" w:rsidRDefault="0074195D" w:rsidP="0074195D">
      <w:r>
        <w:rPr>
          <w:noProof/>
        </w:rPr>
        <mc:AlternateContent>
          <mc:Choice Requires="wps">
            <w:drawing>
              <wp:anchor distT="0" distB="0" distL="114300" distR="114300" simplePos="0" relativeHeight="251734016" behindDoc="0" locked="0" layoutInCell="1" allowOverlap="1" wp14:anchorId="51757E04" wp14:editId="237036BF">
                <wp:simplePos x="0" y="0"/>
                <wp:positionH relativeFrom="column">
                  <wp:posOffset>2190115</wp:posOffset>
                </wp:positionH>
                <wp:positionV relativeFrom="paragraph">
                  <wp:posOffset>51435</wp:posOffset>
                </wp:positionV>
                <wp:extent cx="1323975" cy="1143000"/>
                <wp:effectExtent l="0" t="0" r="9525" b="0"/>
                <wp:wrapNone/>
                <wp:docPr id="10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FD5D41" w14:textId="77777777" w:rsidR="0074195D" w:rsidRDefault="0074195D" w:rsidP="0074195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57E04" id="_x0000_s1036" type="#_x0000_t202" style="position:absolute;margin-left:172.45pt;margin-top:4.05pt;width:104.25pt;height:90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n8v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sSqY8Hhag3lHom2cNCgM3xR&#10;Y7QlJvzMLIoOKcRB8k+4SAWYIvQ7Siqwv/52H/xRC2ilpEURF9T93DIrkIfvGlVyl41GQfXxMBrf&#10;DPBgLy3rS4veNnNALjMcWcPjNvh7ddxKC80rztssREUT0xxjF9Qft3N/GC2cVy5ms+iEOjfML/XK&#10;8AAdiAssv3SvzJq+7R4V8whHubP8XfcPvuGlhtnWg6yjNM6s9kLFGYnt7uc5DOHlOXqdvzrT3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2op/L1gCAAC9BAAADgAAAAAAAAAAAAAAAAAuAgAAZHJzL2Uyb0RvYy54bWxQ&#10;SwECLQAUAAYACAAAACEAEIroBd8AAAAJAQAADwAAAAAAAAAAAAAAAACyBAAAZHJzL2Rvd25yZXYu&#10;eG1sUEsFBgAAAAAEAAQA8wAAAL4FAAAAAA==&#10;" fillcolor="window" strokeweight=".5pt">
                <v:path arrowok="t"/>
                <v:textbox>
                  <w:txbxContent>
                    <w:p w14:paraId="41FD5D41" w14:textId="77777777" w:rsidR="0074195D" w:rsidRDefault="0074195D" w:rsidP="0074195D"/>
                  </w:txbxContent>
                </v:textbox>
              </v:shape>
            </w:pict>
          </mc:Fallback>
        </mc:AlternateContent>
      </w:r>
    </w:p>
    <w:p w14:paraId="3CA5DC33" w14:textId="22F10851" w:rsidR="0074195D" w:rsidRDefault="0074195D" w:rsidP="001218CA"/>
    <w:p w14:paraId="13D8D77B" w14:textId="00CF4B2D" w:rsidR="0074195D" w:rsidRDefault="0074195D" w:rsidP="001218CA"/>
    <w:p w14:paraId="2B83A762" w14:textId="74B9309E" w:rsidR="0074195D" w:rsidRDefault="0074195D" w:rsidP="001218CA"/>
    <w:p w14:paraId="7F8B16D1" w14:textId="5E629935" w:rsidR="0074195D" w:rsidRDefault="0074195D" w:rsidP="001218CA"/>
    <w:p w14:paraId="079C78F9" w14:textId="18D99F75" w:rsidR="00FA518D" w:rsidRDefault="00FA518D" w:rsidP="001218CA"/>
    <w:p w14:paraId="6FC70B6A" w14:textId="5C9FD555" w:rsidR="00FA518D" w:rsidRDefault="00FA518D" w:rsidP="001218CA"/>
    <w:p w14:paraId="7AC7F58B" w14:textId="6423C344" w:rsidR="0019045C" w:rsidRDefault="0019045C" w:rsidP="001218CA"/>
    <w:p w14:paraId="4B06E597" w14:textId="62A29C2F" w:rsidR="0019045C" w:rsidRDefault="0019045C" w:rsidP="001218CA"/>
    <w:p w14:paraId="5EEAFA90" w14:textId="77777777" w:rsidR="0019045C" w:rsidRDefault="0019045C" w:rsidP="0019045C">
      <w:pPr>
        <w:rPr>
          <w:b/>
          <w:sz w:val="28"/>
        </w:rPr>
      </w:pPr>
    </w:p>
    <w:p w14:paraId="1AD08025" w14:textId="77777777" w:rsidR="0019045C" w:rsidRDefault="0019045C" w:rsidP="0019045C">
      <w:pPr>
        <w:rPr>
          <w:b/>
          <w:sz w:val="28"/>
        </w:rPr>
      </w:pPr>
    </w:p>
    <w:p w14:paraId="21D75371" w14:textId="77777777" w:rsidR="0019045C" w:rsidRDefault="0019045C" w:rsidP="0019045C">
      <w:pPr>
        <w:rPr>
          <w:b/>
          <w:sz w:val="28"/>
        </w:rPr>
      </w:pPr>
    </w:p>
    <w:p w14:paraId="55F6E74B" w14:textId="77777777" w:rsidR="0019045C" w:rsidRDefault="0019045C" w:rsidP="0019045C">
      <w:pPr>
        <w:rPr>
          <w:b/>
          <w:sz w:val="28"/>
        </w:rPr>
      </w:pPr>
    </w:p>
    <w:p w14:paraId="2AF665BF" w14:textId="77777777" w:rsidR="0019045C" w:rsidRDefault="0019045C" w:rsidP="0019045C">
      <w:pPr>
        <w:rPr>
          <w:b/>
          <w:sz w:val="28"/>
        </w:rPr>
      </w:pPr>
    </w:p>
    <w:p w14:paraId="1D65644D" w14:textId="77777777" w:rsidR="0019045C" w:rsidRDefault="0019045C" w:rsidP="0019045C">
      <w:pPr>
        <w:rPr>
          <w:b/>
          <w:sz w:val="28"/>
        </w:rPr>
      </w:pPr>
    </w:p>
    <w:p w14:paraId="188EED43" w14:textId="77777777" w:rsidR="0019045C" w:rsidRDefault="0019045C" w:rsidP="0019045C">
      <w:pPr>
        <w:rPr>
          <w:b/>
          <w:sz w:val="28"/>
        </w:rPr>
      </w:pPr>
    </w:p>
    <w:p w14:paraId="72DBDF87" w14:textId="77777777" w:rsidR="0019045C" w:rsidRDefault="0019045C" w:rsidP="0019045C">
      <w:pPr>
        <w:rPr>
          <w:b/>
          <w:sz w:val="28"/>
        </w:rPr>
      </w:pPr>
    </w:p>
    <w:p w14:paraId="43FCB900" w14:textId="77777777" w:rsidR="0019045C" w:rsidRDefault="0019045C" w:rsidP="0019045C">
      <w:pPr>
        <w:rPr>
          <w:b/>
          <w:sz w:val="28"/>
        </w:rPr>
      </w:pPr>
    </w:p>
    <w:p w14:paraId="560FC8C2" w14:textId="77777777" w:rsidR="0019045C" w:rsidRDefault="0019045C" w:rsidP="0019045C">
      <w:pPr>
        <w:rPr>
          <w:b/>
          <w:sz w:val="28"/>
        </w:rPr>
      </w:pPr>
    </w:p>
    <w:p w14:paraId="22A441E5" w14:textId="77777777" w:rsidR="0019045C" w:rsidRDefault="0019045C" w:rsidP="0019045C">
      <w:pPr>
        <w:rPr>
          <w:b/>
          <w:sz w:val="28"/>
        </w:rPr>
      </w:pPr>
    </w:p>
    <w:p w14:paraId="6D761B64" w14:textId="77777777" w:rsidR="0019045C" w:rsidRDefault="0019045C" w:rsidP="0019045C">
      <w:pPr>
        <w:rPr>
          <w:b/>
          <w:sz w:val="28"/>
        </w:rPr>
      </w:pPr>
    </w:p>
    <w:p w14:paraId="63A5FA6E" w14:textId="77777777" w:rsidR="0019045C" w:rsidRDefault="0019045C" w:rsidP="0019045C">
      <w:pPr>
        <w:rPr>
          <w:b/>
          <w:sz w:val="28"/>
        </w:rPr>
      </w:pPr>
    </w:p>
    <w:p w14:paraId="1C96D22C" w14:textId="77777777" w:rsidR="0019045C" w:rsidRDefault="0019045C" w:rsidP="0019045C">
      <w:pPr>
        <w:rPr>
          <w:b/>
          <w:sz w:val="28"/>
        </w:rPr>
      </w:pPr>
    </w:p>
    <w:p w14:paraId="4AB43F23" w14:textId="77777777" w:rsidR="0019045C" w:rsidRDefault="0019045C" w:rsidP="0019045C">
      <w:pPr>
        <w:rPr>
          <w:b/>
          <w:sz w:val="28"/>
        </w:rPr>
      </w:pPr>
    </w:p>
    <w:p w14:paraId="5DAEACD7" w14:textId="77777777" w:rsidR="0019045C" w:rsidRDefault="0019045C" w:rsidP="0019045C">
      <w:pPr>
        <w:rPr>
          <w:b/>
          <w:sz w:val="28"/>
        </w:rPr>
      </w:pPr>
    </w:p>
    <w:p w14:paraId="0379401B" w14:textId="77777777" w:rsidR="0019045C" w:rsidRDefault="0019045C" w:rsidP="0019045C">
      <w:pPr>
        <w:rPr>
          <w:b/>
          <w:sz w:val="28"/>
        </w:rPr>
      </w:pPr>
    </w:p>
    <w:p w14:paraId="6ABB2809" w14:textId="77777777" w:rsidR="0019045C" w:rsidRDefault="0019045C" w:rsidP="0019045C">
      <w:pPr>
        <w:rPr>
          <w:b/>
          <w:sz w:val="28"/>
        </w:rPr>
      </w:pPr>
    </w:p>
    <w:p w14:paraId="5E4B5B90" w14:textId="77777777" w:rsidR="0019045C" w:rsidRDefault="0019045C" w:rsidP="0019045C">
      <w:pPr>
        <w:rPr>
          <w:b/>
          <w:sz w:val="28"/>
        </w:rPr>
      </w:pPr>
    </w:p>
    <w:p w14:paraId="270227A6" w14:textId="77777777" w:rsidR="0019045C" w:rsidRDefault="0019045C" w:rsidP="0019045C">
      <w:pPr>
        <w:rPr>
          <w:b/>
          <w:sz w:val="28"/>
        </w:rPr>
      </w:pPr>
    </w:p>
    <w:p w14:paraId="5CBFC916" w14:textId="77777777" w:rsidR="0019045C" w:rsidRDefault="0019045C" w:rsidP="0019045C">
      <w:pPr>
        <w:rPr>
          <w:b/>
          <w:sz w:val="28"/>
        </w:rPr>
      </w:pPr>
    </w:p>
    <w:p w14:paraId="3659C0DD" w14:textId="77777777" w:rsidR="0019045C" w:rsidRDefault="0019045C" w:rsidP="0019045C">
      <w:pPr>
        <w:rPr>
          <w:b/>
          <w:sz w:val="28"/>
        </w:rPr>
      </w:pPr>
    </w:p>
    <w:p w14:paraId="79E116EB" w14:textId="77777777" w:rsidR="0019045C" w:rsidRDefault="0019045C" w:rsidP="0019045C">
      <w:pPr>
        <w:rPr>
          <w:b/>
          <w:sz w:val="28"/>
        </w:rPr>
      </w:pPr>
    </w:p>
    <w:p w14:paraId="6C505F94" w14:textId="77777777" w:rsidR="0019045C" w:rsidRDefault="0019045C" w:rsidP="0019045C">
      <w:pPr>
        <w:rPr>
          <w:b/>
          <w:sz w:val="28"/>
        </w:rPr>
      </w:pPr>
    </w:p>
    <w:p w14:paraId="701060D8" w14:textId="77777777" w:rsidR="0019045C" w:rsidRDefault="0019045C" w:rsidP="0019045C">
      <w:pPr>
        <w:rPr>
          <w:b/>
          <w:sz w:val="28"/>
        </w:rPr>
      </w:pPr>
    </w:p>
    <w:p w14:paraId="676E5F8A" w14:textId="77777777" w:rsidR="0019045C" w:rsidRDefault="0019045C" w:rsidP="0019045C">
      <w:pPr>
        <w:rPr>
          <w:b/>
          <w:sz w:val="28"/>
        </w:rPr>
      </w:pPr>
    </w:p>
    <w:p w14:paraId="08B924A2" w14:textId="77777777" w:rsidR="0019045C" w:rsidRDefault="0019045C" w:rsidP="0019045C">
      <w:pPr>
        <w:rPr>
          <w:b/>
          <w:sz w:val="28"/>
        </w:rPr>
      </w:pPr>
    </w:p>
    <w:p w14:paraId="5AFCCE05" w14:textId="77777777" w:rsidR="0019045C" w:rsidRDefault="0019045C" w:rsidP="0019045C">
      <w:pPr>
        <w:rPr>
          <w:b/>
          <w:sz w:val="28"/>
        </w:rPr>
      </w:pPr>
    </w:p>
    <w:p w14:paraId="554CC3CA" w14:textId="77777777" w:rsidR="0019045C" w:rsidRDefault="0019045C" w:rsidP="0019045C">
      <w:pPr>
        <w:rPr>
          <w:b/>
          <w:sz w:val="28"/>
        </w:rPr>
      </w:pPr>
    </w:p>
    <w:p w14:paraId="3D68F3A3" w14:textId="7F2F513E" w:rsidR="0019045C" w:rsidRDefault="0019045C" w:rsidP="0019045C">
      <w:pPr>
        <w:rPr>
          <w:b/>
          <w:sz w:val="28"/>
          <w:szCs w:val="28"/>
          <w:lang w:val="en-US"/>
        </w:rPr>
      </w:pPr>
      <w:r>
        <w:rPr>
          <w:b/>
          <w:sz w:val="28"/>
        </w:rPr>
        <w:lastRenderedPageBreak/>
        <w:t xml:space="preserve">DECISION: </w:t>
      </w:r>
      <w:r w:rsidRPr="006B4381">
        <w:rPr>
          <w:b/>
          <w:sz w:val="28"/>
        </w:rPr>
        <w:t>ADD00</w:t>
      </w:r>
      <w:r>
        <w:rPr>
          <w:b/>
          <w:sz w:val="28"/>
        </w:rPr>
        <w:t xml:space="preserve">41 </w:t>
      </w:r>
      <w:r>
        <w:rPr>
          <w:b/>
          <w:sz w:val="28"/>
          <w:szCs w:val="28"/>
          <w:lang w:val="en-US"/>
        </w:rPr>
        <w:t>Domiciliary Care Additional Capacity</w:t>
      </w:r>
    </w:p>
    <w:p w14:paraId="7E578728" w14:textId="77777777" w:rsidR="0019045C" w:rsidRDefault="0019045C" w:rsidP="0019045C">
      <w:pPr>
        <w:rPr>
          <w:b/>
          <w:sz w:val="28"/>
        </w:rPr>
      </w:pPr>
    </w:p>
    <w:p w14:paraId="7EE90CA7" w14:textId="77777777" w:rsidR="0019045C" w:rsidRDefault="0019045C" w:rsidP="0019045C">
      <w:pPr>
        <w:rPr>
          <w:b/>
          <w:sz w:val="28"/>
        </w:rPr>
      </w:pPr>
      <w:r>
        <w:rPr>
          <w:b/>
          <w:sz w:val="28"/>
        </w:rPr>
        <w:t xml:space="preserve">Nature of the decision: </w:t>
      </w:r>
    </w:p>
    <w:p w14:paraId="4D975E13" w14:textId="77777777" w:rsidR="0019045C" w:rsidRDefault="0019045C" w:rsidP="0019045C">
      <w:pPr>
        <w:rPr>
          <w:b/>
          <w:sz w:val="28"/>
        </w:rPr>
      </w:pPr>
    </w:p>
    <w:p w14:paraId="4C8A7FA5" w14:textId="29829308" w:rsidR="0019045C" w:rsidRDefault="0019045C" w:rsidP="0019045C">
      <w:pPr>
        <w:rPr>
          <w:noProof/>
          <w:lang w:val="en-US"/>
        </w:rPr>
      </w:pPr>
      <w:r>
        <w:rPr>
          <w:noProof/>
          <w:lang w:val="en-US"/>
        </w:rPr>
        <w:t xml:space="preserve">To </w:t>
      </w:r>
      <w:r w:rsidRPr="00E44ED2">
        <w:rPr>
          <w:noProof/>
          <w:lang w:val="en-US"/>
        </w:rPr>
        <w:t xml:space="preserve">award packages of care to </w:t>
      </w:r>
      <w:r>
        <w:rPr>
          <w:noProof/>
          <w:lang w:val="en-US"/>
        </w:rPr>
        <w:t xml:space="preserve">a number of off framework providers who are </w:t>
      </w:r>
      <w:r w:rsidRPr="00E44ED2">
        <w:rPr>
          <w:noProof/>
          <w:lang w:val="en-US"/>
        </w:rPr>
        <w:t>registered domiciliary care provider</w:t>
      </w:r>
      <w:r>
        <w:rPr>
          <w:noProof/>
          <w:lang w:val="en-US"/>
        </w:rPr>
        <w:t>s</w:t>
      </w:r>
      <w:r w:rsidRPr="00E44ED2">
        <w:rPr>
          <w:noProof/>
          <w:lang w:val="en-US"/>
        </w:rPr>
        <w:t xml:space="preserve"> as a contingency for additional provision within the Borough</w:t>
      </w:r>
      <w:r>
        <w:rPr>
          <w:noProof/>
          <w:lang w:val="en-US"/>
        </w:rPr>
        <w:t xml:space="preserve"> until October 31, 2023.  </w:t>
      </w:r>
    </w:p>
    <w:p w14:paraId="784FBE6C" w14:textId="77777777" w:rsidR="0019045C" w:rsidRDefault="0019045C" w:rsidP="0019045C"/>
    <w:p w14:paraId="26491B24" w14:textId="77777777" w:rsidR="0019045C" w:rsidRDefault="0019045C" w:rsidP="0019045C">
      <w:pPr>
        <w:rPr>
          <w:b/>
          <w:sz w:val="28"/>
        </w:rPr>
      </w:pPr>
      <w:r>
        <w:rPr>
          <w:b/>
          <w:sz w:val="28"/>
        </w:rPr>
        <w:t>Who will make the decision?</w:t>
      </w:r>
    </w:p>
    <w:p w14:paraId="5DA2E8C0" w14:textId="77777777" w:rsidR="0019045C" w:rsidRDefault="0019045C" w:rsidP="0019045C">
      <w:pPr>
        <w:rPr>
          <w:b/>
          <w:sz w:val="28"/>
        </w:rPr>
      </w:pPr>
    </w:p>
    <w:p w14:paraId="4DC80230" w14:textId="00445EE9" w:rsidR="0019045C" w:rsidRDefault="0019045C" w:rsidP="0019045C">
      <w:r>
        <w:t>Cabinet Member for Adults</w:t>
      </w:r>
    </w:p>
    <w:p w14:paraId="0D08CF9F" w14:textId="77777777" w:rsidR="0019045C" w:rsidRDefault="0019045C" w:rsidP="0019045C"/>
    <w:p w14:paraId="2611B49F" w14:textId="77777777" w:rsidR="0019045C" w:rsidRDefault="0019045C" w:rsidP="0019045C">
      <w:pPr>
        <w:rPr>
          <w:b/>
          <w:sz w:val="28"/>
        </w:rPr>
      </w:pPr>
      <w:r>
        <w:rPr>
          <w:b/>
          <w:sz w:val="28"/>
        </w:rPr>
        <w:t>When is the decision to be taken?</w:t>
      </w:r>
    </w:p>
    <w:p w14:paraId="104AF189" w14:textId="77777777" w:rsidR="0019045C" w:rsidRDefault="0019045C" w:rsidP="0019045C">
      <w:pPr>
        <w:rPr>
          <w:b/>
          <w:sz w:val="28"/>
        </w:rPr>
      </w:pPr>
    </w:p>
    <w:p w14:paraId="2620C9F8" w14:textId="33F112A5" w:rsidR="0019045C" w:rsidRDefault="0019045C" w:rsidP="0019045C">
      <w:r>
        <w:t>December 2021</w:t>
      </w:r>
    </w:p>
    <w:p w14:paraId="52F10795" w14:textId="77777777" w:rsidR="0019045C" w:rsidRDefault="0019045C" w:rsidP="0019045C"/>
    <w:p w14:paraId="03BCCCD4" w14:textId="77777777" w:rsidR="0019045C" w:rsidRDefault="0019045C" w:rsidP="0019045C">
      <w:pPr>
        <w:rPr>
          <w:b/>
          <w:sz w:val="28"/>
        </w:rPr>
      </w:pPr>
      <w:r>
        <w:rPr>
          <w:b/>
          <w:sz w:val="28"/>
        </w:rPr>
        <w:t>Who will be consulted and how?</w:t>
      </w:r>
    </w:p>
    <w:p w14:paraId="7D0A917E" w14:textId="77777777" w:rsidR="0019045C" w:rsidRDefault="0019045C" w:rsidP="0019045C">
      <w:pPr>
        <w:rPr>
          <w:b/>
          <w:sz w:val="28"/>
        </w:rPr>
      </w:pPr>
    </w:p>
    <w:p w14:paraId="197C7C9F" w14:textId="77777777" w:rsidR="0019045C" w:rsidRPr="007548DF" w:rsidRDefault="0019045C" w:rsidP="0019045C">
      <w:pPr>
        <w:rPr>
          <w:noProof/>
          <w:lang w:val="en-US"/>
        </w:rPr>
      </w:pPr>
      <w:r w:rsidRPr="007548DF">
        <w:rPr>
          <w:noProof/>
          <w:lang w:val="en-US"/>
        </w:rPr>
        <w:t>Director of Adult &amp; Communities</w:t>
      </w:r>
    </w:p>
    <w:p w14:paraId="57C59E53" w14:textId="77777777" w:rsidR="0019045C" w:rsidRPr="007548DF" w:rsidRDefault="0019045C" w:rsidP="0019045C">
      <w:pPr>
        <w:rPr>
          <w:noProof/>
          <w:lang w:val="en-US"/>
        </w:rPr>
      </w:pPr>
      <w:r w:rsidRPr="007548DF">
        <w:rPr>
          <w:noProof/>
          <w:lang w:val="en-US"/>
        </w:rPr>
        <w:t>Chief Legal Officer</w:t>
      </w:r>
    </w:p>
    <w:p w14:paraId="5357C9B1" w14:textId="77777777" w:rsidR="0019045C" w:rsidRPr="007548DF" w:rsidRDefault="0019045C" w:rsidP="0019045C">
      <w:pPr>
        <w:rPr>
          <w:noProof/>
          <w:lang w:val="en-US"/>
        </w:rPr>
      </w:pPr>
      <w:r w:rsidRPr="007548DF">
        <w:rPr>
          <w:noProof/>
          <w:lang w:val="en-US"/>
        </w:rPr>
        <w:t>Chief Finance Officer</w:t>
      </w:r>
    </w:p>
    <w:p w14:paraId="69E16896" w14:textId="77777777" w:rsidR="0019045C" w:rsidRDefault="0019045C" w:rsidP="0019045C">
      <w:pPr>
        <w:rPr>
          <w:lang w:val="en-US"/>
        </w:rPr>
      </w:pPr>
      <w:proofErr w:type="gramStart"/>
      <w:r>
        <w:rPr>
          <w:lang w:val="en-US"/>
        </w:rPr>
        <w:t>All of</w:t>
      </w:r>
      <w:proofErr w:type="gramEnd"/>
      <w:r>
        <w:rPr>
          <w:lang w:val="en-US"/>
        </w:rPr>
        <w:t xml:space="preserve"> the above will be consulted via approval of the delegated decision </w:t>
      </w:r>
    </w:p>
    <w:p w14:paraId="077621CE" w14:textId="77777777" w:rsidR="0019045C" w:rsidRDefault="0019045C" w:rsidP="0019045C"/>
    <w:p w14:paraId="59FB911C" w14:textId="77777777" w:rsidR="0019045C" w:rsidRDefault="0019045C" w:rsidP="0019045C">
      <w:pPr>
        <w:rPr>
          <w:b/>
          <w:sz w:val="28"/>
        </w:rPr>
      </w:pPr>
      <w:r>
        <w:rPr>
          <w:b/>
          <w:sz w:val="28"/>
        </w:rPr>
        <w:t>Supporting documentation:</w:t>
      </w:r>
    </w:p>
    <w:p w14:paraId="22FABEA2" w14:textId="77777777" w:rsidR="0019045C" w:rsidRDefault="0019045C" w:rsidP="0019045C">
      <w:pPr>
        <w:rPr>
          <w:b/>
          <w:sz w:val="28"/>
        </w:rPr>
      </w:pPr>
    </w:p>
    <w:p w14:paraId="08701011" w14:textId="77777777" w:rsidR="0019045C" w:rsidRDefault="0019045C" w:rsidP="0019045C">
      <w:r>
        <w:t>There are no supporting documents for this decision</w:t>
      </w:r>
    </w:p>
    <w:p w14:paraId="4E250D07" w14:textId="77777777" w:rsidR="0019045C" w:rsidRDefault="0019045C" w:rsidP="0019045C"/>
    <w:p w14:paraId="7E71AFDD" w14:textId="77777777" w:rsidR="0019045C" w:rsidRDefault="0019045C" w:rsidP="0019045C">
      <w:pPr>
        <w:rPr>
          <w:b/>
          <w:sz w:val="28"/>
        </w:rPr>
      </w:pPr>
      <w:r>
        <w:rPr>
          <w:b/>
          <w:sz w:val="28"/>
        </w:rPr>
        <w:t>How and by when to make representations:</w:t>
      </w:r>
    </w:p>
    <w:p w14:paraId="6A74A7D2" w14:textId="77777777" w:rsidR="0019045C" w:rsidRDefault="0019045C" w:rsidP="0019045C">
      <w:pPr>
        <w:rPr>
          <w:b/>
          <w:sz w:val="28"/>
        </w:rPr>
      </w:pPr>
    </w:p>
    <w:p w14:paraId="18570AEB" w14:textId="5E31326B" w:rsidR="0019045C" w:rsidRDefault="0019045C" w:rsidP="0019045C">
      <w:r>
        <w:t xml:space="preserve">Representations should be made to </w:t>
      </w:r>
      <w:r>
        <w:rPr>
          <w:lang w:val="en-US"/>
        </w:rPr>
        <w:t>Laura Watson</w:t>
      </w:r>
      <w:r>
        <w:t xml:space="preserve"> before 7 December 2021.</w:t>
      </w:r>
    </w:p>
    <w:p w14:paraId="5E4A94DD" w14:textId="21CA1B12" w:rsidR="0019045C" w:rsidRDefault="0019045C" w:rsidP="0019045C">
      <w:pPr>
        <w:rPr>
          <w:noProof/>
          <w:lang w:val="en-US"/>
        </w:rPr>
      </w:pPr>
      <w:r>
        <w:t xml:space="preserve">Tel: </w:t>
      </w:r>
      <w:r w:rsidRPr="00C327D3">
        <w:rPr>
          <w:noProof/>
          <w:lang w:val="en-US"/>
        </w:rPr>
        <w:t xml:space="preserve">01642 </w:t>
      </w:r>
      <w:r>
        <w:rPr>
          <w:noProof/>
          <w:lang w:val="en-US"/>
        </w:rPr>
        <w:t>771683</w:t>
      </w:r>
    </w:p>
    <w:p w14:paraId="6E3DC4AA" w14:textId="77777777" w:rsidR="0019045C" w:rsidRDefault="0019045C" w:rsidP="0019045C"/>
    <w:p w14:paraId="52AE9A8E" w14:textId="5761315F" w:rsidR="0019045C" w:rsidRDefault="0019045C" w:rsidP="0019045C">
      <w:r>
        <w:t>First published in Forward Plan on 9 November 2021</w:t>
      </w:r>
    </w:p>
    <w:p w14:paraId="0F6C098A" w14:textId="77777777" w:rsidR="0019045C" w:rsidRDefault="0019045C" w:rsidP="0019045C"/>
    <w:p w14:paraId="3EB69F57" w14:textId="77777777" w:rsidR="0019045C" w:rsidRPr="008254C1" w:rsidRDefault="0019045C" w:rsidP="0019045C">
      <w:pPr>
        <w:rPr>
          <w:b/>
          <w:sz w:val="28"/>
          <w:szCs w:val="28"/>
        </w:rPr>
      </w:pPr>
      <w:r w:rsidRPr="008254C1">
        <w:rPr>
          <w:b/>
          <w:sz w:val="28"/>
          <w:szCs w:val="28"/>
        </w:rPr>
        <w:t>Following the Making of the decision, the decision form will be published here:</w:t>
      </w:r>
    </w:p>
    <w:p w14:paraId="7F0BACE3" w14:textId="77777777" w:rsidR="0019045C" w:rsidRDefault="0019045C" w:rsidP="0019045C">
      <w:r>
        <w:rPr>
          <w:noProof/>
        </w:rPr>
        <mc:AlternateContent>
          <mc:Choice Requires="wps">
            <w:drawing>
              <wp:anchor distT="0" distB="0" distL="114300" distR="114300" simplePos="0" relativeHeight="251738112" behindDoc="0" locked="0" layoutInCell="1" allowOverlap="1" wp14:anchorId="1729D163" wp14:editId="3A528188">
                <wp:simplePos x="0" y="0"/>
                <wp:positionH relativeFrom="column">
                  <wp:posOffset>2190115</wp:posOffset>
                </wp:positionH>
                <wp:positionV relativeFrom="paragraph">
                  <wp:posOffset>51435</wp:posOffset>
                </wp:positionV>
                <wp:extent cx="1323975" cy="1143000"/>
                <wp:effectExtent l="0" t="0" r="9525" b="0"/>
                <wp:wrapNone/>
                <wp:docPr id="10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92E2644" w14:textId="77777777" w:rsidR="0019045C" w:rsidRDefault="0019045C" w:rsidP="001904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9D163" id="_x0000_s1037" type="#_x0000_t202" style="position:absolute;margin-left:172.45pt;margin-top:4.05pt;width:104.25pt;height:90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DD6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gxVB4BwtYZyj0RbOGjQGb6o&#10;MdoSE35mFkWHFOIg+SdcpAJMEfodJRXYX3+7D/6oBbRS0qKIC+p+bpkVyMN3jSq5y0ajoPp4GI1v&#10;Bniwl5b1pUVvmzkglxmOrOFxG/y9Om6lheYV520WoqKJaY6xC+qP27k/jBbOKxezWXRCnRvml3pl&#10;eIAOxAWWX7pXZk3fdo+KeYSj3Fn+rvsH3/BSw2zrQdZRGmdWe6HijMR29/MchvDyHL3OX53pb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pTgw+lgCAAC9BAAADgAAAAAAAAAAAAAAAAAuAgAAZHJzL2Uyb0RvYy54bWxQ&#10;SwECLQAUAAYACAAAACEAEIroBd8AAAAJAQAADwAAAAAAAAAAAAAAAACyBAAAZHJzL2Rvd25yZXYu&#10;eG1sUEsFBgAAAAAEAAQA8wAAAL4FAAAAAA==&#10;" fillcolor="window" strokeweight=".5pt">
                <v:path arrowok="t"/>
                <v:textbox>
                  <w:txbxContent>
                    <w:p w14:paraId="492E2644" w14:textId="77777777" w:rsidR="0019045C" w:rsidRDefault="0019045C" w:rsidP="0019045C"/>
                  </w:txbxContent>
                </v:textbox>
              </v:shape>
            </w:pict>
          </mc:Fallback>
        </mc:AlternateContent>
      </w:r>
    </w:p>
    <w:p w14:paraId="7DF469F6" w14:textId="77777777" w:rsidR="0019045C" w:rsidRDefault="0019045C" w:rsidP="0019045C"/>
    <w:p w14:paraId="2491F8FB" w14:textId="77777777" w:rsidR="0019045C" w:rsidRDefault="0019045C" w:rsidP="0019045C"/>
    <w:p w14:paraId="0F097D58" w14:textId="4F71C0F8" w:rsidR="0019045C" w:rsidRDefault="0019045C" w:rsidP="0019045C"/>
    <w:p w14:paraId="5A04C97A" w14:textId="04B22FEE" w:rsidR="002B0E16" w:rsidRDefault="002B0E16" w:rsidP="0019045C"/>
    <w:p w14:paraId="42E5726F" w14:textId="7763F645" w:rsidR="002B0E16" w:rsidRDefault="002B0E16" w:rsidP="0019045C"/>
    <w:p w14:paraId="50EBAF20" w14:textId="7CAA346A" w:rsidR="002B0E16" w:rsidRDefault="002B0E16" w:rsidP="0019045C"/>
    <w:p w14:paraId="28A9C5E3" w14:textId="14196737" w:rsidR="002B0E16" w:rsidRDefault="002B0E16" w:rsidP="0019045C"/>
    <w:p w14:paraId="59C5B386" w14:textId="7B20BBE9" w:rsidR="002B0E16" w:rsidRDefault="002B0E16" w:rsidP="002B0E16">
      <w:pPr>
        <w:rPr>
          <w:b/>
          <w:sz w:val="28"/>
          <w:szCs w:val="28"/>
          <w:lang w:val="en-US"/>
        </w:rPr>
      </w:pPr>
      <w:r>
        <w:rPr>
          <w:b/>
          <w:sz w:val="28"/>
        </w:rPr>
        <w:lastRenderedPageBreak/>
        <w:t xml:space="preserve">DECISION: </w:t>
      </w:r>
      <w:r w:rsidRPr="006B4381">
        <w:rPr>
          <w:b/>
          <w:sz w:val="28"/>
        </w:rPr>
        <w:t>ADD00</w:t>
      </w:r>
      <w:r>
        <w:rPr>
          <w:b/>
          <w:sz w:val="28"/>
        </w:rPr>
        <w:t xml:space="preserve">42 </w:t>
      </w:r>
      <w:r>
        <w:rPr>
          <w:b/>
          <w:sz w:val="28"/>
          <w:szCs w:val="28"/>
          <w:lang w:val="en-US"/>
        </w:rPr>
        <w:t>Redcar &amp; Cleveland Residential Care Home Agreement</w:t>
      </w:r>
    </w:p>
    <w:p w14:paraId="10850E53" w14:textId="77777777" w:rsidR="002B0E16" w:rsidRDefault="002B0E16" w:rsidP="002B0E16">
      <w:pPr>
        <w:rPr>
          <w:b/>
          <w:sz w:val="28"/>
        </w:rPr>
      </w:pPr>
    </w:p>
    <w:p w14:paraId="5B83362E" w14:textId="77777777" w:rsidR="002B0E16" w:rsidRDefault="002B0E16" w:rsidP="002B0E16">
      <w:pPr>
        <w:rPr>
          <w:b/>
          <w:sz w:val="28"/>
        </w:rPr>
      </w:pPr>
      <w:r>
        <w:rPr>
          <w:b/>
          <w:sz w:val="28"/>
        </w:rPr>
        <w:t xml:space="preserve">Nature of the decision: </w:t>
      </w:r>
    </w:p>
    <w:p w14:paraId="53C26D1C" w14:textId="77777777" w:rsidR="002B0E16" w:rsidRDefault="002B0E16" w:rsidP="002B0E16">
      <w:pPr>
        <w:rPr>
          <w:b/>
          <w:sz w:val="28"/>
        </w:rPr>
      </w:pPr>
    </w:p>
    <w:p w14:paraId="64E0A250" w14:textId="71F55676" w:rsidR="002B0E16" w:rsidRDefault="002B0E16" w:rsidP="002B0E16">
      <w:pPr>
        <w:rPr>
          <w:noProof/>
          <w:lang w:val="en-US"/>
        </w:rPr>
      </w:pPr>
      <w:r w:rsidRPr="006E7929">
        <w:rPr>
          <w:noProof/>
          <w:lang w:val="en-US"/>
        </w:rPr>
        <w:t>To vary the term of the existing agreement with care homes to extend the contract end date to 31st March 2023 (12 months) and to vary the terms of the service specification.</w:t>
      </w:r>
      <w:r>
        <w:rPr>
          <w:noProof/>
          <w:lang w:val="en-US"/>
        </w:rPr>
        <w:t xml:space="preserve"> Total value of 12 month extension is not anticipated to exceed £25m.  </w:t>
      </w:r>
    </w:p>
    <w:p w14:paraId="18BFBA6C" w14:textId="77777777" w:rsidR="002B0E16" w:rsidRDefault="002B0E16" w:rsidP="002B0E16"/>
    <w:p w14:paraId="0E5F6F2B" w14:textId="77777777" w:rsidR="002B0E16" w:rsidRDefault="002B0E16" w:rsidP="002B0E16">
      <w:pPr>
        <w:rPr>
          <w:b/>
          <w:sz w:val="28"/>
        </w:rPr>
      </w:pPr>
      <w:r>
        <w:rPr>
          <w:b/>
          <w:sz w:val="28"/>
        </w:rPr>
        <w:t>Who will make the decision?</w:t>
      </w:r>
    </w:p>
    <w:p w14:paraId="7E38855B" w14:textId="77777777" w:rsidR="002B0E16" w:rsidRDefault="002B0E16" w:rsidP="002B0E16">
      <w:pPr>
        <w:rPr>
          <w:b/>
          <w:sz w:val="28"/>
        </w:rPr>
      </w:pPr>
    </w:p>
    <w:p w14:paraId="5960F1DD" w14:textId="77777777" w:rsidR="002B0E16" w:rsidRDefault="002B0E16" w:rsidP="002B0E16">
      <w:r>
        <w:t>Cabinet Member for Adults</w:t>
      </w:r>
    </w:p>
    <w:p w14:paraId="772B8439" w14:textId="77777777" w:rsidR="002B0E16" w:rsidRDefault="002B0E16" w:rsidP="002B0E16"/>
    <w:p w14:paraId="5B7C6FD9" w14:textId="77777777" w:rsidR="002B0E16" w:rsidRDefault="002B0E16" w:rsidP="002B0E16">
      <w:pPr>
        <w:rPr>
          <w:b/>
          <w:sz w:val="28"/>
        </w:rPr>
      </w:pPr>
      <w:r>
        <w:rPr>
          <w:b/>
          <w:sz w:val="28"/>
        </w:rPr>
        <w:t>When is the decision to be taken?</w:t>
      </w:r>
    </w:p>
    <w:p w14:paraId="4FDBBC76" w14:textId="77777777" w:rsidR="002B0E16" w:rsidRDefault="002B0E16" w:rsidP="002B0E16">
      <w:pPr>
        <w:rPr>
          <w:b/>
          <w:sz w:val="28"/>
        </w:rPr>
      </w:pPr>
    </w:p>
    <w:p w14:paraId="3BD9D289" w14:textId="655A7AFE" w:rsidR="002B0E16" w:rsidRDefault="002B0E16" w:rsidP="002B0E16">
      <w:r>
        <w:t>April 202</w:t>
      </w:r>
      <w:r w:rsidR="00416246">
        <w:t>2</w:t>
      </w:r>
    </w:p>
    <w:p w14:paraId="2E6E992D" w14:textId="77777777" w:rsidR="002B0E16" w:rsidRDefault="002B0E16" w:rsidP="002B0E16"/>
    <w:p w14:paraId="63F73128" w14:textId="77777777" w:rsidR="002B0E16" w:rsidRDefault="002B0E16" w:rsidP="002B0E16">
      <w:pPr>
        <w:rPr>
          <w:b/>
          <w:sz w:val="28"/>
        </w:rPr>
      </w:pPr>
      <w:r>
        <w:rPr>
          <w:b/>
          <w:sz w:val="28"/>
        </w:rPr>
        <w:t>Who will be consulted and how?</w:t>
      </w:r>
    </w:p>
    <w:p w14:paraId="1D25B542" w14:textId="77777777" w:rsidR="002B0E16" w:rsidRDefault="002B0E16" w:rsidP="002B0E16">
      <w:pPr>
        <w:rPr>
          <w:b/>
          <w:sz w:val="28"/>
        </w:rPr>
      </w:pPr>
    </w:p>
    <w:p w14:paraId="46923665" w14:textId="3E1696AB" w:rsidR="002B0E16" w:rsidRDefault="002B0E16" w:rsidP="002B0E16">
      <w:pPr>
        <w:rPr>
          <w:noProof/>
          <w:lang w:val="en-US"/>
        </w:rPr>
      </w:pPr>
      <w:r>
        <w:rPr>
          <w:noProof/>
          <w:lang w:val="en-US"/>
        </w:rPr>
        <w:t>Cabinet Member for Adults</w:t>
      </w:r>
    </w:p>
    <w:p w14:paraId="4AA763C4" w14:textId="4348452A" w:rsidR="002B0E16" w:rsidRPr="007548DF" w:rsidRDefault="002B0E16" w:rsidP="002B0E16">
      <w:pPr>
        <w:rPr>
          <w:noProof/>
          <w:lang w:val="en-US"/>
        </w:rPr>
      </w:pPr>
      <w:r w:rsidRPr="007548DF">
        <w:rPr>
          <w:noProof/>
          <w:lang w:val="en-US"/>
        </w:rPr>
        <w:t>Director of Adult &amp; Communities</w:t>
      </w:r>
    </w:p>
    <w:p w14:paraId="12AB384A" w14:textId="77777777" w:rsidR="002B0E16" w:rsidRPr="007548DF" w:rsidRDefault="002B0E16" w:rsidP="002B0E16">
      <w:pPr>
        <w:rPr>
          <w:noProof/>
          <w:lang w:val="en-US"/>
        </w:rPr>
      </w:pPr>
      <w:r w:rsidRPr="007548DF">
        <w:rPr>
          <w:noProof/>
          <w:lang w:val="en-US"/>
        </w:rPr>
        <w:t>Chief Legal Officer</w:t>
      </w:r>
    </w:p>
    <w:p w14:paraId="4D9B1971" w14:textId="77777777" w:rsidR="002B0E16" w:rsidRPr="007548DF" w:rsidRDefault="002B0E16" w:rsidP="002B0E16">
      <w:pPr>
        <w:rPr>
          <w:noProof/>
          <w:lang w:val="en-US"/>
        </w:rPr>
      </w:pPr>
      <w:r w:rsidRPr="007548DF">
        <w:rPr>
          <w:noProof/>
          <w:lang w:val="en-US"/>
        </w:rPr>
        <w:t>Chief Finance Officer</w:t>
      </w:r>
    </w:p>
    <w:p w14:paraId="522BE47C" w14:textId="77777777" w:rsidR="002B0E16" w:rsidRDefault="002B0E16" w:rsidP="002B0E16">
      <w:pPr>
        <w:rPr>
          <w:lang w:val="en-US"/>
        </w:rPr>
      </w:pPr>
      <w:proofErr w:type="gramStart"/>
      <w:r>
        <w:rPr>
          <w:lang w:val="en-US"/>
        </w:rPr>
        <w:t>All of</w:t>
      </w:r>
      <w:proofErr w:type="gramEnd"/>
      <w:r>
        <w:rPr>
          <w:lang w:val="en-US"/>
        </w:rPr>
        <w:t xml:space="preserve"> the above will be consulted via approval of the delegated decision </w:t>
      </w:r>
    </w:p>
    <w:p w14:paraId="78E93A1E" w14:textId="77777777" w:rsidR="002B0E16" w:rsidRDefault="002B0E16" w:rsidP="002B0E16"/>
    <w:p w14:paraId="26677F45" w14:textId="77777777" w:rsidR="002B0E16" w:rsidRDefault="002B0E16" w:rsidP="002B0E16">
      <w:pPr>
        <w:rPr>
          <w:b/>
          <w:sz w:val="28"/>
        </w:rPr>
      </w:pPr>
      <w:r>
        <w:rPr>
          <w:b/>
          <w:sz w:val="28"/>
        </w:rPr>
        <w:t>Supporting documentation:</w:t>
      </w:r>
    </w:p>
    <w:p w14:paraId="6B8A42F8" w14:textId="77777777" w:rsidR="002B0E16" w:rsidRDefault="002B0E16" w:rsidP="002B0E16">
      <w:pPr>
        <w:rPr>
          <w:b/>
          <w:sz w:val="28"/>
        </w:rPr>
      </w:pPr>
    </w:p>
    <w:p w14:paraId="32381A2F" w14:textId="77777777" w:rsidR="002B0E16" w:rsidRDefault="002B0E16" w:rsidP="002B0E16">
      <w:r>
        <w:t>There are no supporting documents for this decision</w:t>
      </w:r>
    </w:p>
    <w:p w14:paraId="2D513ABE" w14:textId="77777777" w:rsidR="002B0E16" w:rsidRDefault="002B0E16" w:rsidP="002B0E16"/>
    <w:p w14:paraId="2047514F" w14:textId="77777777" w:rsidR="002B0E16" w:rsidRDefault="002B0E16" w:rsidP="002B0E16">
      <w:pPr>
        <w:rPr>
          <w:b/>
          <w:sz w:val="28"/>
        </w:rPr>
      </w:pPr>
      <w:r>
        <w:rPr>
          <w:b/>
          <w:sz w:val="28"/>
        </w:rPr>
        <w:t>How and by when to make representations:</w:t>
      </w:r>
    </w:p>
    <w:p w14:paraId="6B0705B5" w14:textId="77777777" w:rsidR="002B0E16" w:rsidRDefault="002B0E16" w:rsidP="002B0E16">
      <w:pPr>
        <w:rPr>
          <w:b/>
          <w:sz w:val="28"/>
        </w:rPr>
      </w:pPr>
    </w:p>
    <w:p w14:paraId="0772F1EF" w14:textId="3FBF0C89" w:rsidR="002B0E16" w:rsidRDefault="002B0E16" w:rsidP="002B0E16">
      <w:r>
        <w:t xml:space="preserve">Representations should be made to </w:t>
      </w:r>
      <w:r>
        <w:rPr>
          <w:lang w:val="en-US"/>
        </w:rPr>
        <w:t>Gareth Harding</w:t>
      </w:r>
      <w:r>
        <w:t xml:space="preserve"> before 24 March 2022.</w:t>
      </w:r>
    </w:p>
    <w:p w14:paraId="5FB816FE" w14:textId="6F62F0A0" w:rsidR="002B0E16" w:rsidRDefault="002B0E16" w:rsidP="002B0E16">
      <w:pPr>
        <w:rPr>
          <w:noProof/>
          <w:lang w:val="en-US"/>
        </w:rPr>
      </w:pPr>
      <w:r>
        <w:t xml:space="preserve">Tel: </w:t>
      </w:r>
      <w:r w:rsidRPr="00580B88">
        <w:rPr>
          <w:noProof/>
          <w:lang w:val="en-US"/>
        </w:rPr>
        <w:t>07970 427419</w:t>
      </w:r>
    </w:p>
    <w:p w14:paraId="3456FED1" w14:textId="77777777" w:rsidR="002B0E16" w:rsidRDefault="002B0E16" w:rsidP="002B0E16"/>
    <w:p w14:paraId="087A6B06" w14:textId="23DB4379" w:rsidR="002B0E16" w:rsidRDefault="002B0E16" w:rsidP="002B0E16">
      <w:r>
        <w:t>First published in Forward Plan on 24 February 2022</w:t>
      </w:r>
    </w:p>
    <w:p w14:paraId="5B688983" w14:textId="77777777" w:rsidR="002B0E16" w:rsidRDefault="002B0E16" w:rsidP="002B0E16"/>
    <w:p w14:paraId="5470599B" w14:textId="77777777" w:rsidR="002B0E16" w:rsidRPr="008254C1" w:rsidRDefault="002B0E16" w:rsidP="002B0E16">
      <w:pPr>
        <w:rPr>
          <w:b/>
          <w:sz w:val="28"/>
          <w:szCs w:val="28"/>
        </w:rPr>
      </w:pPr>
      <w:r w:rsidRPr="008254C1">
        <w:rPr>
          <w:b/>
          <w:sz w:val="28"/>
          <w:szCs w:val="28"/>
        </w:rPr>
        <w:t>Following the Making of the decision, the decision form will be published here:</w:t>
      </w:r>
    </w:p>
    <w:p w14:paraId="752A622D" w14:textId="77777777" w:rsidR="002B0E16" w:rsidRDefault="002B0E16" w:rsidP="002B0E16">
      <w:r>
        <w:rPr>
          <w:noProof/>
        </w:rPr>
        <mc:AlternateContent>
          <mc:Choice Requires="wps">
            <w:drawing>
              <wp:anchor distT="0" distB="0" distL="114300" distR="114300" simplePos="0" relativeHeight="251748352" behindDoc="0" locked="0" layoutInCell="1" allowOverlap="1" wp14:anchorId="25DD7D2B" wp14:editId="3D17A0FB">
                <wp:simplePos x="0" y="0"/>
                <wp:positionH relativeFrom="column">
                  <wp:posOffset>2190115</wp:posOffset>
                </wp:positionH>
                <wp:positionV relativeFrom="paragraph">
                  <wp:posOffset>51435</wp:posOffset>
                </wp:positionV>
                <wp:extent cx="1323975" cy="1143000"/>
                <wp:effectExtent l="0" t="0" r="9525" b="0"/>
                <wp:wrapNone/>
                <wp:docPr id="1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076DAEC" w14:textId="378E4E79" w:rsidR="002B0E16" w:rsidRDefault="00BA2E4D" w:rsidP="00BA2E4D">
                            <w:r>
                              <w:object w:dxaOrig="1534" w:dyaOrig="997" w14:anchorId="6965447A">
                                <v:shape id="_x0000_i1036" type="#_x0000_t75" style="width:76.7pt;height:49.85pt">
                                  <v:imagedata r:id="rId30" o:title=""/>
                                </v:shape>
                                <o:OLEObject Type="Embed" ProgID="Acrobat.Document.DC" ShapeID="_x0000_i1036" DrawAspect="Icon" ObjectID="_1737201541" r:id="rId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DD7D2B" id="_x0000_s1038" type="#_x0000_t202" style="position:absolute;margin-left:172.45pt;margin-top:4.05pt;width:104.25pt;height:90pt;z-index:251748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onP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YQAIVxsoD0i0haMGneFL&#10;idFWmPAzsyg6pBAHyT/hUinAFKHfUVKD/fW3++CPWkArJS2KuKAapwxZ+KFRI3fZeBw0Hw/jye0Q&#10;D/basrm26F2zAGQyw4E1PG6Dv1enbWWhecVpm4eYaGKaY+SC+tN24Y+DhdPKxXwenVDlhvmVXhse&#10;oANtgeOX7pVZ0zfdo14e4SR2lr/r/dE3NtzMdx6WMgrjwmkvU5yQ2Ox+msMIXp+j1+WbM/sN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ApFonPVgIAALsEAAAOAAAAAAAAAAAAAAAAAC4CAABkcnMvZTJvRG9jLnhtbFBLAQIt&#10;ABQABgAIAAAAIQDMAfhp3QAAAAkBAAAPAAAAAAAAAAAAAAAAALAEAABkcnMvZG93bnJldi54bWxQ&#10;SwUGAAAAAAQABADzAAAAugUAAAAA&#10;" fillcolor="window" strokeweight=".5pt">
                <v:path arrowok="t"/>
                <v:textbox style="mso-fit-shape-to-text:t">
                  <w:txbxContent>
                    <w:p w14:paraId="7076DAEC" w14:textId="378E4E79" w:rsidR="002B0E16" w:rsidRDefault="00BA2E4D" w:rsidP="00BA2E4D">
                      <w:r>
                        <w:object w:dxaOrig="1534" w:dyaOrig="997" w14:anchorId="6965447A">
                          <v:shape id="_x0000_i1036" type="#_x0000_t75" style="width:76.7pt;height:49.85pt">
                            <v:imagedata r:id="rId32" o:title=""/>
                          </v:shape>
                          <o:OLEObject Type="Embed" ProgID="Acrobat.Document.DC" ShapeID="_x0000_i1036" DrawAspect="Icon" ObjectID="_1735473065" r:id="rId33"/>
                        </w:object>
                      </w:r>
                    </w:p>
                  </w:txbxContent>
                </v:textbox>
              </v:shape>
            </w:pict>
          </mc:Fallback>
        </mc:AlternateContent>
      </w:r>
    </w:p>
    <w:p w14:paraId="76055480" w14:textId="77777777" w:rsidR="002B0E16" w:rsidRDefault="002B0E16" w:rsidP="002B0E16"/>
    <w:p w14:paraId="4587B1F4" w14:textId="77777777" w:rsidR="002B0E16" w:rsidRDefault="002B0E16" w:rsidP="002B0E16"/>
    <w:p w14:paraId="01C2B66F" w14:textId="016F4F1A" w:rsidR="002B0E16" w:rsidRDefault="002B0E16" w:rsidP="002B0E16"/>
    <w:p w14:paraId="263A5B6F" w14:textId="27D273A4" w:rsidR="00416246" w:rsidRDefault="00416246" w:rsidP="002B0E16"/>
    <w:p w14:paraId="4FAB100A" w14:textId="70932D54" w:rsidR="00416246" w:rsidRDefault="00416246" w:rsidP="002B0E16"/>
    <w:p w14:paraId="18CA5517" w14:textId="0EFAEAA1" w:rsidR="00416246" w:rsidRDefault="00416246" w:rsidP="00416246">
      <w:pPr>
        <w:rPr>
          <w:b/>
          <w:sz w:val="28"/>
          <w:szCs w:val="28"/>
          <w:lang w:val="en-US"/>
        </w:rPr>
      </w:pPr>
      <w:r>
        <w:rPr>
          <w:b/>
          <w:sz w:val="28"/>
        </w:rPr>
        <w:lastRenderedPageBreak/>
        <w:t xml:space="preserve">DECISION: </w:t>
      </w:r>
      <w:r w:rsidRPr="006B4381">
        <w:rPr>
          <w:b/>
          <w:sz w:val="28"/>
        </w:rPr>
        <w:t>ADD00</w:t>
      </w:r>
      <w:r>
        <w:rPr>
          <w:b/>
          <w:sz w:val="28"/>
        </w:rPr>
        <w:t xml:space="preserve">43 </w:t>
      </w:r>
      <w:r>
        <w:rPr>
          <w:b/>
          <w:sz w:val="28"/>
          <w:szCs w:val="28"/>
          <w:lang w:val="en-US"/>
        </w:rPr>
        <w:t xml:space="preserve">Commencement of procurement process through NEPO surfacing framework for the Highway Maintenance </w:t>
      </w:r>
      <w:proofErr w:type="spellStart"/>
      <w:r>
        <w:rPr>
          <w:b/>
          <w:sz w:val="28"/>
          <w:szCs w:val="28"/>
          <w:lang w:val="en-US"/>
        </w:rPr>
        <w:t>Programme</w:t>
      </w:r>
      <w:proofErr w:type="spellEnd"/>
      <w:r>
        <w:rPr>
          <w:b/>
          <w:sz w:val="28"/>
          <w:szCs w:val="28"/>
          <w:lang w:val="en-US"/>
        </w:rPr>
        <w:t xml:space="preserve"> of Works for 2022/23 &amp; 2023/24</w:t>
      </w:r>
    </w:p>
    <w:p w14:paraId="252F1778" w14:textId="77777777" w:rsidR="00416246" w:rsidRDefault="00416246" w:rsidP="00416246">
      <w:pPr>
        <w:rPr>
          <w:b/>
          <w:sz w:val="28"/>
        </w:rPr>
      </w:pPr>
    </w:p>
    <w:p w14:paraId="1AA40E58" w14:textId="77777777" w:rsidR="00416246" w:rsidRDefault="00416246" w:rsidP="00416246">
      <w:pPr>
        <w:rPr>
          <w:b/>
          <w:sz w:val="28"/>
        </w:rPr>
      </w:pPr>
      <w:r>
        <w:rPr>
          <w:b/>
          <w:sz w:val="28"/>
        </w:rPr>
        <w:t xml:space="preserve">Nature of the decision: </w:t>
      </w:r>
    </w:p>
    <w:p w14:paraId="22C6FED7" w14:textId="77777777" w:rsidR="00416246" w:rsidRDefault="00416246" w:rsidP="00416246">
      <w:pPr>
        <w:rPr>
          <w:b/>
          <w:sz w:val="28"/>
        </w:rPr>
      </w:pPr>
    </w:p>
    <w:p w14:paraId="472B52C6" w14:textId="0DC596EC" w:rsidR="00416246" w:rsidRDefault="00416246" w:rsidP="00416246">
      <w:pPr>
        <w:rPr>
          <w:noProof/>
          <w:lang w:val="en-US"/>
        </w:rPr>
      </w:pPr>
      <w:r>
        <w:rPr>
          <w:noProof/>
          <w:lang w:val="en-US"/>
        </w:rPr>
        <w:t xml:space="preserve">Commence a procurement process in order to award resurfacing contracts across the Borough totaling up to £4,800,000. (Delegated decision number 447).  </w:t>
      </w:r>
    </w:p>
    <w:p w14:paraId="64135982" w14:textId="77777777" w:rsidR="00416246" w:rsidRDefault="00416246" w:rsidP="00416246"/>
    <w:p w14:paraId="555DB96D" w14:textId="77777777" w:rsidR="00416246" w:rsidRDefault="00416246" w:rsidP="00416246">
      <w:pPr>
        <w:rPr>
          <w:b/>
          <w:sz w:val="28"/>
        </w:rPr>
      </w:pPr>
      <w:r>
        <w:rPr>
          <w:b/>
          <w:sz w:val="28"/>
        </w:rPr>
        <w:t>Who will make the decision?</w:t>
      </w:r>
    </w:p>
    <w:p w14:paraId="079F6557" w14:textId="77777777" w:rsidR="00416246" w:rsidRDefault="00416246" w:rsidP="00416246">
      <w:pPr>
        <w:rPr>
          <w:b/>
          <w:sz w:val="28"/>
        </w:rPr>
      </w:pPr>
    </w:p>
    <w:p w14:paraId="08FF6CD0" w14:textId="7F9513E4" w:rsidR="00416246" w:rsidRDefault="00416246" w:rsidP="00416246">
      <w:r>
        <w:t>Cabinet Member for Highways &amp; Transport</w:t>
      </w:r>
    </w:p>
    <w:p w14:paraId="49FE0F80" w14:textId="77777777" w:rsidR="00416246" w:rsidRDefault="00416246" w:rsidP="00416246"/>
    <w:p w14:paraId="32A57439" w14:textId="77777777" w:rsidR="00416246" w:rsidRDefault="00416246" w:rsidP="00416246">
      <w:pPr>
        <w:rPr>
          <w:b/>
          <w:sz w:val="28"/>
        </w:rPr>
      </w:pPr>
      <w:r>
        <w:rPr>
          <w:b/>
          <w:sz w:val="28"/>
        </w:rPr>
        <w:t>When is the decision to be taken?</w:t>
      </w:r>
    </w:p>
    <w:p w14:paraId="10687691" w14:textId="77777777" w:rsidR="00416246" w:rsidRDefault="00416246" w:rsidP="00416246">
      <w:pPr>
        <w:rPr>
          <w:b/>
          <w:sz w:val="28"/>
        </w:rPr>
      </w:pPr>
    </w:p>
    <w:p w14:paraId="12995393" w14:textId="1DEB5361" w:rsidR="00416246" w:rsidRDefault="00416246" w:rsidP="00416246">
      <w:r>
        <w:t>March 2022</w:t>
      </w:r>
    </w:p>
    <w:p w14:paraId="1F27D90A" w14:textId="77777777" w:rsidR="00416246" w:rsidRDefault="00416246" w:rsidP="00416246"/>
    <w:p w14:paraId="56BE15AB" w14:textId="77777777" w:rsidR="00416246" w:rsidRDefault="00416246" w:rsidP="00416246">
      <w:pPr>
        <w:rPr>
          <w:b/>
          <w:sz w:val="28"/>
        </w:rPr>
      </w:pPr>
      <w:r>
        <w:rPr>
          <w:b/>
          <w:sz w:val="28"/>
        </w:rPr>
        <w:t>Who will be consulted and how?</w:t>
      </w:r>
    </w:p>
    <w:p w14:paraId="5552346F" w14:textId="77777777" w:rsidR="00416246" w:rsidRDefault="00416246" w:rsidP="00416246">
      <w:pPr>
        <w:rPr>
          <w:b/>
          <w:sz w:val="28"/>
        </w:rPr>
      </w:pPr>
    </w:p>
    <w:p w14:paraId="4DB27511" w14:textId="2A8358D1" w:rsidR="00416246" w:rsidRDefault="00416246" w:rsidP="00416246">
      <w:pPr>
        <w:rPr>
          <w:noProof/>
          <w:lang w:val="en-US"/>
        </w:rPr>
      </w:pPr>
      <w:r>
        <w:rPr>
          <w:noProof/>
          <w:lang w:val="en-US"/>
        </w:rPr>
        <w:t>Cabinet Highways &amp; Transport</w:t>
      </w:r>
    </w:p>
    <w:p w14:paraId="5241F8D9" w14:textId="77777777" w:rsidR="00416246" w:rsidRPr="007548DF" w:rsidRDefault="00416246" w:rsidP="00416246">
      <w:pPr>
        <w:rPr>
          <w:noProof/>
          <w:lang w:val="en-US"/>
        </w:rPr>
      </w:pPr>
      <w:r w:rsidRPr="007548DF">
        <w:rPr>
          <w:noProof/>
          <w:lang w:val="en-US"/>
        </w:rPr>
        <w:t>Director of Adult &amp; Communities</w:t>
      </w:r>
    </w:p>
    <w:p w14:paraId="47F47758" w14:textId="77777777" w:rsidR="00416246" w:rsidRPr="007548DF" w:rsidRDefault="00416246" w:rsidP="00416246">
      <w:pPr>
        <w:rPr>
          <w:noProof/>
          <w:lang w:val="en-US"/>
        </w:rPr>
      </w:pPr>
      <w:r w:rsidRPr="007548DF">
        <w:rPr>
          <w:noProof/>
          <w:lang w:val="en-US"/>
        </w:rPr>
        <w:t>Chief Legal Officer</w:t>
      </w:r>
    </w:p>
    <w:p w14:paraId="089354FF" w14:textId="77777777" w:rsidR="00416246" w:rsidRPr="007548DF" w:rsidRDefault="00416246" w:rsidP="00416246">
      <w:pPr>
        <w:rPr>
          <w:noProof/>
          <w:lang w:val="en-US"/>
        </w:rPr>
      </w:pPr>
      <w:r w:rsidRPr="007548DF">
        <w:rPr>
          <w:noProof/>
          <w:lang w:val="en-US"/>
        </w:rPr>
        <w:t>Chief Finance Officer</w:t>
      </w:r>
    </w:p>
    <w:p w14:paraId="17306EF1" w14:textId="77777777" w:rsidR="00416246" w:rsidRDefault="00416246" w:rsidP="00416246">
      <w:pPr>
        <w:rPr>
          <w:lang w:val="en-US"/>
        </w:rPr>
      </w:pPr>
      <w:proofErr w:type="gramStart"/>
      <w:r>
        <w:rPr>
          <w:lang w:val="en-US"/>
        </w:rPr>
        <w:t>All of</w:t>
      </w:r>
      <w:proofErr w:type="gramEnd"/>
      <w:r>
        <w:rPr>
          <w:lang w:val="en-US"/>
        </w:rPr>
        <w:t xml:space="preserve"> the above will be consulted via approval of the delegated decision </w:t>
      </w:r>
    </w:p>
    <w:p w14:paraId="381CBEC9" w14:textId="77777777" w:rsidR="00416246" w:rsidRDefault="00416246" w:rsidP="00416246"/>
    <w:p w14:paraId="41CFF771" w14:textId="77777777" w:rsidR="00416246" w:rsidRDefault="00416246" w:rsidP="00416246">
      <w:pPr>
        <w:rPr>
          <w:b/>
          <w:sz w:val="28"/>
        </w:rPr>
      </w:pPr>
      <w:r>
        <w:rPr>
          <w:b/>
          <w:sz w:val="28"/>
        </w:rPr>
        <w:t>Supporting documentation:</w:t>
      </w:r>
    </w:p>
    <w:p w14:paraId="62547C65" w14:textId="77777777" w:rsidR="00416246" w:rsidRDefault="00416246" w:rsidP="00416246">
      <w:pPr>
        <w:rPr>
          <w:b/>
          <w:sz w:val="28"/>
        </w:rPr>
      </w:pPr>
    </w:p>
    <w:p w14:paraId="5E35206E" w14:textId="77777777" w:rsidR="00416246" w:rsidRDefault="00416246" w:rsidP="00416246">
      <w:r>
        <w:t>There are no supporting documents for this decision</w:t>
      </w:r>
    </w:p>
    <w:p w14:paraId="372A11D3" w14:textId="77777777" w:rsidR="00416246" w:rsidRDefault="00416246" w:rsidP="00416246"/>
    <w:p w14:paraId="63FA9AC6" w14:textId="77777777" w:rsidR="00416246" w:rsidRDefault="00416246" w:rsidP="00416246">
      <w:pPr>
        <w:rPr>
          <w:b/>
          <w:sz w:val="28"/>
        </w:rPr>
      </w:pPr>
      <w:r>
        <w:rPr>
          <w:b/>
          <w:sz w:val="28"/>
        </w:rPr>
        <w:t>How and by when to make representations:</w:t>
      </w:r>
    </w:p>
    <w:p w14:paraId="201096F1" w14:textId="77777777" w:rsidR="00416246" w:rsidRDefault="00416246" w:rsidP="00416246">
      <w:pPr>
        <w:rPr>
          <w:b/>
          <w:sz w:val="28"/>
        </w:rPr>
      </w:pPr>
    </w:p>
    <w:p w14:paraId="377B5C71" w14:textId="77FF4750" w:rsidR="00416246" w:rsidRDefault="00416246" w:rsidP="00416246">
      <w:r>
        <w:t xml:space="preserve">Representations should be made to </w:t>
      </w:r>
      <w:r>
        <w:rPr>
          <w:lang w:val="en-US"/>
        </w:rPr>
        <w:t>Russell Thompson</w:t>
      </w:r>
      <w:r>
        <w:t xml:space="preserve"> before 29 March 2022.</w:t>
      </w:r>
    </w:p>
    <w:p w14:paraId="12961A12" w14:textId="743D0206" w:rsidR="00416246" w:rsidRDefault="00416246" w:rsidP="00416246">
      <w:pPr>
        <w:rPr>
          <w:noProof/>
          <w:lang w:val="en-US"/>
        </w:rPr>
      </w:pPr>
      <w:r>
        <w:t xml:space="preserve">Tel: </w:t>
      </w:r>
      <w:r>
        <w:rPr>
          <w:noProof/>
          <w:lang w:val="en-US"/>
        </w:rPr>
        <w:t>01642 446586</w:t>
      </w:r>
    </w:p>
    <w:p w14:paraId="2372CECD" w14:textId="77777777" w:rsidR="00416246" w:rsidRDefault="00416246" w:rsidP="00416246"/>
    <w:p w14:paraId="06745309" w14:textId="6839AE8C" w:rsidR="00416246" w:rsidRDefault="00416246" w:rsidP="00416246">
      <w:r>
        <w:t>First published in Forward Plan on 1 March 2022</w:t>
      </w:r>
    </w:p>
    <w:p w14:paraId="37A23B77" w14:textId="77777777" w:rsidR="00416246" w:rsidRDefault="00416246" w:rsidP="00416246"/>
    <w:p w14:paraId="65D00ABC" w14:textId="77777777" w:rsidR="00416246" w:rsidRPr="008254C1" w:rsidRDefault="00416246" w:rsidP="00416246">
      <w:pPr>
        <w:rPr>
          <w:b/>
          <w:sz w:val="28"/>
          <w:szCs w:val="28"/>
        </w:rPr>
      </w:pPr>
      <w:r w:rsidRPr="008254C1">
        <w:rPr>
          <w:b/>
          <w:sz w:val="28"/>
          <w:szCs w:val="28"/>
        </w:rPr>
        <w:t>Following the Making of the decision, the decision form will be published here:</w:t>
      </w:r>
    </w:p>
    <w:p w14:paraId="7938CB93" w14:textId="77777777" w:rsidR="00416246" w:rsidRDefault="00416246" w:rsidP="00416246">
      <w:r>
        <w:rPr>
          <w:noProof/>
        </w:rPr>
        <mc:AlternateContent>
          <mc:Choice Requires="wps">
            <w:drawing>
              <wp:anchor distT="0" distB="0" distL="114300" distR="114300" simplePos="0" relativeHeight="251750400" behindDoc="0" locked="0" layoutInCell="1" allowOverlap="1" wp14:anchorId="487FEC10" wp14:editId="6E8FFFB2">
                <wp:simplePos x="0" y="0"/>
                <wp:positionH relativeFrom="column">
                  <wp:posOffset>2190115</wp:posOffset>
                </wp:positionH>
                <wp:positionV relativeFrom="paragraph">
                  <wp:posOffset>51435</wp:posOffset>
                </wp:positionV>
                <wp:extent cx="1323975" cy="1143000"/>
                <wp:effectExtent l="0" t="0" r="9525" b="0"/>
                <wp:wrapNone/>
                <wp:docPr id="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712F2E" w14:textId="77777777" w:rsidR="00416246" w:rsidRDefault="00416246" w:rsidP="004162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FEC10" id="_x0000_s1039" type="#_x0000_t202" style="position:absolute;margin-left:172.45pt;margin-top:4.05pt;width:104.25pt;height:90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t6L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gwUBIBwtYZyj0RbOGjQGb6o&#10;MdoSE35mFkWHFOIg+SdcpAJMEfodJRXYX3+7D/6oBbRS0qKIC+p+bpkVyMN3jSq5y0ajoPp4GI1v&#10;Bniwl5b1pUVvmzkglxmOrOFxG/y9Om6lheYV520WoqKJaY6xC+qP27k/jBbOKxezWXRCnRvml3pl&#10;eIAOxAWWX7pXZk3fdo+KeYSj3Fn+rvsH3/BSw2zrQdZRGmdWe6HijMR29/MchvDyHL3OX53pb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Glrei1gCAAC9BAAADgAAAAAAAAAAAAAAAAAuAgAAZHJzL2Uyb0RvYy54bWxQ&#10;SwECLQAUAAYACAAAACEAEIroBd8AAAAJAQAADwAAAAAAAAAAAAAAAACyBAAAZHJzL2Rvd25yZXYu&#10;eG1sUEsFBgAAAAAEAAQA8wAAAL4FAAAAAA==&#10;" fillcolor="window" strokeweight=".5pt">
                <v:path arrowok="t"/>
                <v:textbox>
                  <w:txbxContent>
                    <w:p w14:paraId="5C712F2E" w14:textId="77777777" w:rsidR="00416246" w:rsidRDefault="00416246" w:rsidP="00416246"/>
                  </w:txbxContent>
                </v:textbox>
              </v:shape>
            </w:pict>
          </mc:Fallback>
        </mc:AlternateContent>
      </w:r>
    </w:p>
    <w:p w14:paraId="12E6BB38" w14:textId="77777777" w:rsidR="00416246" w:rsidRDefault="00416246" w:rsidP="00416246"/>
    <w:p w14:paraId="38A90DB7" w14:textId="77777777" w:rsidR="00416246" w:rsidRDefault="00416246" w:rsidP="00416246"/>
    <w:p w14:paraId="593EE201" w14:textId="77777777" w:rsidR="00416246" w:rsidRDefault="00416246" w:rsidP="002B0E16"/>
    <w:p w14:paraId="2D9962FA" w14:textId="2C209F28" w:rsidR="002B0E16" w:rsidRDefault="002B0E16" w:rsidP="0019045C"/>
    <w:p w14:paraId="78A1051E" w14:textId="71905AC5" w:rsidR="001643AF" w:rsidRDefault="001643AF" w:rsidP="001643AF">
      <w:pPr>
        <w:rPr>
          <w:b/>
          <w:sz w:val="28"/>
          <w:szCs w:val="28"/>
          <w:lang w:val="en-US"/>
        </w:rPr>
      </w:pPr>
      <w:r>
        <w:rPr>
          <w:b/>
          <w:sz w:val="28"/>
        </w:rPr>
        <w:lastRenderedPageBreak/>
        <w:t xml:space="preserve">DECISION: </w:t>
      </w:r>
      <w:r w:rsidRPr="006B4381">
        <w:rPr>
          <w:b/>
          <w:sz w:val="28"/>
        </w:rPr>
        <w:t>ADD00</w:t>
      </w:r>
      <w:r>
        <w:rPr>
          <w:b/>
          <w:sz w:val="28"/>
        </w:rPr>
        <w:t xml:space="preserve">44 </w:t>
      </w:r>
      <w:r>
        <w:rPr>
          <w:b/>
          <w:sz w:val="28"/>
          <w:szCs w:val="28"/>
          <w:lang w:val="en-US"/>
        </w:rPr>
        <w:t>You’ve Got This (South Tees Sport England Delivery Pilot):  Accelerator Phase and Capital Grant Offer Acceptance</w:t>
      </w:r>
    </w:p>
    <w:p w14:paraId="544E3846" w14:textId="77777777" w:rsidR="001643AF" w:rsidRDefault="001643AF" w:rsidP="001643AF">
      <w:pPr>
        <w:rPr>
          <w:b/>
          <w:sz w:val="28"/>
        </w:rPr>
      </w:pPr>
    </w:p>
    <w:p w14:paraId="57D1B051" w14:textId="77777777" w:rsidR="001643AF" w:rsidRDefault="001643AF" w:rsidP="001643AF">
      <w:pPr>
        <w:rPr>
          <w:b/>
          <w:sz w:val="28"/>
        </w:rPr>
      </w:pPr>
      <w:r>
        <w:rPr>
          <w:b/>
          <w:sz w:val="28"/>
        </w:rPr>
        <w:t xml:space="preserve">Nature of the decision: </w:t>
      </w:r>
    </w:p>
    <w:p w14:paraId="2265F9EE" w14:textId="77777777" w:rsidR="001643AF" w:rsidRDefault="001643AF" w:rsidP="001643AF">
      <w:pPr>
        <w:rPr>
          <w:b/>
          <w:sz w:val="28"/>
        </w:rPr>
      </w:pPr>
    </w:p>
    <w:p w14:paraId="3D31E585" w14:textId="50B20918" w:rsidR="001643AF" w:rsidRDefault="001643AF" w:rsidP="001643AF">
      <w:pPr>
        <w:rPr>
          <w:noProof/>
          <w:lang w:val="en-US"/>
        </w:rPr>
      </w:pPr>
      <w:r w:rsidRPr="001643AF">
        <w:rPr>
          <w:noProof/>
          <w:lang w:val="en-US"/>
        </w:rPr>
        <w:t>YGT is part of an innovative national programme, funded by Sport England, that is implementing whole system approaches to increasing physical activity at a population level.  The programme, which covers Middlesbrough and Redcar &amp; Cleveland, is delivered through a multisectoral partnership (The Exchange), with RCBC as the accountable body.  It has a particular focus on how inactivity through changing policy, organisational attitudes to physical activity and the physical environment.  There is a strong focus on learning and, unlike most grant funds, awards are made in a series of stages in response to the insight gathered from the activities already undertaken.  The South Tees Partnership submitted the bid for the next stage of the programme (Accelerator) in December and has been offered a further £2,465,541 to complete the programme by March 2025.  The offer letter also details that £300,000 of the previous award (Pathfinder) is allocated to capital, rather than revenue, expenditure.  The intention is to seek acceptance of the grant offer by the Council.</w:t>
      </w:r>
      <w:r>
        <w:rPr>
          <w:noProof/>
          <w:lang w:val="en-US"/>
        </w:rPr>
        <w:t xml:space="preserve">  </w:t>
      </w:r>
    </w:p>
    <w:p w14:paraId="3E3EF2C9" w14:textId="77777777" w:rsidR="001643AF" w:rsidRDefault="001643AF" w:rsidP="001643AF"/>
    <w:p w14:paraId="0FF4F033" w14:textId="77777777" w:rsidR="001643AF" w:rsidRDefault="001643AF" w:rsidP="001643AF">
      <w:pPr>
        <w:rPr>
          <w:b/>
          <w:sz w:val="28"/>
        </w:rPr>
      </w:pPr>
      <w:r>
        <w:rPr>
          <w:b/>
          <w:sz w:val="28"/>
        </w:rPr>
        <w:t>Who will make the decision?</w:t>
      </w:r>
    </w:p>
    <w:p w14:paraId="42AF8C93" w14:textId="77777777" w:rsidR="001643AF" w:rsidRDefault="001643AF" w:rsidP="001643AF">
      <w:pPr>
        <w:rPr>
          <w:b/>
          <w:sz w:val="28"/>
        </w:rPr>
      </w:pPr>
    </w:p>
    <w:p w14:paraId="63B0B825" w14:textId="193889B8" w:rsidR="001643AF" w:rsidRDefault="001643AF" w:rsidP="001643AF">
      <w:r>
        <w:t>Cabinet Member for Health &amp; Wellbeing</w:t>
      </w:r>
    </w:p>
    <w:p w14:paraId="0D954DFE" w14:textId="77777777" w:rsidR="001643AF" w:rsidRDefault="001643AF" w:rsidP="001643AF"/>
    <w:p w14:paraId="33DDC7FD" w14:textId="77777777" w:rsidR="001643AF" w:rsidRDefault="001643AF" w:rsidP="001643AF">
      <w:pPr>
        <w:rPr>
          <w:b/>
          <w:sz w:val="28"/>
        </w:rPr>
      </w:pPr>
      <w:r>
        <w:rPr>
          <w:b/>
          <w:sz w:val="28"/>
        </w:rPr>
        <w:t>When is the decision to be taken?</w:t>
      </w:r>
    </w:p>
    <w:p w14:paraId="5E4E1005" w14:textId="77777777" w:rsidR="001643AF" w:rsidRDefault="001643AF" w:rsidP="001643AF">
      <w:pPr>
        <w:rPr>
          <w:b/>
          <w:sz w:val="28"/>
        </w:rPr>
      </w:pPr>
    </w:p>
    <w:p w14:paraId="73C98B38" w14:textId="4841D08C" w:rsidR="001643AF" w:rsidRDefault="001643AF" w:rsidP="001643AF">
      <w:r>
        <w:t>April 2022</w:t>
      </w:r>
    </w:p>
    <w:p w14:paraId="15EEE9C5" w14:textId="77777777" w:rsidR="001643AF" w:rsidRDefault="001643AF" w:rsidP="001643AF"/>
    <w:p w14:paraId="098AD8F3" w14:textId="77777777" w:rsidR="001643AF" w:rsidRDefault="001643AF" w:rsidP="001643AF">
      <w:pPr>
        <w:rPr>
          <w:b/>
          <w:sz w:val="28"/>
        </w:rPr>
      </w:pPr>
      <w:r>
        <w:rPr>
          <w:b/>
          <w:sz w:val="28"/>
        </w:rPr>
        <w:t>Who will be consulted and how?</w:t>
      </w:r>
    </w:p>
    <w:p w14:paraId="2EB1A677" w14:textId="77777777" w:rsidR="001643AF" w:rsidRDefault="001643AF" w:rsidP="001643AF">
      <w:pPr>
        <w:rPr>
          <w:b/>
          <w:sz w:val="28"/>
        </w:rPr>
      </w:pPr>
    </w:p>
    <w:p w14:paraId="5CFF9CD1" w14:textId="2E047A9A" w:rsidR="001643AF" w:rsidRDefault="001643AF" w:rsidP="001643AF">
      <w:pPr>
        <w:rPr>
          <w:lang w:val="en-US"/>
        </w:rPr>
      </w:pPr>
      <w:r w:rsidRPr="001643AF">
        <w:rPr>
          <w:noProof/>
          <w:lang w:val="en-US"/>
        </w:rPr>
        <w:t>You've Got This is overseen by a wider partnership board (known as The Exchange) which comprises over 50 local organisations, including RCBC, voluntary, community and private sector partners. The Exchange has been involved in the development of the proposals and will continue to guide the workstreams through the next phase.  Gathering community voice is a key part of the programme and is achieved through our storytelling and Sentiment Analysis as well as through the commissioned workstreams.</w:t>
      </w:r>
      <w:r>
        <w:rPr>
          <w:lang w:val="en-US"/>
        </w:rPr>
        <w:t xml:space="preserve"> </w:t>
      </w:r>
    </w:p>
    <w:p w14:paraId="552FDA89" w14:textId="77777777" w:rsidR="001643AF" w:rsidRDefault="001643AF" w:rsidP="001643AF"/>
    <w:p w14:paraId="27DFA717" w14:textId="77777777" w:rsidR="001643AF" w:rsidRDefault="001643AF" w:rsidP="001643AF">
      <w:pPr>
        <w:rPr>
          <w:b/>
          <w:sz w:val="28"/>
        </w:rPr>
      </w:pPr>
      <w:r>
        <w:rPr>
          <w:b/>
          <w:sz w:val="28"/>
        </w:rPr>
        <w:t>Supporting documentation:</w:t>
      </w:r>
    </w:p>
    <w:p w14:paraId="4A19F7B8" w14:textId="77777777" w:rsidR="001643AF" w:rsidRDefault="001643AF" w:rsidP="001643AF">
      <w:pPr>
        <w:rPr>
          <w:b/>
          <w:sz w:val="28"/>
        </w:rPr>
      </w:pPr>
    </w:p>
    <w:p w14:paraId="614129EE" w14:textId="77777777" w:rsidR="001643AF" w:rsidRDefault="001643AF" w:rsidP="001643AF">
      <w:r>
        <w:t>There are no supporting documents for this decision</w:t>
      </w:r>
    </w:p>
    <w:p w14:paraId="1BF2725E" w14:textId="77777777" w:rsidR="001643AF" w:rsidRDefault="001643AF" w:rsidP="001643AF"/>
    <w:p w14:paraId="3F1A50FF" w14:textId="77777777" w:rsidR="001643AF" w:rsidRDefault="001643AF" w:rsidP="001643AF">
      <w:pPr>
        <w:rPr>
          <w:b/>
          <w:sz w:val="28"/>
        </w:rPr>
      </w:pPr>
      <w:r>
        <w:rPr>
          <w:b/>
          <w:sz w:val="28"/>
        </w:rPr>
        <w:t>How and by when to make representations:</w:t>
      </w:r>
    </w:p>
    <w:p w14:paraId="6FA22019" w14:textId="77777777" w:rsidR="001643AF" w:rsidRDefault="001643AF" w:rsidP="001643AF">
      <w:pPr>
        <w:rPr>
          <w:b/>
          <w:sz w:val="28"/>
        </w:rPr>
      </w:pPr>
    </w:p>
    <w:p w14:paraId="39B65AA4" w14:textId="1DB55B8A" w:rsidR="001643AF" w:rsidRDefault="001643AF" w:rsidP="001643AF">
      <w:r>
        <w:lastRenderedPageBreak/>
        <w:t xml:space="preserve">Representations should be made to </w:t>
      </w:r>
      <w:r>
        <w:rPr>
          <w:lang w:val="en-US"/>
        </w:rPr>
        <w:t>Dr Mark Fishpool</w:t>
      </w:r>
      <w:r>
        <w:t xml:space="preserve"> before 6 April 2022.</w:t>
      </w:r>
    </w:p>
    <w:p w14:paraId="23C00D49" w14:textId="70B9D5B3" w:rsidR="001643AF" w:rsidRDefault="001643AF" w:rsidP="001643AF">
      <w:pPr>
        <w:rPr>
          <w:noProof/>
          <w:lang w:val="en-US"/>
        </w:rPr>
      </w:pPr>
      <w:r>
        <w:t xml:space="preserve">Tel: </w:t>
      </w:r>
      <w:r w:rsidRPr="001643AF">
        <w:rPr>
          <w:noProof/>
          <w:lang w:val="en-US"/>
        </w:rPr>
        <w:t>07970 427627</w:t>
      </w:r>
    </w:p>
    <w:p w14:paraId="19CA7CD8" w14:textId="77777777" w:rsidR="001643AF" w:rsidRDefault="001643AF" w:rsidP="001643AF"/>
    <w:p w14:paraId="08241D59" w14:textId="2D60CA8E" w:rsidR="001643AF" w:rsidRDefault="001643AF" w:rsidP="001643AF">
      <w:r>
        <w:t>First published in Forward Plan on 9 March 2022</w:t>
      </w:r>
    </w:p>
    <w:p w14:paraId="6C869F9E" w14:textId="77777777" w:rsidR="001643AF" w:rsidRDefault="001643AF" w:rsidP="001643AF"/>
    <w:p w14:paraId="03A66AC3" w14:textId="77777777" w:rsidR="001643AF" w:rsidRPr="008254C1" w:rsidRDefault="001643AF" w:rsidP="001643AF">
      <w:pPr>
        <w:rPr>
          <w:b/>
          <w:sz w:val="28"/>
          <w:szCs w:val="28"/>
        </w:rPr>
      </w:pPr>
      <w:r w:rsidRPr="008254C1">
        <w:rPr>
          <w:b/>
          <w:sz w:val="28"/>
          <w:szCs w:val="28"/>
        </w:rPr>
        <w:t>Following the Making of the decision, the decision form will be published here:</w:t>
      </w:r>
    </w:p>
    <w:p w14:paraId="225A5FC8" w14:textId="77777777" w:rsidR="001643AF" w:rsidRDefault="001643AF" w:rsidP="001643AF">
      <w:r>
        <w:rPr>
          <w:noProof/>
        </w:rPr>
        <mc:AlternateContent>
          <mc:Choice Requires="wps">
            <w:drawing>
              <wp:anchor distT="0" distB="0" distL="114300" distR="114300" simplePos="0" relativeHeight="251752448" behindDoc="0" locked="0" layoutInCell="1" allowOverlap="1" wp14:anchorId="00194431" wp14:editId="6459B8AE">
                <wp:simplePos x="0" y="0"/>
                <wp:positionH relativeFrom="column">
                  <wp:posOffset>2190115</wp:posOffset>
                </wp:positionH>
                <wp:positionV relativeFrom="paragraph">
                  <wp:posOffset>51435</wp:posOffset>
                </wp:positionV>
                <wp:extent cx="1323975" cy="1143000"/>
                <wp:effectExtent l="0" t="0" r="9525" b="0"/>
                <wp:wrapNone/>
                <wp:docPr id="1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981D77F" w14:textId="2AF1F544" w:rsidR="001643AF" w:rsidRDefault="005232F0" w:rsidP="005232F0">
                            <w:r>
                              <w:object w:dxaOrig="1534" w:dyaOrig="997" w14:anchorId="1F5AF12B">
                                <v:shape id="_x0000_i1038" type="#_x0000_t75" style="width:76.7pt;height:49.85pt">
                                  <v:imagedata r:id="rId34" o:title=""/>
                                </v:shape>
                                <o:OLEObject Type="Embed" ProgID="Acrobat.Document.DC" ShapeID="_x0000_i1038" DrawAspect="Icon" ObjectID="_1737201542" r:id="rId3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194431" id="_x0000_s1040" type="#_x0000_t202" style="position:absolute;margin-left:172.45pt;margin-top:4.05pt;width:104.25pt;height:90pt;z-index:251752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oz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cQAIVxsoD0i0haMGneFL&#10;idFWmPAzsyg6pBAHyT/hUinAFKHfUVKD/fW3++CPWkArJS2KuKAapwxZ+KFRI3fZeBw0Hw/jye0Q&#10;D/basrm26F2zAGQyw4E1PG6Dv1enbWWhecVpm4eYaGKaY+SC+tN24Y+DhdPKxXwenVDlhvmVXhse&#10;oANtgeOX7pVZ0zfdo14e4SR2lr/r/dE3NtzMdx6WMgrjwmkvU5yQ2Ox+msMIXp+j1+WbM/sN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AjxDozVgIAALsEAAAOAAAAAAAAAAAAAAAAAC4CAABkcnMvZTJvRG9jLnhtbFBLAQIt&#10;ABQABgAIAAAAIQDMAfhp3QAAAAkBAAAPAAAAAAAAAAAAAAAAALAEAABkcnMvZG93bnJldi54bWxQ&#10;SwUGAAAAAAQABADzAAAAugUAAAAA&#10;" fillcolor="window" strokeweight=".5pt">
                <v:path arrowok="t"/>
                <v:textbox style="mso-fit-shape-to-text:t">
                  <w:txbxContent>
                    <w:p w14:paraId="1981D77F" w14:textId="2AF1F544" w:rsidR="001643AF" w:rsidRDefault="005232F0" w:rsidP="005232F0">
                      <w:r>
                        <w:object w:dxaOrig="1534" w:dyaOrig="997" w14:anchorId="1F5AF12B">
                          <v:shape id="_x0000_i1038" type="#_x0000_t75" style="width:76.7pt;height:49.85pt">
                            <v:imagedata r:id="rId36" o:title=""/>
                          </v:shape>
                          <o:OLEObject Type="Embed" ProgID="Acrobat.Document.DC" ShapeID="_x0000_i1038" DrawAspect="Icon" ObjectID="_1735473066" r:id="rId37"/>
                        </w:object>
                      </w:r>
                    </w:p>
                  </w:txbxContent>
                </v:textbox>
              </v:shape>
            </w:pict>
          </mc:Fallback>
        </mc:AlternateContent>
      </w:r>
    </w:p>
    <w:p w14:paraId="7A869EAA" w14:textId="77777777" w:rsidR="001643AF" w:rsidRDefault="001643AF" w:rsidP="0019045C"/>
    <w:p w14:paraId="7A1A495F" w14:textId="754774D0" w:rsidR="0019045C" w:rsidRDefault="0019045C" w:rsidP="0019045C"/>
    <w:p w14:paraId="5159377D" w14:textId="66B28DD9" w:rsidR="001643AF" w:rsidRDefault="001643AF" w:rsidP="0019045C"/>
    <w:p w14:paraId="6AF8BD0F" w14:textId="19071B7E" w:rsidR="001643AF" w:rsidRDefault="001643AF" w:rsidP="0019045C"/>
    <w:p w14:paraId="40B67602" w14:textId="32D9FE46" w:rsidR="00771E67" w:rsidRDefault="00771E67" w:rsidP="0019045C"/>
    <w:p w14:paraId="6FFC8B35" w14:textId="467570E8" w:rsidR="00771E67" w:rsidRDefault="00771E67" w:rsidP="0019045C"/>
    <w:p w14:paraId="2279497A" w14:textId="220494F4" w:rsidR="00771E67" w:rsidRDefault="00771E67" w:rsidP="0019045C"/>
    <w:p w14:paraId="24D320FF" w14:textId="52A58DA2" w:rsidR="00771E67" w:rsidRDefault="00771E67" w:rsidP="0019045C"/>
    <w:p w14:paraId="34376621" w14:textId="4C55D781" w:rsidR="00771E67" w:rsidRDefault="00771E67" w:rsidP="0019045C"/>
    <w:p w14:paraId="14394FB3" w14:textId="75B345B7" w:rsidR="00771E67" w:rsidRDefault="00771E67" w:rsidP="0019045C"/>
    <w:p w14:paraId="79866674" w14:textId="34155C6A" w:rsidR="00771E67" w:rsidRDefault="00771E67" w:rsidP="0019045C"/>
    <w:p w14:paraId="3287141E" w14:textId="031B92ED" w:rsidR="00771E67" w:rsidRDefault="00771E67" w:rsidP="0019045C"/>
    <w:p w14:paraId="53E04146" w14:textId="5D34F698" w:rsidR="00771E67" w:rsidRDefault="00771E67" w:rsidP="0019045C"/>
    <w:p w14:paraId="53E4FFBB" w14:textId="133392F6" w:rsidR="00771E67" w:rsidRDefault="00771E67" w:rsidP="0019045C"/>
    <w:p w14:paraId="3C999BAB" w14:textId="6BF5C0B7" w:rsidR="00771E67" w:rsidRDefault="00771E67" w:rsidP="0019045C"/>
    <w:p w14:paraId="4DEF2544" w14:textId="6A75740C" w:rsidR="00771E67" w:rsidRDefault="00771E67" w:rsidP="0019045C"/>
    <w:p w14:paraId="36F1E21A" w14:textId="787BCEF1" w:rsidR="00771E67" w:rsidRDefault="00771E67" w:rsidP="0019045C"/>
    <w:p w14:paraId="40BEE90A" w14:textId="76FEF747" w:rsidR="00771E67" w:rsidRDefault="00771E67" w:rsidP="0019045C"/>
    <w:p w14:paraId="2E61460C" w14:textId="64C8F986" w:rsidR="00771E67" w:rsidRDefault="00771E67" w:rsidP="0019045C"/>
    <w:p w14:paraId="0D19683E" w14:textId="22C0CED8" w:rsidR="00771E67" w:rsidRDefault="00771E67" w:rsidP="0019045C"/>
    <w:p w14:paraId="59CBF069" w14:textId="7FD2D1F8" w:rsidR="00771E67" w:rsidRDefault="00771E67" w:rsidP="0019045C"/>
    <w:p w14:paraId="55CE1187" w14:textId="5D833A63" w:rsidR="00771E67" w:rsidRDefault="00771E67" w:rsidP="0019045C"/>
    <w:p w14:paraId="0E63D9B6" w14:textId="27A3C441" w:rsidR="00771E67" w:rsidRDefault="00771E67" w:rsidP="0019045C"/>
    <w:p w14:paraId="50ACC0BD" w14:textId="0E6AE54F" w:rsidR="00771E67" w:rsidRDefault="00771E67" w:rsidP="0019045C"/>
    <w:p w14:paraId="35EBC897" w14:textId="317B07DF" w:rsidR="00771E67" w:rsidRDefault="00771E67" w:rsidP="0019045C"/>
    <w:p w14:paraId="57E9C6A2" w14:textId="3E761FC6" w:rsidR="00771E67" w:rsidRDefault="00771E67" w:rsidP="0019045C"/>
    <w:p w14:paraId="54ADD07C" w14:textId="2B2411EB" w:rsidR="00771E67" w:rsidRDefault="00771E67" w:rsidP="0019045C"/>
    <w:p w14:paraId="21D03B4A" w14:textId="4C7F5455" w:rsidR="00771E67" w:rsidRDefault="00771E67" w:rsidP="0019045C"/>
    <w:p w14:paraId="4BD32189" w14:textId="7DBA6ABE" w:rsidR="00771E67" w:rsidRDefault="00771E67" w:rsidP="0019045C"/>
    <w:p w14:paraId="739E0364" w14:textId="0FF503A6" w:rsidR="00771E67" w:rsidRDefault="00771E67" w:rsidP="0019045C"/>
    <w:p w14:paraId="4599B592" w14:textId="34D779B5" w:rsidR="00771E67" w:rsidRDefault="00771E67" w:rsidP="0019045C"/>
    <w:p w14:paraId="4964DC29" w14:textId="3D5EEEB5" w:rsidR="00771E67" w:rsidRDefault="00771E67" w:rsidP="0019045C"/>
    <w:p w14:paraId="7DF8591C" w14:textId="3B7F92B0" w:rsidR="00771E67" w:rsidRDefault="00771E67" w:rsidP="0019045C"/>
    <w:p w14:paraId="282B4C2C" w14:textId="2015EC7C" w:rsidR="00771E67" w:rsidRDefault="00771E67" w:rsidP="0019045C"/>
    <w:p w14:paraId="041E02E1" w14:textId="0E611D33" w:rsidR="00771E67" w:rsidRDefault="00771E67" w:rsidP="0019045C"/>
    <w:p w14:paraId="3EA9EE7E" w14:textId="182F1DC2" w:rsidR="00771E67" w:rsidRDefault="00771E67" w:rsidP="0019045C"/>
    <w:p w14:paraId="629567FA" w14:textId="18C2CD1F" w:rsidR="00771E67" w:rsidRDefault="00771E67" w:rsidP="0019045C"/>
    <w:p w14:paraId="2664B1AA" w14:textId="00008FBE" w:rsidR="00771E67" w:rsidRDefault="00771E67" w:rsidP="0019045C"/>
    <w:p w14:paraId="47C898CA" w14:textId="3DF0ED38" w:rsidR="00771E67" w:rsidRDefault="00771E67" w:rsidP="00771E67">
      <w:pPr>
        <w:rPr>
          <w:b/>
          <w:sz w:val="28"/>
          <w:szCs w:val="28"/>
          <w:lang w:val="en-US"/>
        </w:rPr>
      </w:pPr>
      <w:r>
        <w:rPr>
          <w:b/>
          <w:sz w:val="28"/>
        </w:rPr>
        <w:lastRenderedPageBreak/>
        <w:t xml:space="preserve">DECISION: </w:t>
      </w:r>
      <w:r w:rsidRPr="006B4381">
        <w:rPr>
          <w:b/>
          <w:sz w:val="28"/>
        </w:rPr>
        <w:t>ADD00</w:t>
      </w:r>
      <w:r>
        <w:rPr>
          <w:b/>
          <w:sz w:val="28"/>
        </w:rPr>
        <w:t xml:space="preserve">45 </w:t>
      </w:r>
      <w:r>
        <w:rPr>
          <w:b/>
          <w:sz w:val="28"/>
          <w:szCs w:val="28"/>
          <w:lang w:val="en-US"/>
        </w:rPr>
        <w:t xml:space="preserve">Purchase of vehicles as part of the fleet replacement </w:t>
      </w:r>
      <w:proofErr w:type="spellStart"/>
      <w:r>
        <w:rPr>
          <w:b/>
          <w:sz w:val="28"/>
          <w:szCs w:val="28"/>
          <w:lang w:val="en-US"/>
        </w:rPr>
        <w:t>programme</w:t>
      </w:r>
      <w:proofErr w:type="spellEnd"/>
    </w:p>
    <w:p w14:paraId="759A4CBB" w14:textId="77777777" w:rsidR="00771E67" w:rsidRDefault="00771E67" w:rsidP="00771E67">
      <w:pPr>
        <w:rPr>
          <w:b/>
          <w:sz w:val="28"/>
        </w:rPr>
      </w:pPr>
    </w:p>
    <w:p w14:paraId="3B7E897C" w14:textId="77777777" w:rsidR="00771E67" w:rsidRDefault="00771E67" w:rsidP="00771E67">
      <w:pPr>
        <w:rPr>
          <w:b/>
          <w:sz w:val="28"/>
        </w:rPr>
      </w:pPr>
      <w:r>
        <w:rPr>
          <w:b/>
          <w:sz w:val="28"/>
        </w:rPr>
        <w:t xml:space="preserve">Nature of the decision: </w:t>
      </w:r>
    </w:p>
    <w:p w14:paraId="006D3517" w14:textId="77777777" w:rsidR="00771E67" w:rsidRDefault="00771E67" w:rsidP="00771E67">
      <w:pPr>
        <w:rPr>
          <w:b/>
          <w:sz w:val="28"/>
        </w:rPr>
      </w:pPr>
    </w:p>
    <w:p w14:paraId="1F948956" w14:textId="77777777" w:rsidR="00771E67" w:rsidRPr="00B50ACE" w:rsidRDefault="00771E67" w:rsidP="00771E67">
      <w:pPr>
        <w:rPr>
          <w:noProof/>
          <w:lang w:val="en-US"/>
        </w:rPr>
      </w:pPr>
      <w:r w:rsidRPr="00B50ACE">
        <w:rPr>
          <w:noProof/>
          <w:lang w:val="en-US"/>
        </w:rPr>
        <w:t xml:space="preserve">The Council operates a large vehicle fleet which is refreshed on a rolling annual basis according to a structured replacement programme funded by capital. </w:t>
      </w:r>
    </w:p>
    <w:p w14:paraId="206563E4" w14:textId="77777777" w:rsidR="00771E67" w:rsidRPr="00B50ACE" w:rsidRDefault="00771E67" w:rsidP="00771E67">
      <w:pPr>
        <w:rPr>
          <w:noProof/>
          <w:lang w:val="en-US"/>
        </w:rPr>
      </w:pPr>
      <w:r w:rsidRPr="00B50ACE">
        <w:rPr>
          <w:noProof/>
          <w:lang w:val="en-US"/>
        </w:rPr>
        <w:t xml:space="preserve">The capital funding is in place across a rolling five year period and may be adjusted according to need across that time. </w:t>
      </w:r>
    </w:p>
    <w:p w14:paraId="6CB5DC6B" w14:textId="77777777" w:rsidR="00771E67" w:rsidRPr="00B50ACE" w:rsidRDefault="00771E67" w:rsidP="00771E67">
      <w:pPr>
        <w:rPr>
          <w:noProof/>
          <w:lang w:val="en-US"/>
        </w:rPr>
      </w:pPr>
      <w:r w:rsidRPr="00B50ACE">
        <w:rPr>
          <w:noProof/>
          <w:lang w:val="en-US"/>
        </w:rPr>
        <w:t>For 2022/2</w:t>
      </w:r>
      <w:r>
        <w:rPr>
          <w:noProof/>
          <w:lang w:val="en-US"/>
        </w:rPr>
        <w:t>3</w:t>
      </w:r>
      <w:r w:rsidRPr="00B50ACE">
        <w:rPr>
          <w:noProof/>
          <w:lang w:val="en-US"/>
        </w:rPr>
        <w:t xml:space="preserve"> it is currently forecast that up to £</w:t>
      </w:r>
      <w:r>
        <w:rPr>
          <w:noProof/>
          <w:lang w:val="en-US"/>
        </w:rPr>
        <w:t>3,3</w:t>
      </w:r>
      <w:r w:rsidRPr="00B50ACE">
        <w:rPr>
          <w:noProof/>
          <w:lang w:val="en-US"/>
        </w:rPr>
        <w:t xml:space="preserve">M will be required for the purchase of up to </w:t>
      </w:r>
      <w:r>
        <w:rPr>
          <w:noProof/>
          <w:lang w:val="en-US"/>
        </w:rPr>
        <w:t>68</w:t>
      </w:r>
      <w:r w:rsidRPr="00B50ACE">
        <w:rPr>
          <w:noProof/>
          <w:lang w:val="en-US"/>
        </w:rPr>
        <w:t xml:space="preserve"> vehicles of varying types. However, this may fluctuate in-year according to market prices, changes in procurement strategy (e.g: bringing forward group purchases to obtain a better unit cost) and up to date information about the status of the existing fleet.</w:t>
      </w:r>
    </w:p>
    <w:p w14:paraId="17D5F6B9" w14:textId="77777777" w:rsidR="00771E67" w:rsidRPr="00B50ACE" w:rsidRDefault="00771E67" w:rsidP="00771E67">
      <w:pPr>
        <w:rPr>
          <w:noProof/>
          <w:lang w:val="en-US"/>
        </w:rPr>
      </w:pPr>
      <w:r w:rsidRPr="00B50ACE">
        <w:rPr>
          <w:noProof/>
          <w:lang w:val="en-US"/>
        </w:rPr>
        <w:t>Over the course of the 202</w:t>
      </w:r>
      <w:r>
        <w:rPr>
          <w:noProof/>
          <w:lang w:val="en-US"/>
        </w:rPr>
        <w:t>2</w:t>
      </w:r>
      <w:r w:rsidRPr="00B50ACE">
        <w:rPr>
          <w:noProof/>
          <w:lang w:val="en-US"/>
        </w:rPr>
        <w:t>/2</w:t>
      </w:r>
      <w:r>
        <w:rPr>
          <w:noProof/>
          <w:lang w:val="en-US"/>
        </w:rPr>
        <w:t>3</w:t>
      </w:r>
      <w:r w:rsidRPr="00B50ACE">
        <w:rPr>
          <w:noProof/>
          <w:lang w:val="en-US"/>
        </w:rPr>
        <w:t xml:space="preserve"> year the Cabinet member will be asked to authorise the award of a range of contracts for vehicle purchase</w:t>
      </w:r>
      <w:r>
        <w:rPr>
          <w:noProof/>
          <w:lang w:val="en-US"/>
        </w:rPr>
        <w:t xml:space="preserve"> via Delegated Powers</w:t>
      </w:r>
      <w:r w:rsidRPr="00B50ACE">
        <w:rPr>
          <w:noProof/>
          <w:lang w:val="en-US"/>
        </w:rPr>
        <w:t xml:space="preserve">. Some will fall below the key decision financial threshold, whilst others will exceed it. However taken as a whole, the overall expenditure is significant and is therefore highlighted for transparency. </w:t>
      </w:r>
    </w:p>
    <w:p w14:paraId="789A5B10" w14:textId="0666E8CF" w:rsidR="00771E67" w:rsidRDefault="00771E67" w:rsidP="00771E67">
      <w:pPr>
        <w:rPr>
          <w:noProof/>
          <w:lang w:val="en-US"/>
        </w:rPr>
      </w:pPr>
      <w:r w:rsidRPr="00B50ACE">
        <w:rPr>
          <w:noProof/>
          <w:lang w:val="en-US"/>
        </w:rPr>
        <w:t xml:space="preserve">Each individual award will be justified and will align with the Councils own procurement rules.  </w:t>
      </w:r>
      <w:r>
        <w:rPr>
          <w:noProof/>
          <w:lang w:val="en-US"/>
        </w:rPr>
        <w:t xml:space="preserve">  </w:t>
      </w:r>
    </w:p>
    <w:p w14:paraId="54A47F5B" w14:textId="77777777" w:rsidR="00771E67" w:rsidRDefault="00771E67" w:rsidP="00771E67"/>
    <w:p w14:paraId="45B6A5E4" w14:textId="77777777" w:rsidR="00771E67" w:rsidRDefault="00771E67" w:rsidP="00771E67">
      <w:pPr>
        <w:rPr>
          <w:b/>
          <w:sz w:val="28"/>
        </w:rPr>
      </w:pPr>
      <w:r>
        <w:rPr>
          <w:b/>
          <w:sz w:val="28"/>
        </w:rPr>
        <w:t>Who will make the decision?</w:t>
      </w:r>
    </w:p>
    <w:p w14:paraId="0B0701E2" w14:textId="77777777" w:rsidR="00771E67" w:rsidRDefault="00771E67" w:rsidP="00771E67">
      <w:pPr>
        <w:rPr>
          <w:b/>
          <w:sz w:val="28"/>
        </w:rPr>
      </w:pPr>
    </w:p>
    <w:p w14:paraId="26DFFDB7" w14:textId="2F7F398E" w:rsidR="00771E67" w:rsidRDefault="00771E67" w:rsidP="00771E67">
      <w:r>
        <w:t>Cabinet Member for Climate Change &amp; Environment</w:t>
      </w:r>
    </w:p>
    <w:p w14:paraId="7A151B4F" w14:textId="77777777" w:rsidR="00771E67" w:rsidRDefault="00771E67" w:rsidP="00771E67"/>
    <w:p w14:paraId="16C5B0FE" w14:textId="77777777" w:rsidR="00771E67" w:rsidRDefault="00771E67" w:rsidP="00771E67">
      <w:pPr>
        <w:rPr>
          <w:b/>
          <w:sz w:val="28"/>
        </w:rPr>
      </w:pPr>
      <w:r>
        <w:rPr>
          <w:b/>
          <w:sz w:val="28"/>
        </w:rPr>
        <w:t>When is the decision to be taken?</w:t>
      </w:r>
    </w:p>
    <w:p w14:paraId="3923CD86" w14:textId="77777777" w:rsidR="00771E67" w:rsidRDefault="00771E67" w:rsidP="00771E67">
      <w:pPr>
        <w:rPr>
          <w:b/>
          <w:sz w:val="28"/>
        </w:rPr>
      </w:pPr>
    </w:p>
    <w:p w14:paraId="2D9071EF" w14:textId="77777777" w:rsidR="00771E67" w:rsidRDefault="00771E67" w:rsidP="00771E67">
      <w:r>
        <w:t>April 2022</w:t>
      </w:r>
    </w:p>
    <w:p w14:paraId="196FB904" w14:textId="77777777" w:rsidR="00771E67" w:rsidRDefault="00771E67" w:rsidP="00771E67"/>
    <w:p w14:paraId="6E198419" w14:textId="77777777" w:rsidR="00771E67" w:rsidRDefault="00771E67" w:rsidP="00771E67">
      <w:pPr>
        <w:rPr>
          <w:b/>
          <w:sz w:val="28"/>
        </w:rPr>
      </w:pPr>
      <w:r>
        <w:rPr>
          <w:b/>
          <w:sz w:val="28"/>
        </w:rPr>
        <w:t>Who will be consulted and how?</w:t>
      </w:r>
    </w:p>
    <w:p w14:paraId="63EDB561" w14:textId="77777777" w:rsidR="00771E67" w:rsidRDefault="00771E67" w:rsidP="00771E67">
      <w:pPr>
        <w:rPr>
          <w:b/>
          <w:sz w:val="28"/>
        </w:rPr>
      </w:pPr>
    </w:p>
    <w:p w14:paraId="120674E4" w14:textId="77777777" w:rsidR="00771E67" w:rsidRPr="00B50ACE" w:rsidRDefault="00771E67" w:rsidP="00771E67">
      <w:pPr>
        <w:rPr>
          <w:noProof/>
          <w:lang w:val="en-US"/>
        </w:rPr>
      </w:pPr>
      <w:r w:rsidRPr="00B50ACE">
        <w:rPr>
          <w:noProof/>
          <w:lang w:val="en-US"/>
        </w:rPr>
        <w:t>Cabinet Member for Climate Change and Environment</w:t>
      </w:r>
    </w:p>
    <w:p w14:paraId="1CBEF9C4" w14:textId="77777777" w:rsidR="00771E67" w:rsidRPr="00B50ACE" w:rsidRDefault="00771E67" w:rsidP="00771E67">
      <w:pPr>
        <w:rPr>
          <w:noProof/>
          <w:lang w:val="en-US"/>
        </w:rPr>
      </w:pPr>
      <w:r w:rsidRPr="00B50ACE">
        <w:rPr>
          <w:noProof/>
          <w:lang w:val="en-US"/>
        </w:rPr>
        <w:t>Chief Finance Officer</w:t>
      </w:r>
    </w:p>
    <w:p w14:paraId="65808AC0" w14:textId="77777777" w:rsidR="00771E67" w:rsidRPr="00B50ACE" w:rsidRDefault="00771E67" w:rsidP="00771E67">
      <w:pPr>
        <w:rPr>
          <w:noProof/>
          <w:lang w:val="en-US"/>
        </w:rPr>
      </w:pPr>
      <w:r w:rsidRPr="00B50ACE">
        <w:rPr>
          <w:noProof/>
          <w:lang w:val="en-US"/>
        </w:rPr>
        <w:t>Chief Legal Officer</w:t>
      </w:r>
    </w:p>
    <w:p w14:paraId="0F57CA95" w14:textId="77777777" w:rsidR="00771E67" w:rsidRPr="00B50ACE" w:rsidRDefault="00771E67" w:rsidP="00771E67">
      <w:pPr>
        <w:rPr>
          <w:noProof/>
          <w:lang w:val="en-US"/>
        </w:rPr>
      </w:pPr>
      <w:r w:rsidRPr="00B50ACE">
        <w:rPr>
          <w:noProof/>
          <w:lang w:val="en-US"/>
        </w:rPr>
        <w:t>Corporate Director for Adults and Communities</w:t>
      </w:r>
    </w:p>
    <w:p w14:paraId="315445A5" w14:textId="37A21041" w:rsidR="00771E67" w:rsidRDefault="00771E67" w:rsidP="00771E67">
      <w:pPr>
        <w:rPr>
          <w:lang w:val="en-US"/>
        </w:rPr>
      </w:pPr>
      <w:r w:rsidRPr="00B50ACE">
        <w:rPr>
          <w:noProof/>
          <w:lang w:val="en-US"/>
        </w:rPr>
        <w:t>All of the above will be consulted via approval of the delegated decision.</w:t>
      </w:r>
      <w:r>
        <w:rPr>
          <w:lang w:val="en-US"/>
        </w:rPr>
        <w:t xml:space="preserve"> </w:t>
      </w:r>
    </w:p>
    <w:p w14:paraId="0900AB01" w14:textId="77777777" w:rsidR="00771E67" w:rsidRDefault="00771E67" w:rsidP="00771E67"/>
    <w:p w14:paraId="79ACF397" w14:textId="77777777" w:rsidR="00771E67" w:rsidRDefault="00771E67" w:rsidP="00771E67">
      <w:pPr>
        <w:rPr>
          <w:b/>
          <w:sz w:val="28"/>
        </w:rPr>
      </w:pPr>
      <w:r>
        <w:rPr>
          <w:b/>
          <w:sz w:val="28"/>
        </w:rPr>
        <w:t>Supporting documentation:</w:t>
      </w:r>
    </w:p>
    <w:p w14:paraId="7B09EAD4" w14:textId="77777777" w:rsidR="00771E67" w:rsidRDefault="00771E67" w:rsidP="00771E67">
      <w:pPr>
        <w:rPr>
          <w:b/>
          <w:sz w:val="28"/>
        </w:rPr>
      </w:pPr>
    </w:p>
    <w:p w14:paraId="4682B456" w14:textId="77777777" w:rsidR="00771E67" w:rsidRDefault="00771E67" w:rsidP="00771E67">
      <w:r>
        <w:t>There are no supporting documents for this decision</w:t>
      </w:r>
    </w:p>
    <w:p w14:paraId="1F4D21AF" w14:textId="5F566E92" w:rsidR="00771E67" w:rsidRDefault="00771E67" w:rsidP="00771E67"/>
    <w:p w14:paraId="11DCB288" w14:textId="5AB9B690" w:rsidR="00771E67" w:rsidRDefault="00771E67" w:rsidP="00771E67"/>
    <w:p w14:paraId="219DA421" w14:textId="77777777" w:rsidR="00771E67" w:rsidRDefault="00771E67" w:rsidP="00771E67"/>
    <w:p w14:paraId="6D11F344" w14:textId="77777777" w:rsidR="00771E67" w:rsidRDefault="00771E67" w:rsidP="00771E67">
      <w:pPr>
        <w:rPr>
          <w:b/>
          <w:sz w:val="28"/>
        </w:rPr>
      </w:pPr>
      <w:r>
        <w:rPr>
          <w:b/>
          <w:sz w:val="28"/>
        </w:rPr>
        <w:lastRenderedPageBreak/>
        <w:t>How and by when to make representations:</w:t>
      </w:r>
    </w:p>
    <w:p w14:paraId="64AE567C" w14:textId="77777777" w:rsidR="00771E67" w:rsidRDefault="00771E67" w:rsidP="00771E67">
      <w:pPr>
        <w:rPr>
          <w:b/>
          <w:sz w:val="28"/>
        </w:rPr>
      </w:pPr>
    </w:p>
    <w:p w14:paraId="0F38CAB6" w14:textId="6E90C3DD" w:rsidR="00771E67" w:rsidRDefault="00771E67" w:rsidP="00771E67">
      <w:r>
        <w:t xml:space="preserve">Representations should be made to </w:t>
      </w:r>
      <w:r>
        <w:rPr>
          <w:lang w:val="en-US"/>
        </w:rPr>
        <w:t>Gareth Healy</w:t>
      </w:r>
      <w:r>
        <w:t xml:space="preserve"> before 12 April 2022.</w:t>
      </w:r>
    </w:p>
    <w:p w14:paraId="10C55EAB" w14:textId="7981CC21" w:rsidR="00771E67" w:rsidRDefault="00771E67" w:rsidP="00771E67">
      <w:pPr>
        <w:rPr>
          <w:noProof/>
          <w:lang w:val="en-US"/>
        </w:rPr>
      </w:pPr>
      <w:r>
        <w:t xml:space="preserve">Tel: </w:t>
      </w:r>
      <w:r w:rsidRPr="00B50ACE">
        <w:rPr>
          <w:noProof/>
          <w:lang w:val="en-US"/>
        </w:rPr>
        <w:t>01642 771592</w:t>
      </w:r>
    </w:p>
    <w:p w14:paraId="7ECD8296" w14:textId="77777777" w:rsidR="00771E67" w:rsidRDefault="00771E67" w:rsidP="00771E67"/>
    <w:p w14:paraId="2D17A4BC" w14:textId="29A7996B" w:rsidR="00771E67" w:rsidRDefault="00771E67" w:rsidP="00771E67">
      <w:r>
        <w:t>First published in Forward Plan on 15 March 2022</w:t>
      </w:r>
    </w:p>
    <w:p w14:paraId="7F179E07" w14:textId="77777777" w:rsidR="00771E67" w:rsidRDefault="00771E67" w:rsidP="00771E67"/>
    <w:p w14:paraId="48167BA9" w14:textId="77777777" w:rsidR="00771E67" w:rsidRPr="008254C1" w:rsidRDefault="00771E67" w:rsidP="00771E67">
      <w:pPr>
        <w:rPr>
          <w:b/>
          <w:sz w:val="28"/>
          <w:szCs w:val="28"/>
        </w:rPr>
      </w:pPr>
      <w:r w:rsidRPr="008254C1">
        <w:rPr>
          <w:b/>
          <w:sz w:val="28"/>
          <w:szCs w:val="28"/>
        </w:rPr>
        <w:t>Following the Making of the decision, the decision form will be published here:</w:t>
      </w:r>
    </w:p>
    <w:p w14:paraId="2192EBD2" w14:textId="77777777" w:rsidR="00771E67" w:rsidRDefault="00771E67" w:rsidP="00771E67">
      <w:r>
        <w:rPr>
          <w:noProof/>
        </w:rPr>
        <mc:AlternateContent>
          <mc:Choice Requires="wps">
            <w:drawing>
              <wp:anchor distT="0" distB="0" distL="114300" distR="114300" simplePos="0" relativeHeight="251754496" behindDoc="0" locked="0" layoutInCell="1" allowOverlap="1" wp14:anchorId="3D8F92F3" wp14:editId="48053C6F">
                <wp:simplePos x="0" y="0"/>
                <wp:positionH relativeFrom="column">
                  <wp:posOffset>2190115</wp:posOffset>
                </wp:positionH>
                <wp:positionV relativeFrom="paragraph">
                  <wp:posOffset>51435</wp:posOffset>
                </wp:positionV>
                <wp:extent cx="1323975" cy="1143000"/>
                <wp:effectExtent l="0" t="0" r="9525" b="0"/>
                <wp:wrapNone/>
                <wp:docPr id="1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027889B" w14:textId="77777777" w:rsidR="00771E67" w:rsidRDefault="00771E67" w:rsidP="00771E6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F92F3" id="_x0000_s1041" type="#_x0000_t202" style="position:absolute;margin-left:172.45pt;margin-top:4.05pt;width:104.25pt;height:90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wZ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sSqxwEgXK2h3CPRFg4adIYv&#10;aoy2xISfmUXRIYU4SP4JF6kAU4R+R0kF9tff7oM/agGtlLQo4oK6n1tmBfLwXaNK7rLRKKg+Hkbj&#10;mwEe7KVlfWnR22YOyGWGI2t43AZ/r45baaF5xXmbhahoYppj7IL643buD6OF88rFbBadUOeG+aVe&#10;GR6gA3GB5ZfulVnTt92jYh7hKHeWv+v+wTe81DDbepB1lMaZ1V6oOCOx3f08hyG8PEev81dn+hs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2/3sGVgCAAC9BAAADgAAAAAAAAAAAAAAAAAuAgAAZHJzL2Uyb0RvYy54bWxQ&#10;SwECLQAUAAYACAAAACEAEIroBd8AAAAJAQAADwAAAAAAAAAAAAAAAACyBAAAZHJzL2Rvd25yZXYu&#10;eG1sUEsFBgAAAAAEAAQA8wAAAL4FAAAAAA==&#10;" fillcolor="window" strokeweight=".5pt">
                <v:path arrowok="t"/>
                <v:textbox>
                  <w:txbxContent>
                    <w:p w14:paraId="3027889B" w14:textId="77777777" w:rsidR="00771E67" w:rsidRDefault="00771E67" w:rsidP="00771E67"/>
                  </w:txbxContent>
                </v:textbox>
              </v:shape>
            </w:pict>
          </mc:Fallback>
        </mc:AlternateContent>
      </w:r>
    </w:p>
    <w:p w14:paraId="1C6DA092" w14:textId="77777777" w:rsidR="00771E67" w:rsidRDefault="00771E67" w:rsidP="00771E67"/>
    <w:p w14:paraId="34B5CD3E" w14:textId="77777777" w:rsidR="00771E67" w:rsidRDefault="00771E67" w:rsidP="00771E67"/>
    <w:p w14:paraId="30971C5A" w14:textId="14FB31F1" w:rsidR="00771E67" w:rsidRDefault="00771E67" w:rsidP="0019045C"/>
    <w:p w14:paraId="03B795F0" w14:textId="34FFD22F" w:rsidR="00242DFF" w:rsidRDefault="00242DFF" w:rsidP="0019045C"/>
    <w:p w14:paraId="552F1F2D" w14:textId="0BCBF3D7" w:rsidR="00242DFF" w:rsidRDefault="00242DFF" w:rsidP="0019045C"/>
    <w:p w14:paraId="2A564790" w14:textId="4B042B97" w:rsidR="00242DFF" w:rsidRDefault="00242DFF" w:rsidP="0019045C"/>
    <w:p w14:paraId="7A09163F" w14:textId="49A75949" w:rsidR="00242DFF" w:rsidRDefault="00242DFF" w:rsidP="0019045C"/>
    <w:p w14:paraId="34191CAA" w14:textId="426D62C0" w:rsidR="00242DFF" w:rsidRDefault="00242DFF" w:rsidP="0019045C"/>
    <w:p w14:paraId="7972340B" w14:textId="77777777" w:rsidR="00242DFF" w:rsidRDefault="00242DFF" w:rsidP="0019045C"/>
    <w:p w14:paraId="53920670" w14:textId="240DC703" w:rsidR="001643AF" w:rsidRDefault="001643AF" w:rsidP="0019045C"/>
    <w:p w14:paraId="3F988D24" w14:textId="5A6B69C1" w:rsidR="001643AF" w:rsidRDefault="001643AF" w:rsidP="0019045C"/>
    <w:p w14:paraId="65C4FC7C" w14:textId="5117060D" w:rsidR="001643AF" w:rsidRDefault="001643AF" w:rsidP="0019045C"/>
    <w:p w14:paraId="7B4FF4DD" w14:textId="4571C1D0" w:rsidR="001643AF" w:rsidRDefault="001643AF" w:rsidP="0019045C"/>
    <w:p w14:paraId="38252866" w14:textId="048B90BF" w:rsidR="001643AF" w:rsidRDefault="001643AF" w:rsidP="0019045C"/>
    <w:p w14:paraId="793CB1FF" w14:textId="28856FD6" w:rsidR="001643AF" w:rsidRDefault="001643AF" w:rsidP="0019045C"/>
    <w:p w14:paraId="2220234F" w14:textId="45F75AE0" w:rsidR="001643AF" w:rsidRDefault="001643AF" w:rsidP="0019045C"/>
    <w:p w14:paraId="3D6620A9" w14:textId="11FFD2B5" w:rsidR="001643AF" w:rsidRDefault="001643AF" w:rsidP="0019045C"/>
    <w:p w14:paraId="1E431F08" w14:textId="100A2F01" w:rsidR="001643AF" w:rsidRDefault="001643AF" w:rsidP="0019045C"/>
    <w:p w14:paraId="71B9FC92" w14:textId="071B6A9F" w:rsidR="001643AF" w:rsidRDefault="001643AF" w:rsidP="0019045C"/>
    <w:p w14:paraId="41D619B9" w14:textId="4DA59E61" w:rsidR="001643AF" w:rsidRDefault="001643AF" w:rsidP="0019045C"/>
    <w:p w14:paraId="65B9D6B6" w14:textId="256EFE67" w:rsidR="001643AF" w:rsidRDefault="001643AF" w:rsidP="0019045C"/>
    <w:p w14:paraId="2E2279AE" w14:textId="7BA2CDE4" w:rsidR="001643AF" w:rsidRDefault="001643AF" w:rsidP="0019045C"/>
    <w:p w14:paraId="2FC1A12F" w14:textId="32515D92" w:rsidR="001643AF" w:rsidRDefault="001643AF" w:rsidP="0019045C"/>
    <w:p w14:paraId="767F672D" w14:textId="10A631F2" w:rsidR="001643AF" w:rsidRDefault="001643AF" w:rsidP="0019045C"/>
    <w:p w14:paraId="52D6C97C" w14:textId="14FC7935" w:rsidR="001643AF" w:rsidRDefault="001643AF" w:rsidP="0019045C"/>
    <w:p w14:paraId="34C2B3F5" w14:textId="2C7E7F58" w:rsidR="001643AF" w:rsidRDefault="001643AF" w:rsidP="0019045C"/>
    <w:p w14:paraId="0BE8156F" w14:textId="618AFB38" w:rsidR="001643AF" w:rsidRDefault="001643AF" w:rsidP="0019045C"/>
    <w:p w14:paraId="2BD48084" w14:textId="12531462" w:rsidR="001643AF" w:rsidRDefault="001643AF" w:rsidP="0019045C"/>
    <w:p w14:paraId="1841B192" w14:textId="2B45E9D5" w:rsidR="001643AF" w:rsidRDefault="001643AF" w:rsidP="0019045C"/>
    <w:p w14:paraId="34286845" w14:textId="0D34FB62" w:rsidR="001643AF" w:rsidRDefault="001643AF" w:rsidP="0019045C"/>
    <w:p w14:paraId="449C89AF" w14:textId="445AE96C" w:rsidR="001643AF" w:rsidRDefault="001643AF" w:rsidP="0019045C"/>
    <w:p w14:paraId="6EB9AED2" w14:textId="64749F47" w:rsidR="001643AF" w:rsidRDefault="001643AF" w:rsidP="0019045C"/>
    <w:p w14:paraId="690F63B2" w14:textId="0E709C01" w:rsidR="001643AF" w:rsidRDefault="001643AF" w:rsidP="0019045C"/>
    <w:p w14:paraId="111D7AE7" w14:textId="3300ADA9" w:rsidR="001643AF" w:rsidRDefault="001643AF" w:rsidP="0019045C"/>
    <w:p w14:paraId="3C12F9A5" w14:textId="3F001332" w:rsidR="001643AF" w:rsidRDefault="001643AF" w:rsidP="0019045C"/>
    <w:p w14:paraId="00ED405B" w14:textId="28CA98B6" w:rsidR="001643AF" w:rsidRDefault="001643AF" w:rsidP="0019045C"/>
    <w:p w14:paraId="09CC248C" w14:textId="05028C1E" w:rsidR="00242DFF" w:rsidRDefault="00242DFF" w:rsidP="00242DFF">
      <w:pPr>
        <w:rPr>
          <w:b/>
          <w:sz w:val="28"/>
          <w:szCs w:val="28"/>
          <w:lang w:val="en-US"/>
        </w:rPr>
      </w:pPr>
      <w:r>
        <w:rPr>
          <w:b/>
          <w:sz w:val="28"/>
        </w:rPr>
        <w:lastRenderedPageBreak/>
        <w:t xml:space="preserve">DECISION: </w:t>
      </w:r>
      <w:r w:rsidRPr="006B4381">
        <w:rPr>
          <w:b/>
          <w:sz w:val="28"/>
        </w:rPr>
        <w:t>ADD00</w:t>
      </w:r>
      <w:r>
        <w:rPr>
          <w:b/>
          <w:sz w:val="28"/>
        </w:rPr>
        <w:t>46 Vehicle Rental</w:t>
      </w:r>
    </w:p>
    <w:p w14:paraId="77A2D2AB" w14:textId="77777777" w:rsidR="00242DFF" w:rsidRDefault="00242DFF" w:rsidP="00242DFF">
      <w:pPr>
        <w:rPr>
          <w:b/>
          <w:sz w:val="28"/>
        </w:rPr>
      </w:pPr>
    </w:p>
    <w:p w14:paraId="3C78D2B9" w14:textId="77777777" w:rsidR="00242DFF" w:rsidRDefault="00242DFF" w:rsidP="00242DFF">
      <w:pPr>
        <w:rPr>
          <w:b/>
          <w:sz w:val="28"/>
        </w:rPr>
      </w:pPr>
      <w:r>
        <w:rPr>
          <w:b/>
          <w:sz w:val="28"/>
        </w:rPr>
        <w:t xml:space="preserve">Nature of the decision: </w:t>
      </w:r>
    </w:p>
    <w:p w14:paraId="0238CC91" w14:textId="77777777" w:rsidR="00242DFF" w:rsidRDefault="00242DFF" w:rsidP="00242DFF">
      <w:pPr>
        <w:rPr>
          <w:b/>
          <w:sz w:val="28"/>
        </w:rPr>
      </w:pPr>
    </w:p>
    <w:p w14:paraId="3F590AB5" w14:textId="77777777" w:rsidR="00242DFF" w:rsidRDefault="00242DFF" w:rsidP="00242DFF">
      <w:pPr>
        <w:rPr>
          <w:noProof/>
          <w:lang w:val="en-US"/>
        </w:rPr>
      </w:pPr>
      <w:r>
        <w:rPr>
          <w:lang w:val="en-US"/>
        </w:rPr>
        <w:t>T</w:t>
      </w:r>
      <w:r w:rsidRPr="00B50ACE">
        <w:rPr>
          <w:noProof/>
          <w:lang w:val="en-US"/>
        </w:rPr>
        <w:t xml:space="preserve">he Council operates a large vehicle fleet which is refreshed on a rolling annual basis according to a structured replacement programme funded by capital. </w:t>
      </w:r>
    </w:p>
    <w:p w14:paraId="55FC8AA8" w14:textId="77777777" w:rsidR="00242DFF" w:rsidRPr="00B50ACE" w:rsidRDefault="00242DFF" w:rsidP="00242DFF">
      <w:pPr>
        <w:rPr>
          <w:noProof/>
          <w:lang w:val="en-US"/>
        </w:rPr>
      </w:pPr>
      <w:r>
        <w:rPr>
          <w:noProof/>
          <w:lang w:val="en-US"/>
        </w:rPr>
        <w:t xml:space="preserve">However there are occasions where the Council's fleet alone cannot fulfil the service requirements.    </w:t>
      </w:r>
      <w:r w:rsidRPr="00B50ACE">
        <w:rPr>
          <w:noProof/>
          <w:lang w:val="en-US"/>
        </w:rPr>
        <w:t xml:space="preserve"> </w:t>
      </w:r>
    </w:p>
    <w:p w14:paraId="5460451E" w14:textId="77777777" w:rsidR="00242DFF" w:rsidRPr="00B50ACE" w:rsidRDefault="00242DFF" w:rsidP="00242DFF">
      <w:pPr>
        <w:rPr>
          <w:noProof/>
          <w:lang w:val="en-US"/>
        </w:rPr>
      </w:pPr>
      <w:r>
        <w:rPr>
          <w:noProof/>
          <w:lang w:val="en-US"/>
        </w:rPr>
        <w:t>Therefore f</w:t>
      </w:r>
      <w:r w:rsidRPr="00B50ACE">
        <w:rPr>
          <w:noProof/>
          <w:lang w:val="en-US"/>
        </w:rPr>
        <w:t>or 2022/2</w:t>
      </w:r>
      <w:r>
        <w:rPr>
          <w:noProof/>
          <w:lang w:val="en-US"/>
        </w:rPr>
        <w:t>3</w:t>
      </w:r>
      <w:r w:rsidRPr="00B50ACE">
        <w:rPr>
          <w:noProof/>
          <w:lang w:val="en-US"/>
        </w:rPr>
        <w:t xml:space="preserve"> it is currently forecast that up to £</w:t>
      </w:r>
      <w:r>
        <w:rPr>
          <w:noProof/>
          <w:lang w:val="en-US"/>
        </w:rPr>
        <w:t xml:space="preserve">400,000 </w:t>
      </w:r>
      <w:r w:rsidRPr="00B50ACE">
        <w:rPr>
          <w:noProof/>
          <w:lang w:val="en-US"/>
        </w:rPr>
        <w:t xml:space="preserve">will be required for the </w:t>
      </w:r>
      <w:r>
        <w:rPr>
          <w:noProof/>
          <w:lang w:val="en-US"/>
        </w:rPr>
        <w:t xml:space="preserve">rental of fleet vehicles. However this may fluctuate  according to demand and </w:t>
      </w:r>
      <w:r w:rsidRPr="00B50ACE">
        <w:rPr>
          <w:noProof/>
          <w:lang w:val="en-US"/>
        </w:rPr>
        <w:t xml:space="preserve">market </w:t>
      </w:r>
      <w:r>
        <w:rPr>
          <w:noProof/>
          <w:lang w:val="en-US"/>
        </w:rPr>
        <w:t>volatilty</w:t>
      </w:r>
      <w:r w:rsidRPr="00B50ACE">
        <w:rPr>
          <w:noProof/>
          <w:lang w:val="en-US"/>
        </w:rPr>
        <w:t>, changes in procurement strategy</w:t>
      </w:r>
      <w:r>
        <w:rPr>
          <w:noProof/>
          <w:lang w:val="en-US"/>
        </w:rPr>
        <w:t>, changes in the status of t</w:t>
      </w:r>
      <w:r w:rsidRPr="00B50ACE">
        <w:rPr>
          <w:noProof/>
          <w:lang w:val="en-US"/>
        </w:rPr>
        <w:t>he existing fleet.</w:t>
      </w:r>
    </w:p>
    <w:p w14:paraId="0C4873EE" w14:textId="77777777" w:rsidR="00242DFF" w:rsidRPr="00B50ACE" w:rsidRDefault="00242DFF" w:rsidP="00242DFF">
      <w:pPr>
        <w:rPr>
          <w:noProof/>
          <w:lang w:val="en-US"/>
        </w:rPr>
      </w:pPr>
      <w:r w:rsidRPr="00B50ACE">
        <w:rPr>
          <w:noProof/>
          <w:lang w:val="en-US"/>
        </w:rPr>
        <w:t>Over the course of the 202</w:t>
      </w:r>
      <w:r>
        <w:rPr>
          <w:noProof/>
          <w:lang w:val="en-US"/>
        </w:rPr>
        <w:t>2</w:t>
      </w:r>
      <w:r w:rsidRPr="00B50ACE">
        <w:rPr>
          <w:noProof/>
          <w:lang w:val="en-US"/>
        </w:rPr>
        <w:t>/2</w:t>
      </w:r>
      <w:r>
        <w:rPr>
          <w:noProof/>
          <w:lang w:val="en-US"/>
        </w:rPr>
        <w:t>3</w:t>
      </w:r>
      <w:r w:rsidRPr="00B50ACE">
        <w:rPr>
          <w:noProof/>
          <w:lang w:val="en-US"/>
        </w:rPr>
        <w:t xml:space="preserve"> year the Cabinet member will be asked to authorise the award of a range of contracts for vehicle </w:t>
      </w:r>
      <w:r>
        <w:rPr>
          <w:noProof/>
          <w:lang w:val="en-US"/>
        </w:rPr>
        <w:t>rental via Delegated Powers</w:t>
      </w:r>
      <w:r w:rsidRPr="00B50ACE">
        <w:rPr>
          <w:noProof/>
          <w:lang w:val="en-US"/>
        </w:rPr>
        <w:t xml:space="preserve">. </w:t>
      </w:r>
      <w:r>
        <w:rPr>
          <w:noProof/>
          <w:lang w:val="en-US"/>
        </w:rPr>
        <w:t xml:space="preserve">Most wil </w:t>
      </w:r>
      <w:r w:rsidRPr="00B50ACE">
        <w:rPr>
          <w:noProof/>
          <w:lang w:val="en-US"/>
        </w:rPr>
        <w:t xml:space="preserve">fall below the key decision financial threshold, </w:t>
      </w:r>
      <w:r>
        <w:rPr>
          <w:noProof/>
          <w:lang w:val="en-US"/>
        </w:rPr>
        <w:t>h</w:t>
      </w:r>
      <w:r w:rsidRPr="00B50ACE">
        <w:rPr>
          <w:noProof/>
          <w:lang w:val="en-US"/>
        </w:rPr>
        <w:t xml:space="preserve">owever taken as a whole, the overall expenditure is significant and is therefore highlighted for transparency. </w:t>
      </w:r>
    </w:p>
    <w:p w14:paraId="7F0FC5FF" w14:textId="529437BE" w:rsidR="00242DFF" w:rsidRDefault="00242DFF" w:rsidP="00242DFF">
      <w:pPr>
        <w:rPr>
          <w:noProof/>
          <w:lang w:val="en-US"/>
        </w:rPr>
      </w:pPr>
      <w:r w:rsidRPr="00B50ACE">
        <w:rPr>
          <w:noProof/>
          <w:lang w:val="en-US"/>
        </w:rPr>
        <w:t xml:space="preserve">Each individual award will be justified and will align with the Councils own procurement rules.    </w:t>
      </w:r>
      <w:r>
        <w:rPr>
          <w:noProof/>
          <w:lang w:val="en-US"/>
        </w:rPr>
        <w:t xml:space="preserve">  </w:t>
      </w:r>
    </w:p>
    <w:p w14:paraId="1B2BD494" w14:textId="77777777" w:rsidR="00242DFF" w:rsidRDefault="00242DFF" w:rsidP="00242DFF"/>
    <w:p w14:paraId="7B86FEDD" w14:textId="77777777" w:rsidR="00242DFF" w:rsidRDefault="00242DFF" w:rsidP="00242DFF">
      <w:pPr>
        <w:rPr>
          <w:b/>
          <w:sz w:val="28"/>
        </w:rPr>
      </w:pPr>
      <w:r>
        <w:rPr>
          <w:b/>
          <w:sz w:val="28"/>
        </w:rPr>
        <w:t>Who will make the decision?</w:t>
      </w:r>
    </w:p>
    <w:p w14:paraId="04EC60F8" w14:textId="77777777" w:rsidR="00242DFF" w:rsidRDefault="00242DFF" w:rsidP="00242DFF">
      <w:pPr>
        <w:rPr>
          <w:b/>
          <w:sz w:val="28"/>
        </w:rPr>
      </w:pPr>
    </w:p>
    <w:p w14:paraId="7B50C728" w14:textId="77777777" w:rsidR="00242DFF" w:rsidRDefault="00242DFF" w:rsidP="00242DFF">
      <w:r>
        <w:t>Cabinet Member for Climate Change &amp; Environment</w:t>
      </w:r>
    </w:p>
    <w:p w14:paraId="64F54B28" w14:textId="77777777" w:rsidR="00242DFF" w:rsidRDefault="00242DFF" w:rsidP="00242DFF"/>
    <w:p w14:paraId="315120AA" w14:textId="77777777" w:rsidR="00242DFF" w:rsidRDefault="00242DFF" w:rsidP="00242DFF">
      <w:pPr>
        <w:rPr>
          <w:b/>
          <w:sz w:val="28"/>
        </w:rPr>
      </w:pPr>
      <w:r>
        <w:rPr>
          <w:b/>
          <w:sz w:val="28"/>
        </w:rPr>
        <w:t>When is the decision to be taken?</w:t>
      </w:r>
    </w:p>
    <w:p w14:paraId="105ED926" w14:textId="77777777" w:rsidR="00242DFF" w:rsidRDefault="00242DFF" w:rsidP="00242DFF">
      <w:pPr>
        <w:rPr>
          <w:b/>
          <w:sz w:val="28"/>
        </w:rPr>
      </w:pPr>
    </w:p>
    <w:p w14:paraId="21BD53E8" w14:textId="6B6BA477" w:rsidR="00242DFF" w:rsidRDefault="00242DFF" w:rsidP="00242DFF">
      <w:r>
        <w:t>May 2022</w:t>
      </w:r>
    </w:p>
    <w:p w14:paraId="7748C198" w14:textId="77777777" w:rsidR="00242DFF" w:rsidRDefault="00242DFF" w:rsidP="00242DFF"/>
    <w:p w14:paraId="3D37EE03" w14:textId="77777777" w:rsidR="00242DFF" w:rsidRDefault="00242DFF" w:rsidP="00242DFF">
      <w:pPr>
        <w:rPr>
          <w:b/>
          <w:sz w:val="28"/>
        </w:rPr>
      </w:pPr>
      <w:r>
        <w:rPr>
          <w:b/>
          <w:sz w:val="28"/>
        </w:rPr>
        <w:t>Who will be consulted and how?</w:t>
      </w:r>
    </w:p>
    <w:p w14:paraId="25B2C46E" w14:textId="77777777" w:rsidR="00242DFF" w:rsidRDefault="00242DFF" w:rsidP="00242DFF">
      <w:pPr>
        <w:rPr>
          <w:b/>
          <w:sz w:val="28"/>
        </w:rPr>
      </w:pPr>
    </w:p>
    <w:p w14:paraId="5626738C" w14:textId="77777777" w:rsidR="00242DFF" w:rsidRPr="00B50ACE" w:rsidRDefault="00242DFF" w:rsidP="00242DFF">
      <w:pPr>
        <w:rPr>
          <w:noProof/>
          <w:lang w:val="en-US"/>
        </w:rPr>
      </w:pPr>
      <w:r w:rsidRPr="00B50ACE">
        <w:rPr>
          <w:noProof/>
          <w:lang w:val="en-US"/>
        </w:rPr>
        <w:t>Cabinet Member for Climate Change and Environment</w:t>
      </w:r>
    </w:p>
    <w:p w14:paraId="1C2B958F" w14:textId="77777777" w:rsidR="00242DFF" w:rsidRPr="00B50ACE" w:rsidRDefault="00242DFF" w:rsidP="00242DFF">
      <w:pPr>
        <w:rPr>
          <w:noProof/>
          <w:lang w:val="en-US"/>
        </w:rPr>
      </w:pPr>
      <w:r w:rsidRPr="00B50ACE">
        <w:rPr>
          <w:noProof/>
          <w:lang w:val="en-US"/>
        </w:rPr>
        <w:t>Chief Finance Officer</w:t>
      </w:r>
    </w:p>
    <w:p w14:paraId="4F153E4E" w14:textId="77777777" w:rsidR="00242DFF" w:rsidRPr="00B50ACE" w:rsidRDefault="00242DFF" w:rsidP="00242DFF">
      <w:pPr>
        <w:rPr>
          <w:noProof/>
          <w:lang w:val="en-US"/>
        </w:rPr>
      </w:pPr>
      <w:r w:rsidRPr="00B50ACE">
        <w:rPr>
          <w:noProof/>
          <w:lang w:val="en-US"/>
        </w:rPr>
        <w:t>Chief Legal Officer</w:t>
      </w:r>
    </w:p>
    <w:p w14:paraId="7D040861" w14:textId="77777777" w:rsidR="00242DFF" w:rsidRPr="00B50ACE" w:rsidRDefault="00242DFF" w:rsidP="00242DFF">
      <w:pPr>
        <w:rPr>
          <w:noProof/>
          <w:lang w:val="en-US"/>
        </w:rPr>
      </w:pPr>
      <w:r w:rsidRPr="00B50ACE">
        <w:rPr>
          <w:noProof/>
          <w:lang w:val="en-US"/>
        </w:rPr>
        <w:t>Corporate Director for Adults and Communities</w:t>
      </w:r>
    </w:p>
    <w:p w14:paraId="1EC26D79" w14:textId="77777777" w:rsidR="00242DFF" w:rsidRDefault="00242DFF" w:rsidP="00242DFF">
      <w:pPr>
        <w:rPr>
          <w:lang w:val="en-US"/>
        </w:rPr>
      </w:pPr>
      <w:r w:rsidRPr="00B50ACE">
        <w:rPr>
          <w:noProof/>
          <w:lang w:val="en-US"/>
        </w:rPr>
        <w:t>All of the above will be consulted via approval of the delegated decision.</w:t>
      </w:r>
      <w:r>
        <w:rPr>
          <w:lang w:val="en-US"/>
        </w:rPr>
        <w:t xml:space="preserve"> </w:t>
      </w:r>
    </w:p>
    <w:p w14:paraId="23EE74BB" w14:textId="77777777" w:rsidR="00242DFF" w:rsidRDefault="00242DFF" w:rsidP="00242DFF"/>
    <w:p w14:paraId="0E00DF23" w14:textId="77777777" w:rsidR="00242DFF" w:rsidRDefault="00242DFF" w:rsidP="00242DFF">
      <w:pPr>
        <w:rPr>
          <w:b/>
          <w:sz w:val="28"/>
        </w:rPr>
      </w:pPr>
      <w:r>
        <w:rPr>
          <w:b/>
          <w:sz w:val="28"/>
        </w:rPr>
        <w:t>Supporting documentation:</w:t>
      </w:r>
    </w:p>
    <w:p w14:paraId="527CF3D7" w14:textId="77777777" w:rsidR="00242DFF" w:rsidRDefault="00242DFF" w:rsidP="00242DFF">
      <w:pPr>
        <w:rPr>
          <w:b/>
          <w:sz w:val="28"/>
        </w:rPr>
      </w:pPr>
    </w:p>
    <w:p w14:paraId="1EA36CCE" w14:textId="77777777" w:rsidR="00242DFF" w:rsidRDefault="00242DFF" w:rsidP="00242DFF">
      <w:r>
        <w:t>There are no supporting documents for this decision</w:t>
      </w:r>
    </w:p>
    <w:p w14:paraId="1E500E36" w14:textId="77777777" w:rsidR="00242DFF" w:rsidRDefault="00242DFF" w:rsidP="00242DFF"/>
    <w:p w14:paraId="003DFACC" w14:textId="77777777" w:rsidR="00242DFF" w:rsidRDefault="00242DFF" w:rsidP="00242DFF">
      <w:pPr>
        <w:rPr>
          <w:b/>
          <w:sz w:val="28"/>
        </w:rPr>
      </w:pPr>
      <w:r>
        <w:rPr>
          <w:b/>
          <w:sz w:val="28"/>
        </w:rPr>
        <w:t>How and by when to make representations:</w:t>
      </w:r>
    </w:p>
    <w:p w14:paraId="64CB1B08" w14:textId="77777777" w:rsidR="00242DFF" w:rsidRDefault="00242DFF" w:rsidP="00242DFF">
      <w:pPr>
        <w:rPr>
          <w:b/>
          <w:sz w:val="28"/>
        </w:rPr>
      </w:pPr>
    </w:p>
    <w:p w14:paraId="5ED8E137" w14:textId="05701C4C" w:rsidR="00242DFF" w:rsidRDefault="00242DFF" w:rsidP="00242DFF">
      <w:r>
        <w:t xml:space="preserve">Representations should be made to </w:t>
      </w:r>
      <w:r>
        <w:rPr>
          <w:lang w:val="en-US"/>
        </w:rPr>
        <w:t>Gareth Healy</w:t>
      </w:r>
      <w:r>
        <w:t xml:space="preserve"> before 2 May 2022.</w:t>
      </w:r>
    </w:p>
    <w:p w14:paraId="4144E501" w14:textId="77777777" w:rsidR="00242DFF" w:rsidRDefault="00242DFF" w:rsidP="00242DFF">
      <w:pPr>
        <w:rPr>
          <w:noProof/>
          <w:lang w:val="en-US"/>
        </w:rPr>
      </w:pPr>
      <w:r>
        <w:t xml:space="preserve">Tel: </w:t>
      </w:r>
      <w:r w:rsidRPr="00B50ACE">
        <w:rPr>
          <w:noProof/>
          <w:lang w:val="en-US"/>
        </w:rPr>
        <w:t>01642 771592</w:t>
      </w:r>
    </w:p>
    <w:p w14:paraId="0B123208" w14:textId="77777777" w:rsidR="00242DFF" w:rsidRDefault="00242DFF" w:rsidP="00242DFF"/>
    <w:p w14:paraId="54160824" w14:textId="2CA87A0D" w:rsidR="00242DFF" w:rsidRDefault="00242DFF" w:rsidP="00242DFF">
      <w:r>
        <w:lastRenderedPageBreak/>
        <w:t>First published in Forward Plan on 4 April 2022</w:t>
      </w:r>
    </w:p>
    <w:p w14:paraId="6C431F7F" w14:textId="77777777" w:rsidR="00242DFF" w:rsidRDefault="00242DFF" w:rsidP="00242DFF"/>
    <w:p w14:paraId="661C43D8" w14:textId="77777777" w:rsidR="00242DFF" w:rsidRPr="008254C1" w:rsidRDefault="00242DFF" w:rsidP="00242DFF">
      <w:pPr>
        <w:rPr>
          <w:b/>
          <w:sz w:val="28"/>
          <w:szCs w:val="28"/>
        </w:rPr>
      </w:pPr>
      <w:r w:rsidRPr="008254C1">
        <w:rPr>
          <w:b/>
          <w:sz w:val="28"/>
          <w:szCs w:val="28"/>
        </w:rPr>
        <w:t>Following the Making of the decision, the decision form will be published here:</w:t>
      </w:r>
    </w:p>
    <w:p w14:paraId="6563A748" w14:textId="77777777" w:rsidR="00242DFF" w:rsidRDefault="00242DFF" w:rsidP="00242DFF">
      <w:r>
        <w:rPr>
          <w:noProof/>
        </w:rPr>
        <mc:AlternateContent>
          <mc:Choice Requires="wps">
            <w:drawing>
              <wp:anchor distT="0" distB="0" distL="114300" distR="114300" simplePos="0" relativeHeight="251756544" behindDoc="0" locked="0" layoutInCell="1" allowOverlap="1" wp14:anchorId="37B24D46" wp14:editId="4E4B4734">
                <wp:simplePos x="0" y="0"/>
                <wp:positionH relativeFrom="column">
                  <wp:posOffset>2190115</wp:posOffset>
                </wp:positionH>
                <wp:positionV relativeFrom="paragraph">
                  <wp:posOffset>51435</wp:posOffset>
                </wp:positionV>
                <wp:extent cx="1323975" cy="1143000"/>
                <wp:effectExtent l="0" t="0" r="9525" b="0"/>
                <wp:wrapNone/>
                <wp:docPr id="1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D437119" w14:textId="77777777" w:rsidR="00242DFF" w:rsidRDefault="00242DFF" w:rsidP="00242D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24D46" id="_x0000_s1042" type="#_x0000_t202" style="position:absolute;margin-left:172.45pt;margin-top:4.05pt;width:104.25pt;height:90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U29WA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rHqcQAIV2soD0i0haMGneGL&#10;CqMtMeFnZlF0SCEOkn/CRSrAFKHbUbIF++tv98EftYBWShoUcUHdzx2zAnn4rlEld9lwGFQfD8PR&#10;TR8P9tqyvrboXT0H5DLDkTU8boO/V6ettFC/4rzNQlQ0Mc0xdkH9aTv3x9HCeeViNotOqHPD/FKv&#10;DA/QgbjA8kv7yqzp2u5RMY9wkjvL33X/6BteapjtPMgqSuPCaidUnJHY7m6ewxBen6PX5asz/Q0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Gy1NvVgCAAC9BAAADgAAAAAAAAAAAAAAAAAuAgAAZHJzL2Uyb0RvYy54bWxQ&#10;SwECLQAUAAYACAAAACEAEIroBd8AAAAJAQAADwAAAAAAAAAAAAAAAACyBAAAZHJzL2Rvd25yZXYu&#10;eG1sUEsFBgAAAAAEAAQA8wAAAL4FAAAAAA==&#10;" fillcolor="window" strokeweight=".5pt">
                <v:path arrowok="t"/>
                <v:textbox>
                  <w:txbxContent>
                    <w:p w14:paraId="2D437119" w14:textId="77777777" w:rsidR="00242DFF" w:rsidRDefault="00242DFF" w:rsidP="00242DFF"/>
                  </w:txbxContent>
                </v:textbox>
              </v:shape>
            </w:pict>
          </mc:Fallback>
        </mc:AlternateContent>
      </w:r>
    </w:p>
    <w:p w14:paraId="3B1571FD" w14:textId="5B1DE5F7" w:rsidR="00242DFF" w:rsidRDefault="00242DFF" w:rsidP="00242DFF"/>
    <w:p w14:paraId="250C0EDF" w14:textId="5AA34831" w:rsidR="00D1503E" w:rsidRDefault="00D1503E" w:rsidP="00242DFF"/>
    <w:p w14:paraId="45156F12" w14:textId="6252D543" w:rsidR="00D1503E" w:rsidRDefault="00D1503E" w:rsidP="00242DFF"/>
    <w:p w14:paraId="1ECC4F5F" w14:textId="1F0DB5CC" w:rsidR="00D1503E" w:rsidRDefault="00D1503E" w:rsidP="00242DFF"/>
    <w:p w14:paraId="6C04151E" w14:textId="73AB2112" w:rsidR="00D1503E" w:rsidRDefault="00D1503E" w:rsidP="00242DFF"/>
    <w:p w14:paraId="0720B571" w14:textId="0CDD53F2" w:rsidR="00D1503E" w:rsidRDefault="00D1503E" w:rsidP="00242DFF"/>
    <w:p w14:paraId="21EA1E9E" w14:textId="2DA5539D" w:rsidR="00D1503E" w:rsidRDefault="00D1503E" w:rsidP="00242DFF"/>
    <w:p w14:paraId="3A857B10" w14:textId="2DCEE42A" w:rsidR="00D1503E" w:rsidRDefault="00D1503E" w:rsidP="00242DFF"/>
    <w:p w14:paraId="7513E071" w14:textId="1696504E" w:rsidR="00D1503E" w:rsidRDefault="00D1503E" w:rsidP="00242DFF"/>
    <w:p w14:paraId="1F93808D" w14:textId="78B76E3F" w:rsidR="00D1503E" w:rsidRDefault="00D1503E" w:rsidP="00242DFF"/>
    <w:p w14:paraId="300D5C9A" w14:textId="0BA64136" w:rsidR="00D1503E" w:rsidRDefault="00D1503E" w:rsidP="00242DFF"/>
    <w:p w14:paraId="0420701D" w14:textId="6B79C48D" w:rsidR="00D1503E" w:rsidRDefault="00D1503E" w:rsidP="00242DFF"/>
    <w:p w14:paraId="39764205" w14:textId="08CF89C5" w:rsidR="00D1503E" w:rsidRDefault="00D1503E" w:rsidP="00242DFF"/>
    <w:p w14:paraId="1CE4F6C7" w14:textId="16DBEA37" w:rsidR="00D1503E" w:rsidRDefault="00D1503E" w:rsidP="00242DFF"/>
    <w:p w14:paraId="0DB5031F" w14:textId="74456625" w:rsidR="00D1503E" w:rsidRDefault="00D1503E" w:rsidP="00242DFF"/>
    <w:p w14:paraId="256C87E3" w14:textId="4FA5DF6A" w:rsidR="00D1503E" w:rsidRDefault="00D1503E" w:rsidP="00242DFF"/>
    <w:p w14:paraId="2978B815" w14:textId="173AB78D" w:rsidR="00D1503E" w:rsidRDefault="00D1503E" w:rsidP="00242DFF"/>
    <w:p w14:paraId="42A05F5C" w14:textId="1D771CAC" w:rsidR="00D1503E" w:rsidRDefault="00D1503E" w:rsidP="00242DFF"/>
    <w:p w14:paraId="7D93BA90" w14:textId="27691C7A" w:rsidR="00D1503E" w:rsidRDefault="00D1503E" w:rsidP="00242DFF"/>
    <w:p w14:paraId="06763909" w14:textId="0076B10A" w:rsidR="00D1503E" w:rsidRDefault="00D1503E" w:rsidP="00242DFF"/>
    <w:p w14:paraId="64728AE5" w14:textId="1947713A" w:rsidR="00D1503E" w:rsidRDefault="00D1503E" w:rsidP="00242DFF"/>
    <w:p w14:paraId="64CF6A93" w14:textId="04388590" w:rsidR="00D1503E" w:rsidRDefault="00D1503E" w:rsidP="00242DFF"/>
    <w:p w14:paraId="076897F8" w14:textId="529AB07A" w:rsidR="00D1503E" w:rsidRDefault="00D1503E" w:rsidP="00242DFF"/>
    <w:p w14:paraId="137118AE" w14:textId="74CC9550" w:rsidR="00D1503E" w:rsidRDefault="00D1503E" w:rsidP="00242DFF"/>
    <w:p w14:paraId="6789108D" w14:textId="104CE00B" w:rsidR="00D1503E" w:rsidRDefault="00D1503E" w:rsidP="00242DFF"/>
    <w:p w14:paraId="703BD245" w14:textId="41FE9DD2" w:rsidR="00D1503E" w:rsidRDefault="00D1503E" w:rsidP="00242DFF"/>
    <w:p w14:paraId="5FF96BC3" w14:textId="7EA7F5F2" w:rsidR="00D1503E" w:rsidRDefault="00D1503E" w:rsidP="00242DFF"/>
    <w:p w14:paraId="0C934A84" w14:textId="099E5856" w:rsidR="00D1503E" w:rsidRDefault="00D1503E" w:rsidP="00242DFF"/>
    <w:p w14:paraId="1AAF9F6E" w14:textId="5E83FDAD" w:rsidR="00D1503E" w:rsidRDefault="00D1503E" w:rsidP="00242DFF"/>
    <w:p w14:paraId="08A7B0F7" w14:textId="243CA26A" w:rsidR="00D1503E" w:rsidRDefault="00D1503E" w:rsidP="00242DFF"/>
    <w:p w14:paraId="452F7634" w14:textId="48D67D7C" w:rsidR="00D1503E" w:rsidRDefault="00D1503E" w:rsidP="00242DFF"/>
    <w:p w14:paraId="6798DAA8" w14:textId="6E094C59" w:rsidR="00D1503E" w:rsidRDefault="00D1503E" w:rsidP="00242DFF"/>
    <w:p w14:paraId="75C2F30E" w14:textId="52F362AF" w:rsidR="00D1503E" w:rsidRDefault="00D1503E" w:rsidP="00242DFF"/>
    <w:p w14:paraId="5E1DC47D" w14:textId="3707E559" w:rsidR="00D1503E" w:rsidRDefault="00D1503E" w:rsidP="00242DFF"/>
    <w:p w14:paraId="44F65D6D" w14:textId="3A6AED20" w:rsidR="00D1503E" w:rsidRDefault="00D1503E" w:rsidP="00242DFF"/>
    <w:p w14:paraId="3317A5E3" w14:textId="2D43D753" w:rsidR="00D1503E" w:rsidRDefault="00D1503E" w:rsidP="00242DFF"/>
    <w:p w14:paraId="1EA8472C" w14:textId="38BF296B" w:rsidR="00D1503E" w:rsidRDefault="00D1503E" w:rsidP="00242DFF"/>
    <w:p w14:paraId="18A4BDD3" w14:textId="0312F3DD" w:rsidR="00D1503E" w:rsidRDefault="00D1503E" w:rsidP="00242DFF"/>
    <w:p w14:paraId="09221F35" w14:textId="7D13F763" w:rsidR="00D1503E" w:rsidRDefault="00D1503E" w:rsidP="00242DFF"/>
    <w:p w14:paraId="02069E93" w14:textId="52FE1D48" w:rsidR="00D1503E" w:rsidRDefault="00D1503E" w:rsidP="00242DFF"/>
    <w:p w14:paraId="0DBB0E94" w14:textId="5C2B09F9" w:rsidR="00D1503E" w:rsidRDefault="00D1503E" w:rsidP="00242DFF"/>
    <w:p w14:paraId="78B74C6E" w14:textId="562A7B47" w:rsidR="00D1503E" w:rsidRDefault="00D1503E" w:rsidP="00D1503E">
      <w:pPr>
        <w:rPr>
          <w:b/>
          <w:sz w:val="28"/>
          <w:szCs w:val="28"/>
          <w:lang w:val="en-US"/>
        </w:rPr>
      </w:pPr>
      <w:r>
        <w:rPr>
          <w:b/>
          <w:sz w:val="28"/>
        </w:rPr>
        <w:lastRenderedPageBreak/>
        <w:t xml:space="preserve">DECISION: </w:t>
      </w:r>
      <w:r w:rsidRPr="006B4381">
        <w:rPr>
          <w:b/>
          <w:sz w:val="28"/>
        </w:rPr>
        <w:t>ADD00</w:t>
      </w:r>
      <w:r>
        <w:rPr>
          <w:b/>
          <w:sz w:val="28"/>
        </w:rPr>
        <w:t>47 MH Rehab – Richmond Fellowship</w:t>
      </w:r>
    </w:p>
    <w:p w14:paraId="2AFC21E8" w14:textId="77777777" w:rsidR="00D1503E" w:rsidRDefault="00D1503E" w:rsidP="00D1503E">
      <w:pPr>
        <w:rPr>
          <w:b/>
          <w:sz w:val="28"/>
        </w:rPr>
      </w:pPr>
    </w:p>
    <w:p w14:paraId="25AD8432" w14:textId="77777777" w:rsidR="00D1503E" w:rsidRDefault="00D1503E" w:rsidP="00D1503E">
      <w:pPr>
        <w:rPr>
          <w:b/>
          <w:sz w:val="28"/>
        </w:rPr>
      </w:pPr>
      <w:r>
        <w:rPr>
          <w:b/>
          <w:sz w:val="28"/>
        </w:rPr>
        <w:t xml:space="preserve">Nature of the decision: </w:t>
      </w:r>
    </w:p>
    <w:p w14:paraId="0CB52D83" w14:textId="77777777" w:rsidR="00D1503E" w:rsidRDefault="00D1503E" w:rsidP="00D1503E">
      <w:pPr>
        <w:rPr>
          <w:b/>
          <w:sz w:val="28"/>
        </w:rPr>
      </w:pPr>
    </w:p>
    <w:p w14:paraId="141DAF03" w14:textId="290CDE6E" w:rsidR="00D1503E" w:rsidRDefault="00D1503E" w:rsidP="00D1503E">
      <w:pPr>
        <w:rPr>
          <w:noProof/>
          <w:lang w:val="en-US"/>
        </w:rPr>
      </w:pPr>
      <w:r w:rsidRPr="000D1F7A">
        <w:rPr>
          <w:noProof/>
          <w:lang w:val="en-US"/>
        </w:rPr>
        <w:t xml:space="preserve">To </w:t>
      </w:r>
      <w:r>
        <w:rPr>
          <w:noProof/>
          <w:lang w:val="en-US"/>
        </w:rPr>
        <w:t>deliver 2 new Mental Health provisions in the Borough - Redcar &amp; Loftus.</w:t>
      </w:r>
      <w:r w:rsidRPr="00B50ACE">
        <w:rPr>
          <w:noProof/>
          <w:lang w:val="en-US"/>
        </w:rPr>
        <w:t xml:space="preserve">    </w:t>
      </w:r>
      <w:r>
        <w:rPr>
          <w:noProof/>
          <w:lang w:val="en-US"/>
        </w:rPr>
        <w:t xml:space="preserve">  </w:t>
      </w:r>
    </w:p>
    <w:p w14:paraId="51CFC57B" w14:textId="77777777" w:rsidR="00D1503E" w:rsidRDefault="00D1503E" w:rsidP="00D1503E"/>
    <w:p w14:paraId="2AD7D84A" w14:textId="77777777" w:rsidR="00D1503E" w:rsidRDefault="00D1503E" w:rsidP="00D1503E">
      <w:pPr>
        <w:rPr>
          <w:b/>
          <w:sz w:val="28"/>
        </w:rPr>
      </w:pPr>
      <w:r>
        <w:rPr>
          <w:b/>
          <w:sz w:val="28"/>
        </w:rPr>
        <w:t>Who will make the decision?</w:t>
      </w:r>
    </w:p>
    <w:p w14:paraId="35914D86" w14:textId="77777777" w:rsidR="00D1503E" w:rsidRDefault="00D1503E" w:rsidP="00D1503E">
      <w:pPr>
        <w:rPr>
          <w:b/>
          <w:sz w:val="28"/>
        </w:rPr>
      </w:pPr>
    </w:p>
    <w:p w14:paraId="2257E1D4" w14:textId="77BA1649" w:rsidR="00D1503E" w:rsidRDefault="00D1503E" w:rsidP="00D1503E">
      <w:r>
        <w:t>Cabinet Member for Adults</w:t>
      </w:r>
    </w:p>
    <w:p w14:paraId="207F34D2" w14:textId="77777777" w:rsidR="00D1503E" w:rsidRDefault="00D1503E" w:rsidP="00D1503E"/>
    <w:p w14:paraId="4B1A159C" w14:textId="77777777" w:rsidR="00D1503E" w:rsidRDefault="00D1503E" w:rsidP="00D1503E">
      <w:pPr>
        <w:rPr>
          <w:b/>
          <w:sz w:val="28"/>
        </w:rPr>
      </w:pPr>
      <w:r>
        <w:rPr>
          <w:b/>
          <w:sz w:val="28"/>
        </w:rPr>
        <w:t>When is the decision to be taken?</w:t>
      </w:r>
    </w:p>
    <w:p w14:paraId="42BBD9CA" w14:textId="77777777" w:rsidR="00D1503E" w:rsidRDefault="00D1503E" w:rsidP="00D1503E">
      <w:pPr>
        <w:rPr>
          <w:b/>
          <w:sz w:val="28"/>
        </w:rPr>
      </w:pPr>
    </w:p>
    <w:p w14:paraId="3B9EE53D" w14:textId="77777777" w:rsidR="00D1503E" w:rsidRDefault="00D1503E" w:rsidP="00D1503E">
      <w:r>
        <w:t>May 2022</w:t>
      </w:r>
    </w:p>
    <w:p w14:paraId="59CD1A3E" w14:textId="77777777" w:rsidR="00D1503E" w:rsidRDefault="00D1503E" w:rsidP="00D1503E"/>
    <w:p w14:paraId="2C74A87F" w14:textId="77777777" w:rsidR="00D1503E" w:rsidRDefault="00D1503E" w:rsidP="00D1503E">
      <w:pPr>
        <w:rPr>
          <w:b/>
          <w:sz w:val="28"/>
        </w:rPr>
      </w:pPr>
      <w:r>
        <w:rPr>
          <w:b/>
          <w:sz w:val="28"/>
        </w:rPr>
        <w:t>Who will be consulted and how?</w:t>
      </w:r>
    </w:p>
    <w:p w14:paraId="1270E02A" w14:textId="77777777" w:rsidR="00D1503E" w:rsidRDefault="00D1503E" w:rsidP="00D1503E">
      <w:pPr>
        <w:rPr>
          <w:b/>
          <w:sz w:val="28"/>
        </w:rPr>
      </w:pPr>
    </w:p>
    <w:p w14:paraId="0F545E70" w14:textId="2259674F" w:rsidR="00D1503E" w:rsidRPr="00B50ACE" w:rsidRDefault="00D1503E" w:rsidP="00D1503E">
      <w:pPr>
        <w:rPr>
          <w:noProof/>
          <w:lang w:val="en-US"/>
        </w:rPr>
      </w:pPr>
      <w:r w:rsidRPr="00B50ACE">
        <w:rPr>
          <w:noProof/>
          <w:lang w:val="en-US"/>
        </w:rPr>
        <w:t xml:space="preserve">Cabinet Member for </w:t>
      </w:r>
      <w:r>
        <w:rPr>
          <w:noProof/>
          <w:lang w:val="en-US"/>
        </w:rPr>
        <w:t>Adults</w:t>
      </w:r>
    </w:p>
    <w:p w14:paraId="32B7A47D" w14:textId="77777777" w:rsidR="00D1503E" w:rsidRPr="00B50ACE" w:rsidRDefault="00D1503E" w:rsidP="00D1503E">
      <w:pPr>
        <w:rPr>
          <w:noProof/>
          <w:lang w:val="en-US"/>
        </w:rPr>
      </w:pPr>
      <w:r w:rsidRPr="00B50ACE">
        <w:rPr>
          <w:noProof/>
          <w:lang w:val="en-US"/>
        </w:rPr>
        <w:t>Chief Finance Officer</w:t>
      </w:r>
    </w:p>
    <w:p w14:paraId="4A2E12EC" w14:textId="77777777" w:rsidR="00D1503E" w:rsidRPr="00B50ACE" w:rsidRDefault="00D1503E" w:rsidP="00D1503E">
      <w:pPr>
        <w:rPr>
          <w:noProof/>
          <w:lang w:val="en-US"/>
        </w:rPr>
      </w:pPr>
      <w:r w:rsidRPr="00B50ACE">
        <w:rPr>
          <w:noProof/>
          <w:lang w:val="en-US"/>
        </w:rPr>
        <w:t>Chief Legal Officer</w:t>
      </w:r>
    </w:p>
    <w:p w14:paraId="6498B476" w14:textId="77777777" w:rsidR="00D1503E" w:rsidRPr="00B50ACE" w:rsidRDefault="00D1503E" w:rsidP="00D1503E">
      <w:pPr>
        <w:rPr>
          <w:noProof/>
          <w:lang w:val="en-US"/>
        </w:rPr>
      </w:pPr>
      <w:r w:rsidRPr="00B50ACE">
        <w:rPr>
          <w:noProof/>
          <w:lang w:val="en-US"/>
        </w:rPr>
        <w:t>Corporate Director for Adults and Communities</w:t>
      </w:r>
    </w:p>
    <w:p w14:paraId="514FECB5" w14:textId="77777777" w:rsidR="00D1503E" w:rsidRDefault="00D1503E" w:rsidP="00D1503E">
      <w:pPr>
        <w:rPr>
          <w:lang w:val="en-US"/>
        </w:rPr>
      </w:pPr>
      <w:r w:rsidRPr="00B50ACE">
        <w:rPr>
          <w:noProof/>
          <w:lang w:val="en-US"/>
        </w:rPr>
        <w:t>All of the above will be consulted via approval of the delegated decision.</w:t>
      </w:r>
      <w:r>
        <w:rPr>
          <w:lang w:val="en-US"/>
        </w:rPr>
        <w:t xml:space="preserve"> </w:t>
      </w:r>
    </w:p>
    <w:p w14:paraId="0238AD6E" w14:textId="77777777" w:rsidR="00D1503E" w:rsidRDefault="00D1503E" w:rsidP="00D1503E"/>
    <w:p w14:paraId="536207FC" w14:textId="77777777" w:rsidR="00D1503E" w:rsidRDefault="00D1503E" w:rsidP="00D1503E">
      <w:pPr>
        <w:rPr>
          <w:b/>
          <w:sz w:val="28"/>
        </w:rPr>
      </w:pPr>
      <w:r>
        <w:rPr>
          <w:b/>
          <w:sz w:val="28"/>
        </w:rPr>
        <w:t>Supporting documentation:</w:t>
      </w:r>
    </w:p>
    <w:p w14:paraId="72D94323" w14:textId="77777777" w:rsidR="00D1503E" w:rsidRDefault="00D1503E" w:rsidP="00D1503E">
      <w:pPr>
        <w:rPr>
          <w:b/>
          <w:sz w:val="28"/>
        </w:rPr>
      </w:pPr>
    </w:p>
    <w:p w14:paraId="13F17879" w14:textId="77777777" w:rsidR="00D1503E" w:rsidRDefault="00D1503E" w:rsidP="00D1503E">
      <w:r>
        <w:t>There are no supporting documents for this decision</w:t>
      </w:r>
    </w:p>
    <w:p w14:paraId="31A77D05" w14:textId="77777777" w:rsidR="00D1503E" w:rsidRDefault="00D1503E" w:rsidP="00D1503E"/>
    <w:p w14:paraId="0173F21A" w14:textId="77777777" w:rsidR="00D1503E" w:rsidRDefault="00D1503E" w:rsidP="00D1503E">
      <w:pPr>
        <w:rPr>
          <w:b/>
          <w:sz w:val="28"/>
        </w:rPr>
      </w:pPr>
      <w:r>
        <w:rPr>
          <w:b/>
          <w:sz w:val="28"/>
        </w:rPr>
        <w:t>How and by when to make representations:</w:t>
      </w:r>
    </w:p>
    <w:p w14:paraId="581B7548" w14:textId="77777777" w:rsidR="00D1503E" w:rsidRDefault="00D1503E" w:rsidP="00D1503E">
      <w:pPr>
        <w:rPr>
          <w:b/>
          <w:sz w:val="28"/>
        </w:rPr>
      </w:pPr>
    </w:p>
    <w:p w14:paraId="306F40F2" w14:textId="513582F7" w:rsidR="00D1503E" w:rsidRDefault="00D1503E" w:rsidP="00D1503E">
      <w:r>
        <w:t xml:space="preserve">Representations should be made to </w:t>
      </w:r>
      <w:r>
        <w:rPr>
          <w:lang w:val="en-US"/>
        </w:rPr>
        <w:t>Debbie Duncan</w:t>
      </w:r>
      <w:r>
        <w:t xml:space="preserve"> before 5 May 2022.</w:t>
      </w:r>
    </w:p>
    <w:p w14:paraId="371B5789" w14:textId="3774FE44" w:rsidR="00D1503E" w:rsidRDefault="00D1503E" w:rsidP="00D1503E">
      <w:pPr>
        <w:rPr>
          <w:noProof/>
          <w:lang w:val="en-US"/>
        </w:rPr>
      </w:pPr>
      <w:r>
        <w:t xml:space="preserve">Tel: </w:t>
      </w:r>
      <w:r>
        <w:rPr>
          <w:noProof/>
          <w:lang w:val="en-US"/>
        </w:rPr>
        <w:t>07970 427415</w:t>
      </w:r>
    </w:p>
    <w:p w14:paraId="2EF9F185" w14:textId="77777777" w:rsidR="00D1503E" w:rsidRDefault="00D1503E" w:rsidP="00D1503E"/>
    <w:p w14:paraId="45B3517C" w14:textId="5CCD167C" w:rsidR="00D1503E" w:rsidRDefault="00D1503E" w:rsidP="00D1503E">
      <w:r>
        <w:t>First published in Forward Plan on 7 April 2022</w:t>
      </w:r>
    </w:p>
    <w:p w14:paraId="0B49D78B" w14:textId="77777777" w:rsidR="00D1503E" w:rsidRDefault="00D1503E" w:rsidP="00D1503E"/>
    <w:p w14:paraId="2ADEACA4" w14:textId="77777777" w:rsidR="00D1503E" w:rsidRPr="008254C1" w:rsidRDefault="00D1503E" w:rsidP="00D1503E">
      <w:pPr>
        <w:rPr>
          <w:b/>
          <w:sz w:val="28"/>
          <w:szCs w:val="28"/>
        </w:rPr>
      </w:pPr>
      <w:r w:rsidRPr="008254C1">
        <w:rPr>
          <w:b/>
          <w:sz w:val="28"/>
          <w:szCs w:val="28"/>
        </w:rPr>
        <w:t>Following the Making of the decision, the decision form will be published here:</w:t>
      </w:r>
    </w:p>
    <w:p w14:paraId="3B91CB72" w14:textId="77777777" w:rsidR="00D1503E" w:rsidRDefault="00D1503E" w:rsidP="00D1503E">
      <w:r>
        <w:rPr>
          <w:noProof/>
        </w:rPr>
        <mc:AlternateContent>
          <mc:Choice Requires="wps">
            <w:drawing>
              <wp:anchor distT="0" distB="0" distL="114300" distR="114300" simplePos="0" relativeHeight="251758592" behindDoc="0" locked="0" layoutInCell="1" allowOverlap="1" wp14:anchorId="44885C9F" wp14:editId="3E561195">
                <wp:simplePos x="0" y="0"/>
                <wp:positionH relativeFrom="column">
                  <wp:posOffset>2190115</wp:posOffset>
                </wp:positionH>
                <wp:positionV relativeFrom="paragraph">
                  <wp:posOffset>51435</wp:posOffset>
                </wp:positionV>
                <wp:extent cx="1323975" cy="1143000"/>
                <wp:effectExtent l="0" t="0" r="9525" b="0"/>
                <wp:wrapNone/>
                <wp:docPr id="1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A1EDB38" w14:textId="77777777" w:rsidR="00D1503E" w:rsidRDefault="00D1503E" w:rsidP="00D1503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85C9F" id="_x0000_s1043" type="#_x0000_t202" style="position:absolute;margin-left:172.45pt;margin-top:4.05pt;width:104.25pt;height:9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JoWQ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" fillcolor="window" strokeweight=".5pt">
                <v:path arrowok="t"/>
                <v:textbox>
                  <w:txbxContent>
                    <w:p w14:paraId="4A1EDB38" w14:textId="77777777" w:rsidR="00D1503E" w:rsidRDefault="00D1503E" w:rsidP="00D1503E"/>
                  </w:txbxContent>
                </v:textbox>
              </v:shape>
            </w:pict>
          </mc:Fallback>
        </mc:AlternateContent>
      </w:r>
    </w:p>
    <w:p w14:paraId="6336B345" w14:textId="77777777" w:rsidR="00D1503E" w:rsidRDefault="00D1503E" w:rsidP="00D1503E"/>
    <w:p w14:paraId="7A2A76DC" w14:textId="77777777" w:rsidR="00D1503E" w:rsidRDefault="00D1503E" w:rsidP="00242DFF"/>
    <w:p w14:paraId="40C2C1EA" w14:textId="77777777" w:rsidR="00242DFF" w:rsidRDefault="00242DFF" w:rsidP="00242DFF"/>
    <w:p w14:paraId="0A960108" w14:textId="56A008DD" w:rsidR="00242DFF" w:rsidRDefault="00242DFF" w:rsidP="00242DFF"/>
    <w:p w14:paraId="5480E764" w14:textId="7039D0C0" w:rsidR="00C52992" w:rsidRDefault="00C52992" w:rsidP="00242DFF"/>
    <w:p w14:paraId="750A4564" w14:textId="2615000C" w:rsidR="00C52992" w:rsidRDefault="00C52992" w:rsidP="00242DFF"/>
    <w:p w14:paraId="0EAF836F" w14:textId="7E520034" w:rsidR="00C52992" w:rsidRDefault="00C52992" w:rsidP="00242DFF"/>
    <w:p w14:paraId="2ADEC4A7" w14:textId="3F2AF497" w:rsidR="00C52992" w:rsidRDefault="00C52992" w:rsidP="00242DFF"/>
    <w:p w14:paraId="015CD783" w14:textId="57C7739E" w:rsidR="00C52992" w:rsidRDefault="00C52992" w:rsidP="00C52992">
      <w:pPr>
        <w:rPr>
          <w:b/>
          <w:sz w:val="28"/>
          <w:szCs w:val="28"/>
          <w:lang w:val="en-US"/>
        </w:rPr>
      </w:pPr>
      <w:r>
        <w:rPr>
          <w:b/>
          <w:sz w:val="28"/>
        </w:rPr>
        <w:lastRenderedPageBreak/>
        <w:t xml:space="preserve">DECISION: </w:t>
      </w:r>
      <w:r w:rsidRPr="006B4381">
        <w:rPr>
          <w:b/>
          <w:sz w:val="28"/>
        </w:rPr>
        <w:t>ADD00</w:t>
      </w:r>
      <w:r>
        <w:rPr>
          <w:b/>
          <w:sz w:val="28"/>
        </w:rPr>
        <w:t>48 Community Opportunities</w:t>
      </w:r>
    </w:p>
    <w:p w14:paraId="61C47D1A" w14:textId="77777777" w:rsidR="00C52992" w:rsidRDefault="00C52992" w:rsidP="00C52992">
      <w:pPr>
        <w:rPr>
          <w:b/>
          <w:sz w:val="28"/>
        </w:rPr>
      </w:pPr>
    </w:p>
    <w:p w14:paraId="4A003759" w14:textId="77777777" w:rsidR="00C52992" w:rsidRDefault="00C52992" w:rsidP="00C52992">
      <w:pPr>
        <w:rPr>
          <w:b/>
          <w:sz w:val="28"/>
        </w:rPr>
      </w:pPr>
      <w:r>
        <w:rPr>
          <w:b/>
          <w:sz w:val="28"/>
        </w:rPr>
        <w:t xml:space="preserve">Nature of the decision: </w:t>
      </w:r>
    </w:p>
    <w:p w14:paraId="05581BAA" w14:textId="77777777" w:rsidR="00C52992" w:rsidRDefault="00C52992" w:rsidP="00C52992">
      <w:pPr>
        <w:rPr>
          <w:b/>
          <w:sz w:val="28"/>
        </w:rPr>
      </w:pPr>
    </w:p>
    <w:p w14:paraId="5EE24093" w14:textId="77777777" w:rsidR="00C52992" w:rsidRDefault="00C52992" w:rsidP="00C52992">
      <w:pPr>
        <w:rPr>
          <w:noProof/>
          <w:lang w:val="en-US"/>
        </w:rPr>
      </w:pPr>
      <w:r>
        <w:rPr>
          <w:noProof/>
          <w:lang w:val="en-US"/>
        </w:rPr>
        <w:t>Commence a procurement process in order to award an open framework for the provision of Community Opportunities.</w:t>
      </w:r>
    </w:p>
    <w:p w14:paraId="28D4438F" w14:textId="77777777" w:rsidR="00C52992" w:rsidRDefault="00C52992" w:rsidP="00C52992">
      <w:pPr>
        <w:rPr>
          <w:noProof/>
          <w:lang w:val="en-US"/>
        </w:rPr>
      </w:pPr>
    </w:p>
    <w:p w14:paraId="72309DF6" w14:textId="77777777" w:rsidR="00C52992" w:rsidRDefault="00C52992" w:rsidP="00C52992">
      <w:pPr>
        <w:rPr>
          <w:noProof/>
          <w:lang w:val="en-US"/>
        </w:rPr>
      </w:pPr>
      <w:r>
        <w:rPr>
          <w:noProof/>
          <w:lang w:val="en-US"/>
        </w:rPr>
        <w:t xml:space="preserve">Providers </w:t>
      </w:r>
      <w:r w:rsidRPr="000415FB">
        <w:rPr>
          <w:noProof/>
          <w:lang w:val="en-US"/>
        </w:rPr>
        <w:t>can apply for inclusion</w:t>
      </w:r>
      <w:r>
        <w:rPr>
          <w:noProof/>
          <w:lang w:val="en-US"/>
        </w:rPr>
        <w:t xml:space="preserve"> onto the Framework</w:t>
      </w:r>
      <w:r w:rsidRPr="000415FB">
        <w:rPr>
          <w:noProof/>
          <w:lang w:val="en-US"/>
        </w:rPr>
        <w:t xml:space="preserve"> </w:t>
      </w:r>
      <w:r>
        <w:rPr>
          <w:noProof/>
          <w:lang w:val="en-US"/>
        </w:rPr>
        <w:t xml:space="preserve">at any time through the Framework period, </w:t>
      </w:r>
      <w:r w:rsidRPr="000415FB">
        <w:rPr>
          <w:noProof/>
          <w:lang w:val="en-US"/>
        </w:rPr>
        <w:t xml:space="preserve">by meeting the Council's qualifying criteria </w:t>
      </w:r>
      <w:r>
        <w:rPr>
          <w:noProof/>
          <w:lang w:val="en-US"/>
        </w:rPr>
        <w:t xml:space="preserve">as </w:t>
      </w:r>
      <w:r w:rsidRPr="000415FB">
        <w:rPr>
          <w:noProof/>
          <w:lang w:val="en-US"/>
        </w:rPr>
        <w:t xml:space="preserve">set out in the procurement documentation.  </w:t>
      </w:r>
    </w:p>
    <w:p w14:paraId="4E28DE7A" w14:textId="77777777" w:rsidR="00C52992" w:rsidRDefault="00C52992" w:rsidP="00C52992">
      <w:pPr>
        <w:rPr>
          <w:noProof/>
          <w:lang w:val="en-US"/>
        </w:rPr>
      </w:pPr>
    </w:p>
    <w:p w14:paraId="10EBCEC2" w14:textId="77777777" w:rsidR="00C52992" w:rsidRDefault="00C52992" w:rsidP="00C52992">
      <w:pPr>
        <w:rPr>
          <w:noProof/>
          <w:lang w:val="en-US"/>
        </w:rPr>
      </w:pPr>
      <w:r>
        <w:rPr>
          <w:noProof/>
          <w:lang w:val="en-US"/>
        </w:rPr>
        <w:t xml:space="preserve">The Framework </w:t>
      </w:r>
      <w:r w:rsidRPr="000415FB">
        <w:rPr>
          <w:noProof/>
          <w:lang w:val="en-US"/>
        </w:rPr>
        <w:t>will be</w:t>
      </w:r>
      <w:r>
        <w:rPr>
          <w:noProof/>
          <w:lang w:val="en-US"/>
        </w:rPr>
        <w:t xml:space="preserve"> for a period of </w:t>
      </w:r>
      <w:r w:rsidRPr="000415FB">
        <w:rPr>
          <w:noProof/>
          <w:lang w:val="en-US"/>
        </w:rPr>
        <w:t>4 years</w:t>
      </w:r>
      <w:r>
        <w:rPr>
          <w:noProof/>
          <w:lang w:val="en-US"/>
        </w:rPr>
        <w:t>, commencing Spring/Summer 2023</w:t>
      </w:r>
      <w:r w:rsidRPr="000415FB">
        <w:rPr>
          <w:noProof/>
          <w:lang w:val="en-US"/>
        </w:rPr>
        <w:t xml:space="preserve">.  </w:t>
      </w:r>
      <w:r>
        <w:rPr>
          <w:noProof/>
          <w:lang w:val="en-US"/>
        </w:rPr>
        <w:t>It is envisaged the total value of the Framework will be in the region of £6 million. This contract value is made up from alternative funding routes for existing spend on services.</w:t>
      </w:r>
    </w:p>
    <w:p w14:paraId="41679330" w14:textId="77777777" w:rsidR="00C52992" w:rsidRDefault="00C52992" w:rsidP="00C52992">
      <w:pPr>
        <w:rPr>
          <w:noProof/>
          <w:lang w:val="en-US"/>
        </w:rPr>
      </w:pPr>
    </w:p>
    <w:p w14:paraId="202A036E" w14:textId="4275375E" w:rsidR="00C52992" w:rsidRDefault="00C52992" w:rsidP="00C52992">
      <w:pPr>
        <w:rPr>
          <w:noProof/>
          <w:lang w:val="en-US"/>
        </w:rPr>
      </w:pPr>
      <w:r>
        <w:rPr>
          <w:noProof/>
          <w:lang w:val="en-US"/>
        </w:rPr>
        <w:t xml:space="preserve">Delegated Power 447 applies.  </w:t>
      </w:r>
    </w:p>
    <w:p w14:paraId="06D24F0F" w14:textId="77777777" w:rsidR="00C52992" w:rsidRDefault="00C52992" w:rsidP="00C52992"/>
    <w:p w14:paraId="4D2F997D" w14:textId="77777777" w:rsidR="00C52992" w:rsidRDefault="00C52992" w:rsidP="00C52992">
      <w:pPr>
        <w:rPr>
          <w:b/>
          <w:sz w:val="28"/>
        </w:rPr>
      </w:pPr>
      <w:r>
        <w:rPr>
          <w:b/>
          <w:sz w:val="28"/>
        </w:rPr>
        <w:t>Who will make the decision?</w:t>
      </w:r>
    </w:p>
    <w:p w14:paraId="36201C3D" w14:textId="77777777" w:rsidR="00C52992" w:rsidRDefault="00C52992" w:rsidP="00C52992">
      <w:pPr>
        <w:rPr>
          <w:b/>
          <w:sz w:val="28"/>
        </w:rPr>
      </w:pPr>
    </w:p>
    <w:p w14:paraId="08E8231C" w14:textId="77777777" w:rsidR="00C52992" w:rsidRDefault="00C52992" w:rsidP="00C52992">
      <w:r>
        <w:t>Cabinet Member for Adults</w:t>
      </w:r>
    </w:p>
    <w:p w14:paraId="4C979F92" w14:textId="77777777" w:rsidR="00C52992" w:rsidRDefault="00C52992" w:rsidP="00C52992"/>
    <w:p w14:paraId="6FD178EE" w14:textId="77777777" w:rsidR="00C52992" w:rsidRDefault="00C52992" w:rsidP="00C52992">
      <w:pPr>
        <w:rPr>
          <w:b/>
          <w:sz w:val="28"/>
        </w:rPr>
      </w:pPr>
      <w:r>
        <w:rPr>
          <w:b/>
          <w:sz w:val="28"/>
        </w:rPr>
        <w:t>When is the decision to be taken?</w:t>
      </w:r>
    </w:p>
    <w:p w14:paraId="52193AF2" w14:textId="77777777" w:rsidR="00C52992" w:rsidRDefault="00C52992" w:rsidP="00C52992">
      <w:pPr>
        <w:rPr>
          <w:b/>
          <w:sz w:val="28"/>
        </w:rPr>
      </w:pPr>
    </w:p>
    <w:p w14:paraId="2CF732C0" w14:textId="32420E5A" w:rsidR="00C52992" w:rsidRDefault="00C52992" w:rsidP="00C52992">
      <w:r>
        <w:t>June 2022</w:t>
      </w:r>
    </w:p>
    <w:p w14:paraId="2262CB9D" w14:textId="77777777" w:rsidR="00C52992" w:rsidRDefault="00C52992" w:rsidP="00C52992"/>
    <w:p w14:paraId="432A1409" w14:textId="77777777" w:rsidR="00C52992" w:rsidRDefault="00C52992" w:rsidP="00C52992">
      <w:pPr>
        <w:rPr>
          <w:b/>
          <w:sz w:val="28"/>
        </w:rPr>
      </w:pPr>
      <w:r>
        <w:rPr>
          <w:b/>
          <w:sz w:val="28"/>
        </w:rPr>
        <w:t>Who will be consulted and how?</w:t>
      </w:r>
    </w:p>
    <w:p w14:paraId="404F7A7B" w14:textId="77777777" w:rsidR="00C52992" w:rsidRDefault="00C52992" w:rsidP="00C52992">
      <w:pPr>
        <w:rPr>
          <w:b/>
          <w:sz w:val="28"/>
        </w:rPr>
      </w:pPr>
    </w:p>
    <w:p w14:paraId="441A9906" w14:textId="77777777" w:rsidR="00C52992" w:rsidRPr="00B50ACE" w:rsidRDefault="00C52992" w:rsidP="00C52992">
      <w:pPr>
        <w:rPr>
          <w:noProof/>
          <w:lang w:val="en-US"/>
        </w:rPr>
      </w:pPr>
      <w:r w:rsidRPr="00B50ACE">
        <w:rPr>
          <w:noProof/>
          <w:lang w:val="en-US"/>
        </w:rPr>
        <w:t xml:space="preserve">Cabinet Member for </w:t>
      </w:r>
      <w:r>
        <w:rPr>
          <w:noProof/>
          <w:lang w:val="en-US"/>
        </w:rPr>
        <w:t>Adults</w:t>
      </w:r>
    </w:p>
    <w:p w14:paraId="4B6D5AF0" w14:textId="77777777" w:rsidR="00C52992" w:rsidRPr="00B50ACE" w:rsidRDefault="00C52992" w:rsidP="00C52992">
      <w:pPr>
        <w:rPr>
          <w:noProof/>
          <w:lang w:val="en-US"/>
        </w:rPr>
      </w:pPr>
      <w:r w:rsidRPr="00B50ACE">
        <w:rPr>
          <w:noProof/>
          <w:lang w:val="en-US"/>
        </w:rPr>
        <w:t>Chief Finance Officer</w:t>
      </w:r>
    </w:p>
    <w:p w14:paraId="3D468846" w14:textId="77777777" w:rsidR="00C52992" w:rsidRPr="00B50ACE" w:rsidRDefault="00C52992" w:rsidP="00C52992">
      <w:pPr>
        <w:rPr>
          <w:noProof/>
          <w:lang w:val="en-US"/>
        </w:rPr>
      </w:pPr>
      <w:r w:rsidRPr="00B50ACE">
        <w:rPr>
          <w:noProof/>
          <w:lang w:val="en-US"/>
        </w:rPr>
        <w:t>Chief Legal Officer</w:t>
      </w:r>
    </w:p>
    <w:p w14:paraId="55E6AC29" w14:textId="77777777" w:rsidR="00C52992" w:rsidRPr="00B50ACE" w:rsidRDefault="00C52992" w:rsidP="00C52992">
      <w:pPr>
        <w:rPr>
          <w:noProof/>
          <w:lang w:val="en-US"/>
        </w:rPr>
      </w:pPr>
      <w:r w:rsidRPr="00B50ACE">
        <w:rPr>
          <w:noProof/>
          <w:lang w:val="en-US"/>
        </w:rPr>
        <w:t>Corporate Director for Adults and Communities</w:t>
      </w:r>
    </w:p>
    <w:p w14:paraId="0D678CB8" w14:textId="77777777" w:rsidR="00C52992" w:rsidRDefault="00C52992" w:rsidP="00C52992">
      <w:pPr>
        <w:rPr>
          <w:lang w:val="en-US"/>
        </w:rPr>
      </w:pPr>
      <w:r w:rsidRPr="00B50ACE">
        <w:rPr>
          <w:noProof/>
          <w:lang w:val="en-US"/>
        </w:rPr>
        <w:t>All of the above will be consulted via approval of the delegated decision.</w:t>
      </w:r>
      <w:r>
        <w:rPr>
          <w:lang w:val="en-US"/>
        </w:rPr>
        <w:t xml:space="preserve"> </w:t>
      </w:r>
    </w:p>
    <w:p w14:paraId="588E30EE" w14:textId="77777777" w:rsidR="00C52992" w:rsidRDefault="00C52992" w:rsidP="00C52992"/>
    <w:p w14:paraId="61F7FC3E" w14:textId="77777777" w:rsidR="00C52992" w:rsidRDefault="00C52992" w:rsidP="00C52992">
      <w:pPr>
        <w:rPr>
          <w:b/>
          <w:sz w:val="28"/>
        </w:rPr>
      </w:pPr>
      <w:r>
        <w:rPr>
          <w:b/>
          <w:sz w:val="28"/>
        </w:rPr>
        <w:t>Supporting documentation:</w:t>
      </w:r>
    </w:p>
    <w:p w14:paraId="0194B1F1" w14:textId="77777777" w:rsidR="00C52992" w:rsidRDefault="00C52992" w:rsidP="00C52992">
      <w:pPr>
        <w:rPr>
          <w:b/>
          <w:sz w:val="28"/>
        </w:rPr>
      </w:pPr>
    </w:p>
    <w:p w14:paraId="407B0EBE" w14:textId="77777777" w:rsidR="00C52992" w:rsidRDefault="00C52992" w:rsidP="00C52992">
      <w:r>
        <w:t>There are no supporting documents for this decision</w:t>
      </w:r>
    </w:p>
    <w:p w14:paraId="4BF15E99" w14:textId="77777777" w:rsidR="00C52992" w:rsidRDefault="00C52992" w:rsidP="00C52992"/>
    <w:p w14:paraId="05C6F524" w14:textId="77777777" w:rsidR="00C52992" w:rsidRDefault="00C52992" w:rsidP="00C52992">
      <w:pPr>
        <w:rPr>
          <w:b/>
          <w:sz w:val="28"/>
        </w:rPr>
      </w:pPr>
      <w:r>
        <w:rPr>
          <w:b/>
          <w:sz w:val="28"/>
        </w:rPr>
        <w:t>How and by when to make representations:</w:t>
      </w:r>
    </w:p>
    <w:p w14:paraId="3CB72C96" w14:textId="77777777" w:rsidR="00C52992" w:rsidRDefault="00C52992" w:rsidP="00C52992">
      <w:pPr>
        <w:rPr>
          <w:b/>
          <w:sz w:val="28"/>
        </w:rPr>
      </w:pPr>
    </w:p>
    <w:p w14:paraId="5A364D68" w14:textId="77F4E8CC" w:rsidR="00C52992" w:rsidRDefault="00C52992" w:rsidP="00C52992">
      <w:r>
        <w:t xml:space="preserve">Representations should be made to </w:t>
      </w:r>
      <w:r>
        <w:rPr>
          <w:lang w:val="en-US"/>
        </w:rPr>
        <w:t>Julia Grayson</w:t>
      </w:r>
      <w:r>
        <w:t xml:space="preserve"> before 8 June 2022.</w:t>
      </w:r>
    </w:p>
    <w:p w14:paraId="70448398" w14:textId="7EA7D153" w:rsidR="00C52992" w:rsidRDefault="00C52992" w:rsidP="00C52992">
      <w:pPr>
        <w:rPr>
          <w:noProof/>
          <w:lang w:val="en-US"/>
        </w:rPr>
      </w:pPr>
      <w:r>
        <w:t xml:space="preserve">Tel: </w:t>
      </w:r>
      <w:r>
        <w:rPr>
          <w:noProof/>
          <w:lang w:val="en-US"/>
        </w:rPr>
        <w:t>01642 771633</w:t>
      </w:r>
    </w:p>
    <w:p w14:paraId="0F793EE1" w14:textId="77777777" w:rsidR="00C52992" w:rsidRDefault="00C52992" w:rsidP="00C52992"/>
    <w:p w14:paraId="396DFD81" w14:textId="44AD6F68" w:rsidR="00C52992" w:rsidRDefault="00C52992" w:rsidP="00C52992">
      <w:r>
        <w:t>First published in Forward Plan on 11 May 2022</w:t>
      </w:r>
    </w:p>
    <w:p w14:paraId="4BA30771" w14:textId="77777777" w:rsidR="00C52992" w:rsidRDefault="00C52992" w:rsidP="00C52992"/>
    <w:p w14:paraId="48616220" w14:textId="77777777" w:rsidR="00C52992" w:rsidRPr="008254C1" w:rsidRDefault="00C52992" w:rsidP="00C52992">
      <w:pPr>
        <w:rPr>
          <w:b/>
          <w:sz w:val="28"/>
          <w:szCs w:val="28"/>
        </w:rPr>
      </w:pPr>
      <w:r w:rsidRPr="008254C1">
        <w:rPr>
          <w:b/>
          <w:sz w:val="28"/>
          <w:szCs w:val="28"/>
        </w:rPr>
        <w:t>Following the Making of the decision, the decision form will be published here:</w:t>
      </w:r>
    </w:p>
    <w:p w14:paraId="5AFE4AED" w14:textId="77777777" w:rsidR="00C52992" w:rsidRDefault="00C52992" w:rsidP="00C52992">
      <w:r>
        <w:rPr>
          <w:noProof/>
        </w:rPr>
        <mc:AlternateContent>
          <mc:Choice Requires="wps">
            <w:drawing>
              <wp:anchor distT="0" distB="0" distL="114300" distR="114300" simplePos="0" relativeHeight="251760640" behindDoc="0" locked="0" layoutInCell="1" allowOverlap="1" wp14:anchorId="705816DB" wp14:editId="7E71C292">
                <wp:simplePos x="0" y="0"/>
                <wp:positionH relativeFrom="column">
                  <wp:posOffset>2190115</wp:posOffset>
                </wp:positionH>
                <wp:positionV relativeFrom="paragraph">
                  <wp:posOffset>51435</wp:posOffset>
                </wp:positionV>
                <wp:extent cx="1323975" cy="1143000"/>
                <wp:effectExtent l="0" t="0" r="9525" b="0"/>
                <wp:wrapNone/>
                <wp:docPr id="11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29D6B86" w14:textId="1DC3F421" w:rsidR="00C52992" w:rsidRDefault="00EC609E" w:rsidP="002E033E">
                            <w:r>
                              <w:object w:dxaOrig="1534" w:dyaOrig="997" w14:anchorId="332FF8FA">
                                <v:shape id="_x0000_i1040" type="#_x0000_t75" style="width:76.7pt;height:49.85pt">
                                  <v:imagedata r:id="rId38" o:title=""/>
                                </v:shape>
                                <o:OLEObject Type="Embed" ProgID="Acrobat.Document.DC" ShapeID="_x0000_i1040" DrawAspect="Icon" ObjectID="_1737201543" r:id="rId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05816DB" id="_x0000_s1044" type="#_x0000_t202" style="position:absolute;margin-left:172.45pt;margin-top:4.05pt;width:104.25pt;height:90pt;z-index:25176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iwR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S6z6JgCEqw2UeyTawkGDzvCl&#10;xGgrTPiJWRQdUoiD5B9xqRRgitDvKKnB/v7bffBHLaCVkhZFXFCNU4Ys/NSokdtsPA6aj4fx5HqI&#10;B3tp2Vxa9FuzAGQyw4E1PG6Dv1fHbWWhecFpm4eYaGKaY+SC+uN24Q+DhdPKxXwenVDlhvmVXhse&#10;oANtgePn7oVZ0zfdo14e4Ch2ln/o/cE3NtzM3zwsZRTGmdNepjghsdn9NIcRvDxHr/M3Z/YH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B2ZiwRVgIAALsEAAAOAAAAAAAAAAAAAAAAAC4CAABkcnMvZTJvRG9jLnhtbFBLAQIt&#10;ABQABgAIAAAAIQDMAfhp3QAAAAkBAAAPAAAAAAAAAAAAAAAAALAEAABkcnMvZG93bnJldi54bWxQ&#10;SwUGAAAAAAQABADzAAAAugUAAAAA&#10;" fillcolor="window" strokeweight=".5pt">
                <v:path arrowok="t"/>
                <v:textbox style="mso-fit-shape-to-text:t">
                  <w:txbxContent>
                    <w:p w14:paraId="129D6B86" w14:textId="1DC3F421" w:rsidR="00C52992" w:rsidRDefault="00EC609E" w:rsidP="002E033E">
                      <w:r>
                        <w:object w:dxaOrig="1534" w:dyaOrig="997" w14:anchorId="332FF8FA">
                          <v:shape id="_x0000_i1040" type="#_x0000_t75" style="width:76.7pt;height:49.85pt">
                            <v:imagedata r:id="rId40" o:title=""/>
                          </v:shape>
                          <o:OLEObject Type="Embed" ProgID="Acrobat.Document.DC" ShapeID="_x0000_i1040" DrawAspect="Icon" ObjectID="_1735473067" r:id="rId41"/>
                        </w:object>
                      </w:r>
                    </w:p>
                  </w:txbxContent>
                </v:textbox>
              </v:shape>
            </w:pict>
          </mc:Fallback>
        </mc:AlternateContent>
      </w:r>
    </w:p>
    <w:p w14:paraId="688D561D" w14:textId="77777777" w:rsidR="00C52992" w:rsidRDefault="00C52992" w:rsidP="00C52992"/>
    <w:p w14:paraId="112D8595" w14:textId="77777777" w:rsidR="00C52992" w:rsidRDefault="00C52992" w:rsidP="00C52992"/>
    <w:p w14:paraId="1A6A5FF3" w14:textId="77777777" w:rsidR="00C52992" w:rsidRDefault="00C52992" w:rsidP="00C52992"/>
    <w:p w14:paraId="7DEFB74E" w14:textId="77777777" w:rsidR="00C52992" w:rsidRDefault="00C52992" w:rsidP="00C52992"/>
    <w:p w14:paraId="6DF607FD" w14:textId="1FB97BBD" w:rsidR="00C52992" w:rsidRDefault="00C52992" w:rsidP="00242DFF"/>
    <w:p w14:paraId="29CCC672" w14:textId="2FE5D384" w:rsidR="00D73F38" w:rsidRDefault="00D73F38" w:rsidP="00242DFF"/>
    <w:p w14:paraId="1EF0291A" w14:textId="7E657C1F" w:rsidR="00D73F38" w:rsidRDefault="00D73F38" w:rsidP="00242DFF"/>
    <w:p w14:paraId="16579B83" w14:textId="39F5B9F2" w:rsidR="00D73F38" w:rsidRDefault="00D73F38" w:rsidP="00242DFF"/>
    <w:p w14:paraId="22EB4C16" w14:textId="37D2B34C" w:rsidR="00D73F38" w:rsidRDefault="00D73F38" w:rsidP="00242DFF"/>
    <w:p w14:paraId="29353324" w14:textId="78F7BF52" w:rsidR="00D73F38" w:rsidRDefault="00D73F38" w:rsidP="00242DFF"/>
    <w:p w14:paraId="5373A56C" w14:textId="169E0B29" w:rsidR="00D73F38" w:rsidRDefault="00D73F38" w:rsidP="00242DFF"/>
    <w:p w14:paraId="481EDF16" w14:textId="63613BDC" w:rsidR="00D73F38" w:rsidRDefault="00D73F38" w:rsidP="00242DFF"/>
    <w:p w14:paraId="24426434" w14:textId="220AED58" w:rsidR="00D73F38" w:rsidRDefault="00D73F38" w:rsidP="00242DFF"/>
    <w:p w14:paraId="18400344" w14:textId="6ACA0751" w:rsidR="00D73F38" w:rsidRDefault="00D73F38" w:rsidP="00242DFF"/>
    <w:p w14:paraId="6387906E" w14:textId="62BCBC47" w:rsidR="00D73F38" w:rsidRDefault="00D73F38" w:rsidP="00242DFF"/>
    <w:p w14:paraId="7D8FD458" w14:textId="11D22B08" w:rsidR="00D73F38" w:rsidRDefault="00D73F38" w:rsidP="00242DFF"/>
    <w:p w14:paraId="46C99D82" w14:textId="3FAC68A1" w:rsidR="00D73F38" w:rsidRDefault="00D73F38" w:rsidP="00242DFF"/>
    <w:p w14:paraId="5436D19D" w14:textId="561447CE" w:rsidR="00D73F38" w:rsidRDefault="00D73F38" w:rsidP="00242DFF"/>
    <w:p w14:paraId="63138685" w14:textId="7F1C909A" w:rsidR="00D73F38" w:rsidRDefault="00D73F38" w:rsidP="00242DFF"/>
    <w:p w14:paraId="05E4608E" w14:textId="2558DDC3" w:rsidR="00D73F38" w:rsidRDefault="00D73F38" w:rsidP="00242DFF"/>
    <w:p w14:paraId="5D4041D4" w14:textId="77777777" w:rsidR="00D73F38" w:rsidRDefault="00D73F38" w:rsidP="00242DFF"/>
    <w:p w14:paraId="7F5133B0" w14:textId="6938EDC5" w:rsidR="001643AF" w:rsidRDefault="001643AF" w:rsidP="0019045C"/>
    <w:p w14:paraId="48068658" w14:textId="3D5CA766" w:rsidR="001643AF" w:rsidRDefault="001643AF" w:rsidP="0019045C"/>
    <w:p w14:paraId="268ECE32" w14:textId="4F891B58" w:rsidR="001643AF" w:rsidRDefault="001643AF" w:rsidP="0019045C"/>
    <w:p w14:paraId="59EAEE3C" w14:textId="073F58A7" w:rsidR="001643AF" w:rsidRDefault="001643AF" w:rsidP="0019045C"/>
    <w:p w14:paraId="2438BD9C" w14:textId="2FCED354" w:rsidR="00C52992" w:rsidRDefault="00C52992" w:rsidP="0019045C"/>
    <w:p w14:paraId="2C8E0633" w14:textId="5F908D58" w:rsidR="00C52992" w:rsidRDefault="00C52992" w:rsidP="0019045C"/>
    <w:p w14:paraId="478B595C" w14:textId="47F009F2" w:rsidR="00C52992" w:rsidRDefault="00C52992" w:rsidP="0019045C"/>
    <w:p w14:paraId="5EBA557D" w14:textId="2D6E8EAD" w:rsidR="00C52992" w:rsidRDefault="00C52992" w:rsidP="0019045C"/>
    <w:p w14:paraId="05645CC4" w14:textId="76477D7A" w:rsidR="00C52992" w:rsidRDefault="00C52992" w:rsidP="0019045C"/>
    <w:p w14:paraId="2FA5ACF4" w14:textId="01E8DB65" w:rsidR="00C52992" w:rsidRDefault="00C52992" w:rsidP="0019045C"/>
    <w:p w14:paraId="5D35617F" w14:textId="63EA1AA1" w:rsidR="00C52992" w:rsidRDefault="00C52992" w:rsidP="0019045C"/>
    <w:p w14:paraId="270C8CFF" w14:textId="2789EBCE" w:rsidR="00C52992" w:rsidRDefault="00C52992" w:rsidP="0019045C"/>
    <w:p w14:paraId="7127F727" w14:textId="254191A6" w:rsidR="00C52992" w:rsidRDefault="00C52992" w:rsidP="0019045C"/>
    <w:p w14:paraId="5F7D5828" w14:textId="66ABE1FA" w:rsidR="00C52992" w:rsidRDefault="00C52992" w:rsidP="0019045C"/>
    <w:p w14:paraId="6B091FCA" w14:textId="58157EC5" w:rsidR="00C52992" w:rsidRDefault="00C52992" w:rsidP="0019045C"/>
    <w:p w14:paraId="4BAD251B" w14:textId="4C7558F8" w:rsidR="00C52992" w:rsidRDefault="00C52992" w:rsidP="0019045C"/>
    <w:p w14:paraId="4CE30BF8" w14:textId="3D4EF5D2" w:rsidR="00C52992" w:rsidRDefault="00C52992" w:rsidP="0019045C"/>
    <w:p w14:paraId="19395321" w14:textId="4736EAA9" w:rsidR="00C52992" w:rsidRDefault="00C52992" w:rsidP="0019045C"/>
    <w:p w14:paraId="20D52EC9" w14:textId="2D70A33F" w:rsidR="00C52992" w:rsidRDefault="00C52992" w:rsidP="0019045C"/>
    <w:p w14:paraId="553373A3" w14:textId="31E8268E" w:rsidR="00C52992" w:rsidRDefault="00C52992" w:rsidP="0019045C"/>
    <w:p w14:paraId="321BF678" w14:textId="75CB2E1C" w:rsidR="00C52992" w:rsidRDefault="00C52992" w:rsidP="0019045C"/>
    <w:p w14:paraId="36A0E00C" w14:textId="3D5E1060" w:rsidR="00D73F38" w:rsidRDefault="00D73F38" w:rsidP="00D73F38">
      <w:pPr>
        <w:rPr>
          <w:b/>
          <w:sz w:val="28"/>
          <w:szCs w:val="28"/>
          <w:lang w:val="en-US"/>
        </w:rPr>
      </w:pPr>
      <w:r>
        <w:rPr>
          <w:b/>
          <w:sz w:val="28"/>
        </w:rPr>
        <w:lastRenderedPageBreak/>
        <w:t xml:space="preserve">DECISION: </w:t>
      </w:r>
      <w:r w:rsidRPr="006B4381">
        <w:rPr>
          <w:b/>
          <w:sz w:val="28"/>
        </w:rPr>
        <w:t>ADD00</w:t>
      </w:r>
      <w:r>
        <w:rPr>
          <w:b/>
          <w:sz w:val="28"/>
        </w:rPr>
        <w:t>49 Road Marking/Lining Contract for 2022/23 and 2023/24</w:t>
      </w:r>
    </w:p>
    <w:p w14:paraId="54BFEB73" w14:textId="77777777" w:rsidR="00D73F38" w:rsidRDefault="00D73F38" w:rsidP="00D73F38">
      <w:pPr>
        <w:rPr>
          <w:b/>
          <w:sz w:val="28"/>
        </w:rPr>
      </w:pPr>
    </w:p>
    <w:p w14:paraId="61B8725E" w14:textId="77777777" w:rsidR="00D73F38" w:rsidRDefault="00D73F38" w:rsidP="00D73F38">
      <w:pPr>
        <w:rPr>
          <w:b/>
          <w:sz w:val="28"/>
        </w:rPr>
      </w:pPr>
      <w:r>
        <w:rPr>
          <w:b/>
          <w:sz w:val="28"/>
        </w:rPr>
        <w:t xml:space="preserve">Nature of the decision: </w:t>
      </w:r>
    </w:p>
    <w:p w14:paraId="7C0866F2" w14:textId="77777777" w:rsidR="00D73F38" w:rsidRDefault="00D73F38" w:rsidP="00D73F38">
      <w:pPr>
        <w:rPr>
          <w:b/>
          <w:sz w:val="28"/>
        </w:rPr>
      </w:pPr>
    </w:p>
    <w:p w14:paraId="4B68793D" w14:textId="0A10D5BC" w:rsidR="00D73F38" w:rsidRDefault="00D73F38" w:rsidP="00D73F38">
      <w:pPr>
        <w:rPr>
          <w:noProof/>
          <w:lang w:val="en-US"/>
        </w:rPr>
      </w:pPr>
      <w:r w:rsidRPr="00E959E7">
        <w:rPr>
          <w:noProof/>
          <w:lang w:val="en-US"/>
        </w:rPr>
        <w:t>Commence a procurement process</w:t>
      </w:r>
      <w:r>
        <w:rPr>
          <w:noProof/>
          <w:lang w:val="en-US"/>
        </w:rPr>
        <w:t xml:space="preserve"> to award a contract</w:t>
      </w:r>
      <w:r w:rsidRPr="00E959E7">
        <w:rPr>
          <w:noProof/>
          <w:lang w:val="en-US"/>
        </w:rPr>
        <w:t xml:space="preserve"> for the Councils Road Marking/Lining for 2022/2023 and 2023/2024 contract</w:t>
      </w:r>
    </w:p>
    <w:p w14:paraId="267B612C" w14:textId="01FFED4F" w:rsidR="00D73F38" w:rsidRDefault="00D73F38" w:rsidP="00D73F38">
      <w:pPr>
        <w:rPr>
          <w:noProof/>
          <w:lang w:val="en-US"/>
        </w:rPr>
      </w:pPr>
      <w:r>
        <w:rPr>
          <w:noProof/>
          <w:lang w:val="en-US"/>
        </w:rPr>
        <w:t xml:space="preserve">Delagated Decision number 447.  </w:t>
      </w:r>
    </w:p>
    <w:p w14:paraId="664B8E74" w14:textId="77777777" w:rsidR="00D73F38" w:rsidRDefault="00D73F38" w:rsidP="00D73F38"/>
    <w:p w14:paraId="7BA4DE31" w14:textId="77777777" w:rsidR="00D73F38" w:rsidRDefault="00D73F38" w:rsidP="00D73F38">
      <w:pPr>
        <w:rPr>
          <w:b/>
          <w:sz w:val="28"/>
        </w:rPr>
      </w:pPr>
      <w:r>
        <w:rPr>
          <w:b/>
          <w:sz w:val="28"/>
        </w:rPr>
        <w:t>Who will make the decision?</w:t>
      </w:r>
    </w:p>
    <w:p w14:paraId="7EECE6C6" w14:textId="77777777" w:rsidR="00D73F38" w:rsidRDefault="00D73F38" w:rsidP="00D73F38">
      <w:pPr>
        <w:rPr>
          <w:b/>
          <w:sz w:val="28"/>
        </w:rPr>
      </w:pPr>
    </w:p>
    <w:p w14:paraId="615E2633" w14:textId="1B706DD7" w:rsidR="00D73F38" w:rsidRDefault="00D73F38" w:rsidP="00D73F38">
      <w:r>
        <w:t>Cabinet Member for Highways and Transport</w:t>
      </w:r>
    </w:p>
    <w:p w14:paraId="73EC5E7F" w14:textId="77777777" w:rsidR="00D73F38" w:rsidRDefault="00D73F38" w:rsidP="00D73F38"/>
    <w:p w14:paraId="4DF22486" w14:textId="77777777" w:rsidR="00D73F38" w:rsidRDefault="00D73F38" w:rsidP="00D73F38">
      <w:pPr>
        <w:rPr>
          <w:b/>
          <w:sz w:val="28"/>
        </w:rPr>
      </w:pPr>
      <w:r>
        <w:rPr>
          <w:b/>
          <w:sz w:val="28"/>
        </w:rPr>
        <w:t>When is the decision to be taken?</w:t>
      </w:r>
    </w:p>
    <w:p w14:paraId="5D700238" w14:textId="77777777" w:rsidR="00D73F38" w:rsidRDefault="00D73F38" w:rsidP="00D73F38">
      <w:pPr>
        <w:rPr>
          <w:b/>
          <w:sz w:val="28"/>
        </w:rPr>
      </w:pPr>
    </w:p>
    <w:p w14:paraId="2D11FA82" w14:textId="77777777" w:rsidR="00D73F38" w:rsidRDefault="00D73F38" w:rsidP="00D73F38">
      <w:r>
        <w:t>June 2022</w:t>
      </w:r>
    </w:p>
    <w:p w14:paraId="25C410BD" w14:textId="77777777" w:rsidR="00D73F38" w:rsidRDefault="00D73F38" w:rsidP="00D73F38"/>
    <w:p w14:paraId="6DC2EF62" w14:textId="77777777" w:rsidR="00D73F38" w:rsidRDefault="00D73F38" w:rsidP="00D73F38">
      <w:pPr>
        <w:rPr>
          <w:b/>
          <w:sz w:val="28"/>
        </w:rPr>
      </w:pPr>
      <w:r>
        <w:rPr>
          <w:b/>
          <w:sz w:val="28"/>
        </w:rPr>
        <w:t>Who will be consulted and how?</w:t>
      </w:r>
    </w:p>
    <w:p w14:paraId="6A6682CD" w14:textId="77777777" w:rsidR="00D73F38" w:rsidRDefault="00D73F38" w:rsidP="00D73F38">
      <w:pPr>
        <w:rPr>
          <w:b/>
          <w:sz w:val="28"/>
        </w:rPr>
      </w:pPr>
    </w:p>
    <w:p w14:paraId="79B4EA94" w14:textId="1A682F6D" w:rsidR="00D73F38" w:rsidRPr="00B50ACE" w:rsidRDefault="00D73F38" w:rsidP="00D73F38">
      <w:pPr>
        <w:rPr>
          <w:noProof/>
          <w:lang w:val="en-US"/>
        </w:rPr>
      </w:pPr>
      <w:r w:rsidRPr="00B50ACE">
        <w:rPr>
          <w:noProof/>
          <w:lang w:val="en-US"/>
        </w:rPr>
        <w:t xml:space="preserve">Cabinet Member for </w:t>
      </w:r>
      <w:r>
        <w:rPr>
          <w:noProof/>
          <w:lang w:val="en-US"/>
        </w:rPr>
        <w:t>Highways and Transport</w:t>
      </w:r>
    </w:p>
    <w:p w14:paraId="2C98367D" w14:textId="77777777" w:rsidR="00D73F38" w:rsidRPr="00B50ACE" w:rsidRDefault="00D73F38" w:rsidP="00D73F38">
      <w:pPr>
        <w:rPr>
          <w:noProof/>
          <w:lang w:val="en-US"/>
        </w:rPr>
      </w:pPr>
      <w:r w:rsidRPr="00B50ACE">
        <w:rPr>
          <w:noProof/>
          <w:lang w:val="en-US"/>
        </w:rPr>
        <w:t>Chief Finance Officer</w:t>
      </w:r>
    </w:p>
    <w:p w14:paraId="666F23A9" w14:textId="77777777" w:rsidR="00D73F38" w:rsidRPr="00B50ACE" w:rsidRDefault="00D73F38" w:rsidP="00D73F38">
      <w:pPr>
        <w:rPr>
          <w:noProof/>
          <w:lang w:val="en-US"/>
        </w:rPr>
      </w:pPr>
      <w:r w:rsidRPr="00B50ACE">
        <w:rPr>
          <w:noProof/>
          <w:lang w:val="en-US"/>
        </w:rPr>
        <w:t>Chief Legal Officer</w:t>
      </w:r>
    </w:p>
    <w:p w14:paraId="50B80AD2" w14:textId="77777777" w:rsidR="00D73F38" w:rsidRPr="00B50ACE" w:rsidRDefault="00D73F38" w:rsidP="00D73F38">
      <w:pPr>
        <w:rPr>
          <w:noProof/>
          <w:lang w:val="en-US"/>
        </w:rPr>
      </w:pPr>
      <w:r w:rsidRPr="00B50ACE">
        <w:rPr>
          <w:noProof/>
          <w:lang w:val="en-US"/>
        </w:rPr>
        <w:t>Corporate Director for Adults and Communities</w:t>
      </w:r>
    </w:p>
    <w:p w14:paraId="3F8400DE" w14:textId="77777777" w:rsidR="00D73F38" w:rsidRDefault="00D73F38" w:rsidP="00D73F38">
      <w:pPr>
        <w:rPr>
          <w:lang w:val="en-US"/>
        </w:rPr>
      </w:pPr>
      <w:r w:rsidRPr="00B50ACE">
        <w:rPr>
          <w:noProof/>
          <w:lang w:val="en-US"/>
        </w:rPr>
        <w:t>All of the above will be consulted via approval of the delegated decision.</w:t>
      </w:r>
      <w:r>
        <w:rPr>
          <w:lang w:val="en-US"/>
        </w:rPr>
        <w:t xml:space="preserve"> </w:t>
      </w:r>
    </w:p>
    <w:p w14:paraId="462211AD" w14:textId="77777777" w:rsidR="00D73F38" w:rsidRDefault="00D73F38" w:rsidP="00D73F38"/>
    <w:p w14:paraId="240CE933" w14:textId="77777777" w:rsidR="00D73F38" w:rsidRDefault="00D73F38" w:rsidP="00D73F38">
      <w:pPr>
        <w:rPr>
          <w:b/>
          <w:sz w:val="28"/>
        </w:rPr>
      </w:pPr>
      <w:r>
        <w:rPr>
          <w:b/>
          <w:sz w:val="28"/>
        </w:rPr>
        <w:t>Supporting documentation:</w:t>
      </w:r>
    </w:p>
    <w:p w14:paraId="1E5B0AB8" w14:textId="77777777" w:rsidR="00D73F38" w:rsidRDefault="00D73F38" w:rsidP="00D73F38">
      <w:pPr>
        <w:rPr>
          <w:b/>
          <w:sz w:val="28"/>
        </w:rPr>
      </w:pPr>
    </w:p>
    <w:p w14:paraId="25B6E95F" w14:textId="77777777" w:rsidR="00D73F38" w:rsidRDefault="00D73F38" w:rsidP="00D73F38">
      <w:r>
        <w:t>There are no supporting documents for this decision</w:t>
      </w:r>
    </w:p>
    <w:p w14:paraId="7523A1A6" w14:textId="77777777" w:rsidR="00D73F38" w:rsidRDefault="00D73F38" w:rsidP="00D73F38"/>
    <w:p w14:paraId="72FD49B9" w14:textId="77777777" w:rsidR="00D73F38" w:rsidRDefault="00D73F38" w:rsidP="00D73F38">
      <w:pPr>
        <w:rPr>
          <w:b/>
          <w:sz w:val="28"/>
        </w:rPr>
      </w:pPr>
      <w:r>
        <w:rPr>
          <w:b/>
          <w:sz w:val="28"/>
        </w:rPr>
        <w:t>How and by when to make representations:</w:t>
      </w:r>
    </w:p>
    <w:p w14:paraId="7A02381D" w14:textId="77777777" w:rsidR="00D73F38" w:rsidRDefault="00D73F38" w:rsidP="00D73F38">
      <w:pPr>
        <w:rPr>
          <w:b/>
          <w:sz w:val="28"/>
        </w:rPr>
      </w:pPr>
    </w:p>
    <w:p w14:paraId="422F9EC1" w14:textId="1709B42D" w:rsidR="00D73F38" w:rsidRDefault="00D73F38" w:rsidP="00D73F38">
      <w:r>
        <w:t xml:space="preserve">Representations should be made to </w:t>
      </w:r>
      <w:r>
        <w:rPr>
          <w:lang w:val="en-US"/>
        </w:rPr>
        <w:t>Robert Hoof</w:t>
      </w:r>
      <w:r>
        <w:t xml:space="preserve"> before 27 June 2022.</w:t>
      </w:r>
    </w:p>
    <w:p w14:paraId="37EA3372" w14:textId="52C8B632" w:rsidR="00D73F38" w:rsidRDefault="00D73F38" w:rsidP="00D73F38">
      <w:pPr>
        <w:rPr>
          <w:noProof/>
          <w:lang w:val="en-US"/>
        </w:rPr>
      </w:pPr>
      <w:r>
        <w:t xml:space="preserve">Tel: </w:t>
      </w:r>
      <w:r>
        <w:rPr>
          <w:noProof/>
          <w:lang w:val="en-US"/>
        </w:rPr>
        <w:t>07970 427497</w:t>
      </w:r>
    </w:p>
    <w:p w14:paraId="2EC47462" w14:textId="77777777" w:rsidR="00D73F38" w:rsidRDefault="00D73F38" w:rsidP="00D73F38"/>
    <w:p w14:paraId="41B19085" w14:textId="2730C264" w:rsidR="00D73F38" w:rsidRDefault="00D73F38" w:rsidP="00D73F38">
      <w:r>
        <w:t>First published in Forward Plan on 30 May 2022</w:t>
      </w:r>
    </w:p>
    <w:p w14:paraId="54020BA4" w14:textId="77777777" w:rsidR="00D73F38" w:rsidRDefault="00D73F38" w:rsidP="00D73F38"/>
    <w:p w14:paraId="6D857DCC" w14:textId="77777777" w:rsidR="00D73F38" w:rsidRPr="008254C1" w:rsidRDefault="00D73F38" w:rsidP="00D73F38">
      <w:pPr>
        <w:rPr>
          <w:b/>
          <w:sz w:val="28"/>
          <w:szCs w:val="28"/>
        </w:rPr>
      </w:pPr>
      <w:r w:rsidRPr="008254C1">
        <w:rPr>
          <w:b/>
          <w:sz w:val="28"/>
          <w:szCs w:val="28"/>
        </w:rPr>
        <w:t>Following the Making of the decision, the decision form will be published here:</w:t>
      </w:r>
    </w:p>
    <w:p w14:paraId="3537F88A" w14:textId="77777777" w:rsidR="00D73F38" w:rsidRDefault="00D73F38" w:rsidP="00D73F38">
      <w:r>
        <w:rPr>
          <w:noProof/>
        </w:rPr>
        <mc:AlternateContent>
          <mc:Choice Requires="wps">
            <w:drawing>
              <wp:anchor distT="0" distB="0" distL="114300" distR="114300" simplePos="0" relativeHeight="251762688" behindDoc="0" locked="0" layoutInCell="1" allowOverlap="1" wp14:anchorId="71D85327" wp14:editId="12FAFD46">
                <wp:simplePos x="0" y="0"/>
                <wp:positionH relativeFrom="column">
                  <wp:posOffset>2190115</wp:posOffset>
                </wp:positionH>
                <wp:positionV relativeFrom="paragraph">
                  <wp:posOffset>51435</wp:posOffset>
                </wp:positionV>
                <wp:extent cx="1323975" cy="1143000"/>
                <wp:effectExtent l="0" t="0" r="9525" b="0"/>
                <wp:wrapNone/>
                <wp:docPr id="1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52A4081" w14:textId="504E87B5" w:rsidR="00D73F38" w:rsidRDefault="00372EE8" w:rsidP="00372EE8">
                            <w:r>
                              <w:object w:dxaOrig="1534" w:dyaOrig="997" w14:anchorId="6FB900B2">
                                <v:shape id="_x0000_i1042" type="#_x0000_t75" style="width:76.7pt;height:49.85pt">
                                  <v:imagedata r:id="rId42" o:title=""/>
                                </v:shape>
                                <o:OLEObject Type="Embed" ProgID="Acrobat.Document.DC" ShapeID="_x0000_i1042" DrawAspect="Icon" ObjectID="_1737201544" r:id="rId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D85327" id="_x0000_s1045" type="#_x0000_t202" style="position:absolute;margin-left:172.45pt;margin-top:4.05pt;width:104.25pt;height:90pt;z-index:251762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8uN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LHqaQAIV1soD0i0haMGneEr&#10;idHWmPATsyg6pBAHyT/iUinAFKHfUVKD/fW3++CPWkArJS2KuKAapwxZ+KFRI9NsPA6aj4fx5HaI&#10;B3tt2V5b9FuzBGQyw4E1PG6Dv1enbWWhecFpW4SYaGKaY+SC+tN26Y+DhdPKxWIRnVDlhvm13hge&#10;oANtgePn7oVZ0zfdo14e4CR2lr/r/dE3Ntws3jysZBTGhdNepjghsdn9NIcRvD5Hr8s3Z/4b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BKw8uNVgIAALsEAAAOAAAAAAAAAAAAAAAAAC4CAABkcnMvZTJvRG9jLnhtbFBLAQIt&#10;ABQABgAIAAAAIQDMAfhp3QAAAAkBAAAPAAAAAAAAAAAAAAAAALAEAABkcnMvZG93bnJldi54bWxQ&#10;SwUGAAAAAAQABADzAAAAugUAAAAA&#10;" fillcolor="window" strokeweight=".5pt">
                <v:path arrowok="t"/>
                <v:textbox style="mso-fit-shape-to-text:t">
                  <w:txbxContent>
                    <w:p w14:paraId="052A4081" w14:textId="504E87B5" w:rsidR="00D73F38" w:rsidRDefault="00372EE8" w:rsidP="00372EE8">
                      <w:r>
                        <w:object w:dxaOrig="1534" w:dyaOrig="997" w14:anchorId="6FB900B2">
                          <v:shape id="_x0000_i1042" type="#_x0000_t75" style="width:76.7pt;height:49.85pt">
                            <v:imagedata r:id="rId44" o:title=""/>
                          </v:shape>
                          <o:OLEObject Type="Embed" ProgID="Acrobat.Document.DC" ShapeID="_x0000_i1042" DrawAspect="Icon" ObjectID="_1735473068" r:id="rId45"/>
                        </w:object>
                      </w:r>
                    </w:p>
                  </w:txbxContent>
                </v:textbox>
              </v:shape>
            </w:pict>
          </mc:Fallback>
        </mc:AlternateContent>
      </w:r>
    </w:p>
    <w:p w14:paraId="3F46A2AB" w14:textId="77777777" w:rsidR="00D73F38" w:rsidRDefault="00D73F38" w:rsidP="00D73F38"/>
    <w:p w14:paraId="13DB607A" w14:textId="77777777" w:rsidR="00D73F38" w:rsidRDefault="00D73F38" w:rsidP="00D73F38"/>
    <w:p w14:paraId="6210E071" w14:textId="6A145C4A" w:rsidR="00D73F38" w:rsidRDefault="00D73F38" w:rsidP="00D73F38"/>
    <w:p w14:paraId="2A25623B" w14:textId="77363D68" w:rsidR="00372EE8" w:rsidRDefault="00372EE8" w:rsidP="00D73F38"/>
    <w:p w14:paraId="76DEC606" w14:textId="77777777" w:rsidR="00372EE8" w:rsidRDefault="00372EE8" w:rsidP="00D73F38"/>
    <w:p w14:paraId="0BBE9359" w14:textId="083E7E45" w:rsidR="00372EE8" w:rsidRDefault="00372EE8" w:rsidP="00372EE8">
      <w:pPr>
        <w:rPr>
          <w:b/>
          <w:sz w:val="28"/>
          <w:szCs w:val="28"/>
          <w:lang w:val="en-US"/>
        </w:rPr>
      </w:pPr>
      <w:r>
        <w:rPr>
          <w:b/>
          <w:sz w:val="28"/>
        </w:rPr>
        <w:lastRenderedPageBreak/>
        <w:t xml:space="preserve">DECISION: </w:t>
      </w:r>
      <w:r w:rsidRPr="006B4381">
        <w:rPr>
          <w:b/>
          <w:sz w:val="28"/>
        </w:rPr>
        <w:t>ADD00</w:t>
      </w:r>
      <w:r>
        <w:rPr>
          <w:b/>
          <w:sz w:val="28"/>
        </w:rPr>
        <w:t>50 Healthwatch</w:t>
      </w:r>
    </w:p>
    <w:p w14:paraId="29276D37" w14:textId="77777777" w:rsidR="00372EE8" w:rsidRDefault="00372EE8" w:rsidP="00372EE8">
      <w:pPr>
        <w:rPr>
          <w:b/>
          <w:sz w:val="28"/>
        </w:rPr>
      </w:pPr>
    </w:p>
    <w:p w14:paraId="68958D14" w14:textId="77777777" w:rsidR="00372EE8" w:rsidRDefault="00372EE8" w:rsidP="00372EE8">
      <w:pPr>
        <w:rPr>
          <w:b/>
          <w:sz w:val="28"/>
        </w:rPr>
      </w:pPr>
      <w:r>
        <w:rPr>
          <w:b/>
          <w:sz w:val="28"/>
        </w:rPr>
        <w:t xml:space="preserve">Nature of the decision: </w:t>
      </w:r>
    </w:p>
    <w:p w14:paraId="4C5217A6" w14:textId="77777777" w:rsidR="00372EE8" w:rsidRDefault="00372EE8" w:rsidP="00372EE8">
      <w:pPr>
        <w:rPr>
          <w:b/>
          <w:sz w:val="28"/>
        </w:rPr>
      </w:pPr>
    </w:p>
    <w:p w14:paraId="43224EFB" w14:textId="7F40E129" w:rsidR="00372EE8" w:rsidRDefault="00372EE8" w:rsidP="00372EE8">
      <w:pPr>
        <w:rPr>
          <w:noProof/>
          <w:lang w:val="en-US"/>
        </w:rPr>
      </w:pPr>
      <w:r>
        <w:rPr>
          <w:lang w:val="en-US"/>
        </w:rPr>
        <w:t xml:space="preserve">Commence a procurement process </w:t>
      </w:r>
      <w:proofErr w:type="gramStart"/>
      <w:r>
        <w:rPr>
          <w:lang w:val="en-US"/>
        </w:rPr>
        <w:t>in order to</w:t>
      </w:r>
      <w:proofErr w:type="gramEnd"/>
      <w:r>
        <w:rPr>
          <w:lang w:val="en-US"/>
        </w:rPr>
        <w:t xml:space="preserve"> award a Health Watch South Tees Contract.  Middlesbrough Council will lead on the procurement process. The new c</w:t>
      </w:r>
      <w:r>
        <w:rPr>
          <w:noProof/>
          <w:lang w:val="en-US"/>
        </w:rPr>
        <w:t>ontract will commence on 1</w:t>
      </w:r>
      <w:r w:rsidRPr="0048458A">
        <w:rPr>
          <w:noProof/>
          <w:vertAlign w:val="superscript"/>
          <w:lang w:val="en-US"/>
        </w:rPr>
        <w:t>st</w:t>
      </w:r>
      <w:r>
        <w:rPr>
          <w:noProof/>
          <w:lang w:val="en-US"/>
        </w:rPr>
        <w:t xml:space="preserve"> April 2023.  </w:t>
      </w:r>
    </w:p>
    <w:p w14:paraId="163CDD23" w14:textId="77777777" w:rsidR="00372EE8" w:rsidRDefault="00372EE8" w:rsidP="00372EE8"/>
    <w:p w14:paraId="37FC350C" w14:textId="77777777" w:rsidR="00372EE8" w:rsidRDefault="00372EE8" w:rsidP="00372EE8">
      <w:pPr>
        <w:rPr>
          <w:b/>
          <w:sz w:val="28"/>
        </w:rPr>
      </w:pPr>
      <w:r>
        <w:rPr>
          <w:b/>
          <w:sz w:val="28"/>
        </w:rPr>
        <w:t>Who will make the decision?</w:t>
      </w:r>
    </w:p>
    <w:p w14:paraId="618BE313" w14:textId="77777777" w:rsidR="00372EE8" w:rsidRDefault="00372EE8" w:rsidP="00372EE8">
      <w:pPr>
        <w:rPr>
          <w:b/>
          <w:sz w:val="28"/>
        </w:rPr>
      </w:pPr>
    </w:p>
    <w:p w14:paraId="4E934850" w14:textId="300E55DE" w:rsidR="00372EE8" w:rsidRDefault="00372EE8" w:rsidP="00372EE8">
      <w:r>
        <w:t>Cabinet Member for Adults</w:t>
      </w:r>
    </w:p>
    <w:p w14:paraId="0349FAEF" w14:textId="77777777" w:rsidR="00372EE8" w:rsidRDefault="00372EE8" w:rsidP="00372EE8"/>
    <w:p w14:paraId="482C5C72" w14:textId="77777777" w:rsidR="00372EE8" w:rsidRDefault="00372EE8" w:rsidP="00372EE8">
      <w:pPr>
        <w:rPr>
          <w:b/>
          <w:sz w:val="28"/>
        </w:rPr>
      </w:pPr>
      <w:r>
        <w:rPr>
          <w:b/>
          <w:sz w:val="28"/>
        </w:rPr>
        <w:t>When is the decision to be taken?</w:t>
      </w:r>
    </w:p>
    <w:p w14:paraId="68E34F0A" w14:textId="77777777" w:rsidR="00372EE8" w:rsidRDefault="00372EE8" w:rsidP="00372EE8">
      <w:pPr>
        <w:rPr>
          <w:b/>
          <w:sz w:val="28"/>
        </w:rPr>
      </w:pPr>
    </w:p>
    <w:p w14:paraId="735C2A5E" w14:textId="5C123D65" w:rsidR="00372EE8" w:rsidRDefault="00372EE8" w:rsidP="00372EE8">
      <w:r>
        <w:t>August 2022</w:t>
      </w:r>
    </w:p>
    <w:p w14:paraId="31D23C07" w14:textId="77777777" w:rsidR="00372EE8" w:rsidRDefault="00372EE8" w:rsidP="00372EE8"/>
    <w:p w14:paraId="6955B753" w14:textId="77777777" w:rsidR="00372EE8" w:rsidRDefault="00372EE8" w:rsidP="00372EE8">
      <w:pPr>
        <w:rPr>
          <w:b/>
          <w:sz w:val="28"/>
        </w:rPr>
      </w:pPr>
      <w:r>
        <w:rPr>
          <w:b/>
          <w:sz w:val="28"/>
        </w:rPr>
        <w:t>Who will be consulted and how?</w:t>
      </w:r>
    </w:p>
    <w:p w14:paraId="1866E2BE" w14:textId="77777777" w:rsidR="00372EE8" w:rsidRDefault="00372EE8" w:rsidP="00372EE8">
      <w:pPr>
        <w:rPr>
          <w:b/>
          <w:sz w:val="28"/>
        </w:rPr>
      </w:pPr>
    </w:p>
    <w:p w14:paraId="3E15429A" w14:textId="27F829DC" w:rsidR="00372EE8" w:rsidRPr="00B50ACE" w:rsidRDefault="00372EE8" w:rsidP="00372EE8">
      <w:pPr>
        <w:rPr>
          <w:noProof/>
          <w:lang w:val="en-US"/>
        </w:rPr>
      </w:pPr>
      <w:r w:rsidRPr="00B50ACE">
        <w:rPr>
          <w:noProof/>
          <w:lang w:val="en-US"/>
        </w:rPr>
        <w:t xml:space="preserve">Cabinet Member for </w:t>
      </w:r>
      <w:r>
        <w:rPr>
          <w:noProof/>
          <w:lang w:val="en-US"/>
        </w:rPr>
        <w:t>Adults</w:t>
      </w:r>
    </w:p>
    <w:p w14:paraId="50A8F4E5" w14:textId="77777777" w:rsidR="00372EE8" w:rsidRPr="00B50ACE" w:rsidRDefault="00372EE8" w:rsidP="00372EE8">
      <w:pPr>
        <w:rPr>
          <w:noProof/>
          <w:lang w:val="en-US"/>
        </w:rPr>
      </w:pPr>
      <w:r w:rsidRPr="00B50ACE">
        <w:rPr>
          <w:noProof/>
          <w:lang w:val="en-US"/>
        </w:rPr>
        <w:t>Chief Finance Officer</w:t>
      </w:r>
    </w:p>
    <w:p w14:paraId="7CC7E50E" w14:textId="77777777" w:rsidR="00372EE8" w:rsidRPr="00B50ACE" w:rsidRDefault="00372EE8" w:rsidP="00372EE8">
      <w:pPr>
        <w:rPr>
          <w:noProof/>
          <w:lang w:val="en-US"/>
        </w:rPr>
      </w:pPr>
      <w:r w:rsidRPr="00B50ACE">
        <w:rPr>
          <w:noProof/>
          <w:lang w:val="en-US"/>
        </w:rPr>
        <w:t>Chief Legal Officer</w:t>
      </w:r>
    </w:p>
    <w:p w14:paraId="1BAB518F" w14:textId="77777777" w:rsidR="00372EE8" w:rsidRPr="00B50ACE" w:rsidRDefault="00372EE8" w:rsidP="00372EE8">
      <w:pPr>
        <w:rPr>
          <w:noProof/>
          <w:lang w:val="en-US"/>
        </w:rPr>
      </w:pPr>
      <w:r w:rsidRPr="00B50ACE">
        <w:rPr>
          <w:noProof/>
          <w:lang w:val="en-US"/>
        </w:rPr>
        <w:t>Corporate Director for Adults and Communities</w:t>
      </w:r>
    </w:p>
    <w:p w14:paraId="16649E03" w14:textId="77777777" w:rsidR="00372EE8" w:rsidRDefault="00372EE8" w:rsidP="00372EE8">
      <w:pPr>
        <w:rPr>
          <w:lang w:val="en-US"/>
        </w:rPr>
      </w:pPr>
      <w:r w:rsidRPr="00B50ACE">
        <w:rPr>
          <w:noProof/>
          <w:lang w:val="en-US"/>
        </w:rPr>
        <w:t>All of the above will be consulted via approval of the delegated decision.</w:t>
      </w:r>
      <w:r>
        <w:rPr>
          <w:lang w:val="en-US"/>
        </w:rPr>
        <w:t xml:space="preserve"> </w:t>
      </w:r>
    </w:p>
    <w:p w14:paraId="2D0EA25F" w14:textId="77777777" w:rsidR="00372EE8" w:rsidRDefault="00372EE8" w:rsidP="00372EE8"/>
    <w:p w14:paraId="2577E2B7" w14:textId="77777777" w:rsidR="00372EE8" w:rsidRDefault="00372EE8" w:rsidP="00372EE8">
      <w:pPr>
        <w:rPr>
          <w:b/>
          <w:sz w:val="28"/>
        </w:rPr>
      </w:pPr>
      <w:r>
        <w:rPr>
          <w:b/>
          <w:sz w:val="28"/>
        </w:rPr>
        <w:t>Supporting documentation:</w:t>
      </w:r>
    </w:p>
    <w:p w14:paraId="034155E9" w14:textId="77777777" w:rsidR="00372EE8" w:rsidRDefault="00372EE8" w:rsidP="00372EE8">
      <w:pPr>
        <w:rPr>
          <w:b/>
          <w:sz w:val="28"/>
        </w:rPr>
      </w:pPr>
    </w:p>
    <w:p w14:paraId="7C896D6F" w14:textId="77777777" w:rsidR="00372EE8" w:rsidRDefault="00372EE8" w:rsidP="00372EE8">
      <w:r>
        <w:t>There are no supporting documents for this decision</w:t>
      </w:r>
    </w:p>
    <w:p w14:paraId="3F383875" w14:textId="77777777" w:rsidR="00372EE8" w:rsidRDefault="00372EE8" w:rsidP="00372EE8"/>
    <w:p w14:paraId="6ADAB818" w14:textId="77777777" w:rsidR="00372EE8" w:rsidRDefault="00372EE8" w:rsidP="00372EE8">
      <w:pPr>
        <w:rPr>
          <w:b/>
          <w:sz w:val="28"/>
        </w:rPr>
      </w:pPr>
      <w:r>
        <w:rPr>
          <w:b/>
          <w:sz w:val="28"/>
        </w:rPr>
        <w:t>How and by when to make representations:</w:t>
      </w:r>
    </w:p>
    <w:p w14:paraId="63D55785" w14:textId="77777777" w:rsidR="00372EE8" w:rsidRDefault="00372EE8" w:rsidP="00372EE8">
      <w:pPr>
        <w:rPr>
          <w:b/>
          <w:sz w:val="28"/>
        </w:rPr>
      </w:pPr>
    </w:p>
    <w:p w14:paraId="0A8B6B40" w14:textId="03B808E5" w:rsidR="00372EE8" w:rsidRDefault="00372EE8" w:rsidP="00372EE8">
      <w:r>
        <w:t xml:space="preserve">Representations should be made to </w:t>
      </w:r>
      <w:r>
        <w:rPr>
          <w:lang w:val="en-US"/>
        </w:rPr>
        <w:t>Carol</w:t>
      </w:r>
      <w:r w:rsidR="00C30E70">
        <w:rPr>
          <w:lang w:val="en-US"/>
        </w:rPr>
        <w:t xml:space="preserve"> </w:t>
      </w:r>
      <w:r>
        <w:rPr>
          <w:lang w:val="en-US"/>
        </w:rPr>
        <w:t>James</w:t>
      </w:r>
      <w:r>
        <w:t xml:space="preserve"> before </w:t>
      </w:r>
      <w:r w:rsidR="00C30E70">
        <w:t>11 August</w:t>
      </w:r>
      <w:r>
        <w:t xml:space="preserve"> 2022.</w:t>
      </w:r>
    </w:p>
    <w:p w14:paraId="219E393D" w14:textId="475E1E12" w:rsidR="00372EE8" w:rsidRDefault="00372EE8" w:rsidP="00372EE8">
      <w:pPr>
        <w:rPr>
          <w:noProof/>
          <w:lang w:val="en-US"/>
        </w:rPr>
      </w:pPr>
      <w:r>
        <w:t xml:space="preserve">Tel: </w:t>
      </w:r>
      <w:r w:rsidR="00C30E70">
        <w:rPr>
          <w:noProof/>
          <w:lang w:val="en-US"/>
        </w:rPr>
        <w:t>01642 711171</w:t>
      </w:r>
    </w:p>
    <w:p w14:paraId="4E069B79" w14:textId="77777777" w:rsidR="00372EE8" w:rsidRDefault="00372EE8" w:rsidP="00372EE8"/>
    <w:p w14:paraId="6E874147" w14:textId="6CA4A76E" w:rsidR="00372EE8" w:rsidRDefault="00372EE8" w:rsidP="00372EE8">
      <w:r>
        <w:t xml:space="preserve">First published in Forward Plan on </w:t>
      </w:r>
      <w:r w:rsidR="00C30E70">
        <w:t>14 July</w:t>
      </w:r>
      <w:r>
        <w:t xml:space="preserve"> 2022</w:t>
      </w:r>
    </w:p>
    <w:p w14:paraId="55E03634" w14:textId="77777777" w:rsidR="00372EE8" w:rsidRDefault="00372EE8" w:rsidP="00372EE8"/>
    <w:p w14:paraId="158C5B02" w14:textId="77777777" w:rsidR="00372EE8" w:rsidRPr="008254C1" w:rsidRDefault="00372EE8" w:rsidP="00372EE8">
      <w:pPr>
        <w:rPr>
          <w:b/>
          <w:sz w:val="28"/>
          <w:szCs w:val="28"/>
        </w:rPr>
      </w:pPr>
      <w:r w:rsidRPr="008254C1">
        <w:rPr>
          <w:b/>
          <w:sz w:val="28"/>
          <w:szCs w:val="28"/>
        </w:rPr>
        <w:t>Following the Making of the decision, the decision form will be published here:</w:t>
      </w:r>
    </w:p>
    <w:p w14:paraId="448C27B4" w14:textId="77777777" w:rsidR="00372EE8" w:rsidRDefault="00372EE8" w:rsidP="00372EE8">
      <w:r>
        <w:rPr>
          <w:noProof/>
        </w:rPr>
        <mc:AlternateContent>
          <mc:Choice Requires="wps">
            <w:drawing>
              <wp:anchor distT="0" distB="0" distL="114300" distR="114300" simplePos="0" relativeHeight="251768832" behindDoc="0" locked="0" layoutInCell="1" allowOverlap="1" wp14:anchorId="472099EC" wp14:editId="48BDBDD0">
                <wp:simplePos x="0" y="0"/>
                <wp:positionH relativeFrom="column">
                  <wp:posOffset>2190115</wp:posOffset>
                </wp:positionH>
                <wp:positionV relativeFrom="paragraph">
                  <wp:posOffset>51435</wp:posOffset>
                </wp:positionV>
                <wp:extent cx="1323975" cy="1143000"/>
                <wp:effectExtent l="0" t="0" r="9525" b="0"/>
                <wp:wrapNone/>
                <wp:docPr id="1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B5FCF23" w14:textId="5F1C9AC5" w:rsidR="00372EE8" w:rsidRDefault="00217DAB" w:rsidP="00217DAB">
                            <w:r>
                              <w:object w:dxaOrig="1534" w:dyaOrig="997" w14:anchorId="676A5F31">
                                <v:shape id="_x0000_i1044" type="#_x0000_t75" style="width:76.7pt;height:49.85pt">
                                  <v:imagedata r:id="rId46" o:title=""/>
                                </v:shape>
                                <o:OLEObject Type="Embed" ProgID="Acrobat.Document.DC" ShapeID="_x0000_i1044" DrawAspect="Icon" ObjectID="_1737201545" r:id="rId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2099EC" id="_x0000_s1046" type="#_x0000_t202" style="position:absolute;margin-left:172.45pt;margin-top:4.05pt;width:104.25pt;height:90pt;z-index:251768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yNd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" fillcolor="window" strokeweight=".5pt">
                <v:path arrowok="t"/>
                <v:textbox style="mso-fit-shape-to-text:t">
                  <w:txbxContent>
                    <w:p w14:paraId="5B5FCF23" w14:textId="5F1C9AC5" w:rsidR="00372EE8" w:rsidRDefault="00217DAB" w:rsidP="00217DAB">
                      <w:r>
                        <w:object w:dxaOrig="1534" w:dyaOrig="997" w14:anchorId="676A5F31">
                          <v:shape id="_x0000_i1044" type="#_x0000_t75" style="width:76.7pt;height:49.85pt">
                            <v:imagedata r:id="rId48" o:title=""/>
                          </v:shape>
                          <o:OLEObject Type="Embed" ProgID="Acrobat.Document.DC" ShapeID="_x0000_i1044" DrawAspect="Icon" ObjectID="_1735473069" r:id="rId49"/>
                        </w:object>
                      </w:r>
                    </w:p>
                  </w:txbxContent>
                </v:textbox>
              </v:shape>
            </w:pict>
          </mc:Fallback>
        </mc:AlternateContent>
      </w:r>
    </w:p>
    <w:p w14:paraId="4FDC0546" w14:textId="77777777" w:rsidR="00372EE8" w:rsidRDefault="00372EE8" w:rsidP="00372EE8"/>
    <w:p w14:paraId="46C322F3" w14:textId="77777777" w:rsidR="00372EE8" w:rsidRDefault="00372EE8" w:rsidP="00372EE8"/>
    <w:p w14:paraId="3C7F2AC3" w14:textId="77777777" w:rsidR="00D73F38" w:rsidRDefault="00D73F38" w:rsidP="00D73F38"/>
    <w:p w14:paraId="75986144" w14:textId="4639FC41" w:rsidR="00D73F38" w:rsidRDefault="00D73F38" w:rsidP="00D73F38"/>
    <w:p w14:paraId="398F12E5" w14:textId="40D4A765" w:rsidR="00C30E70" w:rsidRDefault="00C30E70" w:rsidP="00D73F38"/>
    <w:p w14:paraId="39269D1E" w14:textId="7152B5A5" w:rsidR="00C30E70" w:rsidRDefault="00C30E70" w:rsidP="00D73F38"/>
    <w:p w14:paraId="1B6B3945" w14:textId="0A20E1B9" w:rsidR="00A6594C" w:rsidRDefault="00A6594C" w:rsidP="00A6594C">
      <w:pPr>
        <w:rPr>
          <w:b/>
          <w:sz w:val="28"/>
          <w:szCs w:val="28"/>
          <w:lang w:val="en-US"/>
        </w:rPr>
      </w:pPr>
      <w:r>
        <w:rPr>
          <w:b/>
          <w:sz w:val="28"/>
        </w:rPr>
        <w:lastRenderedPageBreak/>
        <w:t xml:space="preserve">DECISION: </w:t>
      </w:r>
      <w:r w:rsidRPr="006B4381">
        <w:rPr>
          <w:b/>
          <w:sz w:val="28"/>
        </w:rPr>
        <w:t>ADD00</w:t>
      </w:r>
      <w:r>
        <w:rPr>
          <w:b/>
          <w:sz w:val="28"/>
        </w:rPr>
        <w:t>51 Supported Living Schemes Extension</w:t>
      </w:r>
    </w:p>
    <w:p w14:paraId="7B80DE7C" w14:textId="77777777" w:rsidR="00A6594C" w:rsidRDefault="00A6594C" w:rsidP="00A6594C">
      <w:pPr>
        <w:rPr>
          <w:b/>
          <w:sz w:val="28"/>
        </w:rPr>
      </w:pPr>
    </w:p>
    <w:p w14:paraId="19E433C2" w14:textId="77777777" w:rsidR="00A6594C" w:rsidRDefault="00A6594C" w:rsidP="00A6594C">
      <w:pPr>
        <w:rPr>
          <w:b/>
          <w:sz w:val="28"/>
        </w:rPr>
      </w:pPr>
      <w:r>
        <w:rPr>
          <w:b/>
          <w:sz w:val="28"/>
        </w:rPr>
        <w:t xml:space="preserve">Nature of the decision: </w:t>
      </w:r>
    </w:p>
    <w:p w14:paraId="62A264ED" w14:textId="77777777" w:rsidR="00A6594C" w:rsidRDefault="00A6594C" w:rsidP="00A6594C">
      <w:pPr>
        <w:rPr>
          <w:b/>
          <w:sz w:val="28"/>
        </w:rPr>
      </w:pPr>
    </w:p>
    <w:p w14:paraId="03AE718F" w14:textId="77777777" w:rsidR="00A6594C" w:rsidRPr="003972E9" w:rsidRDefault="00A6594C" w:rsidP="00A6594C">
      <w:pPr>
        <w:rPr>
          <w:lang w:val="en-US"/>
        </w:rPr>
      </w:pPr>
      <w:r w:rsidRPr="003972E9">
        <w:rPr>
          <w:lang w:val="en-US"/>
        </w:rPr>
        <w:t xml:space="preserve">To extend the current Supported Living Schemes contract under existing contract terms for a further </w:t>
      </w:r>
      <w:r>
        <w:rPr>
          <w:lang w:val="en-US"/>
        </w:rPr>
        <w:t xml:space="preserve">2 x </w:t>
      </w:r>
      <w:proofErr w:type="gramStart"/>
      <w:r w:rsidRPr="003972E9">
        <w:rPr>
          <w:lang w:val="en-US"/>
        </w:rPr>
        <w:t>12 month</w:t>
      </w:r>
      <w:proofErr w:type="gramEnd"/>
      <w:r w:rsidRPr="003972E9">
        <w:rPr>
          <w:lang w:val="en-US"/>
        </w:rPr>
        <w:t xml:space="preserve"> period</w:t>
      </w:r>
      <w:r>
        <w:rPr>
          <w:lang w:val="en-US"/>
        </w:rPr>
        <w:t>s</w:t>
      </w:r>
      <w:r w:rsidRPr="003972E9">
        <w:rPr>
          <w:lang w:val="en-US"/>
        </w:rPr>
        <w:t xml:space="preserve"> which is available under the contract from 12 November 2022 to 11 November 202</w:t>
      </w:r>
      <w:r>
        <w:rPr>
          <w:lang w:val="en-US"/>
        </w:rPr>
        <w:t xml:space="preserve">4 with the </w:t>
      </w:r>
      <w:r w:rsidRPr="003972E9">
        <w:rPr>
          <w:lang w:val="en-US"/>
        </w:rPr>
        <w:t>following suppliers by Lot:</w:t>
      </w:r>
    </w:p>
    <w:p w14:paraId="5647394A" w14:textId="77777777" w:rsidR="00A6594C" w:rsidRDefault="00A6594C" w:rsidP="00A6594C">
      <w:pPr>
        <w:rPr>
          <w:lang w:val="en-US"/>
        </w:rPr>
      </w:pPr>
      <w:r w:rsidRPr="003972E9">
        <w:rPr>
          <w:lang w:val="en-US"/>
        </w:rPr>
        <w:t xml:space="preserve">Lot 1 – The Gables, Redcar – Sanctuary Housing Lot 2 – Norwood, Saltburn – Sanctuary Housing Lot 3 – 46 New Road, Saltburn – Sanctuary Housing </w:t>
      </w:r>
      <w:r>
        <w:rPr>
          <w:lang w:val="en-US"/>
        </w:rPr>
        <w:br/>
      </w:r>
      <w:r w:rsidRPr="003972E9">
        <w:rPr>
          <w:lang w:val="en-US"/>
        </w:rPr>
        <w:t xml:space="preserve">Lot 4 – 7 Thirlmere Crescent, </w:t>
      </w:r>
      <w:proofErr w:type="spellStart"/>
      <w:r w:rsidRPr="003972E9">
        <w:rPr>
          <w:lang w:val="en-US"/>
        </w:rPr>
        <w:t>Normanby</w:t>
      </w:r>
      <w:proofErr w:type="spellEnd"/>
      <w:r w:rsidRPr="003972E9">
        <w:rPr>
          <w:lang w:val="en-US"/>
        </w:rPr>
        <w:t xml:space="preserve"> – Sanctuary Housing </w:t>
      </w:r>
      <w:r>
        <w:rPr>
          <w:lang w:val="en-US"/>
        </w:rPr>
        <w:br/>
      </w:r>
      <w:r w:rsidRPr="003972E9">
        <w:rPr>
          <w:lang w:val="en-US"/>
        </w:rPr>
        <w:t>Lot 5 – The Willows, Redcar – Creative Support</w:t>
      </w:r>
    </w:p>
    <w:p w14:paraId="0B06D4EF" w14:textId="056DAA85" w:rsidR="00A6594C" w:rsidRDefault="00A6594C" w:rsidP="00A6594C">
      <w:pPr>
        <w:rPr>
          <w:noProof/>
          <w:lang w:val="en-US"/>
        </w:rPr>
      </w:pPr>
      <w:r>
        <w:rPr>
          <w:lang w:val="en-US"/>
        </w:rPr>
        <w:t>Total</w:t>
      </w:r>
      <w:r w:rsidRPr="003972E9">
        <w:rPr>
          <w:lang w:val="en-US"/>
        </w:rPr>
        <w:t xml:space="preserve"> extension value </w:t>
      </w:r>
      <w:proofErr w:type="spellStart"/>
      <w:r w:rsidRPr="003972E9">
        <w:rPr>
          <w:lang w:val="en-US"/>
        </w:rPr>
        <w:t>approx</w:t>
      </w:r>
      <w:proofErr w:type="spellEnd"/>
      <w:r w:rsidRPr="003972E9">
        <w:rPr>
          <w:lang w:val="en-US"/>
        </w:rPr>
        <w:t xml:space="preserve"> £</w:t>
      </w:r>
      <w:r>
        <w:rPr>
          <w:lang w:val="en-US"/>
        </w:rPr>
        <w:t>3</w:t>
      </w:r>
      <w:r w:rsidRPr="003972E9">
        <w:rPr>
          <w:lang w:val="en-US"/>
        </w:rPr>
        <w:t>,</w:t>
      </w:r>
      <w:r>
        <w:rPr>
          <w:lang w:val="en-US"/>
        </w:rPr>
        <w:t>4</w:t>
      </w:r>
      <w:r w:rsidRPr="003972E9">
        <w:rPr>
          <w:lang w:val="en-US"/>
        </w:rPr>
        <w:t>00,000 (plus agreed annual uplift)</w:t>
      </w:r>
      <w:r>
        <w:rPr>
          <w:lang w:val="en-US"/>
        </w:rPr>
        <w:t xml:space="preserve">. </w:t>
      </w:r>
      <w:r w:rsidRPr="003972E9">
        <w:rPr>
          <w:lang w:val="en-US"/>
        </w:rPr>
        <w:t xml:space="preserve"> </w:t>
      </w:r>
      <w:r>
        <w:rPr>
          <w:lang w:val="en-US"/>
        </w:rPr>
        <w:t xml:space="preserve"> </w:t>
      </w:r>
      <w:r>
        <w:rPr>
          <w:noProof/>
          <w:lang w:val="en-US"/>
        </w:rPr>
        <w:t xml:space="preserve">  </w:t>
      </w:r>
    </w:p>
    <w:p w14:paraId="20237977" w14:textId="77777777" w:rsidR="00A6594C" w:rsidRDefault="00A6594C" w:rsidP="00A6594C"/>
    <w:p w14:paraId="0BF79D41" w14:textId="77777777" w:rsidR="00A6594C" w:rsidRDefault="00A6594C" w:rsidP="00A6594C">
      <w:pPr>
        <w:rPr>
          <w:b/>
          <w:sz w:val="28"/>
        </w:rPr>
      </w:pPr>
      <w:r>
        <w:rPr>
          <w:b/>
          <w:sz w:val="28"/>
        </w:rPr>
        <w:t>Who will make the decision?</w:t>
      </w:r>
    </w:p>
    <w:p w14:paraId="355883FB" w14:textId="77777777" w:rsidR="00A6594C" w:rsidRDefault="00A6594C" w:rsidP="00A6594C">
      <w:pPr>
        <w:rPr>
          <w:b/>
          <w:sz w:val="28"/>
        </w:rPr>
      </w:pPr>
    </w:p>
    <w:p w14:paraId="1FCC04F5" w14:textId="77777777" w:rsidR="00A6594C" w:rsidRDefault="00A6594C" w:rsidP="00A6594C">
      <w:r>
        <w:t>Cabinet Member for Adults</w:t>
      </w:r>
    </w:p>
    <w:p w14:paraId="70E6FD7F" w14:textId="77777777" w:rsidR="00A6594C" w:rsidRDefault="00A6594C" w:rsidP="00A6594C"/>
    <w:p w14:paraId="6897F0D0" w14:textId="77777777" w:rsidR="00A6594C" w:rsidRDefault="00A6594C" w:rsidP="00A6594C">
      <w:pPr>
        <w:rPr>
          <w:b/>
          <w:sz w:val="28"/>
        </w:rPr>
      </w:pPr>
      <w:r>
        <w:rPr>
          <w:b/>
          <w:sz w:val="28"/>
        </w:rPr>
        <w:t>When is the decision to be taken?</w:t>
      </w:r>
    </w:p>
    <w:p w14:paraId="27FE492F" w14:textId="77777777" w:rsidR="00A6594C" w:rsidRDefault="00A6594C" w:rsidP="00A6594C">
      <w:pPr>
        <w:rPr>
          <w:b/>
          <w:sz w:val="28"/>
        </w:rPr>
      </w:pPr>
    </w:p>
    <w:p w14:paraId="614A5FF2" w14:textId="6B4FA371" w:rsidR="00A6594C" w:rsidRDefault="00A6594C" w:rsidP="00A6594C">
      <w:r>
        <w:t>September 2022</w:t>
      </w:r>
    </w:p>
    <w:p w14:paraId="7D4FB8E0" w14:textId="77777777" w:rsidR="00A6594C" w:rsidRDefault="00A6594C" w:rsidP="00A6594C"/>
    <w:p w14:paraId="76747424" w14:textId="77777777" w:rsidR="00A6594C" w:rsidRDefault="00A6594C" w:rsidP="00A6594C">
      <w:pPr>
        <w:rPr>
          <w:b/>
          <w:sz w:val="28"/>
        </w:rPr>
      </w:pPr>
      <w:r>
        <w:rPr>
          <w:b/>
          <w:sz w:val="28"/>
        </w:rPr>
        <w:t>Who will be consulted and how?</w:t>
      </w:r>
    </w:p>
    <w:p w14:paraId="6C987233" w14:textId="77777777" w:rsidR="00A6594C" w:rsidRDefault="00A6594C" w:rsidP="00A6594C">
      <w:pPr>
        <w:rPr>
          <w:b/>
          <w:sz w:val="28"/>
        </w:rPr>
      </w:pPr>
    </w:p>
    <w:p w14:paraId="2F6208BD" w14:textId="77777777" w:rsidR="00A6594C" w:rsidRPr="00B50ACE" w:rsidRDefault="00A6594C" w:rsidP="00A6594C">
      <w:pPr>
        <w:rPr>
          <w:noProof/>
          <w:lang w:val="en-US"/>
        </w:rPr>
      </w:pPr>
      <w:r w:rsidRPr="00B50ACE">
        <w:rPr>
          <w:noProof/>
          <w:lang w:val="en-US"/>
        </w:rPr>
        <w:t xml:space="preserve">Cabinet Member for </w:t>
      </w:r>
      <w:r>
        <w:rPr>
          <w:noProof/>
          <w:lang w:val="en-US"/>
        </w:rPr>
        <w:t>Adults</w:t>
      </w:r>
    </w:p>
    <w:p w14:paraId="5EF5F806" w14:textId="77777777" w:rsidR="00A6594C" w:rsidRPr="00B50ACE" w:rsidRDefault="00A6594C" w:rsidP="00A6594C">
      <w:pPr>
        <w:rPr>
          <w:noProof/>
          <w:lang w:val="en-US"/>
        </w:rPr>
      </w:pPr>
      <w:r w:rsidRPr="00B50ACE">
        <w:rPr>
          <w:noProof/>
          <w:lang w:val="en-US"/>
        </w:rPr>
        <w:t>Chief Finance Officer</w:t>
      </w:r>
    </w:p>
    <w:p w14:paraId="1D38F551" w14:textId="77777777" w:rsidR="00A6594C" w:rsidRPr="00B50ACE" w:rsidRDefault="00A6594C" w:rsidP="00A6594C">
      <w:pPr>
        <w:rPr>
          <w:noProof/>
          <w:lang w:val="en-US"/>
        </w:rPr>
      </w:pPr>
      <w:r w:rsidRPr="00B50ACE">
        <w:rPr>
          <w:noProof/>
          <w:lang w:val="en-US"/>
        </w:rPr>
        <w:t>Chief Legal Officer</w:t>
      </w:r>
    </w:p>
    <w:p w14:paraId="2D27F6EC" w14:textId="77777777" w:rsidR="00A6594C" w:rsidRPr="00B50ACE" w:rsidRDefault="00A6594C" w:rsidP="00A6594C">
      <w:pPr>
        <w:rPr>
          <w:noProof/>
          <w:lang w:val="en-US"/>
        </w:rPr>
      </w:pPr>
      <w:r w:rsidRPr="00B50ACE">
        <w:rPr>
          <w:noProof/>
          <w:lang w:val="en-US"/>
        </w:rPr>
        <w:t>Corporate Director for Adults and Communities</w:t>
      </w:r>
    </w:p>
    <w:p w14:paraId="7138950C" w14:textId="77777777" w:rsidR="00A6594C" w:rsidRDefault="00A6594C" w:rsidP="00A6594C">
      <w:pPr>
        <w:rPr>
          <w:lang w:val="en-US"/>
        </w:rPr>
      </w:pPr>
      <w:r w:rsidRPr="00B50ACE">
        <w:rPr>
          <w:noProof/>
          <w:lang w:val="en-US"/>
        </w:rPr>
        <w:t>All of the above will be consulted via approval of the delegated decision.</w:t>
      </w:r>
      <w:r>
        <w:rPr>
          <w:lang w:val="en-US"/>
        </w:rPr>
        <w:t xml:space="preserve"> </w:t>
      </w:r>
    </w:p>
    <w:p w14:paraId="22BADAFB" w14:textId="77777777" w:rsidR="00A6594C" w:rsidRDefault="00A6594C" w:rsidP="00A6594C"/>
    <w:p w14:paraId="756F9F21" w14:textId="77777777" w:rsidR="00A6594C" w:rsidRDefault="00A6594C" w:rsidP="00A6594C">
      <w:pPr>
        <w:rPr>
          <w:b/>
          <w:sz w:val="28"/>
        </w:rPr>
      </w:pPr>
      <w:r>
        <w:rPr>
          <w:b/>
          <w:sz w:val="28"/>
        </w:rPr>
        <w:t>Supporting documentation:</w:t>
      </w:r>
    </w:p>
    <w:p w14:paraId="5638ADEC" w14:textId="77777777" w:rsidR="00A6594C" w:rsidRDefault="00A6594C" w:rsidP="00A6594C">
      <w:pPr>
        <w:rPr>
          <w:b/>
          <w:sz w:val="28"/>
        </w:rPr>
      </w:pPr>
    </w:p>
    <w:p w14:paraId="5775172A" w14:textId="77777777" w:rsidR="00A6594C" w:rsidRDefault="00A6594C" w:rsidP="00A6594C">
      <w:r>
        <w:t>There are no supporting documents for this decision</w:t>
      </w:r>
    </w:p>
    <w:p w14:paraId="42069DB2" w14:textId="77777777" w:rsidR="00A6594C" w:rsidRDefault="00A6594C" w:rsidP="00A6594C"/>
    <w:p w14:paraId="12DC7DAC" w14:textId="77777777" w:rsidR="00A6594C" w:rsidRDefault="00A6594C" w:rsidP="00A6594C">
      <w:pPr>
        <w:rPr>
          <w:b/>
          <w:sz w:val="28"/>
        </w:rPr>
      </w:pPr>
      <w:r>
        <w:rPr>
          <w:b/>
          <w:sz w:val="28"/>
        </w:rPr>
        <w:t>How and by when to make representations:</w:t>
      </w:r>
    </w:p>
    <w:p w14:paraId="2FCDF851" w14:textId="77777777" w:rsidR="00A6594C" w:rsidRDefault="00A6594C" w:rsidP="00A6594C">
      <w:pPr>
        <w:rPr>
          <w:b/>
          <w:sz w:val="28"/>
        </w:rPr>
      </w:pPr>
    </w:p>
    <w:p w14:paraId="0BBC042F" w14:textId="37F76899" w:rsidR="00A6594C" w:rsidRDefault="00A6594C" w:rsidP="00A6594C">
      <w:r>
        <w:t xml:space="preserve">Representations should be made to </w:t>
      </w:r>
      <w:r>
        <w:rPr>
          <w:lang w:val="en-US"/>
        </w:rPr>
        <w:t>Debbie Duncan</w:t>
      </w:r>
      <w:r>
        <w:t xml:space="preserve"> before 15 September 2022.</w:t>
      </w:r>
    </w:p>
    <w:p w14:paraId="46F940DC" w14:textId="42315DC9" w:rsidR="00A6594C" w:rsidRDefault="00A6594C" w:rsidP="00A6594C">
      <w:pPr>
        <w:rPr>
          <w:noProof/>
          <w:lang w:val="en-US"/>
        </w:rPr>
      </w:pPr>
      <w:r>
        <w:t xml:space="preserve">Tel: </w:t>
      </w:r>
      <w:r>
        <w:rPr>
          <w:noProof/>
          <w:lang w:val="en-US"/>
        </w:rPr>
        <w:t>07970 427415</w:t>
      </w:r>
    </w:p>
    <w:p w14:paraId="633A2431" w14:textId="77777777" w:rsidR="00A6594C" w:rsidRDefault="00A6594C" w:rsidP="00A6594C"/>
    <w:p w14:paraId="488B57B3" w14:textId="06CEAA7A" w:rsidR="00A6594C" w:rsidRDefault="00A6594C" w:rsidP="00A6594C">
      <w:r>
        <w:t>First published in Forward Plan on 18 August 2022</w:t>
      </w:r>
    </w:p>
    <w:p w14:paraId="24B03716" w14:textId="77777777" w:rsidR="00A6594C" w:rsidRDefault="00A6594C" w:rsidP="00A6594C"/>
    <w:p w14:paraId="173DFE4B" w14:textId="77777777" w:rsidR="00A6594C" w:rsidRPr="008254C1" w:rsidRDefault="00A6594C" w:rsidP="00A6594C">
      <w:pPr>
        <w:rPr>
          <w:b/>
          <w:sz w:val="28"/>
          <w:szCs w:val="28"/>
        </w:rPr>
      </w:pPr>
      <w:r w:rsidRPr="008254C1">
        <w:rPr>
          <w:b/>
          <w:sz w:val="28"/>
          <w:szCs w:val="28"/>
        </w:rPr>
        <w:t>Following the Making of the decision, the decision form will be published here:</w:t>
      </w:r>
    </w:p>
    <w:p w14:paraId="405138AC" w14:textId="77777777" w:rsidR="00A6594C" w:rsidRDefault="00A6594C" w:rsidP="00A6594C">
      <w:r>
        <w:rPr>
          <w:noProof/>
        </w:rPr>
        <mc:AlternateContent>
          <mc:Choice Requires="wps">
            <w:drawing>
              <wp:anchor distT="0" distB="0" distL="114300" distR="114300" simplePos="0" relativeHeight="251777024" behindDoc="0" locked="0" layoutInCell="1" allowOverlap="1" wp14:anchorId="542CF1FD" wp14:editId="5B4C4C41">
                <wp:simplePos x="0" y="0"/>
                <wp:positionH relativeFrom="column">
                  <wp:posOffset>2190115</wp:posOffset>
                </wp:positionH>
                <wp:positionV relativeFrom="paragraph">
                  <wp:posOffset>51435</wp:posOffset>
                </wp:positionV>
                <wp:extent cx="1323975" cy="1143000"/>
                <wp:effectExtent l="0" t="0" r="9525" b="0"/>
                <wp:wrapNone/>
                <wp:docPr id="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62D899B" w14:textId="70DEF8F5" w:rsidR="00A6594C" w:rsidRDefault="00115105" w:rsidP="00115105">
                            <w:r>
                              <w:object w:dxaOrig="1534" w:dyaOrig="997" w14:anchorId="3501B582">
                                <v:shape id="_x0000_i1046" type="#_x0000_t75" style="width:76.7pt;height:49.85pt">
                                  <v:imagedata r:id="rId50" o:title=""/>
                                </v:shape>
                                <o:OLEObject Type="Embed" ProgID="Acrobat.Document.DC" ShapeID="_x0000_i1046" DrawAspect="Icon" ObjectID="_1737201546" r:id="rId5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2CF1FD" id="_x0000_s1047" type="#_x0000_t202" style="position:absolute;margin-left:172.45pt;margin-top:4.05pt;width:104.25pt;height:90pt;z-index:251777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TB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" fillcolor="window" strokeweight=".5pt">
                <v:path arrowok="t"/>
                <v:textbox style="mso-fit-shape-to-text:t">
                  <w:txbxContent>
                    <w:p w14:paraId="262D899B" w14:textId="70DEF8F5" w:rsidR="00A6594C" w:rsidRDefault="00115105" w:rsidP="00115105">
                      <w:r>
                        <w:object w:dxaOrig="1534" w:dyaOrig="997" w14:anchorId="3501B582">
                          <v:shape id="_x0000_i1046" type="#_x0000_t75" style="width:76.7pt;height:49.85pt">
                            <v:imagedata r:id="rId52" o:title=""/>
                          </v:shape>
                          <o:OLEObject Type="Embed" ProgID="Acrobat.Document.DC" ShapeID="_x0000_i1046" DrawAspect="Icon" ObjectID="_1735473070" r:id="rId53"/>
                        </w:object>
                      </w:r>
                    </w:p>
                  </w:txbxContent>
                </v:textbox>
              </v:shape>
            </w:pict>
          </mc:Fallback>
        </mc:AlternateContent>
      </w:r>
    </w:p>
    <w:p w14:paraId="06F7E585" w14:textId="526EC351" w:rsidR="00A6594C" w:rsidRDefault="00A6594C" w:rsidP="00A6594C"/>
    <w:p w14:paraId="7A3C78E3" w14:textId="77777777" w:rsidR="00CC7CCA" w:rsidRDefault="00CC7CCA" w:rsidP="00CC7CCA">
      <w:pPr>
        <w:rPr>
          <w:b/>
          <w:sz w:val="28"/>
          <w:szCs w:val="28"/>
          <w:lang w:val="en-US"/>
        </w:rPr>
      </w:pPr>
      <w:r>
        <w:rPr>
          <w:b/>
          <w:sz w:val="28"/>
        </w:rPr>
        <w:lastRenderedPageBreak/>
        <w:t xml:space="preserve">DECISION: </w:t>
      </w:r>
      <w:r w:rsidRPr="006B4381">
        <w:rPr>
          <w:b/>
          <w:sz w:val="28"/>
        </w:rPr>
        <w:t>ADD00</w:t>
      </w:r>
      <w:r>
        <w:rPr>
          <w:b/>
          <w:sz w:val="28"/>
        </w:rPr>
        <w:t>51 Supported Living Schemes Extension</w:t>
      </w:r>
    </w:p>
    <w:p w14:paraId="7CF685A9" w14:textId="77777777" w:rsidR="00CC7CCA" w:rsidRDefault="00CC7CCA" w:rsidP="00CC7CCA">
      <w:pPr>
        <w:rPr>
          <w:b/>
          <w:sz w:val="28"/>
        </w:rPr>
      </w:pPr>
    </w:p>
    <w:p w14:paraId="1872A580" w14:textId="77777777" w:rsidR="00CC7CCA" w:rsidRDefault="00CC7CCA" w:rsidP="00CC7CCA">
      <w:pPr>
        <w:rPr>
          <w:b/>
          <w:sz w:val="28"/>
        </w:rPr>
      </w:pPr>
      <w:r>
        <w:rPr>
          <w:b/>
          <w:sz w:val="28"/>
        </w:rPr>
        <w:t xml:space="preserve">Nature of the decision: </w:t>
      </w:r>
    </w:p>
    <w:p w14:paraId="0143D1C8" w14:textId="77777777" w:rsidR="00CC7CCA" w:rsidRDefault="00CC7CCA" w:rsidP="00CC7CCA">
      <w:pPr>
        <w:rPr>
          <w:b/>
          <w:sz w:val="28"/>
        </w:rPr>
      </w:pPr>
    </w:p>
    <w:p w14:paraId="21D39490" w14:textId="77777777" w:rsidR="00CC7CCA" w:rsidRPr="003972E9" w:rsidRDefault="00CC7CCA" w:rsidP="00CC7CCA">
      <w:pPr>
        <w:rPr>
          <w:lang w:val="en-US"/>
        </w:rPr>
      </w:pPr>
      <w:r w:rsidRPr="003972E9">
        <w:rPr>
          <w:lang w:val="en-US"/>
        </w:rPr>
        <w:t xml:space="preserve">To extend the current Supported Living Schemes contract under existing contract terms for a further </w:t>
      </w:r>
      <w:r>
        <w:rPr>
          <w:lang w:val="en-US"/>
        </w:rPr>
        <w:t xml:space="preserve">2 x </w:t>
      </w:r>
      <w:proofErr w:type="gramStart"/>
      <w:r w:rsidRPr="003972E9">
        <w:rPr>
          <w:lang w:val="en-US"/>
        </w:rPr>
        <w:t>12 month</w:t>
      </w:r>
      <w:proofErr w:type="gramEnd"/>
      <w:r w:rsidRPr="003972E9">
        <w:rPr>
          <w:lang w:val="en-US"/>
        </w:rPr>
        <w:t xml:space="preserve"> period</w:t>
      </w:r>
      <w:r>
        <w:rPr>
          <w:lang w:val="en-US"/>
        </w:rPr>
        <w:t>s</w:t>
      </w:r>
      <w:r w:rsidRPr="003972E9">
        <w:rPr>
          <w:lang w:val="en-US"/>
        </w:rPr>
        <w:t xml:space="preserve"> which is available under the contract from 12 November 2022 to 11 November 202</w:t>
      </w:r>
      <w:r>
        <w:rPr>
          <w:lang w:val="en-US"/>
        </w:rPr>
        <w:t xml:space="preserve">4 with the </w:t>
      </w:r>
      <w:r w:rsidRPr="003972E9">
        <w:rPr>
          <w:lang w:val="en-US"/>
        </w:rPr>
        <w:t>following suppliers by Lot:</w:t>
      </w:r>
    </w:p>
    <w:p w14:paraId="4CF726EA" w14:textId="77777777" w:rsidR="00CC7CCA" w:rsidRDefault="00CC7CCA" w:rsidP="00CC7CCA">
      <w:pPr>
        <w:rPr>
          <w:lang w:val="en-US"/>
        </w:rPr>
      </w:pPr>
      <w:r w:rsidRPr="003972E9">
        <w:rPr>
          <w:lang w:val="en-US"/>
        </w:rPr>
        <w:t xml:space="preserve">Lot 1 – The Gables, Redcar – Sanctuary Housing Lot 2 – Norwood, Saltburn – Sanctuary Housing Lot 3 – 46 New Road, Saltburn – Sanctuary Housing </w:t>
      </w:r>
      <w:r>
        <w:rPr>
          <w:lang w:val="en-US"/>
        </w:rPr>
        <w:br/>
      </w:r>
      <w:r w:rsidRPr="003972E9">
        <w:rPr>
          <w:lang w:val="en-US"/>
        </w:rPr>
        <w:t xml:space="preserve">Lot 4 – 7 Thirlmere Crescent, </w:t>
      </w:r>
      <w:proofErr w:type="spellStart"/>
      <w:r w:rsidRPr="003972E9">
        <w:rPr>
          <w:lang w:val="en-US"/>
        </w:rPr>
        <w:t>Normanby</w:t>
      </w:r>
      <w:proofErr w:type="spellEnd"/>
      <w:r w:rsidRPr="003972E9">
        <w:rPr>
          <w:lang w:val="en-US"/>
        </w:rPr>
        <w:t xml:space="preserve"> – Sanctuary Housing </w:t>
      </w:r>
      <w:r>
        <w:rPr>
          <w:lang w:val="en-US"/>
        </w:rPr>
        <w:br/>
      </w:r>
      <w:r w:rsidRPr="003972E9">
        <w:rPr>
          <w:lang w:val="en-US"/>
        </w:rPr>
        <w:t>Lot 5 – The Willows, Redcar – Creative Support</w:t>
      </w:r>
    </w:p>
    <w:p w14:paraId="409CB2BE" w14:textId="77777777" w:rsidR="00CC7CCA" w:rsidRDefault="00CC7CCA" w:rsidP="00CC7CCA">
      <w:pPr>
        <w:rPr>
          <w:noProof/>
          <w:lang w:val="en-US"/>
        </w:rPr>
      </w:pPr>
      <w:r>
        <w:rPr>
          <w:lang w:val="en-US"/>
        </w:rPr>
        <w:t>Total</w:t>
      </w:r>
      <w:r w:rsidRPr="003972E9">
        <w:rPr>
          <w:lang w:val="en-US"/>
        </w:rPr>
        <w:t xml:space="preserve"> extension value </w:t>
      </w:r>
      <w:proofErr w:type="spellStart"/>
      <w:r w:rsidRPr="003972E9">
        <w:rPr>
          <w:lang w:val="en-US"/>
        </w:rPr>
        <w:t>approx</w:t>
      </w:r>
      <w:proofErr w:type="spellEnd"/>
      <w:r w:rsidRPr="003972E9">
        <w:rPr>
          <w:lang w:val="en-US"/>
        </w:rPr>
        <w:t xml:space="preserve"> £</w:t>
      </w:r>
      <w:r>
        <w:rPr>
          <w:lang w:val="en-US"/>
        </w:rPr>
        <w:t>3</w:t>
      </w:r>
      <w:r w:rsidRPr="003972E9">
        <w:rPr>
          <w:lang w:val="en-US"/>
        </w:rPr>
        <w:t>,</w:t>
      </w:r>
      <w:r>
        <w:rPr>
          <w:lang w:val="en-US"/>
        </w:rPr>
        <w:t>4</w:t>
      </w:r>
      <w:r w:rsidRPr="003972E9">
        <w:rPr>
          <w:lang w:val="en-US"/>
        </w:rPr>
        <w:t>00,000 (plus agreed annual uplift)</w:t>
      </w:r>
      <w:r>
        <w:rPr>
          <w:lang w:val="en-US"/>
        </w:rPr>
        <w:t xml:space="preserve">. </w:t>
      </w:r>
      <w:r w:rsidRPr="003972E9">
        <w:rPr>
          <w:lang w:val="en-US"/>
        </w:rPr>
        <w:t xml:space="preserve"> </w:t>
      </w:r>
      <w:r>
        <w:rPr>
          <w:lang w:val="en-US"/>
        </w:rPr>
        <w:t xml:space="preserve"> </w:t>
      </w:r>
      <w:r>
        <w:rPr>
          <w:noProof/>
          <w:lang w:val="en-US"/>
        </w:rPr>
        <w:t xml:space="preserve">  </w:t>
      </w:r>
    </w:p>
    <w:p w14:paraId="5681E901" w14:textId="77777777" w:rsidR="00CC7CCA" w:rsidRDefault="00CC7CCA" w:rsidP="00CC7CCA"/>
    <w:p w14:paraId="50D4BE3A" w14:textId="77777777" w:rsidR="00CC7CCA" w:rsidRDefault="00CC7CCA" w:rsidP="00CC7CCA">
      <w:pPr>
        <w:rPr>
          <w:b/>
          <w:sz w:val="28"/>
        </w:rPr>
      </w:pPr>
      <w:r>
        <w:rPr>
          <w:b/>
          <w:sz w:val="28"/>
        </w:rPr>
        <w:t>Who will make the decision?</w:t>
      </w:r>
    </w:p>
    <w:p w14:paraId="0C92A25F" w14:textId="77777777" w:rsidR="00CC7CCA" w:rsidRDefault="00CC7CCA" w:rsidP="00CC7CCA">
      <w:pPr>
        <w:rPr>
          <w:b/>
          <w:sz w:val="28"/>
        </w:rPr>
      </w:pPr>
    </w:p>
    <w:p w14:paraId="706BCE2E" w14:textId="77777777" w:rsidR="00CC7CCA" w:rsidRDefault="00CC7CCA" w:rsidP="00CC7CCA">
      <w:r>
        <w:t>Cabinet Member for Adults</w:t>
      </w:r>
    </w:p>
    <w:p w14:paraId="72D1B956" w14:textId="77777777" w:rsidR="00CC7CCA" w:rsidRDefault="00CC7CCA" w:rsidP="00CC7CCA"/>
    <w:p w14:paraId="72C0178B" w14:textId="77777777" w:rsidR="00CC7CCA" w:rsidRDefault="00CC7CCA" w:rsidP="00CC7CCA">
      <w:pPr>
        <w:rPr>
          <w:b/>
          <w:sz w:val="28"/>
        </w:rPr>
      </w:pPr>
      <w:r>
        <w:rPr>
          <w:b/>
          <w:sz w:val="28"/>
        </w:rPr>
        <w:t>When is the decision to be taken?</w:t>
      </w:r>
    </w:p>
    <w:p w14:paraId="4E5420B6" w14:textId="77777777" w:rsidR="00CC7CCA" w:rsidRDefault="00CC7CCA" w:rsidP="00CC7CCA">
      <w:pPr>
        <w:rPr>
          <w:b/>
          <w:sz w:val="28"/>
        </w:rPr>
      </w:pPr>
    </w:p>
    <w:p w14:paraId="0C77D1A5" w14:textId="77777777" w:rsidR="00CC7CCA" w:rsidRDefault="00CC7CCA" w:rsidP="00CC7CCA">
      <w:r>
        <w:t>September 2022</w:t>
      </w:r>
    </w:p>
    <w:p w14:paraId="6BB24D27" w14:textId="77777777" w:rsidR="00CC7CCA" w:rsidRDefault="00CC7CCA" w:rsidP="00CC7CCA"/>
    <w:p w14:paraId="3246C36F" w14:textId="77777777" w:rsidR="00CC7CCA" w:rsidRDefault="00CC7CCA" w:rsidP="00CC7CCA">
      <w:pPr>
        <w:rPr>
          <w:b/>
          <w:sz w:val="28"/>
        </w:rPr>
      </w:pPr>
      <w:r>
        <w:rPr>
          <w:b/>
          <w:sz w:val="28"/>
        </w:rPr>
        <w:t>Who will be consulted and how?</w:t>
      </w:r>
    </w:p>
    <w:p w14:paraId="5FC45350" w14:textId="77777777" w:rsidR="00CC7CCA" w:rsidRDefault="00CC7CCA" w:rsidP="00CC7CCA">
      <w:pPr>
        <w:rPr>
          <w:b/>
          <w:sz w:val="28"/>
        </w:rPr>
      </w:pPr>
    </w:p>
    <w:p w14:paraId="09BD03AD" w14:textId="77777777" w:rsidR="00CC7CCA" w:rsidRPr="00B50ACE" w:rsidRDefault="00CC7CCA" w:rsidP="00CC7CCA">
      <w:pPr>
        <w:rPr>
          <w:noProof/>
          <w:lang w:val="en-US"/>
        </w:rPr>
      </w:pPr>
      <w:r w:rsidRPr="00B50ACE">
        <w:rPr>
          <w:noProof/>
          <w:lang w:val="en-US"/>
        </w:rPr>
        <w:t xml:space="preserve">Cabinet Member for </w:t>
      </w:r>
      <w:r>
        <w:rPr>
          <w:noProof/>
          <w:lang w:val="en-US"/>
        </w:rPr>
        <w:t>Adults</w:t>
      </w:r>
    </w:p>
    <w:p w14:paraId="3342AEA2" w14:textId="77777777" w:rsidR="00CC7CCA" w:rsidRPr="00B50ACE" w:rsidRDefault="00CC7CCA" w:rsidP="00CC7CCA">
      <w:pPr>
        <w:rPr>
          <w:noProof/>
          <w:lang w:val="en-US"/>
        </w:rPr>
      </w:pPr>
      <w:r w:rsidRPr="00B50ACE">
        <w:rPr>
          <w:noProof/>
          <w:lang w:val="en-US"/>
        </w:rPr>
        <w:t>Chief Finance Officer</w:t>
      </w:r>
    </w:p>
    <w:p w14:paraId="20324BD4" w14:textId="77777777" w:rsidR="00CC7CCA" w:rsidRPr="00B50ACE" w:rsidRDefault="00CC7CCA" w:rsidP="00CC7CCA">
      <w:pPr>
        <w:rPr>
          <w:noProof/>
          <w:lang w:val="en-US"/>
        </w:rPr>
      </w:pPr>
      <w:r w:rsidRPr="00B50ACE">
        <w:rPr>
          <w:noProof/>
          <w:lang w:val="en-US"/>
        </w:rPr>
        <w:t>Chief Legal Officer</w:t>
      </w:r>
    </w:p>
    <w:p w14:paraId="4493C8BA" w14:textId="77777777" w:rsidR="00CC7CCA" w:rsidRPr="00B50ACE" w:rsidRDefault="00CC7CCA" w:rsidP="00CC7CCA">
      <w:pPr>
        <w:rPr>
          <w:noProof/>
          <w:lang w:val="en-US"/>
        </w:rPr>
      </w:pPr>
      <w:r w:rsidRPr="00B50ACE">
        <w:rPr>
          <w:noProof/>
          <w:lang w:val="en-US"/>
        </w:rPr>
        <w:t>Corporate Director for Adults and Communities</w:t>
      </w:r>
    </w:p>
    <w:p w14:paraId="748850B3" w14:textId="77777777" w:rsidR="00CC7CCA" w:rsidRDefault="00CC7CCA" w:rsidP="00CC7CCA">
      <w:pPr>
        <w:rPr>
          <w:lang w:val="en-US"/>
        </w:rPr>
      </w:pPr>
      <w:r w:rsidRPr="00B50ACE">
        <w:rPr>
          <w:noProof/>
          <w:lang w:val="en-US"/>
        </w:rPr>
        <w:t>All of the above will be consulted via approval of the delegated decision.</w:t>
      </w:r>
      <w:r>
        <w:rPr>
          <w:lang w:val="en-US"/>
        </w:rPr>
        <w:t xml:space="preserve"> </w:t>
      </w:r>
    </w:p>
    <w:p w14:paraId="2C8CC7A8" w14:textId="77777777" w:rsidR="00CC7CCA" w:rsidRDefault="00CC7CCA" w:rsidP="00CC7CCA"/>
    <w:p w14:paraId="2FD44FC6" w14:textId="77777777" w:rsidR="00CC7CCA" w:rsidRDefault="00CC7CCA" w:rsidP="00CC7CCA">
      <w:pPr>
        <w:rPr>
          <w:b/>
          <w:sz w:val="28"/>
        </w:rPr>
      </w:pPr>
      <w:r>
        <w:rPr>
          <w:b/>
          <w:sz w:val="28"/>
        </w:rPr>
        <w:t>Supporting documentation:</w:t>
      </w:r>
    </w:p>
    <w:p w14:paraId="7F052D4D" w14:textId="77777777" w:rsidR="00CC7CCA" w:rsidRDefault="00CC7CCA" w:rsidP="00CC7CCA">
      <w:pPr>
        <w:rPr>
          <w:b/>
          <w:sz w:val="28"/>
        </w:rPr>
      </w:pPr>
    </w:p>
    <w:p w14:paraId="04A7E307" w14:textId="77777777" w:rsidR="00CC7CCA" w:rsidRDefault="00CC7CCA" w:rsidP="00CC7CCA">
      <w:r>
        <w:t>There are no supporting documents for this decision</w:t>
      </w:r>
    </w:p>
    <w:p w14:paraId="37BD475B" w14:textId="77777777" w:rsidR="00CC7CCA" w:rsidRDefault="00CC7CCA" w:rsidP="00CC7CCA"/>
    <w:p w14:paraId="7367304B" w14:textId="77777777" w:rsidR="00CC7CCA" w:rsidRDefault="00CC7CCA" w:rsidP="00CC7CCA">
      <w:pPr>
        <w:rPr>
          <w:b/>
          <w:sz w:val="28"/>
        </w:rPr>
      </w:pPr>
      <w:r>
        <w:rPr>
          <w:b/>
          <w:sz w:val="28"/>
        </w:rPr>
        <w:t>How and by when to make representations:</w:t>
      </w:r>
    </w:p>
    <w:p w14:paraId="58B49CF7" w14:textId="77777777" w:rsidR="00CC7CCA" w:rsidRDefault="00CC7CCA" w:rsidP="00CC7CCA">
      <w:pPr>
        <w:rPr>
          <w:b/>
          <w:sz w:val="28"/>
        </w:rPr>
      </w:pPr>
    </w:p>
    <w:p w14:paraId="23F682FA" w14:textId="77777777" w:rsidR="00CC7CCA" w:rsidRDefault="00CC7CCA" w:rsidP="00CC7CCA">
      <w:r>
        <w:t xml:space="preserve">Representations should be made to </w:t>
      </w:r>
      <w:r>
        <w:rPr>
          <w:lang w:val="en-US"/>
        </w:rPr>
        <w:t>Debbie Duncan</w:t>
      </w:r>
      <w:r>
        <w:t xml:space="preserve"> before 15 September 2022.</w:t>
      </w:r>
    </w:p>
    <w:p w14:paraId="430B8317" w14:textId="77777777" w:rsidR="00CC7CCA" w:rsidRDefault="00CC7CCA" w:rsidP="00CC7CCA">
      <w:pPr>
        <w:rPr>
          <w:noProof/>
          <w:lang w:val="en-US"/>
        </w:rPr>
      </w:pPr>
      <w:r>
        <w:t xml:space="preserve">Tel: </w:t>
      </w:r>
      <w:r>
        <w:rPr>
          <w:noProof/>
          <w:lang w:val="en-US"/>
        </w:rPr>
        <w:t>07970 427415</w:t>
      </w:r>
    </w:p>
    <w:p w14:paraId="2BB0F421" w14:textId="77777777" w:rsidR="00CC7CCA" w:rsidRDefault="00CC7CCA" w:rsidP="00CC7CCA"/>
    <w:p w14:paraId="3E92699C" w14:textId="77777777" w:rsidR="00CC7CCA" w:rsidRDefault="00CC7CCA" w:rsidP="00CC7CCA">
      <w:r>
        <w:t>First published in Forward Plan on 18 August 2022</w:t>
      </w:r>
    </w:p>
    <w:p w14:paraId="11EA546D" w14:textId="77777777" w:rsidR="00CC7CCA" w:rsidRDefault="00CC7CCA" w:rsidP="00CC7CCA"/>
    <w:p w14:paraId="65B58966" w14:textId="77777777" w:rsidR="00CC7CCA" w:rsidRPr="008254C1" w:rsidRDefault="00CC7CCA" w:rsidP="00CC7CCA">
      <w:pPr>
        <w:rPr>
          <w:b/>
          <w:sz w:val="28"/>
          <w:szCs w:val="28"/>
        </w:rPr>
      </w:pPr>
      <w:r w:rsidRPr="008254C1">
        <w:rPr>
          <w:b/>
          <w:sz w:val="28"/>
          <w:szCs w:val="28"/>
        </w:rPr>
        <w:t>Following the Making of the decision, the decision form will be published here:</w:t>
      </w:r>
    </w:p>
    <w:p w14:paraId="006509EA" w14:textId="77777777" w:rsidR="00CC7CCA" w:rsidRDefault="00CC7CCA" w:rsidP="00CC7CCA">
      <w:r>
        <w:rPr>
          <w:noProof/>
        </w:rPr>
        <mc:AlternateContent>
          <mc:Choice Requires="wps">
            <w:drawing>
              <wp:anchor distT="0" distB="0" distL="114300" distR="114300" simplePos="0" relativeHeight="251779072" behindDoc="0" locked="0" layoutInCell="1" allowOverlap="1" wp14:anchorId="31FD7B0A" wp14:editId="6465F583">
                <wp:simplePos x="0" y="0"/>
                <wp:positionH relativeFrom="column">
                  <wp:posOffset>2190115</wp:posOffset>
                </wp:positionH>
                <wp:positionV relativeFrom="paragraph">
                  <wp:posOffset>51435</wp:posOffset>
                </wp:positionV>
                <wp:extent cx="1323975" cy="1143000"/>
                <wp:effectExtent l="0" t="0" r="9525" b="0"/>
                <wp:wrapNone/>
                <wp:docPr id="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8D44EC0" w14:textId="77777777" w:rsidR="00CC7CCA" w:rsidRDefault="00CC7CCA" w:rsidP="00CC7C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D7B0A" id="_x0000_s1048" type="#_x0000_t202" style="position:absolute;margin-left:172.45pt;margin-top:4.05pt;width:104.25pt;height:90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BYtRxVgCAAC9BAAADgAAAAAAAAAAAAAAAAAuAgAAZHJzL2Uyb0RvYy54bWxQ&#10;SwECLQAUAAYACAAAACEAEIroBd8AAAAJAQAADwAAAAAAAAAAAAAAAACyBAAAZHJzL2Rvd25yZXYu&#10;eG1sUEsFBgAAAAAEAAQA8wAAAL4FAAAAAA==&#10;" fillcolor="window" strokeweight=".5pt">
                <v:path arrowok="t"/>
                <v:textbox>
                  <w:txbxContent>
                    <w:p w14:paraId="78D44EC0" w14:textId="77777777" w:rsidR="00CC7CCA" w:rsidRDefault="00CC7CCA" w:rsidP="00CC7CCA"/>
                  </w:txbxContent>
                </v:textbox>
              </v:shape>
            </w:pict>
          </mc:Fallback>
        </mc:AlternateContent>
      </w:r>
    </w:p>
    <w:p w14:paraId="3F3A1326" w14:textId="77777777" w:rsidR="00CC7CCA" w:rsidRDefault="00CC7CCA" w:rsidP="00CC7CCA"/>
    <w:p w14:paraId="6B04624B" w14:textId="7A824095" w:rsidR="00CC7CCA" w:rsidRDefault="00CC7CCA" w:rsidP="00CC7CCA">
      <w:pPr>
        <w:rPr>
          <w:b/>
          <w:sz w:val="28"/>
          <w:szCs w:val="28"/>
          <w:lang w:val="en-US"/>
        </w:rPr>
      </w:pPr>
      <w:r>
        <w:rPr>
          <w:b/>
          <w:sz w:val="28"/>
        </w:rPr>
        <w:lastRenderedPageBreak/>
        <w:t xml:space="preserve">DECISION: </w:t>
      </w:r>
      <w:r w:rsidRPr="006B4381">
        <w:rPr>
          <w:b/>
          <w:sz w:val="28"/>
        </w:rPr>
        <w:t>ADD00</w:t>
      </w:r>
      <w:r>
        <w:rPr>
          <w:b/>
          <w:sz w:val="28"/>
        </w:rPr>
        <w:t>52 Variation to the “Redcar and Cleveland Borough Council (Alcohol)</w:t>
      </w:r>
      <w:r w:rsidR="006234F0">
        <w:rPr>
          <w:b/>
          <w:sz w:val="28"/>
        </w:rPr>
        <w:t xml:space="preserve"> Public Spaces Protection Order (PSPO) 2017”</w:t>
      </w:r>
    </w:p>
    <w:p w14:paraId="223BD893" w14:textId="77777777" w:rsidR="00CC7CCA" w:rsidRDefault="00CC7CCA" w:rsidP="00CC7CCA">
      <w:pPr>
        <w:rPr>
          <w:b/>
          <w:sz w:val="28"/>
        </w:rPr>
      </w:pPr>
    </w:p>
    <w:p w14:paraId="6CF046A8" w14:textId="77777777" w:rsidR="00CC7CCA" w:rsidRDefault="00CC7CCA" w:rsidP="00CC7CCA">
      <w:pPr>
        <w:rPr>
          <w:b/>
          <w:sz w:val="28"/>
        </w:rPr>
      </w:pPr>
      <w:r>
        <w:rPr>
          <w:b/>
          <w:sz w:val="28"/>
        </w:rPr>
        <w:t xml:space="preserve">Nature of the decision: </w:t>
      </w:r>
    </w:p>
    <w:p w14:paraId="58D39144" w14:textId="77777777" w:rsidR="00CC7CCA" w:rsidRDefault="00CC7CCA" w:rsidP="00CC7CCA">
      <w:pPr>
        <w:rPr>
          <w:b/>
          <w:sz w:val="28"/>
        </w:rPr>
      </w:pPr>
    </w:p>
    <w:p w14:paraId="4BF14C96" w14:textId="7F5FC824" w:rsidR="00CC7CCA" w:rsidRDefault="006234F0" w:rsidP="00CC7CCA">
      <w:pPr>
        <w:rPr>
          <w:noProof/>
          <w:lang w:val="en-US"/>
        </w:rPr>
      </w:pPr>
      <w:r w:rsidRPr="001153AA">
        <w:rPr>
          <w:noProof/>
          <w:lang w:val="en-US"/>
        </w:rPr>
        <w:t xml:space="preserve">To exercise </w:t>
      </w:r>
      <w:r>
        <w:rPr>
          <w:noProof/>
          <w:lang w:val="en-US"/>
        </w:rPr>
        <w:t>the council's</w:t>
      </w:r>
      <w:r w:rsidRPr="00110012">
        <w:rPr>
          <w:noProof/>
          <w:lang w:val="en-US"/>
        </w:rPr>
        <w:t xml:space="preserve"> powers under the public spaces protection provisions of the Anti-social Behaviour, Crime and Policing Act 2014 to vary the “Redcar and Cleveland Borough Council (Alcohol) Public Spaces Protection Order (PSPO) 2017”</w:t>
      </w:r>
      <w:r>
        <w:rPr>
          <w:noProof/>
          <w:lang w:val="en-US"/>
        </w:rPr>
        <w:t xml:space="preserve"> by</w:t>
      </w:r>
      <w:r w:rsidRPr="00110012">
        <w:rPr>
          <w:noProof/>
          <w:lang w:val="en-US"/>
        </w:rPr>
        <w:t xml:space="preserve"> amend</w:t>
      </w:r>
      <w:r>
        <w:rPr>
          <w:noProof/>
          <w:lang w:val="en-US"/>
        </w:rPr>
        <w:t>ing</w:t>
      </w:r>
      <w:r w:rsidRPr="00110012">
        <w:rPr>
          <w:noProof/>
          <w:lang w:val="en-US"/>
        </w:rPr>
        <w:t xml:space="preserve"> the extent of the Redcar town centre restricted area and</w:t>
      </w:r>
      <w:r>
        <w:rPr>
          <w:noProof/>
          <w:lang w:val="en-US"/>
        </w:rPr>
        <w:t xml:space="preserve"> also</w:t>
      </w:r>
      <w:r w:rsidRPr="00110012">
        <w:rPr>
          <w:noProof/>
          <w:lang w:val="en-US"/>
        </w:rPr>
        <w:t xml:space="preserve"> introduc</w:t>
      </w:r>
      <w:r>
        <w:rPr>
          <w:noProof/>
          <w:lang w:val="en-US"/>
        </w:rPr>
        <w:t>ing</w:t>
      </w:r>
      <w:r w:rsidRPr="00110012">
        <w:rPr>
          <w:noProof/>
          <w:lang w:val="en-US"/>
        </w:rPr>
        <w:t xml:space="preserve"> </w:t>
      </w:r>
      <w:r>
        <w:rPr>
          <w:noProof/>
          <w:lang w:val="en-US"/>
        </w:rPr>
        <w:t xml:space="preserve">a </w:t>
      </w:r>
      <w:r w:rsidRPr="00110012">
        <w:rPr>
          <w:noProof/>
          <w:lang w:val="en-US"/>
        </w:rPr>
        <w:t xml:space="preserve">new offence prohibiting </w:t>
      </w:r>
      <w:r>
        <w:rPr>
          <w:noProof/>
          <w:lang w:val="en-US"/>
        </w:rPr>
        <w:t xml:space="preserve">aggressive </w:t>
      </w:r>
      <w:r w:rsidRPr="00110012">
        <w:rPr>
          <w:noProof/>
          <w:lang w:val="en-US"/>
        </w:rPr>
        <w:t>begging within the 10 restricted areas within the borough</w:t>
      </w:r>
      <w:r>
        <w:rPr>
          <w:noProof/>
          <w:lang w:val="en-US"/>
        </w:rPr>
        <w:t xml:space="preserve"> (including Redcar town centre)</w:t>
      </w:r>
      <w:r w:rsidRPr="00110012">
        <w:rPr>
          <w:noProof/>
          <w:lang w:val="en-US"/>
        </w:rPr>
        <w:t xml:space="preserve"> where controls on the consumption of alcohol are currently in place</w:t>
      </w:r>
      <w:r>
        <w:rPr>
          <w:noProof/>
          <w:lang w:val="en-US"/>
        </w:rPr>
        <w:t xml:space="preserve">, </w:t>
      </w:r>
      <w:r w:rsidRPr="00A123E2">
        <w:rPr>
          <w:noProof/>
          <w:lang w:val="en-US"/>
        </w:rPr>
        <w:t xml:space="preserve">in order to tackle crime and/or antisocial behaviour. The </w:t>
      </w:r>
      <w:r>
        <w:rPr>
          <w:noProof/>
          <w:lang w:val="en-US"/>
        </w:rPr>
        <w:t xml:space="preserve">variation </w:t>
      </w:r>
      <w:r w:rsidRPr="00A123E2">
        <w:rPr>
          <w:noProof/>
          <w:lang w:val="en-US"/>
        </w:rPr>
        <w:t xml:space="preserve">is scheduled to come into force </w:t>
      </w:r>
      <w:r>
        <w:rPr>
          <w:noProof/>
          <w:lang w:val="en-US"/>
        </w:rPr>
        <w:t>around 1 December</w:t>
      </w:r>
      <w:r w:rsidRPr="00A123E2">
        <w:rPr>
          <w:noProof/>
          <w:lang w:val="en-US"/>
        </w:rPr>
        <w:t xml:space="preserve"> 202</w:t>
      </w:r>
      <w:r>
        <w:rPr>
          <w:noProof/>
          <w:lang w:val="en-US"/>
        </w:rPr>
        <w:t>2</w:t>
      </w:r>
      <w:r w:rsidRPr="00A123E2">
        <w:rPr>
          <w:noProof/>
          <w:lang w:val="en-US"/>
        </w:rPr>
        <w:t>.</w:t>
      </w:r>
      <w:r w:rsidR="00CC7CCA">
        <w:rPr>
          <w:lang w:val="en-US"/>
        </w:rPr>
        <w:t xml:space="preserve"> </w:t>
      </w:r>
      <w:r w:rsidR="00CC7CCA" w:rsidRPr="003972E9">
        <w:rPr>
          <w:lang w:val="en-US"/>
        </w:rPr>
        <w:t xml:space="preserve"> </w:t>
      </w:r>
      <w:r w:rsidR="00CC7CCA">
        <w:rPr>
          <w:lang w:val="en-US"/>
        </w:rPr>
        <w:t xml:space="preserve"> </w:t>
      </w:r>
      <w:r w:rsidR="00CC7CCA">
        <w:rPr>
          <w:noProof/>
          <w:lang w:val="en-US"/>
        </w:rPr>
        <w:t xml:space="preserve">  </w:t>
      </w:r>
    </w:p>
    <w:p w14:paraId="0313EB04" w14:textId="77777777" w:rsidR="00CC7CCA" w:rsidRDefault="00CC7CCA" w:rsidP="00CC7CCA"/>
    <w:p w14:paraId="2E2BB333" w14:textId="77777777" w:rsidR="00CC7CCA" w:rsidRDefault="00CC7CCA" w:rsidP="00CC7CCA">
      <w:pPr>
        <w:rPr>
          <w:b/>
          <w:sz w:val="28"/>
        </w:rPr>
      </w:pPr>
      <w:r>
        <w:rPr>
          <w:b/>
          <w:sz w:val="28"/>
        </w:rPr>
        <w:t>Who will make the decision?</w:t>
      </w:r>
    </w:p>
    <w:p w14:paraId="5D866E97" w14:textId="77777777" w:rsidR="00CC7CCA" w:rsidRDefault="00CC7CCA" w:rsidP="00CC7CCA">
      <w:pPr>
        <w:rPr>
          <w:b/>
          <w:sz w:val="28"/>
        </w:rPr>
      </w:pPr>
    </w:p>
    <w:p w14:paraId="094D7724" w14:textId="6C358B64" w:rsidR="00CC7CCA" w:rsidRDefault="006234F0" w:rsidP="00CC7CCA">
      <w:r>
        <w:t>Corporate Director for Adults and Communities</w:t>
      </w:r>
    </w:p>
    <w:p w14:paraId="7BE06336" w14:textId="77777777" w:rsidR="00CC7CCA" w:rsidRDefault="00CC7CCA" w:rsidP="00CC7CCA"/>
    <w:p w14:paraId="6A4B053A" w14:textId="77777777" w:rsidR="00CC7CCA" w:rsidRDefault="00CC7CCA" w:rsidP="00CC7CCA">
      <w:pPr>
        <w:rPr>
          <w:b/>
          <w:sz w:val="28"/>
        </w:rPr>
      </w:pPr>
      <w:r>
        <w:rPr>
          <w:b/>
          <w:sz w:val="28"/>
        </w:rPr>
        <w:t>When is the decision to be taken?</w:t>
      </w:r>
    </w:p>
    <w:p w14:paraId="5B147097" w14:textId="77777777" w:rsidR="00CC7CCA" w:rsidRDefault="00CC7CCA" w:rsidP="00CC7CCA">
      <w:pPr>
        <w:rPr>
          <w:b/>
          <w:sz w:val="28"/>
        </w:rPr>
      </w:pPr>
    </w:p>
    <w:p w14:paraId="3A3027A0" w14:textId="54A5D768" w:rsidR="00CC7CCA" w:rsidRDefault="006234F0" w:rsidP="00CC7CCA">
      <w:r>
        <w:t>November</w:t>
      </w:r>
      <w:r w:rsidR="00CC7CCA">
        <w:t xml:space="preserve"> 2022</w:t>
      </w:r>
    </w:p>
    <w:p w14:paraId="646CE5A3" w14:textId="77777777" w:rsidR="00CC7CCA" w:rsidRDefault="00CC7CCA" w:rsidP="00CC7CCA"/>
    <w:p w14:paraId="40B2871D" w14:textId="77777777" w:rsidR="00CC7CCA" w:rsidRDefault="00CC7CCA" w:rsidP="00CC7CCA">
      <w:pPr>
        <w:rPr>
          <w:b/>
          <w:sz w:val="28"/>
        </w:rPr>
      </w:pPr>
      <w:r>
        <w:rPr>
          <w:b/>
          <w:sz w:val="28"/>
        </w:rPr>
        <w:t>Who will be consulted and how?</w:t>
      </w:r>
    </w:p>
    <w:p w14:paraId="1BF648C4" w14:textId="77777777" w:rsidR="00CC7CCA" w:rsidRDefault="00CC7CCA" w:rsidP="00CC7CCA">
      <w:pPr>
        <w:rPr>
          <w:b/>
          <w:sz w:val="28"/>
        </w:rPr>
      </w:pPr>
    </w:p>
    <w:p w14:paraId="3A986119" w14:textId="77777777" w:rsidR="006234F0" w:rsidRPr="00CE22EE" w:rsidRDefault="006234F0" w:rsidP="006234F0">
      <w:pPr>
        <w:rPr>
          <w:noProof/>
          <w:lang w:val="en-US"/>
        </w:rPr>
      </w:pPr>
      <w:r w:rsidRPr="00CE22EE">
        <w:rPr>
          <w:noProof/>
          <w:lang w:val="en-US"/>
        </w:rPr>
        <w:t xml:space="preserve">The council </w:t>
      </w:r>
      <w:r>
        <w:rPr>
          <w:noProof/>
          <w:lang w:val="en-US"/>
        </w:rPr>
        <w:t xml:space="preserve">will </w:t>
      </w:r>
      <w:r w:rsidRPr="00CE22EE">
        <w:rPr>
          <w:noProof/>
          <w:lang w:val="en-US"/>
        </w:rPr>
        <w:t>carr</w:t>
      </w:r>
      <w:r>
        <w:rPr>
          <w:noProof/>
          <w:lang w:val="en-US"/>
        </w:rPr>
        <w:t>y</w:t>
      </w:r>
      <w:r w:rsidRPr="00CE22EE">
        <w:rPr>
          <w:noProof/>
          <w:lang w:val="en-US"/>
        </w:rPr>
        <w:t xml:space="preserve"> out </w:t>
      </w:r>
      <w:r>
        <w:rPr>
          <w:noProof/>
          <w:lang w:val="en-US"/>
        </w:rPr>
        <w:t xml:space="preserve">extensive </w:t>
      </w:r>
      <w:r w:rsidRPr="00CE22EE">
        <w:rPr>
          <w:noProof/>
          <w:lang w:val="en-US"/>
        </w:rPr>
        <w:t>consultation activities (</w:t>
      </w:r>
      <w:r>
        <w:rPr>
          <w:noProof/>
          <w:lang w:val="en-US"/>
        </w:rPr>
        <w:t>1</w:t>
      </w:r>
      <w:r w:rsidRPr="00CE22EE">
        <w:rPr>
          <w:noProof/>
          <w:lang w:val="en-US"/>
        </w:rPr>
        <w:t>2 September</w:t>
      </w:r>
      <w:r>
        <w:rPr>
          <w:noProof/>
          <w:lang w:val="en-US"/>
        </w:rPr>
        <w:t xml:space="preserve"> - 28 October </w:t>
      </w:r>
      <w:r w:rsidRPr="00CE22EE">
        <w:rPr>
          <w:noProof/>
          <w:lang w:val="en-US"/>
        </w:rPr>
        <w:t xml:space="preserve"> 202</w:t>
      </w:r>
      <w:r>
        <w:rPr>
          <w:noProof/>
          <w:lang w:val="en-US"/>
        </w:rPr>
        <w:t>2</w:t>
      </w:r>
      <w:r w:rsidRPr="00CE22EE">
        <w:rPr>
          <w:noProof/>
          <w:lang w:val="en-US"/>
        </w:rPr>
        <w:t>) with the following:</w:t>
      </w:r>
    </w:p>
    <w:p w14:paraId="02D1C524" w14:textId="77777777" w:rsidR="006234F0" w:rsidRPr="00CE22EE" w:rsidRDefault="006234F0" w:rsidP="006234F0">
      <w:pPr>
        <w:rPr>
          <w:noProof/>
          <w:lang w:val="en-US"/>
        </w:rPr>
      </w:pPr>
      <w:r w:rsidRPr="00CE22EE">
        <w:rPr>
          <w:noProof/>
          <w:lang w:val="en-US"/>
        </w:rPr>
        <w:t>- Cleveland police</w:t>
      </w:r>
    </w:p>
    <w:p w14:paraId="4484AD60" w14:textId="77777777" w:rsidR="006234F0" w:rsidRPr="00CE22EE" w:rsidRDefault="006234F0" w:rsidP="006234F0">
      <w:pPr>
        <w:rPr>
          <w:noProof/>
          <w:lang w:val="en-US"/>
        </w:rPr>
      </w:pPr>
      <w:r w:rsidRPr="00CE22EE">
        <w:rPr>
          <w:noProof/>
          <w:lang w:val="en-US"/>
        </w:rPr>
        <w:t>- the office of the police &amp; crime commisioner for Cleveland</w:t>
      </w:r>
    </w:p>
    <w:p w14:paraId="30FC17AA" w14:textId="77777777" w:rsidR="006234F0" w:rsidRPr="00F26CA1" w:rsidRDefault="006234F0" w:rsidP="006234F0">
      <w:pPr>
        <w:rPr>
          <w:noProof/>
          <w:lang w:val="en-US"/>
        </w:rPr>
      </w:pPr>
      <w:r w:rsidRPr="00CE22EE">
        <w:rPr>
          <w:noProof/>
          <w:lang w:val="en-US"/>
        </w:rPr>
        <w:t xml:space="preserve">- </w:t>
      </w:r>
      <w:r>
        <w:rPr>
          <w:noProof/>
          <w:lang w:val="en-US"/>
        </w:rPr>
        <w:t xml:space="preserve"> r</w:t>
      </w:r>
      <w:r w:rsidRPr="00F26CA1">
        <w:rPr>
          <w:noProof/>
          <w:lang w:val="en-US"/>
        </w:rPr>
        <w:t xml:space="preserve">esidents living and businesses trading in surrounding locality at each of the 10 restricted areas </w:t>
      </w:r>
    </w:p>
    <w:p w14:paraId="5224B2CB" w14:textId="77777777" w:rsidR="006234F0" w:rsidRDefault="006234F0" w:rsidP="006234F0">
      <w:pPr>
        <w:rPr>
          <w:noProof/>
          <w:lang w:val="en-US"/>
        </w:rPr>
      </w:pPr>
      <w:r>
        <w:rPr>
          <w:noProof/>
          <w:lang w:val="en-US"/>
        </w:rPr>
        <w:t xml:space="preserve">- </w:t>
      </w:r>
      <w:r w:rsidRPr="00F26CA1">
        <w:rPr>
          <w:noProof/>
          <w:lang w:val="en-US"/>
        </w:rPr>
        <w:t>Charities and support organisations addressing homelessness issues</w:t>
      </w:r>
    </w:p>
    <w:p w14:paraId="64EBEE02" w14:textId="77777777" w:rsidR="006234F0" w:rsidRDefault="006234F0" w:rsidP="006234F0">
      <w:pPr>
        <w:rPr>
          <w:noProof/>
          <w:lang w:val="en-US"/>
        </w:rPr>
      </w:pPr>
      <w:r>
        <w:rPr>
          <w:noProof/>
          <w:lang w:val="en-US"/>
        </w:rPr>
        <w:t>- r</w:t>
      </w:r>
      <w:r w:rsidRPr="00CE22EE">
        <w:rPr>
          <w:noProof/>
          <w:lang w:val="en-US"/>
        </w:rPr>
        <w:t>elevant town and parish councils</w:t>
      </w:r>
    </w:p>
    <w:p w14:paraId="4A16C1E1" w14:textId="77777777" w:rsidR="006234F0" w:rsidRPr="00CE22EE" w:rsidRDefault="006234F0" w:rsidP="006234F0">
      <w:pPr>
        <w:rPr>
          <w:noProof/>
          <w:lang w:val="en-US"/>
        </w:rPr>
      </w:pPr>
      <w:r w:rsidRPr="00CE22EE">
        <w:rPr>
          <w:noProof/>
          <w:lang w:val="en-US"/>
        </w:rPr>
        <w:t>- general public by means of on-line quesitonnaires</w:t>
      </w:r>
    </w:p>
    <w:p w14:paraId="295D00A9" w14:textId="6618B7F1" w:rsidR="00CC7CCA" w:rsidRDefault="006234F0" w:rsidP="006234F0">
      <w:pPr>
        <w:rPr>
          <w:lang w:val="en-US"/>
        </w:rPr>
      </w:pPr>
      <w:r w:rsidRPr="00CE22EE">
        <w:rPr>
          <w:noProof/>
          <w:lang w:val="en-US"/>
        </w:rPr>
        <w:t>Following the consultation exercise, the council will comply with notification requirements, by giving notice of its intention to  vary this PSPO</w:t>
      </w:r>
      <w:r>
        <w:rPr>
          <w:noProof/>
          <w:lang w:val="en-US"/>
        </w:rPr>
        <w:t xml:space="preserve"> to </w:t>
      </w:r>
      <w:r w:rsidRPr="00CE22EE">
        <w:rPr>
          <w:noProof/>
          <w:lang w:val="en-US"/>
        </w:rPr>
        <w:t>relevant town and parish councils</w:t>
      </w:r>
      <w:r>
        <w:rPr>
          <w:noProof/>
          <w:lang w:val="en-US"/>
        </w:rPr>
        <w:t>; and by publishing the notice on the council's website; and by posting notices in eacah of the 10 resticted areas affected</w:t>
      </w:r>
      <w:r w:rsidRPr="00CE22EE">
        <w:rPr>
          <w:noProof/>
          <w:lang w:val="en-US"/>
        </w:rPr>
        <w:t>.</w:t>
      </w:r>
      <w:r w:rsidR="00CC7CCA">
        <w:rPr>
          <w:lang w:val="en-US"/>
        </w:rPr>
        <w:t xml:space="preserve"> </w:t>
      </w:r>
    </w:p>
    <w:p w14:paraId="6FEF1E18" w14:textId="77777777" w:rsidR="00CC7CCA" w:rsidRDefault="00CC7CCA" w:rsidP="00CC7CCA"/>
    <w:p w14:paraId="43628298" w14:textId="77777777" w:rsidR="00CC7CCA" w:rsidRDefault="00CC7CCA" w:rsidP="00CC7CCA">
      <w:pPr>
        <w:rPr>
          <w:b/>
          <w:sz w:val="28"/>
        </w:rPr>
      </w:pPr>
      <w:r>
        <w:rPr>
          <w:b/>
          <w:sz w:val="28"/>
        </w:rPr>
        <w:t>Supporting documentation:</w:t>
      </w:r>
    </w:p>
    <w:p w14:paraId="3538CF12" w14:textId="77777777" w:rsidR="00CC7CCA" w:rsidRDefault="00CC7CCA" w:rsidP="00CC7CCA">
      <w:pPr>
        <w:rPr>
          <w:b/>
          <w:sz w:val="28"/>
        </w:rPr>
      </w:pPr>
    </w:p>
    <w:p w14:paraId="5F6CB4D0" w14:textId="77777777" w:rsidR="00CC7CCA" w:rsidRDefault="00CC7CCA" w:rsidP="00CC7CCA">
      <w:r>
        <w:t>There are no supporting documents for this decision</w:t>
      </w:r>
    </w:p>
    <w:p w14:paraId="68617025" w14:textId="77777777" w:rsidR="00CC7CCA" w:rsidRDefault="00CC7CCA" w:rsidP="00CC7CCA"/>
    <w:p w14:paraId="7D181A72" w14:textId="77777777" w:rsidR="00CC7CCA" w:rsidRDefault="00CC7CCA" w:rsidP="00CC7CCA">
      <w:pPr>
        <w:rPr>
          <w:b/>
          <w:sz w:val="28"/>
        </w:rPr>
      </w:pPr>
      <w:r>
        <w:rPr>
          <w:b/>
          <w:sz w:val="28"/>
        </w:rPr>
        <w:lastRenderedPageBreak/>
        <w:t>How and by when to make representations:</w:t>
      </w:r>
    </w:p>
    <w:p w14:paraId="20BB93E8" w14:textId="77777777" w:rsidR="00CC7CCA" w:rsidRDefault="00CC7CCA" w:rsidP="00CC7CCA">
      <w:pPr>
        <w:rPr>
          <w:b/>
          <w:sz w:val="28"/>
        </w:rPr>
      </w:pPr>
    </w:p>
    <w:p w14:paraId="5725F4EF" w14:textId="7BF97B5E" w:rsidR="00CC7CCA" w:rsidRDefault="00CC7CCA" w:rsidP="00CC7CCA">
      <w:r>
        <w:t xml:space="preserve">Representations should be made to </w:t>
      </w:r>
      <w:r w:rsidR="006234F0">
        <w:rPr>
          <w:lang w:val="en-US"/>
        </w:rPr>
        <w:t>Julian Feakes</w:t>
      </w:r>
      <w:r>
        <w:t xml:space="preserve"> before </w:t>
      </w:r>
      <w:r w:rsidR="006234F0">
        <w:t>28 October</w:t>
      </w:r>
      <w:r>
        <w:t xml:space="preserve"> 2022.</w:t>
      </w:r>
    </w:p>
    <w:p w14:paraId="663263DE" w14:textId="34710A92" w:rsidR="00CC7CCA" w:rsidRDefault="00CC7CCA" w:rsidP="00CC7CCA">
      <w:pPr>
        <w:rPr>
          <w:noProof/>
          <w:lang w:val="en-US"/>
        </w:rPr>
      </w:pPr>
      <w:r>
        <w:t xml:space="preserve">Tel: </w:t>
      </w:r>
      <w:r w:rsidR="006234F0">
        <w:rPr>
          <w:noProof/>
          <w:lang w:val="en-US"/>
        </w:rPr>
        <w:t>01642 776 948</w:t>
      </w:r>
    </w:p>
    <w:p w14:paraId="362E1CD5" w14:textId="77777777" w:rsidR="00CC7CCA" w:rsidRDefault="00CC7CCA" w:rsidP="00CC7CCA"/>
    <w:p w14:paraId="2214E169" w14:textId="720CD57B" w:rsidR="00CC7CCA" w:rsidRDefault="00CC7CCA" w:rsidP="00CC7CCA">
      <w:r>
        <w:t>First published in Forward Plan on 25 August 2022</w:t>
      </w:r>
    </w:p>
    <w:p w14:paraId="16183E4E" w14:textId="77777777" w:rsidR="00CC7CCA" w:rsidRDefault="00CC7CCA" w:rsidP="00CC7CCA"/>
    <w:p w14:paraId="3B1B02EA" w14:textId="77777777" w:rsidR="00CC7CCA" w:rsidRPr="008254C1" w:rsidRDefault="00CC7CCA" w:rsidP="00CC7CCA">
      <w:pPr>
        <w:rPr>
          <w:b/>
          <w:sz w:val="28"/>
          <w:szCs w:val="28"/>
        </w:rPr>
      </w:pPr>
      <w:r w:rsidRPr="008254C1">
        <w:rPr>
          <w:b/>
          <w:sz w:val="28"/>
          <w:szCs w:val="28"/>
        </w:rPr>
        <w:t>Following the Making of the decision, the decision form will be published here:</w:t>
      </w:r>
    </w:p>
    <w:p w14:paraId="164B96EA" w14:textId="77777777" w:rsidR="00CC7CCA" w:rsidRDefault="00CC7CCA" w:rsidP="00CC7CCA">
      <w:r>
        <w:rPr>
          <w:noProof/>
        </w:rPr>
        <mc:AlternateContent>
          <mc:Choice Requires="wps">
            <w:drawing>
              <wp:anchor distT="0" distB="0" distL="114300" distR="114300" simplePos="0" relativeHeight="251781120" behindDoc="0" locked="0" layoutInCell="1" allowOverlap="1" wp14:anchorId="4BAB4097" wp14:editId="03D9B634">
                <wp:simplePos x="0" y="0"/>
                <wp:positionH relativeFrom="column">
                  <wp:posOffset>2190115</wp:posOffset>
                </wp:positionH>
                <wp:positionV relativeFrom="paragraph">
                  <wp:posOffset>51435</wp:posOffset>
                </wp:positionV>
                <wp:extent cx="1323975" cy="1143000"/>
                <wp:effectExtent l="0" t="0" r="9525" b="0"/>
                <wp:wrapNone/>
                <wp:docPr id="2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6F608F" w14:textId="11598495" w:rsidR="00CC7CCA" w:rsidRDefault="00307EAB" w:rsidP="00307EAB">
                            <w:r>
                              <w:object w:dxaOrig="1534" w:dyaOrig="997" w14:anchorId="1CF985DA">
                                <v:shape id="_x0000_i1048" type="#_x0000_t75" style="width:76.7pt;height:49.85pt">
                                  <v:imagedata r:id="rId54" o:title=""/>
                                </v:shape>
                                <o:OLEObject Type="Embed" ProgID="Acrobat.Document.DC" ShapeID="_x0000_i1048" DrawAspect="Icon" ObjectID="_1737201547" r:id="rId5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AB4097" id="_x0000_s1049" type="#_x0000_t202" style="position:absolute;margin-left:172.45pt;margin-top:4.05pt;width:104.25pt;height:90pt;z-index:251781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oj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WAcLWB8oBEWzhq0Bm+&#10;lBhthQk/M4uiQwpxkPwTLpUCTBH6HSU12F9/uw/+qAW0UtKiiAuqccqQhR8aNXKXjcdB8/EwntwO&#10;8WCvLZtri941C0AmMxxYw+M2+Ht12lYWmlectnmIiSamOUYuqD9tF/44WDitXMzn0QlVbphf6bXh&#10;J3UFjl+6V2ZN33SPenmEk9hZ/q73R9/YcDPfeVjKKIwLp71McUJis/tpDiN4fY5el2/O7Dc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BzHnojVgIAALsEAAAOAAAAAAAAAAAAAAAAAC4CAABkcnMvZTJvRG9jLnhtbFBLAQIt&#10;ABQABgAIAAAAIQDMAfhp3QAAAAkBAAAPAAAAAAAAAAAAAAAAALAEAABkcnMvZG93bnJldi54bWxQ&#10;SwUGAAAAAAQABADzAAAAugUAAAAA&#10;" fillcolor="window" strokeweight=".5pt">
                <v:path arrowok="t"/>
                <v:textbox style="mso-fit-shape-to-text:t">
                  <w:txbxContent>
                    <w:p w14:paraId="6F6F608F" w14:textId="11598495" w:rsidR="00CC7CCA" w:rsidRDefault="00307EAB" w:rsidP="00307EAB">
                      <w:r>
                        <w:object w:dxaOrig="1534" w:dyaOrig="997" w14:anchorId="1CF985DA">
                          <v:shape id="_x0000_i1048" type="#_x0000_t75" style="width:76.7pt;height:49.85pt">
                            <v:imagedata r:id="rId56" o:title=""/>
                          </v:shape>
                          <o:OLEObject Type="Embed" ProgID="Acrobat.Document.DC" ShapeID="_x0000_i1048" DrawAspect="Icon" ObjectID="_1735473071" r:id="rId57"/>
                        </w:object>
                      </w:r>
                    </w:p>
                  </w:txbxContent>
                </v:textbox>
              </v:shape>
            </w:pict>
          </mc:Fallback>
        </mc:AlternateContent>
      </w:r>
    </w:p>
    <w:p w14:paraId="6CE9428E" w14:textId="77777777" w:rsidR="00CC7CCA" w:rsidRDefault="00CC7CCA" w:rsidP="00CC7CCA"/>
    <w:p w14:paraId="7E47E532" w14:textId="7BC4E5F1" w:rsidR="00CC7CCA" w:rsidRDefault="00CC7CCA" w:rsidP="00A6594C"/>
    <w:p w14:paraId="4BB644CA" w14:textId="2A79C523" w:rsidR="006234F0" w:rsidRDefault="006234F0" w:rsidP="00A6594C"/>
    <w:p w14:paraId="1C8C9BB2" w14:textId="7FD19E26" w:rsidR="006234F0" w:rsidRDefault="006234F0" w:rsidP="00A6594C"/>
    <w:p w14:paraId="27AD26C5" w14:textId="38B51CEC" w:rsidR="00880C94" w:rsidRDefault="00880C94" w:rsidP="00A6594C"/>
    <w:p w14:paraId="17235CE8" w14:textId="42AFFB96" w:rsidR="00880C94" w:rsidRDefault="00880C94" w:rsidP="00A6594C"/>
    <w:p w14:paraId="74537205" w14:textId="404A236D" w:rsidR="00880C94" w:rsidRDefault="00880C94" w:rsidP="00A6594C"/>
    <w:p w14:paraId="773DDEF1" w14:textId="1B9EB54B" w:rsidR="00880C94" w:rsidRDefault="00880C94" w:rsidP="00A6594C"/>
    <w:p w14:paraId="329DCDE5" w14:textId="3373B350" w:rsidR="00880C94" w:rsidRDefault="00880C94" w:rsidP="00A6594C"/>
    <w:p w14:paraId="78B2CBEA" w14:textId="7E45D7A0" w:rsidR="00880C94" w:rsidRDefault="00880C94" w:rsidP="00A6594C"/>
    <w:p w14:paraId="586E0CA2" w14:textId="10E79844" w:rsidR="00880C94" w:rsidRDefault="00880C94" w:rsidP="00A6594C"/>
    <w:p w14:paraId="1FC93462" w14:textId="04EB589D" w:rsidR="00880C94" w:rsidRDefault="00880C94" w:rsidP="00A6594C"/>
    <w:p w14:paraId="53B33DAD" w14:textId="1E51E9FF" w:rsidR="00880C94" w:rsidRDefault="00880C94" w:rsidP="00A6594C"/>
    <w:p w14:paraId="478A8E70" w14:textId="29873E5F" w:rsidR="00880C94" w:rsidRDefault="00880C94" w:rsidP="00A6594C"/>
    <w:p w14:paraId="44709AA1" w14:textId="2EE8DD58" w:rsidR="00880C94" w:rsidRDefault="00880C94" w:rsidP="00A6594C"/>
    <w:p w14:paraId="36803E0E" w14:textId="70D964B1" w:rsidR="00880C94" w:rsidRDefault="00880C94" w:rsidP="00A6594C"/>
    <w:p w14:paraId="5EF8D0B0" w14:textId="0A6AC97B" w:rsidR="00880C94" w:rsidRDefault="00880C94" w:rsidP="00A6594C"/>
    <w:p w14:paraId="3DC0297C" w14:textId="10043D8F" w:rsidR="00880C94" w:rsidRDefault="00880C94" w:rsidP="00A6594C"/>
    <w:p w14:paraId="0DBA63AE" w14:textId="428EBDB0" w:rsidR="00880C94" w:rsidRDefault="00880C94" w:rsidP="00A6594C"/>
    <w:p w14:paraId="790FDA9B" w14:textId="70426C0F" w:rsidR="00880C94" w:rsidRDefault="00880C94" w:rsidP="00A6594C"/>
    <w:p w14:paraId="3F38701D" w14:textId="7331DB54" w:rsidR="00880C94" w:rsidRDefault="00880C94" w:rsidP="00A6594C"/>
    <w:p w14:paraId="5AB81AB4" w14:textId="63E54886" w:rsidR="00880C94" w:rsidRDefault="00880C94" w:rsidP="00A6594C"/>
    <w:p w14:paraId="6E1C346A" w14:textId="4B13AA63" w:rsidR="00880C94" w:rsidRDefault="00880C94" w:rsidP="00A6594C"/>
    <w:p w14:paraId="4C7C76C0" w14:textId="5DE474F9" w:rsidR="00880C94" w:rsidRDefault="00880C94" w:rsidP="00A6594C"/>
    <w:p w14:paraId="20684A67" w14:textId="5BFB1201" w:rsidR="00880C94" w:rsidRDefault="00880C94" w:rsidP="00A6594C"/>
    <w:p w14:paraId="49EEA03B" w14:textId="6285D88A" w:rsidR="00880C94" w:rsidRDefault="00880C94" w:rsidP="00A6594C"/>
    <w:p w14:paraId="43D10F8F" w14:textId="464EAA3B" w:rsidR="00880C94" w:rsidRDefault="00880C94" w:rsidP="00A6594C"/>
    <w:p w14:paraId="52E565A3" w14:textId="4578EDA4" w:rsidR="00880C94" w:rsidRDefault="00880C94" w:rsidP="00A6594C"/>
    <w:p w14:paraId="4B4174BC" w14:textId="29282711" w:rsidR="00880C94" w:rsidRDefault="00880C94" w:rsidP="00A6594C"/>
    <w:p w14:paraId="046F77B1" w14:textId="434F83D6" w:rsidR="00880C94" w:rsidRDefault="00880C94" w:rsidP="00A6594C"/>
    <w:p w14:paraId="5C818DF8" w14:textId="71304C24" w:rsidR="00880C94" w:rsidRDefault="00880C94" w:rsidP="00A6594C"/>
    <w:p w14:paraId="64E5F43E" w14:textId="64D7CF67" w:rsidR="00880C94" w:rsidRDefault="00880C94" w:rsidP="00A6594C"/>
    <w:p w14:paraId="463C9D4D" w14:textId="1E6B689E" w:rsidR="00880C94" w:rsidRDefault="00880C94" w:rsidP="00A6594C"/>
    <w:p w14:paraId="1999407B" w14:textId="274B6250" w:rsidR="00880C94" w:rsidRDefault="00880C94" w:rsidP="00A6594C"/>
    <w:p w14:paraId="12075050" w14:textId="3DA0B7D9" w:rsidR="00880C94" w:rsidRDefault="00880C94" w:rsidP="00A6594C"/>
    <w:p w14:paraId="59B9CECE" w14:textId="77777777" w:rsidR="00880C94" w:rsidRDefault="00880C94" w:rsidP="00A6594C"/>
    <w:p w14:paraId="111407FD" w14:textId="2B7745B4" w:rsidR="00880C94" w:rsidRDefault="00880C94" w:rsidP="00880C94">
      <w:pPr>
        <w:rPr>
          <w:b/>
          <w:sz w:val="28"/>
          <w:szCs w:val="28"/>
          <w:lang w:val="en-US"/>
        </w:rPr>
      </w:pPr>
      <w:r>
        <w:rPr>
          <w:b/>
          <w:sz w:val="28"/>
        </w:rPr>
        <w:lastRenderedPageBreak/>
        <w:t xml:space="preserve">DECISION: </w:t>
      </w:r>
      <w:r w:rsidRPr="006B4381">
        <w:rPr>
          <w:b/>
          <w:sz w:val="28"/>
        </w:rPr>
        <w:t>ADD00</w:t>
      </w:r>
      <w:r>
        <w:rPr>
          <w:b/>
          <w:sz w:val="28"/>
        </w:rPr>
        <w:t>53 Sexual Health Prevention for South Tees</w:t>
      </w:r>
    </w:p>
    <w:p w14:paraId="48833D97" w14:textId="77777777" w:rsidR="00880C94" w:rsidRDefault="00880C94" w:rsidP="00880C94">
      <w:pPr>
        <w:rPr>
          <w:b/>
          <w:sz w:val="28"/>
        </w:rPr>
      </w:pPr>
    </w:p>
    <w:p w14:paraId="6DDEAB09" w14:textId="77777777" w:rsidR="00880C94" w:rsidRDefault="00880C94" w:rsidP="00880C94">
      <w:pPr>
        <w:rPr>
          <w:b/>
          <w:sz w:val="28"/>
        </w:rPr>
      </w:pPr>
      <w:r>
        <w:rPr>
          <w:b/>
          <w:sz w:val="28"/>
        </w:rPr>
        <w:t xml:space="preserve">Nature of the decision: </w:t>
      </w:r>
    </w:p>
    <w:p w14:paraId="125468AA" w14:textId="77777777" w:rsidR="00880C94" w:rsidRDefault="00880C94" w:rsidP="00880C94">
      <w:pPr>
        <w:rPr>
          <w:b/>
          <w:sz w:val="28"/>
        </w:rPr>
      </w:pPr>
    </w:p>
    <w:p w14:paraId="4B4006EB" w14:textId="4B78D6EF" w:rsidR="00880C94" w:rsidRDefault="00880C94" w:rsidP="00880C94">
      <w:pPr>
        <w:rPr>
          <w:noProof/>
          <w:lang w:val="en-US"/>
        </w:rPr>
      </w:pPr>
      <w:r w:rsidRPr="00A8266E">
        <w:rPr>
          <w:noProof/>
          <w:lang w:val="en-US"/>
        </w:rPr>
        <w:t>To seek approval for Redcar and Cleveland to be part of a re-procurement of sexual health prevention services and award of contract with a view to commence the new service on 1 April 2023. The contract period will be 16 months with options to extend for 12 months, plus 12 months plus 12 months. This contract length aligns with the main Integrated Sexual Health Clinical contract.</w:t>
      </w:r>
      <w:r>
        <w:rPr>
          <w:lang w:val="en-US"/>
        </w:rPr>
        <w:t xml:space="preserve"> </w:t>
      </w:r>
      <w:r w:rsidRPr="003972E9">
        <w:rPr>
          <w:lang w:val="en-US"/>
        </w:rPr>
        <w:t xml:space="preserve"> </w:t>
      </w:r>
      <w:r>
        <w:rPr>
          <w:lang w:val="en-US"/>
        </w:rPr>
        <w:t xml:space="preserve"> </w:t>
      </w:r>
      <w:r>
        <w:rPr>
          <w:noProof/>
          <w:lang w:val="en-US"/>
        </w:rPr>
        <w:t xml:space="preserve">  </w:t>
      </w:r>
    </w:p>
    <w:p w14:paraId="725631F2" w14:textId="77777777" w:rsidR="00880C94" w:rsidRDefault="00880C94" w:rsidP="00880C94"/>
    <w:p w14:paraId="6FC7032D" w14:textId="77777777" w:rsidR="00880C94" w:rsidRDefault="00880C94" w:rsidP="00880C94">
      <w:pPr>
        <w:rPr>
          <w:b/>
          <w:sz w:val="28"/>
        </w:rPr>
      </w:pPr>
      <w:r>
        <w:rPr>
          <w:b/>
          <w:sz w:val="28"/>
        </w:rPr>
        <w:t>Who will make the decision?</w:t>
      </w:r>
    </w:p>
    <w:p w14:paraId="40D1D5B3" w14:textId="77777777" w:rsidR="00880C94" w:rsidRDefault="00880C94" w:rsidP="00880C94">
      <w:pPr>
        <w:rPr>
          <w:b/>
          <w:sz w:val="28"/>
        </w:rPr>
      </w:pPr>
    </w:p>
    <w:p w14:paraId="4D0013B6" w14:textId="376F11F0" w:rsidR="00880C94" w:rsidRDefault="00880C94" w:rsidP="00880C94">
      <w:r>
        <w:t>Cabinet Member for Health &amp; Welfare</w:t>
      </w:r>
    </w:p>
    <w:p w14:paraId="1701053C" w14:textId="77777777" w:rsidR="00880C94" w:rsidRDefault="00880C94" w:rsidP="00880C94"/>
    <w:p w14:paraId="1D3299A7" w14:textId="77777777" w:rsidR="00880C94" w:rsidRDefault="00880C94" w:rsidP="00880C94">
      <w:pPr>
        <w:rPr>
          <w:b/>
          <w:sz w:val="28"/>
        </w:rPr>
      </w:pPr>
      <w:r>
        <w:rPr>
          <w:b/>
          <w:sz w:val="28"/>
        </w:rPr>
        <w:t>When is the decision to be taken?</w:t>
      </w:r>
    </w:p>
    <w:p w14:paraId="393D60C1" w14:textId="77777777" w:rsidR="00880C94" w:rsidRDefault="00880C94" w:rsidP="00880C94">
      <w:pPr>
        <w:rPr>
          <w:b/>
          <w:sz w:val="28"/>
        </w:rPr>
      </w:pPr>
    </w:p>
    <w:p w14:paraId="02B591BA" w14:textId="2827ABBA" w:rsidR="00880C94" w:rsidRDefault="00880C94" w:rsidP="00880C94">
      <w:r>
        <w:t>October 2022</w:t>
      </w:r>
    </w:p>
    <w:p w14:paraId="0AA4363C" w14:textId="77777777" w:rsidR="00880C94" w:rsidRDefault="00880C94" w:rsidP="00880C94"/>
    <w:p w14:paraId="58C14EF9" w14:textId="77777777" w:rsidR="00880C94" w:rsidRDefault="00880C94" w:rsidP="00880C94">
      <w:pPr>
        <w:rPr>
          <w:b/>
          <w:sz w:val="28"/>
        </w:rPr>
      </w:pPr>
      <w:r>
        <w:rPr>
          <w:b/>
          <w:sz w:val="28"/>
        </w:rPr>
        <w:t>Who will be consulted and how?</w:t>
      </w:r>
    </w:p>
    <w:p w14:paraId="0AFF999E" w14:textId="77777777" w:rsidR="00880C94" w:rsidRDefault="00880C94" w:rsidP="00880C94">
      <w:pPr>
        <w:rPr>
          <w:b/>
          <w:sz w:val="28"/>
        </w:rPr>
      </w:pPr>
    </w:p>
    <w:p w14:paraId="56DF5E30" w14:textId="648F1779" w:rsidR="00880C94" w:rsidRDefault="00880C94" w:rsidP="00880C94">
      <w:pPr>
        <w:rPr>
          <w:lang w:val="en-US"/>
        </w:rPr>
      </w:pPr>
      <w:r w:rsidRPr="00490926">
        <w:rPr>
          <w:noProof/>
          <w:lang w:val="en-US"/>
        </w:rPr>
        <w:t xml:space="preserve">A </w:t>
      </w:r>
      <w:r>
        <w:rPr>
          <w:noProof/>
          <w:lang w:val="en-US"/>
        </w:rPr>
        <w:t xml:space="preserve">Stockton </w:t>
      </w:r>
      <w:r w:rsidRPr="00490926">
        <w:rPr>
          <w:noProof/>
          <w:lang w:val="en-US"/>
        </w:rPr>
        <w:t>public health registrar</w:t>
      </w:r>
      <w:r>
        <w:rPr>
          <w:noProof/>
          <w:lang w:val="en-US"/>
        </w:rPr>
        <w:t xml:space="preserve">, </w:t>
      </w:r>
      <w:r w:rsidRPr="00490926">
        <w:rPr>
          <w:noProof/>
          <w:lang w:val="en-US"/>
        </w:rPr>
        <w:t>as part of their registrar training</w:t>
      </w:r>
      <w:r>
        <w:rPr>
          <w:noProof/>
          <w:lang w:val="en-US"/>
        </w:rPr>
        <w:t xml:space="preserve">, has </w:t>
      </w:r>
      <w:r w:rsidRPr="00490926">
        <w:rPr>
          <w:noProof/>
          <w:lang w:val="en-US"/>
        </w:rPr>
        <w:t>undertake an evidence review and appraisal around sexual health prevention. The Tees Directors of Public Health felt this was a useful approach which will inform the shape of services from 1st April 202</w:t>
      </w:r>
      <w:r>
        <w:rPr>
          <w:noProof/>
          <w:lang w:val="en-US"/>
        </w:rPr>
        <w:t>3</w:t>
      </w:r>
      <w:r w:rsidRPr="00490926">
        <w:rPr>
          <w:noProof/>
          <w:lang w:val="en-US"/>
        </w:rPr>
        <w:t>.</w:t>
      </w:r>
      <w:r>
        <w:rPr>
          <w:lang w:val="en-US"/>
        </w:rPr>
        <w:t xml:space="preserve"> </w:t>
      </w:r>
    </w:p>
    <w:p w14:paraId="522D2CA1" w14:textId="77777777" w:rsidR="00880C94" w:rsidRDefault="00880C94" w:rsidP="00880C94"/>
    <w:p w14:paraId="2A160A7C" w14:textId="77777777" w:rsidR="00880C94" w:rsidRDefault="00880C94" w:rsidP="00880C94">
      <w:pPr>
        <w:rPr>
          <w:b/>
          <w:sz w:val="28"/>
        </w:rPr>
      </w:pPr>
      <w:r>
        <w:rPr>
          <w:b/>
          <w:sz w:val="28"/>
        </w:rPr>
        <w:t>Supporting documentation:</w:t>
      </w:r>
    </w:p>
    <w:p w14:paraId="2A9D0367" w14:textId="77777777" w:rsidR="00880C94" w:rsidRDefault="00880C94" w:rsidP="00880C94">
      <w:pPr>
        <w:rPr>
          <w:b/>
          <w:sz w:val="28"/>
        </w:rPr>
      </w:pPr>
    </w:p>
    <w:p w14:paraId="64983D6A" w14:textId="77777777" w:rsidR="00880C94" w:rsidRDefault="00880C94" w:rsidP="00880C94">
      <w:r>
        <w:t>There are no supporting documents for this decision</w:t>
      </w:r>
    </w:p>
    <w:p w14:paraId="3F78F1C9" w14:textId="77777777" w:rsidR="00880C94" w:rsidRDefault="00880C94" w:rsidP="00880C94"/>
    <w:p w14:paraId="1DE0838A" w14:textId="77777777" w:rsidR="00880C94" w:rsidRDefault="00880C94" w:rsidP="00880C94">
      <w:pPr>
        <w:rPr>
          <w:b/>
          <w:sz w:val="28"/>
        </w:rPr>
      </w:pPr>
      <w:r>
        <w:rPr>
          <w:b/>
          <w:sz w:val="28"/>
        </w:rPr>
        <w:t>How and by when to make representations:</w:t>
      </w:r>
    </w:p>
    <w:p w14:paraId="4922FE9A" w14:textId="77777777" w:rsidR="00880C94" w:rsidRDefault="00880C94" w:rsidP="00880C94">
      <w:pPr>
        <w:rPr>
          <w:b/>
          <w:sz w:val="28"/>
        </w:rPr>
      </w:pPr>
    </w:p>
    <w:p w14:paraId="5E8E3FFF" w14:textId="16549022" w:rsidR="00880C94" w:rsidRDefault="00880C94" w:rsidP="00880C94">
      <w:r>
        <w:t xml:space="preserve">Representations should be made to </w:t>
      </w:r>
      <w:r>
        <w:rPr>
          <w:lang w:val="en-US"/>
        </w:rPr>
        <w:t>Jacky Booth</w:t>
      </w:r>
      <w:r>
        <w:t xml:space="preserve"> before 14 October 2022.</w:t>
      </w:r>
    </w:p>
    <w:p w14:paraId="123A029D" w14:textId="040E4B84" w:rsidR="00880C94" w:rsidRDefault="00880C94" w:rsidP="00880C94">
      <w:pPr>
        <w:rPr>
          <w:noProof/>
          <w:lang w:val="en-US"/>
        </w:rPr>
      </w:pPr>
      <w:r>
        <w:t xml:space="preserve">Tel: </w:t>
      </w:r>
      <w:r>
        <w:rPr>
          <w:noProof/>
          <w:lang w:val="en-US"/>
        </w:rPr>
        <w:t>01642 728027</w:t>
      </w:r>
    </w:p>
    <w:p w14:paraId="568306DE" w14:textId="77777777" w:rsidR="00880C94" w:rsidRDefault="00880C94" w:rsidP="00880C94"/>
    <w:p w14:paraId="7BAB5793" w14:textId="02C74E45" w:rsidR="00880C94" w:rsidRDefault="00880C94" w:rsidP="00880C94">
      <w:r>
        <w:t>First published in Forward Plan on 16 September 2022</w:t>
      </w:r>
    </w:p>
    <w:p w14:paraId="774B95F0" w14:textId="77777777" w:rsidR="00880C94" w:rsidRDefault="00880C94" w:rsidP="00880C94"/>
    <w:p w14:paraId="29C41BFD" w14:textId="77777777" w:rsidR="00880C94" w:rsidRPr="008254C1" w:rsidRDefault="00880C94" w:rsidP="00880C94">
      <w:pPr>
        <w:rPr>
          <w:b/>
          <w:sz w:val="28"/>
          <w:szCs w:val="28"/>
        </w:rPr>
      </w:pPr>
      <w:r w:rsidRPr="008254C1">
        <w:rPr>
          <w:b/>
          <w:sz w:val="28"/>
          <w:szCs w:val="28"/>
        </w:rPr>
        <w:t>Following the Making of the decision, the decision form will be published here:</w:t>
      </w:r>
    </w:p>
    <w:p w14:paraId="63727FDE" w14:textId="77777777" w:rsidR="00880C94" w:rsidRDefault="00880C94" w:rsidP="00880C94">
      <w:r>
        <w:rPr>
          <w:noProof/>
        </w:rPr>
        <mc:AlternateContent>
          <mc:Choice Requires="wps">
            <w:drawing>
              <wp:anchor distT="0" distB="0" distL="114300" distR="114300" simplePos="0" relativeHeight="251789312" behindDoc="0" locked="0" layoutInCell="1" allowOverlap="1" wp14:anchorId="7F312640" wp14:editId="1B955C77">
                <wp:simplePos x="0" y="0"/>
                <wp:positionH relativeFrom="column">
                  <wp:posOffset>2190115</wp:posOffset>
                </wp:positionH>
                <wp:positionV relativeFrom="paragraph">
                  <wp:posOffset>51435</wp:posOffset>
                </wp:positionV>
                <wp:extent cx="1323975" cy="1143000"/>
                <wp:effectExtent l="0" t="0" r="9525" b="0"/>
                <wp:wrapNone/>
                <wp:docPr id="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5AB0888" w14:textId="77777777" w:rsidR="00880C94" w:rsidRDefault="00880C94" w:rsidP="00880C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12640" id="_x0000_s1050" type="#_x0000_t202" style="position:absolute;margin-left:172.45pt;margin-top:4.05pt;width:104.25pt;height:90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GNX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" fillcolor="window" strokeweight=".5pt">
                <v:path arrowok="t"/>
                <v:textbox>
                  <w:txbxContent>
                    <w:p w14:paraId="05AB0888" w14:textId="77777777" w:rsidR="00880C94" w:rsidRDefault="00880C94" w:rsidP="00880C94"/>
                  </w:txbxContent>
                </v:textbox>
              </v:shape>
            </w:pict>
          </mc:Fallback>
        </mc:AlternateContent>
      </w:r>
    </w:p>
    <w:p w14:paraId="3AA04203" w14:textId="77777777" w:rsidR="00880C94" w:rsidRDefault="00880C94" w:rsidP="00880C94"/>
    <w:p w14:paraId="3111492E" w14:textId="77777777" w:rsidR="00880C94" w:rsidRDefault="00880C94" w:rsidP="00880C94"/>
    <w:p w14:paraId="3CCB7890" w14:textId="64DD0673" w:rsidR="006234F0" w:rsidRDefault="006234F0" w:rsidP="00A6594C"/>
    <w:p w14:paraId="0E4D5753" w14:textId="77777777" w:rsidR="006234F0" w:rsidRDefault="006234F0" w:rsidP="00A6594C"/>
    <w:p w14:paraId="10D5E58F" w14:textId="77777777" w:rsidR="00CC7CCA" w:rsidRDefault="00CC7CCA" w:rsidP="00A6594C"/>
    <w:p w14:paraId="00046257" w14:textId="77777777" w:rsidR="00BB61B1" w:rsidRDefault="00BB61B1" w:rsidP="00BB61B1">
      <w:pPr>
        <w:rPr>
          <w:b/>
          <w:sz w:val="28"/>
          <w:szCs w:val="28"/>
          <w:lang w:val="en-US"/>
        </w:rPr>
      </w:pPr>
      <w:r>
        <w:rPr>
          <w:b/>
          <w:snapToGrid w:val="0"/>
          <w:sz w:val="31"/>
        </w:rPr>
        <w:br w:type="page"/>
      </w:r>
      <w:r>
        <w:rPr>
          <w:b/>
          <w:sz w:val="28"/>
        </w:rPr>
        <w:lastRenderedPageBreak/>
        <w:t xml:space="preserve">DECISION: </w:t>
      </w:r>
      <w:r w:rsidRPr="006B4381">
        <w:rPr>
          <w:b/>
          <w:sz w:val="28"/>
        </w:rPr>
        <w:t>ADD00</w:t>
      </w:r>
      <w:r>
        <w:rPr>
          <w:b/>
          <w:sz w:val="28"/>
        </w:rPr>
        <w:t>54 Supported Living Schemes – Approval to directly award contracts</w:t>
      </w:r>
    </w:p>
    <w:p w14:paraId="433D5176" w14:textId="77777777" w:rsidR="00BB61B1" w:rsidRDefault="00BB61B1" w:rsidP="00BB61B1">
      <w:pPr>
        <w:rPr>
          <w:b/>
          <w:sz w:val="28"/>
        </w:rPr>
      </w:pPr>
    </w:p>
    <w:p w14:paraId="226AFC01" w14:textId="77777777" w:rsidR="00BB61B1" w:rsidRDefault="00BB61B1" w:rsidP="00BB61B1">
      <w:pPr>
        <w:rPr>
          <w:b/>
          <w:sz w:val="28"/>
        </w:rPr>
      </w:pPr>
      <w:r>
        <w:rPr>
          <w:b/>
          <w:sz w:val="28"/>
        </w:rPr>
        <w:t xml:space="preserve">Nature of the decision: </w:t>
      </w:r>
    </w:p>
    <w:p w14:paraId="7D52756C" w14:textId="77777777" w:rsidR="00BB61B1" w:rsidRDefault="00BB61B1" w:rsidP="00BB61B1">
      <w:pPr>
        <w:rPr>
          <w:b/>
          <w:sz w:val="28"/>
        </w:rPr>
      </w:pPr>
    </w:p>
    <w:p w14:paraId="5F6F9FE0" w14:textId="77777777" w:rsidR="00BB61B1" w:rsidRDefault="00BB61B1" w:rsidP="00BB61B1">
      <w:pPr>
        <w:rPr>
          <w:noProof/>
          <w:lang w:val="en-US"/>
        </w:rPr>
      </w:pPr>
      <w:r w:rsidRPr="00257955">
        <w:rPr>
          <w:noProof/>
          <w:lang w:val="en-US"/>
        </w:rPr>
        <w:t xml:space="preserve">Approval is requested to directly award contracts for the following four Supported Living Schemes.  This decision will allow for continuity of contracts whilst the procurement of the Supported Living Framework is completed. </w:t>
      </w:r>
      <w:r>
        <w:rPr>
          <w:noProof/>
          <w:lang w:val="en-US"/>
        </w:rPr>
        <w:t xml:space="preserve">  </w:t>
      </w:r>
      <w:r w:rsidRPr="00257955">
        <w:rPr>
          <w:noProof/>
          <w:lang w:val="en-US"/>
        </w:rPr>
        <w:t>Direct awards would be for:</w:t>
      </w:r>
    </w:p>
    <w:p w14:paraId="58554717" w14:textId="77777777" w:rsidR="00BB61B1" w:rsidRPr="00257955" w:rsidRDefault="00BB61B1" w:rsidP="00BB61B1">
      <w:pPr>
        <w:rPr>
          <w:noProof/>
          <w:lang w:val="en-US"/>
        </w:rPr>
      </w:pPr>
    </w:p>
    <w:p w14:paraId="5A951AB7" w14:textId="77777777" w:rsidR="00BB61B1" w:rsidRPr="00257955" w:rsidRDefault="00BB61B1" w:rsidP="00BB61B1">
      <w:pPr>
        <w:rPr>
          <w:noProof/>
          <w:lang w:val="en-US"/>
        </w:rPr>
      </w:pPr>
      <w:r w:rsidRPr="00257955">
        <w:rPr>
          <w:noProof/>
          <w:lang w:val="en-US"/>
        </w:rPr>
        <w:t>1. Rosewood (1st Enable)</w:t>
      </w:r>
    </w:p>
    <w:p w14:paraId="252EC4C2" w14:textId="77777777" w:rsidR="00BB61B1" w:rsidRPr="00257955" w:rsidRDefault="00BB61B1" w:rsidP="00BB61B1">
      <w:pPr>
        <w:rPr>
          <w:noProof/>
          <w:lang w:val="en-US"/>
        </w:rPr>
      </w:pPr>
      <w:r w:rsidRPr="00257955">
        <w:rPr>
          <w:noProof/>
          <w:lang w:val="en-US"/>
        </w:rPr>
        <w:t>2. Brunswick House (Valorum Care)</w:t>
      </w:r>
    </w:p>
    <w:p w14:paraId="0E3F1DFF" w14:textId="77777777" w:rsidR="00BB61B1" w:rsidRPr="00257955" w:rsidRDefault="00BB61B1" w:rsidP="00BB61B1">
      <w:pPr>
        <w:rPr>
          <w:noProof/>
          <w:lang w:val="en-US"/>
        </w:rPr>
      </w:pPr>
      <w:r w:rsidRPr="00257955">
        <w:rPr>
          <w:noProof/>
          <w:lang w:val="en-US"/>
        </w:rPr>
        <w:t>3. Arran House (Valorum Care)</w:t>
      </w:r>
    </w:p>
    <w:p w14:paraId="266E791C" w14:textId="77777777" w:rsidR="00BB61B1" w:rsidRDefault="00BB61B1" w:rsidP="00BB61B1">
      <w:pPr>
        <w:rPr>
          <w:noProof/>
          <w:lang w:val="en-US"/>
        </w:rPr>
      </w:pPr>
      <w:r w:rsidRPr="00257955">
        <w:rPr>
          <w:noProof/>
          <w:lang w:val="en-US"/>
        </w:rPr>
        <w:t>4. Miltoun House (Valorum Care)</w:t>
      </w:r>
    </w:p>
    <w:p w14:paraId="7728E6DC" w14:textId="77777777" w:rsidR="00BB61B1" w:rsidRPr="00257955" w:rsidRDefault="00BB61B1" w:rsidP="00BB61B1">
      <w:pPr>
        <w:rPr>
          <w:noProof/>
          <w:lang w:val="en-US"/>
        </w:rPr>
      </w:pPr>
    </w:p>
    <w:p w14:paraId="772D6EE5" w14:textId="5203551A" w:rsidR="00BB61B1" w:rsidRPr="00257955" w:rsidRDefault="00BB61B1" w:rsidP="00BB61B1">
      <w:pPr>
        <w:rPr>
          <w:noProof/>
          <w:lang w:val="en-US"/>
        </w:rPr>
      </w:pPr>
      <w:r w:rsidRPr="00257955">
        <w:rPr>
          <w:noProof/>
          <w:lang w:val="en-US"/>
        </w:rPr>
        <w:t>Each Direct Award will be subject to a separate Delegated Power to award.  Depending on the Scheme, the direct award value and period will be different and will be in accordance with the Council's Contract Procedure Rules.  Some will fall below the key decision financial threshold, whilst others will exceed it. Therefore all schemes have been highlighted for transparency purposes.</w:t>
      </w:r>
      <w:r>
        <w:rPr>
          <w:noProof/>
          <w:lang w:val="en-US"/>
        </w:rPr>
        <w:t xml:space="preserve">  </w:t>
      </w:r>
      <w:r w:rsidRPr="00257955">
        <w:rPr>
          <w:noProof/>
          <w:lang w:val="en-US"/>
        </w:rPr>
        <w:t xml:space="preserve">For the period of award, it is currently forecast that up to £1.1 million in total will be required for all four schemes, however this may fluctuate depend on care needs therefore highlighted for transparency. </w:t>
      </w:r>
    </w:p>
    <w:p w14:paraId="25043377" w14:textId="77777777" w:rsidR="00BB61B1" w:rsidRDefault="00BB61B1" w:rsidP="00BB61B1">
      <w:pPr>
        <w:rPr>
          <w:noProof/>
          <w:lang w:val="en-US"/>
        </w:rPr>
      </w:pPr>
    </w:p>
    <w:p w14:paraId="2D3721D7" w14:textId="77777777" w:rsidR="00BB61B1" w:rsidRDefault="00BB61B1" w:rsidP="00BB61B1">
      <w:pPr>
        <w:rPr>
          <w:b/>
          <w:sz w:val="28"/>
        </w:rPr>
      </w:pPr>
      <w:r>
        <w:rPr>
          <w:b/>
          <w:sz w:val="28"/>
        </w:rPr>
        <w:t>Who will make the decision?</w:t>
      </w:r>
    </w:p>
    <w:p w14:paraId="371A0521" w14:textId="77777777" w:rsidR="00BB61B1" w:rsidRDefault="00BB61B1" w:rsidP="00BB61B1">
      <w:pPr>
        <w:rPr>
          <w:b/>
          <w:sz w:val="28"/>
        </w:rPr>
      </w:pPr>
    </w:p>
    <w:p w14:paraId="7C439C86" w14:textId="77777777" w:rsidR="00BB61B1" w:rsidRDefault="00BB61B1" w:rsidP="00BB61B1">
      <w:r>
        <w:t>Cabinet Member for Adults</w:t>
      </w:r>
    </w:p>
    <w:p w14:paraId="48D8C334" w14:textId="77777777" w:rsidR="00BB61B1" w:rsidRDefault="00BB61B1" w:rsidP="00BB61B1"/>
    <w:p w14:paraId="3EC58BEA" w14:textId="77777777" w:rsidR="00BB61B1" w:rsidRDefault="00BB61B1" w:rsidP="00BB61B1">
      <w:pPr>
        <w:rPr>
          <w:b/>
          <w:sz w:val="28"/>
        </w:rPr>
      </w:pPr>
      <w:r>
        <w:rPr>
          <w:b/>
          <w:sz w:val="28"/>
        </w:rPr>
        <w:t>When is the decision to be taken?</w:t>
      </w:r>
    </w:p>
    <w:p w14:paraId="3B956AAC" w14:textId="77777777" w:rsidR="00BB61B1" w:rsidRDefault="00BB61B1" w:rsidP="00BB61B1">
      <w:pPr>
        <w:rPr>
          <w:b/>
          <w:sz w:val="28"/>
        </w:rPr>
      </w:pPr>
    </w:p>
    <w:p w14:paraId="6E2A1A14" w14:textId="77777777" w:rsidR="00BB61B1" w:rsidRDefault="00BB61B1" w:rsidP="00BB61B1">
      <w:r>
        <w:t>October 2022</w:t>
      </w:r>
    </w:p>
    <w:p w14:paraId="60376A0C" w14:textId="77777777" w:rsidR="00BB61B1" w:rsidRDefault="00BB61B1" w:rsidP="00BB61B1"/>
    <w:p w14:paraId="48EC4712" w14:textId="77777777" w:rsidR="00BB61B1" w:rsidRDefault="00BB61B1" w:rsidP="00BB61B1">
      <w:pPr>
        <w:rPr>
          <w:b/>
          <w:sz w:val="28"/>
        </w:rPr>
      </w:pPr>
      <w:r>
        <w:rPr>
          <w:b/>
          <w:sz w:val="28"/>
        </w:rPr>
        <w:t>Who will be consulted and how?</w:t>
      </w:r>
    </w:p>
    <w:p w14:paraId="2B6F48EB" w14:textId="77777777" w:rsidR="00BB61B1" w:rsidRDefault="00BB61B1" w:rsidP="00BB61B1">
      <w:pPr>
        <w:rPr>
          <w:b/>
          <w:sz w:val="28"/>
        </w:rPr>
      </w:pPr>
    </w:p>
    <w:p w14:paraId="674D2EDE" w14:textId="77777777" w:rsidR="00BB61B1" w:rsidRDefault="00BB61B1" w:rsidP="00BB61B1">
      <w:pPr>
        <w:rPr>
          <w:noProof/>
          <w:lang w:val="en-US"/>
        </w:rPr>
      </w:pPr>
      <w:r>
        <w:rPr>
          <w:noProof/>
          <w:lang w:val="en-US"/>
        </w:rPr>
        <w:t>Cabinet Member for Adults, Chief Finance Officer, Chef Legal Officer, Director for Adults &amp; Communities,</w:t>
      </w:r>
    </w:p>
    <w:p w14:paraId="170BF024" w14:textId="77777777" w:rsidR="00BB61B1" w:rsidRDefault="00BB61B1" w:rsidP="00BB61B1"/>
    <w:p w14:paraId="4008415C" w14:textId="77777777" w:rsidR="00BB61B1" w:rsidRDefault="00BB61B1" w:rsidP="00BB61B1">
      <w:pPr>
        <w:rPr>
          <w:b/>
          <w:sz w:val="28"/>
        </w:rPr>
      </w:pPr>
      <w:r>
        <w:rPr>
          <w:b/>
          <w:sz w:val="28"/>
        </w:rPr>
        <w:t>Supporting documentation:</w:t>
      </w:r>
    </w:p>
    <w:p w14:paraId="17C04DAD" w14:textId="77777777" w:rsidR="00BB61B1" w:rsidRDefault="00BB61B1" w:rsidP="00BB61B1">
      <w:pPr>
        <w:rPr>
          <w:b/>
          <w:sz w:val="28"/>
        </w:rPr>
      </w:pPr>
    </w:p>
    <w:p w14:paraId="4770A4DD" w14:textId="77777777" w:rsidR="00BB61B1" w:rsidRDefault="00BB61B1" w:rsidP="00BB61B1">
      <w:r>
        <w:t>There are no supporting documents for this decision</w:t>
      </w:r>
    </w:p>
    <w:p w14:paraId="477182E8" w14:textId="77777777" w:rsidR="00BB61B1" w:rsidRDefault="00BB61B1" w:rsidP="00BB61B1"/>
    <w:p w14:paraId="68B7E934" w14:textId="77777777" w:rsidR="00BB61B1" w:rsidRDefault="00BB61B1" w:rsidP="00BB61B1">
      <w:pPr>
        <w:rPr>
          <w:b/>
          <w:sz w:val="28"/>
        </w:rPr>
      </w:pPr>
    </w:p>
    <w:p w14:paraId="727A5172" w14:textId="77777777" w:rsidR="00BB61B1" w:rsidRDefault="00BB61B1" w:rsidP="00BB61B1">
      <w:pPr>
        <w:rPr>
          <w:b/>
          <w:sz w:val="28"/>
        </w:rPr>
      </w:pPr>
    </w:p>
    <w:p w14:paraId="59936F49" w14:textId="77777777" w:rsidR="00BB61B1" w:rsidRDefault="00BB61B1" w:rsidP="00BB61B1">
      <w:pPr>
        <w:rPr>
          <w:b/>
          <w:sz w:val="28"/>
        </w:rPr>
      </w:pPr>
    </w:p>
    <w:p w14:paraId="08211A84" w14:textId="77777777" w:rsidR="00BB61B1" w:rsidRDefault="00BB61B1" w:rsidP="00BB61B1">
      <w:pPr>
        <w:rPr>
          <w:b/>
          <w:sz w:val="28"/>
        </w:rPr>
      </w:pPr>
    </w:p>
    <w:p w14:paraId="7902E901" w14:textId="77777777" w:rsidR="00BB61B1" w:rsidRDefault="00BB61B1" w:rsidP="00BB61B1">
      <w:pPr>
        <w:rPr>
          <w:b/>
          <w:sz w:val="28"/>
        </w:rPr>
      </w:pPr>
    </w:p>
    <w:p w14:paraId="7FB1CE42" w14:textId="77777777" w:rsidR="00BB61B1" w:rsidRDefault="00BB61B1" w:rsidP="00BB61B1">
      <w:pPr>
        <w:rPr>
          <w:b/>
          <w:sz w:val="28"/>
        </w:rPr>
      </w:pPr>
    </w:p>
    <w:p w14:paraId="6342C6C4" w14:textId="77777777" w:rsidR="00BB61B1" w:rsidRDefault="00BB61B1" w:rsidP="00BB61B1">
      <w:pPr>
        <w:rPr>
          <w:b/>
          <w:sz w:val="28"/>
        </w:rPr>
      </w:pPr>
      <w:r>
        <w:rPr>
          <w:b/>
          <w:sz w:val="28"/>
        </w:rPr>
        <w:t>How and by when to make representations:</w:t>
      </w:r>
    </w:p>
    <w:p w14:paraId="13D032BC" w14:textId="77777777" w:rsidR="00BB61B1" w:rsidRDefault="00BB61B1" w:rsidP="00BB61B1">
      <w:pPr>
        <w:rPr>
          <w:b/>
          <w:sz w:val="28"/>
        </w:rPr>
      </w:pPr>
    </w:p>
    <w:p w14:paraId="35370E7E" w14:textId="7F9E5B53" w:rsidR="00BB61B1" w:rsidRDefault="00BB61B1" w:rsidP="00BB61B1">
      <w:r>
        <w:t>Representations should be made to Debbie Duncan</w:t>
      </w:r>
      <w:r w:rsidR="00E55BC3">
        <w:t xml:space="preserve"> before 31 October 2022</w:t>
      </w:r>
      <w:r w:rsidR="008A4C79">
        <w:t>.</w:t>
      </w:r>
    </w:p>
    <w:p w14:paraId="1C33DA75" w14:textId="77777777" w:rsidR="00BB61B1" w:rsidRDefault="00BB61B1" w:rsidP="00BB61B1">
      <w:pPr>
        <w:rPr>
          <w:noProof/>
          <w:lang w:val="en-US"/>
        </w:rPr>
      </w:pPr>
      <w:r>
        <w:t xml:space="preserve">Tel: </w:t>
      </w:r>
      <w:r>
        <w:rPr>
          <w:noProof/>
          <w:lang w:val="en-US"/>
        </w:rPr>
        <w:t>07970 427415</w:t>
      </w:r>
    </w:p>
    <w:p w14:paraId="0C507673" w14:textId="77777777" w:rsidR="00BB61B1" w:rsidRDefault="00BB61B1" w:rsidP="00BB61B1"/>
    <w:p w14:paraId="05DCD93F" w14:textId="77777777" w:rsidR="00BB61B1" w:rsidRDefault="00BB61B1" w:rsidP="00BB61B1">
      <w:r>
        <w:t>First published in Forward Plan on 3 October 2022</w:t>
      </w:r>
    </w:p>
    <w:p w14:paraId="0486F399" w14:textId="77777777" w:rsidR="00BB61B1" w:rsidRDefault="00BB61B1" w:rsidP="00BB61B1"/>
    <w:p w14:paraId="483BE06A" w14:textId="77777777" w:rsidR="00BB61B1" w:rsidRDefault="00BB61B1" w:rsidP="00BB61B1">
      <w:pPr>
        <w:rPr>
          <w:b/>
          <w:sz w:val="28"/>
          <w:szCs w:val="28"/>
        </w:rPr>
      </w:pPr>
    </w:p>
    <w:p w14:paraId="3C1D2650" w14:textId="77777777" w:rsidR="00BB61B1" w:rsidRPr="008254C1" w:rsidRDefault="00BB61B1" w:rsidP="00BB61B1">
      <w:pPr>
        <w:rPr>
          <w:b/>
          <w:sz w:val="28"/>
          <w:szCs w:val="28"/>
        </w:rPr>
      </w:pPr>
      <w:r w:rsidRPr="008254C1">
        <w:rPr>
          <w:b/>
          <w:sz w:val="28"/>
          <w:szCs w:val="28"/>
        </w:rPr>
        <w:t>Following the Making of the decision, the decision form will be published here:</w:t>
      </w:r>
    </w:p>
    <w:p w14:paraId="0CA5745C" w14:textId="0022F319" w:rsidR="00E55BC3" w:rsidRDefault="00E55BC3">
      <w:pPr>
        <w:rPr>
          <w:b/>
          <w:snapToGrid w:val="0"/>
          <w:sz w:val="31"/>
        </w:rPr>
      </w:pPr>
      <w:r>
        <w:rPr>
          <w:noProof/>
        </w:rPr>
        <mc:AlternateContent>
          <mc:Choice Requires="wps">
            <w:drawing>
              <wp:anchor distT="0" distB="0" distL="114300" distR="114300" simplePos="0" relativeHeight="251797504" behindDoc="0" locked="0" layoutInCell="1" allowOverlap="1" wp14:anchorId="5942934D" wp14:editId="27D9456B">
                <wp:simplePos x="0" y="0"/>
                <wp:positionH relativeFrom="column">
                  <wp:posOffset>2200275</wp:posOffset>
                </wp:positionH>
                <wp:positionV relativeFrom="paragraph">
                  <wp:posOffset>226060</wp:posOffset>
                </wp:positionV>
                <wp:extent cx="1323975" cy="1143000"/>
                <wp:effectExtent l="0" t="0" r="9525" b="0"/>
                <wp:wrapNone/>
                <wp:docPr id="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26D9642" w14:textId="5CAA9054" w:rsidR="00E55BC3" w:rsidRDefault="00516CAD" w:rsidP="00516CAD">
                            <w:r>
                              <w:object w:dxaOrig="1534" w:dyaOrig="997" w14:anchorId="166FD8C9">
                                <v:shape id="_x0000_i1050" type="#_x0000_t75" style="width:76.7pt;height:49.85pt">
                                  <v:imagedata r:id="rId58" o:title=""/>
                                </v:shape>
                                <o:OLEObject Type="Embed" ProgID="Acrobat.Document.DC" ShapeID="_x0000_i1050" DrawAspect="Icon" ObjectID="_1737201548" r:id="rId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42934D" id="_x0000_s1051" type="#_x0000_t202" style="position:absolute;margin-left:173.25pt;margin-top:17.8pt;width:104.25pt;height:90pt;z-index:251797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Mn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" fillcolor="window" strokeweight=".5pt">
                <v:path arrowok="t"/>
                <v:textbox style="mso-fit-shape-to-text:t">
                  <w:txbxContent>
                    <w:p w14:paraId="426D9642" w14:textId="5CAA9054" w:rsidR="00E55BC3" w:rsidRDefault="00516CAD" w:rsidP="00516CAD">
                      <w:r>
                        <w:object w:dxaOrig="1534" w:dyaOrig="997" w14:anchorId="166FD8C9">
                          <v:shape id="_x0000_i1050" type="#_x0000_t75" style="width:76.7pt;height:49.85pt">
                            <v:imagedata r:id="rId60" o:title=""/>
                          </v:shape>
                          <o:OLEObject Type="Embed" ProgID="Acrobat.Document.DC" ShapeID="_x0000_i1050" DrawAspect="Icon" ObjectID="_1735473072" r:id="rId61"/>
                        </w:object>
                      </w:r>
                    </w:p>
                  </w:txbxContent>
                </v:textbox>
              </v:shape>
            </w:pict>
          </mc:Fallback>
        </mc:AlternateContent>
      </w:r>
    </w:p>
    <w:p w14:paraId="3305F295" w14:textId="2AB1C017" w:rsidR="00BB61B1" w:rsidRDefault="00BB61B1">
      <w:pPr>
        <w:rPr>
          <w:b/>
          <w:snapToGrid w:val="0"/>
          <w:sz w:val="31"/>
        </w:rPr>
      </w:pPr>
      <w:r>
        <w:rPr>
          <w:b/>
          <w:snapToGrid w:val="0"/>
          <w:sz w:val="31"/>
        </w:rPr>
        <w:br w:type="page"/>
      </w:r>
    </w:p>
    <w:p w14:paraId="2565AF3E" w14:textId="38497589" w:rsidR="00BB61B1" w:rsidRDefault="00E55BC3" w:rsidP="00BB61B1">
      <w:pPr>
        <w:rPr>
          <w:b/>
          <w:sz w:val="28"/>
          <w:szCs w:val="28"/>
          <w:lang w:val="en-US"/>
        </w:rPr>
      </w:pPr>
      <w:r>
        <w:rPr>
          <w:b/>
          <w:sz w:val="28"/>
        </w:rPr>
        <w:lastRenderedPageBreak/>
        <w:t>D</w:t>
      </w:r>
      <w:r w:rsidR="00BB61B1">
        <w:rPr>
          <w:b/>
          <w:sz w:val="28"/>
        </w:rPr>
        <w:t xml:space="preserve">ECISION: </w:t>
      </w:r>
      <w:r w:rsidR="00BB61B1" w:rsidRPr="006B4381">
        <w:rPr>
          <w:b/>
          <w:sz w:val="28"/>
        </w:rPr>
        <w:t>ADD00</w:t>
      </w:r>
      <w:r w:rsidR="00BB61B1">
        <w:rPr>
          <w:b/>
          <w:sz w:val="28"/>
        </w:rPr>
        <w:t>55 Supported Living Schemes – Approval to carry out variations to existing contracts</w:t>
      </w:r>
    </w:p>
    <w:p w14:paraId="4900A228" w14:textId="77777777" w:rsidR="00BB61B1" w:rsidRDefault="00BB61B1" w:rsidP="00BB61B1">
      <w:pPr>
        <w:rPr>
          <w:b/>
          <w:sz w:val="28"/>
        </w:rPr>
      </w:pPr>
    </w:p>
    <w:p w14:paraId="3859C10F" w14:textId="77777777" w:rsidR="00BB61B1" w:rsidRDefault="00BB61B1" w:rsidP="00BB61B1">
      <w:pPr>
        <w:rPr>
          <w:b/>
          <w:sz w:val="28"/>
        </w:rPr>
      </w:pPr>
      <w:r>
        <w:rPr>
          <w:b/>
          <w:sz w:val="28"/>
        </w:rPr>
        <w:t xml:space="preserve">Nature of the decision: </w:t>
      </w:r>
    </w:p>
    <w:p w14:paraId="66501ED5" w14:textId="77777777" w:rsidR="00BB61B1" w:rsidRDefault="00BB61B1" w:rsidP="00BB61B1">
      <w:pPr>
        <w:rPr>
          <w:b/>
          <w:sz w:val="28"/>
        </w:rPr>
      </w:pPr>
    </w:p>
    <w:p w14:paraId="2ABBCF09" w14:textId="77777777" w:rsidR="00BB61B1" w:rsidRDefault="00BB61B1" w:rsidP="00BB61B1">
      <w:pPr>
        <w:rPr>
          <w:lang w:val="en-US"/>
        </w:rPr>
      </w:pPr>
      <w:r>
        <w:rPr>
          <w:lang w:val="en-US"/>
        </w:rPr>
        <w:t xml:space="preserve">Approval is requested to vary the contracts for the following nine Supported Living Schemes.  This decision will allow for continuity of contracts whilst the procurement of the Supported Living Framework is completed. </w:t>
      </w:r>
    </w:p>
    <w:p w14:paraId="02025734" w14:textId="77777777" w:rsidR="00BB61B1" w:rsidRDefault="00BB61B1" w:rsidP="00BB61B1">
      <w:pPr>
        <w:rPr>
          <w:lang w:val="en-US"/>
        </w:rPr>
      </w:pPr>
    </w:p>
    <w:p w14:paraId="2ED80B95" w14:textId="77777777" w:rsidR="00BB61B1" w:rsidRDefault="00BB61B1" w:rsidP="00BB61B1">
      <w:pPr>
        <w:rPr>
          <w:lang w:val="en-US"/>
        </w:rPr>
      </w:pPr>
      <w:r>
        <w:rPr>
          <w:lang w:val="en-US"/>
        </w:rPr>
        <w:t>Variations would be for:</w:t>
      </w:r>
    </w:p>
    <w:p w14:paraId="3141149F" w14:textId="77777777" w:rsidR="00BB61B1" w:rsidRDefault="00BB61B1" w:rsidP="00BB61B1">
      <w:pPr>
        <w:rPr>
          <w:lang w:val="en-US"/>
        </w:rPr>
      </w:pPr>
      <w:r>
        <w:rPr>
          <w:lang w:val="en-US"/>
        </w:rPr>
        <w:br/>
        <w:t xml:space="preserve">1. </w:t>
      </w:r>
      <w:proofErr w:type="spellStart"/>
      <w:r>
        <w:rPr>
          <w:lang w:val="en-US"/>
        </w:rPr>
        <w:t>Romanby</w:t>
      </w:r>
      <w:proofErr w:type="spellEnd"/>
      <w:r>
        <w:rPr>
          <w:lang w:val="en-US"/>
        </w:rPr>
        <w:t xml:space="preserve"> Crescent (Sanctuary Housing)</w:t>
      </w:r>
      <w:r>
        <w:rPr>
          <w:lang w:val="en-US"/>
        </w:rPr>
        <w:br/>
        <w:t xml:space="preserve">2. </w:t>
      </w:r>
      <w:proofErr w:type="spellStart"/>
      <w:r>
        <w:rPr>
          <w:lang w:val="en-US"/>
        </w:rPr>
        <w:t>Grosmont</w:t>
      </w:r>
      <w:proofErr w:type="spellEnd"/>
      <w:r>
        <w:rPr>
          <w:lang w:val="en-US"/>
        </w:rPr>
        <w:t xml:space="preserve"> (Home Group)</w:t>
      </w:r>
      <w:r>
        <w:rPr>
          <w:lang w:val="en-US"/>
        </w:rPr>
        <w:br/>
        <w:t>3. 64 Jubilee Road (1</w:t>
      </w:r>
      <w:r w:rsidRPr="0077468B">
        <w:rPr>
          <w:vertAlign w:val="superscript"/>
          <w:lang w:val="en-US"/>
        </w:rPr>
        <w:t>st</w:t>
      </w:r>
      <w:r>
        <w:rPr>
          <w:lang w:val="en-US"/>
        </w:rPr>
        <w:t xml:space="preserve"> Enable)</w:t>
      </w:r>
      <w:r>
        <w:rPr>
          <w:lang w:val="en-US"/>
        </w:rPr>
        <w:br/>
        <w:t xml:space="preserve">4. 6 &amp; 11 </w:t>
      </w:r>
      <w:proofErr w:type="spellStart"/>
      <w:r>
        <w:rPr>
          <w:lang w:val="en-US"/>
        </w:rPr>
        <w:t>Lowestoft</w:t>
      </w:r>
      <w:proofErr w:type="spellEnd"/>
      <w:r>
        <w:rPr>
          <w:lang w:val="en-US"/>
        </w:rPr>
        <w:t xml:space="preserve"> Way (Real Life Options)</w:t>
      </w:r>
      <w:r>
        <w:rPr>
          <w:lang w:val="en-US"/>
        </w:rPr>
        <w:br/>
        <w:t>5. Pearl Street (Home Group)</w:t>
      </w:r>
      <w:r>
        <w:rPr>
          <w:lang w:val="en-US"/>
        </w:rPr>
        <w:br/>
        <w:t>6. Queen Street (Home Group)</w:t>
      </w:r>
      <w:r>
        <w:rPr>
          <w:lang w:val="en-US"/>
        </w:rPr>
        <w:br/>
        <w:t>7. 6 High Street (</w:t>
      </w:r>
      <w:proofErr w:type="spellStart"/>
      <w:r>
        <w:rPr>
          <w:lang w:val="en-US"/>
        </w:rPr>
        <w:t>Potens</w:t>
      </w:r>
      <w:proofErr w:type="spellEnd"/>
      <w:r>
        <w:rPr>
          <w:lang w:val="en-US"/>
        </w:rPr>
        <w:t>)</w:t>
      </w:r>
      <w:r>
        <w:rPr>
          <w:lang w:val="en-US"/>
        </w:rPr>
        <w:br/>
        <w:t>8. The Shore (Sanctuary)</w:t>
      </w:r>
      <w:r>
        <w:rPr>
          <w:lang w:val="en-US"/>
        </w:rPr>
        <w:br/>
        <w:t>9. Community Rehab &amp; Crisis Safe House (Richmond Fellowship)</w:t>
      </w:r>
    </w:p>
    <w:p w14:paraId="28C0D8CD" w14:textId="77777777" w:rsidR="00BB61B1" w:rsidRDefault="00BB61B1" w:rsidP="00BB61B1">
      <w:pPr>
        <w:rPr>
          <w:lang w:val="en-US"/>
        </w:rPr>
      </w:pPr>
    </w:p>
    <w:p w14:paraId="0949FD6D" w14:textId="77777777" w:rsidR="00BB61B1" w:rsidRDefault="00BB61B1" w:rsidP="00BB61B1">
      <w:pPr>
        <w:rPr>
          <w:lang w:val="en-US"/>
        </w:rPr>
      </w:pPr>
      <w:r w:rsidRPr="00C07FF1">
        <w:rPr>
          <w:lang w:val="en-US"/>
        </w:rPr>
        <w:t xml:space="preserve">Each </w:t>
      </w:r>
      <w:r>
        <w:rPr>
          <w:lang w:val="en-US"/>
        </w:rPr>
        <w:t xml:space="preserve">variation </w:t>
      </w:r>
      <w:r w:rsidRPr="00C07FF1">
        <w:rPr>
          <w:lang w:val="en-US"/>
        </w:rPr>
        <w:t xml:space="preserve">will be subject to a separate Delegated Power to </w:t>
      </w:r>
      <w:r>
        <w:rPr>
          <w:lang w:val="en-US"/>
        </w:rPr>
        <w:t>vary a contract</w:t>
      </w:r>
      <w:r w:rsidRPr="00C07FF1">
        <w:rPr>
          <w:lang w:val="en-US"/>
        </w:rPr>
        <w:t xml:space="preserve">.  Depending on the Scheme, the </w:t>
      </w:r>
      <w:r>
        <w:rPr>
          <w:lang w:val="en-US"/>
        </w:rPr>
        <w:t xml:space="preserve">variation </w:t>
      </w:r>
      <w:r w:rsidRPr="00C07FF1">
        <w:rPr>
          <w:lang w:val="en-US"/>
        </w:rPr>
        <w:t>award value and period will be different and will be in accordance with the Council's Contract Procedure Rules.  Some will fall below the key decision financial threshold, whilst others will exceed it. Therefore, all schemes have been highlighted for transparency purposes.</w:t>
      </w:r>
    </w:p>
    <w:p w14:paraId="768C06FA" w14:textId="77777777" w:rsidR="00BB61B1" w:rsidRPr="00C07FF1" w:rsidRDefault="00BB61B1" w:rsidP="00BB61B1">
      <w:pPr>
        <w:rPr>
          <w:lang w:val="en-US"/>
        </w:rPr>
      </w:pPr>
    </w:p>
    <w:p w14:paraId="74F4907D" w14:textId="77777777" w:rsidR="00BB61B1" w:rsidRPr="00257955" w:rsidRDefault="00BB61B1" w:rsidP="00BB61B1">
      <w:pPr>
        <w:rPr>
          <w:noProof/>
          <w:lang w:val="en-US"/>
        </w:rPr>
      </w:pPr>
      <w:r w:rsidRPr="00C07FF1">
        <w:rPr>
          <w:lang w:val="en-US"/>
        </w:rPr>
        <w:t xml:space="preserve">For the period of </w:t>
      </w:r>
      <w:r>
        <w:rPr>
          <w:lang w:val="en-US"/>
        </w:rPr>
        <w:t>variation</w:t>
      </w:r>
      <w:r w:rsidRPr="00C07FF1">
        <w:rPr>
          <w:lang w:val="en-US"/>
        </w:rPr>
        <w:t>, it is currently forecast that up to £</w:t>
      </w:r>
      <w:r>
        <w:rPr>
          <w:lang w:val="en-US"/>
        </w:rPr>
        <w:t>2.6</w:t>
      </w:r>
      <w:r w:rsidRPr="00C07FF1">
        <w:rPr>
          <w:lang w:val="en-US"/>
        </w:rPr>
        <w:t xml:space="preserve"> million in total will be required for all</w:t>
      </w:r>
      <w:r>
        <w:rPr>
          <w:lang w:val="en-US"/>
        </w:rPr>
        <w:t xml:space="preserve"> nine</w:t>
      </w:r>
      <w:r w:rsidRPr="00C07FF1">
        <w:rPr>
          <w:lang w:val="en-US"/>
        </w:rPr>
        <w:t xml:space="preserve"> schemes, however this may fluctuate depend on care </w:t>
      </w:r>
      <w:proofErr w:type="gramStart"/>
      <w:r w:rsidRPr="00C07FF1">
        <w:rPr>
          <w:lang w:val="en-US"/>
        </w:rPr>
        <w:t>needs  therefore</w:t>
      </w:r>
      <w:proofErr w:type="gramEnd"/>
      <w:r w:rsidRPr="00C07FF1">
        <w:rPr>
          <w:lang w:val="en-US"/>
        </w:rPr>
        <w:t xml:space="preserve">, highlighted for transparency. </w:t>
      </w:r>
      <w:r w:rsidRPr="00257955">
        <w:rPr>
          <w:noProof/>
          <w:lang w:val="en-US"/>
        </w:rPr>
        <w:t xml:space="preserve"> </w:t>
      </w:r>
    </w:p>
    <w:p w14:paraId="65580C5C" w14:textId="77777777" w:rsidR="00BB61B1" w:rsidRDefault="00BB61B1" w:rsidP="00BB61B1">
      <w:pPr>
        <w:rPr>
          <w:noProof/>
          <w:lang w:val="en-US"/>
        </w:rPr>
      </w:pPr>
    </w:p>
    <w:p w14:paraId="7DDF167C" w14:textId="77777777" w:rsidR="00BB61B1" w:rsidRDefault="00BB61B1" w:rsidP="00BB61B1">
      <w:pPr>
        <w:rPr>
          <w:b/>
          <w:sz w:val="28"/>
        </w:rPr>
      </w:pPr>
      <w:r>
        <w:rPr>
          <w:b/>
          <w:sz w:val="28"/>
        </w:rPr>
        <w:t>Who will make the decision?</w:t>
      </w:r>
    </w:p>
    <w:p w14:paraId="726E96EB" w14:textId="77777777" w:rsidR="00BB61B1" w:rsidRDefault="00BB61B1" w:rsidP="00BB61B1">
      <w:pPr>
        <w:rPr>
          <w:b/>
          <w:sz w:val="28"/>
        </w:rPr>
      </w:pPr>
    </w:p>
    <w:p w14:paraId="17A0A996" w14:textId="77777777" w:rsidR="00BB61B1" w:rsidRDefault="00BB61B1" w:rsidP="00BB61B1">
      <w:r>
        <w:t>Cabinet Member for Adults</w:t>
      </w:r>
    </w:p>
    <w:p w14:paraId="0996AED8" w14:textId="77777777" w:rsidR="00BB61B1" w:rsidRDefault="00BB61B1" w:rsidP="00BB61B1"/>
    <w:p w14:paraId="74BE55A7" w14:textId="77777777" w:rsidR="00BB61B1" w:rsidRDefault="00BB61B1" w:rsidP="00BB61B1">
      <w:pPr>
        <w:rPr>
          <w:b/>
          <w:sz w:val="28"/>
        </w:rPr>
      </w:pPr>
      <w:r>
        <w:rPr>
          <w:b/>
          <w:sz w:val="28"/>
        </w:rPr>
        <w:t>When is the decision to be taken?</w:t>
      </w:r>
    </w:p>
    <w:p w14:paraId="44E8E8EB" w14:textId="77777777" w:rsidR="00BB61B1" w:rsidRDefault="00BB61B1" w:rsidP="00BB61B1">
      <w:pPr>
        <w:rPr>
          <w:b/>
          <w:sz w:val="28"/>
        </w:rPr>
      </w:pPr>
    </w:p>
    <w:p w14:paraId="363C65F3" w14:textId="77777777" w:rsidR="00BB61B1" w:rsidRDefault="00BB61B1" w:rsidP="00BB61B1">
      <w:r>
        <w:t>October 2022</w:t>
      </w:r>
    </w:p>
    <w:p w14:paraId="461FE84E" w14:textId="77777777" w:rsidR="00BB61B1" w:rsidRDefault="00BB61B1" w:rsidP="00BB61B1"/>
    <w:p w14:paraId="511FC7AF" w14:textId="77777777" w:rsidR="00BB61B1" w:rsidRDefault="00BB61B1" w:rsidP="00BB61B1">
      <w:pPr>
        <w:rPr>
          <w:b/>
          <w:sz w:val="28"/>
        </w:rPr>
      </w:pPr>
      <w:r>
        <w:rPr>
          <w:b/>
          <w:sz w:val="28"/>
        </w:rPr>
        <w:t>Who will be consulted and how?</w:t>
      </w:r>
    </w:p>
    <w:p w14:paraId="4B3C6C20" w14:textId="77777777" w:rsidR="00BB61B1" w:rsidRDefault="00BB61B1" w:rsidP="00BB61B1">
      <w:pPr>
        <w:rPr>
          <w:b/>
          <w:sz w:val="28"/>
        </w:rPr>
      </w:pPr>
    </w:p>
    <w:p w14:paraId="680CE283" w14:textId="77777777" w:rsidR="00BB61B1" w:rsidRDefault="00BB61B1" w:rsidP="00BB61B1">
      <w:pPr>
        <w:rPr>
          <w:noProof/>
          <w:lang w:val="en-US"/>
        </w:rPr>
      </w:pPr>
      <w:r>
        <w:rPr>
          <w:noProof/>
          <w:lang w:val="en-US"/>
        </w:rPr>
        <w:t>Cabinet Member for Adults, Chief Finance Officer, Chef Legal Officer, Director for Adults &amp; Communities,</w:t>
      </w:r>
    </w:p>
    <w:p w14:paraId="515AA217" w14:textId="77777777" w:rsidR="00BB61B1" w:rsidRDefault="00BB61B1" w:rsidP="00BB61B1"/>
    <w:p w14:paraId="1D0938C7" w14:textId="77777777" w:rsidR="00BB61B1" w:rsidRDefault="00BB61B1" w:rsidP="00BB61B1">
      <w:pPr>
        <w:rPr>
          <w:b/>
          <w:sz w:val="28"/>
        </w:rPr>
      </w:pPr>
      <w:r>
        <w:rPr>
          <w:b/>
          <w:sz w:val="28"/>
        </w:rPr>
        <w:lastRenderedPageBreak/>
        <w:t>Supporting documentation:</w:t>
      </w:r>
    </w:p>
    <w:p w14:paraId="05D3FDC4" w14:textId="77777777" w:rsidR="00BB61B1" w:rsidRDefault="00BB61B1" w:rsidP="00BB61B1">
      <w:pPr>
        <w:rPr>
          <w:b/>
          <w:sz w:val="28"/>
        </w:rPr>
      </w:pPr>
    </w:p>
    <w:p w14:paraId="30BB0904" w14:textId="77777777" w:rsidR="00BB61B1" w:rsidRDefault="00BB61B1" w:rsidP="00BB61B1">
      <w:r>
        <w:t>There are no supporting documents for this decision</w:t>
      </w:r>
    </w:p>
    <w:p w14:paraId="1255BCDE" w14:textId="77777777" w:rsidR="00BB61B1" w:rsidRDefault="00BB61B1" w:rsidP="00BB61B1"/>
    <w:p w14:paraId="7E3B3F07" w14:textId="77777777" w:rsidR="00BB61B1" w:rsidRDefault="00BB61B1" w:rsidP="00BB61B1">
      <w:pPr>
        <w:rPr>
          <w:b/>
          <w:sz w:val="28"/>
        </w:rPr>
      </w:pPr>
    </w:p>
    <w:p w14:paraId="41EDDA17" w14:textId="77777777" w:rsidR="00BB61B1" w:rsidRDefault="00BB61B1" w:rsidP="00BB61B1">
      <w:pPr>
        <w:rPr>
          <w:b/>
          <w:sz w:val="28"/>
        </w:rPr>
      </w:pPr>
      <w:r>
        <w:rPr>
          <w:b/>
          <w:sz w:val="28"/>
        </w:rPr>
        <w:t>How and by when to make representations:</w:t>
      </w:r>
    </w:p>
    <w:p w14:paraId="5CD48995" w14:textId="77777777" w:rsidR="00BB61B1" w:rsidRDefault="00BB61B1" w:rsidP="00BB61B1">
      <w:pPr>
        <w:rPr>
          <w:b/>
          <w:sz w:val="28"/>
        </w:rPr>
      </w:pPr>
    </w:p>
    <w:p w14:paraId="60AF022D" w14:textId="05A4CD04" w:rsidR="00BB61B1" w:rsidRDefault="00BB61B1" w:rsidP="00BB61B1">
      <w:r>
        <w:t>Representations should be made to Debbie Duncan</w:t>
      </w:r>
      <w:r w:rsidR="008A4C79">
        <w:t xml:space="preserve"> before 31 October 2022.</w:t>
      </w:r>
    </w:p>
    <w:p w14:paraId="34F36B83" w14:textId="77777777" w:rsidR="00BB61B1" w:rsidRDefault="00BB61B1" w:rsidP="00BB61B1">
      <w:pPr>
        <w:rPr>
          <w:noProof/>
          <w:lang w:val="en-US"/>
        </w:rPr>
      </w:pPr>
      <w:r>
        <w:t xml:space="preserve">Tel: </w:t>
      </w:r>
      <w:r>
        <w:rPr>
          <w:noProof/>
          <w:lang w:val="en-US"/>
        </w:rPr>
        <w:t>07970 427415</w:t>
      </w:r>
    </w:p>
    <w:p w14:paraId="79706165" w14:textId="77777777" w:rsidR="00BB61B1" w:rsidRDefault="00BB61B1" w:rsidP="00BB61B1"/>
    <w:p w14:paraId="6755539A" w14:textId="77777777" w:rsidR="00BB61B1" w:rsidRDefault="00BB61B1" w:rsidP="00BB61B1">
      <w:r>
        <w:t>First published in Forward Plan on 3 October 2022</w:t>
      </w:r>
    </w:p>
    <w:p w14:paraId="4F753B26" w14:textId="77777777" w:rsidR="00BB61B1" w:rsidRDefault="00BB61B1" w:rsidP="00BB61B1"/>
    <w:p w14:paraId="5F6AF27A" w14:textId="77777777" w:rsidR="00BB61B1" w:rsidRDefault="00BB61B1" w:rsidP="00BB61B1">
      <w:pPr>
        <w:rPr>
          <w:b/>
          <w:sz w:val="28"/>
          <w:szCs w:val="28"/>
        </w:rPr>
      </w:pPr>
    </w:p>
    <w:p w14:paraId="24E50BB6" w14:textId="77777777" w:rsidR="00BB61B1" w:rsidRPr="008254C1" w:rsidRDefault="00BB61B1" w:rsidP="00BB61B1">
      <w:pPr>
        <w:rPr>
          <w:b/>
          <w:sz w:val="28"/>
          <w:szCs w:val="28"/>
        </w:rPr>
      </w:pPr>
      <w:r w:rsidRPr="008254C1">
        <w:rPr>
          <w:b/>
          <w:sz w:val="28"/>
          <w:szCs w:val="28"/>
        </w:rPr>
        <w:t>Following the Making of the decision, the decision form will be published here:</w:t>
      </w:r>
    </w:p>
    <w:p w14:paraId="01FF1359" w14:textId="77777777" w:rsidR="00BB61B1" w:rsidRDefault="00BB61B1" w:rsidP="00BB61B1"/>
    <w:p w14:paraId="380DD51F" w14:textId="2FC4EBB2" w:rsidR="00BB61B1" w:rsidRDefault="00B10FA8">
      <w:pPr>
        <w:rPr>
          <w:b/>
          <w:snapToGrid w:val="0"/>
          <w:sz w:val="31"/>
        </w:rPr>
      </w:pPr>
      <w:r>
        <w:rPr>
          <w:noProof/>
        </w:rPr>
        <mc:AlternateContent>
          <mc:Choice Requires="wps">
            <w:drawing>
              <wp:anchor distT="0" distB="0" distL="114300" distR="114300" simplePos="0" relativeHeight="251799552" behindDoc="0" locked="0" layoutInCell="1" allowOverlap="1" wp14:anchorId="7BC77412" wp14:editId="209A71C4">
                <wp:simplePos x="0" y="0"/>
                <wp:positionH relativeFrom="column">
                  <wp:posOffset>2409825</wp:posOffset>
                </wp:positionH>
                <wp:positionV relativeFrom="paragraph">
                  <wp:posOffset>229235</wp:posOffset>
                </wp:positionV>
                <wp:extent cx="3228975" cy="1943100"/>
                <wp:effectExtent l="0" t="0" r="28575" b="19050"/>
                <wp:wrapNone/>
                <wp:docPr id="2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8975" cy="1943100"/>
                        </a:xfrm>
                        <a:prstGeom prst="rect">
                          <a:avLst/>
                        </a:prstGeom>
                        <a:solidFill>
                          <a:sysClr val="window" lastClr="FFFFFF"/>
                        </a:solidFill>
                        <a:ln w="6350">
                          <a:solidFill>
                            <a:prstClr val="black"/>
                          </a:solidFill>
                        </a:ln>
                        <a:effectLst/>
                      </wps:spPr>
                      <wps:txbx>
                        <w:txbxContent>
                          <w:p w14:paraId="57D4B729" w14:textId="0EFA9111" w:rsidR="00E55BC3" w:rsidRDefault="00B10FA8" w:rsidP="00B10FA8">
                            <w:r>
                              <w:object w:dxaOrig="1534" w:dyaOrig="997" w14:anchorId="3D9BE070">
                                <v:shape id="_x0000_i1052" type="#_x0000_t75" style="width:76.7pt;height:49.85pt">
                                  <v:imagedata r:id="rId62" o:title=""/>
                                </v:shape>
                                <o:OLEObject Type="Embed" ProgID="Acrobat.Document.DC" ShapeID="_x0000_i1052" DrawAspect="Icon" ObjectID="_1737201549" r:id="rId6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C77412" id="_x0000_s1052" type="#_x0000_t202" style="position:absolute;margin-left:189.75pt;margin-top:18.05pt;width:254.25pt;height:153pt;z-index:251799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" fillcolor="window" strokeweight=".5pt">
                <v:path arrowok="t"/>
                <v:textbox style="mso-fit-shape-to-text:t">
                  <w:txbxContent>
                    <w:p w14:paraId="57D4B729" w14:textId="0EFA9111" w:rsidR="00E55BC3" w:rsidRDefault="00B10FA8" w:rsidP="00B10FA8">
                      <w:r>
                        <w:object w:dxaOrig="1534" w:dyaOrig="997" w14:anchorId="3D9BE070">
                          <v:shape id="_x0000_i1052" type="#_x0000_t75" style="width:76.7pt;height:49.85pt">
                            <v:imagedata r:id="rId64" o:title=""/>
                          </v:shape>
                          <o:OLEObject Type="Embed" ProgID="Acrobat.Document.DC" ShapeID="_x0000_i1052" DrawAspect="Icon" ObjectID="_1735473073" r:id="rId65"/>
                        </w:object>
                      </w:r>
                    </w:p>
                  </w:txbxContent>
                </v:textbox>
              </v:shape>
            </w:pict>
          </mc:Fallback>
        </mc:AlternateContent>
      </w:r>
    </w:p>
    <w:p w14:paraId="050B6967" w14:textId="38B91770" w:rsidR="00E55BC3" w:rsidRDefault="00E55BC3">
      <w:pPr>
        <w:rPr>
          <w:b/>
          <w:snapToGrid w:val="0"/>
          <w:sz w:val="31"/>
        </w:rPr>
      </w:pPr>
    </w:p>
    <w:p w14:paraId="5913A333" w14:textId="77777777" w:rsidR="00E55BC3" w:rsidRDefault="00E55BC3">
      <w:pPr>
        <w:rPr>
          <w:b/>
          <w:snapToGrid w:val="0"/>
          <w:sz w:val="31"/>
        </w:rPr>
      </w:pPr>
    </w:p>
    <w:p w14:paraId="0D1BD99F" w14:textId="77777777" w:rsidR="00E55BC3" w:rsidRDefault="00E55BC3">
      <w:pPr>
        <w:rPr>
          <w:b/>
          <w:snapToGrid w:val="0"/>
          <w:sz w:val="31"/>
        </w:rPr>
      </w:pPr>
    </w:p>
    <w:p w14:paraId="23329073" w14:textId="77777777" w:rsidR="00E55BC3" w:rsidRDefault="00E55BC3">
      <w:pPr>
        <w:rPr>
          <w:b/>
          <w:snapToGrid w:val="0"/>
          <w:sz w:val="31"/>
        </w:rPr>
      </w:pPr>
    </w:p>
    <w:p w14:paraId="4E2E5561" w14:textId="77777777" w:rsidR="00E55BC3" w:rsidRDefault="00E55BC3">
      <w:pPr>
        <w:rPr>
          <w:b/>
          <w:snapToGrid w:val="0"/>
          <w:sz w:val="31"/>
        </w:rPr>
      </w:pPr>
    </w:p>
    <w:p w14:paraId="09128B35" w14:textId="77777777" w:rsidR="00E55BC3" w:rsidRDefault="00E55BC3">
      <w:pPr>
        <w:rPr>
          <w:b/>
          <w:snapToGrid w:val="0"/>
          <w:sz w:val="31"/>
        </w:rPr>
      </w:pPr>
    </w:p>
    <w:p w14:paraId="04F28858" w14:textId="77777777" w:rsidR="00E55BC3" w:rsidRDefault="00E55BC3">
      <w:pPr>
        <w:rPr>
          <w:b/>
          <w:snapToGrid w:val="0"/>
          <w:sz w:val="31"/>
        </w:rPr>
      </w:pPr>
    </w:p>
    <w:p w14:paraId="3625ADE7" w14:textId="77777777" w:rsidR="00E55BC3" w:rsidRDefault="00E55BC3">
      <w:pPr>
        <w:rPr>
          <w:b/>
          <w:snapToGrid w:val="0"/>
          <w:sz w:val="31"/>
        </w:rPr>
      </w:pPr>
    </w:p>
    <w:p w14:paraId="6DCD5ABE" w14:textId="77777777" w:rsidR="00E55BC3" w:rsidRDefault="00E55BC3">
      <w:pPr>
        <w:rPr>
          <w:b/>
          <w:snapToGrid w:val="0"/>
          <w:sz w:val="31"/>
        </w:rPr>
      </w:pPr>
    </w:p>
    <w:p w14:paraId="5EB94834" w14:textId="77777777" w:rsidR="00E55BC3" w:rsidRDefault="00E55BC3" w:rsidP="00E55BC3">
      <w:pPr>
        <w:rPr>
          <w:b/>
          <w:sz w:val="28"/>
        </w:rPr>
      </w:pPr>
    </w:p>
    <w:p w14:paraId="63825507" w14:textId="77777777" w:rsidR="00E55BC3" w:rsidRDefault="00E55BC3" w:rsidP="00E55BC3">
      <w:pPr>
        <w:rPr>
          <w:b/>
          <w:sz w:val="28"/>
        </w:rPr>
      </w:pPr>
    </w:p>
    <w:p w14:paraId="455BE106" w14:textId="77777777" w:rsidR="00E55BC3" w:rsidRDefault="00E55BC3" w:rsidP="00E55BC3">
      <w:pPr>
        <w:rPr>
          <w:b/>
          <w:sz w:val="28"/>
        </w:rPr>
      </w:pPr>
    </w:p>
    <w:p w14:paraId="20BEF228" w14:textId="77777777" w:rsidR="00E55BC3" w:rsidRDefault="00E55BC3" w:rsidP="00E55BC3">
      <w:pPr>
        <w:rPr>
          <w:b/>
          <w:sz w:val="28"/>
        </w:rPr>
      </w:pPr>
    </w:p>
    <w:p w14:paraId="77941F76" w14:textId="77777777" w:rsidR="00E55BC3" w:rsidRDefault="00E55BC3" w:rsidP="00E55BC3">
      <w:pPr>
        <w:rPr>
          <w:b/>
          <w:sz w:val="28"/>
        </w:rPr>
      </w:pPr>
    </w:p>
    <w:p w14:paraId="5E7BDB08" w14:textId="77777777" w:rsidR="00E55BC3" w:rsidRDefault="00E55BC3" w:rsidP="00E55BC3">
      <w:pPr>
        <w:rPr>
          <w:b/>
          <w:sz w:val="28"/>
        </w:rPr>
      </w:pPr>
    </w:p>
    <w:p w14:paraId="0BEB09B0" w14:textId="77777777" w:rsidR="00E55BC3" w:rsidRDefault="00E55BC3" w:rsidP="00E55BC3">
      <w:pPr>
        <w:rPr>
          <w:b/>
          <w:sz w:val="28"/>
        </w:rPr>
      </w:pPr>
    </w:p>
    <w:p w14:paraId="5FA2B168" w14:textId="77777777" w:rsidR="00E55BC3" w:rsidRDefault="00E55BC3" w:rsidP="00E55BC3">
      <w:pPr>
        <w:rPr>
          <w:b/>
          <w:sz w:val="28"/>
        </w:rPr>
      </w:pPr>
    </w:p>
    <w:p w14:paraId="73AF9FA4" w14:textId="77777777" w:rsidR="00E55BC3" w:rsidRDefault="00E55BC3" w:rsidP="00E55BC3">
      <w:pPr>
        <w:rPr>
          <w:b/>
          <w:sz w:val="28"/>
        </w:rPr>
      </w:pPr>
    </w:p>
    <w:p w14:paraId="27CDA0B8" w14:textId="77777777" w:rsidR="00E55BC3" w:rsidRDefault="00E55BC3" w:rsidP="00E55BC3">
      <w:pPr>
        <w:rPr>
          <w:b/>
          <w:sz w:val="28"/>
        </w:rPr>
      </w:pPr>
    </w:p>
    <w:p w14:paraId="64CAB146" w14:textId="77777777" w:rsidR="00E55BC3" w:rsidRDefault="00E55BC3" w:rsidP="00E55BC3">
      <w:pPr>
        <w:rPr>
          <w:b/>
          <w:sz w:val="28"/>
        </w:rPr>
      </w:pPr>
    </w:p>
    <w:p w14:paraId="457AE11E" w14:textId="77777777" w:rsidR="00E55BC3" w:rsidRDefault="00E55BC3" w:rsidP="00E55BC3">
      <w:pPr>
        <w:rPr>
          <w:b/>
          <w:sz w:val="28"/>
        </w:rPr>
      </w:pPr>
    </w:p>
    <w:p w14:paraId="2ACCC66D" w14:textId="77777777" w:rsidR="00E55BC3" w:rsidRDefault="00E55BC3" w:rsidP="00E55BC3">
      <w:pPr>
        <w:rPr>
          <w:b/>
          <w:sz w:val="28"/>
        </w:rPr>
      </w:pPr>
    </w:p>
    <w:p w14:paraId="046C2315" w14:textId="2AF465B3" w:rsidR="00E55BC3" w:rsidRDefault="00E55BC3" w:rsidP="00E55BC3">
      <w:pPr>
        <w:rPr>
          <w:b/>
          <w:sz w:val="28"/>
          <w:szCs w:val="28"/>
          <w:lang w:val="en-US"/>
        </w:rPr>
      </w:pPr>
      <w:r>
        <w:rPr>
          <w:b/>
          <w:sz w:val="28"/>
        </w:rPr>
        <w:lastRenderedPageBreak/>
        <w:t xml:space="preserve">DECISION: </w:t>
      </w:r>
      <w:r w:rsidRPr="006B4381">
        <w:rPr>
          <w:b/>
          <w:sz w:val="28"/>
        </w:rPr>
        <w:t>ADD00</w:t>
      </w:r>
      <w:r>
        <w:rPr>
          <w:b/>
          <w:sz w:val="28"/>
        </w:rPr>
        <w:t>56 Supported Living Scheme: Linden Road – Approval to award a contract under exemption</w:t>
      </w:r>
    </w:p>
    <w:p w14:paraId="438A9008" w14:textId="77777777" w:rsidR="00E55BC3" w:rsidRDefault="00E55BC3" w:rsidP="00E55BC3">
      <w:pPr>
        <w:rPr>
          <w:b/>
          <w:sz w:val="28"/>
        </w:rPr>
      </w:pPr>
    </w:p>
    <w:p w14:paraId="35C44D9C" w14:textId="77777777" w:rsidR="00E55BC3" w:rsidRDefault="00E55BC3" w:rsidP="00E55BC3">
      <w:pPr>
        <w:rPr>
          <w:b/>
          <w:sz w:val="28"/>
        </w:rPr>
      </w:pPr>
      <w:r>
        <w:rPr>
          <w:b/>
          <w:sz w:val="28"/>
        </w:rPr>
        <w:t xml:space="preserve">Nature of the decision: </w:t>
      </w:r>
    </w:p>
    <w:p w14:paraId="46E2372F" w14:textId="77777777" w:rsidR="00E55BC3" w:rsidRDefault="00E55BC3" w:rsidP="00E55BC3">
      <w:pPr>
        <w:rPr>
          <w:b/>
          <w:sz w:val="28"/>
        </w:rPr>
      </w:pPr>
    </w:p>
    <w:p w14:paraId="6F6BD3EC" w14:textId="3DD95157" w:rsidR="00E55BC3" w:rsidRDefault="00E55BC3" w:rsidP="00E55BC3">
      <w:pPr>
        <w:rPr>
          <w:lang w:val="en-US"/>
        </w:rPr>
      </w:pPr>
      <w:r>
        <w:rPr>
          <w:lang w:val="en-US"/>
        </w:rPr>
        <w:t xml:space="preserve">Approval is requested to directly award a Supported Living contract to Real Life Options for Linden Road following the deregistration from a Care Home to a Supported Living Scheme. </w:t>
      </w:r>
    </w:p>
    <w:p w14:paraId="7043E73E" w14:textId="77777777" w:rsidR="00E55BC3" w:rsidRDefault="00E55BC3" w:rsidP="00E55BC3">
      <w:pPr>
        <w:rPr>
          <w:noProof/>
          <w:lang w:val="en-US"/>
        </w:rPr>
      </w:pPr>
    </w:p>
    <w:p w14:paraId="780B27B6" w14:textId="77777777" w:rsidR="00E55BC3" w:rsidRDefault="00E55BC3" w:rsidP="00E55BC3">
      <w:pPr>
        <w:rPr>
          <w:b/>
          <w:sz w:val="28"/>
        </w:rPr>
      </w:pPr>
      <w:r>
        <w:rPr>
          <w:b/>
          <w:sz w:val="28"/>
        </w:rPr>
        <w:t>Who will make the decision?</w:t>
      </w:r>
    </w:p>
    <w:p w14:paraId="5EFF6A6D" w14:textId="77777777" w:rsidR="00E55BC3" w:rsidRDefault="00E55BC3" w:rsidP="00E55BC3">
      <w:pPr>
        <w:rPr>
          <w:b/>
          <w:sz w:val="28"/>
        </w:rPr>
      </w:pPr>
    </w:p>
    <w:p w14:paraId="07A2B470" w14:textId="77777777" w:rsidR="00E55BC3" w:rsidRDefault="00E55BC3" w:rsidP="00E55BC3">
      <w:r>
        <w:t>Cabinet Member for Adults</w:t>
      </w:r>
    </w:p>
    <w:p w14:paraId="07F0E231" w14:textId="77777777" w:rsidR="00E55BC3" w:rsidRDefault="00E55BC3" w:rsidP="00E55BC3"/>
    <w:p w14:paraId="3F221970" w14:textId="77777777" w:rsidR="00E55BC3" w:rsidRDefault="00E55BC3" w:rsidP="00E55BC3">
      <w:pPr>
        <w:rPr>
          <w:b/>
          <w:sz w:val="28"/>
        </w:rPr>
      </w:pPr>
      <w:r>
        <w:rPr>
          <w:b/>
          <w:sz w:val="28"/>
        </w:rPr>
        <w:t>When is the decision to be taken?</w:t>
      </w:r>
    </w:p>
    <w:p w14:paraId="1A36BAE7" w14:textId="77777777" w:rsidR="00E55BC3" w:rsidRDefault="00E55BC3" w:rsidP="00E55BC3">
      <w:pPr>
        <w:rPr>
          <w:b/>
          <w:sz w:val="28"/>
        </w:rPr>
      </w:pPr>
    </w:p>
    <w:p w14:paraId="40ACE1E5" w14:textId="7A472255" w:rsidR="00E55BC3" w:rsidRDefault="00E55BC3" w:rsidP="00E55BC3">
      <w:r>
        <w:t>November 2022</w:t>
      </w:r>
    </w:p>
    <w:p w14:paraId="4362EDF3" w14:textId="77777777" w:rsidR="00E55BC3" w:rsidRDefault="00E55BC3" w:rsidP="00E55BC3"/>
    <w:p w14:paraId="454F625D" w14:textId="77777777" w:rsidR="00E55BC3" w:rsidRDefault="00E55BC3" w:rsidP="00E55BC3">
      <w:pPr>
        <w:rPr>
          <w:b/>
          <w:sz w:val="28"/>
        </w:rPr>
      </w:pPr>
      <w:r>
        <w:rPr>
          <w:b/>
          <w:sz w:val="28"/>
        </w:rPr>
        <w:t>Who will be consulted and how?</w:t>
      </w:r>
    </w:p>
    <w:p w14:paraId="117D5085" w14:textId="77777777" w:rsidR="00E55BC3" w:rsidRDefault="00E55BC3" w:rsidP="00E55BC3">
      <w:pPr>
        <w:rPr>
          <w:b/>
          <w:sz w:val="28"/>
        </w:rPr>
      </w:pPr>
    </w:p>
    <w:p w14:paraId="0F86C3C7" w14:textId="4BBE6141" w:rsidR="00E55BC3" w:rsidRDefault="00E55BC3" w:rsidP="00E55BC3">
      <w:pPr>
        <w:rPr>
          <w:noProof/>
          <w:lang w:val="en-US"/>
        </w:rPr>
      </w:pPr>
      <w:r>
        <w:rPr>
          <w:noProof/>
          <w:lang w:val="en-US"/>
        </w:rPr>
        <w:t>Cabinet Member for Adults, Chief Finance Officer, Chef Legal Officer, Director for Adults &amp; Communities.</w:t>
      </w:r>
    </w:p>
    <w:p w14:paraId="61A5DF3E" w14:textId="33722531" w:rsidR="00E55BC3" w:rsidRDefault="00E55BC3" w:rsidP="00E55BC3">
      <w:pPr>
        <w:rPr>
          <w:noProof/>
          <w:lang w:val="en-US"/>
        </w:rPr>
      </w:pPr>
    </w:p>
    <w:p w14:paraId="3D099035" w14:textId="32EE1F11" w:rsidR="00E55BC3" w:rsidRDefault="00E55BC3" w:rsidP="00E55BC3">
      <w:pPr>
        <w:rPr>
          <w:noProof/>
          <w:lang w:val="en-US"/>
        </w:rPr>
      </w:pPr>
      <w:r w:rsidRPr="00780651">
        <w:rPr>
          <w:noProof/>
          <w:lang w:val="en-US"/>
        </w:rPr>
        <w:t>All of the above will be consulted via approval of the delegated decision.</w:t>
      </w:r>
    </w:p>
    <w:p w14:paraId="40116B61" w14:textId="77777777" w:rsidR="00E55BC3" w:rsidRDefault="00E55BC3" w:rsidP="00E55BC3"/>
    <w:p w14:paraId="77514A04" w14:textId="77777777" w:rsidR="00E55BC3" w:rsidRDefault="00E55BC3" w:rsidP="00E55BC3">
      <w:pPr>
        <w:rPr>
          <w:b/>
          <w:sz w:val="28"/>
        </w:rPr>
      </w:pPr>
      <w:r>
        <w:rPr>
          <w:b/>
          <w:sz w:val="28"/>
        </w:rPr>
        <w:t>Supporting documentation:</w:t>
      </w:r>
    </w:p>
    <w:p w14:paraId="04917D3C" w14:textId="77777777" w:rsidR="00E55BC3" w:rsidRDefault="00E55BC3" w:rsidP="00E55BC3">
      <w:pPr>
        <w:rPr>
          <w:b/>
          <w:sz w:val="28"/>
        </w:rPr>
      </w:pPr>
    </w:p>
    <w:p w14:paraId="5C7E0AFC" w14:textId="77777777" w:rsidR="00E55BC3" w:rsidRDefault="00E55BC3" w:rsidP="00E55BC3">
      <w:r>
        <w:t>There are no supporting documents for this decision</w:t>
      </w:r>
    </w:p>
    <w:p w14:paraId="6A785B7B" w14:textId="77777777" w:rsidR="00E55BC3" w:rsidRDefault="00E55BC3" w:rsidP="00E55BC3"/>
    <w:p w14:paraId="265A7A24" w14:textId="77777777" w:rsidR="00E55BC3" w:rsidRDefault="00E55BC3" w:rsidP="00E55BC3">
      <w:pPr>
        <w:rPr>
          <w:b/>
          <w:sz w:val="28"/>
        </w:rPr>
      </w:pPr>
    </w:p>
    <w:p w14:paraId="780C859A" w14:textId="77777777" w:rsidR="00E55BC3" w:rsidRDefault="00E55BC3" w:rsidP="00E55BC3">
      <w:pPr>
        <w:rPr>
          <w:b/>
          <w:sz w:val="28"/>
        </w:rPr>
      </w:pPr>
      <w:r>
        <w:rPr>
          <w:b/>
          <w:sz w:val="28"/>
        </w:rPr>
        <w:t>How and by when to make representations:</w:t>
      </w:r>
    </w:p>
    <w:p w14:paraId="136E4C93" w14:textId="77777777" w:rsidR="00E55BC3" w:rsidRDefault="00E55BC3" w:rsidP="00E55BC3">
      <w:pPr>
        <w:rPr>
          <w:b/>
          <w:sz w:val="28"/>
        </w:rPr>
      </w:pPr>
    </w:p>
    <w:p w14:paraId="097C5EF9" w14:textId="3B51B51B" w:rsidR="00E55BC3" w:rsidRDefault="00E55BC3" w:rsidP="00E55BC3">
      <w:r>
        <w:t>Representations should be made to Debbie Duncan</w:t>
      </w:r>
      <w:r w:rsidR="008A4C79">
        <w:t xml:space="preserve"> before 9 November 2022.</w:t>
      </w:r>
    </w:p>
    <w:p w14:paraId="03543972" w14:textId="77777777" w:rsidR="00E55BC3" w:rsidRDefault="00E55BC3" w:rsidP="00E55BC3">
      <w:pPr>
        <w:rPr>
          <w:noProof/>
          <w:lang w:val="en-US"/>
        </w:rPr>
      </w:pPr>
      <w:r>
        <w:t xml:space="preserve">Tel: </w:t>
      </w:r>
      <w:r>
        <w:rPr>
          <w:noProof/>
          <w:lang w:val="en-US"/>
        </w:rPr>
        <w:t>07970 427415</w:t>
      </w:r>
    </w:p>
    <w:p w14:paraId="512C8CBA" w14:textId="77777777" w:rsidR="00E55BC3" w:rsidRDefault="00E55BC3" w:rsidP="00E55BC3"/>
    <w:p w14:paraId="351F8BE6" w14:textId="70DE7E6B" w:rsidR="00E55BC3" w:rsidRDefault="00E55BC3" w:rsidP="00E55BC3">
      <w:r>
        <w:t>First published in Forward Plan on 12 October 2022</w:t>
      </w:r>
    </w:p>
    <w:p w14:paraId="1646B63F" w14:textId="77777777" w:rsidR="00E55BC3" w:rsidRDefault="00E55BC3" w:rsidP="00E55BC3"/>
    <w:p w14:paraId="31CA5180" w14:textId="77777777" w:rsidR="00E55BC3" w:rsidRDefault="00E55BC3" w:rsidP="00E55BC3">
      <w:pPr>
        <w:rPr>
          <w:b/>
          <w:sz w:val="28"/>
          <w:szCs w:val="28"/>
        </w:rPr>
      </w:pPr>
    </w:p>
    <w:p w14:paraId="39A56155" w14:textId="77777777" w:rsidR="00E55BC3" w:rsidRPr="008254C1" w:rsidRDefault="00E55BC3" w:rsidP="00E55BC3">
      <w:pPr>
        <w:rPr>
          <w:b/>
          <w:sz w:val="28"/>
          <w:szCs w:val="28"/>
        </w:rPr>
      </w:pPr>
      <w:r w:rsidRPr="008254C1">
        <w:rPr>
          <w:b/>
          <w:sz w:val="28"/>
          <w:szCs w:val="28"/>
        </w:rPr>
        <w:t>Following the Making of the decision, the decision form will be published here:</w:t>
      </w:r>
    </w:p>
    <w:p w14:paraId="1893DECF" w14:textId="672DDC4B" w:rsidR="00E55BC3" w:rsidRDefault="008A4C79" w:rsidP="00E55BC3">
      <w:r>
        <w:rPr>
          <w:noProof/>
        </w:rPr>
        <mc:AlternateContent>
          <mc:Choice Requires="wps">
            <w:drawing>
              <wp:anchor distT="0" distB="0" distL="114300" distR="114300" simplePos="0" relativeHeight="251801600" behindDoc="0" locked="0" layoutInCell="1" allowOverlap="1" wp14:anchorId="573E7C47" wp14:editId="7334B7F0">
                <wp:simplePos x="0" y="0"/>
                <wp:positionH relativeFrom="column">
                  <wp:posOffset>1866900</wp:posOffset>
                </wp:positionH>
                <wp:positionV relativeFrom="paragraph">
                  <wp:posOffset>144145</wp:posOffset>
                </wp:positionV>
                <wp:extent cx="1323975" cy="1143000"/>
                <wp:effectExtent l="0" t="0" r="9525" b="0"/>
                <wp:wrapNone/>
                <wp:docPr id="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A1F16C4" w14:textId="7F017A27" w:rsidR="00E55BC3" w:rsidRDefault="0042048E" w:rsidP="0042048E">
                            <w:r>
                              <w:object w:dxaOrig="1534" w:dyaOrig="997" w14:anchorId="5D9F01B2">
                                <v:shape id="_x0000_i1054" type="#_x0000_t75" style="width:76.7pt;height:49.85pt">
                                  <v:imagedata r:id="rId66" o:title=""/>
                                </v:shape>
                                <o:OLEObject Type="Embed" ProgID="Acrobat.Document.DC" ShapeID="_x0000_i1054" DrawAspect="Icon" ObjectID="_1737201550" r:id="rId6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3E7C47" id="_x0000_s1053" type="#_x0000_t202" style="position:absolute;margin-left:147pt;margin-top:11.35pt;width:104.25pt;height:90pt;z-index:251801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Hc9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A0A4WoD5QGJtnDUoDN8&#10;KTHaChN+ZhZFhxTiIPknXCoFmCL0O0pqsL/+dh/8UQtopaRFERdU45QhCz80auQuG4+D5uNhPLkd&#10;4sFeWzbXFr1rFoBMZjiwhsdt8PfqtK0sNK84bfMQE01Mc4xcUH/aLvxxsHBauZjPoxOq3DC/0mvD&#10;T+oKHL90r8yavuke9fIIJ7Gz/F3vj76x4Wa+87CUURgXTnuZ4oTEZvfTHEbw+hy9Lt+c2W8A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QIB3PVYCAAC7BAAADgAAAAAAAAAAAAAAAAAuAgAAZHJzL2Uyb0RvYy54bWxQSwECLQAU&#10;AAYACAAAACEAjUkJxNsAAAAKAQAADwAAAAAAAAAAAAAAAACwBAAAZHJzL2Rvd25yZXYueG1sUEsF&#10;BgAAAAAEAAQA8wAAALgFAAAAAA==&#10;" fillcolor="window" strokeweight=".5pt">
                <v:path arrowok="t"/>
                <v:textbox style="mso-fit-shape-to-text:t">
                  <w:txbxContent>
                    <w:p w14:paraId="7A1F16C4" w14:textId="7F017A27" w:rsidR="00E55BC3" w:rsidRDefault="0042048E" w:rsidP="0042048E">
                      <w:r>
                        <w:object w:dxaOrig="1534" w:dyaOrig="997" w14:anchorId="5D9F01B2">
                          <v:shape id="_x0000_i1054" type="#_x0000_t75" style="width:76.7pt;height:49.85pt">
                            <v:imagedata r:id="rId68" o:title=""/>
                          </v:shape>
                          <o:OLEObject Type="Embed" ProgID="Acrobat.Document.DC" ShapeID="_x0000_i1054" DrawAspect="Icon" ObjectID="_1735473074" r:id="rId69"/>
                        </w:object>
                      </w:r>
                    </w:p>
                  </w:txbxContent>
                </v:textbox>
              </v:shape>
            </w:pict>
          </mc:Fallback>
        </mc:AlternateContent>
      </w:r>
    </w:p>
    <w:p w14:paraId="7BD7785F" w14:textId="176DB7B8" w:rsidR="00E55BC3" w:rsidRDefault="00E55BC3" w:rsidP="00E55BC3">
      <w:pPr>
        <w:rPr>
          <w:b/>
          <w:snapToGrid w:val="0"/>
          <w:sz w:val="31"/>
        </w:rPr>
      </w:pPr>
    </w:p>
    <w:p w14:paraId="7BB41877" w14:textId="77777777" w:rsidR="003B7C3F" w:rsidRDefault="003B7C3F">
      <w:pPr>
        <w:rPr>
          <w:b/>
          <w:snapToGrid w:val="0"/>
          <w:sz w:val="31"/>
        </w:rPr>
      </w:pPr>
    </w:p>
    <w:p w14:paraId="2DCD6D6B" w14:textId="77777777" w:rsidR="003B7C3F" w:rsidRDefault="003B7C3F" w:rsidP="003B7C3F">
      <w:pPr>
        <w:rPr>
          <w:b/>
          <w:sz w:val="28"/>
        </w:rPr>
      </w:pPr>
    </w:p>
    <w:p w14:paraId="7DA7C6AC" w14:textId="674204F2" w:rsidR="003B7C3F" w:rsidRDefault="003B7C3F" w:rsidP="003B7C3F">
      <w:pPr>
        <w:rPr>
          <w:b/>
          <w:sz w:val="28"/>
          <w:szCs w:val="28"/>
          <w:lang w:val="en-US"/>
        </w:rPr>
      </w:pPr>
      <w:r>
        <w:rPr>
          <w:b/>
          <w:sz w:val="28"/>
        </w:rPr>
        <w:lastRenderedPageBreak/>
        <w:t xml:space="preserve">DECISION: </w:t>
      </w:r>
      <w:r w:rsidRPr="006B4381">
        <w:rPr>
          <w:b/>
          <w:sz w:val="28"/>
        </w:rPr>
        <w:t>ADD00</w:t>
      </w:r>
      <w:r>
        <w:rPr>
          <w:b/>
          <w:sz w:val="28"/>
        </w:rPr>
        <w:t>57 Extension (with variations) of the “Public Spaces Protection Order (PSPO) Majuba Vehicle Nuisance 2021” for a further three years (until 31 December 2025)</w:t>
      </w:r>
    </w:p>
    <w:p w14:paraId="287DB417" w14:textId="77777777" w:rsidR="003B7C3F" w:rsidRDefault="003B7C3F" w:rsidP="003B7C3F">
      <w:pPr>
        <w:rPr>
          <w:b/>
          <w:sz w:val="28"/>
        </w:rPr>
      </w:pPr>
    </w:p>
    <w:p w14:paraId="797296B7" w14:textId="77777777" w:rsidR="003B7C3F" w:rsidRDefault="003B7C3F" w:rsidP="003B7C3F">
      <w:pPr>
        <w:rPr>
          <w:b/>
          <w:sz w:val="28"/>
        </w:rPr>
      </w:pPr>
      <w:r>
        <w:rPr>
          <w:b/>
          <w:sz w:val="28"/>
        </w:rPr>
        <w:t xml:space="preserve">Nature of the decision: </w:t>
      </w:r>
    </w:p>
    <w:p w14:paraId="3C0CEBCF" w14:textId="77777777" w:rsidR="003B7C3F" w:rsidRDefault="003B7C3F" w:rsidP="003B7C3F">
      <w:pPr>
        <w:rPr>
          <w:b/>
          <w:sz w:val="28"/>
        </w:rPr>
      </w:pPr>
    </w:p>
    <w:p w14:paraId="35B51023" w14:textId="77777777" w:rsidR="003B7C3F" w:rsidRPr="00805C33" w:rsidRDefault="003B7C3F" w:rsidP="003B7C3F">
      <w:pPr>
        <w:rPr>
          <w:noProof/>
          <w:lang w:val="en-US"/>
        </w:rPr>
      </w:pPr>
      <w:r w:rsidRPr="001153AA">
        <w:rPr>
          <w:noProof/>
          <w:lang w:val="en-US"/>
        </w:rPr>
        <w:t xml:space="preserve">To exercise </w:t>
      </w:r>
      <w:r>
        <w:rPr>
          <w:noProof/>
          <w:lang w:val="en-US"/>
        </w:rPr>
        <w:t>the council's</w:t>
      </w:r>
      <w:r w:rsidRPr="00110012">
        <w:rPr>
          <w:noProof/>
          <w:lang w:val="en-US"/>
        </w:rPr>
        <w:t xml:space="preserve"> powers under the public spaces protection provisions of the Anti-social Behaviour, Crime and Policing Act 2014 to </w:t>
      </w:r>
      <w:r w:rsidRPr="00805C33">
        <w:rPr>
          <w:noProof/>
          <w:lang w:val="en-US"/>
        </w:rPr>
        <w:t>renew the Public Spaces Protection Order (PSPO) Majuba Vehicle Nuisance 2021 for a further three years (until 31 December 2025), with the following proposed variations</w:t>
      </w:r>
      <w:r>
        <w:rPr>
          <w:noProof/>
          <w:lang w:val="en-US"/>
        </w:rPr>
        <w:t xml:space="preserve"> (to come into effect 1 January 2023)</w:t>
      </w:r>
      <w:r w:rsidRPr="00805C33">
        <w:rPr>
          <w:noProof/>
          <w:lang w:val="en-US"/>
        </w:rPr>
        <w:t>, in order to tackle crime and/or antisocial behaviour:</w:t>
      </w:r>
    </w:p>
    <w:p w14:paraId="5542944B" w14:textId="77777777" w:rsidR="003B7C3F" w:rsidRDefault="003B7C3F" w:rsidP="003B7C3F">
      <w:pPr>
        <w:rPr>
          <w:noProof/>
          <w:lang w:val="en-US"/>
        </w:rPr>
      </w:pPr>
    </w:p>
    <w:p w14:paraId="709BBDF1" w14:textId="77777777" w:rsidR="003B7C3F" w:rsidRDefault="003B7C3F" w:rsidP="003B7C3F">
      <w:pPr>
        <w:pStyle w:val="ListParagraph"/>
        <w:numPr>
          <w:ilvl w:val="0"/>
          <w:numId w:val="22"/>
        </w:numPr>
        <w:rPr>
          <w:noProof/>
          <w:lang w:val="en-US"/>
        </w:rPr>
      </w:pPr>
      <w:r w:rsidRPr="003B7C3F">
        <w:rPr>
          <w:noProof/>
          <w:lang w:val="en-US"/>
        </w:rPr>
        <w:t>extending the scope of the prohibition on vehicular nuisance to any public highway, public car park or any other land to which the public has access within the Redcar and Cleveland local authority area</w:t>
      </w:r>
    </w:p>
    <w:p w14:paraId="5A56096B" w14:textId="77777777" w:rsidR="003B7C3F" w:rsidRDefault="003B7C3F" w:rsidP="003B7C3F">
      <w:pPr>
        <w:pStyle w:val="ListParagraph"/>
        <w:numPr>
          <w:ilvl w:val="0"/>
          <w:numId w:val="22"/>
        </w:numPr>
        <w:rPr>
          <w:noProof/>
          <w:lang w:val="en-US"/>
        </w:rPr>
      </w:pPr>
      <w:r w:rsidRPr="003B7C3F">
        <w:rPr>
          <w:noProof/>
          <w:lang w:val="en-US"/>
        </w:rPr>
        <w:t>additional provision related to  antisocial and dangerous cycling within the proposed “ cycling restricted area” at the Lower Promenade, Saltburn-by-the-sea</w:t>
      </w:r>
    </w:p>
    <w:p w14:paraId="56BF2B74" w14:textId="1C8CA300" w:rsidR="003B7C3F" w:rsidRPr="003B7C3F" w:rsidRDefault="003B7C3F" w:rsidP="003B7C3F">
      <w:pPr>
        <w:pStyle w:val="ListParagraph"/>
        <w:numPr>
          <w:ilvl w:val="0"/>
          <w:numId w:val="22"/>
        </w:numPr>
        <w:rPr>
          <w:noProof/>
          <w:lang w:val="en-US"/>
        </w:rPr>
      </w:pPr>
      <w:r w:rsidRPr="003B7C3F">
        <w:rPr>
          <w:noProof/>
          <w:lang w:val="en-US"/>
        </w:rPr>
        <w:t>additional provision related to vehicle obstruction and vehicles within the proposed “vehicle restricted area” at the Lower Promenade Saltburn-by-the-sea, and Saltburn beach</w:t>
      </w:r>
      <w:r w:rsidRPr="003B7C3F">
        <w:rPr>
          <w:lang w:val="en-US"/>
        </w:rPr>
        <w:t xml:space="preserve"> </w:t>
      </w:r>
    </w:p>
    <w:p w14:paraId="7EF2F760" w14:textId="77777777" w:rsidR="003B7C3F" w:rsidRDefault="003B7C3F" w:rsidP="003B7C3F">
      <w:pPr>
        <w:rPr>
          <w:noProof/>
          <w:lang w:val="en-US"/>
        </w:rPr>
      </w:pPr>
    </w:p>
    <w:p w14:paraId="4A090FD7" w14:textId="77777777" w:rsidR="003B7C3F" w:rsidRDefault="003B7C3F" w:rsidP="003B7C3F">
      <w:pPr>
        <w:rPr>
          <w:b/>
          <w:sz w:val="28"/>
        </w:rPr>
      </w:pPr>
      <w:r>
        <w:rPr>
          <w:b/>
          <w:sz w:val="28"/>
        </w:rPr>
        <w:t>Who will make the decision?</w:t>
      </w:r>
    </w:p>
    <w:p w14:paraId="58B18F95" w14:textId="77777777" w:rsidR="003B7C3F" w:rsidRDefault="003B7C3F" w:rsidP="003B7C3F">
      <w:pPr>
        <w:rPr>
          <w:b/>
          <w:sz w:val="28"/>
        </w:rPr>
      </w:pPr>
    </w:p>
    <w:p w14:paraId="2EDE3739" w14:textId="0E8642B1" w:rsidR="003B7C3F" w:rsidRDefault="0078490E" w:rsidP="003B7C3F">
      <w:r>
        <w:t>Corporate Director for Adults and Communities</w:t>
      </w:r>
    </w:p>
    <w:p w14:paraId="1DF9555C" w14:textId="77777777" w:rsidR="003B7C3F" w:rsidRDefault="003B7C3F" w:rsidP="003B7C3F"/>
    <w:p w14:paraId="014C6120" w14:textId="77777777" w:rsidR="003B7C3F" w:rsidRDefault="003B7C3F" w:rsidP="003B7C3F">
      <w:pPr>
        <w:rPr>
          <w:b/>
          <w:sz w:val="28"/>
        </w:rPr>
      </w:pPr>
      <w:r>
        <w:rPr>
          <w:b/>
          <w:sz w:val="28"/>
        </w:rPr>
        <w:t>When is the decision to be taken?</w:t>
      </w:r>
    </w:p>
    <w:p w14:paraId="6A36ACAA" w14:textId="77777777" w:rsidR="003B7C3F" w:rsidRDefault="003B7C3F" w:rsidP="003B7C3F">
      <w:pPr>
        <w:rPr>
          <w:b/>
          <w:sz w:val="28"/>
        </w:rPr>
      </w:pPr>
    </w:p>
    <w:p w14:paraId="4E8ADDC2" w14:textId="686FCAEC" w:rsidR="003B7C3F" w:rsidRDefault="0078490E" w:rsidP="003B7C3F">
      <w:r>
        <w:t xml:space="preserve">December </w:t>
      </w:r>
      <w:r w:rsidR="003B7C3F">
        <w:t>2022</w:t>
      </w:r>
    </w:p>
    <w:p w14:paraId="406A4547" w14:textId="77777777" w:rsidR="003B7C3F" w:rsidRDefault="003B7C3F" w:rsidP="003B7C3F"/>
    <w:p w14:paraId="47F07A8D" w14:textId="77777777" w:rsidR="003B7C3F" w:rsidRDefault="003B7C3F" w:rsidP="003B7C3F">
      <w:pPr>
        <w:rPr>
          <w:b/>
          <w:sz w:val="28"/>
        </w:rPr>
      </w:pPr>
      <w:r>
        <w:rPr>
          <w:b/>
          <w:sz w:val="28"/>
        </w:rPr>
        <w:t>Who will be consulted and how?</w:t>
      </w:r>
    </w:p>
    <w:p w14:paraId="6F9A512E" w14:textId="77777777" w:rsidR="003B7C3F" w:rsidRDefault="003B7C3F" w:rsidP="003B7C3F">
      <w:pPr>
        <w:rPr>
          <w:b/>
          <w:sz w:val="28"/>
        </w:rPr>
      </w:pPr>
    </w:p>
    <w:p w14:paraId="1401D657" w14:textId="77777777" w:rsidR="0078490E" w:rsidRPr="00CE22EE" w:rsidRDefault="0078490E" w:rsidP="0078490E">
      <w:pPr>
        <w:rPr>
          <w:noProof/>
          <w:lang w:val="en-US"/>
        </w:rPr>
      </w:pPr>
      <w:r w:rsidRPr="00CE22EE">
        <w:rPr>
          <w:noProof/>
          <w:lang w:val="en-US"/>
        </w:rPr>
        <w:t xml:space="preserve">The council </w:t>
      </w:r>
      <w:r>
        <w:rPr>
          <w:noProof/>
          <w:lang w:val="en-US"/>
        </w:rPr>
        <w:t xml:space="preserve">will </w:t>
      </w:r>
      <w:r w:rsidRPr="00CE22EE">
        <w:rPr>
          <w:noProof/>
          <w:lang w:val="en-US"/>
        </w:rPr>
        <w:t>carr</w:t>
      </w:r>
      <w:r>
        <w:rPr>
          <w:noProof/>
          <w:lang w:val="en-US"/>
        </w:rPr>
        <w:t>y</w:t>
      </w:r>
      <w:r w:rsidRPr="00CE22EE">
        <w:rPr>
          <w:noProof/>
          <w:lang w:val="en-US"/>
        </w:rPr>
        <w:t xml:space="preserve"> out </w:t>
      </w:r>
      <w:r>
        <w:rPr>
          <w:noProof/>
          <w:lang w:val="en-US"/>
        </w:rPr>
        <w:t xml:space="preserve">extensive </w:t>
      </w:r>
      <w:r w:rsidRPr="00CE22EE">
        <w:rPr>
          <w:noProof/>
          <w:lang w:val="en-US"/>
        </w:rPr>
        <w:t>consultation activities (</w:t>
      </w:r>
      <w:r>
        <w:rPr>
          <w:noProof/>
          <w:lang w:val="en-US"/>
        </w:rPr>
        <w:t>1</w:t>
      </w:r>
      <w:r w:rsidRPr="00CE22EE">
        <w:rPr>
          <w:noProof/>
          <w:lang w:val="en-US"/>
        </w:rPr>
        <w:t xml:space="preserve"> </w:t>
      </w:r>
      <w:r>
        <w:rPr>
          <w:noProof/>
          <w:lang w:val="en-US"/>
        </w:rPr>
        <w:t xml:space="preserve">November - 13 December </w:t>
      </w:r>
      <w:r w:rsidRPr="00CE22EE">
        <w:rPr>
          <w:noProof/>
          <w:lang w:val="en-US"/>
        </w:rPr>
        <w:t xml:space="preserve"> 202</w:t>
      </w:r>
      <w:r>
        <w:rPr>
          <w:noProof/>
          <w:lang w:val="en-US"/>
        </w:rPr>
        <w:t>2</w:t>
      </w:r>
      <w:r w:rsidRPr="00CE22EE">
        <w:rPr>
          <w:noProof/>
          <w:lang w:val="en-US"/>
        </w:rPr>
        <w:t>) with the following:</w:t>
      </w:r>
    </w:p>
    <w:p w14:paraId="08A9991D" w14:textId="77777777" w:rsidR="0078490E" w:rsidRDefault="0078490E" w:rsidP="0078490E">
      <w:pPr>
        <w:pStyle w:val="ListParagraph"/>
        <w:numPr>
          <w:ilvl w:val="0"/>
          <w:numId w:val="23"/>
        </w:numPr>
        <w:rPr>
          <w:noProof/>
          <w:lang w:val="en-US"/>
        </w:rPr>
      </w:pPr>
      <w:r w:rsidRPr="0078490E">
        <w:rPr>
          <w:noProof/>
          <w:lang w:val="en-US"/>
        </w:rPr>
        <w:t>Cleveland police</w:t>
      </w:r>
    </w:p>
    <w:p w14:paraId="5FACDEEE" w14:textId="77777777" w:rsidR="0078490E" w:rsidRDefault="0078490E" w:rsidP="0078490E">
      <w:pPr>
        <w:pStyle w:val="ListParagraph"/>
        <w:numPr>
          <w:ilvl w:val="0"/>
          <w:numId w:val="23"/>
        </w:numPr>
        <w:rPr>
          <w:noProof/>
          <w:lang w:val="en-US"/>
        </w:rPr>
      </w:pPr>
      <w:r w:rsidRPr="0078490E">
        <w:rPr>
          <w:noProof/>
          <w:lang w:val="en-US"/>
        </w:rPr>
        <w:t>the office of the police &amp; crime commisioner for Cleveland</w:t>
      </w:r>
    </w:p>
    <w:p w14:paraId="16E635B0" w14:textId="77777777" w:rsidR="0078490E" w:rsidRDefault="0078490E" w:rsidP="0078490E">
      <w:pPr>
        <w:pStyle w:val="ListParagraph"/>
        <w:numPr>
          <w:ilvl w:val="0"/>
          <w:numId w:val="23"/>
        </w:numPr>
        <w:rPr>
          <w:noProof/>
          <w:lang w:val="en-US"/>
        </w:rPr>
      </w:pPr>
      <w:r w:rsidRPr="0078490E">
        <w:rPr>
          <w:noProof/>
          <w:lang w:val="en-US"/>
        </w:rPr>
        <w:t>all five town and parish councils</w:t>
      </w:r>
    </w:p>
    <w:p w14:paraId="0651C045" w14:textId="77777777" w:rsidR="0078490E" w:rsidRDefault="0078490E" w:rsidP="0078490E">
      <w:pPr>
        <w:pStyle w:val="ListParagraph"/>
        <w:numPr>
          <w:ilvl w:val="0"/>
          <w:numId w:val="23"/>
        </w:numPr>
        <w:rPr>
          <w:noProof/>
          <w:lang w:val="en-US"/>
        </w:rPr>
      </w:pPr>
      <w:r w:rsidRPr="0078490E">
        <w:rPr>
          <w:noProof/>
          <w:lang w:val="en-US"/>
        </w:rPr>
        <w:t>the general public by means of on-line quesitonnaires</w:t>
      </w:r>
    </w:p>
    <w:p w14:paraId="314C1884" w14:textId="0949BA23" w:rsidR="0078490E" w:rsidRDefault="0078490E" w:rsidP="0078490E">
      <w:pPr>
        <w:pStyle w:val="ListParagraph"/>
        <w:numPr>
          <w:ilvl w:val="0"/>
          <w:numId w:val="23"/>
        </w:numPr>
        <w:rPr>
          <w:noProof/>
          <w:lang w:val="en-US"/>
        </w:rPr>
      </w:pPr>
      <w:r w:rsidRPr="0078490E">
        <w:rPr>
          <w:noProof/>
          <w:lang w:val="en-US"/>
        </w:rPr>
        <w:t>tenants occupying foreshore premises at  the Lower Promenade, Saltburn-by-the-sea (in relation to the proposed cycling and vehicle restricted areas)</w:t>
      </w:r>
    </w:p>
    <w:p w14:paraId="6C76847D" w14:textId="77777777" w:rsidR="0078490E" w:rsidRPr="0078490E" w:rsidRDefault="0078490E" w:rsidP="0078490E">
      <w:pPr>
        <w:rPr>
          <w:noProof/>
          <w:lang w:val="en-US"/>
        </w:rPr>
      </w:pPr>
    </w:p>
    <w:p w14:paraId="09FD57F0" w14:textId="4F5559DE" w:rsidR="003B7C3F" w:rsidRDefault="0078490E" w:rsidP="0078490E">
      <w:pPr>
        <w:rPr>
          <w:noProof/>
          <w:lang w:val="en-US"/>
        </w:rPr>
      </w:pPr>
      <w:r w:rsidRPr="00CE22EE">
        <w:rPr>
          <w:noProof/>
          <w:lang w:val="en-US"/>
        </w:rPr>
        <w:t xml:space="preserve">Following the consultation exercise, the council will comply with notification requirements, by giving notice </w:t>
      </w:r>
      <w:r>
        <w:rPr>
          <w:noProof/>
          <w:lang w:val="en-US"/>
        </w:rPr>
        <w:t xml:space="preserve">(for a period of 28-days around </w:t>
      </w:r>
      <w:r w:rsidRPr="00AB463A">
        <w:rPr>
          <w:noProof/>
          <w:lang w:val="en-US"/>
        </w:rPr>
        <w:t>21 Nov</w:t>
      </w:r>
      <w:r>
        <w:rPr>
          <w:noProof/>
          <w:lang w:val="en-US"/>
        </w:rPr>
        <w:t xml:space="preserve">ember - </w:t>
      </w:r>
      <w:r w:rsidRPr="00AB463A">
        <w:rPr>
          <w:noProof/>
          <w:lang w:val="en-US"/>
        </w:rPr>
        <w:t>19 Dec</w:t>
      </w:r>
      <w:r>
        <w:rPr>
          <w:noProof/>
          <w:lang w:val="en-US"/>
        </w:rPr>
        <w:t xml:space="preserve">ember </w:t>
      </w:r>
      <w:r w:rsidRPr="00AB463A">
        <w:rPr>
          <w:noProof/>
          <w:lang w:val="en-US"/>
        </w:rPr>
        <w:t xml:space="preserve"> </w:t>
      </w:r>
      <w:r>
        <w:rPr>
          <w:noProof/>
          <w:lang w:val="en-US"/>
        </w:rPr>
        <w:t>20</w:t>
      </w:r>
      <w:r w:rsidRPr="00AB463A">
        <w:rPr>
          <w:noProof/>
          <w:lang w:val="en-US"/>
        </w:rPr>
        <w:t>22</w:t>
      </w:r>
      <w:r>
        <w:rPr>
          <w:noProof/>
          <w:lang w:val="en-US"/>
        </w:rPr>
        <w:t xml:space="preserve">) </w:t>
      </w:r>
      <w:r w:rsidRPr="00CE22EE">
        <w:rPr>
          <w:noProof/>
          <w:lang w:val="en-US"/>
        </w:rPr>
        <w:t>of its intention to  vary this PSPO</w:t>
      </w:r>
      <w:r>
        <w:rPr>
          <w:noProof/>
          <w:lang w:val="en-US"/>
        </w:rPr>
        <w:t xml:space="preserve"> (with the proposed variations) to </w:t>
      </w:r>
      <w:r w:rsidRPr="00CE22EE">
        <w:rPr>
          <w:noProof/>
          <w:lang w:val="en-US"/>
        </w:rPr>
        <w:lastRenderedPageBreak/>
        <w:t>relevant town and parish councils</w:t>
      </w:r>
      <w:r>
        <w:rPr>
          <w:noProof/>
          <w:lang w:val="en-US"/>
        </w:rPr>
        <w:t>; and by publishing the notice on the council's website</w:t>
      </w:r>
      <w:r w:rsidRPr="00CE22EE">
        <w:rPr>
          <w:noProof/>
          <w:lang w:val="en-US"/>
        </w:rPr>
        <w:t>.</w:t>
      </w:r>
    </w:p>
    <w:p w14:paraId="572357F2" w14:textId="77777777" w:rsidR="003B7C3F" w:rsidRDefault="003B7C3F" w:rsidP="003B7C3F"/>
    <w:p w14:paraId="01F1BCE1" w14:textId="77777777" w:rsidR="003B7C3F" w:rsidRDefault="003B7C3F" w:rsidP="003B7C3F">
      <w:pPr>
        <w:rPr>
          <w:b/>
          <w:sz w:val="28"/>
        </w:rPr>
      </w:pPr>
      <w:r>
        <w:rPr>
          <w:b/>
          <w:sz w:val="28"/>
        </w:rPr>
        <w:t>Supporting documentation:</w:t>
      </w:r>
    </w:p>
    <w:p w14:paraId="31E7AEAC" w14:textId="77777777" w:rsidR="003B7C3F" w:rsidRDefault="003B7C3F" w:rsidP="003B7C3F">
      <w:pPr>
        <w:rPr>
          <w:b/>
          <w:sz w:val="28"/>
        </w:rPr>
      </w:pPr>
    </w:p>
    <w:p w14:paraId="2024D966" w14:textId="77777777" w:rsidR="003B7C3F" w:rsidRDefault="003B7C3F" w:rsidP="003B7C3F">
      <w:r>
        <w:t>There are no supporting documents for this decision</w:t>
      </w:r>
    </w:p>
    <w:p w14:paraId="40B4F186" w14:textId="77777777" w:rsidR="003B7C3F" w:rsidRDefault="003B7C3F" w:rsidP="003B7C3F"/>
    <w:p w14:paraId="0E6917F9" w14:textId="77777777" w:rsidR="003B7C3F" w:rsidRDefault="003B7C3F" w:rsidP="003B7C3F">
      <w:pPr>
        <w:rPr>
          <w:b/>
          <w:sz w:val="28"/>
        </w:rPr>
      </w:pPr>
      <w:r>
        <w:rPr>
          <w:b/>
          <w:sz w:val="28"/>
        </w:rPr>
        <w:t>How and by when to make representations:</w:t>
      </w:r>
    </w:p>
    <w:p w14:paraId="70C959D6" w14:textId="77777777" w:rsidR="003B7C3F" w:rsidRDefault="003B7C3F" w:rsidP="003B7C3F">
      <w:pPr>
        <w:rPr>
          <w:b/>
          <w:sz w:val="28"/>
        </w:rPr>
      </w:pPr>
    </w:p>
    <w:p w14:paraId="7788514A" w14:textId="51E458B2" w:rsidR="003B7C3F" w:rsidRDefault="003B7C3F" w:rsidP="003B7C3F">
      <w:r>
        <w:t xml:space="preserve">Representations should be made to </w:t>
      </w:r>
      <w:r w:rsidR="0078490E">
        <w:t>Julian Feakes</w:t>
      </w:r>
      <w:r>
        <w:t xml:space="preserve"> before 25 November 2022.</w:t>
      </w:r>
    </w:p>
    <w:p w14:paraId="43A3691C" w14:textId="6CB3A4A2" w:rsidR="003B7C3F" w:rsidRDefault="003B7C3F" w:rsidP="003B7C3F">
      <w:pPr>
        <w:rPr>
          <w:noProof/>
          <w:lang w:val="en-US"/>
        </w:rPr>
      </w:pPr>
      <w:r>
        <w:t xml:space="preserve">Tel: </w:t>
      </w:r>
      <w:r w:rsidR="0078490E">
        <w:rPr>
          <w:noProof/>
          <w:lang w:val="en-US"/>
        </w:rPr>
        <w:t>01642 776 948</w:t>
      </w:r>
    </w:p>
    <w:p w14:paraId="6F04404B" w14:textId="77777777" w:rsidR="003B7C3F" w:rsidRDefault="003B7C3F" w:rsidP="003B7C3F"/>
    <w:p w14:paraId="11237762" w14:textId="63E160BB" w:rsidR="003B7C3F" w:rsidRDefault="003B7C3F" w:rsidP="003B7C3F">
      <w:r>
        <w:t>First published in Forward Plan on 28 October 2022</w:t>
      </w:r>
    </w:p>
    <w:p w14:paraId="18A7A114" w14:textId="77777777" w:rsidR="003B7C3F" w:rsidRDefault="003B7C3F" w:rsidP="003B7C3F"/>
    <w:p w14:paraId="71DB31C3" w14:textId="77777777" w:rsidR="003B7C3F" w:rsidRDefault="003B7C3F" w:rsidP="003B7C3F">
      <w:pPr>
        <w:rPr>
          <w:b/>
          <w:sz w:val="28"/>
          <w:szCs w:val="28"/>
        </w:rPr>
      </w:pPr>
    </w:p>
    <w:p w14:paraId="0110FA35" w14:textId="77777777" w:rsidR="003B7C3F" w:rsidRPr="008254C1" w:rsidRDefault="003B7C3F" w:rsidP="003B7C3F">
      <w:pPr>
        <w:rPr>
          <w:b/>
          <w:sz w:val="28"/>
          <w:szCs w:val="28"/>
        </w:rPr>
      </w:pPr>
      <w:r w:rsidRPr="008254C1">
        <w:rPr>
          <w:b/>
          <w:sz w:val="28"/>
          <w:szCs w:val="28"/>
        </w:rPr>
        <w:t>Following the Making of the decision, the decision form will be published here:</w:t>
      </w:r>
    </w:p>
    <w:p w14:paraId="035B7A2E" w14:textId="77777777" w:rsidR="003B7C3F" w:rsidRDefault="003B7C3F" w:rsidP="003B7C3F">
      <w:r>
        <w:rPr>
          <w:noProof/>
        </w:rPr>
        <mc:AlternateContent>
          <mc:Choice Requires="wps">
            <w:drawing>
              <wp:anchor distT="0" distB="0" distL="114300" distR="114300" simplePos="0" relativeHeight="251803648" behindDoc="0" locked="0" layoutInCell="1" allowOverlap="1" wp14:anchorId="15491CC3" wp14:editId="30E12AE6">
                <wp:simplePos x="0" y="0"/>
                <wp:positionH relativeFrom="column">
                  <wp:posOffset>1866900</wp:posOffset>
                </wp:positionH>
                <wp:positionV relativeFrom="paragraph">
                  <wp:posOffset>144145</wp:posOffset>
                </wp:positionV>
                <wp:extent cx="1323975" cy="1143000"/>
                <wp:effectExtent l="0" t="0" r="9525" b="0"/>
                <wp:wrapNone/>
                <wp:docPr id="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71B88CA" w14:textId="5E988A8D" w:rsidR="003B7C3F" w:rsidRDefault="0042048E" w:rsidP="0042048E">
                            <w:r>
                              <w:object w:dxaOrig="1534" w:dyaOrig="997" w14:anchorId="5A15BB4D">
                                <v:shape id="_x0000_i1056" type="#_x0000_t75" style="width:76.7pt;height:49.85pt">
                                  <v:imagedata r:id="rId70" o:title=""/>
                                </v:shape>
                                <o:OLEObject Type="Embed" ProgID="Acrobat.Document.DC" ShapeID="_x0000_i1056" DrawAspect="Icon" ObjectID="_1737201551" r:id="rId7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491CC3" id="_x0000_s1054" type="#_x0000_t202" style="position:absolute;margin-left:147pt;margin-top:11.35pt;width:104.25pt;height:90pt;z-index:251803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hh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" fillcolor="window" strokeweight=".5pt">
                <v:path arrowok="t"/>
                <v:textbox style="mso-fit-shape-to-text:t">
                  <w:txbxContent>
                    <w:p w14:paraId="471B88CA" w14:textId="5E988A8D" w:rsidR="003B7C3F" w:rsidRDefault="0042048E" w:rsidP="0042048E">
                      <w:r>
                        <w:object w:dxaOrig="1534" w:dyaOrig="997" w14:anchorId="5A15BB4D">
                          <v:shape id="_x0000_i1056" type="#_x0000_t75" style="width:76.7pt;height:49.85pt">
                            <v:imagedata r:id="rId72" o:title=""/>
                          </v:shape>
                          <o:OLEObject Type="Embed" ProgID="Acrobat.Document.DC" ShapeID="_x0000_i1056" DrawAspect="Icon" ObjectID="_1735473075" r:id="rId73"/>
                        </w:object>
                      </w:r>
                    </w:p>
                  </w:txbxContent>
                </v:textbox>
              </v:shape>
            </w:pict>
          </mc:Fallback>
        </mc:AlternateContent>
      </w:r>
    </w:p>
    <w:p w14:paraId="676AEFA8" w14:textId="77777777" w:rsidR="003B7C3F" w:rsidRDefault="003B7C3F" w:rsidP="003B7C3F">
      <w:pPr>
        <w:rPr>
          <w:b/>
          <w:snapToGrid w:val="0"/>
          <w:sz w:val="31"/>
        </w:rPr>
      </w:pPr>
    </w:p>
    <w:p w14:paraId="62CF03D3" w14:textId="77777777" w:rsidR="00307EAB" w:rsidRDefault="00307EAB" w:rsidP="003B7C3F">
      <w:pPr>
        <w:rPr>
          <w:b/>
          <w:snapToGrid w:val="0"/>
          <w:sz w:val="31"/>
        </w:rPr>
      </w:pPr>
    </w:p>
    <w:p w14:paraId="3B9DFD86" w14:textId="77777777" w:rsidR="00307EAB" w:rsidRDefault="00307EAB" w:rsidP="003B7C3F">
      <w:pPr>
        <w:rPr>
          <w:b/>
          <w:snapToGrid w:val="0"/>
          <w:sz w:val="31"/>
        </w:rPr>
      </w:pPr>
    </w:p>
    <w:p w14:paraId="0CD0170E" w14:textId="77777777" w:rsidR="00307EAB" w:rsidRDefault="00307EAB" w:rsidP="003B7C3F">
      <w:pPr>
        <w:rPr>
          <w:b/>
          <w:snapToGrid w:val="0"/>
          <w:sz w:val="31"/>
        </w:rPr>
      </w:pPr>
    </w:p>
    <w:p w14:paraId="7CDF5D32" w14:textId="77777777" w:rsidR="00307EAB" w:rsidRDefault="00307EAB" w:rsidP="003B7C3F">
      <w:pPr>
        <w:rPr>
          <w:b/>
          <w:snapToGrid w:val="0"/>
          <w:sz w:val="31"/>
        </w:rPr>
      </w:pPr>
    </w:p>
    <w:p w14:paraId="4FB77096" w14:textId="77777777" w:rsidR="00307EAB" w:rsidRDefault="00307EAB" w:rsidP="003B7C3F">
      <w:pPr>
        <w:rPr>
          <w:b/>
          <w:snapToGrid w:val="0"/>
          <w:sz w:val="31"/>
        </w:rPr>
      </w:pPr>
    </w:p>
    <w:p w14:paraId="49D625C9" w14:textId="77777777" w:rsidR="00307EAB" w:rsidRDefault="00307EAB" w:rsidP="003B7C3F">
      <w:pPr>
        <w:rPr>
          <w:b/>
          <w:snapToGrid w:val="0"/>
          <w:sz w:val="31"/>
        </w:rPr>
      </w:pPr>
    </w:p>
    <w:p w14:paraId="062DE432" w14:textId="77777777" w:rsidR="00307EAB" w:rsidRDefault="00307EAB" w:rsidP="003B7C3F">
      <w:pPr>
        <w:rPr>
          <w:b/>
          <w:snapToGrid w:val="0"/>
          <w:sz w:val="31"/>
        </w:rPr>
      </w:pPr>
    </w:p>
    <w:p w14:paraId="47B2DB09" w14:textId="77777777" w:rsidR="00307EAB" w:rsidRDefault="00307EAB" w:rsidP="003B7C3F">
      <w:pPr>
        <w:rPr>
          <w:b/>
          <w:snapToGrid w:val="0"/>
          <w:sz w:val="31"/>
        </w:rPr>
      </w:pPr>
    </w:p>
    <w:p w14:paraId="46B1E04D" w14:textId="77777777" w:rsidR="00307EAB" w:rsidRDefault="00307EAB" w:rsidP="003B7C3F">
      <w:pPr>
        <w:rPr>
          <w:b/>
          <w:snapToGrid w:val="0"/>
          <w:sz w:val="31"/>
        </w:rPr>
      </w:pPr>
    </w:p>
    <w:p w14:paraId="05EDF24C" w14:textId="77777777" w:rsidR="00307EAB" w:rsidRDefault="00307EAB" w:rsidP="003B7C3F">
      <w:pPr>
        <w:rPr>
          <w:b/>
          <w:snapToGrid w:val="0"/>
          <w:sz w:val="31"/>
        </w:rPr>
      </w:pPr>
    </w:p>
    <w:p w14:paraId="69E241B4" w14:textId="77777777" w:rsidR="00307EAB" w:rsidRDefault="00307EAB" w:rsidP="003B7C3F">
      <w:pPr>
        <w:rPr>
          <w:b/>
          <w:snapToGrid w:val="0"/>
          <w:sz w:val="31"/>
        </w:rPr>
      </w:pPr>
    </w:p>
    <w:p w14:paraId="0EF9E82B" w14:textId="77777777" w:rsidR="00307EAB" w:rsidRDefault="00307EAB" w:rsidP="003B7C3F">
      <w:pPr>
        <w:rPr>
          <w:b/>
          <w:snapToGrid w:val="0"/>
          <w:sz w:val="31"/>
        </w:rPr>
      </w:pPr>
    </w:p>
    <w:p w14:paraId="22868F51" w14:textId="77777777" w:rsidR="00307EAB" w:rsidRDefault="00307EAB" w:rsidP="003B7C3F">
      <w:pPr>
        <w:rPr>
          <w:b/>
          <w:snapToGrid w:val="0"/>
          <w:sz w:val="31"/>
        </w:rPr>
      </w:pPr>
    </w:p>
    <w:p w14:paraId="4AB06C5E" w14:textId="77777777" w:rsidR="00307EAB" w:rsidRDefault="00307EAB" w:rsidP="003B7C3F">
      <w:pPr>
        <w:rPr>
          <w:b/>
          <w:snapToGrid w:val="0"/>
          <w:sz w:val="31"/>
        </w:rPr>
      </w:pPr>
    </w:p>
    <w:p w14:paraId="6F0C142B" w14:textId="77777777" w:rsidR="00307EAB" w:rsidRDefault="00307EAB" w:rsidP="003B7C3F">
      <w:pPr>
        <w:rPr>
          <w:b/>
          <w:snapToGrid w:val="0"/>
          <w:sz w:val="31"/>
        </w:rPr>
      </w:pPr>
    </w:p>
    <w:p w14:paraId="5BC0ABB5" w14:textId="77777777" w:rsidR="00307EAB" w:rsidRDefault="00307EAB" w:rsidP="003B7C3F">
      <w:pPr>
        <w:rPr>
          <w:b/>
          <w:snapToGrid w:val="0"/>
          <w:sz w:val="31"/>
        </w:rPr>
      </w:pPr>
    </w:p>
    <w:p w14:paraId="47B0D389" w14:textId="77777777" w:rsidR="00307EAB" w:rsidRDefault="00307EAB" w:rsidP="003B7C3F">
      <w:pPr>
        <w:rPr>
          <w:b/>
          <w:snapToGrid w:val="0"/>
          <w:sz w:val="31"/>
        </w:rPr>
      </w:pPr>
    </w:p>
    <w:p w14:paraId="2AFF9499" w14:textId="77777777" w:rsidR="00307EAB" w:rsidRDefault="00307EAB" w:rsidP="003B7C3F">
      <w:pPr>
        <w:rPr>
          <w:b/>
          <w:snapToGrid w:val="0"/>
          <w:sz w:val="31"/>
        </w:rPr>
      </w:pPr>
    </w:p>
    <w:p w14:paraId="2467AD7D" w14:textId="77777777" w:rsidR="00307EAB" w:rsidRDefault="00307EAB" w:rsidP="003B7C3F">
      <w:pPr>
        <w:rPr>
          <w:b/>
          <w:snapToGrid w:val="0"/>
          <w:sz w:val="31"/>
        </w:rPr>
      </w:pPr>
    </w:p>
    <w:p w14:paraId="54976F6B" w14:textId="77777777" w:rsidR="00307EAB" w:rsidRDefault="00307EAB" w:rsidP="003B7C3F">
      <w:pPr>
        <w:rPr>
          <w:b/>
          <w:snapToGrid w:val="0"/>
          <w:sz w:val="31"/>
        </w:rPr>
      </w:pPr>
    </w:p>
    <w:p w14:paraId="79959592" w14:textId="7B9CEEC6" w:rsidR="00307EAB" w:rsidRDefault="00307EAB" w:rsidP="00307EAB">
      <w:pPr>
        <w:rPr>
          <w:b/>
          <w:sz w:val="28"/>
          <w:szCs w:val="28"/>
          <w:lang w:val="en-US"/>
        </w:rPr>
      </w:pPr>
      <w:r>
        <w:rPr>
          <w:b/>
          <w:sz w:val="28"/>
        </w:rPr>
        <w:lastRenderedPageBreak/>
        <w:t xml:space="preserve">DECISION: </w:t>
      </w:r>
      <w:r w:rsidRPr="006B4381">
        <w:rPr>
          <w:b/>
          <w:sz w:val="28"/>
        </w:rPr>
        <w:t>ADD00</w:t>
      </w:r>
      <w:r>
        <w:rPr>
          <w:b/>
          <w:sz w:val="28"/>
        </w:rPr>
        <w:t>58 Utilising ringfenced substance grant funding to enhance the thrive service model</w:t>
      </w:r>
    </w:p>
    <w:p w14:paraId="7A980456" w14:textId="77777777" w:rsidR="00307EAB" w:rsidRDefault="00307EAB" w:rsidP="00307EAB">
      <w:pPr>
        <w:rPr>
          <w:b/>
          <w:sz w:val="28"/>
        </w:rPr>
      </w:pPr>
    </w:p>
    <w:p w14:paraId="34EB52A6" w14:textId="77777777" w:rsidR="00307EAB" w:rsidRDefault="00307EAB" w:rsidP="00307EAB">
      <w:pPr>
        <w:rPr>
          <w:b/>
          <w:sz w:val="28"/>
        </w:rPr>
      </w:pPr>
      <w:r>
        <w:rPr>
          <w:b/>
          <w:sz w:val="28"/>
        </w:rPr>
        <w:t xml:space="preserve">Nature of the decision: </w:t>
      </w:r>
    </w:p>
    <w:p w14:paraId="42CE8A70" w14:textId="77777777" w:rsidR="00307EAB" w:rsidRDefault="00307EAB" w:rsidP="00307EAB">
      <w:pPr>
        <w:rPr>
          <w:b/>
          <w:sz w:val="28"/>
        </w:rPr>
      </w:pPr>
    </w:p>
    <w:p w14:paraId="574B6B66" w14:textId="173892E4" w:rsidR="00307EAB" w:rsidRPr="00307EAB" w:rsidRDefault="00307EAB" w:rsidP="00307EAB">
      <w:pPr>
        <w:rPr>
          <w:noProof/>
          <w:lang w:val="en-US"/>
        </w:rPr>
      </w:pPr>
      <w:r w:rsidRPr="00307EAB">
        <w:rPr>
          <w:lang w:val="en-US"/>
        </w:rPr>
        <w:t>Varying</w:t>
      </w:r>
      <w:r>
        <w:rPr>
          <w:lang w:val="en-US"/>
        </w:rPr>
        <w:t xml:space="preserve"> existing contract to enable the existing services to be enhanced.</w:t>
      </w:r>
      <w:r w:rsidRPr="00307EAB">
        <w:rPr>
          <w:lang w:val="en-US"/>
        </w:rPr>
        <w:t xml:space="preserve"> </w:t>
      </w:r>
    </w:p>
    <w:p w14:paraId="03640CFD" w14:textId="77777777" w:rsidR="00307EAB" w:rsidRDefault="00307EAB" w:rsidP="00307EAB">
      <w:pPr>
        <w:rPr>
          <w:noProof/>
          <w:lang w:val="en-US"/>
        </w:rPr>
      </w:pPr>
    </w:p>
    <w:p w14:paraId="3052ECB9" w14:textId="77777777" w:rsidR="00307EAB" w:rsidRDefault="00307EAB" w:rsidP="00307EAB">
      <w:pPr>
        <w:rPr>
          <w:b/>
          <w:sz w:val="28"/>
        </w:rPr>
      </w:pPr>
      <w:r>
        <w:rPr>
          <w:b/>
          <w:sz w:val="28"/>
        </w:rPr>
        <w:t>Who will make the decision?</w:t>
      </w:r>
    </w:p>
    <w:p w14:paraId="7850527D" w14:textId="77777777" w:rsidR="00307EAB" w:rsidRDefault="00307EAB" w:rsidP="00307EAB">
      <w:pPr>
        <w:rPr>
          <w:b/>
          <w:sz w:val="28"/>
        </w:rPr>
      </w:pPr>
    </w:p>
    <w:p w14:paraId="3C798B15" w14:textId="24C8E859" w:rsidR="00307EAB" w:rsidRDefault="00307EAB" w:rsidP="00307EAB">
      <w:r>
        <w:t>Cabinet Member for Health &amp; Welfare</w:t>
      </w:r>
    </w:p>
    <w:p w14:paraId="1DD98045" w14:textId="77777777" w:rsidR="00307EAB" w:rsidRDefault="00307EAB" w:rsidP="00307EAB"/>
    <w:p w14:paraId="3C1A902A" w14:textId="77777777" w:rsidR="00307EAB" w:rsidRDefault="00307EAB" w:rsidP="00307EAB">
      <w:pPr>
        <w:rPr>
          <w:b/>
          <w:sz w:val="28"/>
        </w:rPr>
      </w:pPr>
      <w:r>
        <w:rPr>
          <w:b/>
          <w:sz w:val="28"/>
        </w:rPr>
        <w:t>When is the decision to be taken?</w:t>
      </w:r>
    </w:p>
    <w:p w14:paraId="62195E77" w14:textId="77777777" w:rsidR="00307EAB" w:rsidRDefault="00307EAB" w:rsidP="00307EAB">
      <w:pPr>
        <w:rPr>
          <w:b/>
          <w:sz w:val="28"/>
        </w:rPr>
      </w:pPr>
    </w:p>
    <w:p w14:paraId="0249F8D0" w14:textId="5216FCBB" w:rsidR="00307EAB" w:rsidRDefault="00307EAB" w:rsidP="00307EAB">
      <w:r>
        <w:t>January 2023</w:t>
      </w:r>
    </w:p>
    <w:p w14:paraId="6ADB0785" w14:textId="77777777" w:rsidR="00307EAB" w:rsidRDefault="00307EAB" w:rsidP="00307EAB"/>
    <w:p w14:paraId="6FBC6FDA" w14:textId="77777777" w:rsidR="00307EAB" w:rsidRDefault="00307EAB" w:rsidP="00307EAB">
      <w:pPr>
        <w:rPr>
          <w:b/>
          <w:sz w:val="28"/>
        </w:rPr>
      </w:pPr>
      <w:r>
        <w:rPr>
          <w:b/>
          <w:sz w:val="28"/>
        </w:rPr>
        <w:t>Who will be consulted and how?</w:t>
      </w:r>
    </w:p>
    <w:p w14:paraId="2B1BFCC0" w14:textId="77777777" w:rsidR="00307EAB" w:rsidRDefault="00307EAB" w:rsidP="00307EAB">
      <w:pPr>
        <w:rPr>
          <w:b/>
          <w:sz w:val="28"/>
        </w:rPr>
      </w:pPr>
    </w:p>
    <w:p w14:paraId="27B75665" w14:textId="77777777" w:rsidR="00307EAB" w:rsidRPr="00D0402E" w:rsidRDefault="00307EAB" w:rsidP="00307EAB">
      <w:pPr>
        <w:rPr>
          <w:noProof/>
          <w:lang w:val="en-US"/>
        </w:rPr>
      </w:pPr>
      <w:r w:rsidRPr="00D0402E">
        <w:rPr>
          <w:noProof/>
          <w:lang w:val="en-US"/>
        </w:rPr>
        <w:t>Cabinet Member for Health and Welfare</w:t>
      </w:r>
    </w:p>
    <w:p w14:paraId="3F7A3775" w14:textId="77777777" w:rsidR="00307EAB" w:rsidRPr="00D0402E" w:rsidRDefault="00307EAB" w:rsidP="00307EAB">
      <w:pPr>
        <w:rPr>
          <w:noProof/>
          <w:lang w:val="en-US"/>
        </w:rPr>
      </w:pPr>
      <w:r w:rsidRPr="00D0402E">
        <w:rPr>
          <w:noProof/>
          <w:lang w:val="en-US"/>
        </w:rPr>
        <w:t>Corporate Director for Adults &amp; Communities</w:t>
      </w:r>
    </w:p>
    <w:p w14:paraId="4EAE6A61" w14:textId="77777777" w:rsidR="00307EAB" w:rsidRPr="00D0402E" w:rsidRDefault="00307EAB" w:rsidP="00307EAB">
      <w:pPr>
        <w:rPr>
          <w:noProof/>
          <w:lang w:val="en-US"/>
        </w:rPr>
      </w:pPr>
      <w:r w:rsidRPr="00D0402E">
        <w:rPr>
          <w:noProof/>
          <w:lang w:val="en-US"/>
        </w:rPr>
        <w:t>Chief Finance Officer</w:t>
      </w:r>
    </w:p>
    <w:p w14:paraId="1433F424" w14:textId="77777777" w:rsidR="00307EAB" w:rsidRPr="00D0402E" w:rsidRDefault="00307EAB" w:rsidP="00307EAB">
      <w:pPr>
        <w:rPr>
          <w:noProof/>
          <w:lang w:val="en-US"/>
        </w:rPr>
      </w:pPr>
      <w:r w:rsidRPr="00D0402E">
        <w:rPr>
          <w:noProof/>
          <w:lang w:val="en-US"/>
        </w:rPr>
        <w:t>Chief Legal Officer</w:t>
      </w:r>
    </w:p>
    <w:p w14:paraId="27D5BFF2" w14:textId="2829C7F2" w:rsidR="00307EAB" w:rsidRDefault="00307EAB" w:rsidP="00307EAB">
      <w:pPr>
        <w:rPr>
          <w:noProof/>
          <w:lang w:val="en-US"/>
        </w:rPr>
      </w:pPr>
      <w:r w:rsidRPr="00D0402E">
        <w:rPr>
          <w:noProof/>
          <w:lang w:val="en-US"/>
        </w:rPr>
        <w:t>All of the above will be consulted via approval of the delegated decision</w:t>
      </w:r>
    </w:p>
    <w:p w14:paraId="4E316FD2" w14:textId="77777777" w:rsidR="00307EAB" w:rsidRDefault="00307EAB" w:rsidP="00307EAB"/>
    <w:p w14:paraId="599B9B03" w14:textId="77777777" w:rsidR="00307EAB" w:rsidRDefault="00307EAB" w:rsidP="00307EAB">
      <w:pPr>
        <w:rPr>
          <w:b/>
          <w:sz w:val="28"/>
        </w:rPr>
      </w:pPr>
      <w:r>
        <w:rPr>
          <w:b/>
          <w:sz w:val="28"/>
        </w:rPr>
        <w:t>Supporting documentation:</w:t>
      </w:r>
    </w:p>
    <w:p w14:paraId="4196A61F" w14:textId="77777777" w:rsidR="00307EAB" w:rsidRDefault="00307EAB" w:rsidP="00307EAB">
      <w:pPr>
        <w:rPr>
          <w:b/>
          <w:sz w:val="28"/>
        </w:rPr>
      </w:pPr>
    </w:p>
    <w:p w14:paraId="4B6FB98B" w14:textId="77777777" w:rsidR="00307EAB" w:rsidRDefault="00307EAB" w:rsidP="00307EAB">
      <w:r>
        <w:t>There are no supporting documents for this decision</w:t>
      </w:r>
    </w:p>
    <w:p w14:paraId="182DF1E0" w14:textId="77777777" w:rsidR="00307EAB" w:rsidRDefault="00307EAB" w:rsidP="00307EAB"/>
    <w:p w14:paraId="35A4D2D3" w14:textId="77777777" w:rsidR="00307EAB" w:rsidRDefault="00307EAB" w:rsidP="00307EAB">
      <w:pPr>
        <w:rPr>
          <w:b/>
          <w:sz w:val="28"/>
        </w:rPr>
      </w:pPr>
      <w:r>
        <w:rPr>
          <w:b/>
          <w:sz w:val="28"/>
        </w:rPr>
        <w:t>How and by when to make representations:</w:t>
      </w:r>
    </w:p>
    <w:p w14:paraId="0F38C830" w14:textId="77777777" w:rsidR="00307EAB" w:rsidRDefault="00307EAB" w:rsidP="00307EAB">
      <w:pPr>
        <w:rPr>
          <w:b/>
          <w:sz w:val="28"/>
        </w:rPr>
      </w:pPr>
    </w:p>
    <w:p w14:paraId="1064A39F" w14:textId="0CC1159D" w:rsidR="00307EAB" w:rsidRDefault="00307EAB" w:rsidP="00307EAB">
      <w:r>
        <w:t>Representations should be made to Jonathan Bowden before 13 January 2023.</w:t>
      </w:r>
    </w:p>
    <w:p w14:paraId="7FE5B77E" w14:textId="1C2851E1" w:rsidR="00307EAB" w:rsidRDefault="00307EAB" w:rsidP="00307EAB">
      <w:pPr>
        <w:rPr>
          <w:noProof/>
          <w:lang w:val="en-US"/>
        </w:rPr>
      </w:pPr>
      <w:r>
        <w:t xml:space="preserve">Tel: </w:t>
      </w:r>
      <w:r w:rsidRPr="00AA6B75">
        <w:rPr>
          <w:noProof/>
          <w:lang w:val="en-US"/>
        </w:rPr>
        <w:t>07876 137531</w:t>
      </w:r>
    </w:p>
    <w:p w14:paraId="2ABD4779" w14:textId="77777777" w:rsidR="00307EAB" w:rsidRDefault="00307EAB" w:rsidP="00307EAB"/>
    <w:p w14:paraId="3A6BB99C" w14:textId="659F70EF" w:rsidR="00307EAB" w:rsidRDefault="00307EAB" w:rsidP="00307EAB">
      <w:r>
        <w:t>First published in Forward Plan on 16 December 2022</w:t>
      </w:r>
    </w:p>
    <w:p w14:paraId="51BC688B" w14:textId="77777777" w:rsidR="00307EAB" w:rsidRDefault="00307EAB" w:rsidP="00307EAB"/>
    <w:p w14:paraId="4403724A" w14:textId="77777777" w:rsidR="00307EAB" w:rsidRDefault="00307EAB" w:rsidP="00307EAB">
      <w:pPr>
        <w:rPr>
          <w:b/>
          <w:sz w:val="28"/>
          <w:szCs w:val="28"/>
        </w:rPr>
      </w:pPr>
    </w:p>
    <w:p w14:paraId="534459E6" w14:textId="77777777" w:rsidR="00307EAB" w:rsidRPr="008254C1" w:rsidRDefault="00307EAB" w:rsidP="00307EAB">
      <w:pPr>
        <w:rPr>
          <w:b/>
          <w:sz w:val="28"/>
          <w:szCs w:val="28"/>
        </w:rPr>
      </w:pPr>
      <w:r w:rsidRPr="008254C1">
        <w:rPr>
          <w:b/>
          <w:sz w:val="28"/>
          <w:szCs w:val="28"/>
        </w:rPr>
        <w:t>Following the Making of the decision, the decision form will be published here:</w:t>
      </w:r>
    </w:p>
    <w:p w14:paraId="00399E4E" w14:textId="77777777" w:rsidR="00307EAB" w:rsidRDefault="00307EAB" w:rsidP="00307EAB">
      <w:r>
        <w:rPr>
          <w:noProof/>
        </w:rPr>
        <mc:AlternateContent>
          <mc:Choice Requires="wps">
            <w:drawing>
              <wp:anchor distT="0" distB="0" distL="114300" distR="114300" simplePos="0" relativeHeight="251807744" behindDoc="0" locked="0" layoutInCell="1" allowOverlap="1" wp14:anchorId="2B9716FC" wp14:editId="5E599C0F">
                <wp:simplePos x="0" y="0"/>
                <wp:positionH relativeFrom="column">
                  <wp:posOffset>1866900</wp:posOffset>
                </wp:positionH>
                <wp:positionV relativeFrom="paragraph">
                  <wp:posOffset>144145</wp:posOffset>
                </wp:positionV>
                <wp:extent cx="1323975" cy="1143000"/>
                <wp:effectExtent l="0" t="0" r="9525" b="0"/>
                <wp:wrapNone/>
                <wp:docPr id="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09A4020" w14:textId="77777777" w:rsidR="00307EAB" w:rsidRDefault="00307EAB" w:rsidP="00307E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716FC" id="_x0000_s1055" type="#_x0000_t202" style="position:absolute;margin-left:147pt;margin-top:11.35pt;width:104.25pt;height:90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zh9WA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rKg/XEACFdrKA9ItIWjBp3h&#10;iwqjLTHhZ2ZRdEghDpJ/wkUqwBSh21GyBfvrb/fBH7WAVkoaFHFB3c8dswJ5+K5RJeNsOAyqj4fh&#10;6LaPB3ttWV9b9K6eA3KZ4cgaHrfB36vTVlqoX3HeZiEqmpjmGLug/rSd++No4bxyMZtFJ9S5YX6p&#10;V4af9BVYfmlfmTVd2z0q5hFOcmf5u+4ffQPlGmY7D7KK0riw2gkVZyS2u5vnMITX5+h1+epMfwM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eNc4fVgCAAC9BAAADgAAAAAAAAAAAAAAAAAuAgAAZHJzL2Uyb0RvYy54bWxQ&#10;SwECLQAUAAYACAAAACEA+ccAS98AAAAKAQAADwAAAAAAAAAAAAAAAACyBAAAZHJzL2Rvd25yZXYu&#10;eG1sUEsFBgAAAAAEAAQA8wAAAL4FAAAAAA==&#10;" fillcolor="window" strokeweight=".5pt">
                <v:path arrowok="t"/>
                <v:textbox>
                  <w:txbxContent>
                    <w:p w14:paraId="509A4020" w14:textId="77777777" w:rsidR="00307EAB" w:rsidRDefault="00307EAB" w:rsidP="00307EAB"/>
                  </w:txbxContent>
                </v:textbox>
              </v:shape>
            </w:pict>
          </mc:Fallback>
        </mc:AlternateContent>
      </w:r>
    </w:p>
    <w:p w14:paraId="3D7AD055" w14:textId="77777777" w:rsidR="00307EAB" w:rsidRDefault="00307EAB" w:rsidP="00307EAB">
      <w:pPr>
        <w:rPr>
          <w:b/>
          <w:snapToGrid w:val="0"/>
          <w:sz w:val="31"/>
        </w:rPr>
      </w:pPr>
    </w:p>
    <w:p w14:paraId="46B3B242" w14:textId="77777777" w:rsidR="00E95F44" w:rsidRDefault="00E95F44" w:rsidP="003B7C3F">
      <w:pPr>
        <w:rPr>
          <w:b/>
          <w:snapToGrid w:val="0"/>
          <w:sz w:val="31"/>
        </w:rPr>
      </w:pPr>
    </w:p>
    <w:p w14:paraId="4E9E875B" w14:textId="77777777" w:rsidR="00E95F44" w:rsidRDefault="00E95F44" w:rsidP="003B7C3F">
      <w:pPr>
        <w:rPr>
          <w:b/>
          <w:snapToGrid w:val="0"/>
          <w:sz w:val="31"/>
        </w:rPr>
      </w:pPr>
    </w:p>
    <w:p w14:paraId="5F36D5C7" w14:textId="77777777" w:rsidR="00E95F44" w:rsidRDefault="00E95F44" w:rsidP="003B7C3F">
      <w:pPr>
        <w:rPr>
          <w:b/>
          <w:snapToGrid w:val="0"/>
          <w:sz w:val="31"/>
        </w:rPr>
      </w:pPr>
    </w:p>
    <w:p w14:paraId="2F51B30B" w14:textId="32731460" w:rsidR="00E95F44" w:rsidRDefault="00E95F44" w:rsidP="00E95F44">
      <w:pPr>
        <w:rPr>
          <w:b/>
          <w:sz w:val="28"/>
          <w:szCs w:val="28"/>
          <w:lang w:val="en-US"/>
        </w:rPr>
      </w:pPr>
      <w:r>
        <w:rPr>
          <w:b/>
          <w:sz w:val="28"/>
        </w:rPr>
        <w:lastRenderedPageBreak/>
        <w:t xml:space="preserve">DECISION: </w:t>
      </w:r>
      <w:r w:rsidRPr="006B4381">
        <w:rPr>
          <w:b/>
          <w:sz w:val="28"/>
        </w:rPr>
        <w:t>ADD00</w:t>
      </w:r>
      <w:r>
        <w:rPr>
          <w:b/>
          <w:sz w:val="28"/>
        </w:rPr>
        <w:t>59 Tees Advocacy Framework</w:t>
      </w:r>
    </w:p>
    <w:p w14:paraId="6C4E8A21" w14:textId="77777777" w:rsidR="00E95F44" w:rsidRDefault="00E95F44" w:rsidP="00E95F44">
      <w:pPr>
        <w:rPr>
          <w:b/>
          <w:sz w:val="28"/>
        </w:rPr>
      </w:pPr>
    </w:p>
    <w:p w14:paraId="1C160BBA" w14:textId="77777777" w:rsidR="00E95F44" w:rsidRDefault="00E95F44" w:rsidP="00E95F44">
      <w:pPr>
        <w:rPr>
          <w:b/>
          <w:sz w:val="28"/>
        </w:rPr>
      </w:pPr>
      <w:r>
        <w:rPr>
          <w:b/>
          <w:sz w:val="28"/>
        </w:rPr>
        <w:t xml:space="preserve">Nature of the decision: </w:t>
      </w:r>
    </w:p>
    <w:p w14:paraId="14CC9C3D" w14:textId="77777777" w:rsidR="00E95F44" w:rsidRDefault="00E95F44" w:rsidP="00E95F44">
      <w:pPr>
        <w:rPr>
          <w:b/>
          <w:sz w:val="28"/>
        </w:rPr>
      </w:pPr>
    </w:p>
    <w:p w14:paraId="48D1C778" w14:textId="473CAB7E" w:rsidR="00E95F44" w:rsidRDefault="00E95F44" w:rsidP="00E95F44">
      <w:pPr>
        <w:rPr>
          <w:lang w:val="en-US"/>
        </w:rPr>
      </w:pPr>
      <w:r>
        <w:rPr>
          <w:lang w:val="en-US"/>
        </w:rPr>
        <w:t xml:space="preserve">RCBC are participating in a joint procurement process for the provision of a Tees Advocacy Hub and Framework Contract with Stockton Borough Council. The current agreement has been in place since 2019 and the contract is due to expire in March 2023. </w:t>
      </w:r>
    </w:p>
    <w:p w14:paraId="08929672" w14:textId="32DE3291" w:rsidR="00E95F44" w:rsidRPr="00307EAB" w:rsidRDefault="00E95F44" w:rsidP="00E95F44">
      <w:pPr>
        <w:rPr>
          <w:noProof/>
          <w:lang w:val="en-US"/>
        </w:rPr>
      </w:pPr>
      <w:r>
        <w:rPr>
          <w:noProof/>
          <w:lang w:val="en-US"/>
        </w:rPr>
        <w:t>We request permission to commence</w:t>
      </w:r>
      <w:r w:rsidRPr="008006F7">
        <w:rPr>
          <w:noProof/>
          <w:lang w:val="en-US"/>
        </w:rPr>
        <w:t xml:space="preserve"> a Procurement Process for the provision of the  Tees </w:t>
      </w:r>
      <w:r>
        <w:rPr>
          <w:noProof/>
          <w:lang w:val="en-US"/>
        </w:rPr>
        <w:t>Advocacy Hub</w:t>
      </w:r>
      <w:r w:rsidRPr="008006F7">
        <w:rPr>
          <w:noProof/>
          <w:lang w:val="en-US"/>
        </w:rPr>
        <w:t>Contract</w:t>
      </w:r>
      <w:r>
        <w:rPr>
          <w:noProof/>
          <w:lang w:val="en-US"/>
        </w:rPr>
        <w:t>. Stockton Borough Council are the lead Authority and will lead on the procurment and award of the contract. The new contract will commence on 1</w:t>
      </w:r>
      <w:r w:rsidRPr="0048458A">
        <w:rPr>
          <w:noProof/>
          <w:vertAlign w:val="superscript"/>
          <w:lang w:val="en-US"/>
        </w:rPr>
        <w:t>st</w:t>
      </w:r>
      <w:r>
        <w:rPr>
          <w:noProof/>
          <w:lang w:val="en-US"/>
        </w:rPr>
        <w:t xml:space="preserve"> April 2023.</w:t>
      </w:r>
      <w:r w:rsidRPr="00307EAB">
        <w:rPr>
          <w:lang w:val="en-US"/>
        </w:rPr>
        <w:t xml:space="preserve"> </w:t>
      </w:r>
    </w:p>
    <w:p w14:paraId="7AA2556C" w14:textId="77777777" w:rsidR="00E95F44" w:rsidRDefault="00E95F44" w:rsidP="00E95F44">
      <w:pPr>
        <w:rPr>
          <w:noProof/>
          <w:lang w:val="en-US"/>
        </w:rPr>
      </w:pPr>
    </w:p>
    <w:p w14:paraId="40B41169" w14:textId="77777777" w:rsidR="00E95F44" w:rsidRDefault="00E95F44" w:rsidP="00E95F44">
      <w:pPr>
        <w:rPr>
          <w:b/>
          <w:sz w:val="28"/>
        </w:rPr>
      </w:pPr>
      <w:r>
        <w:rPr>
          <w:b/>
          <w:sz w:val="28"/>
        </w:rPr>
        <w:t>Who will make the decision?</w:t>
      </w:r>
    </w:p>
    <w:p w14:paraId="570CC8AD" w14:textId="77777777" w:rsidR="00E95F44" w:rsidRDefault="00E95F44" w:rsidP="00E95F44">
      <w:pPr>
        <w:rPr>
          <w:b/>
          <w:sz w:val="28"/>
        </w:rPr>
      </w:pPr>
    </w:p>
    <w:p w14:paraId="207B8564" w14:textId="4E541AAE" w:rsidR="00E95F44" w:rsidRDefault="00E95F44" w:rsidP="00E95F44">
      <w:r>
        <w:t>Cabinet Member for Adults</w:t>
      </w:r>
    </w:p>
    <w:p w14:paraId="3DB9206D" w14:textId="77777777" w:rsidR="00E95F44" w:rsidRDefault="00E95F44" w:rsidP="00E95F44"/>
    <w:p w14:paraId="021DB9F0" w14:textId="77777777" w:rsidR="00E95F44" w:rsidRDefault="00E95F44" w:rsidP="00E95F44">
      <w:pPr>
        <w:rPr>
          <w:b/>
          <w:sz w:val="28"/>
        </w:rPr>
      </w:pPr>
      <w:r>
        <w:rPr>
          <w:b/>
          <w:sz w:val="28"/>
        </w:rPr>
        <w:t>When is the decision to be taken?</w:t>
      </w:r>
    </w:p>
    <w:p w14:paraId="4972D27A" w14:textId="77777777" w:rsidR="00E95F44" w:rsidRDefault="00E95F44" w:rsidP="00E95F44">
      <w:pPr>
        <w:rPr>
          <w:b/>
          <w:sz w:val="28"/>
        </w:rPr>
      </w:pPr>
    </w:p>
    <w:p w14:paraId="55016531" w14:textId="2C457DE7" w:rsidR="00E95F44" w:rsidRDefault="00E95F44" w:rsidP="00E95F44">
      <w:r>
        <w:t>February 2023</w:t>
      </w:r>
    </w:p>
    <w:p w14:paraId="3193F599" w14:textId="77777777" w:rsidR="00E95F44" w:rsidRDefault="00E95F44" w:rsidP="00E95F44"/>
    <w:p w14:paraId="1441BE89" w14:textId="77777777" w:rsidR="00E95F44" w:rsidRDefault="00E95F44" w:rsidP="00E95F44">
      <w:pPr>
        <w:rPr>
          <w:b/>
          <w:sz w:val="28"/>
        </w:rPr>
      </w:pPr>
      <w:r>
        <w:rPr>
          <w:b/>
          <w:sz w:val="28"/>
        </w:rPr>
        <w:t>Who will be consulted and how?</w:t>
      </w:r>
    </w:p>
    <w:p w14:paraId="393739FA" w14:textId="77777777" w:rsidR="00E95F44" w:rsidRDefault="00E95F44" w:rsidP="00E95F44">
      <w:pPr>
        <w:rPr>
          <w:b/>
          <w:sz w:val="28"/>
        </w:rPr>
      </w:pPr>
    </w:p>
    <w:p w14:paraId="16B80C1B" w14:textId="23078F29" w:rsidR="00E95F44" w:rsidRPr="00D0402E" w:rsidRDefault="00E95F44" w:rsidP="00E95F44">
      <w:pPr>
        <w:rPr>
          <w:noProof/>
          <w:lang w:val="en-US"/>
        </w:rPr>
      </w:pPr>
      <w:r w:rsidRPr="00D0402E">
        <w:rPr>
          <w:noProof/>
          <w:lang w:val="en-US"/>
        </w:rPr>
        <w:t xml:space="preserve">Cabinet Member for </w:t>
      </w:r>
      <w:r>
        <w:rPr>
          <w:noProof/>
          <w:lang w:val="en-US"/>
        </w:rPr>
        <w:t>Adults</w:t>
      </w:r>
    </w:p>
    <w:p w14:paraId="2DB52AF2" w14:textId="77777777" w:rsidR="00E95F44" w:rsidRPr="00D0402E" w:rsidRDefault="00E95F44" w:rsidP="00E95F44">
      <w:pPr>
        <w:rPr>
          <w:noProof/>
          <w:lang w:val="en-US"/>
        </w:rPr>
      </w:pPr>
      <w:r w:rsidRPr="00D0402E">
        <w:rPr>
          <w:noProof/>
          <w:lang w:val="en-US"/>
        </w:rPr>
        <w:t>Corporate Director for Adults &amp; Communities</w:t>
      </w:r>
    </w:p>
    <w:p w14:paraId="1A3D562A" w14:textId="77777777" w:rsidR="00E95F44" w:rsidRPr="00D0402E" w:rsidRDefault="00E95F44" w:rsidP="00E95F44">
      <w:pPr>
        <w:rPr>
          <w:noProof/>
          <w:lang w:val="en-US"/>
        </w:rPr>
      </w:pPr>
      <w:r w:rsidRPr="00D0402E">
        <w:rPr>
          <w:noProof/>
          <w:lang w:val="en-US"/>
        </w:rPr>
        <w:t>Chief Finance Officer</w:t>
      </w:r>
    </w:p>
    <w:p w14:paraId="3E1F5157" w14:textId="77777777" w:rsidR="00E95F44" w:rsidRPr="00D0402E" w:rsidRDefault="00E95F44" w:rsidP="00E95F44">
      <w:pPr>
        <w:rPr>
          <w:noProof/>
          <w:lang w:val="en-US"/>
        </w:rPr>
      </w:pPr>
      <w:r w:rsidRPr="00D0402E">
        <w:rPr>
          <w:noProof/>
          <w:lang w:val="en-US"/>
        </w:rPr>
        <w:t>Chief Legal Officer</w:t>
      </w:r>
    </w:p>
    <w:p w14:paraId="52804667" w14:textId="77777777" w:rsidR="00E95F44" w:rsidRDefault="00E95F44" w:rsidP="00E95F44">
      <w:pPr>
        <w:rPr>
          <w:noProof/>
          <w:lang w:val="en-US"/>
        </w:rPr>
      </w:pPr>
      <w:r w:rsidRPr="00D0402E">
        <w:rPr>
          <w:noProof/>
          <w:lang w:val="en-US"/>
        </w:rPr>
        <w:t>All of the above will be consulted via approval of the delegated decision</w:t>
      </w:r>
    </w:p>
    <w:p w14:paraId="1E19C86B" w14:textId="77777777" w:rsidR="00E95F44" w:rsidRDefault="00E95F44" w:rsidP="00E95F44"/>
    <w:p w14:paraId="5E2A7308" w14:textId="77777777" w:rsidR="00E95F44" w:rsidRDefault="00E95F44" w:rsidP="00E95F44">
      <w:pPr>
        <w:rPr>
          <w:b/>
          <w:sz w:val="28"/>
        </w:rPr>
      </w:pPr>
      <w:r>
        <w:rPr>
          <w:b/>
          <w:sz w:val="28"/>
        </w:rPr>
        <w:t>Supporting documentation:</w:t>
      </w:r>
    </w:p>
    <w:p w14:paraId="1D8BE2A9" w14:textId="77777777" w:rsidR="00E95F44" w:rsidRDefault="00E95F44" w:rsidP="00E95F44">
      <w:pPr>
        <w:rPr>
          <w:b/>
          <w:sz w:val="28"/>
        </w:rPr>
      </w:pPr>
    </w:p>
    <w:p w14:paraId="1A831E53" w14:textId="77777777" w:rsidR="00E95F44" w:rsidRDefault="00E95F44" w:rsidP="00E95F44">
      <w:r>
        <w:t>There are no supporting documents for this decision</w:t>
      </w:r>
    </w:p>
    <w:p w14:paraId="332F2115" w14:textId="77777777" w:rsidR="00E95F44" w:rsidRDefault="00E95F44" w:rsidP="00E95F44"/>
    <w:p w14:paraId="3214EEAF" w14:textId="77777777" w:rsidR="00E95F44" w:rsidRDefault="00E95F44" w:rsidP="00E95F44">
      <w:pPr>
        <w:rPr>
          <w:b/>
          <w:sz w:val="28"/>
        </w:rPr>
      </w:pPr>
      <w:r>
        <w:rPr>
          <w:b/>
          <w:sz w:val="28"/>
        </w:rPr>
        <w:t>How and by when to make representations:</w:t>
      </w:r>
    </w:p>
    <w:p w14:paraId="6815710F" w14:textId="77777777" w:rsidR="00E95F44" w:rsidRDefault="00E95F44" w:rsidP="00E95F44">
      <w:pPr>
        <w:rPr>
          <w:b/>
          <w:sz w:val="28"/>
        </w:rPr>
      </w:pPr>
    </w:p>
    <w:p w14:paraId="199F4337" w14:textId="0E068209" w:rsidR="00E95F44" w:rsidRPr="00E95F44" w:rsidRDefault="00E95F44" w:rsidP="00E95F44">
      <w:pPr>
        <w:rPr>
          <w:noProof/>
          <w:lang w:val="en-US"/>
        </w:rPr>
      </w:pPr>
      <w:r>
        <w:t xml:space="preserve">Representations should be made to </w:t>
      </w:r>
      <w:r>
        <w:rPr>
          <w:noProof/>
          <w:lang w:val="en-US"/>
        </w:rPr>
        <w:t>Carol James</w:t>
      </w:r>
      <w:r>
        <w:t xml:space="preserve"> before 14 February 2023.</w:t>
      </w:r>
    </w:p>
    <w:p w14:paraId="0DE244A3" w14:textId="580F6655" w:rsidR="00E95F44" w:rsidRDefault="00E95F44" w:rsidP="00E95F44">
      <w:pPr>
        <w:rPr>
          <w:noProof/>
          <w:lang w:val="en-US"/>
        </w:rPr>
      </w:pPr>
      <w:r>
        <w:t xml:space="preserve">Tel: </w:t>
      </w:r>
      <w:r>
        <w:rPr>
          <w:noProof/>
          <w:lang w:val="en-US"/>
        </w:rPr>
        <w:t>01642 711171</w:t>
      </w:r>
    </w:p>
    <w:p w14:paraId="3C6FE8C6" w14:textId="77777777" w:rsidR="00E95F44" w:rsidRDefault="00E95F44" w:rsidP="00E95F44"/>
    <w:p w14:paraId="2C41B951" w14:textId="32147BF0" w:rsidR="00E95F44" w:rsidRDefault="00E95F44" w:rsidP="00E95F44">
      <w:r>
        <w:t>First published in Forward Plan on 17 January 2023</w:t>
      </w:r>
    </w:p>
    <w:p w14:paraId="704DA165" w14:textId="77777777" w:rsidR="00E95F44" w:rsidRDefault="00E95F44" w:rsidP="00E95F44">
      <w:pPr>
        <w:rPr>
          <w:b/>
          <w:sz w:val="28"/>
          <w:szCs w:val="28"/>
        </w:rPr>
      </w:pPr>
    </w:p>
    <w:p w14:paraId="6D35A117" w14:textId="74F1F7F3" w:rsidR="00E95F44" w:rsidRPr="008254C1" w:rsidRDefault="00E95F44" w:rsidP="00E95F44">
      <w:pPr>
        <w:rPr>
          <w:b/>
          <w:sz w:val="28"/>
          <w:szCs w:val="28"/>
        </w:rPr>
      </w:pPr>
      <w:r>
        <w:rPr>
          <w:noProof/>
        </w:rPr>
        <mc:AlternateContent>
          <mc:Choice Requires="wps">
            <w:drawing>
              <wp:anchor distT="0" distB="0" distL="114300" distR="114300" simplePos="0" relativeHeight="251811840" behindDoc="0" locked="0" layoutInCell="1" allowOverlap="1" wp14:anchorId="1F312BA8" wp14:editId="2FD03C7A">
                <wp:simplePos x="0" y="0"/>
                <wp:positionH relativeFrom="column">
                  <wp:posOffset>1866900</wp:posOffset>
                </wp:positionH>
                <wp:positionV relativeFrom="paragraph">
                  <wp:posOffset>295910</wp:posOffset>
                </wp:positionV>
                <wp:extent cx="1323975" cy="1143000"/>
                <wp:effectExtent l="0" t="0" r="9525"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5B417C5" w14:textId="77777777" w:rsidR="00E95F44" w:rsidRDefault="00E95F44" w:rsidP="00E95F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12BA8" id="_x0000_s1056" type="#_x0000_t202" style="position:absolute;margin-left:147pt;margin-top:23.3pt;width:104.25pt;height:90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w9yVw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" fillcolor="window" strokeweight=".5pt">
                <v:path arrowok="t"/>
                <v:textbox>
                  <w:txbxContent>
                    <w:p w14:paraId="55B417C5" w14:textId="77777777" w:rsidR="00E95F44" w:rsidRDefault="00E95F44" w:rsidP="00E95F44"/>
                  </w:txbxContent>
                </v:textbox>
              </v:shape>
            </w:pict>
          </mc:Fallback>
        </mc:AlternateContent>
      </w:r>
      <w:r w:rsidRPr="008254C1">
        <w:rPr>
          <w:b/>
          <w:sz w:val="28"/>
          <w:szCs w:val="28"/>
        </w:rPr>
        <w:t>Following the Making of the decision, the decision form will be published here:</w:t>
      </w:r>
    </w:p>
    <w:p w14:paraId="3D71E3DF" w14:textId="74C64183" w:rsidR="00E95F44" w:rsidRDefault="00E95F44" w:rsidP="00E95F44"/>
    <w:p w14:paraId="74CC4037" w14:textId="5AC8611C" w:rsidR="006D7DF4" w:rsidRDefault="006D7DF4" w:rsidP="00E95F44"/>
    <w:p w14:paraId="25AE211A" w14:textId="22760C18" w:rsidR="006D7DF4" w:rsidRDefault="006D7DF4" w:rsidP="006D7DF4">
      <w:pPr>
        <w:rPr>
          <w:b/>
          <w:sz w:val="28"/>
          <w:szCs w:val="28"/>
          <w:lang w:val="en-US"/>
        </w:rPr>
      </w:pPr>
      <w:r>
        <w:rPr>
          <w:b/>
          <w:sz w:val="28"/>
        </w:rPr>
        <w:lastRenderedPageBreak/>
        <w:t xml:space="preserve">DECISION: </w:t>
      </w:r>
      <w:r w:rsidRPr="006B4381">
        <w:rPr>
          <w:b/>
          <w:sz w:val="28"/>
        </w:rPr>
        <w:t>ADD00</w:t>
      </w:r>
      <w:r>
        <w:rPr>
          <w:b/>
          <w:sz w:val="28"/>
        </w:rPr>
        <w:t>60 Utilising ringfenced substance grant funding to develop an enhanced recovery and primary rehabilitation service</w:t>
      </w:r>
    </w:p>
    <w:p w14:paraId="2438BA30" w14:textId="77777777" w:rsidR="006D7DF4" w:rsidRDefault="006D7DF4" w:rsidP="006D7DF4">
      <w:pPr>
        <w:rPr>
          <w:b/>
          <w:sz w:val="28"/>
        </w:rPr>
      </w:pPr>
    </w:p>
    <w:p w14:paraId="2F4B91D0" w14:textId="77777777" w:rsidR="006D7DF4" w:rsidRDefault="006D7DF4" w:rsidP="006D7DF4">
      <w:pPr>
        <w:rPr>
          <w:b/>
          <w:sz w:val="28"/>
        </w:rPr>
      </w:pPr>
      <w:r>
        <w:rPr>
          <w:b/>
          <w:sz w:val="28"/>
        </w:rPr>
        <w:t xml:space="preserve">Nature of the decision: </w:t>
      </w:r>
    </w:p>
    <w:p w14:paraId="0125B241" w14:textId="77777777" w:rsidR="006D7DF4" w:rsidRDefault="006D7DF4" w:rsidP="006D7DF4">
      <w:pPr>
        <w:rPr>
          <w:b/>
          <w:sz w:val="28"/>
        </w:rPr>
      </w:pPr>
    </w:p>
    <w:p w14:paraId="1E342B5A" w14:textId="4DEDD85F" w:rsidR="006D7DF4" w:rsidRPr="00307EAB" w:rsidRDefault="006D7DF4" w:rsidP="006D7DF4">
      <w:pPr>
        <w:rPr>
          <w:noProof/>
          <w:lang w:val="en-US"/>
        </w:rPr>
      </w:pPr>
      <w:r>
        <w:rPr>
          <w:noProof/>
          <w:lang w:val="en-US"/>
        </w:rPr>
        <w:t xml:space="preserve">To enable a quotation process to be undertaken with local providers across South Tees to award funding that will enable the development of an </w:t>
      </w:r>
      <w:r w:rsidRPr="00D56C26">
        <w:rPr>
          <w:noProof/>
          <w:lang w:val="en-US"/>
        </w:rPr>
        <w:t>enhanced recovery and primary rehabilitation service</w:t>
      </w:r>
      <w:r>
        <w:rPr>
          <w:lang w:val="en-US"/>
        </w:rPr>
        <w:t>.</w:t>
      </w:r>
      <w:r w:rsidRPr="00307EAB">
        <w:rPr>
          <w:lang w:val="en-US"/>
        </w:rPr>
        <w:t xml:space="preserve"> </w:t>
      </w:r>
    </w:p>
    <w:p w14:paraId="526FD6F7" w14:textId="77777777" w:rsidR="006D7DF4" w:rsidRDefault="006D7DF4" w:rsidP="006D7DF4">
      <w:pPr>
        <w:rPr>
          <w:noProof/>
          <w:lang w:val="en-US"/>
        </w:rPr>
      </w:pPr>
    </w:p>
    <w:p w14:paraId="27969AB6" w14:textId="77777777" w:rsidR="006D7DF4" w:rsidRDefault="006D7DF4" w:rsidP="006D7DF4">
      <w:pPr>
        <w:rPr>
          <w:b/>
          <w:sz w:val="28"/>
        </w:rPr>
      </w:pPr>
      <w:r>
        <w:rPr>
          <w:b/>
          <w:sz w:val="28"/>
        </w:rPr>
        <w:t>Who will make the decision?</w:t>
      </w:r>
    </w:p>
    <w:p w14:paraId="57B9F329" w14:textId="77777777" w:rsidR="006D7DF4" w:rsidRDefault="006D7DF4" w:rsidP="006D7DF4">
      <w:pPr>
        <w:rPr>
          <w:b/>
          <w:sz w:val="28"/>
        </w:rPr>
      </w:pPr>
    </w:p>
    <w:p w14:paraId="13B24AD5" w14:textId="77777777" w:rsidR="006D7DF4" w:rsidRDefault="006D7DF4" w:rsidP="006D7DF4">
      <w:r>
        <w:t>Cabinet Member for Health &amp; Welfare</w:t>
      </w:r>
    </w:p>
    <w:p w14:paraId="39ED862D" w14:textId="77777777" w:rsidR="006D7DF4" w:rsidRDefault="006D7DF4" w:rsidP="006D7DF4"/>
    <w:p w14:paraId="68413A0C" w14:textId="77777777" w:rsidR="006D7DF4" w:rsidRDefault="006D7DF4" w:rsidP="006D7DF4">
      <w:pPr>
        <w:rPr>
          <w:b/>
          <w:sz w:val="28"/>
        </w:rPr>
      </w:pPr>
      <w:r>
        <w:rPr>
          <w:b/>
          <w:sz w:val="28"/>
        </w:rPr>
        <w:t>When is the decision to be taken?</w:t>
      </w:r>
    </w:p>
    <w:p w14:paraId="295CC610" w14:textId="77777777" w:rsidR="006D7DF4" w:rsidRDefault="006D7DF4" w:rsidP="006D7DF4">
      <w:pPr>
        <w:rPr>
          <w:b/>
          <w:sz w:val="28"/>
        </w:rPr>
      </w:pPr>
    </w:p>
    <w:p w14:paraId="67271646" w14:textId="5EDDA4DC" w:rsidR="006D7DF4" w:rsidRDefault="006D7DF4" w:rsidP="006D7DF4">
      <w:r>
        <w:t>February 2023</w:t>
      </w:r>
    </w:p>
    <w:p w14:paraId="618E59B0" w14:textId="77777777" w:rsidR="006D7DF4" w:rsidRDefault="006D7DF4" w:rsidP="006D7DF4"/>
    <w:p w14:paraId="2D13A21C" w14:textId="77777777" w:rsidR="006D7DF4" w:rsidRDefault="006D7DF4" w:rsidP="006D7DF4">
      <w:pPr>
        <w:rPr>
          <w:b/>
          <w:sz w:val="28"/>
        </w:rPr>
      </w:pPr>
      <w:r>
        <w:rPr>
          <w:b/>
          <w:sz w:val="28"/>
        </w:rPr>
        <w:t>Who will be consulted and how?</w:t>
      </w:r>
    </w:p>
    <w:p w14:paraId="653ED899" w14:textId="77777777" w:rsidR="006D7DF4" w:rsidRDefault="006D7DF4" w:rsidP="006D7DF4">
      <w:pPr>
        <w:rPr>
          <w:b/>
          <w:sz w:val="28"/>
        </w:rPr>
      </w:pPr>
    </w:p>
    <w:p w14:paraId="370849E9" w14:textId="77777777" w:rsidR="006D7DF4" w:rsidRPr="00D0402E" w:rsidRDefault="006D7DF4" w:rsidP="006D7DF4">
      <w:pPr>
        <w:rPr>
          <w:noProof/>
          <w:lang w:val="en-US"/>
        </w:rPr>
      </w:pPr>
      <w:r w:rsidRPr="00D0402E">
        <w:rPr>
          <w:noProof/>
          <w:lang w:val="en-US"/>
        </w:rPr>
        <w:t>Cabinet Member for Health and Welfare</w:t>
      </w:r>
    </w:p>
    <w:p w14:paraId="540851CD" w14:textId="77777777" w:rsidR="006D7DF4" w:rsidRPr="00D0402E" w:rsidRDefault="006D7DF4" w:rsidP="006D7DF4">
      <w:pPr>
        <w:rPr>
          <w:noProof/>
          <w:lang w:val="en-US"/>
        </w:rPr>
      </w:pPr>
      <w:r w:rsidRPr="00D0402E">
        <w:rPr>
          <w:noProof/>
          <w:lang w:val="en-US"/>
        </w:rPr>
        <w:t>Corporate Director for Adults &amp; Communities</w:t>
      </w:r>
    </w:p>
    <w:p w14:paraId="5E36FD5D" w14:textId="77777777" w:rsidR="006D7DF4" w:rsidRPr="00D0402E" w:rsidRDefault="006D7DF4" w:rsidP="006D7DF4">
      <w:pPr>
        <w:rPr>
          <w:noProof/>
          <w:lang w:val="en-US"/>
        </w:rPr>
      </w:pPr>
      <w:r w:rsidRPr="00D0402E">
        <w:rPr>
          <w:noProof/>
          <w:lang w:val="en-US"/>
        </w:rPr>
        <w:t>Chief Finance Officer</w:t>
      </w:r>
    </w:p>
    <w:p w14:paraId="7EA2B518" w14:textId="77777777" w:rsidR="006D7DF4" w:rsidRPr="00D0402E" w:rsidRDefault="006D7DF4" w:rsidP="006D7DF4">
      <w:pPr>
        <w:rPr>
          <w:noProof/>
          <w:lang w:val="en-US"/>
        </w:rPr>
      </w:pPr>
      <w:r w:rsidRPr="00D0402E">
        <w:rPr>
          <w:noProof/>
          <w:lang w:val="en-US"/>
        </w:rPr>
        <w:t>Chief Legal Officer</w:t>
      </w:r>
    </w:p>
    <w:p w14:paraId="430A5187" w14:textId="77777777" w:rsidR="006D7DF4" w:rsidRDefault="006D7DF4" w:rsidP="006D7DF4">
      <w:pPr>
        <w:rPr>
          <w:noProof/>
          <w:lang w:val="en-US"/>
        </w:rPr>
      </w:pPr>
      <w:r w:rsidRPr="00D0402E">
        <w:rPr>
          <w:noProof/>
          <w:lang w:val="en-US"/>
        </w:rPr>
        <w:t>All of the above will be consulted via approval of the delegated decision</w:t>
      </w:r>
    </w:p>
    <w:p w14:paraId="7DE692F6" w14:textId="77777777" w:rsidR="006D7DF4" w:rsidRDefault="006D7DF4" w:rsidP="006D7DF4"/>
    <w:p w14:paraId="11A0EF4A" w14:textId="77777777" w:rsidR="006D7DF4" w:rsidRDefault="006D7DF4" w:rsidP="006D7DF4">
      <w:pPr>
        <w:rPr>
          <w:b/>
          <w:sz w:val="28"/>
        </w:rPr>
      </w:pPr>
      <w:r>
        <w:rPr>
          <w:b/>
          <w:sz w:val="28"/>
        </w:rPr>
        <w:t>Supporting documentation:</w:t>
      </w:r>
    </w:p>
    <w:p w14:paraId="6608B08A" w14:textId="77777777" w:rsidR="006D7DF4" w:rsidRDefault="006D7DF4" w:rsidP="006D7DF4">
      <w:pPr>
        <w:rPr>
          <w:b/>
          <w:sz w:val="28"/>
        </w:rPr>
      </w:pPr>
    </w:p>
    <w:p w14:paraId="766982FC" w14:textId="77777777" w:rsidR="006D7DF4" w:rsidRDefault="006D7DF4" w:rsidP="006D7DF4">
      <w:r>
        <w:t>There are no supporting documents for this decision</w:t>
      </w:r>
    </w:p>
    <w:p w14:paraId="48D2EA1E" w14:textId="77777777" w:rsidR="006D7DF4" w:rsidRDefault="006D7DF4" w:rsidP="006D7DF4"/>
    <w:p w14:paraId="5E6C6261" w14:textId="77777777" w:rsidR="006D7DF4" w:rsidRDefault="006D7DF4" w:rsidP="006D7DF4">
      <w:pPr>
        <w:rPr>
          <w:b/>
          <w:sz w:val="28"/>
        </w:rPr>
      </w:pPr>
      <w:r>
        <w:rPr>
          <w:b/>
          <w:sz w:val="28"/>
        </w:rPr>
        <w:t>How and by when to make representations:</w:t>
      </w:r>
    </w:p>
    <w:p w14:paraId="7F070923" w14:textId="77777777" w:rsidR="006D7DF4" w:rsidRDefault="006D7DF4" w:rsidP="006D7DF4">
      <w:pPr>
        <w:rPr>
          <w:b/>
          <w:sz w:val="28"/>
        </w:rPr>
      </w:pPr>
    </w:p>
    <w:p w14:paraId="4BF6851E" w14:textId="225A658C" w:rsidR="006D7DF4" w:rsidRDefault="006D7DF4" w:rsidP="006D7DF4">
      <w:r>
        <w:t>Representations should be made to Jonathan Bowden before 15 February 2023.</w:t>
      </w:r>
    </w:p>
    <w:p w14:paraId="4B5D9E0C" w14:textId="77777777" w:rsidR="006D7DF4" w:rsidRDefault="006D7DF4" w:rsidP="006D7DF4">
      <w:pPr>
        <w:rPr>
          <w:noProof/>
          <w:lang w:val="en-US"/>
        </w:rPr>
      </w:pPr>
      <w:r>
        <w:t xml:space="preserve">Tel: </w:t>
      </w:r>
      <w:r w:rsidRPr="00AA6B75">
        <w:rPr>
          <w:noProof/>
          <w:lang w:val="en-US"/>
        </w:rPr>
        <w:t>07876 137531</w:t>
      </w:r>
    </w:p>
    <w:p w14:paraId="61851D81" w14:textId="77777777" w:rsidR="006D7DF4" w:rsidRDefault="006D7DF4" w:rsidP="006D7DF4"/>
    <w:p w14:paraId="4AC9D453" w14:textId="7C88BF9F" w:rsidR="006D7DF4" w:rsidRDefault="006D7DF4" w:rsidP="006D7DF4">
      <w:r>
        <w:t>First published in Forward Plan on 18 January 2023</w:t>
      </w:r>
    </w:p>
    <w:p w14:paraId="3BE354A9" w14:textId="77777777" w:rsidR="006D7DF4" w:rsidRDefault="006D7DF4" w:rsidP="006D7DF4"/>
    <w:p w14:paraId="1B33AF70" w14:textId="77777777" w:rsidR="006D7DF4" w:rsidRDefault="006D7DF4" w:rsidP="006D7DF4">
      <w:pPr>
        <w:rPr>
          <w:b/>
          <w:sz w:val="28"/>
          <w:szCs w:val="28"/>
        </w:rPr>
      </w:pPr>
    </w:p>
    <w:p w14:paraId="28DE1F93" w14:textId="77777777" w:rsidR="006D7DF4" w:rsidRPr="008254C1" w:rsidRDefault="006D7DF4" w:rsidP="006D7DF4">
      <w:pPr>
        <w:rPr>
          <w:b/>
          <w:sz w:val="28"/>
          <w:szCs w:val="28"/>
        </w:rPr>
      </w:pPr>
      <w:r w:rsidRPr="008254C1">
        <w:rPr>
          <w:b/>
          <w:sz w:val="28"/>
          <w:szCs w:val="28"/>
        </w:rPr>
        <w:t>Following the Making of the decision, the decision form will be published here:</w:t>
      </w:r>
    </w:p>
    <w:p w14:paraId="6C6E139B" w14:textId="77777777" w:rsidR="006D7DF4" w:rsidRDefault="006D7DF4" w:rsidP="006D7DF4">
      <w:r>
        <w:rPr>
          <w:noProof/>
        </w:rPr>
        <mc:AlternateContent>
          <mc:Choice Requires="wps">
            <w:drawing>
              <wp:anchor distT="0" distB="0" distL="114300" distR="114300" simplePos="0" relativeHeight="251813888" behindDoc="0" locked="0" layoutInCell="1" allowOverlap="1" wp14:anchorId="6B90D3CB" wp14:editId="2E1A1366">
                <wp:simplePos x="0" y="0"/>
                <wp:positionH relativeFrom="column">
                  <wp:posOffset>1866900</wp:posOffset>
                </wp:positionH>
                <wp:positionV relativeFrom="paragraph">
                  <wp:posOffset>144145</wp:posOffset>
                </wp:positionV>
                <wp:extent cx="1323975" cy="1143000"/>
                <wp:effectExtent l="0" t="0" r="9525" b="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FC3B513" w14:textId="77777777" w:rsidR="006D7DF4" w:rsidRDefault="006D7DF4" w:rsidP="006D7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90D3CB" id="_x0000_t202" coordsize="21600,21600" o:spt="202" path="m,l,21600r21600,l21600,xe">
                <v:stroke joinstyle="miter"/>
                <v:path gradientshapeok="t" o:connecttype="rect"/>
              </v:shapetype>
              <v:shape id="_x0000_s1057" type="#_x0000_t202" style="position:absolute;margin-left:147pt;margin-top:11.35pt;width:104.25pt;height:90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UCnVg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" fillcolor="window" strokeweight=".5pt">
                <v:path arrowok="t"/>
                <v:textbox>
                  <w:txbxContent>
                    <w:p w14:paraId="0FC3B513" w14:textId="77777777" w:rsidR="006D7DF4" w:rsidRDefault="006D7DF4" w:rsidP="006D7DF4"/>
                  </w:txbxContent>
                </v:textbox>
              </v:shape>
            </w:pict>
          </mc:Fallback>
        </mc:AlternateContent>
      </w:r>
    </w:p>
    <w:p w14:paraId="55F30CE8" w14:textId="77777777" w:rsidR="006D7DF4" w:rsidRDefault="006D7DF4" w:rsidP="006D7DF4">
      <w:pPr>
        <w:rPr>
          <w:b/>
          <w:snapToGrid w:val="0"/>
          <w:sz w:val="31"/>
        </w:rPr>
      </w:pPr>
    </w:p>
    <w:p w14:paraId="6842F3D3" w14:textId="47892C0E" w:rsidR="006D7DF4" w:rsidRDefault="006D7DF4" w:rsidP="006D7DF4">
      <w:pPr>
        <w:rPr>
          <w:b/>
          <w:snapToGrid w:val="0"/>
          <w:sz w:val="31"/>
        </w:rPr>
      </w:pPr>
    </w:p>
    <w:p w14:paraId="746BEA0D" w14:textId="77777777" w:rsidR="006D7DF4" w:rsidRDefault="006D7DF4" w:rsidP="006D7DF4">
      <w:pPr>
        <w:rPr>
          <w:b/>
          <w:snapToGrid w:val="0"/>
          <w:sz w:val="31"/>
        </w:rPr>
      </w:pPr>
    </w:p>
    <w:p w14:paraId="1FD6BD75" w14:textId="20421D5F" w:rsidR="006D7DF4" w:rsidRDefault="006D7DF4" w:rsidP="006D7DF4">
      <w:pPr>
        <w:rPr>
          <w:b/>
          <w:sz w:val="28"/>
          <w:szCs w:val="28"/>
          <w:lang w:val="en-US"/>
        </w:rPr>
      </w:pPr>
      <w:r>
        <w:rPr>
          <w:b/>
          <w:sz w:val="28"/>
        </w:rPr>
        <w:lastRenderedPageBreak/>
        <w:t xml:space="preserve">DECISION: </w:t>
      </w:r>
      <w:r w:rsidRPr="006B4381">
        <w:rPr>
          <w:b/>
          <w:sz w:val="28"/>
        </w:rPr>
        <w:t>ADD00</w:t>
      </w:r>
      <w:r>
        <w:rPr>
          <w:b/>
          <w:sz w:val="28"/>
        </w:rPr>
        <w:t>61 Utilising ringfenced substance grant funding to develop a South Tees inpatient detoxification service on behalf of the 5 Tees Valley local authorities</w:t>
      </w:r>
    </w:p>
    <w:p w14:paraId="0C2EE881" w14:textId="77777777" w:rsidR="006D7DF4" w:rsidRDefault="006D7DF4" w:rsidP="006D7DF4">
      <w:pPr>
        <w:rPr>
          <w:b/>
          <w:sz w:val="28"/>
        </w:rPr>
      </w:pPr>
    </w:p>
    <w:p w14:paraId="7E9A5CC6" w14:textId="77777777" w:rsidR="006D7DF4" w:rsidRDefault="006D7DF4" w:rsidP="006D7DF4">
      <w:pPr>
        <w:rPr>
          <w:b/>
          <w:sz w:val="28"/>
        </w:rPr>
      </w:pPr>
      <w:r>
        <w:rPr>
          <w:b/>
          <w:sz w:val="28"/>
        </w:rPr>
        <w:t xml:space="preserve">Nature of the decision: </w:t>
      </w:r>
    </w:p>
    <w:p w14:paraId="02E615D0" w14:textId="77777777" w:rsidR="006D7DF4" w:rsidRDefault="006D7DF4" w:rsidP="006D7DF4">
      <w:pPr>
        <w:rPr>
          <w:b/>
          <w:sz w:val="28"/>
        </w:rPr>
      </w:pPr>
    </w:p>
    <w:p w14:paraId="4FDF8608" w14:textId="2F381007" w:rsidR="006D7DF4" w:rsidRPr="00307EAB" w:rsidRDefault="006D7DF4" w:rsidP="006D7DF4">
      <w:pPr>
        <w:rPr>
          <w:noProof/>
          <w:lang w:val="en-US"/>
        </w:rPr>
      </w:pPr>
      <w:r>
        <w:rPr>
          <w:noProof/>
          <w:lang w:val="en-US"/>
        </w:rPr>
        <w:t>To enable a direct award of the grant funding, specific to inpatient detoxification, to create a new service within tight timescales</w:t>
      </w:r>
      <w:r>
        <w:rPr>
          <w:lang w:val="en-US"/>
        </w:rPr>
        <w:t>.</w:t>
      </w:r>
      <w:r w:rsidRPr="00307EAB">
        <w:rPr>
          <w:lang w:val="en-US"/>
        </w:rPr>
        <w:t xml:space="preserve"> </w:t>
      </w:r>
    </w:p>
    <w:p w14:paraId="4D25C6F6" w14:textId="77777777" w:rsidR="006D7DF4" w:rsidRDefault="006D7DF4" w:rsidP="006D7DF4">
      <w:pPr>
        <w:rPr>
          <w:noProof/>
          <w:lang w:val="en-US"/>
        </w:rPr>
      </w:pPr>
    </w:p>
    <w:p w14:paraId="3D4EA4FB" w14:textId="77777777" w:rsidR="006D7DF4" w:rsidRDefault="006D7DF4" w:rsidP="006D7DF4">
      <w:pPr>
        <w:rPr>
          <w:b/>
          <w:sz w:val="28"/>
        </w:rPr>
      </w:pPr>
      <w:r>
        <w:rPr>
          <w:b/>
          <w:sz w:val="28"/>
        </w:rPr>
        <w:t>Who will make the decision?</w:t>
      </w:r>
    </w:p>
    <w:p w14:paraId="0D1C1451" w14:textId="77777777" w:rsidR="006D7DF4" w:rsidRDefault="006D7DF4" w:rsidP="006D7DF4">
      <w:pPr>
        <w:rPr>
          <w:b/>
          <w:sz w:val="28"/>
        </w:rPr>
      </w:pPr>
    </w:p>
    <w:p w14:paraId="094426D2" w14:textId="77777777" w:rsidR="006D7DF4" w:rsidRDefault="006D7DF4" w:rsidP="006D7DF4">
      <w:r>
        <w:t>Cabinet Member for Health &amp; Welfare</w:t>
      </w:r>
    </w:p>
    <w:p w14:paraId="1691ED08" w14:textId="77777777" w:rsidR="006D7DF4" w:rsidRDefault="006D7DF4" w:rsidP="006D7DF4"/>
    <w:p w14:paraId="773EFBDB" w14:textId="77777777" w:rsidR="006D7DF4" w:rsidRDefault="006D7DF4" w:rsidP="006D7DF4">
      <w:pPr>
        <w:rPr>
          <w:b/>
          <w:sz w:val="28"/>
        </w:rPr>
      </w:pPr>
      <w:r>
        <w:rPr>
          <w:b/>
          <w:sz w:val="28"/>
        </w:rPr>
        <w:t>When is the decision to be taken?</w:t>
      </w:r>
    </w:p>
    <w:p w14:paraId="46510A5A" w14:textId="77777777" w:rsidR="006D7DF4" w:rsidRDefault="006D7DF4" w:rsidP="006D7DF4">
      <w:pPr>
        <w:rPr>
          <w:b/>
          <w:sz w:val="28"/>
        </w:rPr>
      </w:pPr>
    </w:p>
    <w:p w14:paraId="2E06FA09" w14:textId="73A5661D" w:rsidR="006D7DF4" w:rsidRDefault="006D7DF4" w:rsidP="006D7DF4">
      <w:r>
        <w:t>February 2023</w:t>
      </w:r>
    </w:p>
    <w:p w14:paraId="5CB2EEDA" w14:textId="77777777" w:rsidR="006D7DF4" w:rsidRDefault="006D7DF4" w:rsidP="006D7DF4"/>
    <w:p w14:paraId="57821B41" w14:textId="77777777" w:rsidR="006D7DF4" w:rsidRDefault="006D7DF4" w:rsidP="006D7DF4">
      <w:pPr>
        <w:rPr>
          <w:b/>
          <w:sz w:val="28"/>
        </w:rPr>
      </w:pPr>
      <w:r>
        <w:rPr>
          <w:b/>
          <w:sz w:val="28"/>
        </w:rPr>
        <w:t>Who will be consulted and how?</w:t>
      </w:r>
    </w:p>
    <w:p w14:paraId="355C6255" w14:textId="77777777" w:rsidR="006D7DF4" w:rsidRDefault="006D7DF4" w:rsidP="006D7DF4">
      <w:pPr>
        <w:rPr>
          <w:b/>
          <w:sz w:val="28"/>
        </w:rPr>
      </w:pPr>
    </w:p>
    <w:p w14:paraId="343528ED" w14:textId="77777777" w:rsidR="006D7DF4" w:rsidRPr="00D0402E" w:rsidRDefault="006D7DF4" w:rsidP="006D7DF4">
      <w:pPr>
        <w:rPr>
          <w:noProof/>
          <w:lang w:val="en-US"/>
        </w:rPr>
      </w:pPr>
      <w:r w:rsidRPr="00D0402E">
        <w:rPr>
          <w:noProof/>
          <w:lang w:val="en-US"/>
        </w:rPr>
        <w:t>Cabinet Member for Health and Welfare</w:t>
      </w:r>
    </w:p>
    <w:p w14:paraId="766FE1F6" w14:textId="77777777" w:rsidR="006D7DF4" w:rsidRPr="00D0402E" w:rsidRDefault="006D7DF4" w:rsidP="006D7DF4">
      <w:pPr>
        <w:rPr>
          <w:noProof/>
          <w:lang w:val="en-US"/>
        </w:rPr>
      </w:pPr>
      <w:r w:rsidRPr="00D0402E">
        <w:rPr>
          <w:noProof/>
          <w:lang w:val="en-US"/>
        </w:rPr>
        <w:t>Corporate Director for Adults &amp; Communities</w:t>
      </w:r>
    </w:p>
    <w:p w14:paraId="3D3CA0B7" w14:textId="77777777" w:rsidR="006D7DF4" w:rsidRPr="00D0402E" w:rsidRDefault="006D7DF4" w:rsidP="006D7DF4">
      <w:pPr>
        <w:rPr>
          <w:noProof/>
          <w:lang w:val="en-US"/>
        </w:rPr>
      </w:pPr>
      <w:r w:rsidRPr="00D0402E">
        <w:rPr>
          <w:noProof/>
          <w:lang w:val="en-US"/>
        </w:rPr>
        <w:t>Chief Finance Officer</w:t>
      </w:r>
    </w:p>
    <w:p w14:paraId="59EE5A2E" w14:textId="77777777" w:rsidR="006D7DF4" w:rsidRPr="00D0402E" w:rsidRDefault="006D7DF4" w:rsidP="006D7DF4">
      <w:pPr>
        <w:rPr>
          <w:noProof/>
          <w:lang w:val="en-US"/>
        </w:rPr>
      </w:pPr>
      <w:r w:rsidRPr="00D0402E">
        <w:rPr>
          <w:noProof/>
          <w:lang w:val="en-US"/>
        </w:rPr>
        <w:t>Chief Legal Officer</w:t>
      </w:r>
    </w:p>
    <w:p w14:paraId="28067E6A" w14:textId="77777777" w:rsidR="006D7DF4" w:rsidRDefault="006D7DF4" w:rsidP="006D7DF4">
      <w:pPr>
        <w:rPr>
          <w:noProof/>
          <w:lang w:val="en-US"/>
        </w:rPr>
      </w:pPr>
      <w:r w:rsidRPr="00D0402E">
        <w:rPr>
          <w:noProof/>
          <w:lang w:val="en-US"/>
        </w:rPr>
        <w:t>All of the above will be consulted via approval of the delegated decision</w:t>
      </w:r>
    </w:p>
    <w:p w14:paraId="1C2C6AF9" w14:textId="77777777" w:rsidR="006D7DF4" w:rsidRDefault="006D7DF4" w:rsidP="006D7DF4"/>
    <w:p w14:paraId="6F108A5A" w14:textId="77777777" w:rsidR="006D7DF4" w:rsidRDefault="006D7DF4" w:rsidP="006D7DF4">
      <w:pPr>
        <w:rPr>
          <w:b/>
          <w:sz w:val="28"/>
        </w:rPr>
      </w:pPr>
      <w:r>
        <w:rPr>
          <w:b/>
          <w:sz w:val="28"/>
        </w:rPr>
        <w:t>Supporting documentation:</w:t>
      </w:r>
    </w:p>
    <w:p w14:paraId="68988BDD" w14:textId="77777777" w:rsidR="006D7DF4" w:rsidRDefault="006D7DF4" w:rsidP="006D7DF4">
      <w:pPr>
        <w:rPr>
          <w:b/>
          <w:sz w:val="28"/>
        </w:rPr>
      </w:pPr>
    </w:p>
    <w:p w14:paraId="3F3A9027" w14:textId="77777777" w:rsidR="006D7DF4" w:rsidRDefault="006D7DF4" w:rsidP="006D7DF4">
      <w:r>
        <w:t>There are no supporting documents for this decision</w:t>
      </w:r>
    </w:p>
    <w:p w14:paraId="44B8ED1A" w14:textId="77777777" w:rsidR="006D7DF4" w:rsidRDefault="006D7DF4" w:rsidP="006D7DF4"/>
    <w:p w14:paraId="056CDC7C" w14:textId="77777777" w:rsidR="006D7DF4" w:rsidRDefault="006D7DF4" w:rsidP="006D7DF4">
      <w:pPr>
        <w:rPr>
          <w:b/>
          <w:sz w:val="28"/>
        </w:rPr>
      </w:pPr>
      <w:r>
        <w:rPr>
          <w:b/>
          <w:sz w:val="28"/>
        </w:rPr>
        <w:t>How and by when to make representations:</w:t>
      </w:r>
    </w:p>
    <w:p w14:paraId="3C5332F3" w14:textId="77777777" w:rsidR="006D7DF4" w:rsidRDefault="006D7DF4" w:rsidP="006D7DF4">
      <w:pPr>
        <w:rPr>
          <w:b/>
          <w:sz w:val="28"/>
        </w:rPr>
      </w:pPr>
    </w:p>
    <w:p w14:paraId="5ED66D11" w14:textId="6462F978" w:rsidR="006D7DF4" w:rsidRDefault="006D7DF4" w:rsidP="006D7DF4">
      <w:r>
        <w:t>Representations should be made to Jonathan Bowden before 15 February 2023.</w:t>
      </w:r>
    </w:p>
    <w:p w14:paraId="63230861" w14:textId="77777777" w:rsidR="006D7DF4" w:rsidRDefault="006D7DF4" w:rsidP="006D7DF4">
      <w:pPr>
        <w:rPr>
          <w:noProof/>
          <w:lang w:val="en-US"/>
        </w:rPr>
      </w:pPr>
      <w:r>
        <w:t xml:space="preserve">Tel: </w:t>
      </w:r>
      <w:r w:rsidRPr="00AA6B75">
        <w:rPr>
          <w:noProof/>
          <w:lang w:val="en-US"/>
        </w:rPr>
        <w:t>07876 137531</w:t>
      </w:r>
    </w:p>
    <w:p w14:paraId="52055DF5" w14:textId="77777777" w:rsidR="006D7DF4" w:rsidRDefault="006D7DF4" w:rsidP="006D7DF4"/>
    <w:p w14:paraId="32F26F59" w14:textId="2FD41574" w:rsidR="006D7DF4" w:rsidRDefault="006D7DF4" w:rsidP="006D7DF4">
      <w:r>
        <w:t>First published in Forward Plan on 18 January 2023</w:t>
      </w:r>
    </w:p>
    <w:p w14:paraId="19A68007" w14:textId="77777777" w:rsidR="006D7DF4" w:rsidRDefault="006D7DF4" w:rsidP="006D7DF4"/>
    <w:p w14:paraId="238A4617" w14:textId="77777777" w:rsidR="006D7DF4" w:rsidRDefault="006D7DF4" w:rsidP="006D7DF4">
      <w:pPr>
        <w:rPr>
          <w:b/>
          <w:sz w:val="28"/>
          <w:szCs w:val="28"/>
        </w:rPr>
      </w:pPr>
    </w:p>
    <w:p w14:paraId="0AAFA704" w14:textId="77777777" w:rsidR="006D7DF4" w:rsidRPr="008254C1" w:rsidRDefault="006D7DF4" w:rsidP="006D7DF4">
      <w:pPr>
        <w:rPr>
          <w:b/>
          <w:sz w:val="28"/>
          <w:szCs w:val="28"/>
        </w:rPr>
      </w:pPr>
      <w:r w:rsidRPr="008254C1">
        <w:rPr>
          <w:b/>
          <w:sz w:val="28"/>
          <w:szCs w:val="28"/>
        </w:rPr>
        <w:t>Following the Making of the decision, the decision form will be published here:</w:t>
      </w:r>
    </w:p>
    <w:p w14:paraId="0FA702F2" w14:textId="77777777" w:rsidR="006D7DF4" w:rsidRDefault="006D7DF4" w:rsidP="006D7DF4">
      <w:r>
        <w:rPr>
          <w:noProof/>
        </w:rPr>
        <mc:AlternateContent>
          <mc:Choice Requires="wps">
            <w:drawing>
              <wp:anchor distT="0" distB="0" distL="114300" distR="114300" simplePos="0" relativeHeight="251815936" behindDoc="0" locked="0" layoutInCell="1" allowOverlap="1" wp14:anchorId="7C1E110D" wp14:editId="2881253F">
                <wp:simplePos x="0" y="0"/>
                <wp:positionH relativeFrom="column">
                  <wp:posOffset>1866900</wp:posOffset>
                </wp:positionH>
                <wp:positionV relativeFrom="paragraph">
                  <wp:posOffset>144145</wp:posOffset>
                </wp:positionV>
                <wp:extent cx="1323975" cy="1143000"/>
                <wp:effectExtent l="0" t="0" r="9525"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9670540" w14:textId="77777777" w:rsidR="006D7DF4" w:rsidRDefault="006D7DF4" w:rsidP="006D7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E110D" id="_x0000_s1058" type="#_x0000_t202" style="position:absolute;margin-left:147pt;margin-top:11.35pt;width:104.25pt;height:90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D3gVw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" fillcolor="window" strokeweight=".5pt">
                <v:path arrowok="t"/>
                <v:textbox>
                  <w:txbxContent>
                    <w:p w14:paraId="39670540" w14:textId="77777777" w:rsidR="006D7DF4" w:rsidRDefault="006D7DF4" w:rsidP="006D7DF4"/>
                  </w:txbxContent>
                </v:textbox>
              </v:shape>
            </w:pict>
          </mc:Fallback>
        </mc:AlternateContent>
      </w:r>
    </w:p>
    <w:p w14:paraId="1528C420" w14:textId="77777777" w:rsidR="006D7DF4" w:rsidRDefault="006D7DF4" w:rsidP="006D7DF4">
      <w:pPr>
        <w:rPr>
          <w:b/>
          <w:snapToGrid w:val="0"/>
          <w:sz w:val="31"/>
        </w:rPr>
      </w:pPr>
    </w:p>
    <w:p w14:paraId="57F8BAAB" w14:textId="77777777" w:rsidR="006D7DF4" w:rsidRDefault="006D7DF4" w:rsidP="006D7DF4">
      <w:pPr>
        <w:rPr>
          <w:b/>
          <w:snapToGrid w:val="0"/>
          <w:sz w:val="31"/>
        </w:rPr>
      </w:pPr>
    </w:p>
    <w:p w14:paraId="54425500" w14:textId="042F5417" w:rsidR="006D7DF4" w:rsidRDefault="006D7DF4" w:rsidP="00E95F44"/>
    <w:p w14:paraId="78EDA050" w14:textId="4B2935C1" w:rsidR="008B19D8" w:rsidRDefault="008B19D8" w:rsidP="008B19D8">
      <w:pPr>
        <w:rPr>
          <w:b/>
          <w:sz w:val="28"/>
          <w:szCs w:val="28"/>
          <w:lang w:val="en-US"/>
        </w:rPr>
      </w:pPr>
      <w:r>
        <w:rPr>
          <w:b/>
          <w:sz w:val="28"/>
        </w:rPr>
        <w:lastRenderedPageBreak/>
        <w:t xml:space="preserve">DECISION: </w:t>
      </w:r>
      <w:r w:rsidRPr="006B4381">
        <w:rPr>
          <w:b/>
          <w:sz w:val="28"/>
        </w:rPr>
        <w:t>ADD00</w:t>
      </w:r>
      <w:r>
        <w:rPr>
          <w:b/>
          <w:sz w:val="28"/>
        </w:rPr>
        <w:t>62 Tees Complex Care &amp; Support – Approval to award contracts</w:t>
      </w:r>
    </w:p>
    <w:p w14:paraId="4F2C274E" w14:textId="77777777" w:rsidR="008B19D8" w:rsidRDefault="008B19D8" w:rsidP="008B19D8">
      <w:pPr>
        <w:rPr>
          <w:b/>
          <w:sz w:val="28"/>
        </w:rPr>
      </w:pPr>
    </w:p>
    <w:p w14:paraId="6BECBA1E" w14:textId="77777777" w:rsidR="008B19D8" w:rsidRDefault="008B19D8" w:rsidP="008B19D8">
      <w:pPr>
        <w:rPr>
          <w:b/>
          <w:sz w:val="28"/>
        </w:rPr>
      </w:pPr>
      <w:r>
        <w:rPr>
          <w:b/>
          <w:sz w:val="28"/>
        </w:rPr>
        <w:t xml:space="preserve">Nature of the decision: </w:t>
      </w:r>
    </w:p>
    <w:p w14:paraId="73AD087B" w14:textId="77777777" w:rsidR="008B19D8" w:rsidRDefault="008B19D8" w:rsidP="008B19D8">
      <w:pPr>
        <w:rPr>
          <w:b/>
          <w:sz w:val="28"/>
        </w:rPr>
      </w:pPr>
    </w:p>
    <w:p w14:paraId="2E3B71A0" w14:textId="77777777" w:rsidR="008B19D8" w:rsidRDefault="008B19D8" w:rsidP="008B19D8">
      <w:pPr>
        <w:rPr>
          <w:noProof/>
          <w:lang w:val="en-US"/>
        </w:rPr>
      </w:pPr>
      <w:r w:rsidRPr="009402B4">
        <w:rPr>
          <w:noProof/>
          <w:lang w:val="en-US"/>
        </w:rPr>
        <w:t xml:space="preserve">Approval is requested to award contracts </w:t>
      </w:r>
      <w:r>
        <w:rPr>
          <w:noProof/>
          <w:lang w:val="en-US"/>
        </w:rPr>
        <w:t>to</w:t>
      </w:r>
      <w:r w:rsidRPr="009402B4">
        <w:rPr>
          <w:noProof/>
          <w:lang w:val="en-US"/>
        </w:rPr>
        <w:t xml:space="preserve"> the following </w:t>
      </w:r>
      <w:r>
        <w:rPr>
          <w:noProof/>
          <w:lang w:val="en-US"/>
        </w:rPr>
        <w:t>providers for delivery of the new Tees Complex Care &amp; Support Framework</w:t>
      </w:r>
      <w:r w:rsidRPr="009402B4">
        <w:rPr>
          <w:noProof/>
          <w:lang w:val="en-US"/>
        </w:rPr>
        <w:t>.</w:t>
      </w:r>
    </w:p>
    <w:p w14:paraId="3982D0B5" w14:textId="77777777" w:rsidR="008B19D8" w:rsidRDefault="008B19D8" w:rsidP="008B19D8">
      <w:pPr>
        <w:rPr>
          <w:noProof/>
          <w:lang w:val="en-US"/>
        </w:rPr>
      </w:pPr>
      <w:r>
        <w:rPr>
          <w:noProof/>
          <w:lang w:val="en-US"/>
        </w:rPr>
        <w:t>Successful providers in alphabetical order:</w:t>
      </w:r>
    </w:p>
    <w:p w14:paraId="6A8D7177" w14:textId="77777777" w:rsidR="008B19D8" w:rsidRPr="00BC6B18" w:rsidRDefault="008B19D8" w:rsidP="008B19D8">
      <w:pPr>
        <w:rPr>
          <w:noProof/>
          <w:lang w:val="en-US"/>
        </w:rPr>
      </w:pPr>
      <w:r w:rsidRPr="00D00CAD">
        <w:rPr>
          <w:noProof/>
          <w:lang w:val="en-US"/>
        </w:rPr>
        <w:t>1</w:t>
      </w:r>
      <w:r w:rsidRPr="00BC6B18">
        <w:rPr>
          <w:noProof/>
          <w:lang w:val="en-US"/>
        </w:rPr>
        <w:t>.</w:t>
      </w:r>
      <w:r w:rsidRPr="00BC6B18">
        <w:rPr>
          <w:noProof/>
          <w:lang w:val="en-US"/>
        </w:rPr>
        <w:tab/>
        <w:t>1st Enable</w:t>
      </w:r>
    </w:p>
    <w:p w14:paraId="4F46C788" w14:textId="77777777" w:rsidR="008B19D8" w:rsidRPr="00BC6B18" w:rsidRDefault="008B19D8" w:rsidP="008B19D8">
      <w:pPr>
        <w:rPr>
          <w:noProof/>
          <w:lang w:val="en-US"/>
        </w:rPr>
      </w:pPr>
      <w:r w:rsidRPr="00BC6B18">
        <w:rPr>
          <w:noProof/>
          <w:lang w:val="en-US"/>
        </w:rPr>
        <w:t>2.</w:t>
      </w:r>
      <w:r w:rsidRPr="00BC6B18">
        <w:rPr>
          <w:noProof/>
          <w:lang w:val="en-US"/>
        </w:rPr>
        <w:tab/>
        <w:t>Avalon</w:t>
      </w:r>
    </w:p>
    <w:p w14:paraId="69619C6C" w14:textId="77777777" w:rsidR="008B19D8" w:rsidRPr="00BC6B18" w:rsidRDefault="008B19D8" w:rsidP="008B19D8">
      <w:pPr>
        <w:rPr>
          <w:noProof/>
          <w:lang w:val="en-US"/>
        </w:rPr>
      </w:pPr>
      <w:r w:rsidRPr="00BC6B18">
        <w:rPr>
          <w:noProof/>
          <w:lang w:val="en-US"/>
        </w:rPr>
        <w:t>3.</w:t>
      </w:r>
      <w:r w:rsidRPr="00BC6B18">
        <w:rPr>
          <w:noProof/>
          <w:lang w:val="en-US"/>
        </w:rPr>
        <w:tab/>
        <w:t>CIC</w:t>
      </w:r>
    </w:p>
    <w:p w14:paraId="60BACA47" w14:textId="77777777" w:rsidR="008B19D8" w:rsidRPr="00BC6B18" w:rsidRDefault="008B19D8" w:rsidP="008B19D8">
      <w:pPr>
        <w:rPr>
          <w:noProof/>
          <w:lang w:val="en-US"/>
        </w:rPr>
      </w:pPr>
      <w:r w:rsidRPr="00BC6B18">
        <w:rPr>
          <w:noProof/>
          <w:lang w:val="en-US"/>
        </w:rPr>
        <w:t>4.</w:t>
      </w:r>
      <w:r w:rsidRPr="00BC6B18">
        <w:rPr>
          <w:noProof/>
          <w:lang w:val="en-US"/>
        </w:rPr>
        <w:tab/>
        <w:t>Clearwater</w:t>
      </w:r>
    </w:p>
    <w:p w14:paraId="78EEE6F9" w14:textId="77777777" w:rsidR="008B19D8" w:rsidRPr="00BC6B18" w:rsidRDefault="008B19D8" w:rsidP="008B19D8">
      <w:pPr>
        <w:rPr>
          <w:noProof/>
          <w:lang w:val="en-US"/>
        </w:rPr>
      </w:pPr>
      <w:r w:rsidRPr="00BC6B18">
        <w:rPr>
          <w:noProof/>
          <w:lang w:val="en-US"/>
        </w:rPr>
        <w:t>5.</w:t>
      </w:r>
      <w:r w:rsidRPr="00BC6B18">
        <w:rPr>
          <w:noProof/>
          <w:lang w:val="en-US"/>
        </w:rPr>
        <w:tab/>
        <w:t>Craegmoor</w:t>
      </w:r>
    </w:p>
    <w:p w14:paraId="001FCEDB" w14:textId="77777777" w:rsidR="008B19D8" w:rsidRPr="00BC6B18" w:rsidRDefault="008B19D8" w:rsidP="008B19D8">
      <w:pPr>
        <w:rPr>
          <w:noProof/>
          <w:lang w:val="en-US"/>
        </w:rPr>
      </w:pPr>
      <w:r w:rsidRPr="00BC6B18">
        <w:rPr>
          <w:noProof/>
          <w:lang w:val="en-US"/>
        </w:rPr>
        <w:t>6.</w:t>
      </w:r>
      <w:r w:rsidRPr="00BC6B18">
        <w:rPr>
          <w:noProof/>
          <w:lang w:val="en-US"/>
        </w:rPr>
        <w:tab/>
        <w:t>Creative Support</w:t>
      </w:r>
    </w:p>
    <w:p w14:paraId="5F4F465A" w14:textId="77777777" w:rsidR="008B19D8" w:rsidRPr="00BC6B18" w:rsidRDefault="008B19D8" w:rsidP="008B19D8">
      <w:pPr>
        <w:rPr>
          <w:noProof/>
          <w:lang w:val="en-US"/>
        </w:rPr>
      </w:pPr>
      <w:r w:rsidRPr="00BC6B18">
        <w:rPr>
          <w:noProof/>
          <w:lang w:val="en-US"/>
        </w:rPr>
        <w:t>7.</w:t>
      </w:r>
      <w:r w:rsidRPr="00BC6B18">
        <w:rPr>
          <w:noProof/>
          <w:lang w:val="en-US"/>
        </w:rPr>
        <w:tab/>
        <w:t>Dimensions</w:t>
      </w:r>
    </w:p>
    <w:p w14:paraId="7F4ADDA2" w14:textId="77777777" w:rsidR="008B19D8" w:rsidRPr="00BC6B18" w:rsidRDefault="008B19D8" w:rsidP="008B19D8">
      <w:pPr>
        <w:rPr>
          <w:noProof/>
          <w:lang w:val="en-US"/>
        </w:rPr>
      </w:pPr>
      <w:r w:rsidRPr="00BC6B18">
        <w:rPr>
          <w:noProof/>
          <w:lang w:val="en-US"/>
        </w:rPr>
        <w:t>8.</w:t>
      </w:r>
      <w:r w:rsidRPr="00BC6B18">
        <w:rPr>
          <w:noProof/>
          <w:lang w:val="en-US"/>
        </w:rPr>
        <w:tab/>
        <w:t>ESPA</w:t>
      </w:r>
    </w:p>
    <w:p w14:paraId="76259080" w14:textId="77777777" w:rsidR="008B19D8" w:rsidRPr="00BC6B18" w:rsidRDefault="008B19D8" w:rsidP="008B19D8">
      <w:pPr>
        <w:rPr>
          <w:noProof/>
          <w:lang w:val="en-US"/>
        </w:rPr>
      </w:pPr>
      <w:r w:rsidRPr="00BC6B18">
        <w:rPr>
          <w:noProof/>
          <w:lang w:val="en-US"/>
        </w:rPr>
        <w:t>9.</w:t>
      </w:r>
      <w:r w:rsidRPr="00BC6B18">
        <w:rPr>
          <w:noProof/>
          <w:lang w:val="en-US"/>
        </w:rPr>
        <w:tab/>
        <w:t>Lifeways</w:t>
      </w:r>
    </w:p>
    <w:p w14:paraId="1A257A0F" w14:textId="77777777" w:rsidR="008B19D8" w:rsidRPr="00BC6B18" w:rsidRDefault="008B19D8" w:rsidP="008B19D8">
      <w:pPr>
        <w:rPr>
          <w:noProof/>
          <w:lang w:val="en-US"/>
        </w:rPr>
      </w:pPr>
      <w:r w:rsidRPr="00BC6B18">
        <w:rPr>
          <w:noProof/>
          <w:lang w:val="en-US"/>
        </w:rPr>
        <w:t>10.</w:t>
      </w:r>
      <w:r w:rsidRPr="00BC6B18">
        <w:rPr>
          <w:noProof/>
          <w:lang w:val="en-US"/>
        </w:rPr>
        <w:tab/>
        <w:t>Northern Life (UBU)</w:t>
      </w:r>
    </w:p>
    <w:p w14:paraId="2AC85928" w14:textId="77777777" w:rsidR="008B19D8" w:rsidRPr="00BC6B18" w:rsidRDefault="008B19D8" w:rsidP="008B19D8">
      <w:pPr>
        <w:rPr>
          <w:noProof/>
          <w:lang w:val="en-US"/>
        </w:rPr>
      </w:pPr>
      <w:r w:rsidRPr="00BC6B18">
        <w:rPr>
          <w:noProof/>
          <w:lang w:val="en-US"/>
        </w:rPr>
        <w:t>11.</w:t>
      </w:r>
      <w:r w:rsidRPr="00BC6B18">
        <w:rPr>
          <w:noProof/>
          <w:lang w:val="en-US"/>
        </w:rPr>
        <w:tab/>
        <w:t>PiPS</w:t>
      </w:r>
    </w:p>
    <w:p w14:paraId="631126DA" w14:textId="77777777" w:rsidR="008B19D8" w:rsidRPr="00BC6B18" w:rsidRDefault="008B19D8" w:rsidP="008B19D8">
      <w:pPr>
        <w:rPr>
          <w:noProof/>
          <w:lang w:val="en-US"/>
        </w:rPr>
      </w:pPr>
      <w:r w:rsidRPr="00BC6B18">
        <w:rPr>
          <w:noProof/>
          <w:lang w:val="en-US"/>
        </w:rPr>
        <w:t>12.</w:t>
      </w:r>
      <w:r w:rsidRPr="00BC6B18">
        <w:rPr>
          <w:noProof/>
          <w:lang w:val="en-US"/>
        </w:rPr>
        <w:tab/>
        <w:t>Positive Support for You</w:t>
      </w:r>
    </w:p>
    <w:p w14:paraId="240C5270" w14:textId="77777777" w:rsidR="008B19D8" w:rsidRPr="00BC6B18" w:rsidRDefault="008B19D8" w:rsidP="008B19D8">
      <w:pPr>
        <w:rPr>
          <w:noProof/>
          <w:lang w:val="en-US"/>
        </w:rPr>
      </w:pPr>
      <w:r w:rsidRPr="00BC6B18">
        <w:rPr>
          <w:noProof/>
          <w:lang w:val="en-US"/>
        </w:rPr>
        <w:t>13.</w:t>
      </w:r>
      <w:r w:rsidRPr="00BC6B18">
        <w:rPr>
          <w:noProof/>
          <w:lang w:val="en-US"/>
        </w:rPr>
        <w:tab/>
        <w:t>Real Life Options</w:t>
      </w:r>
    </w:p>
    <w:p w14:paraId="07C352FB" w14:textId="77777777" w:rsidR="008B19D8" w:rsidRPr="00BC6B18" w:rsidRDefault="008B19D8" w:rsidP="008B19D8">
      <w:pPr>
        <w:rPr>
          <w:noProof/>
          <w:lang w:val="en-US"/>
        </w:rPr>
      </w:pPr>
      <w:r w:rsidRPr="00BC6B18">
        <w:rPr>
          <w:noProof/>
          <w:lang w:val="en-US"/>
        </w:rPr>
        <w:t>14.</w:t>
      </w:r>
      <w:r w:rsidRPr="00BC6B18">
        <w:rPr>
          <w:noProof/>
          <w:lang w:val="en-US"/>
        </w:rPr>
        <w:tab/>
        <w:t>Royal Mencap</w:t>
      </w:r>
    </w:p>
    <w:p w14:paraId="6B5314D0" w14:textId="77777777" w:rsidR="008B19D8" w:rsidRPr="00BC6B18" w:rsidRDefault="008B19D8" w:rsidP="008B19D8">
      <w:pPr>
        <w:rPr>
          <w:noProof/>
          <w:lang w:val="en-US"/>
        </w:rPr>
      </w:pPr>
      <w:r w:rsidRPr="00BC6B18">
        <w:rPr>
          <w:noProof/>
          <w:lang w:val="en-US"/>
        </w:rPr>
        <w:t>15.</w:t>
      </w:r>
      <w:r w:rsidRPr="00BC6B18">
        <w:rPr>
          <w:noProof/>
          <w:lang w:val="en-US"/>
        </w:rPr>
        <w:tab/>
        <w:t>Salutem</w:t>
      </w:r>
    </w:p>
    <w:p w14:paraId="6D526127" w14:textId="77777777" w:rsidR="008B19D8" w:rsidRPr="00BC6B18" w:rsidRDefault="008B19D8" w:rsidP="008B19D8">
      <w:pPr>
        <w:rPr>
          <w:noProof/>
          <w:lang w:val="en-US"/>
        </w:rPr>
      </w:pPr>
      <w:r w:rsidRPr="00BC6B18">
        <w:rPr>
          <w:noProof/>
          <w:lang w:val="en-US"/>
        </w:rPr>
        <w:t>16.</w:t>
      </w:r>
      <w:r w:rsidRPr="00BC6B18">
        <w:rPr>
          <w:noProof/>
          <w:lang w:val="en-US"/>
        </w:rPr>
        <w:tab/>
        <w:t>St Anne's</w:t>
      </w:r>
    </w:p>
    <w:p w14:paraId="0C65FD19" w14:textId="77777777" w:rsidR="008B19D8" w:rsidRPr="00BC6B18" w:rsidRDefault="008B19D8" w:rsidP="008B19D8">
      <w:pPr>
        <w:rPr>
          <w:noProof/>
          <w:lang w:val="en-US"/>
        </w:rPr>
      </w:pPr>
      <w:r w:rsidRPr="00BC6B18">
        <w:rPr>
          <w:noProof/>
          <w:lang w:val="en-US"/>
        </w:rPr>
        <w:t>17.</w:t>
      </w:r>
      <w:r w:rsidRPr="00BC6B18">
        <w:rPr>
          <w:noProof/>
          <w:lang w:val="en-US"/>
        </w:rPr>
        <w:tab/>
        <w:t>St John of God</w:t>
      </w:r>
    </w:p>
    <w:p w14:paraId="3FAB5929" w14:textId="77777777" w:rsidR="008B19D8" w:rsidRPr="00BC6B18" w:rsidRDefault="008B19D8" w:rsidP="008B19D8">
      <w:pPr>
        <w:rPr>
          <w:noProof/>
          <w:lang w:val="en-US"/>
        </w:rPr>
      </w:pPr>
      <w:r w:rsidRPr="00BC6B18">
        <w:rPr>
          <w:noProof/>
          <w:lang w:val="en-US"/>
        </w:rPr>
        <w:t>18.</w:t>
      </w:r>
      <w:r w:rsidRPr="00BC6B18">
        <w:rPr>
          <w:noProof/>
          <w:lang w:val="en-US"/>
        </w:rPr>
        <w:tab/>
        <w:t>United Response</w:t>
      </w:r>
    </w:p>
    <w:p w14:paraId="502B52FD" w14:textId="2B8852C3" w:rsidR="008B19D8" w:rsidRPr="00307EAB" w:rsidRDefault="008B19D8" w:rsidP="008B19D8">
      <w:pPr>
        <w:rPr>
          <w:noProof/>
          <w:lang w:val="en-US"/>
        </w:rPr>
      </w:pPr>
      <w:r w:rsidRPr="00BC6B18">
        <w:rPr>
          <w:noProof/>
          <w:lang w:val="en-US"/>
        </w:rPr>
        <w:t>19.</w:t>
      </w:r>
      <w:r w:rsidRPr="00BC6B18">
        <w:rPr>
          <w:noProof/>
          <w:lang w:val="en-US"/>
        </w:rPr>
        <w:tab/>
        <w:t>YS / Embrace</w:t>
      </w:r>
    </w:p>
    <w:p w14:paraId="291B9AF0" w14:textId="77777777" w:rsidR="008B19D8" w:rsidRDefault="008B19D8" w:rsidP="008B19D8">
      <w:pPr>
        <w:rPr>
          <w:noProof/>
          <w:lang w:val="en-US"/>
        </w:rPr>
      </w:pPr>
    </w:p>
    <w:p w14:paraId="2313B9AA" w14:textId="77777777" w:rsidR="008B19D8" w:rsidRDefault="008B19D8" w:rsidP="008B19D8">
      <w:pPr>
        <w:rPr>
          <w:b/>
          <w:sz w:val="28"/>
        </w:rPr>
      </w:pPr>
      <w:r>
        <w:rPr>
          <w:b/>
          <w:sz w:val="28"/>
        </w:rPr>
        <w:t>Who will make the decision?</w:t>
      </w:r>
    </w:p>
    <w:p w14:paraId="46C66561" w14:textId="77777777" w:rsidR="008B19D8" w:rsidRDefault="008B19D8" w:rsidP="008B19D8">
      <w:pPr>
        <w:rPr>
          <w:b/>
          <w:sz w:val="28"/>
        </w:rPr>
      </w:pPr>
    </w:p>
    <w:p w14:paraId="442C2409" w14:textId="56CD36EE" w:rsidR="008B19D8" w:rsidRDefault="008B19D8" w:rsidP="008B19D8">
      <w:r>
        <w:t>Cabinet Member for Adults</w:t>
      </w:r>
    </w:p>
    <w:p w14:paraId="6C6F5963" w14:textId="77777777" w:rsidR="008B19D8" w:rsidRDefault="008B19D8" w:rsidP="008B19D8"/>
    <w:p w14:paraId="06C52F4B" w14:textId="77777777" w:rsidR="008B19D8" w:rsidRDefault="008B19D8" w:rsidP="008B19D8">
      <w:pPr>
        <w:rPr>
          <w:b/>
          <w:sz w:val="28"/>
        </w:rPr>
      </w:pPr>
      <w:r>
        <w:rPr>
          <w:b/>
          <w:sz w:val="28"/>
        </w:rPr>
        <w:t>When is the decision to be taken?</w:t>
      </w:r>
    </w:p>
    <w:p w14:paraId="55B3FB54" w14:textId="77777777" w:rsidR="008B19D8" w:rsidRDefault="008B19D8" w:rsidP="008B19D8">
      <w:pPr>
        <w:rPr>
          <w:b/>
          <w:sz w:val="28"/>
        </w:rPr>
      </w:pPr>
    </w:p>
    <w:p w14:paraId="74BDB05C" w14:textId="6424502F" w:rsidR="008B19D8" w:rsidRDefault="008B19D8" w:rsidP="008B19D8">
      <w:r>
        <w:t>March 2023</w:t>
      </w:r>
    </w:p>
    <w:p w14:paraId="2C23BA60" w14:textId="77777777" w:rsidR="008B19D8" w:rsidRDefault="008B19D8" w:rsidP="008B19D8"/>
    <w:p w14:paraId="71B1BF93" w14:textId="77777777" w:rsidR="008B19D8" w:rsidRDefault="008B19D8" w:rsidP="008B19D8">
      <w:pPr>
        <w:rPr>
          <w:b/>
          <w:sz w:val="28"/>
        </w:rPr>
      </w:pPr>
      <w:r>
        <w:rPr>
          <w:b/>
          <w:sz w:val="28"/>
        </w:rPr>
        <w:t>Who will be consulted and how?</w:t>
      </w:r>
    </w:p>
    <w:p w14:paraId="4B0F6E47" w14:textId="77777777" w:rsidR="008B19D8" w:rsidRDefault="008B19D8" w:rsidP="008B19D8">
      <w:pPr>
        <w:rPr>
          <w:b/>
          <w:sz w:val="28"/>
        </w:rPr>
      </w:pPr>
    </w:p>
    <w:p w14:paraId="2A0667A5" w14:textId="0F42C03F" w:rsidR="008B19D8" w:rsidRPr="00D0402E" w:rsidRDefault="008B19D8" w:rsidP="008B19D8">
      <w:pPr>
        <w:rPr>
          <w:noProof/>
          <w:lang w:val="en-US"/>
        </w:rPr>
      </w:pPr>
      <w:r w:rsidRPr="00D0402E">
        <w:rPr>
          <w:noProof/>
          <w:lang w:val="en-US"/>
        </w:rPr>
        <w:t xml:space="preserve">Cabinet Member for </w:t>
      </w:r>
      <w:r>
        <w:rPr>
          <w:noProof/>
          <w:lang w:val="en-US"/>
        </w:rPr>
        <w:t>Adults</w:t>
      </w:r>
    </w:p>
    <w:p w14:paraId="52C2F437" w14:textId="77777777" w:rsidR="008B19D8" w:rsidRPr="00D0402E" w:rsidRDefault="008B19D8" w:rsidP="008B19D8">
      <w:pPr>
        <w:rPr>
          <w:noProof/>
          <w:lang w:val="en-US"/>
        </w:rPr>
      </w:pPr>
      <w:r w:rsidRPr="00D0402E">
        <w:rPr>
          <w:noProof/>
          <w:lang w:val="en-US"/>
        </w:rPr>
        <w:t>Corporate Director for Adults &amp; Communities</w:t>
      </w:r>
    </w:p>
    <w:p w14:paraId="1C1FC291" w14:textId="77777777" w:rsidR="008B19D8" w:rsidRPr="00D0402E" w:rsidRDefault="008B19D8" w:rsidP="008B19D8">
      <w:pPr>
        <w:rPr>
          <w:noProof/>
          <w:lang w:val="en-US"/>
        </w:rPr>
      </w:pPr>
      <w:r w:rsidRPr="00D0402E">
        <w:rPr>
          <w:noProof/>
          <w:lang w:val="en-US"/>
        </w:rPr>
        <w:t>Chief Finance Officer</w:t>
      </w:r>
    </w:p>
    <w:p w14:paraId="0977ED53" w14:textId="77777777" w:rsidR="008B19D8" w:rsidRPr="00D0402E" w:rsidRDefault="008B19D8" w:rsidP="008B19D8">
      <w:pPr>
        <w:rPr>
          <w:noProof/>
          <w:lang w:val="en-US"/>
        </w:rPr>
      </w:pPr>
      <w:r w:rsidRPr="00D0402E">
        <w:rPr>
          <w:noProof/>
          <w:lang w:val="en-US"/>
        </w:rPr>
        <w:t>Chief Legal Officer</w:t>
      </w:r>
    </w:p>
    <w:p w14:paraId="58D848EA" w14:textId="77777777" w:rsidR="008B19D8" w:rsidRDefault="008B19D8" w:rsidP="008B19D8">
      <w:pPr>
        <w:rPr>
          <w:noProof/>
          <w:lang w:val="en-US"/>
        </w:rPr>
      </w:pPr>
      <w:r w:rsidRPr="00D0402E">
        <w:rPr>
          <w:noProof/>
          <w:lang w:val="en-US"/>
        </w:rPr>
        <w:t>All of the above will be consulted via approval of the delegated decision</w:t>
      </w:r>
    </w:p>
    <w:p w14:paraId="7C7228F3" w14:textId="77777777" w:rsidR="008B19D8" w:rsidRDefault="008B19D8" w:rsidP="008B19D8"/>
    <w:p w14:paraId="4299DA5A" w14:textId="77777777" w:rsidR="008B19D8" w:rsidRDefault="008B19D8" w:rsidP="008B19D8">
      <w:pPr>
        <w:rPr>
          <w:b/>
          <w:sz w:val="28"/>
        </w:rPr>
      </w:pPr>
      <w:r>
        <w:rPr>
          <w:b/>
          <w:sz w:val="28"/>
        </w:rPr>
        <w:lastRenderedPageBreak/>
        <w:t>Supporting documentation:</w:t>
      </w:r>
    </w:p>
    <w:p w14:paraId="235A9413" w14:textId="77777777" w:rsidR="008B19D8" w:rsidRDefault="008B19D8" w:rsidP="008B19D8">
      <w:pPr>
        <w:rPr>
          <w:b/>
          <w:sz w:val="28"/>
        </w:rPr>
      </w:pPr>
    </w:p>
    <w:p w14:paraId="64EF6D86" w14:textId="77777777" w:rsidR="008B19D8" w:rsidRDefault="008B19D8" w:rsidP="008B19D8">
      <w:r>
        <w:t>There are no supporting documents for this decision</w:t>
      </w:r>
    </w:p>
    <w:p w14:paraId="5049989A" w14:textId="77777777" w:rsidR="008B19D8" w:rsidRDefault="008B19D8" w:rsidP="008B19D8"/>
    <w:p w14:paraId="32702D81" w14:textId="77777777" w:rsidR="008B19D8" w:rsidRDefault="008B19D8" w:rsidP="008B19D8">
      <w:pPr>
        <w:rPr>
          <w:b/>
          <w:sz w:val="28"/>
        </w:rPr>
      </w:pPr>
      <w:r>
        <w:rPr>
          <w:b/>
          <w:sz w:val="28"/>
        </w:rPr>
        <w:t>How and by when to make representations:</w:t>
      </w:r>
    </w:p>
    <w:p w14:paraId="148E7460" w14:textId="77777777" w:rsidR="008B19D8" w:rsidRDefault="008B19D8" w:rsidP="008B19D8">
      <w:pPr>
        <w:rPr>
          <w:b/>
          <w:sz w:val="28"/>
        </w:rPr>
      </w:pPr>
    </w:p>
    <w:p w14:paraId="3813376E" w14:textId="519FC03B" w:rsidR="008B19D8" w:rsidRDefault="008B19D8" w:rsidP="008B19D8">
      <w:r>
        <w:t>Representations should be made to Chris Hodgson before 3 March 2023.</w:t>
      </w:r>
    </w:p>
    <w:p w14:paraId="54424569" w14:textId="2D269E99" w:rsidR="008B19D8" w:rsidRDefault="008B19D8" w:rsidP="008B19D8">
      <w:pPr>
        <w:rPr>
          <w:noProof/>
          <w:lang w:val="en-US"/>
        </w:rPr>
      </w:pPr>
      <w:r>
        <w:t xml:space="preserve">Tel: </w:t>
      </w:r>
      <w:r w:rsidRPr="00C915A2">
        <w:rPr>
          <w:noProof/>
          <w:lang w:val="en-US"/>
        </w:rPr>
        <w:t>07970</w:t>
      </w:r>
      <w:r>
        <w:rPr>
          <w:noProof/>
          <w:lang w:val="en-US"/>
        </w:rPr>
        <w:t xml:space="preserve"> </w:t>
      </w:r>
      <w:r w:rsidRPr="00C915A2">
        <w:rPr>
          <w:noProof/>
          <w:lang w:val="en-US"/>
        </w:rPr>
        <w:t>420447</w:t>
      </w:r>
    </w:p>
    <w:p w14:paraId="0D6DADCE" w14:textId="77777777" w:rsidR="008B19D8" w:rsidRDefault="008B19D8" w:rsidP="008B19D8"/>
    <w:p w14:paraId="43B17773" w14:textId="1AF01B8E" w:rsidR="008B19D8" w:rsidRDefault="008B19D8" w:rsidP="008B19D8">
      <w:r>
        <w:t>First published in Forward Plan on 3 February 2023</w:t>
      </w:r>
    </w:p>
    <w:p w14:paraId="0A4058CA" w14:textId="77777777" w:rsidR="008B19D8" w:rsidRDefault="008B19D8" w:rsidP="008B19D8"/>
    <w:p w14:paraId="619AE0F9" w14:textId="77777777" w:rsidR="008B19D8" w:rsidRDefault="008B19D8" w:rsidP="008B19D8">
      <w:pPr>
        <w:rPr>
          <w:b/>
          <w:sz w:val="28"/>
          <w:szCs w:val="28"/>
        </w:rPr>
      </w:pPr>
    </w:p>
    <w:p w14:paraId="0DB59504" w14:textId="77777777" w:rsidR="008B19D8" w:rsidRPr="008254C1" w:rsidRDefault="008B19D8" w:rsidP="008B19D8">
      <w:pPr>
        <w:rPr>
          <w:b/>
          <w:sz w:val="28"/>
          <w:szCs w:val="28"/>
        </w:rPr>
      </w:pPr>
      <w:r w:rsidRPr="008254C1">
        <w:rPr>
          <w:b/>
          <w:sz w:val="28"/>
          <w:szCs w:val="28"/>
        </w:rPr>
        <w:t>Following the Making of the decision, the decision form will be published here:</w:t>
      </w:r>
    </w:p>
    <w:p w14:paraId="0A2264CB" w14:textId="77777777" w:rsidR="008B19D8" w:rsidRDefault="008B19D8" w:rsidP="008B19D8">
      <w:r>
        <w:rPr>
          <w:noProof/>
        </w:rPr>
        <mc:AlternateContent>
          <mc:Choice Requires="wps">
            <w:drawing>
              <wp:anchor distT="0" distB="0" distL="114300" distR="114300" simplePos="0" relativeHeight="251824128" behindDoc="0" locked="0" layoutInCell="1" allowOverlap="1" wp14:anchorId="1CC42CFD" wp14:editId="2CFE9FC2">
                <wp:simplePos x="0" y="0"/>
                <wp:positionH relativeFrom="column">
                  <wp:posOffset>1866900</wp:posOffset>
                </wp:positionH>
                <wp:positionV relativeFrom="paragraph">
                  <wp:posOffset>144145</wp:posOffset>
                </wp:positionV>
                <wp:extent cx="1323975" cy="1143000"/>
                <wp:effectExtent l="0" t="0" r="9525" b="0"/>
                <wp:wrapNone/>
                <wp:docPr id="1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DA30EE4" w14:textId="77777777" w:rsidR="008B19D8" w:rsidRDefault="008B19D8" w:rsidP="008B19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C42CFD" id="_x0000_t202" coordsize="21600,21600" o:spt="202" path="m,l,21600r21600,l21600,xe">
                <v:stroke joinstyle="miter"/>
                <v:path gradientshapeok="t" o:connecttype="rect"/>
              </v:shapetype>
              <v:shape id="_x0000_s1059" type="#_x0000_t202" style="position:absolute;margin-left:147pt;margin-top:11.35pt;width:104.25pt;height:90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Skf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" fillcolor="window" strokeweight=".5pt">
                <v:path arrowok="t"/>
                <v:textbox>
                  <w:txbxContent>
                    <w:p w14:paraId="0DA30EE4" w14:textId="77777777" w:rsidR="008B19D8" w:rsidRDefault="008B19D8" w:rsidP="008B19D8"/>
                  </w:txbxContent>
                </v:textbox>
              </v:shape>
            </w:pict>
          </mc:Fallback>
        </mc:AlternateContent>
      </w:r>
    </w:p>
    <w:p w14:paraId="648164E9" w14:textId="77777777" w:rsidR="008B19D8" w:rsidRDefault="008B19D8" w:rsidP="008B19D8">
      <w:pPr>
        <w:rPr>
          <w:b/>
          <w:snapToGrid w:val="0"/>
          <w:sz w:val="31"/>
        </w:rPr>
      </w:pPr>
    </w:p>
    <w:p w14:paraId="53091C14" w14:textId="77777777" w:rsidR="008B19D8" w:rsidRDefault="008B19D8" w:rsidP="008B19D8">
      <w:pPr>
        <w:rPr>
          <w:b/>
          <w:snapToGrid w:val="0"/>
          <w:sz w:val="31"/>
        </w:rPr>
      </w:pPr>
    </w:p>
    <w:p w14:paraId="1F871883" w14:textId="77777777" w:rsidR="008B19D8" w:rsidRDefault="008B19D8" w:rsidP="008B19D8"/>
    <w:p w14:paraId="26B9B932" w14:textId="3E02678A" w:rsidR="008B19D8" w:rsidRDefault="008B19D8" w:rsidP="00E95F44"/>
    <w:p w14:paraId="7D4AF1B2" w14:textId="07000C0D" w:rsidR="008B19D8" w:rsidRDefault="008B19D8" w:rsidP="00E95F44"/>
    <w:p w14:paraId="27DB0785" w14:textId="18BC4705" w:rsidR="008B19D8" w:rsidRDefault="008B19D8" w:rsidP="00E95F44"/>
    <w:p w14:paraId="09FD4C28" w14:textId="555F5CFE" w:rsidR="008B19D8" w:rsidRDefault="008B19D8" w:rsidP="00E95F44"/>
    <w:p w14:paraId="467F5A88" w14:textId="1EC10094" w:rsidR="008B19D8" w:rsidRDefault="008B19D8" w:rsidP="00E95F44"/>
    <w:p w14:paraId="6D3FFA31" w14:textId="4A6E0E21" w:rsidR="008B19D8" w:rsidRDefault="008B19D8" w:rsidP="00E95F44"/>
    <w:p w14:paraId="7B20EA37" w14:textId="38C64534" w:rsidR="008B19D8" w:rsidRDefault="008B19D8" w:rsidP="00E95F44"/>
    <w:p w14:paraId="2959B43C" w14:textId="71641B30" w:rsidR="008B19D8" w:rsidRDefault="008B19D8" w:rsidP="00E95F44"/>
    <w:p w14:paraId="287405E3" w14:textId="06129C47" w:rsidR="008B19D8" w:rsidRDefault="008B19D8" w:rsidP="00E95F44"/>
    <w:p w14:paraId="1301F5DC" w14:textId="4D41B6E3" w:rsidR="008B19D8" w:rsidRDefault="008B19D8" w:rsidP="00E95F44"/>
    <w:p w14:paraId="6D12049E" w14:textId="67481FA7" w:rsidR="008B19D8" w:rsidRDefault="008B19D8" w:rsidP="00E95F44"/>
    <w:p w14:paraId="54F3260E" w14:textId="0F07BF81" w:rsidR="008B19D8" w:rsidRDefault="008B19D8" w:rsidP="00E95F44"/>
    <w:p w14:paraId="374A783A" w14:textId="3EF32409" w:rsidR="008B19D8" w:rsidRDefault="008B19D8" w:rsidP="00E95F44"/>
    <w:p w14:paraId="10BA3461" w14:textId="52782F2D" w:rsidR="008B19D8" w:rsidRDefault="008B19D8" w:rsidP="00E95F44"/>
    <w:p w14:paraId="67B6A531" w14:textId="64EC2C74" w:rsidR="008B19D8" w:rsidRDefault="008B19D8" w:rsidP="00E95F44"/>
    <w:p w14:paraId="53724E4F" w14:textId="63330351" w:rsidR="008B19D8" w:rsidRDefault="008B19D8" w:rsidP="00E95F44"/>
    <w:p w14:paraId="3713135E" w14:textId="71DAC7ED" w:rsidR="008B19D8" w:rsidRDefault="008B19D8" w:rsidP="00E95F44"/>
    <w:p w14:paraId="7134B393" w14:textId="0DD9FE93" w:rsidR="008B19D8" w:rsidRDefault="008B19D8" w:rsidP="00E95F44"/>
    <w:p w14:paraId="7F07FDBA" w14:textId="709DCED7" w:rsidR="008B19D8" w:rsidRDefault="008B19D8" w:rsidP="00E95F44"/>
    <w:p w14:paraId="7114FB20" w14:textId="4CF2DF8E" w:rsidR="008B19D8" w:rsidRDefault="008B19D8" w:rsidP="00E95F44"/>
    <w:p w14:paraId="1C7717D7" w14:textId="1FDA5100" w:rsidR="008B19D8" w:rsidRDefault="008B19D8" w:rsidP="00E95F44"/>
    <w:p w14:paraId="156221D4" w14:textId="70B877A9" w:rsidR="008B19D8" w:rsidRDefault="008B19D8" w:rsidP="00E95F44"/>
    <w:p w14:paraId="6FD390B1" w14:textId="2262D1B6" w:rsidR="008B19D8" w:rsidRDefault="008B19D8" w:rsidP="00E95F44"/>
    <w:p w14:paraId="4413ECE3" w14:textId="4B739C07" w:rsidR="008B19D8" w:rsidRDefault="008B19D8" w:rsidP="00E95F44"/>
    <w:p w14:paraId="2D359109" w14:textId="77777777" w:rsidR="008B19D8" w:rsidRDefault="008B19D8" w:rsidP="00E95F44"/>
    <w:p w14:paraId="5D291F4F" w14:textId="77777777" w:rsidR="008B19D8" w:rsidRDefault="008B19D8" w:rsidP="00E95F44"/>
    <w:p w14:paraId="5EC1D16F" w14:textId="1CD5B908" w:rsidR="00FB1E4C" w:rsidRDefault="00FB1E4C" w:rsidP="006C26AD">
      <w:pPr>
        <w:rPr>
          <w:b/>
          <w:snapToGrid w:val="0"/>
          <w:sz w:val="31"/>
        </w:rPr>
      </w:pPr>
      <w:r>
        <w:rPr>
          <w:b/>
          <w:snapToGrid w:val="0"/>
          <w:sz w:val="31"/>
        </w:rPr>
        <w:lastRenderedPageBreak/>
        <w:t xml:space="preserve">PART TWO – </w:t>
      </w:r>
      <w:bookmarkStart w:id="4" w:name="Children"/>
      <w:r w:rsidR="0072403F">
        <w:rPr>
          <w:b/>
          <w:snapToGrid w:val="0"/>
          <w:sz w:val="31"/>
        </w:rPr>
        <w:t>CHILDREN AND FAMILIES DIRECTORATE</w:t>
      </w:r>
      <w:bookmarkEnd w:id="4"/>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01ED6C71" w14:textId="7C7A59E5" w:rsidR="00F9702D" w:rsidRDefault="00F9702D" w:rsidP="00F9702D">
      <w:pPr>
        <w:rPr>
          <w:b/>
          <w:sz w:val="28"/>
        </w:rPr>
      </w:pPr>
      <w:r>
        <w:rPr>
          <w:b/>
          <w:sz w:val="28"/>
        </w:rPr>
        <w:t xml:space="preserve">DECISION: CDD0016 </w:t>
      </w:r>
      <w:r>
        <w:rPr>
          <w:b/>
          <w:sz w:val="28"/>
          <w:szCs w:val="28"/>
          <w:lang w:val="en-US"/>
        </w:rPr>
        <w:t xml:space="preserve">Independent Fostering Agency Framework Procurement </w:t>
      </w:r>
    </w:p>
    <w:p w14:paraId="0C65EECA" w14:textId="77777777" w:rsidR="00F9702D" w:rsidRDefault="00F9702D" w:rsidP="00F9702D">
      <w:pPr>
        <w:rPr>
          <w:b/>
          <w:sz w:val="28"/>
        </w:rPr>
      </w:pPr>
    </w:p>
    <w:p w14:paraId="3D8676A7" w14:textId="77777777" w:rsidR="00F9702D" w:rsidRDefault="00F9702D" w:rsidP="00F9702D">
      <w:pPr>
        <w:rPr>
          <w:b/>
          <w:sz w:val="28"/>
        </w:rPr>
      </w:pPr>
      <w:r>
        <w:rPr>
          <w:b/>
          <w:sz w:val="28"/>
        </w:rPr>
        <w:t xml:space="preserve">Nature of the decision: </w:t>
      </w:r>
    </w:p>
    <w:p w14:paraId="6A82C923" w14:textId="77777777" w:rsidR="00F9702D" w:rsidRDefault="00F9702D" w:rsidP="00F9702D">
      <w:pPr>
        <w:rPr>
          <w:b/>
          <w:sz w:val="28"/>
        </w:rPr>
      </w:pPr>
    </w:p>
    <w:p w14:paraId="366B2486" w14:textId="0228C85F" w:rsidR="00F9702D" w:rsidRDefault="00F9702D" w:rsidP="00F9702D">
      <w:pPr>
        <w:rPr>
          <w:lang w:val="en-US"/>
        </w:rPr>
      </w:pPr>
      <w:r w:rsidRPr="00A07F1B">
        <w:rPr>
          <w:lang w:val="en-US"/>
        </w:rPr>
        <w:t xml:space="preserve">To </w:t>
      </w:r>
      <w:r>
        <w:rPr>
          <w:lang w:val="en-US"/>
        </w:rPr>
        <w:t>commence a process to procure an Independent Fostering Agency Framework to commence 1</w:t>
      </w:r>
      <w:r w:rsidRPr="004330D9">
        <w:rPr>
          <w:vertAlign w:val="superscript"/>
          <w:lang w:val="en-US"/>
        </w:rPr>
        <w:t>st</w:t>
      </w:r>
      <w:r>
        <w:rPr>
          <w:lang w:val="en-US"/>
        </w:rPr>
        <w:t xml:space="preserve"> April 2022</w:t>
      </w:r>
      <w:r>
        <w:rPr>
          <w:noProof/>
          <w:lang w:val="en-US"/>
        </w:rPr>
        <w:t>.</w:t>
      </w:r>
    </w:p>
    <w:p w14:paraId="4764F63B" w14:textId="77777777" w:rsidR="00F9702D" w:rsidRDefault="00F9702D" w:rsidP="00F9702D"/>
    <w:p w14:paraId="07470F34" w14:textId="77777777" w:rsidR="00F9702D" w:rsidRDefault="00F9702D" w:rsidP="00F9702D">
      <w:pPr>
        <w:rPr>
          <w:b/>
          <w:sz w:val="28"/>
        </w:rPr>
      </w:pPr>
      <w:r>
        <w:rPr>
          <w:b/>
          <w:sz w:val="28"/>
        </w:rPr>
        <w:t>Who will make the decision?</w:t>
      </w:r>
    </w:p>
    <w:p w14:paraId="4C1EE23B" w14:textId="77777777" w:rsidR="00F9702D" w:rsidRDefault="00F9702D" w:rsidP="00F9702D">
      <w:pPr>
        <w:rPr>
          <w:b/>
          <w:sz w:val="28"/>
        </w:rPr>
      </w:pPr>
    </w:p>
    <w:p w14:paraId="57D9CEF1" w14:textId="77777777" w:rsidR="00F9702D" w:rsidRDefault="00F9702D" w:rsidP="00F9702D">
      <w:r>
        <w:rPr>
          <w:lang w:val="en-US"/>
        </w:rPr>
        <w:t>Councillor Barnes</w:t>
      </w:r>
    </w:p>
    <w:p w14:paraId="59E4E7C3" w14:textId="77777777" w:rsidR="00F9702D" w:rsidRDefault="00F9702D" w:rsidP="00F9702D"/>
    <w:p w14:paraId="3D9C197A" w14:textId="77777777" w:rsidR="00F9702D" w:rsidRDefault="00F9702D" w:rsidP="00F9702D">
      <w:pPr>
        <w:rPr>
          <w:b/>
          <w:sz w:val="28"/>
        </w:rPr>
      </w:pPr>
      <w:r>
        <w:rPr>
          <w:b/>
          <w:sz w:val="28"/>
        </w:rPr>
        <w:t>When is the decision to be taken?</w:t>
      </w:r>
    </w:p>
    <w:p w14:paraId="288A3DE8" w14:textId="77777777" w:rsidR="00F9702D" w:rsidRDefault="00F9702D" w:rsidP="00F9702D">
      <w:pPr>
        <w:rPr>
          <w:b/>
          <w:sz w:val="28"/>
        </w:rPr>
      </w:pPr>
    </w:p>
    <w:p w14:paraId="5A75A5ED" w14:textId="33AEAAF8" w:rsidR="00F9702D" w:rsidRDefault="00F9702D" w:rsidP="00F9702D">
      <w:r>
        <w:t>August 2021</w:t>
      </w:r>
    </w:p>
    <w:p w14:paraId="6E6B5B39" w14:textId="77777777" w:rsidR="00F9702D" w:rsidRDefault="00F9702D" w:rsidP="00F9702D"/>
    <w:p w14:paraId="279789A7" w14:textId="77777777" w:rsidR="00F9702D" w:rsidRDefault="00F9702D" w:rsidP="00F9702D">
      <w:pPr>
        <w:rPr>
          <w:b/>
          <w:sz w:val="28"/>
        </w:rPr>
      </w:pPr>
      <w:r>
        <w:rPr>
          <w:b/>
          <w:sz w:val="28"/>
        </w:rPr>
        <w:t>Who will be consulted and how?</w:t>
      </w:r>
    </w:p>
    <w:p w14:paraId="7B888D87" w14:textId="77777777" w:rsidR="00F9702D" w:rsidRDefault="00F9702D" w:rsidP="00F9702D">
      <w:pPr>
        <w:rPr>
          <w:b/>
          <w:sz w:val="28"/>
        </w:rPr>
      </w:pPr>
    </w:p>
    <w:p w14:paraId="40AA6748" w14:textId="77777777" w:rsidR="00F9702D" w:rsidRDefault="00F9702D" w:rsidP="00F9702D">
      <w:pPr>
        <w:rPr>
          <w:noProof/>
          <w:lang w:val="en-US"/>
        </w:rPr>
      </w:pPr>
      <w:r>
        <w:rPr>
          <w:noProof/>
          <w:lang w:val="en-US"/>
        </w:rPr>
        <w:t>Cabinet Member for Children</w:t>
      </w:r>
    </w:p>
    <w:p w14:paraId="64491D14" w14:textId="77777777" w:rsidR="00F9702D" w:rsidRDefault="00F9702D" w:rsidP="00F9702D">
      <w:pPr>
        <w:rPr>
          <w:noProof/>
          <w:lang w:val="en-US"/>
        </w:rPr>
      </w:pPr>
      <w:r>
        <w:rPr>
          <w:noProof/>
          <w:lang w:val="en-US"/>
        </w:rPr>
        <w:t>Chief Finance Officer</w:t>
      </w:r>
    </w:p>
    <w:p w14:paraId="63ED85FE" w14:textId="77777777" w:rsidR="00F9702D" w:rsidRDefault="00F9702D" w:rsidP="00F9702D">
      <w:pPr>
        <w:rPr>
          <w:noProof/>
          <w:lang w:val="en-US"/>
        </w:rPr>
      </w:pPr>
      <w:r>
        <w:rPr>
          <w:noProof/>
          <w:lang w:val="en-US"/>
        </w:rPr>
        <w:t>Chief Legal Officer</w:t>
      </w:r>
    </w:p>
    <w:p w14:paraId="2A3A5989" w14:textId="77777777" w:rsidR="00F9702D" w:rsidRDefault="00F9702D" w:rsidP="00F9702D">
      <w:pPr>
        <w:rPr>
          <w:noProof/>
          <w:lang w:val="en-US"/>
        </w:rPr>
      </w:pPr>
      <w:r>
        <w:rPr>
          <w:noProof/>
          <w:lang w:val="en-US"/>
        </w:rPr>
        <w:t>Corporate Director for Children &amp; Families</w:t>
      </w:r>
    </w:p>
    <w:p w14:paraId="1B89A4B4" w14:textId="77777777" w:rsidR="00F9702D" w:rsidRDefault="00F9702D" w:rsidP="00F9702D">
      <w:pPr>
        <w:rPr>
          <w:lang w:val="en-US"/>
        </w:rPr>
      </w:pPr>
      <w:r>
        <w:rPr>
          <w:noProof/>
          <w:lang w:val="en-US"/>
        </w:rPr>
        <w:t>All of the above will be consulted via approval of the delegated decision.</w:t>
      </w:r>
    </w:p>
    <w:p w14:paraId="0A804F42" w14:textId="77777777" w:rsidR="00F9702D" w:rsidRDefault="00F9702D" w:rsidP="00F9702D"/>
    <w:p w14:paraId="776D3D7D" w14:textId="77777777" w:rsidR="00F9702D" w:rsidRDefault="00F9702D" w:rsidP="00F9702D">
      <w:pPr>
        <w:rPr>
          <w:b/>
          <w:sz w:val="28"/>
        </w:rPr>
      </w:pPr>
      <w:r>
        <w:rPr>
          <w:b/>
          <w:sz w:val="28"/>
        </w:rPr>
        <w:t>Supporting documentation:</w:t>
      </w:r>
    </w:p>
    <w:p w14:paraId="34DCCC30" w14:textId="77777777" w:rsidR="00F9702D" w:rsidRDefault="00F9702D" w:rsidP="00F9702D">
      <w:pPr>
        <w:rPr>
          <w:b/>
          <w:sz w:val="28"/>
        </w:rPr>
      </w:pPr>
    </w:p>
    <w:p w14:paraId="159216F2" w14:textId="77777777" w:rsidR="00F9702D" w:rsidRDefault="00F9702D" w:rsidP="00F9702D">
      <w:pPr>
        <w:rPr>
          <w:lang w:val="en-US"/>
        </w:rPr>
      </w:pPr>
      <w:r>
        <w:t>There are no supporting documents for this decision</w:t>
      </w:r>
      <w:r>
        <w:rPr>
          <w:lang w:val="en-US"/>
        </w:rPr>
        <w:t xml:space="preserve"> </w:t>
      </w:r>
    </w:p>
    <w:p w14:paraId="2086FCA9" w14:textId="77777777" w:rsidR="00F9702D" w:rsidRDefault="00F9702D" w:rsidP="00F9702D"/>
    <w:p w14:paraId="7597A274" w14:textId="77777777" w:rsidR="00F9702D" w:rsidRDefault="00F9702D" w:rsidP="00F9702D">
      <w:pPr>
        <w:rPr>
          <w:b/>
          <w:sz w:val="28"/>
        </w:rPr>
      </w:pPr>
      <w:r>
        <w:rPr>
          <w:b/>
          <w:sz w:val="28"/>
        </w:rPr>
        <w:t>How and by when to make representations:</w:t>
      </w:r>
    </w:p>
    <w:p w14:paraId="55402BC8" w14:textId="77777777" w:rsidR="00F9702D" w:rsidRDefault="00F9702D" w:rsidP="00F9702D">
      <w:pPr>
        <w:rPr>
          <w:b/>
          <w:sz w:val="28"/>
        </w:rPr>
      </w:pPr>
    </w:p>
    <w:p w14:paraId="19DC8A60" w14:textId="560CA3BE" w:rsidR="00F9702D" w:rsidRDefault="00F9702D" w:rsidP="00F9702D">
      <w:r>
        <w:t>Representations should be made to Emma Russell before 19 July 2021.</w:t>
      </w:r>
    </w:p>
    <w:p w14:paraId="3CB53BDF" w14:textId="77777777" w:rsidR="00F9702D" w:rsidRDefault="00F9702D" w:rsidP="00F9702D">
      <w:r>
        <w:t xml:space="preserve">Tel: </w:t>
      </w:r>
      <w:r>
        <w:rPr>
          <w:noProof/>
          <w:lang w:val="en-US"/>
        </w:rPr>
        <w:t>01642444156</w:t>
      </w:r>
    </w:p>
    <w:p w14:paraId="0FC6C04B" w14:textId="77777777" w:rsidR="00F9702D" w:rsidRDefault="00F9702D" w:rsidP="00F9702D"/>
    <w:p w14:paraId="56CBAE66" w14:textId="37EFF159" w:rsidR="00F9702D" w:rsidRDefault="00F9702D" w:rsidP="00F9702D">
      <w:r>
        <w:t>First published in Forward Plan on 21 June 2021</w:t>
      </w:r>
    </w:p>
    <w:p w14:paraId="5EEE5EE3" w14:textId="77777777" w:rsidR="00F9702D" w:rsidRDefault="00F9702D" w:rsidP="00F9702D"/>
    <w:p w14:paraId="79BB1084" w14:textId="28D74EB4" w:rsidR="00F9702D" w:rsidRPr="008254C1" w:rsidRDefault="007634CD" w:rsidP="00F9702D">
      <w:pPr>
        <w:rPr>
          <w:b/>
          <w:sz w:val="28"/>
          <w:szCs w:val="28"/>
        </w:rPr>
      </w:pPr>
      <w:r>
        <w:rPr>
          <w:noProof/>
        </w:rPr>
        <mc:AlternateContent>
          <mc:Choice Requires="wps">
            <w:drawing>
              <wp:anchor distT="0" distB="0" distL="114300" distR="114300" simplePos="0" relativeHeight="251704320" behindDoc="0" locked="0" layoutInCell="1" allowOverlap="1" wp14:anchorId="365AF98A" wp14:editId="4FEBEC5B">
                <wp:simplePos x="0" y="0"/>
                <wp:positionH relativeFrom="column">
                  <wp:posOffset>1494790</wp:posOffset>
                </wp:positionH>
                <wp:positionV relativeFrom="paragraph">
                  <wp:posOffset>460375</wp:posOffset>
                </wp:positionV>
                <wp:extent cx="1323975" cy="1143000"/>
                <wp:effectExtent l="0" t="0" r="9525" b="0"/>
                <wp:wrapNone/>
                <wp:docPr id="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B23FADF" w14:textId="788C1B0E" w:rsidR="00F9702D" w:rsidRDefault="00C30E70" w:rsidP="00C30E70">
                            <w:r>
                              <w:object w:dxaOrig="1534" w:dyaOrig="997" w14:anchorId="31F6DC00">
                                <v:shape id="_x0000_i1058" type="#_x0000_t75" style="width:76.7pt;height:49.85pt">
                                  <v:imagedata r:id="rId74" o:title=""/>
                                </v:shape>
                                <o:OLEObject Type="Embed" ProgID="Acrobat.Document.DC" ShapeID="_x0000_i1058" DrawAspect="Icon" ObjectID="_1737201552" r:id="rId7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5AF98A" id="_x0000_s1057" type="#_x0000_t202" style="position:absolute;margin-left:117.7pt;margin-top:36.25pt;width:104.25pt;height:90pt;z-index:25170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By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" fillcolor="window" strokeweight=".5pt">
                <v:path arrowok="t"/>
                <v:textbox style="mso-fit-shape-to-text:t">
                  <w:txbxContent>
                    <w:p w14:paraId="5B23FADF" w14:textId="788C1B0E" w:rsidR="00F9702D" w:rsidRDefault="00C30E70" w:rsidP="00C30E70">
                      <w:r>
                        <w:object w:dxaOrig="1534" w:dyaOrig="997" w14:anchorId="31F6DC00">
                          <v:shape id="_x0000_i1058" type="#_x0000_t75" style="width:76.7pt;height:49.85pt">
                            <v:imagedata r:id="rId76" o:title=""/>
                          </v:shape>
                          <o:OLEObject Type="Embed" ProgID="Acrobat.Document.DC" ShapeID="_x0000_i1058" DrawAspect="Icon" ObjectID="_1735473076" r:id="rId77"/>
                        </w:object>
                      </w:r>
                    </w:p>
                  </w:txbxContent>
                </v:textbox>
              </v:shape>
            </w:pict>
          </mc:Fallback>
        </mc:AlternateContent>
      </w:r>
      <w:r w:rsidR="00F9702D" w:rsidRPr="008254C1">
        <w:rPr>
          <w:b/>
          <w:sz w:val="28"/>
          <w:szCs w:val="28"/>
        </w:rPr>
        <w:t>Following the Making of the decision, the decision form will be published here:</w:t>
      </w:r>
    </w:p>
    <w:p w14:paraId="187580EE" w14:textId="77777777" w:rsidR="00F9702D" w:rsidRDefault="00F9702D" w:rsidP="00F9702D"/>
    <w:p w14:paraId="6EDFF05E" w14:textId="77777777" w:rsidR="00F9702D" w:rsidRDefault="00F9702D" w:rsidP="00F9702D"/>
    <w:p w14:paraId="1FBAAFD1" w14:textId="59B0A617" w:rsidR="00F9702D" w:rsidRDefault="00F9702D" w:rsidP="00F9702D">
      <w:pPr>
        <w:rPr>
          <w:b/>
          <w:sz w:val="28"/>
        </w:rPr>
      </w:pPr>
      <w:r>
        <w:rPr>
          <w:b/>
          <w:sz w:val="28"/>
        </w:rPr>
        <w:lastRenderedPageBreak/>
        <w:t xml:space="preserve">DECISION: CDD0017 </w:t>
      </w:r>
      <w:r>
        <w:rPr>
          <w:b/>
          <w:sz w:val="28"/>
          <w:szCs w:val="28"/>
          <w:lang w:val="en-US"/>
        </w:rPr>
        <w:t>To issue contract extensions to existing off framework residential children’s homes contracts.</w:t>
      </w:r>
    </w:p>
    <w:p w14:paraId="57F7A9C9" w14:textId="77777777" w:rsidR="00F9702D" w:rsidRDefault="00F9702D" w:rsidP="00F9702D">
      <w:pPr>
        <w:rPr>
          <w:b/>
          <w:sz w:val="28"/>
        </w:rPr>
      </w:pPr>
    </w:p>
    <w:p w14:paraId="53395B16" w14:textId="77777777" w:rsidR="00F9702D" w:rsidRDefault="00F9702D" w:rsidP="00F9702D">
      <w:pPr>
        <w:rPr>
          <w:b/>
          <w:sz w:val="28"/>
        </w:rPr>
      </w:pPr>
      <w:r>
        <w:rPr>
          <w:b/>
          <w:sz w:val="28"/>
        </w:rPr>
        <w:t xml:space="preserve">Nature of the decision: </w:t>
      </w:r>
    </w:p>
    <w:p w14:paraId="5A683761" w14:textId="77777777" w:rsidR="00F9702D" w:rsidRDefault="00F9702D" w:rsidP="00F9702D">
      <w:pPr>
        <w:rPr>
          <w:b/>
          <w:sz w:val="28"/>
        </w:rPr>
      </w:pPr>
    </w:p>
    <w:p w14:paraId="6B215CA7" w14:textId="3D50F0B6" w:rsidR="00F9702D" w:rsidRDefault="00F9702D" w:rsidP="00F9702D">
      <w:pPr>
        <w:rPr>
          <w:lang w:val="en-US"/>
        </w:rPr>
      </w:pPr>
      <w:r>
        <w:rPr>
          <w:lang w:val="en-US"/>
        </w:rPr>
        <w:t xml:space="preserve">Approval to extend existing off framework Residential Children’s homes contracts </w:t>
      </w:r>
      <w:r w:rsidRPr="00A07F1B">
        <w:rPr>
          <w:lang w:val="en-US"/>
        </w:rPr>
        <w:t>to providers who are not attached to any Frameworks including NE12 and Tees Valley Children</w:t>
      </w:r>
      <w:r>
        <w:rPr>
          <w:lang w:val="en-US"/>
        </w:rPr>
        <w:t>’</w:t>
      </w:r>
      <w:r w:rsidRPr="00A07F1B">
        <w:rPr>
          <w:lang w:val="en-US"/>
        </w:rPr>
        <w:t>s Residential Homes Framework</w:t>
      </w:r>
      <w:r>
        <w:rPr>
          <w:noProof/>
          <w:lang w:val="en-US"/>
        </w:rPr>
        <w:t>.</w:t>
      </w:r>
    </w:p>
    <w:p w14:paraId="79EC5964" w14:textId="77777777" w:rsidR="00F9702D" w:rsidRDefault="00F9702D" w:rsidP="00F9702D"/>
    <w:p w14:paraId="7B2E52BA" w14:textId="77777777" w:rsidR="00F9702D" w:rsidRDefault="00F9702D" w:rsidP="00F9702D">
      <w:pPr>
        <w:rPr>
          <w:b/>
          <w:sz w:val="28"/>
        </w:rPr>
      </w:pPr>
      <w:r>
        <w:rPr>
          <w:b/>
          <w:sz w:val="28"/>
        </w:rPr>
        <w:t>Who will make the decision?</w:t>
      </w:r>
    </w:p>
    <w:p w14:paraId="3B289E16" w14:textId="77777777" w:rsidR="00F9702D" w:rsidRDefault="00F9702D" w:rsidP="00F9702D">
      <w:pPr>
        <w:rPr>
          <w:b/>
          <w:sz w:val="28"/>
        </w:rPr>
      </w:pPr>
    </w:p>
    <w:p w14:paraId="204576DB" w14:textId="77777777" w:rsidR="00F9702D" w:rsidRDefault="00F9702D" w:rsidP="00F9702D">
      <w:r>
        <w:rPr>
          <w:lang w:val="en-US"/>
        </w:rPr>
        <w:t>Councillor Barnes</w:t>
      </w:r>
    </w:p>
    <w:p w14:paraId="23ED6044" w14:textId="77777777" w:rsidR="00F9702D" w:rsidRDefault="00F9702D" w:rsidP="00F9702D"/>
    <w:p w14:paraId="753A1809" w14:textId="77777777" w:rsidR="00F9702D" w:rsidRDefault="00F9702D" w:rsidP="00F9702D">
      <w:pPr>
        <w:rPr>
          <w:b/>
          <w:sz w:val="28"/>
        </w:rPr>
      </w:pPr>
      <w:r>
        <w:rPr>
          <w:b/>
          <w:sz w:val="28"/>
        </w:rPr>
        <w:t>When is the decision to be taken?</w:t>
      </w:r>
    </w:p>
    <w:p w14:paraId="50B8F72C" w14:textId="77777777" w:rsidR="00F9702D" w:rsidRDefault="00F9702D" w:rsidP="00F9702D">
      <w:pPr>
        <w:rPr>
          <w:b/>
          <w:sz w:val="28"/>
        </w:rPr>
      </w:pPr>
    </w:p>
    <w:p w14:paraId="62EF2E05" w14:textId="77777777" w:rsidR="00F9702D" w:rsidRDefault="00F9702D" w:rsidP="00F9702D">
      <w:r>
        <w:t>August 2021</w:t>
      </w:r>
    </w:p>
    <w:p w14:paraId="0CC56A42" w14:textId="77777777" w:rsidR="00F9702D" w:rsidRDefault="00F9702D" w:rsidP="00F9702D"/>
    <w:p w14:paraId="0C8A23CC" w14:textId="77777777" w:rsidR="00F9702D" w:rsidRDefault="00F9702D" w:rsidP="00F9702D">
      <w:pPr>
        <w:rPr>
          <w:b/>
          <w:sz w:val="28"/>
        </w:rPr>
      </w:pPr>
      <w:r>
        <w:rPr>
          <w:b/>
          <w:sz w:val="28"/>
        </w:rPr>
        <w:t>Who will be consulted and how?</w:t>
      </w:r>
    </w:p>
    <w:p w14:paraId="2A8BF6F8" w14:textId="77777777" w:rsidR="00F9702D" w:rsidRDefault="00F9702D" w:rsidP="00F9702D">
      <w:pPr>
        <w:rPr>
          <w:b/>
          <w:sz w:val="28"/>
        </w:rPr>
      </w:pPr>
    </w:p>
    <w:p w14:paraId="568E41DD" w14:textId="77777777" w:rsidR="00F9702D" w:rsidRDefault="00F9702D" w:rsidP="00F9702D">
      <w:pPr>
        <w:rPr>
          <w:noProof/>
          <w:lang w:val="en-US"/>
        </w:rPr>
      </w:pPr>
      <w:r>
        <w:rPr>
          <w:noProof/>
          <w:lang w:val="en-US"/>
        </w:rPr>
        <w:t>Cabinet Member for Children</w:t>
      </w:r>
    </w:p>
    <w:p w14:paraId="2A8196D9" w14:textId="77777777" w:rsidR="00F9702D" w:rsidRDefault="00F9702D" w:rsidP="00F9702D">
      <w:pPr>
        <w:rPr>
          <w:noProof/>
          <w:lang w:val="en-US"/>
        </w:rPr>
      </w:pPr>
      <w:r>
        <w:rPr>
          <w:noProof/>
          <w:lang w:val="en-US"/>
        </w:rPr>
        <w:t>Chief Finance Officer</w:t>
      </w:r>
    </w:p>
    <w:p w14:paraId="4884DB52" w14:textId="77777777" w:rsidR="00F9702D" w:rsidRDefault="00F9702D" w:rsidP="00F9702D">
      <w:pPr>
        <w:rPr>
          <w:noProof/>
          <w:lang w:val="en-US"/>
        </w:rPr>
      </w:pPr>
      <w:r>
        <w:rPr>
          <w:noProof/>
          <w:lang w:val="en-US"/>
        </w:rPr>
        <w:t>Chief Legal Officer</w:t>
      </w:r>
    </w:p>
    <w:p w14:paraId="2BDEC67C" w14:textId="77777777" w:rsidR="00F9702D" w:rsidRDefault="00F9702D" w:rsidP="00F9702D">
      <w:pPr>
        <w:rPr>
          <w:noProof/>
          <w:lang w:val="en-US"/>
        </w:rPr>
      </w:pPr>
      <w:r>
        <w:rPr>
          <w:noProof/>
          <w:lang w:val="en-US"/>
        </w:rPr>
        <w:t>Corporate Director for Children &amp; Families</w:t>
      </w:r>
    </w:p>
    <w:p w14:paraId="1C7159E4" w14:textId="77777777" w:rsidR="00F9702D" w:rsidRDefault="00F9702D" w:rsidP="00F9702D">
      <w:pPr>
        <w:rPr>
          <w:lang w:val="en-US"/>
        </w:rPr>
      </w:pPr>
      <w:r>
        <w:rPr>
          <w:noProof/>
          <w:lang w:val="en-US"/>
        </w:rPr>
        <w:t>All of the above will be consulted via approval of the delegated decision.</w:t>
      </w:r>
    </w:p>
    <w:p w14:paraId="4392474F" w14:textId="77777777" w:rsidR="00F9702D" w:rsidRDefault="00F9702D" w:rsidP="00F9702D"/>
    <w:p w14:paraId="5DC6867A" w14:textId="77777777" w:rsidR="00F9702D" w:rsidRDefault="00F9702D" w:rsidP="00F9702D">
      <w:pPr>
        <w:rPr>
          <w:b/>
          <w:sz w:val="28"/>
        </w:rPr>
      </w:pPr>
      <w:r>
        <w:rPr>
          <w:b/>
          <w:sz w:val="28"/>
        </w:rPr>
        <w:t>Supporting documentation:</w:t>
      </w:r>
    </w:p>
    <w:p w14:paraId="2421DBED" w14:textId="77777777" w:rsidR="00F9702D" w:rsidRDefault="00F9702D" w:rsidP="00F9702D">
      <w:pPr>
        <w:rPr>
          <w:b/>
          <w:sz w:val="28"/>
        </w:rPr>
      </w:pPr>
    </w:p>
    <w:p w14:paraId="41FED243" w14:textId="77777777" w:rsidR="00F9702D" w:rsidRDefault="00F9702D" w:rsidP="00F9702D">
      <w:pPr>
        <w:rPr>
          <w:lang w:val="en-US"/>
        </w:rPr>
      </w:pPr>
      <w:r>
        <w:t>There are no supporting documents for this decision</w:t>
      </w:r>
      <w:r>
        <w:rPr>
          <w:lang w:val="en-US"/>
        </w:rPr>
        <w:t xml:space="preserve"> </w:t>
      </w:r>
    </w:p>
    <w:p w14:paraId="67D532E6" w14:textId="77777777" w:rsidR="00F9702D" w:rsidRDefault="00F9702D" w:rsidP="00F9702D"/>
    <w:p w14:paraId="790E843B" w14:textId="77777777" w:rsidR="00F9702D" w:rsidRDefault="00F9702D" w:rsidP="00F9702D">
      <w:pPr>
        <w:rPr>
          <w:b/>
          <w:sz w:val="28"/>
        </w:rPr>
      </w:pPr>
      <w:r>
        <w:rPr>
          <w:b/>
          <w:sz w:val="28"/>
        </w:rPr>
        <w:t>How and by when to make representations:</w:t>
      </w:r>
    </w:p>
    <w:p w14:paraId="3CF3D41A" w14:textId="77777777" w:rsidR="00F9702D" w:rsidRDefault="00F9702D" w:rsidP="00F9702D">
      <w:pPr>
        <w:rPr>
          <w:b/>
          <w:sz w:val="28"/>
        </w:rPr>
      </w:pPr>
    </w:p>
    <w:p w14:paraId="711CCF45" w14:textId="77777777" w:rsidR="00F9702D" w:rsidRDefault="00F9702D" w:rsidP="00F9702D">
      <w:r>
        <w:t>Representations should be made to Emma Russell before 19 July 2021.</w:t>
      </w:r>
    </w:p>
    <w:p w14:paraId="7948847F" w14:textId="77777777" w:rsidR="00F9702D" w:rsidRDefault="00F9702D" w:rsidP="00F9702D">
      <w:r>
        <w:t xml:space="preserve">Tel: </w:t>
      </w:r>
      <w:r>
        <w:rPr>
          <w:noProof/>
          <w:lang w:val="en-US"/>
        </w:rPr>
        <w:t>01642444156</w:t>
      </w:r>
    </w:p>
    <w:p w14:paraId="6E0FF4D8" w14:textId="77777777" w:rsidR="00F9702D" w:rsidRDefault="00F9702D" w:rsidP="00F9702D"/>
    <w:p w14:paraId="6005F0A0" w14:textId="7530F448" w:rsidR="00F9702D" w:rsidRDefault="00F9702D" w:rsidP="00F9702D">
      <w:r>
        <w:t>First published in Forward Plan on 21 June 2021</w:t>
      </w:r>
    </w:p>
    <w:p w14:paraId="5EED257E" w14:textId="77777777" w:rsidR="00F9702D" w:rsidRDefault="00F9702D" w:rsidP="00F9702D"/>
    <w:p w14:paraId="4AC44291" w14:textId="56E249C1" w:rsidR="00F9702D" w:rsidRPr="008254C1" w:rsidRDefault="007634CD" w:rsidP="00F9702D">
      <w:pPr>
        <w:rPr>
          <w:b/>
          <w:sz w:val="28"/>
          <w:szCs w:val="28"/>
        </w:rPr>
      </w:pPr>
      <w:r>
        <w:rPr>
          <w:noProof/>
        </w:rPr>
        <mc:AlternateContent>
          <mc:Choice Requires="wps">
            <w:drawing>
              <wp:anchor distT="0" distB="0" distL="114300" distR="114300" simplePos="0" relativeHeight="251706368" behindDoc="0" locked="0" layoutInCell="1" allowOverlap="1" wp14:anchorId="37A35AAE" wp14:editId="765285C2">
                <wp:simplePos x="0" y="0"/>
                <wp:positionH relativeFrom="column">
                  <wp:posOffset>1494790</wp:posOffset>
                </wp:positionH>
                <wp:positionV relativeFrom="paragraph">
                  <wp:posOffset>460375</wp:posOffset>
                </wp:positionV>
                <wp:extent cx="1323975" cy="1143000"/>
                <wp:effectExtent l="0" t="0" r="9525" b="0"/>
                <wp:wrapNone/>
                <wp:docPr id="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0DA9D2E" w14:textId="77777777" w:rsidR="00F9702D" w:rsidRDefault="00F9702D" w:rsidP="00F9702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35AAE" id="_x0000_s1058" type="#_x0000_t202" style="position:absolute;margin-left:117.7pt;margin-top:36.25pt;width:104.25pt;height:90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WAcLWGco9EWzho0Bm+&#10;kBhtiQk/M4uiQwpxkPwTLpUCTBH6HSU12F9/uw/+qAW0UtKiiAvqfm6ZFcjDd40quctGo6D6eBiN&#10;bwZ4sJeW9aVFb5s5IJcZjqzhcRv8vTpuKwvNK87bLERFE9McYxfUH7dzfxgtnFcuZrPohDo3zC/1&#10;yvCjvgLLL90rs6Zvu0fFPMJR7ix/1/2Db6Bcw2zroZJRGmdWe6HijMR29/MchvDyHL3OX53pbwA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Np4n6FYAgAAvQQAAA4AAAAAAAAAAAAAAAAALgIAAGRycy9lMm9Eb2MueG1s&#10;UEsBAi0AFAAGAAgAAAAhAFedG+PgAAAACgEAAA8AAAAAAAAAAAAAAAAAsgQAAGRycy9kb3ducmV2&#10;LnhtbFBLBQYAAAAABAAEAPMAAAC/BQAAAAA=&#10;" fillcolor="window" strokeweight=".5pt">
                <v:path arrowok="t"/>
                <v:textbox>
                  <w:txbxContent>
                    <w:p w14:paraId="10DA9D2E" w14:textId="77777777" w:rsidR="00F9702D" w:rsidRDefault="00F9702D" w:rsidP="00F9702D"/>
                  </w:txbxContent>
                </v:textbox>
              </v:shape>
            </w:pict>
          </mc:Fallback>
        </mc:AlternateContent>
      </w:r>
      <w:r w:rsidR="00F9702D" w:rsidRPr="008254C1">
        <w:rPr>
          <w:b/>
          <w:sz w:val="28"/>
          <w:szCs w:val="28"/>
        </w:rPr>
        <w:t>Following the Making of the decision, the decision form will be published here:</w:t>
      </w:r>
    </w:p>
    <w:p w14:paraId="663A8ED0" w14:textId="77777777" w:rsidR="00F9702D" w:rsidRDefault="00F9702D" w:rsidP="00F9702D"/>
    <w:p w14:paraId="6F85AF1B" w14:textId="77777777" w:rsidR="00F9702D" w:rsidRDefault="00F9702D" w:rsidP="00F9702D"/>
    <w:p w14:paraId="769B8E13" w14:textId="77777777" w:rsidR="00F9702D" w:rsidRDefault="00F9702D" w:rsidP="00F9702D"/>
    <w:p w14:paraId="48A66510" w14:textId="77777777" w:rsidR="00F9702D" w:rsidRDefault="00F9702D" w:rsidP="00F9702D"/>
    <w:p w14:paraId="328001E3" w14:textId="77777777" w:rsidR="00F9702D" w:rsidRDefault="00F9702D" w:rsidP="00F9702D"/>
    <w:p w14:paraId="73D52A98" w14:textId="77777777" w:rsidR="00F9702D" w:rsidRDefault="00F9702D" w:rsidP="00F9702D"/>
    <w:p w14:paraId="53CFEDD9" w14:textId="77777777" w:rsidR="00F9702D" w:rsidRDefault="00F9702D" w:rsidP="00F9702D"/>
    <w:p w14:paraId="4092EC06" w14:textId="4ADF5E7D" w:rsidR="00F9702D" w:rsidRDefault="00F9702D" w:rsidP="00F9702D">
      <w:pPr>
        <w:rPr>
          <w:b/>
          <w:sz w:val="28"/>
        </w:rPr>
      </w:pPr>
      <w:r>
        <w:rPr>
          <w:b/>
          <w:sz w:val="28"/>
        </w:rPr>
        <w:t xml:space="preserve">DECISION: CDD0018 </w:t>
      </w:r>
      <w:r>
        <w:rPr>
          <w:b/>
          <w:sz w:val="28"/>
          <w:szCs w:val="28"/>
          <w:lang w:val="en-US"/>
        </w:rPr>
        <w:t>NE12 Framework – 2</w:t>
      </w:r>
      <w:r w:rsidRPr="00F9702D">
        <w:rPr>
          <w:b/>
          <w:sz w:val="28"/>
          <w:szCs w:val="28"/>
          <w:vertAlign w:val="superscript"/>
          <w:lang w:val="en-US"/>
        </w:rPr>
        <w:t>nd</w:t>
      </w:r>
      <w:r>
        <w:rPr>
          <w:b/>
          <w:sz w:val="28"/>
          <w:szCs w:val="28"/>
          <w:lang w:val="en-US"/>
        </w:rPr>
        <w:t xml:space="preserve"> Framework Extension </w:t>
      </w:r>
    </w:p>
    <w:p w14:paraId="5F757B91" w14:textId="77777777" w:rsidR="00F9702D" w:rsidRDefault="00F9702D" w:rsidP="00F9702D">
      <w:pPr>
        <w:rPr>
          <w:b/>
          <w:sz w:val="28"/>
        </w:rPr>
      </w:pPr>
    </w:p>
    <w:p w14:paraId="39125E44" w14:textId="77777777" w:rsidR="00F9702D" w:rsidRDefault="00F9702D" w:rsidP="00F9702D">
      <w:pPr>
        <w:rPr>
          <w:b/>
          <w:sz w:val="28"/>
        </w:rPr>
      </w:pPr>
      <w:r>
        <w:rPr>
          <w:b/>
          <w:sz w:val="28"/>
        </w:rPr>
        <w:t xml:space="preserve">Nature of the decision: </w:t>
      </w:r>
    </w:p>
    <w:p w14:paraId="10B72275" w14:textId="77777777" w:rsidR="00F9702D" w:rsidRDefault="00F9702D" w:rsidP="00F9702D">
      <w:pPr>
        <w:rPr>
          <w:b/>
          <w:sz w:val="28"/>
        </w:rPr>
      </w:pPr>
    </w:p>
    <w:p w14:paraId="5CB1AE7B" w14:textId="0ED7089C" w:rsidR="00F9702D" w:rsidRDefault="00F9702D" w:rsidP="00F9702D">
      <w:pPr>
        <w:rPr>
          <w:lang w:val="en-US"/>
        </w:rPr>
      </w:pPr>
      <w:r>
        <w:rPr>
          <w:lang w:val="en-US"/>
        </w:rPr>
        <w:t>The NE12 Framework is currently in the 1</w:t>
      </w:r>
      <w:r w:rsidRPr="000F5FD2">
        <w:rPr>
          <w:vertAlign w:val="superscript"/>
          <w:lang w:val="en-US"/>
        </w:rPr>
        <w:t>st</w:t>
      </w:r>
      <w:r>
        <w:rPr>
          <w:lang w:val="en-US"/>
        </w:rPr>
        <w:t xml:space="preserve"> extension period. Approval is sought to extend the framework contract for the 2</w:t>
      </w:r>
      <w:r w:rsidRPr="000F5FD2">
        <w:rPr>
          <w:vertAlign w:val="superscript"/>
          <w:lang w:val="en-US"/>
        </w:rPr>
        <w:t>nd</w:t>
      </w:r>
      <w:r>
        <w:rPr>
          <w:lang w:val="en-US"/>
        </w:rPr>
        <w:t xml:space="preserve"> extension period from 1st February 2022 until 31</w:t>
      </w:r>
      <w:r w:rsidRPr="000F5FD2">
        <w:rPr>
          <w:vertAlign w:val="superscript"/>
          <w:lang w:val="en-US"/>
        </w:rPr>
        <w:t>st</w:t>
      </w:r>
      <w:r>
        <w:rPr>
          <w:lang w:val="en-US"/>
        </w:rPr>
        <w:t xml:space="preserve"> January 2023.</w:t>
      </w:r>
    </w:p>
    <w:p w14:paraId="277F8591" w14:textId="77777777" w:rsidR="00F9702D" w:rsidRDefault="00F9702D" w:rsidP="00F9702D"/>
    <w:p w14:paraId="6233E031" w14:textId="77777777" w:rsidR="00F9702D" w:rsidRDefault="00F9702D" w:rsidP="00F9702D">
      <w:pPr>
        <w:rPr>
          <w:b/>
          <w:sz w:val="28"/>
        </w:rPr>
      </w:pPr>
      <w:r>
        <w:rPr>
          <w:b/>
          <w:sz w:val="28"/>
        </w:rPr>
        <w:t>Who will make the decision?</w:t>
      </w:r>
    </w:p>
    <w:p w14:paraId="7B2CB3CE" w14:textId="77777777" w:rsidR="00F9702D" w:rsidRDefault="00F9702D" w:rsidP="00F9702D">
      <w:pPr>
        <w:rPr>
          <w:b/>
          <w:sz w:val="28"/>
        </w:rPr>
      </w:pPr>
    </w:p>
    <w:p w14:paraId="7CFAD746" w14:textId="77777777" w:rsidR="00F9702D" w:rsidRDefault="00F9702D" w:rsidP="00F9702D">
      <w:r>
        <w:rPr>
          <w:lang w:val="en-US"/>
        </w:rPr>
        <w:t>Councillor Barnes</w:t>
      </w:r>
    </w:p>
    <w:p w14:paraId="3E2198EF" w14:textId="77777777" w:rsidR="00F9702D" w:rsidRDefault="00F9702D" w:rsidP="00F9702D"/>
    <w:p w14:paraId="2DD016DC" w14:textId="77777777" w:rsidR="00F9702D" w:rsidRDefault="00F9702D" w:rsidP="00F9702D">
      <w:pPr>
        <w:rPr>
          <w:b/>
          <w:sz w:val="28"/>
        </w:rPr>
      </w:pPr>
      <w:r>
        <w:rPr>
          <w:b/>
          <w:sz w:val="28"/>
        </w:rPr>
        <w:t>When is the decision to be taken?</w:t>
      </w:r>
    </w:p>
    <w:p w14:paraId="2309CBDE" w14:textId="77777777" w:rsidR="00F9702D" w:rsidRDefault="00F9702D" w:rsidP="00F9702D">
      <w:pPr>
        <w:rPr>
          <w:b/>
          <w:sz w:val="28"/>
        </w:rPr>
      </w:pPr>
    </w:p>
    <w:p w14:paraId="49DEC43D" w14:textId="77777777" w:rsidR="00F9702D" w:rsidRDefault="00F9702D" w:rsidP="00F9702D">
      <w:r>
        <w:t>August 2021</w:t>
      </w:r>
    </w:p>
    <w:p w14:paraId="021B21AB" w14:textId="77777777" w:rsidR="00F9702D" w:rsidRDefault="00F9702D" w:rsidP="00F9702D"/>
    <w:p w14:paraId="65E757DD" w14:textId="77777777" w:rsidR="00F9702D" w:rsidRDefault="00F9702D" w:rsidP="00F9702D">
      <w:pPr>
        <w:rPr>
          <w:b/>
          <w:sz w:val="28"/>
        </w:rPr>
      </w:pPr>
      <w:r>
        <w:rPr>
          <w:b/>
          <w:sz w:val="28"/>
        </w:rPr>
        <w:t>Who will be consulted and how?</w:t>
      </w:r>
    </w:p>
    <w:p w14:paraId="7722A2B5" w14:textId="77777777" w:rsidR="00F9702D" w:rsidRDefault="00F9702D" w:rsidP="00F9702D">
      <w:pPr>
        <w:rPr>
          <w:b/>
          <w:sz w:val="28"/>
        </w:rPr>
      </w:pPr>
    </w:p>
    <w:p w14:paraId="06C90067" w14:textId="77777777" w:rsidR="00F9702D" w:rsidRDefault="00F9702D" w:rsidP="00F9702D">
      <w:pPr>
        <w:rPr>
          <w:noProof/>
          <w:lang w:val="en-US"/>
        </w:rPr>
      </w:pPr>
      <w:r>
        <w:rPr>
          <w:noProof/>
          <w:lang w:val="en-US"/>
        </w:rPr>
        <w:t>Cabinet Member for Children</w:t>
      </w:r>
    </w:p>
    <w:p w14:paraId="682132A0" w14:textId="77777777" w:rsidR="00F9702D" w:rsidRDefault="00F9702D" w:rsidP="00F9702D">
      <w:pPr>
        <w:rPr>
          <w:noProof/>
          <w:lang w:val="en-US"/>
        </w:rPr>
      </w:pPr>
      <w:r>
        <w:rPr>
          <w:noProof/>
          <w:lang w:val="en-US"/>
        </w:rPr>
        <w:t>Chief Finance Officer</w:t>
      </w:r>
    </w:p>
    <w:p w14:paraId="5CA021B4" w14:textId="77777777" w:rsidR="00F9702D" w:rsidRDefault="00F9702D" w:rsidP="00F9702D">
      <w:pPr>
        <w:rPr>
          <w:noProof/>
          <w:lang w:val="en-US"/>
        </w:rPr>
      </w:pPr>
      <w:r>
        <w:rPr>
          <w:noProof/>
          <w:lang w:val="en-US"/>
        </w:rPr>
        <w:t>Chief Legal Officer</w:t>
      </w:r>
    </w:p>
    <w:p w14:paraId="0639E0B8" w14:textId="77777777" w:rsidR="00F9702D" w:rsidRDefault="00F9702D" w:rsidP="00F9702D">
      <w:pPr>
        <w:rPr>
          <w:noProof/>
          <w:lang w:val="en-US"/>
        </w:rPr>
      </w:pPr>
      <w:r>
        <w:rPr>
          <w:noProof/>
          <w:lang w:val="en-US"/>
        </w:rPr>
        <w:t>Corporate Director for Children &amp; Families</w:t>
      </w:r>
    </w:p>
    <w:p w14:paraId="756E9CA7" w14:textId="77777777" w:rsidR="00F9702D" w:rsidRDefault="00F9702D" w:rsidP="00F9702D">
      <w:pPr>
        <w:rPr>
          <w:lang w:val="en-US"/>
        </w:rPr>
      </w:pPr>
      <w:r>
        <w:rPr>
          <w:noProof/>
          <w:lang w:val="en-US"/>
        </w:rPr>
        <w:t>All of the above will be consulted via approval of the delegated decision.</w:t>
      </w:r>
    </w:p>
    <w:p w14:paraId="2F7C9A25" w14:textId="77777777" w:rsidR="00F9702D" w:rsidRDefault="00F9702D" w:rsidP="00F9702D"/>
    <w:p w14:paraId="5A32516F" w14:textId="77777777" w:rsidR="00F9702D" w:rsidRDefault="00F9702D" w:rsidP="00F9702D">
      <w:pPr>
        <w:rPr>
          <w:b/>
          <w:sz w:val="28"/>
        </w:rPr>
      </w:pPr>
      <w:r>
        <w:rPr>
          <w:b/>
          <w:sz w:val="28"/>
        </w:rPr>
        <w:t>Supporting documentation:</w:t>
      </w:r>
    </w:p>
    <w:p w14:paraId="576B00EA" w14:textId="77777777" w:rsidR="00F9702D" w:rsidRDefault="00F9702D" w:rsidP="00F9702D">
      <w:pPr>
        <w:rPr>
          <w:b/>
          <w:sz w:val="28"/>
        </w:rPr>
      </w:pPr>
    </w:p>
    <w:p w14:paraId="3F0EF8EF" w14:textId="77777777" w:rsidR="00F9702D" w:rsidRDefault="00F9702D" w:rsidP="00F9702D">
      <w:pPr>
        <w:rPr>
          <w:lang w:val="en-US"/>
        </w:rPr>
      </w:pPr>
      <w:r>
        <w:t>There are no supporting documents for this decision</w:t>
      </w:r>
      <w:r>
        <w:rPr>
          <w:lang w:val="en-US"/>
        </w:rPr>
        <w:t xml:space="preserve"> </w:t>
      </w:r>
    </w:p>
    <w:p w14:paraId="3C70C031" w14:textId="77777777" w:rsidR="00F9702D" w:rsidRDefault="00F9702D" w:rsidP="00F9702D"/>
    <w:p w14:paraId="4C89E9B2" w14:textId="77777777" w:rsidR="00F9702D" w:rsidRDefault="00F9702D" w:rsidP="00F9702D">
      <w:pPr>
        <w:rPr>
          <w:b/>
          <w:sz w:val="28"/>
        </w:rPr>
      </w:pPr>
      <w:r>
        <w:rPr>
          <w:b/>
          <w:sz w:val="28"/>
        </w:rPr>
        <w:t>How and by when to make representations:</w:t>
      </w:r>
    </w:p>
    <w:p w14:paraId="61D73FF5" w14:textId="77777777" w:rsidR="00F9702D" w:rsidRDefault="00F9702D" w:rsidP="00F9702D">
      <w:pPr>
        <w:rPr>
          <w:b/>
          <w:sz w:val="28"/>
        </w:rPr>
      </w:pPr>
    </w:p>
    <w:p w14:paraId="19BD823B" w14:textId="77777777" w:rsidR="00F9702D" w:rsidRDefault="00F9702D" w:rsidP="00F9702D">
      <w:r>
        <w:t>Representations should be made to Emma Russell before 19 July 2021.</w:t>
      </w:r>
    </w:p>
    <w:p w14:paraId="1639DE50" w14:textId="77777777" w:rsidR="00F9702D" w:rsidRDefault="00F9702D" w:rsidP="00F9702D">
      <w:r>
        <w:t xml:space="preserve">Tel: </w:t>
      </w:r>
      <w:r>
        <w:rPr>
          <w:noProof/>
          <w:lang w:val="en-US"/>
        </w:rPr>
        <w:t>01642444156</w:t>
      </w:r>
    </w:p>
    <w:p w14:paraId="4512647A" w14:textId="77777777" w:rsidR="00F9702D" w:rsidRDefault="00F9702D" w:rsidP="00F9702D"/>
    <w:p w14:paraId="69A89D40" w14:textId="6DA565BF" w:rsidR="00F9702D" w:rsidRDefault="00F9702D" w:rsidP="00F9702D">
      <w:r>
        <w:t>First published in Forward Plan on 21 June 2021</w:t>
      </w:r>
    </w:p>
    <w:p w14:paraId="04A58F73" w14:textId="77777777" w:rsidR="00F9702D" w:rsidRDefault="00F9702D" w:rsidP="00F9702D"/>
    <w:p w14:paraId="5E7CD12B" w14:textId="4C7C3BFE" w:rsidR="00F9702D" w:rsidRPr="008254C1" w:rsidRDefault="00F9702D" w:rsidP="00F9702D">
      <w:pPr>
        <w:rPr>
          <w:b/>
          <w:sz w:val="28"/>
          <w:szCs w:val="28"/>
        </w:rPr>
      </w:pPr>
      <w:r w:rsidRPr="008254C1">
        <w:rPr>
          <w:b/>
          <w:sz w:val="28"/>
          <w:szCs w:val="28"/>
        </w:rPr>
        <w:t>Following the Making of the decision, the decision form will be published here:</w:t>
      </w:r>
    </w:p>
    <w:p w14:paraId="757146C5" w14:textId="55166F5D" w:rsidR="00F9702D" w:rsidRDefault="001A4C17" w:rsidP="00F9702D">
      <w:r>
        <w:rPr>
          <w:noProof/>
        </w:rPr>
        <mc:AlternateContent>
          <mc:Choice Requires="wps">
            <w:drawing>
              <wp:anchor distT="0" distB="0" distL="114300" distR="114300" simplePos="0" relativeHeight="251708416" behindDoc="0" locked="0" layoutInCell="1" allowOverlap="1" wp14:anchorId="6AE47592" wp14:editId="7A5C52CA">
                <wp:simplePos x="0" y="0"/>
                <wp:positionH relativeFrom="column">
                  <wp:posOffset>2171065</wp:posOffset>
                </wp:positionH>
                <wp:positionV relativeFrom="paragraph">
                  <wp:posOffset>51435</wp:posOffset>
                </wp:positionV>
                <wp:extent cx="1323975" cy="1143000"/>
                <wp:effectExtent l="0" t="0" r="9525" b="0"/>
                <wp:wrapNone/>
                <wp:docPr id="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7F56C7" w14:textId="7D0D02D9" w:rsidR="00F9702D" w:rsidRDefault="001A4C17" w:rsidP="001A4C17">
                            <w:r>
                              <w:object w:dxaOrig="1534" w:dyaOrig="997" w14:anchorId="74F8B700">
                                <v:shape id="_x0000_i1060" type="#_x0000_t75" style="width:76.7pt;height:49.85pt">
                                  <v:imagedata r:id="rId78" o:title=""/>
                                </v:shape>
                                <o:OLEObject Type="Embed" ProgID="Acrobat.Document.DC" ShapeID="_x0000_i1060" DrawAspect="Icon" ObjectID="_1737201553" r:id="rId79"/>
                              </w:object>
                            </w:r>
                            <w:r w:rsidR="003E5E42">
                              <w:object w:dxaOrig="1534" w:dyaOrig="997" w14:anchorId="6D662F34">
                                <v:shape id="_x0000_i1062" type="#_x0000_t75" style="width:76.7pt;height:49.85pt">
                                  <v:imagedata r:id="rId80" o:title=""/>
                                </v:shape>
                                <o:OLEObject Type="Embed" ProgID="Acrobat.Document.DC" ShapeID="_x0000_i1062" DrawAspect="Icon" ObjectID="_1737201554" r:id="rId8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E47592" id="_x0000_s1059" type="#_x0000_t202" style="position:absolute;margin-left:170.95pt;margin-top:4.05pt;width:104.25pt;height:90pt;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6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" fillcolor="window" strokeweight=".5pt">
                <v:path arrowok="t"/>
                <v:textbox style="mso-fit-shape-to-text:t">
                  <w:txbxContent>
                    <w:p w14:paraId="597F56C7" w14:textId="7D0D02D9" w:rsidR="00F9702D" w:rsidRDefault="001A4C17" w:rsidP="001A4C17">
                      <w:r>
                        <w:object w:dxaOrig="1534" w:dyaOrig="997" w14:anchorId="74F8B700">
                          <v:shape id="_x0000_i1060" type="#_x0000_t75" style="width:76.7pt;height:49.85pt">
                            <v:imagedata r:id="rId82" o:title=""/>
                          </v:shape>
                          <o:OLEObject Type="Embed" ProgID="Acrobat.Document.DC" ShapeID="_x0000_i1060" DrawAspect="Icon" ObjectID="_1735473077" r:id="rId83"/>
                        </w:object>
                      </w:r>
                      <w:r w:rsidR="003E5E42">
                        <w:object w:dxaOrig="1534" w:dyaOrig="997" w14:anchorId="6D662F34">
                          <v:shape id="_x0000_i1062" type="#_x0000_t75" style="width:76.7pt;height:49.85pt">
                            <v:imagedata r:id="rId84" o:title=""/>
                          </v:shape>
                          <o:OLEObject Type="Embed" ProgID="Acrobat.Document.DC" ShapeID="_x0000_i1062" DrawAspect="Icon" ObjectID="_1735473078" r:id="rId85"/>
                        </w:object>
                      </w:r>
                    </w:p>
                  </w:txbxContent>
                </v:textbox>
              </v:shape>
            </w:pict>
          </mc:Fallback>
        </mc:AlternateContent>
      </w:r>
    </w:p>
    <w:p w14:paraId="15B4DFD7" w14:textId="77777777" w:rsidR="00F9702D" w:rsidRDefault="00F9702D" w:rsidP="00F9702D"/>
    <w:p w14:paraId="56FC00B6" w14:textId="77777777" w:rsidR="00F9702D" w:rsidRDefault="00F9702D" w:rsidP="00F9702D"/>
    <w:p w14:paraId="1CB43C82" w14:textId="77777777" w:rsidR="00F9702D" w:rsidRDefault="00F9702D" w:rsidP="00F9702D"/>
    <w:p w14:paraId="4981FA67" w14:textId="77777777" w:rsidR="00F9702D" w:rsidRDefault="00F9702D" w:rsidP="00F9702D"/>
    <w:p w14:paraId="1A701D95" w14:textId="77777777" w:rsidR="00F9702D" w:rsidRDefault="00F9702D" w:rsidP="00F9702D"/>
    <w:p w14:paraId="5A2BA0A3" w14:textId="77777777" w:rsidR="00F9702D" w:rsidRDefault="00F9702D" w:rsidP="00F9702D"/>
    <w:p w14:paraId="3867C335" w14:textId="166DB818" w:rsidR="00F9702D" w:rsidRDefault="00F9702D" w:rsidP="00F9702D">
      <w:pPr>
        <w:rPr>
          <w:b/>
          <w:sz w:val="28"/>
        </w:rPr>
      </w:pPr>
      <w:r>
        <w:rPr>
          <w:b/>
          <w:sz w:val="28"/>
        </w:rPr>
        <w:t xml:space="preserve">DECISION: CDD0019 </w:t>
      </w:r>
      <w:r>
        <w:rPr>
          <w:b/>
          <w:sz w:val="28"/>
          <w:szCs w:val="28"/>
          <w:lang w:val="en-US"/>
        </w:rPr>
        <w:t xml:space="preserve">Tees Valley Residential Framework – Framework Extension </w:t>
      </w:r>
    </w:p>
    <w:p w14:paraId="7FB8967A" w14:textId="77777777" w:rsidR="00F9702D" w:rsidRDefault="00F9702D" w:rsidP="00F9702D">
      <w:pPr>
        <w:rPr>
          <w:b/>
          <w:sz w:val="28"/>
        </w:rPr>
      </w:pPr>
    </w:p>
    <w:p w14:paraId="6771B86F" w14:textId="77777777" w:rsidR="00F9702D" w:rsidRDefault="00F9702D" w:rsidP="00F9702D">
      <w:pPr>
        <w:rPr>
          <w:b/>
          <w:sz w:val="28"/>
        </w:rPr>
      </w:pPr>
      <w:r>
        <w:rPr>
          <w:b/>
          <w:sz w:val="28"/>
        </w:rPr>
        <w:t xml:space="preserve">Nature of the decision: </w:t>
      </w:r>
    </w:p>
    <w:p w14:paraId="10BD6CBE" w14:textId="77777777" w:rsidR="00F9702D" w:rsidRDefault="00F9702D" w:rsidP="00F9702D">
      <w:pPr>
        <w:rPr>
          <w:b/>
          <w:sz w:val="28"/>
        </w:rPr>
      </w:pPr>
    </w:p>
    <w:p w14:paraId="4E017683" w14:textId="4A7CF9C1" w:rsidR="00F9702D" w:rsidRDefault="00F9702D" w:rsidP="00F9702D">
      <w:pPr>
        <w:rPr>
          <w:lang w:val="en-US"/>
        </w:rPr>
      </w:pPr>
      <w:r>
        <w:rPr>
          <w:lang w:val="en-US"/>
        </w:rPr>
        <w:t>The Tees Valley Residential framework ends on 31</w:t>
      </w:r>
      <w:r w:rsidRPr="0039767B">
        <w:rPr>
          <w:vertAlign w:val="superscript"/>
          <w:lang w:val="en-US"/>
        </w:rPr>
        <w:t>st</w:t>
      </w:r>
      <w:r>
        <w:rPr>
          <w:lang w:val="en-US"/>
        </w:rPr>
        <w:t xml:space="preserve"> March 2022. There are 2 x </w:t>
      </w:r>
      <w:proofErr w:type="gramStart"/>
      <w:r>
        <w:rPr>
          <w:lang w:val="en-US"/>
        </w:rPr>
        <w:t>12 month</w:t>
      </w:r>
      <w:proofErr w:type="gramEnd"/>
      <w:r>
        <w:rPr>
          <w:lang w:val="en-US"/>
        </w:rPr>
        <w:t xml:space="preserve"> extension available. Approval sought to </w:t>
      </w:r>
      <w:proofErr w:type="gramStart"/>
      <w:r>
        <w:rPr>
          <w:lang w:val="en-US"/>
        </w:rPr>
        <w:t>enter into</w:t>
      </w:r>
      <w:proofErr w:type="gramEnd"/>
      <w:r>
        <w:rPr>
          <w:lang w:val="en-US"/>
        </w:rPr>
        <w:t xml:space="preserve"> the 1</w:t>
      </w:r>
      <w:r w:rsidRPr="0039767B">
        <w:rPr>
          <w:vertAlign w:val="superscript"/>
          <w:lang w:val="en-US"/>
        </w:rPr>
        <w:t>st</w:t>
      </w:r>
      <w:r>
        <w:rPr>
          <w:lang w:val="en-US"/>
        </w:rPr>
        <w:t xml:space="preserve"> of 2 extensions available. 1</w:t>
      </w:r>
      <w:r w:rsidRPr="0039767B">
        <w:rPr>
          <w:vertAlign w:val="superscript"/>
          <w:lang w:val="en-US"/>
        </w:rPr>
        <w:t>st</w:t>
      </w:r>
      <w:r>
        <w:rPr>
          <w:lang w:val="en-US"/>
        </w:rPr>
        <w:t xml:space="preserve"> April 2022 until 31</w:t>
      </w:r>
      <w:r w:rsidRPr="0039767B">
        <w:rPr>
          <w:vertAlign w:val="superscript"/>
          <w:lang w:val="en-US"/>
        </w:rPr>
        <w:t>st</w:t>
      </w:r>
      <w:r>
        <w:rPr>
          <w:lang w:val="en-US"/>
        </w:rPr>
        <w:t xml:space="preserve"> March 2023.</w:t>
      </w:r>
    </w:p>
    <w:p w14:paraId="292C4FFD" w14:textId="77777777" w:rsidR="00F9702D" w:rsidRDefault="00F9702D" w:rsidP="00F9702D"/>
    <w:p w14:paraId="240572EE" w14:textId="77777777" w:rsidR="00F9702D" w:rsidRDefault="00F9702D" w:rsidP="00F9702D">
      <w:pPr>
        <w:rPr>
          <w:b/>
          <w:sz w:val="28"/>
        </w:rPr>
      </w:pPr>
      <w:r>
        <w:rPr>
          <w:b/>
          <w:sz w:val="28"/>
        </w:rPr>
        <w:t>Who will make the decision?</w:t>
      </w:r>
    </w:p>
    <w:p w14:paraId="0016DC06" w14:textId="77777777" w:rsidR="00F9702D" w:rsidRDefault="00F9702D" w:rsidP="00F9702D">
      <w:pPr>
        <w:rPr>
          <w:b/>
          <w:sz w:val="28"/>
        </w:rPr>
      </w:pPr>
    </w:p>
    <w:p w14:paraId="08037134" w14:textId="77777777" w:rsidR="00F9702D" w:rsidRDefault="00F9702D" w:rsidP="00F9702D">
      <w:r>
        <w:rPr>
          <w:lang w:val="en-US"/>
        </w:rPr>
        <w:t>Councillor Barnes</w:t>
      </w:r>
    </w:p>
    <w:p w14:paraId="071A9304" w14:textId="77777777" w:rsidR="00F9702D" w:rsidRDefault="00F9702D" w:rsidP="00F9702D"/>
    <w:p w14:paraId="34550216" w14:textId="77777777" w:rsidR="00F9702D" w:rsidRDefault="00F9702D" w:rsidP="00F9702D">
      <w:pPr>
        <w:rPr>
          <w:b/>
          <w:sz w:val="28"/>
        </w:rPr>
      </w:pPr>
      <w:r>
        <w:rPr>
          <w:b/>
          <w:sz w:val="28"/>
        </w:rPr>
        <w:t>When is the decision to be taken?</w:t>
      </w:r>
    </w:p>
    <w:p w14:paraId="3C3DD5F1" w14:textId="77777777" w:rsidR="00F9702D" w:rsidRDefault="00F9702D" w:rsidP="00F9702D">
      <w:pPr>
        <w:rPr>
          <w:b/>
          <w:sz w:val="28"/>
        </w:rPr>
      </w:pPr>
    </w:p>
    <w:p w14:paraId="2B455120" w14:textId="77777777" w:rsidR="00F9702D" w:rsidRDefault="00F9702D" w:rsidP="00F9702D">
      <w:r>
        <w:t>August 2021</w:t>
      </w:r>
    </w:p>
    <w:p w14:paraId="1D45F28C" w14:textId="77777777" w:rsidR="00F9702D" w:rsidRDefault="00F9702D" w:rsidP="00F9702D"/>
    <w:p w14:paraId="1F76A7FF" w14:textId="77777777" w:rsidR="00F9702D" w:rsidRDefault="00F9702D" w:rsidP="00F9702D">
      <w:pPr>
        <w:rPr>
          <w:b/>
          <w:sz w:val="28"/>
        </w:rPr>
      </w:pPr>
      <w:r>
        <w:rPr>
          <w:b/>
          <w:sz w:val="28"/>
        </w:rPr>
        <w:t>Who will be consulted and how?</w:t>
      </w:r>
    </w:p>
    <w:p w14:paraId="2617B1E3" w14:textId="77777777" w:rsidR="00F9702D" w:rsidRDefault="00F9702D" w:rsidP="00F9702D">
      <w:pPr>
        <w:rPr>
          <w:b/>
          <w:sz w:val="28"/>
        </w:rPr>
      </w:pPr>
    </w:p>
    <w:p w14:paraId="7610198B" w14:textId="77777777" w:rsidR="00F9702D" w:rsidRDefault="00F9702D" w:rsidP="00F9702D">
      <w:pPr>
        <w:rPr>
          <w:noProof/>
          <w:lang w:val="en-US"/>
        </w:rPr>
      </w:pPr>
      <w:r>
        <w:rPr>
          <w:noProof/>
          <w:lang w:val="en-US"/>
        </w:rPr>
        <w:t>Cabinet Member for Children</w:t>
      </w:r>
    </w:p>
    <w:p w14:paraId="62B0DFA8" w14:textId="77777777" w:rsidR="00F9702D" w:rsidRDefault="00F9702D" w:rsidP="00F9702D">
      <w:pPr>
        <w:rPr>
          <w:noProof/>
          <w:lang w:val="en-US"/>
        </w:rPr>
      </w:pPr>
      <w:r>
        <w:rPr>
          <w:noProof/>
          <w:lang w:val="en-US"/>
        </w:rPr>
        <w:t>Chief Finance Officer</w:t>
      </w:r>
    </w:p>
    <w:p w14:paraId="36811B1B" w14:textId="77777777" w:rsidR="00F9702D" w:rsidRDefault="00F9702D" w:rsidP="00F9702D">
      <w:pPr>
        <w:rPr>
          <w:noProof/>
          <w:lang w:val="en-US"/>
        </w:rPr>
      </w:pPr>
      <w:r>
        <w:rPr>
          <w:noProof/>
          <w:lang w:val="en-US"/>
        </w:rPr>
        <w:t>Chief Legal Officer</w:t>
      </w:r>
    </w:p>
    <w:p w14:paraId="11F9A3F1" w14:textId="77777777" w:rsidR="00F9702D" w:rsidRDefault="00F9702D" w:rsidP="00F9702D">
      <w:pPr>
        <w:rPr>
          <w:noProof/>
          <w:lang w:val="en-US"/>
        </w:rPr>
      </w:pPr>
      <w:r>
        <w:rPr>
          <w:noProof/>
          <w:lang w:val="en-US"/>
        </w:rPr>
        <w:t>Corporate Director for Children &amp; Families</w:t>
      </w:r>
    </w:p>
    <w:p w14:paraId="311312D1" w14:textId="77777777" w:rsidR="00F9702D" w:rsidRDefault="00F9702D" w:rsidP="00F9702D">
      <w:pPr>
        <w:rPr>
          <w:lang w:val="en-US"/>
        </w:rPr>
      </w:pPr>
      <w:r>
        <w:rPr>
          <w:noProof/>
          <w:lang w:val="en-US"/>
        </w:rPr>
        <w:t>All of the above will be consulted via approval of the delegated decision.</w:t>
      </w:r>
    </w:p>
    <w:p w14:paraId="43C5B398" w14:textId="77777777" w:rsidR="00F9702D" w:rsidRDefault="00F9702D" w:rsidP="00F9702D"/>
    <w:p w14:paraId="128795A1" w14:textId="77777777" w:rsidR="00F9702D" w:rsidRDefault="00F9702D" w:rsidP="00F9702D">
      <w:pPr>
        <w:rPr>
          <w:b/>
          <w:sz w:val="28"/>
        </w:rPr>
      </w:pPr>
      <w:r>
        <w:rPr>
          <w:b/>
          <w:sz w:val="28"/>
        </w:rPr>
        <w:t>Supporting documentation:</w:t>
      </w:r>
    </w:p>
    <w:p w14:paraId="7683F8EF" w14:textId="77777777" w:rsidR="00F9702D" w:rsidRDefault="00F9702D" w:rsidP="00F9702D">
      <w:pPr>
        <w:rPr>
          <w:b/>
          <w:sz w:val="28"/>
        </w:rPr>
      </w:pPr>
    </w:p>
    <w:p w14:paraId="3FF1D28C" w14:textId="77777777" w:rsidR="00F9702D" w:rsidRDefault="00F9702D" w:rsidP="00F9702D">
      <w:pPr>
        <w:rPr>
          <w:lang w:val="en-US"/>
        </w:rPr>
      </w:pPr>
      <w:r>
        <w:t>There are no supporting documents for this decision</w:t>
      </w:r>
      <w:r>
        <w:rPr>
          <w:lang w:val="en-US"/>
        </w:rPr>
        <w:t xml:space="preserve"> </w:t>
      </w:r>
    </w:p>
    <w:p w14:paraId="3B272A17" w14:textId="77777777" w:rsidR="00F9702D" w:rsidRDefault="00F9702D" w:rsidP="00F9702D"/>
    <w:p w14:paraId="6886770A" w14:textId="77777777" w:rsidR="00F9702D" w:rsidRDefault="00F9702D" w:rsidP="00F9702D">
      <w:pPr>
        <w:rPr>
          <w:b/>
          <w:sz w:val="28"/>
        </w:rPr>
      </w:pPr>
      <w:r>
        <w:rPr>
          <w:b/>
          <w:sz w:val="28"/>
        </w:rPr>
        <w:t>How and by when to make representations:</w:t>
      </w:r>
    </w:p>
    <w:p w14:paraId="0991ADCD" w14:textId="77777777" w:rsidR="00F9702D" w:rsidRDefault="00F9702D" w:rsidP="00F9702D">
      <w:pPr>
        <w:rPr>
          <w:b/>
          <w:sz w:val="28"/>
        </w:rPr>
      </w:pPr>
    </w:p>
    <w:p w14:paraId="34C54BEB" w14:textId="77777777" w:rsidR="00F9702D" w:rsidRDefault="00F9702D" w:rsidP="00F9702D">
      <w:r>
        <w:t>Representations should be made to Emma Russell before 19 July 2021.</w:t>
      </w:r>
    </w:p>
    <w:p w14:paraId="0FFE43ED" w14:textId="77777777" w:rsidR="00F9702D" w:rsidRDefault="00F9702D" w:rsidP="00F9702D">
      <w:r>
        <w:t xml:space="preserve">Tel: </w:t>
      </w:r>
      <w:r>
        <w:rPr>
          <w:noProof/>
          <w:lang w:val="en-US"/>
        </w:rPr>
        <w:t>01642444156</w:t>
      </w:r>
    </w:p>
    <w:p w14:paraId="28808E80" w14:textId="77777777" w:rsidR="00F9702D" w:rsidRDefault="00F9702D" w:rsidP="00F9702D"/>
    <w:p w14:paraId="6DBE29BF" w14:textId="66E78F34" w:rsidR="00F9702D" w:rsidRDefault="00F9702D" w:rsidP="00F9702D">
      <w:r>
        <w:t>First published in Forward Plan on 21 June 2021</w:t>
      </w:r>
    </w:p>
    <w:p w14:paraId="33548018" w14:textId="77777777" w:rsidR="00F9702D" w:rsidRDefault="00F9702D" w:rsidP="00F9702D"/>
    <w:p w14:paraId="4BC2EE5D" w14:textId="12625C2E" w:rsidR="00F9702D" w:rsidRPr="008254C1" w:rsidRDefault="007634CD" w:rsidP="00F9702D">
      <w:pPr>
        <w:rPr>
          <w:b/>
          <w:sz w:val="28"/>
          <w:szCs w:val="28"/>
        </w:rPr>
      </w:pPr>
      <w:r>
        <w:rPr>
          <w:noProof/>
        </w:rPr>
        <mc:AlternateContent>
          <mc:Choice Requires="wps">
            <w:drawing>
              <wp:anchor distT="0" distB="0" distL="114300" distR="114300" simplePos="0" relativeHeight="251710464" behindDoc="0" locked="0" layoutInCell="1" allowOverlap="1" wp14:anchorId="56BE804E" wp14:editId="4083911A">
                <wp:simplePos x="0" y="0"/>
                <wp:positionH relativeFrom="column">
                  <wp:posOffset>1494790</wp:posOffset>
                </wp:positionH>
                <wp:positionV relativeFrom="paragraph">
                  <wp:posOffset>460375</wp:posOffset>
                </wp:positionV>
                <wp:extent cx="1323975" cy="1143000"/>
                <wp:effectExtent l="0" t="0" r="9525" b="0"/>
                <wp:wrapNone/>
                <wp:docPr id="4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54D0A2C" w14:textId="0F6C0971" w:rsidR="00F9702D" w:rsidRDefault="003E5E42" w:rsidP="003E5E42">
                            <w:r>
                              <w:object w:dxaOrig="1534" w:dyaOrig="997" w14:anchorId="1382F4DD">
                                <v:shape id="_x0000_i1064" type="#_x0000_t75" style="width:76.7pt;height:49.85pt">
                                  <v:imagedata r:id="rId86" o:title=""/>
                                </v:shape>
                                <o:OLEObject Type="Embed" ProgID="Acrobat.Document.DC" ShapeID="_x0000_i1064" DrawAspect="Icon" ObjectID="_1737201555" r:id="rId8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BE804E" id="_x0000_s1060" type="#_x0000_t202" style="position:absolute;margin-left:117.7pt;margin-top:36.25pt;width:104.25pt;height:90pt;z-index:251710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kM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WAcLWB8oBEWzhq0Bm+&#10;lBhthQk/M4uiQwpxkPwTLpUCTBH6HSU12F9/uw/+qAW0UtKiiAuqccqQhR8aNXKXjcdB8/EwntwO&#10;8WCvLZtri941C0AmMxxYw+M2+Ht12lYWmlectnmIiSamOUYuqD9tF/44WDitXMzn0QlVbphf6bXh&#10;J3UFjl+6V2ZN33SPenmEk9hZ/q73R9/YcDPfeVjKKIwLp71McUJis/tpDiN4fY5el2/O7Dc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UYWJDFYCAAC7BAAADgAAAAAAAAAAAAAAAAAuAgAAZHJzL2Uyb0RvYy54bWxQSwEC&#10;LQAUAAYACAAAACEAIxMSbN4AAAAKAQAADwAAAAAAAAAAAAAAAACwBAAAZHJzL2Rvd25yZXYueG1s&#10;UEsFBgAAAAAEAAQA8wAAALsFAAAAAA==&#10;" fillcolor="window" strokeweight=".5pt">
                <v:path arrowok="t"/>
                <v:textbox style="mso-fit-shape-to-text:t">
                  <w:txbxContent>
                    <w:p w14:paraId="654D0A2C" w14:textId="0F6C0971" w:rsidR="00F9702D" w:rsidRDefault="003E5E42" w:rsidP="003E5E42">
                      <w:r>
                        <w:object w:dxaOrig="1534" w:dyaOrig="997" w14:anchorId="1382F4DD">
                          <v:shape id="_x0000_i1064" type="#_x0000_t75" style="width:76.7pt;height:49.85pt">
                            <v:imagedata r:id="rId88" o:title=""/>
                          </v:shape>
                          <o:OLEObject Type="Embed" ProgID="Acrobat.Document.DC" ShapeID="_x0000_i1064" DrawAspect="Icon" ObjectID="_1735473079" r:id="rId89"/>
                        </w:object>
                      </w:r>
                    </w:p>
                  </w:txbxContent>
                </v:textbox>
              </v:shape>
            </w:pict>
          </mc:Fallback>
        </mc:AlternateContent>
      </w:r>
      <w:r w:rsidR="00F9702D" w:rsidRPr="008254C1">
        <w:rPr>
          <w:b/>
          <w:sz w:val="28"/>
          <w:szCs w:val="28"/>
        </w:rPr>
        <w:t>Following the Making of the decision, the decision form will be published here:</w:t>
      </w:r>
    </w:p>
    <w:p w14:paraId="103F30DE" w14:textId="77777777" w:rsidR="00F9702D" w:rsidRDefault="00F9702D" w:rsidP="00F9702D"/>
    <w:p w14:paraId="63426846" w14:textId="77777777" w:rsidR="00F9702D" w:rsidRDefault="00F9702D" w:rsidP="00F9702D"/>
    <w:p w14:paraId="05A7250B" w14:textId="77777777" w:rsidR="00F9702D" w:rsidRDefault="00F9702D" w:rsidP="00F9702D"/>
    <w:p w14:paraId="7844C1C7" w14:textId="292E3C9E" w:rsidR="00F9702D" w:rsidRDefault="00F9702D" w:rsidP="00F9702D"/>
    <w:p w14:paraId="6DD84D51" w14:textId="1E1B070D" w:rsidR="006978EB" w:rsidRDefault="006978EB" w:rsidP="00F9702D"/>
    <w:p w14:paraId="0F822452" w14:textId="4D8FB00F" w:rsidR="006978EB" w:rsidRDefault="006978EB" w:rsidP="006978EB">
      <w:pPr>
        <w:rPr>
          <w:b/>
          <w:sz w:val="28"/>
        </w:rPr>
      </w:pPr>
      <w:r>
        <w:rPr>
          <w:b/>
          <w:sz w:val="28"/>
        </w:rPr>
        <w:lastRenderedPageBreak/>
        <w:t xml:space="preserve">DECISION: CDD0020 </w:t>
      </w:r>
      <w:r>
        <w:rPr>
          <w:b/>
          <w:sz w:val="28"/>
          <w:szCs w:val="28"/>
          <w:lang w:val="en-US"/>
        </w:rPr>
        <w:t xml:space="preserve">High Needs Funding Education for Pre and Post 16 Provision for Young People with SEND </w:t>
      </w:r>
    </w:p>
    <w:p w14:paraId="0EB80428" w14:textId="77777777" w:rsidR="006978EB" w:rsidRDefault="006978EB" w:rsidP="006978EB">
      <w:pPr>
        <w:rPr>
          <w:b/>
          <w:sz w:val="28"/>
        </w:rPr>
      </w:pPr>
    </w:p>
    <w:p w14:paraId="44842602" w14:textId="77777777" w:rsidR="006978EB" w:rsidRDefault="006978EB" w:rsidP="006978EB">
      <w:pPr>
        <w:rPr>
          <w:b/>
          <w:sz w:val="28"/>
        </w:rPr>
      </w:pPr>
      <w:r>
        <w:rPr>
          <w:b/>
          <w:sz w:val="28"/>
        </w:rPr>
        <w:t xml:space="preserve">Nature of the decision: </w:t>
      </w:r>
    </w:p>
    <w:p w14:paraId="1CB2EC67" w14:textId="77777777" w:rsidR="006978EB" w:rsidRDefault="006978EB" w:rsidP="006978EB">
      <w:pPr>
        <w:rPr>
          <w:b/>
          <w:sz w:val="28"/>
        </w:rPr>
      </w:pPr>
    </w:p>
    <w:p w14:paraId="1723DE72" w14:textId="63AD421A" w:rsidR="006978EB" w:rsidRDefault="006978EB" w:rsidP="006978EB">
      <w:pPr>
        <w:rPr>
          <w:lang w:val="en-US"/>
        </w:rPr>
      </w:pPr>
      <w:r>
        <w:rPr>
          <w:lang w:val="en-US"/>
        </w:rPr>
        <w:t>To provide pre and post 16 education provision for children and young people with SEND.</w:t>
      </w:r>
    </w:p>
    <w:p w14:paraId="561989A3" w14:textId="77777777" w:rsidR="006978EB" w:rsidRDefault="006978EB" w:rsidP="006978EB"/>
    <w:p w14:paraId="2CC22455" w14:textId="77777777" w:rsidR="006978EB" w:rsidRDefault="006978EB" w:rsidP="006978EB">
      <w:pPr>
        <w:rPr>
          <w:b/>
          <w:sz w:val="28"/>
        </w:rPr>
      </w:pPr>
      <w:r>
        <w:rPr>
          <w:b/>
          <w:sz w:val="28"/>
        </w:rPr>
        <w:t>Who will make the decision?</w:t>
      </w:r>
    </w:p>
    <w:p w14:paraId="2EF89CDC" w14:textId="77777777" w:rsidR="006978EB" w:rsidRDefault="006978EB" w:rsidP="006978EB">
      <w:pPr>
        <w:rPr>
          <w:b/>
          <w:sz w:val="28"/>
        </w:rPr>
      </w:pPr>
    </w:p>
    <w:p w14:paraId="12A65E72" w14:textId="77777777" w:rsidR="006978EB" w:rsidRDefault="006978EB" w:rsidP="006978EB">
      <w:r>
        <w:rPr>
          <w:lang w:val="en-US"/>
        </w:rPr>
        <w:t>Councillor Barnes</w:t>
      </w:r>
    </w:p>
    <w:p w14:paraId="1381E993" w14:textId="77777777" w:rsidR="006978EB" w:rsidRDefault="006978EB" w:rsidP="006978EB"/>
    <w:p w14:paraId="79EA5BAE" w14:textId="77777777" w:rsidR="006978EB" w:rsidRDefault="006978EB" w:rsidP="006978EB">
      <w:pPr>
        <w:rPr>
          <w:b/>
          <w:sz w:val="28"/>
        </w:rPr>
      </w:pPr>
      <w:r>
        <w:rPr>
          <w:b/>
          <w:sz w:val="28"/>
        </w:rPr>
        <w:t>When is the decision to be taken?</w:t>
      </w:r>
    </w:p>
    <w:p w14:paraId="2ECC13A7" w14:textId="77777777" w:rsidR="006978EB" w:rsidRDefault="006978EB" w:rsidP="006978EB">
      <w:pPr>
        <w:rPr>
          <w:b/>
          <w:sz w:val="28"/>
        </w:rPr>
      </w:pPr>
    </w:p>
    <w:p w14:paraId="661AC7CE" w14:textId="67E3CDAF" w:rsidR="006978EB" w:rsidRDefault="006978EB" w:rsidP="006978EB">
      <w:r>
        <w:t>July 2021</w:t>
      </w:r>
    </w:p>
    <w:p w14:paraId="2C701762" w14:textId="77777777" w:rsidR="006978EB" w:rsidRDefault="006978EB" w:rsidP="006978EB"/>
    <w:p w14:paraId="633DD381" w14:textId="77777777" w:rsidR="006978EB" w:rsidRDefault="006978EB" w:rsidP="006978EB">
      <w:pPr>
        <w:rPr>
          <w:b/>
          <w:sz w:val="28"/>
        </w:rPr>
      </w:pPr>
      <w:r>
        <w:rPr>
          <w:b/>
          <w:sz w:val="28"/>
        </w:rPr>
        <w:t>Who will be consulted and how?</w:t>
      </w:r>
    </w:p>
    <w:p w14:paraId="55E7F1F3" w14:textId="77777777" w:rsidR="006978EB" w:rsidRDefault="006978EB" w:rsidP="006978EB">
      <w:pPr>
        <w:rPr>
          <w:b/>
          <w:sz w:val="28"/>
        </w:rPr>
      </w:pPr>
    </w:p>
    <w:p w14:paraId="3E39DB4F" w14:textId="77777777" w:rsidR="006978EB" w:rsidRDefault="006978EB" w:rsidP="006978EB">
      <w:pPr>
        <w:rPr>
          <w:noProof/>
          <w:lang w:val="en-US"/>
        </w:rPr>
      </w:pPr>
      <w:r>
        <w:rPr>
          <w:noProof/>
          <w:lang w:val="en-US"/>
        </w:rPr>
        <w:t>Cabinet Member for Children</w:t>
      </w:r>
    </w:p>
    <w:p w14:paraId="4C9F2BFB" w14:textId="77777777" w:rsidR="006978EB" w:rsidRDefault="006978EB" w:rsidP="006978EB">
      <w:pPr>
        <w:rPr>
          <w:noProof/>
          <w:lang w:val="en-US"/>
        </w:rPr>
      </w:pPr>
      <w:r>
        <w:rPr>
          <w:noProof/>
          <w:lang w:val="en-US"/>
        </w:rPr>
        <w:t>Chief Finance Officer</w:t>
      </w:r>
    </w:p>
    <w:p w14:paraId="11672490" w14:textId="77777777" w:rsidR="006978EB" w:rsidRDefault="006978EB" w:rsidP="006978EB">
      <w:pPr>
        <w:rPr>
          <w:noProof/>
          <w:lang w:val="en-US"/>
        </w:rPr>
      </w:pPr>
      <w:r>
        <w:rPr>
          <w:noProof/>
          <w:lang w:val="en-US"/>
        </w:rPr>
        <w:t>Chief Legal Officer</w:t>
      </w:r>
    </w:p>
    <w:p w14:paraId="3CF25CC3" w14:textId="77777777" w:rsidR="006978EB" w:rsidRDefault="006978EB" w:rsidP="006978EB">
      <w:pPr>
        <w:rPr>
          <w:noProof/>
          <w:lang w:val="en-US"/>
        </w:rPr>
      </w:pPr>
      <w:r>
        <w:rPr>
          <w:noProof/>
          <w:lang w:val="en-US"/>
        </w:rPr>
        <w:t>Corporate Director for Children &amp; Families</w:t>
      </w:r>
    </w:p>
    <w:p w14:paraId="38DD8460" w14:textId="77777777" w:rsidR="006978EB" w:rsidRDefault="006978EB" w:rsidP="006978EB">
      <w:pPr>
        <w:rPr>
          <w:lang w:val="en-US"/>
        </w:rPr>
      </w:pPr>
      <w:r>
        <w:rPr>
          <w:noProof/>
          <w:lang w:val="en-US"/>
        </w:rPr>
        <w:t>All of the above will be consulted via approval of the delegated decision.</w:t>
      </w:r>
    </w:p>
    <w:p w14:paraId="252C210E" w14:textId="77777777" w:rsidR="006978EB" w:rsidRDefault="006978EB" w:rsidP="006978EB"/>
    <w:p w14:paraId="28FCE92F" w14:textId="77777777" w:rsidR="006978EB" w:rsidRDefault="006978EB" w:rsidP="006978EB">
      <w:pPr>
        <w:rPr>
          <w:b/>
          <w:sz w:val="28"/>
        </w:rPr>
      </w:pPr>
      <w:r>
        <w:rPr>
          <w:b/>
          <w:sz w:val="28"/>
        </w:rPr>
        <w:t>Supporting documentation:</w:t>
      </w:r>
    </w:p>
    <w:p w14:paraId="098A746A" w14:textId="77777777" w:rsidR="006978EB" w:rsidRDefault="006978EB" w:rsidP="006978EB">
      <w:pPr>
        <w:rPr>
          <w:b/>
          <w:sz w:val="28"/>
        </w:rPr>
      </w:pPr>
    </w:p>
    <w:p w14:paraId="1FA0ACCC" w14:textId="77777777" w:rsidR="006978EB" w:rsidRDefault="006978EB" w:rsidP="006978EB">
      <w:pPr>
        <w:rPr>
          <w:lang w:val="en-US"/>
        </w:rPr>
      </w:pPr>
      <w:r>
        <w:t>There are no supporting documents for this decision</w:t>
      </w:r>
      <w:r>
        <w:rPr>
          <w:lang w:val="en-US"/>
        </w:rPr>
        <w:t xml:space="preserve"> </w:t>
      </w:r>
    </w:p>
    <w:p w14:paraId="7211E0FA" w14:textId="77777777" w:rsidR="006978EB" w:rsidRDefault="006978EB" w:rsidP="006978EB"/>
    <w:p w14:paraId="32F0D2FA" w14:textId="77777777" w:rsidR="006978EB" w:rsidRDefault="006978EB" w:rsidP="006978EB">
      <w:pPr>
        <w:rPr>
          <w:b/>
          <w:sz w:val="28"/>
        </w:rPr>
      </w:pPr>
      <w:r>
        <w:rPr>
          <w:b/>
          <w:sz w:val="28"/>
        </w:rPr>
        <w:t>How and by when to make representations:</w:t>
      </w:r>
    </w:p>
    <w:p w14:paraId="5BDA99E9" w14:textId="77777777" w:rsidR="006978EB" w:rsidRDefault="006978EB" w:rsidP="006978EB">
      <w:pPr>
        <w:rPr>
          <w:b/>
          <w:sz w:val="28"/>
        </w:rPr>
      </w:pPr>
    </w:p>
    <w:p w14:paraId="6C4F585B" w14:textId="6064CF96" w:rsidR="006978EB" w:rsidRDefault="006978EB" w:rsidP="006978EB">
      <w:r>
        <w:t>Representations should be made to Kellie Gorman before 26 July 2021.</w:t>
      </w:r>
    </w:p>
    <w:p w14:paraId="3AFD9DA9" w14:textId="1FDE9064" w:rsidR="006978EB" w:rsidRDefault="006978EB" w:rsidP="006978EB">
      <w:r>
        <w:t xml:space="preserve">Tel: </w:t>
      </w:r>
      <w:r w:rsidRPr="00BB1643">
        <w:rPr>
          <w:lang w:val="en-US"/>
        </w:rPr>
        <w:t>07795 305962</w:t>
      </w:r>
    </w:p>
    <w:p w14:paraId="2E9626F3" w14:textId="77777777" w:rsidR="006978EB" w:rsidRDefault="006978EB" w:rsidP="006978EB"/>
    <w:p w14:paraId="516107DA" w14:textId="4BB3E43A" w:rsidR="006978EB" w:rsidRDefault="006978EB" w:rsidP="006978EB">
      <w:r>
        <w:t>First published in Forward Plan on 28 June 2021</w:t>
      </w:r>
    </w:p>
    <w:p w14:paraId="12770C4B" w14:textId="77777777" w:rsidR="006978EB" w:rsidRDefault="006978EB" w:rsidP="006978EB"/>
    <w:p w14:paraId="7C1F4168" w14:textId="1645FA13" w:rsidR="006978EB" w:rsidRPr="008254C1" w:rsidRDefault="007634CD" w:rsidP="006978EB">
      <w:pPr>
        <w:rPr>
          <w:b/>
          <w:sz w:val="28"/>
          <w:szCs w:val="28"/>
        </w:rPr>
      </w:pPr>
      <w:r>
        <w:rPr>
          <w:noProof/>
        </w:rPr>
        <mc:AlternateContent>
          <mc:Choice Requires="wps">
            <w:drawing>
              <wp:anchor distT="0" distB="0" distL="114300" distR="114300" simplePos="0" relativeHeight="251714560" behindDoc="0" locked="0" layoutInCell="1" allowOverlap="1" wp14:anchorId="6F2BA3A4" wp14:editId="6F75D3A9">
                <wp:simplePos x="0" y="0"/>
                <wp:positionH relativeFrom="column">
                  <wp:posOffset>1494790</wp:posOffset>
                </wp:positionH>
                <wp:positionV relativeFrom="paragraph">
                  <wp:posOffset>460375</wp:posOffset>
                </wp:positionV>
                <wp:extent cx="1160780" cy="726440"/>
                <wp:effectExtent l="0" t="0" r="0" b="0"/>
                <wp:wrapNone/>
                <wp:docPr id="39" name="Text Box 1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726440"/>
                        </a:xfrm>
                        <a:prstGeom prst="rect">
                          <a:avLst/>
                        </a:prstGeom>
                        <a:solidFill>
                          <a:srgbClr val="FFFFFF"/>
                        </a:solidFill>
                        <a:ln w="6350">
                          <a:solidFill>
                            <a:srgbClr val="000000"/>
                          </a:solidFill>
                          <a:miter lim="800000"/>
                          <a:headEnd/>
                          <a:tailEnd/>
                        </a:ln>
                      </wps:spPr>
                      <wps:txbx>
                        <w:txbxContent>
                          <w:p w14:paraId="7831C23C" w14:textId="1F2AE3C1" w:rsidR="006978EB" w:rsidRDefault="00BC30D0" w:rsidP="00BC30D0">
                            <w:r>
                              <w:object w:dxaOrig="1534" w:dyaOrig="997" w14:anchorId="32C03A77">
                                <v:shape id="_x0000_i1066" type="#_x0000_t75" style="width:76.45pt;height:49.5pt">
                                  <v:imagedata r:id="rId90" o:title=""/>
                                </v:shape>
                                <o:OLEObject Type="Embed" ProgID="Acrobat.Document.DC" ShapeID="_x0000_i1066" DrawAspect="Icon" ObjectID="_1737201556" r:id="rId91"/>
                              </w:object>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F2BA3A4" id="Text Box 1996" o:spid="_x0000_s1061" type="#_x0000_t202" style="position:absolute;margin-left:117.7pt;margin-top:36.25pt;width:91.4pt;height:57.2pt;z-index:251714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" strokeweight=".5pt">
                <v:textbox style="mso-fit-shape-to-text:t">
                  <w:txbxContent>
                    <w:p w14:paraId="7831C23C" w14:textId="1F2AE3C1" w:rsidR="006978EB" w:rsidRDefault="00BC30D0" w:rsidP="00BC30D0">
                      <w:r>
                        <w:object w:dxaOrig="1534" w:dyaOrig="997" w14:anchorId="32C03A77">
                          <v:shape id="_x0000_i1066" type="#_x0000_t75" style="width:76.45pt;height:49.5pt">
                            <v:imagedata r:id="rId92" o:title=""/>
                          </v:shape>
                          <o:OLEObject Type="Embed" ProgID="Acrobat.Document.DC" ShapeID="_x0000_i1066" DrawAspect="Icon" ObjectID="_1735473080" r:id="rId93"/>
                        </w:object>
                      </w:r>
                    </w:p>
                  </w:txbxContent>
                </v:textbox>
              </v:shape>
            </w:pict>
          </mc:Fallback>
        </mc:AlternateContent>
      </w:r>
      <w:r w:rsidR="006978EB" w:rsidRPr="008254C1">
        <w:rPr>
          <w:b/>
          <w:sz w:val="28"/>
          <w:szCs w:val="28"/>
        </w:rPr>
        <w:t>Following the Making of the decision, the decision form will be published here:</w:t>
      </w:r>
    </w:p>
    <w:p w14:paraId="561D1A68" w14:textId="77777777" w:rsidR="006978EB" w:rsidRDefault="006978EB" w:rsidP="006978EB"/>
    <w:p w14:paraId="358AE9B7" w14:textId="2257DF2B" w:rsidR="006978EB" w:rsidRDefault="006978EB" w:rsidP="006978EB"/>
    <w:p w14:paraId="20192A0C" w14:textId="006ED565" w:rsidR="00CE55C5" w:rsidRDefault="00CE55C5" w:rsidP="006978EB"/>
    <w:p w14:paraId="36FD3EA9" w14:textId="2C59B15D" w:rsidR="00CE55C5" w:rsidRDefault="00CE55C5" w:rsidP="006978EB"/>
    <w:p w14:paraId="07F6052B" w14:textId="77777777" w:rsidR="00CE55C5" w:rsidRDefault="00CE55C5" w:rsidP="006978EB"/>
    <w:p w14:paraId="2D34D478" w14:textId="77777777" w:rsidR="006978EB" w:rsidRDefault="006978EB" w:rsidP="006978EB"/>
    <w:p w14:paraId="5EC7C1E7" w14:textId="77777777" w:rsidR="006978EB" w:rsidRDefault="006978EB" w:rsidP="006978EB"/>
    <w:p w14:paraId="6513AD7B" w14:textId="1A3D3D4F" w:rsidR="00CE55C5" w:rsidRDefault="00CE55C5" w:rsidP="00CE55C5">
      <w:pPr>
        <w:rPr>
          <w:b/>
          <w:sz w:val="28"/>
        </w:rPr>
      </w:pPr>
      <w:r>
        <w:rPr>
          <w:b/>
          <w:sz w:val="28"/>
        </w:rPr>
        <w:lastRenderedPageBreak/>
        <w:t xml:space="preserve">DECISION: CDD0021 </w:t>
      </w:r>
      <w:r>
        <w:rPr>
          <w:b/>
          <w:sz w:val="28"/>
          <w:szCs w:val="28"/>
          <w:lang w:val="en-US"/>
        </w:rPr>
        <w:t>Tees Valley Independent Fostering Agency Framework – Extension from 01.04.2022 until 30.06.2022</w:t>
      </w:r>
    </w:p>
    <w:p w14:paraId="3EF32259" w14:textId="77777777" w:rsidR="00CE55C5" w:rsidRDefault="00CE55C5" w:rsidP="00CE55C5">
      <w:pPr>
        <w:rPr>
          <w:b/>
          <w:sz w:val="28"/>
        </w:rPr>
      </w:pPr>
    </w:p>
    <w:p w14:paraId="107981EF" w14:textId="77777777" w:rsidR="00CE55C5" w:rsidRDefault="00CE55C5" w:rsidP="00CE55C5">
      <w:pPr>
        <w:rPr>
          <w:b/>
          <w:sz w:val="28"/>
        </w:rPr>
      </w:pPr>
      <w:r>
        <w:rPr>
          <w:b/>
          <w:sz w:val="28"/>
        </w:rPr>
        <w:t xml:space="preserve">Nature of the decision: </w:t>
      </w:r>
    </w:p>
    <w:p w14:paraId="207A59E2" w14:textId="77777777" w:rsidR="00CE55C5" w:rsidRDefault="00CE55C5" w:rsidP="00CE55C5">
      <w:pPr>
        <w:rPr>
          <w:b/>
          <w:sz w:val="28"/>
        </w:rPr>
      </w:pPr>
    </w:p>
    <w:p w14:paraId="10D70573" w14:textId="1421E253" w:rsidR="00CE55C5" w:rsidRDefault="00CE55C5" w:rsidP="00CE55C5">
      <w:pPr>
        <w:rPr>
          <w:lang w:val="en-US"/>
        </w:rPr>
      </w:pPr>
      <w:r>
        <w:rPr>
          <w:lang w:val="en-US"/>
        </w:rPr>
        <w:t xml:space="preserve">To undertake </w:t>
      </w:r>
      <w:proofErr w:type="spellStart"/>
      <w:proofErr w:type="gramStart"/>
      <w:r>
        <w:rPr>
          <w:lang w:val="en-US"/>
        </w:rPr>
        <w:t>a</w:t>
      </w:r>
      <w:proofErr w:type="spellEnd"/>
      <w:proofErr w:type="gramEnd"/>
      <w:r>
        <w:rPr>
          <w:lang w:val="en-US"/>
        </w:rPr>
        <w:t xml:space="preserve"> extension under an existing contract. </w:t>
      </w:r>
      <w:r w:rsidRPr="001B1267">
        <w:rPr>
          <w:lang w:val="en-US"/>
        </w:rPr>
        <w:t xml:space="preserve">The Council jointly with </w:t>
      </w:r>
      <w:proofErr w:type="gramStart"/>
      <w:r w:rsidRPr="001B1267">
        <w:rPr>
          <w:lang w:val="en-US"/>
        </w:rPr>
        <w:t>Darlington ,</w:t>
      </w:r>
      <w:proofErr w:type="gramEnd"/>
      <w:r w:rsidRPr="001B1267">
        <w:rPr>
          <w:lang w:val="en-US"/>
        </w:rPr>
        <w:t xml:space="preserve"> Hartlepool , Middlesbrough and Stockton Borough Council have a framework in place for Independent Fostering Agencies (IFA) willing to work in partnership to ensure that outcomes for Children and Young People are met and public money is </w:t>
      </w:r>
      <w:proofErr w:type="spellStart"/>
      <w:r w:rsidRPr="001B1267">
        <w:rPr>
          <w:lang w:val="en-US"/>
        </w:rPr>
        <w:t>utilised</w:t>
      </w:r>
      <w:proofErr w:type="spellEnd"/>
      <w:r w:rsidRPr="001B1267">
        <w:rPr>
          <w:lang w:val="en-US"/>
        </w:rPr>
        <w:t xml:space="preserve"> to the best of our ability in order to ensure that there is sufficient provision .</w:t>
      </w:r>
      <w:r>
        <w:rPr>
          <w:lang w:val="en-US"/>
        </w:rPr>
        <w:t xml:space="preserve"> The </w:t>
      </w:r>
      <w:proofErr w:type="spellStart"/>
      <w:r>
        <w:rPr>
          <w:lang w:val="en-US"/>
        </w:rPr>
        <w:t>exisitng</w:t>
      </w:r>
      <w:proofErr w:type="spellEnd"/>
      <w:r>
        <w:rPr>
          <w:lang w:val="en-US"/>
        </w:rPr>
        <w:t xml:space="preserve"> framework ends on 31.03.2022 however new framework is due to commence 01.07.2022 therefore request to vary the current contract to allow an extension to cover the periods is required.</w:t>
      </w:r>
    </w:p>
    <w:p w14:paraId="23F8D828" w14:textId="77777777" w:rsidR="00CE55C5" w:rsidRDefault="00CE55C5" w:rsidP="00CE55C5"/>
    <w:p w14:paraId="1C894608" w14:textId="77777777" w:rsidR="00CE55C5" w:rsidRDefault="00CE55C5" w:rsidP="00CE55C5">
      <w:pPr>
        <w:rPr>
          <w:b/>
          <w:sz w:val="28"/>
        </w:rPr>
      </w:pPr>
      <w:r>
        <w:rPr>
          <w:b/>
          <w:sz w:val="28"/>
        </w:rPr>
        <w:t>Who will make the decision?</w:t>
      </w:r>
    </w:p>
    <w:p w14:paraId="59507008" w14:textId="77777777" w:rsidR="00CE55C5" w:rsidRDefault="00CE55C5" w:rsidP="00CE55C5">
      <w:pPr>
        <w:rPr>
          <w:b/>
          <w:sz w:val="28"/>
        </w:rPr>
      </w:pPr>
    </w:p>
    <w:p w14:paraId="7DE6B58C" w14:textId="77777777" w:rsidR="00CE55C5" w:rsidRDefault="00CE55C5" w:rsidP="00CE55C5">
      <w:r>
        <w:rPr>
          <w:lang w:val="en-US"/>
        </w:rPr>
        <w:t>Councillor Barnes</w:t>
      </w:r>
    </w:p>
    <w:p w14:paraId="16CFC97A" w14:textId="77777777" w:rsidR="00CE55C5" w:rsidRDefault="00CE55C5" w:rsidP="00CE55C5"/>
    <w:p w14:paraId="3C710C7C" w14:textId="77777777" w:rsidR="00CE55C5" w:rsidRDefault="00CE55C5" w:rsidP="00CE55C5">
      <w:pPr>
        <w:rPr>
          <w:b/>
          <w:sz w:val="28"/>
        </w:rPr>
      </w:pPr>
      <w:r>
        <w:rPr>
          <w:b/>
          <w:sz w:val="28"/>
        </w:rPr>
        <w:t>When is the decision to be taken?</w:t>
      </w:r>
    </w:p>
    <w:p w14:paraId="57F8CF9B" w14:textId="77777777" w:rsidR="00CE55C5" w:rsidRDefault="00CE55C5" w:rsidP="00CE55C5">
      <w:pPr>
        <w:rPr>
          <w:b/>
          <w:sz w:val="28"/>
        </w:rPr>
      </w:pPr>
    </w:p>
    <w:p w14:paraId="7F414FFC" w14:textId="45CA1729" w:rsidR="00CE55C5" w:rsidRDefault="00CE55C5" w:rsidP="00CE55C5">
      <w:r>
        <w:t>November 2021</w:t>
      </w:r>
    </w:p>
    <w:p w14:paraId="07A67F38" w14:textId="77777777" w:rsidR="00CE55C5" w:rsidRDefault="00CE55C5" w:rsidP="00CE55C5"/>
    <w:p w14:paraId="196B46D0" w14:textId="77777777" w:rsidR="00CE55C5" w:rsidRDefault="00CE55C5" w:rsidP="00CE55C5">
      <w:pPr>
        <w:rPr>
          <w:b/>
          <w:sz w:val="28"/>
        </w:rPr>
      </w:pPr>
      <w:r>
        <w:rPr>
          <w:b/>
          <w:sz w:val="28"/>
        </w:rPr>
        <w:t>Who will be consulted and how?</w:t>
      </w:r>
    </w:p>
    <w:p w14:paraId="43884745" w14:textId="77777777" w:rsidR="00CE55C5" w:rsidRDefault="00CE55C5" w:rsidP="00CE55C5">
      <w:pPr>
        <w:rPr>
          <w:b/>
          <w:sz w:val="28"/>
        </w:rPr>
      </w:pPr>
    </w:p>
    <w:p w14:paraId="5E22F443" w14:textId="77777777" w:rsidR="00CE55C5" w:rsidRDefault="00CE55C5" w:rsidP="00CE55C5">
      <w:pPr>
        <w:rPr>
          <w:noProof/>
          <w:lang w:val="en-US"/>
        </w:rPr>
      </w:pPr>
      <w:r>
        <w:rPr>
          <w:noProof/>
          <w:lang w:val="en-US"/>
        </w:rPr>
        <w:t>Cabinet Member for Children</w:t>
      </w:r>
    </w:p>
    <w:p w14:paraId="7E019224" w14:textId="77777777" w:rsidR="00CE55C5" w:rsidRDefault="00CE55C5" w:rsidP="00CE55C5">
      <w:pPr>
        <w:rPr>
          <w:noProof/>
          <w:lang w:val="en-US"/>
        </w:rPr>
      </w:pPr>
      <w:r>
        <w:rPr>
          <w:noProof/>
          <w:lang w:val="en-US"/>
        </w:rPr>
        <w:t>Chief Finance Officer</w:t>
      </w:r>
    </w:p>
    <w:p w14:paraId="1D506D2F" w14:textId="77777777" w:rsidR="00CE55C5" w:rsidRDefault="00CE55C5" w:rsidP="00CE55C5">
      <w:pPr>
        <w:rPr>
          <w:noProof/>
          <w:lang w:val="en-US"/>
        </w:rPr>
      </w:pPr>
      <w:r>
        <w:rPr>
          <w:noProof/>
          <w:lang w:val="en-US"/>
        </w:rPr>
        <w:t>Chief Legal Officer</w:t>
      </w:r>
    </w:p>
    <w:p w14:paraId="31797286" w14:textId="77777777" w:rsidR="00CE55C5" w:rsidRDefault="00CE55C5" w:rsidP="00CE55C5">
      <w:pPr>
        <w:rPr>
          <w:noProof/>
          <w:lang w:val="en-US"/>
        </w:rPr>
      </w:pPr>
      <w:r>
        <w:rPr>
          <w:noProof/>
          <w:lang w:val="en-US"/>
        </w:rPr>
        <w:t>Corporate Director for Children &amp; Families</w:t>
      </w:r>
    </w:p>
    <w:p w14:paraId="1B2B5F57" w14:textId="77777777" w:rsidR="00CE55C5" w:rsidRDefault="00CE55C5" w:rsidP="00CE55C5">
      <w:pPr>
        <w:rPr>
          <w:lang w:val="en-US"/>
        </w:rPr>
      </w:pPr>
      <w:r>
        <w:rPr>
          <w:noProof/>
          <w:lang w:val="en-US"/>
        </w:rPr>
        <w:t>All of the above will be consulted via approval of the delegated decision.</w:t>
      </w:r>
    </w:p>
    <w:p w14:paraId="69F54C38" w14:textId="77777777" w:rsidR="00CE55C5" w:rsidRDefault="00CE55C5" w:rsidP="00CE55C5"/>
    <w:p w14:paraId="0279E25B" w14:textId="77777777" w:rsidR="00CE55C5" w:rsidRDefault="00CE55C5" w:rsidP="00CE55C5">
      <w:pPr>
        <w:rPr>
          <w:b/>
          <w:sz w:val="28"/>
        </w:rPr>
      </w:pPr>
      <w:r>
        <w:rPr>
          <w:b/>
          <w:sz w:val="28"/>
        </w:rPr>
        <w:t>Supporting documentation:</w:t>
      </w:r>
    </w:p>
    <w:p w14:paraId="18ED60A7" w14:textId="77777777" w:rsidR="00CE55C5" w:rsidRDefault="00CE55C5" w:rsidP="00CE55C5">
      <w:pPr>
        <w:rPr>
          <w:b/>
          <w:sz w:val="28"/>
        </w:rPr>
      </w:pPr>
    </w:p>
    <w:p w14:paraId="65A1A4DC" w14:textId="77777777" w:rsidR="00CE55C5" w:rsidRDefault="00CE55C5" w:rsidP="00CE55C5">
      <w:pPr>
        <w:rPr>
          <w:lang w:val="en-US"/>
        </w:rPr>
      </w:pPr>
      <w:r>
        <w:t>There are no supporting documents for this decision</w:t>
      </w:r>
      <w:r>
        <w:rPr>
          <w:lang w:val="en-US"/>
        </w:rPr>
        <w:t xml:space="preserve"> </w:t>
      </w:r>
    </w:p>
    <w:p w14:paraId="053E73A0" w14:textId="77777777" w:rsidR="00CE55C5" w:rsidRDefault="00CE55C5" w:rsidP="00CE55C5"/>
    <w:p w14:paraId="47E68396" w14:textId="77777777" w:rsidR="00CE55C5" w:rsidRDefault="00CE55C5" w:rsidP="00CE55C5">
      <w:pPr>
        <w:rPr>
          <w:b/>
          <w:sz w:val="28"/>
        </w:rPr>
      </w:pPr>
      <w:r>
        <w:rPr>
          <w:b/>
          <w:sz w:val="28"/>
        </w:rPr>
        <w:t>How and by when to make representations:</w:t>
      </w:r>
    </w:p>
    <w:p w14:paraId="7152EFC0" w14:textId="77777777" w:rsidR="00CE55C5" w:rsidRDefault="00CE55C5" w:rsidP="00CE55C5">
      <w:pPr>
        <w:rPr>
          <w:b/>
          <w:sz w:val="28"/>
        </w:rPr>
      </w:pPr>
    </w:p>
    <w:p w14:paraId="15C485EC" w14:textId="42F0E842" w:rsidR="00CE55C5" w:rsidRDefault="00CE55C5" w:rsidP="00CE55C5">
      <w:r>
        <w:t>Representations should be made to Emma Russell before 25 November 2021.</w:t>
      </w:r>
    </w:p>
    <w:p w14:paraId="2F527B3D" w14:textId="77777777" w:rsidR="00CE55C5" w:rsidRDefault="00CE55C5" w:rsidP="00CE55C5">
      <w:r>
        <w:t xml:space="preserve">Tel: </w:t>
      </w:r>
      <w:r>
        <w:rPr>
          <w:noProof/>
          <w:lang w:val="en-US"/>
        </w:rPr>
        <w:t>01642444156</w:t>
      </w:r>
    </w:p>
    <w:p w14:paraId="0A4E9819" w14:textId="77777777" w:rsidR="00CE55C5" w:rsidRDefault="00CE55C5" w:rsidP="00CE55C5"/>
    <w:p w14:paraId="042DAEC2" w14:textId="691A93AF" w:rsidR="00CE55C5" w:rsidRDefault="00CE55C5" w:rsidP="00CE55C5">
      <w:r>
        <w:t xml:space="preserve">First published in Forward Plan on </w:t>
      </w:r>
      <w:r w:rsidR="009D200B">
        <w:t>28 October</w:t>
      </w:r>
      <w:r>
        <w:t xml:space="preserve"> 2021</w:t>
      </w:r>
    </w:p>
    <w:p w14:paraId="6795FA60" w14:textId="77777777" w:rsidR="00CE55C5" w:rsidRDefault="00CE55C5" w:rsidP="00CE55C5"/>
    <w:p w14:paraId="0DEA437C" w14:textId="4FDC76E7" w:rsidR="006978EB" w:rsidRDefault="00787DAD" w:rsidP="00CE55C5">
      <w:pPr>
        <w:rPr>
          <w:b/>
          <w:sz w:val="28"/>
          <w:szCs w:val="28"/>
        </w:rPr>
      </w:pPr>
      <w:r>
        <w:rPr>
          <w:noProof/>
        </w:rPr>
        <mc:AlternateContent>
          <mc:Choice Requires="wps">
            <w:drawing>
              <wp:anchor distT="0" distB="0" distL="114300" distR="114300" simplePos="0" relativeHeight="251736064" behindDoc="0" locked="0" layoutInCell="1" allowOverlap="1" wp14:anchorId="18DFD3C0" wp14:editId="5871EEA0">
                <wp:simplePos x="0" y="0"/>
                <wp:positionH relativeFrom="column">
                  <wp:posOffset>1894840</wp:posOffset>
                </wp:positionH>
                <wp:positionV relativeFrom="paragraph">
                  <wp:posOffset>229235</wp:posOffset>
                </wp:positionV>
                <wp:extent cx="1323975" cy="1143000"/>
                <wp:effectExtent l="0" t="0" r="9525" b="0"/>
                <wp:wrapNone/>
                <wp:docPr id="1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43107EF" w14:textId="66214CD6" w:rsidR="00CE55C5" w:rsidRDefault="00715454" w:rsidP="00715454">
                            <w:r>
                              <w:object w:dxaOrig="1534" w:dyaOrig="997" w14:anchorId="16590F10">
                                <v:shape id="_x0000_i1068" type="#_x0000_t75" style="width:76.7pt;height:49.85pt">
                                  <v:imagedata r:id="rId94" o:title=""/>
                                </v:shape>
                                <o:OLEObject Type="Embed" ProgID="Acrobat.Document.DC" ShapeID="_x0000_i1068" DrawAspect="Icon" ObjectID="_1737201557" r:id="rId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8DFD3C0" id="_x0000_s1062" type="#_x0000_t202" style="position:absolute;margin-left:149.2pt;margin-top:18.05pt;width:104.25pt;height:90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zrw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" fillcolor="window" strokeweight=".5pt">
                <v:path arrowok="t"/>
                <v:textbox style="mso-fit-shape-to-text:t">
                  <w:txbxContent>
                    <w:p w14:paraId="043107EF" w14:textId="66214CD6" w:rsidR="00CE55C5" w:rsidRDefault="00715454" w:rsidP="00715454">
                      <w:r>
                        <w:object w:dxaOrig="1534" w:dyaOrig="997" w14:anchorId="16590F10">
                          <v:shape id="_x0000_i1068" type="#_x0000_t75" style="width:76.7pt;height:49.85pt">
                            <v:imagedata r:id="rId96" o:title=""/>
                          </v:shape>
                          <o:OLEObject Type="Embed" ProgID="Acrobat.Document.DC" ShapeID="_x0000_i1068" DrawAspect="Icon" ObjectID="_1735473081" r:id="rId97"/>
                        </w:object>
                      </w:r>
                    </w:p>
                  </w:txbxContent>
                </v:textbox>
              </v:shape>
            </w:pict>
          </mc:Fallback>
        </mc:AlternateContent>
      </w:r>
      <w:r w:rsidR="00CE55C5" w:rsidRPr="008254C1">
        <w:rPr>
          <w:b/>
          <w:sz w:val="28"/>
          <w:szCs w:val="28"/>
        </w:rPr>
        <w:t>Following</w:t>
      </w:r>
      <w:r w:rsidR="00CE55C5">
        <w:rPr>
          <w:b/>
          <w:sz w:val="28"/>
          <w:szCs w:val="28"/>
        </w:rPr>
        <w:t xml:space="preserve"> </w:t>
      </w:r>
      <w:r w:rsidR="00CE55C5" w:rsidRPr="008254C1">
        <w:rPr>
          <w:b/>
          <w:sz w:val="28"/>
          <w:szCs w:val="28"/>
        </w:rPr>
        <w:t>the Making of the decision, the decision form will be published here:</w:t>
      </w:r>
    </w:p>
    <w:p w14:paraId="0E2480FE" w14:textId="71FE3487" w:rsidR="00787DAD" w:rsidRDefault="00787DAD" w:rsidP="00CE55C5"/>
    <w:p w14:paraId="072F28D4" w14:textId="232A36CC" w:rsidR="00787DAD" w:rsidRDefault="00787DAD" w:rsidP="00787DAD">
      <w:pPr>
        <w:rPr>
          <w:b/>
          <w:sz w:val="28"/>
        </w:rPr>
      </w:pPr>
      <w:r>
        <w:rPr>
          <w:b/>
          <w:sz w:val="28"/>
        </w:rPr>
        <w:lastRenderedPageBreak/>
        <w:t xml:space="preserve">DECISION: CDD0022 </w:t>
      </w:r>
      <w:r w:rsidRPr="00787DAD">
        <w:rPr>
          <w:b/>
          <w:bCs/>
          <w:sz w:val="28"/>
          <w:szCs w:val="28"/>
          <w:lang w:val="en-US"/>
        </w:rPr>
        <w:t>Commencement of a procurement process for the award of a contract to undertake internal building modifications with the Council's PFI schools</w:t>
      </w:r>
    </w:p>
    <w:p w14:paraId="373E0B35" w14:textId="77777777" w:rsidR="00787DAD" w:rsidRDefault="00787DAD" w:rsidP="00787DAD">
      <w:pPr>
        <w:rPr>
          <w:b/>
          <w:sz w:val="28"/>
        </w:rPr>
      </w:pPr>
    </w:p>
    <w:p w14:paraId="6240C0F3" w14:textId="77777777" w:rsidR="00787DAD" w:rsidRDefault="00787DAD" w:rsidP="00787DAD">
      <w:pPr>
        <w:rPr>
          <w:b/>
          <w:sz w:val="28"/>
        </w:rPr>
      </w:pPr>
      <w:r>
        <w:rPr>
          <w:b/>
          <w:sz w:val="28"/>
        </w:rPr>
        <w:t xml:space="preserve">Nature of the decision: </w:t>
      </w:r>
    </w:p>
    <w:p w14:paraId="69371C2B" w14:textId="77777777" w:rsidR="00787DAD" w:rsidRDefault="00787DAD" w:rsidP="00787DAD">
      <w:pPr>
        <w:rPr>
          <w:b/>
          <w:sz w:val="28"/>
        </w:rPr>
      </w:pPr>
    </w:p>
    <w:p w14:paraId="02407B10" w14:textId="02D2AA73" w:rsidR="00787DAD" w:rsidRDefault="00787DAD" w:rsidP="00787DAD">
      <w:pPr>
        <w:rPr>
          <w:lang w:val="en-US"/>
        </w:rPr>
      </w:pPr>
      <w:r>
        <w:rPr>
          <w:noProof/>
          <w:lang w:val="en-US"/>
        </w:rPr>
        <w:t xml:space="preserve">Commence a procurement process in order to award a contract for internal remodelling and refurbishment within the Council's PFI schools </w:t>
      </w:r>
      <w:r w:rsidRPr="00492934">
        <w:rPr>
          <w:noProof/>
          <w:lang w:val="en-US"/>
        </w:rPr>
        <w:t>to facilitate additional temporary capacity</w:t>
      </w:r>
    </w:p>
    <w:p w14:paraId="7EBDB554" w14:textId="77777777" w:rsidR="00787DAD" w:rsidRDefault="00787DAD" w:rsidP="00787DAD"/>
    <w:p w14:paraId="4EE25147" w14:textId="77777777" w:rsidR="00787DAD" w:rsidRDefault="00787DAD" w:rsidP="00787DAD">
      <w:pPr>
        <w:rPr>
          <w:b/>
          <w:sz w:val="28"/>
        </w:rPr>
      </w:pPr>
      <w:r>
        <w:rPr>
          <w:b/>
          <w:sz w:val="28"/>
        </w:rPr>
        <w:t>Who will make the decision?</w:t>
      </w:r>
    </w:p>
    <w:p w14:paraId="5B54E1A4" w14:textId="77777777" w:rsidR="00787DAD" w:rsidRDefault="00787DAD" w:rsidP="00787DAD">
      <w:pPr>
        <w:rPr>
          <w:b/>
          <w:sz w:val="28"/>
        </w:rPr>
      </w:pPr>
    </w:p>
    <w:p w14:paraId="62612A0A" w14:textId="77777777" w:rsidR="00787DAD" w:rsidRDefault="00787DAD" w:rsidP="00787DAD">
      <w:r>
        <w:rPr>
          <w:lang w:val="en-US"/>
        </w:rPr>
        <w:t>Councillor Barnes</w:t>
      </w:r>
    </w:p>
    <w:p w14:paraId="4496BD31" w14:textId="77777777" w:rsidR="00787DAD" w:rsidRDefault="00787DAD" w:rsidP="00787DAD"/>
    <w:p w14:paraId="65E4C86E" w14:textId="77777777" w:rsidR="00787DAD" w:rsidRDefault="00787DAD" w:rsidP="00787DAD">
      <w:pPr>
        <w:rPr>
          <w:b/>
          <w:sz w:val="28"/>
        </w:rPr>
      </w:pPr>
      <w:r>
        <w:rPr>
          <w:b/>
          <w:sz w:val="28"/>
        </w:rPr>
        <w:t>When is the decision to be taken?</w:t>
      </w:r>
    </w:p>
    <w:p w14:paraId="14EA16AE" w14:textId="77777777" w:rsidR="00787DAD" w:rsidRDefault="00787DAD" w:rsidP="00787DAD">
      <w:pPr>
        <w:rPr>
          <w:b/>
          <w:sz w:val="28"/>
        </w:rPr>
      </w:pPr>
    </w:p>
    <w:p w14:paraId="7374C835" w14:textId="54783E0F" w:rsidR="00787DAD" w:rsidRDefault="00787DAD" w:rsidP="00787DAD">
      <w:r>
        <w:t>January 2022</w:t>
      </w:r>
    </w:p>
    <w:p w14:paraId="62317F87" w14:textId="77777777" w:rsidR="00787DAD" w:rsidRDefault="00787DAD" w:rsidP="00787DAD"/>
    <w:p w14:paraId="1FF65C00" w14:textId="77777777" w:rsidR="00787DAD" w:rsidRDefault="00787DAD" w:rsidP="00787DAD">
      <w:pPr>
        <w:rPr>
          <w:b/>
          <w:sz w:val="28"/>
        </w:rPr>
      </w:pPr>
      <w:r>
        <w:rPr>
          <w:b/>
          <w:sz w:val="28"/>
        </w:rPr>
        <w:t>Who will be consulted and how?</w:t>
      </w:r>
    </w:p>
    <w:p w14:paraId="49342C70" w14:textId="77777777" w:rsidR="00787DAD" w:rsidRDefault="00787DAD" w:rsidP="00787DAD">
      <w:pPr>
        <w:rPr>
          <w:b/>
          <w:sz w:val="28"/>
        </w:rPr>
      </w:pPr>
    </w:p>
    <w:p w14:paraId="7199A69E" w14:textId="77777777" w:rsidR="00787DAD" w:rsidRDefault="00787DAD" w:rsidP="00787DAD">
      <w:pPr>
        <w:rPr>
          <w:noProof/>
          <w:lang w:val="en-US"/>
        </w:rPr>
      </w:pPr>
      <w:r>
        <w:rPr>
          <w:noProof/>
          <w:lang w:val="en-US"/>
        </w:rPr>
        <w:t>Cabinet Member for Children</w:t>
      </w:r>
    </w:p>
    <w:p w14:paraId="2E99E4C0" w14:textId="77777777" w:rsidR="00787DAD" w:rsidRDefault="00787DAD" w:rsidP="00787DAD">
      <w:pPr>
        <w:rPr>
          <w:noProof/>
          <w:lang w:val="en-US"/>
        </w:rPr>
      </w:pPr>
      <w:r>
        <w:rPr>
          <w:noProof/>
          <w:lang w:val="en-US"/>
        </w:rPr>
        <w:t>Chief Finance Officer</w:t>
      </w:r>
    </w:p>
    <w:p w14:paraId="60E95C36" w14:textId="77777777" w:rsidR="00787DAD" w:rsidRDefault="00787DAD" w:rsidP="00787DAD">
      <w:pPr>
        <w:rPr>
          <w:noProof/>
          <w:lang w:val="en-US"/>
        </w:rPr>
      </w:pPr>
      <w:r>
        <w:rPr>
          <w:noProof/>
          <w:lang w:val="en-US"/>
        </w:rPr>
        <w:t>Chief Legal Officer</w:t>
      </w:r>
    </w:p>
    <w:p w14:paraId="738361E0" w14:textId="77777777" w:rsidR="00787DAD" w:rsidRDefault="00787DAD" w:rsidP="00787DAD">
      <w:pPr>
        <w:rPr>
          <w:noProof/>
          <w:lang w:val="en-US"/>
        </w:rPr>
      </w:pPr>
      <w:r>
        <w:rPr>
          <w:noProof/>
          <w:lang w:val="en-US"/>
        </w:rPr>
        <w:t>Corporate Director for Children &amp; Families</w:t>
      </w:r>
    </w:p>
    <w:p w14:paraId="124EBB8C" w14:textId="212B4DDD" w:rsidR="00787DAD" w:rsidRDefault="00787DAD" w:rsidP="00787DAD">
      <w:pPr>
        <w:rPr>
          <w:noProof/>
          <w:lang w:val="en-US"/>
        </w:rPr>
      </w:pPr>
      <w:r>
        <w:rPr>
          <w:noProof/>
          <w:lang w:val="en-US"/>
        </w:rPr>
        <w:t>All of the above will be consulted via approval of the delegated decision.</w:t>
      </w:r>
    </w:p>
    <w:p w14:paraId="1556E750" w14:textId="5704D47C" w:rsidR="00787DAD" w:rsidRDefault="00787DAD" w:rsidP="00787DAD">
      <w:pPr>
        <w:rPr>
          <w:lang w:val="en-US"/>
        </w:rPr>
      </w:pPr>
      <w:r>
        <w:rPr>
          <w:noProof/>
          <w:lang w:val="en-US"/>
        </w:rPr>
        <w:t>PFI Manager - consultaion ongoing as part of project development.</w:t>
      </w:r>
    </w:p>
    <w:p w14:paraId="717DB65C" w14:textId="77777777" w:rsidR="00787DAD" w:rsidRDefault="00787DAD" w:rsidP="00787DAD"/>
    <w:p w14:paraId="7EC9D2B7" w14:textId="77777777" w:rsidR="00787DAD" w:rsidRDefault="00787DAD" w:rsidP="00787DAD">
      <w:pPr>
        <w:rPr>
          <w:b/>
          <w:sz w:val="28"/>
        </w:rPr>
      </w:pPr>
      <w:r>
        <w:rPr>
          <w:b/>
          <w:sz w:val="28"/>
        </w:rPr>
        <w:t>Supporting documentation:</w:t>
      </w:r>
    </w:p>
    <w:p w14:paraId="1FA5BAE2" w14:textId="77777777" w:rsidR="00787DAD" w:rsidRDefault="00787DAD" w:rsidP="00787DAD">
      <w:pPr>
        <w:rPr>
          <w:b/>
          <w:sz w:val="28"/>
        </w:rPr>
      </w:pPr>
    </w:p>
    <w:p w14:paraId="33FF2214" w14:textId="77777777" w:rsidR="00787DAD" w:rsidRDefault="00787DAD" w:rsidP="00787DAD">
      <w:pPr>
        <w:rPr>
          <w:lang w:val="en-US"/>
        </w:rPr>
      </w:pPr>
      <w:r>
        <w:t>There are no supporting documents for this decision</w:t>
      </w:r>
      <w:r>
        <w:rPr>
          <w:lang w:val="en-US"/>
        </w:rPr>
        <w:t xml:space="preserve"> </w:t>
      </w:r>
    </w:p>
    <w:p w14:paraId="5DCB3906" w14:textId="77777777" w:rsidR="00787DAD" w:rsidRDefault="00787DAD" w:rsidP="00787DAD"/>
    <w:p w14:paraId="58577A43" w14:textId="77777777" w:rsidR="00787DAD" w:rsidRDefault="00787DAD" w:rsidP="00787DAD">
      <w:pPr>
        <w:rPr>
          <w:b/>
          <w:sz w:val="28"/>
        </w:rPr>
      </w:pPr>
      <w:r>
        <w:rPr>
          <w:b/>
          <w:sz w:val="28"/>
        </w:rPr>
        <w:t>How and by when to make representations:</w:t>
      </w:r>
    </w:p>
    <w:p w14:paraId="2EFA4970" w14:textId="77777777" w:rsidR="00787DAD" w:rsidRDefault="00787DAD" w:rsidP="00787DAD">
      <w:pPr>
        <w:rPr>
          <w:b/>
          <w:sz w:val="28"/>
        </w:rPr>
      </w:pPr>
    </w:p>
    <w:p w14:paraId="52E01325" w14:textId="7FC6255A" w:rsidR="00787DAD" w:rsidRDefault="00787DAD" w:rsidP="00787DAD">
      <w:r>
        <w:t>Representations should be made to Ian Dunn before 5 January 2022.</w:t>
      </w:r>
    </w:p>
    <w:p w14:paraId="794B5AE3" w14:textId="3FFC5C36" w:rsidR="00787DAD" w:rsidRDefault="00787DAD" w:rsidP="00787DAD">
      <w:r>
        <w:t xml:space="preserve">Tel: </w:t>
      </w:r>
      <w:r>
        <w:rPr>
          <w:noProof/>
          <w:lang w:val="en-US"/>
        </w:rPr>
        <w:t>01642 771162</w:t>
      </w:r>
    </w:p>
    <w:p w14:paraId="5AEABE9C" w14:textId="77777777" w:rsidR="00787DAD" w:rsidRDefault="00787DAD" w:rsidP="00787DAD"/>
    <w:p w14:paraId="7A9F4228" w14:textId="1BF3C0CC" w:rsidR="00787DAD" w:rsidRDefault="00787DAD" w:rsidP="00787DAD">
      <w:r>
        <w:t>First published in Forward Plan on 8 December 2021</w:t>
      </w:r>
    </w:p>
    <w:p w14:paraId="4AB9F06B" w14:textId="77777777" w:rsidR="00787DAD" w:rsidRDefault="00787DAD" w:rsidP="00787DAD"/>
    <w:p w14:paraId="5A490453" w14:textId="0EB352C4" w:rsidR="00787DAD" w:rsidRDefault="006E65E6" w:rsidP="00787DAD">
      <w:r>
        <w:rPr>
          <w:noProof/>
        </w:rPr>
        <mc:AlternateContent>
          <mc:Choice Requires="wps">
            <w:drawing>
              <wp:anchor distT="0" distB="0" distL="114300" distR="114300" simplePos="0" relativeHeight="251740160" behindDoc="0" locked="0" layoutInCell="1" allowOverlap="1" wp14:anchorId="7AFF30C3" wp14:editId="4790B7CF">
                <wp:simplePos x="0" y="0"/>
                <wp:positionH relativeFrom="column">
                  <wp:posOffset>1466215</wp:posOffset>
                </wp:positionH>
                <wp:positionV relativeFrom="paragraph">
                  <wp:posOffset>373380</wp:posOffset>
                </wp:positionV>
                <wp:extent cx="1323975" cy="1143000"/>
                <wp:effectExtent l="0" t="0" r="9525" b="0"/>
                <wp:wrapNone/>
                <wp:docPr id="10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7CA4E6A" w14:textId="77777777" w:rsidR="00787DAD" w:rsidRDefault="00787DAD" w:rsidP="00787D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FF30C3" id="_x0000_s1063" type="#_x0000_t202" style="position:absolute;margin-left:115.45pt;margin-top:29.4pt;width:104.25pt;height:90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eLmWA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" fillcolor="window" strokeweight=".5pt">
                <v:path arrowok="t"/>
                <v:textbox>
                  <w:txbxContent>
                    <w:p w14:paraId="57CA4E6A" w14:textId="77777777" w:rsidR="00787DAD" w:rsidRDefault="00787DAD" w:rsidP="00787DAD"/>
                  </w:txbxContent>
                </v:textbox>
              </v:shape>
            </w:pict>
          </mc:Fallback>
        </mc:AlternateContent>
      </w:r>
      <w:r w:rsidR="00787DAD" w:rsidRPr="008254C1">
        <w:rPr>
          <w:b/>
          <w:sz w:val="28"/>
          <w:szCs w:val="28"/>
        </w:rPr>
        <w:t>Following</w:t>
      </w:r>
      <w:r w:rsidR="00787DAD">
        <w:rPr>
          <w:b/>
          <w:sz w:val="28"/>
          <w:szCs w:val="28"/>
        </w:rPr>
        <w:t xml:space="preserve"> </w:t>
      </w:r>
      <w:r w:rsidR="00787DAD" w:rsidRPr="008254C1">
        <w:rPr>
          <w:b/>
          <w:sz w:val="28"/>
          <w:szCs w:val="28"/>
        </w:rPr>
        <w:t>the Making of the decision, the decision form will be published here:</w:t>
      </w:r>
    </w:p>
    <w:p w14:paraId="2D8BE58A" w14:textId="33F12991" w:rsidR="006E65E6" w:rsidRDefault="006E65E6" w:rsidP="00787DAD"/>
    <w:p w14:paraId="516412E7" w14:textId="0759520C" w:rsidR="006E65E6" w:rsidRDefault="006E65E6" w:rsidP="00787DAD"/>
    <w:p w14:paraId="3EC8B752" w14:textId="2F3ADF06" w:rsidR="006E65E6" w:rsidRDefault="006E65E6" w:rsidP="00787DAD"/>
    <w:p w14:paraId="78D4F05C" w14:textId="72E2DDA1" w:rsidR="006E65E6" w:rsidRDefault="006E65E6" w:rsidP="006E65E6">
      <w:pPr>
        <w:rPr>
          <w:b/>
          <w:sz w:val="28"/>
        </w:rPr>
      </w:pPr>
      <w:r>
        <w:rPr>
          <w:b/>
          <w:sz w:val="28"/>
        </w:rPr>
        <w:lastRenderedPageBreak/>
        <w:t xml:space="preserve">DECISION: CDD0023 </w:t>
      </w:r>
      <w:r w:rsidR="00887159">
        <w:rPr>
          <w:b/>
          <w:bCs/>
          <w:sz w:val="28"/>
          <w:szCs w:val="28"/>
          <w:lang w:val="en-US"/>
        </w:rPr>
        <w:t>Emotional Health and Wellbeing Framework Extension</w:t>
      </w:r>
    </w:p>
    <w:p w14:paraId="1C160457" w14:textId="77777777" w:rsidR="006E65E6" w:rsidRDefault="006E65E6" w:rsidP="006E65E6">
      <w:pPr>
        <w:rPr>
          <w:b/>
          <w:sz w:val="28"/>
        </w:rPr>
      </w:pPr>
    </w:p>
    <w:p w14:paraId="13B14E75" w14:textId="77777777" w:rsidR="006E65E6" w:rsidRDefault="006E65E6" w:rsidP="006E65E6">
      <w:pPr>
        <w:rPr>
          <w:b/>
          <w:sz w:val="28"/>
        </w:rPr>
      </w:pPr>
      <w:r>
        <w:rPr>
          <w:b/>
          <w:sz w:val="28"/>
        </w:rPr>
        <w:t xml:space="preserve">Nature of the decision: </w:t>
      </w:r>
    </w:p>
    <w:p w14:paraId="141B919C" w14:textId="77777777" w:rsidR="006E65E6" w:rsidRDefault="006E65E6" w:rsidP="006E65E6">
      <w:pPr>
        <w:rPr>
          <w:b/>
          <w:sz w:val="28"/>
        </w:rPr>
      </w:pPr>
    </w:p>
    <w:p w14:paraId="5EE2E840" w14:textId="77777777" w:rsidR="00887159" w:rsidRPr="00155881" w:rsidRDefault="00887159" w:rsidP="00887159">
      <w:pPr>
        <w:rPr>
          <w:lang w:val="en-US"/>
        </w:rPr>
      </w:pPr>
      <w:r w:rsidRPr="00155881">
        <w:rPr>
          <w:lang w:val="en-US"/>
        </w:rPr>
        <w:t>Th</w:t>
      </w:r>
      <w:r>
        <w:rPr>
          <w:lang w:val="en-US"/>
        </w:rPr>
        <w:t>e EHWB Framework is</w:t>
      </w:r>
      <w:r w:rsidRPr="00155881">
        <w:rPr>
          <w:lang w:val="en-US"/>
        </w:rPr>
        <w:t xml:space="preserve"> an early intervention service offer that </w:t>
      </w:r>
      <w:r>
        <w:rPr>
          <w:lang w:val="en-US"/>
        </w:rPr>
        <w:t xml:space="preserve">Social Care and Early Help </w:t>
      </w:r>
      <w:r w:rsidRPr="00155881">
        <w:rPr>
          <w:lang w:val="en-US"/>
        </w:rPr>
        <w:t>can access to enhance emotional wellbeing</w:t>
      </w:r>
      <w:r>
        <w:rPr>
          <w:lang w:val="en-US"/>
        </w:rPr>
        <w:t xml:space="preserve"> for children and young people</w:t>
      </w:r>
      <w:r w:rsidRPr="00155881">
        <w:rPr>
          <w:lang w:val="en-US"/>
        </w:rPr>
        <w:t>.</w:t>
      </w:r>
    </w:p>
    <w:p w14:paraId="00ADBC82" w14:textId="1FB98AA8" w:rsidR="006E65E6" w:rsidRDefault="00887159" w:rsidP="00887159">
      <w:pPr>
        <w:rPr>
          <w:lang w:val="en-US"/>
        </w:rPr>
      </w:pPr>
      <w:r w:rsidRPr="00155881">
        <w:rPr>
          <w:lang w:val="en-US"/>
        </w:rPr>
        <w:t>The Framework increase</w:t>
      </w:r>
      <w:r>
        <w:rPr>
          <w:lang w:val="en-US"/>
        </w:rPr>
        <w:t>s</w:t>
      </w:r>
      <w:r w:rsidRPr="00155881">
        <w:rPr>
          <w:lang w:val="en-US"/>
        </w:rPr>
        <w:t xml:space="preserve"> the availability and consistent quality of provision of emotional health and wellbeing support for all children and young people accessing targeted emotional health and wellbeing service</w:t>
      </w:r>
      <w:r>
        <w:rPr>
          <w:lang w:val="en-US"/>
        </w:rPr>
        <w:t>s</w:t>
      </w:r>
      <w:r w:rsidRPr="00155881">
        <w:rPr>
          <w:lang w:val="en-US"/>
        </w:rPr>
        <w:t xml:space="preserve"> in Redcar and Cleveland</w:t>
      </w:r>
      <w:r>
        <w:rPr>
          <w:lang w:val="en-US"/>
        </w:rPr>
        <w:t>.</w:t>
      </w:r>
    </w:p>
    <w:p w14:paraId="2425687F" w14:textId="77777777" w:rsidR="006E65E6" w:rsidRDefault="006E65E6" w:rsidP="006E65E6"/>
    <w:p w14:paraId="4A269C7D" w14:textId="77777777" w:rsidR="006E65E6" w:rsidRDefault="006E65E6" w:rsidP="006E65E6">
      <w:pPr>
        <w:rPr>
          <w:b/>
          <w:sz w:val="28"/>
        </w:rPr>
      </w:pPr>
      <w:r>
        <w:rPr>
          <w:b/>
          <w:sz w:val="28"/>
        </w:rPr>
        <w:t>Who will make the decision?</w:t>
      </w:r>
    </w:p>
    <w:p w14:paraId="464E5046" w14:textId="77777777" w:rsidR="006E65E6" w:rsidRDefault="006E65E6" w:rsidP="006E65E6">
      <w:pPr>
        <w:rPr>
          <w:b/>
          <w:sz w:val="28"/>
        </w:rPr>
      </w:pPr>
    </w:p>
    <w:p w14:paraId="456A5BF4" w14:textId="77777777" w:rsidR="006E65E6" w:rsidRDefault="006E65E6" w:rsidP="006E65E6">
      <w:r>
        <w:rPr>
          <w:lang w:val="en-US"/>
        </w:rPr>
        <w:t>Councillor Barnes</w:t>
      </w:r>
    </w:p>
    <w:p w14:paraId="1C568745" w14:textId="77777777" w:rsidR="006E65E6" w:rsidRDefault="006E65E6" w:rsidP="006E65E6"/>
    <w:p w14:paraId="3E901D8F" w14:textId="77777777" w:rsidR="006E65E6" w:rsidRDefault="006E65E6" w:rsidP="006E65E6">
      <w:pPr>
        <w:rPr>
          <w:b/>
          <w:sz w:val="28"/>
        </w:rPr>
      </w:pPr>
      <w:r>
        <w:rPr>
          <w:b/>
          <w:sz w:val="28"/>
        </w:rPr>
        <w:t>When is the decision to be taken?</w:t>
      </w:r>
    </w:p>
    <w:p w14:paraId="39CAD955" w14:textId="77777777" w:rsidR="006E65E6" w:rsidRDefault="006E65E6" w:rsidP="006E65E6">
      <w:pPr>
        <w:rPr>
          <w:b/>
          <w:sz w:val="28"/>
        </w:rPr>
      </w:pPr>
    </w:p>
    <w:p w14:paraId="36005850" w14:textId="2E6AFFC7" w:rsidR="006E65E6" w:rsidRDefault="00887159" w:rsidP="006E65E6">
      <w:r>
        <w:t>February</w:t>
      </w:r>
      <w:r w:rsidR="006E65E6">
        <w:t xml:space="preserve"> 2022</w:t>
      </w:r>
    </w:p>
    <w:p w14:paraId="4648C503" w14:textId="77777777" w:rsidR="006E65E6" w:rsidRDefault="006E65E6" w:rsidP="006E65E6"/>
    <w:p w14:paraId="70BAD6A8" w14:textId="77777777" w:rsidR="006E65E6" w:rsidRDefault="006E65E6" w:rsidP="006E65E6">
      <w:pPr>
        <w:rPr>
          <w:b/>
          <w:sz w:val="28"/>
        </w:rPr>
      </w:pPr>
      <w:r>
        <w:rPr>
          <w:b/>
          <w:sz w:val="28"/>
        </w:rPr>
        <w:t>Who will be consulted and how?</w:t>
      </w:r>
    </w:p>
    <w:p w14:paraId="4AC9F1AD" w14:textId="77777777" w:rsidR="006E65E6" w:rsidRDefault="006E65E6" w:rsidP="006E65E6">
      <w:pPr>
        <w:rPr>
          <w:b/>
          <w:sz w:val="28"/>
        </w:rPr>
      </w:pPr>
    </w:p>
    <w:p w14:paraId="4049636C" w14:textId="77777777" w:rsidR="006E65E6" w:rsidRDefault="006E65E6" w:rsidP="006E65E6">
      <w:pPr>
        <w:rPr>
          <w:noProof/>
          <w:lang w:val="en-US"/>
        </w:rPr>
      </w:pPr>
      <w:r>
        <w:rPr>
          <w:noProof/>
          <w:lang w:val="en-US"/>
        </w:rPr>
        <w:t>Cabinet Member for Children</w:t>
      </w:r>
    </w:p>
    <w:p w14:paraId="5A77FD73" w14:textId="77777777" w:rsidR="006E65E6" w:rsidRDefault="006E65E6" w:rsidP="006E65E6">
      <w:pPr>
        <w:rPr>
          <w:noProof/>
          <w:lang w:val="en-US"/>
        </w:rPr>
      </w:pPr>
      <w:r>
        <w:rPr>
          <w:noProof/>
          <w:lang w:val="en-US"/>
        </w:rPr>
        <w:t>Chief Finance Officer</w:t>
      </w:r>
    </w:p>
    <w:p w14:paraId="48430F1A" w14:textId="77777777" w:rsidR="006E65E6" w:rsidRDefault="006E65E6" w:rsidP="006E65E6">
      <w:pPr>
        <w:rPr>
          <w:noProof/>
          <w:lang w:val="en-US"/>
        </w:rPr>
      </w:pPr>
      <w:r>
        <w:rPr>
          <w:noProof/>
          <w:lang w:val="en-US"/>
        </w:rPr>
        <w:t>Chief Legal Officer</w:t>
      </w:r>
    </w:p>
    <w:p w14:paraId="4FA7289E" w14:textId="77777777" w:rsidR="006E65E6" w:rsidRDefault="006E65E6" w:rsidP="006E65E6">
      <w:pPr>
        <w:rPr>
          <w:noProof/>
          <w:lang w:val="en-US"/>
        </w:rPr>
      </w:pPr>
      <w:r>
        <w:rPr>
          <w:noProof/>
          <w:lang w:val="en-US"/>
        </w:rPr>
        <w:t>Corporate Director for Children &amp; Families</w:t>
      </w:r>
    </w:p>
    <w:p w14:paraId="5ACE1CE0" w14:textId="77777777" w:rsidR="006E65E6" w:rsidRDefault="006E65E6" w:rsidP="006E65E6">
      <w:pPr>
        <w:rPr>
          <w:noProof/>
          <w:lang w:val="en-US"/>
        </w:rPr>
      </w:pPr>
      <w:r>
        <w:rPr>
          <w:noProof/>
          <w:lang w:val="en-US"/>
        </w:rPr>
        <w:t>All of the above will be consulted via approval of the delegated decision.</w:t>
      </w:r>
    </w:p>
    <w:p w14:paraId="3036914C" w14:textId="77777777" w:rsidR="006E65E6" w:rsidRDefault="006E65E6" w:rsidP="006E65E6">
      <w:pPr>
        <w:rPr>
          <w:lang w:val="en-US"/>
        </w:rPr>
      </w:pPr>
      <w:r>
        <w:rPr>
          <w:noProof/>
          <w:lang w:val="en-US"/>
        </w:rPr>
        <w:t>PFI Manager - consultaion ongoing as part of project development.</w:t>
      </w:r>
    </w:p>
    <w:p w14:paraId="3870D4DF" w14:textId="77777777" w:rsidR="006E65E6" w:rsidRDefault="006E65E6" w:rsidP="006E65E6"/>
    <w:p w14:paraId="5BA334B2" w14:textId="77777777" w:rsidR="006E65E6" w:rsidRDefault="006E65E6" w:rsidP="006E65E6">
      <w:pPr>
        <w:rPr>
          <w:b/>
          <w:sz w:val="28"/>
        </w:rPr>
      </w:pPr>
      <w:r>
        <w:rPr>
          <w:b/>
          <w:sz w:val="28"/>
        </w:rPr>
        <w:t>Supporting documentation:</w:t>
      </w:r>
    </w:p>
    <w:p w14:paraId="1F2967A8" w14:textId="77777777" w:rsidR="006E65E6" w:rsidRDefault="006E65E6" w:rsidP="006E65E6">
      <w:pPr>
        <w:rPr>
          <w:b/>
          <w:sz w:val="28"/>
        </w:rPr>
      </w:pPr>
    </w:p>
    <w:p w14:paraId="127A6D74" w14:textId="77777777" w:rsidR="006E65E6" w:rsidRDefault="006E65E6" w:rsidP="006E65E6">
      <w:pPr>
        <w:rPr>
          <w:lang w:val="en-US"/>
        </w:rPr>
      </w:pPr>
      <w:r>
        <w:t>There are no supporting documents for this decision</w:t>
      </w:r>
      <w:r>
        <w:rPr>
          <w:lang w:val="en-US"/>
        </w:rPr>
        <w:t xml:space="preserve"> </w:t>
      </w:r>
    </w:p>
    <w:p w14:paraId="7DC5B14F" w14:textId="77777777" w:rsidR="006E65E6" w:rsidRDefault="006E65E6" w:rsidP="006E65E6"/>
    <w:p w14:paraId="2430306B" w14:textId="77777777" w:rsidR="006E65E6" w:rsidRDefault="006E65E6" w:rsidP="006E65E6">
      <w:pPr>
        <w:rPr>
          <w:b/>
          <w:sz w:val="28"/>
        </w:rPr>
      </w:pPr>
      <w:r>
        <w:rPr>
          <w:b/>
          <w:sz w:val="28"/>
        </w:rPr>
        <w:t>How and by when to make representations:</w:t>
      </w:r>
    </w:p>
    <w:p w14:paraId="67BE3124" w14:textId="77777777" w:rsidR="006E65E6" w:rsidRDefault="006E65E6" w:rsidP="006E65E6">
      <w:pPr>
        <w:rPr>
          <w:b/>
          <w:sz w:val="28"/>
        </w:rPr>
      </w:pPr>
    </w:p>
    <w:p w14:paraId="06701BBB" w14:textId="59E06103" w:rsidR="006E65E6" w:rsidRDefault="006E65E6" w:rsidP="006E65E6">
      <w:r>
        <w:t xml:space="preserve">Representations should be made to </w:t>
      </w:r>
      <w:r w:rsidR="00887159">
        <w:t>Andrew Hames</w:t>
      </w:r>
      <w:r>
        <w:t xml:space="preserve"> before </w:t>
      </w:r>
      <w:r w:rsidR="00887159">
        <w:t>2</w:t>
      </w:r>
      <w:r>
        <w:t xml:space="preserve">5 </w:t>
      </w:r>
      <w:r w:rsidR="00887159">
        <w:t>February</w:t>
      </w:r>
      <w:r>
        <w:t xml:space="preserve"> 2022.</w:t>
      </w:r>
    </w:p>
    <w:p w14:paraId="15E48CC2" w14:textId="628DF8DC" w:rsidR="006E65E6" w:rsidRDefault="006E65E6" w:rsidP="006E65E6">
      <w:r>
        <w:t xml:space="preserve">Tel: </w:t>
      </w:r>
      <w:r w:rsidR="00887159" w:rsidRPr="00760D1B">
        <w:rPr>
          <w:noProof/>
          <w:lang w:val="en-US"/>
        </w:rPr>
        <w:t>07967 433338</w:t>
      </w:r>
    </w:p>
    <w:p w14:paraId="7BF8AE50" w14:textId="77777777" w:rsidR="006E65E6" w:rsidRDefault="006E65E6" w:rsidP="006E65E6"/>
    <w:p w14:paraId="0E4429FA" w14:textId="5B5B90C1" w:rsidR="006E65E6" w:rsidRDefault="006E65E6" w:rsidP="006E65E6">
      <w:r>
        <w:t xml:space="preserve">First published in Forward Plan on </w:t>
      </w:r>
      <w:r w:rsidR="00887159">
        <w:t>28 January 2022</w:t>
      </w:r>
    </w:p>
    <w:p w14:paraId="680B197C" w14:textId="77777777" w:rsidR="006E65E6" w:rsidRDefault="006E65E6" w:rsidP="006E65E6"/>
    <w:p w14:paraId="0CDD96B2" w14:textId="48D3BC1C" w:rsidR="006E65E6" w:rsidRDefault="00C30E70" w:rsidP="006E65E6">
      <w:r>
        <w:rPr>
          <w:noProof/>
        </w:rPr>
        <mc:AlternateContent>
          <mc:Choice Requires="wps">
            <w:drawing>
              <wp:anchor distT="0" distB="0" distL="114300" distR="114300" simplePos="0" relativeHeight="251746304" behindDoc="0" locked="0" layoutInCell="1" allowOverlap="1" wp14:anchorId="6E8683A9" wp14:editId="51643EE9">
                <wp:simplePos x="0" y="0"/>
                <wp:positionH relativeFrom="column">
                  <wp:posOffset>1771015</wp:posOffset>
                </wp:positionH>
                <wp:positionV relativeFrom="paragraph">
                  <wp:posOffset>328295</wp:posOffset>
                </wp:positionV>
                <wp:extent cx="1323975" cy="1143000"/>
                <wp:effectExtent l="0" t="0" r="9525" b="0"/>
                <wp:wrapNone/>
                <wp:docPr id="1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07AEDB8" w14:textId="77777777" w:rsidR="006E65E6" w:rsidRDefault="006E65E6" w:rsidP="006E65E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683A9" id="_x0000_s1064" type="#_x0000_t202" style="position:absolute;margin-left:139.45pt;margin-top:25.85pt;width:104.25pt;height:90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60z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" fillcolor="window" strokeweight=".5pt">
                <v:path arrowok="t"/>
                <v:textbox>
                  <w:txbxContent>
                    <w:p w14:paraId="107AEDB8" w14:textId="77777777" w:rsidR="006E65E6" w:rsidRDefault="006E65E6" w:rsidP="006E65E6"/>
                  </w:txbxContent>
                </v:textbox>
              </v:shape>
            </w:pict>
          </mc:Fallback>
        </mc:AlternateContent>
      </w:r>
      <w:r w:rsidR="006E65E6" w:rsidRPr="008254C1">
        <w:rPr>
          <w:b/>
          <w:sz w:val="28"/>
          <w:szCs w:val="28"/>
        </w:rPr>
        <w:t>Following</w:t>
      </w:r>
      <w:r w:rsidR="006E65E6">
        <w:rPr>
          <w:b/>
          <w:sz w:val="28"/>
          <w:szCs w:val="28"/>
        </w:rPr>
        <w:t xml:space="preserve"> </w:t>
      </w:r>
      <w:r w:rsidR="006E65E6" w:rsidRPr="008254C1">
        <w:rPr>
          <w:b/>
          <w:sz w:val="28"/>
          <w:szCs w:val="28"/>
        </w:rPr>
        <w:t>the Making of the decision, the decision form will be published here:</w:t>
      </w:r>
    </w:p>
    <w:p w14:paraId="0D68B93E" w14:textId="470A4A2B" w:rsidR="00C30E70" w:rsidRDefault="00C30E70" w:rsidP="00787DAD"/>
    <w:p w14:paraId="60B0CE1A" w14:textId="3F2D32FA" w:rsidR="00C30E70" w:rsidRDefault="00C30E70" w:rsidP="00787DAD"/>
    <w:p w14:paraId="7848DBE2" w14:textId="3A94BCFC" w:rsidR="00C30E70" w:rsidRDefault="00C30E70" w:rsidP="00C30E70">
      <w:pPr>
        <w:rPr>
          <w:b/>
          <w:sz w:val="28"/>
        </w:rPr>
      </w:pPr>
      <w:r>
        <w:rPr>
          <w:b/>
          <w:sz w:val="28"/>
        </w:rPr>
        <w:lastRenderedPageBreak/>
        <w:t xml:space="preserve">DECISION: CDD0024 </w:t>
      </w:r>
      <w:r>
        <w:rPr>
          <w:b/>
          <w:bCs/>
          <w:sz w:val="28"/>
          <w:szCs w:val="28"/>
          <w:lang w:val="en-US"/>
        </w:rPr>
        <w:t xml:space="preserve">Home and Hospital, </w:t>
      </w:r>
      <w:proofErr w:type="gramStart"/>
      <w:r>
        <w:rPr>
          <w:b/>
          <w:bCs/>
          <w:sz w:val="28"/>
          <w:szCs w:val="28"/>
          <w:lang w:val="en-US"/>
        </w:rPr>
        <w:t>Haven</w:t>
      </w:r>
      <w:proofErr w:type="gramEnd"/>
      <w:r>
        <w:rPr>
          <w:b/>
          <w:bCs/>
          <w:sz w:val="28"/>
          <w:szCs w:val="28"/>
          <w:lang w:val="en-US"/>
        </w:rPr>
        <w:t xml:space="preserve"> and Strive Education Provisions</w:t>
      </w:r>
    </w:p>
    <w:p w14:paraId="1E28776C" w14:textId="77777777" w:rsidR="00C30E70" w:rsidRDefault="00C30E70" w:rsidP="00C30E70">
      <w:pPr>
        <w:rPr>
          <w:b/>
          <w:sz w:val="28"/>
        </w:rPr>
      </w:pPr>
    </w:p>
    <w:p w14:paraId="117A29B4" w14:textId="77777777" w:rsidR="00C30E70" w:rsidRDefault="00C30E70" w:rsidP="00C30E70">
      <w:pPr>
        <w:rPr>
          <w:b/>
          <w:sz w:val="28"/>
        </w:rPr>
      </w:pPr>
      <w:r>
        <w:rPr>
          <w:b/>
          <w:sz w:val="28"/>
        </w:rPr>
        <w:t xml:space="preserve">Nature of the decision: </w:t>
      </w:r>
    </w:p>
    <w:p w14:paraId="169E8C1A" w14:textId="77777777" w:rsidR="00C30E70" w:rsidRDefault="00C30E70" w:rsidP="00C30E70">
      <w:pPr>
        <w:rPr>
          <w:b/>
          <w:sz w:val="28"/>
        </w:rPr>
      </w:pPr>
    </w:p>
    <w:p w14:paraId="09925F40" w14:textId="77777777" w:rsidR="00C30E70" w:rsidRDefault="00C30E70" w:rsidP="00C30E70">
      <w:pPr>
        <w:rPr>
          <w:lang w:val="en-US"/>
        </w:rPr>
      </w:pPr>
      <w:r w:rsidRPr="0067152D">
        <w:rPr>
          <w:lang w:val="en-US"/>
        </w:rPr>
        <w:t>Redcar and Cleveland Local Authority are responsible for arranging suitable education for children who because of illness or other reasons would not receive suitable education without such provision</w:t>
      </w:r>
      <w:r>
        <w:rPr>
          <w:lang w:val="en-US"/>
        </w:rPr>
        <w:t xml:space="preserve">s and </w:t>
      </w:r>
      <w:r w:rsidRPr="003E3872">
        <w:rPr>
          <w:lang w:val="en-US"/>
        </w:rPr>
        <w:t>children at risk of permanent exclusion from school</w:t>
      </w:r>
      <w:r w:rsidRPr="0067152D">
        <w:rPr>
          <w:lang w:val="en-US"/>
        </w:rPr>
        <w:t>.</w:t>
      </w:r>
      <w:r>
        <w:rPr>
          <w:lang w:val="en-US"/>
        </w:rPr>
        <w:t xml:space="preserve"> It is Redcar and Cleveland Local Authorities intention to enter into an agreement with Tees Valley Collaborative Trust to provide Education Provisions Home and Hospital, Haven and Strive to meet this need.</w:t>
      </w:r>
    </w:p>
    <w:p w14:paraId="4D416553" w14:textId="77777777" w:rsidR="00C30E70" w:rsidRDefault="00C30E70" w:rsidP="00C30E70"/>
    <w:p w14:paraId="60D8EF87" w14:textId="77777777" w:rsidR="00C30E70" w:rsidRDefault="00C30E70" w:rsidP="00C30E70">
      <w:pPr>
        <w:rPr>
          <w:b/>
          <w:sz w:val="28"/>
        </w:rPr>
      </w:pPr>
      <w:r>
        <w:rPr>
          <w:b/>
          <w:sz w:val="28"/>
        </w:rPr>
        <w:t>Who will make the decision?</w:t>
      </w:r>
    </w:p>
    <w:p w14:paraId="7D69E7BB" w14:textId="77777777" w:rsidR="00C30E70" w:rsidRDefault="00C30E70" w:rsidP="00C30E70">
      <w:pPr>
        <w:rPr>
          <w:b/>
          <w:sz w:val="28"/>
        </w:rPr>
      </w:pPr>
    </w:p>
    <w:p w14:paraId="62EBDB08" w14:textId="77777777" w:rsidR="00C30E70" w:rsidRDefault="00C30E70" w:rsidP="00C30E70">
      <w:r>
        <w:rPr>
          <w:lang w:val="en-US"/>
        </w:rPr>
        <w:t>Councillor Barnes</w:t>
      </w:r>
    </w:p>
    <w:p w14:paraId="0D3EA38B" w14:textId="77777777" w:rsidR="00C30E70" w:rsidRDefault="00C30E70" w:rsidP="00C30E70"/>
    <w:p w14:paraId="3714B29C" w14:textId="77777777" w:rsidR="00C30E70" w:rsidRDefault="00C30E70" w:rsidP="00C30E70">
      <w:pPr>
        <w:rPr>
          <w:b/>
          <w:sz w:val="28"/>
        </w:rPr>
      </w:pPr>
      <w:r>
        <w:rPr>
          <w:b/>
          <w:sz w:val="28"/>
        </w:rPr>
        <w:t>When is the decision to be taken?</w:t>
      </w:r>
    </w:p>
    <w:p w14:paraId="3014DD78" w14:textId="77777777" w:rsidR="00C30E70" w:rsidRDefault="00C30E70" w:rsidP="00C30E70">
      <w:pPr>
        <w:rPr>
          <w:b/>
          <w:sz w:val="28"/>
        </w:rPr>
      </w:pPr>
    </w:p>
    <w:p w14:paraId="2B81136B" w14:textId="037D5E0A" w:rsidR="00C30E70" w:rsidRDefault="00C30E70" w:rsidP="00C30E70">
      <w:r>
        <w:t>August 2022</w:t>
      </w:r>
    </w:p>
    <w:p w14:paraId="11D2CD03" w14:textId="77777777" w:rsidR="00C30E70" w:rsidRDefault="00C30E70" w:rsidP="00C30E70"/>
    <w:p w14:paraId="5F0F9719" w14:textId="77777777" w:rsidR="00C30E70" w:rsidRDefault="00C30E70" w:rsidP="00C30E70">
      <w:pPr>
        <w:rPr>
          <w:b/>
          <w:sz w:val="28"/>
        </w:rPr>
      </w:pPr>
      <w:r>
        <w:rPr>
          <w:b/>
          <w:sz w:val="28"/>
        </w:rPr>
        <w:t>Who will be consulted and how?</w:t>
      </w:r>
    </w:p>
    <w:p w14:paraId="74247DF5" w14:textId="77777777" w:rsidR="00C30E70" w:rsidRDefault="00C30E70" w:rsidP="00C30E70">
      <w:pPr>
        <w:rPr>
          <w:b/>
          <w:sz w:val="28"/>
        </w:rPr>
      </w:pPr>
    </w:p>
    <w:p w14:paraId="37012514" w14:textId="77777777" w:rsidR="00C30E70" w:rsidRDefault="00C30E70" w:rsidP="00C30E70">
      <w:pPr>
        <w:rPr>
          <w:noProof/>
          <w:lang w:val="en-US"/>
        </w:rPr>
      </w:pPr>
      <w:r>
        <w:rPr>
          <w:noProof/>
          <w:lang w:val="en-US"/>
        </w:rPr>
        <w:t>Cabinet Member for Children</w:t>
      </w:r>
    </w:p>
    <w:p w14:paraId="41F83A85" w14:textId="77777777" w:rsidR="00C30E70" w:rsidRDefault="00C30E70" w:rsidP="00C30E70">
      <w:pPr>
        <w:rPr>
          <w:noProof/>
          <w:lang w:val="en-US"/>
        </w:rPr>
      </w:pPr>
      <w:r>
        <w:rPr>
          <w:noProof/>
          <w:lang w:val="en-US"/>
        </w:rPr>
        <w:t>Chief Finance Officer</w:t>
      </w:r>
    </w:p>
    <w:p w14:paraId="6AE9DA61" w14:textId="77777777" w:rsidR="00C30E70" w:rsidRDefault="00C30E70" w:rsidP="00C30E70">
      <w:pPr>
        <w:rPr>
          <w:noProof/>
          <w:lang w:val="en-US"/>
        </w:rPr>
      </w:pPr>
      <w:r>
        <w:rPr>
          <w:noProof/>
          <w:lang w:val="en-US"/>
        </w:rPr>
        <w:t>Chief Legal Officer</w:t>
      </w:r>
    </w:p>
    <w:p w14:paraId="286BA1D1" w14:textId="77777777" w:rsidR="00C30E70" w:rsidRDefault="00C30E70" w:rsidP="00C30E70">
      <w:pPr>
        <w:rPr>
          <w:noProof/>
          <w:lang w:val="en-US"/>
        </w:rPr>
      </w:pPr>
      <w:r>
        <w:rPr>
          <w:noProof/>
          <w:lang w:val="en-US"/>
        </w:rPr>
        <w:t>Corporate Director for Children &amp; Families</w:t>
      </w:r>
    </w:p>
    <w:p w14:paraId="580D8EDC" w14:textId="03C6E0F1" w:rsidR="00C30E70" w:rsidRDefault="00C30E70" w:rsidP="00C30E70">
      <w:pPr>
        <w:rPr>
          <w:noProof/>
          <w:lang w:val="en-US"/>
        </w:rPr>
      </w:pPr>
      <w:r>
        <w:rPr>
          <w:noProof/>
          <w:lang w:val="en-US"/>
        </w:rPr>
        <w:t>All of the above will be consulted via approval of the delegated decision.</w:t>
      </w:r>
    </w:p>
    <w:p w14:paraId="1B2E715B" w14:textId="77777777" w:rsidR="00C30E70" w:rsidRDefault="00C30E70" w:rsidP="00C30E70"/>
    <w:p w14:paraId="5FBF64F5" w14:textId="77777777" w:rsidR="00C30E70" w:rsidRDefault="00C30E70" w:rsidP="00C30E70">
      <w:pPr>
        <w:rPr>
          <w:b/>
          <w:sz w:val="28"/>
        </w:rPr>
      </w:pPr>
      <w:r>
        <w:rPr>
          <w:b/>
          <w:sz w:val="28"/>
        </w:rPr>
        <w:t>Supporting documentation:</w:t>
      </w:r>
    </w:p>
    <w:p w14:paraId="4C90EDFC" w14:textId="77777777" w:rsidR="00C30E70" w:rsidRDefault="00C30E70" w:rsidP="00C30E70">
      <w:pPr>
        <w:rPr>
          <w:b/>
          <w:sz w:val="28"/>
        </w:rPr>
      </w:pPr>
    </w:p>
    <w:p w14:paraId="6F06B45C" w14:textId="77777777" w:rsidR="00C30E70" w:rsidRDefault="00C30E70" w:rsidP="00C30E70">
      <w:pPr>
        <w:rPr>
          <w:lang w:val="en-US"/>
        </w:rPr>
      </w:pPr>
      <w:r>
        <w:t>There are no supporting documents for this decision</w:t>
      </w:r>
      <w:r>
        <w:rPr>
          <w:lang w:val="en-US"/>
        </w:rPr>
        <w:t xml:space="preserve"> </w:t>
      </w:r>
    </w:p>
    <w:p w14:paraId="6F422920" w14:textId="77777777" w:rsidR="00C30E70" w:rsidRDefault="00C30E70" w:rsidP="00C30E70"/>
    <w:p w14:paraId="5830ACA1" w14:textId="77777777" w:rsidR="00C30E70" w:rsidRDefault="00C30E70" w:rsidP="00C30E70">
      <w:pPr>
        <w:rPr>
          <w:b/>
          <w:sz w:val="28"/>
        </w:rPr>
      </w:pPr>
      <w:r>
        <w:rPr>
          <w:b/>
          <w:sz w:val="28"/>
        </w:rPr>
        <w:t>How and by when to make representations:</w:t>
      </w:r>
    </w:p>
    <w:p w14:paraId="5E5B8E01" w14:textId="77777777" w:rsidR="00C30E70" w:rsidRDefault="00C30E70" w:rsidP="00C30E70">
      <w:pPr>
        <w:rPr>
          <w:b/>
          <w:sz w:val="28"/>
        </w:rPr>
      </w:pPr>
    </w:p>
    <w:p w14:paraId="79639D51" w14:textId="1B13D260" w:rsidR="00C30E70" w:rsidRDefault="00C30E70" w:rsidP="00C30E70">
      <w:r>
        <w:t>Representations should be made to Kellie Gorman before 11 August 2022.</w:t>
      </w:r>
    </w:p>
    <w:p w14:paraId="7D972E46" w14:textId="64858B18" w:rsidR="00C30E70" w:rsidRDefault="00C30E70" w:rsidP="00C30E70">
      <w:r>
        <w:t xml:space="preserve">Tel: </w:t>
      </w:r>
      <w:r w:rsidR="007D78F5" w:rsidRPr="008E6227">
        <w:rPr>
          <w:noProof/>
          <w:lang w:val="en-US"/>
        </w:rPr>
        <w:t>07795 305962</w:t>
      </w:r>
    </w:p>
    <w:p w14:paraId="2BD72B64" w14:textId="77777777" w:rsidR="00C30E70" w:rsidRDefault="00C30E70" w:rsidP="00C30E70"/>
    <w:p w14:paraId="78A86DD2" w14:textId="71271B2A" w:rsidR="00C30E70" w:rsidRDefault="00C30E70" w:rsidP="00C30E70">
      <w:r>
        <w:t xml:space="preserve">First published in Forward Plan on </w:t>
      </w:r>
      <w:r w:rsidR="007D78F5">
        <w:t>14 July</w:t>
      </w:r>
      <w:r>
        <w:t xml:space="preserve"> 2022</w:t>
      </w:r>
    </w:p>
    <w:p w14:paraId="708A10F7" w14:textId="77777777" w:rsidR="00C30E70" w:rsidRDefault="00C30E70" w:rsidP="00C30E70"/>
    <w:p w14:paraId="7BB9C159" w14:textId="3AE73952" w:rsidR="00C30E70" w:rsidRDefault="00516ABB" w:rsidP="00C30E70">
      <w:r>
        <w:rPr>
          <w:noProof/>
        </w:rPr>
        <mc:AlternateContent>
          <mc:Choice Requires="wps">
            <w:drawing>
              <wp:anchor distT="0" distB="0" distL="114300" distR="114300" simplePos="0" relativeHeight="251770880" behindDoc="0" locked="0" layoutInCell="1" allowOverlap="1" wp14:anchorId="2250B197" wp14:editId="7AE9E21F">
                <wp:simplePos x="0" y="0"/>
                <wp:positionH relativeFrom="column">
                  <wp:posOffset>1951990</wp:posOffset>
                </wp:positionH>
                <wp:positionV relativeFrom="paragraph">
                  <wp:posOffset>330835</wp:posOffset>
                </wp:positionV>
                <wp:extent cx="1323975" cy="1143000"/>
                <wp:effectExtent l="0" t="0" r="9525" b="0"/>
                <wp:wrapNone/>
                <wp:docPr id="1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E45C5A" w14:textId="6F6EC942" w:rsidR="00C30E70" w:rsidRDefault="00B950E6" w:rsidP="00B950E6">
                            <w:r>
                              <w:object w:dxaOrig="1534" w:dyaOrig="997" w14:anchorId="2C2EEDE2">
                                <v:shape id="_x0000_i1070" type="#_x0000_t75" style="width:76.7pt;height:49.85pt">
                                  <v:imagedata r:id="rId98" o:title=""/>
                                </v:shape>
                                <o:OLEObject Type="Embed" ProgID="Acrobat.Document.DC" ShapeID="_x0000_i1070" DrawAspect="Icon" ObjectID="_1737201558" r:id="rId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50B197" id="_x0000_s1065" type="#_x0000_t202" style="position:absolute;margin-left:153.7pt;margin-top:26.05pt;width:104.25pt;height:90pt;z-index:251770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MtO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" fillcolor="window" strokeweight=".5pt">
                <v:path arrowok="t"/>
                <v:textbox style="mso-fit-shape-to-text:t">
                  <w:txbxContent>
                    <w:p w14:paraId="7DE45C5A" w14:textId="6F6EC942" w:rsidR="00C30E70" w:rsidRDefault="00B950E6" w:rsidP="00B950E6">
                      <w:r>
                        <w:object w:dxaOrig="1534" w:dyaOrig="997" w14:anchorId="2C2EEDE2">
                          <v:shape id="_x0000_i1070" type="#_x0000_t75" style="width:76.7pt;height:49.85pt">
                            <v:imagedata r:id="rId100" o:title=""/>
                          </v:shape>
                          <o:OLEObject Type="Embed" ProgID="Acrobat.Document.DC" ShapeID="_x0000_i1070" DrawAspect="Icon" ObjectID="_1735473082" r:id="rId101"/>
                        </w:object>
                      </w:r>
                    </w:p>
                  </w:txbxContent>
                </v:textbox>
              </v:shape>
            </w:pict>
          </mc:Fallback>
        </mc:AlternateContent>
      </w:r>
      <w:r w:rsidR="00C30E70" w:rsidRPr="008254C1">
        <w:rPr>
          <w:b/>
          <w:sz w:val="28"/>
          <w:szCs w:val="28"/>
        </w:rPr>
        <w:t>Following</w:t>
      </w:r>
      <w:r w:rsidR="00C30E70">
        <w:rPr>
          <w:b/>
          <w:sz w:val="28"/>
          <w:szCs w:val="28"/>
        </w:rPr>
        <w:t xml:space="preserve"> </w:t>
      </w:r>
      <w:r w:rsidR="00C30E70" w:rsidRPr="008254C1">
        <w:rPr>
          <w:b/>
          <w:sz w:val="28"/>
          <w:szCs w:val="28"/>
        </w:rPr>
        <w:t>the Making of the decision, the decision form will be published here:</w:t>
      </w:r>
    </w:p>
    <w:p w14:paraId="663F6121" w14:textId="131DEB01" w:rsidR="007108CF" w:rsidRDefault="007108CF" w:rsidP="00787DAD"/>
    <w:p w14:paraId="0A8E98D4" w14:textId="65D5172E" w:rsidR="00787DAD" w:rsidRDefault="00C30E70" w:rsidP="00787DAD">
      <w:r>
        <w:br w:type="page"/>
      </w:r>
      <w:bookmarkStart w:id="5" w:name="fpdecs1"/>
      <w:bookmarkStart w:id="6" w:name="crdecs1"/>
      <w:bookmarkEnd w:id="5"/>
      <w:bookmarkEnd w:id="6"/>
    </w:p>
    <w:p w14:paraId="2A42B954" w14:textId="5A6C1961" w:rsidR="00516ABB" w:rsidRDefault="00516ABB" w:rsidP="00516ABB">
      <w:pPr>
        <w:rPr>
          <w:b/>
          <w:sz w:val="28"/>
        </w:rPr>
      </w:pPr>
      <w:r>
        <w:rPr>
          <w:b/>
          <w:sz w:val="28"/>
        </w:rPr>
        <w:lastRenderedPageBreak/>
        <w:t xml:space="preserve">DECISION: CDD0025 </w:t>
      </w:r>
      <w:r>
        <w:rPr>
          <w:b/>
          <w:bCs/>
          <w:sz w:val="28"/>
          <w:szCs w:val="28"/>
          <w:lang w:val="en-US"/>
        </w:rPr>
        <w:t xml:space="preserve">Short Breaks for Disabled Children Framework – </w:t>
      </w:r>
      <w:proofErr w:type="gramStart"/>
      <w:r>
        <w:rPr>
          <w:b/>
          <w:bCs/>
          <w:sz w:val="28"/>
          <w:szCs w:val="28"/>
          <w:lang w:val="en-US"/>
        </w:rPr>
        <w:t>12 month</w:t>
      </w:r>
      <w:proofErr w:type="gramEnd"/>
      <w:r>
        <w:rPr>
          <w:b/>
          <w:bCs/>
          <w:sz w:val="28"/>
          <w:szCs w:val="28"/>
          <w:lang w:val="en-US"/>
        </w:rPr>
        <w:t xml:space="preserve"> contract term variation</w:t>
      </w:r>
    </w:p>
    <w:p w14:paraId="5CCC9A44" w14:textId="77777777" w:rsidR="00516ABB" w:rsidRDefault="00516ABB" w:rsidP="00516ABB">
      <w:pPr>
        <w:rPr>
          <w:b/>
          <w:sz w:val="28"/>
        </w:rPr>
      </w:pPr>
    </w:p>
    <w:p w14:paraId="3046F8DF" w14:textId="77777777" w:rsidR="00516ABB" w:rsidRDefault="00516ABB" w:rsidP="00516ABB">
      <w:pPr>
        <w:rPr>
          <w:b/>
          <w:sz w:val="28"/>
        </w:rPr>
      </w:pPr>
      <w:r>
        <w:rPr>
          <w:b/>
          <w:sz w:val="28"/>
        </w:rPr>
        <w:t xml:space="preserve">Nature of the decision: </w:t>
      </w:r>
    </w:p>
    <w:p w14:paraId="2DC65882" w14:textId="77777777" w:rsidR="00516ABB" w:rsidRDefault="00516ABB" w:rsidP="00516ABB">
      <w:pPr>
        <w:rPr>
          <w:b/>
          <w:sz w:val="28"/>
        </w:rPr>
      </w:pPr>
    </w:p>
    <w:p w14:paraId="2D3E305F" w14:textId="0AC7C4FD" w:rsidR="00516ABB" w:rsidRDefault="00516ABB" w:rsidP="00516ABB">
      <w:pPr>
        <w:rPr>
          <w:lang w:val="en-US"/>
        </w:rPr>
      </w:pPr>
      <w:r w:rsidRPr="006243CA">
        <w:rPr>
          <w:lang w:val="en-US"/>
        </w:rPr>
        <w:t xml:space="preserve">Approval is required to vary the term of the original </w:t>
      </w:r>
      <w:proofErr w:type="gramStart"/>
      <w:r w:rsidRPr="006243CA">
        <w:rPr>
          <w:lang w:val="en-US"/>
        </w:rPr>
        <w:t>contract  to</w:t>
      </w:r>
      <w:proofErr w:type="gramEnd"/>
      <w:r w:rsidRPr="006243CA">
        <w:rPr>
          <w:lang w:val="en-US"/>
        </w:rPr>
        <w:t xml:space="preserve"> enable an extension of the Short Breaks for Disabled Children Framework for a further 12 month period covering 1st May 2023 - 30th April 2024</w:t>
      </w:r>
      <w:r>
        <w:rPr>
          <w:lang w:val="en-US"/>
        </w:rPr>
        <w:t>.</w:t>
      </w:r>
    </w:p>
    <w:p w14:paraId="45D26861" w14:textId="77777777" w:rsidR="00516ABB" w:rsidRDefault="00516ABB" w:rsidP="00516ABB"/>
    <w:p w14:paraId="33FB3019" w14:textId="77777777" w:rsidR="00516ABB" w:rsidRDefault="00516ABB" w:rsidP="00516ABB">
      <w:pPr>
        <w:rPr>
          <w:b/>
          <w:sz w:val="28"/>
        </w:rPr>
      </w:pPr>
      <w:r>
        <w:rPr>
          <w:b/>
          <w:sz w:val="28"/>
        </w:rPr>
        <w:t>Who will make the decision?</w:t>
      </w:r>
    </w:p>
    <w:p w14:paraId="46710746" w14:textId="77777777" w:rsidR="00516ABB" w:rsidRDefault="00516ABB" w:rsidP="00516ABB">
      <w:pPr>
        <w:rPr>
          <w:b/>
          <w:sz w:val="28"/>
        </w:rPr>
      </w:pPr>
    </w:p>
    <w:p w14:paraId="7930DA40" w14:textId="77777777" w:rsidR="00516ABB" w:rsidRDefault="00516ABB" w:rsidP="00516ABB">
      <w:r>
        <w:rPr>
          <w:lang w:val="en-US"/>
        </w:rPr>
        <w:t>Councillor Barnes</w:t>
      </w:r>
    </w:p>
    <w:p w14:paraId="6231B093" w14:textId="77777777" w:rsidR="00516ABB" w:rsidRDefault="00516ABB" w:rsidP="00516ABB"/>
    <w:p w14:paraId="274FE3D3" w14:textId="77777777" w:rsidR="00516ABB" w:rsidRDefault="00516ABB" w:rsidP="00516ABB">
      <w:pPr>
        <w:rPr>
          <w:b/>
          <w:sz w:val="28"/>
        </w:rPr>
      </w:pPr>
      <w:r>
        <w:rPr>
          <w:b/>
          <w:sz w:val="28"/>
        </w:rPr>
        <w:t>When is the decision to be taken?</w:t>
      </w:r>
    </w:p>
    <w:p w14:paraId="3EE3E91F" w14:textId="77777777" w:rsidR="00516ABB" w:rsidRDefault="00516ABB" w:rsidP="00516ABB">
      <w:pPr>
        <w:rPr>
          <w:b/>
          <w:sz w:val="28"/>
        </w:rPr>
      </w:pPr>
    </w:p>
    <w:p w14:paraId="48733170" w14:textId="4A80F69A" w:rsidR="00516ABB" w:rsidRDefault="00516ABB" w:rsidP="00516ABB">
      <w:r>
        <w:t>September 2022</w:t>
      </w:r>
    </w:p>
    <w:p w14:paraId="063C741A" w14:textId="77777777" w:rsidR="00516ABB" w:rsidRDefault="00516ABB" w:rsidP="00516ABB"/>
    <w:p w14:paraId="583EB7D3" w14:textId="77777777" w:rsidR="00516ABB" w:rsidRDefault="00516ABB" w:rsidP="00516ABB">
      <w:pPr>
        <w:rPr>
          <w:b/>
          <w:sz w:val="28"/>
        </w:rPr>
      </w:pPr>
      <w:r>
        <w:rPr>
          <w:b/>
          <w:sz w:val="28"/>
        </w:rPr>
        <w:t>Who will be consulted and how?</w:t>
      </w:r>
    </w:p>
    <w:p w14:paraId="791F0432" w14:textId="77777777" w:rsidR="00516ABB" w:rsidRDefault="00516ABB" w:rsidP="00516ABB">
      <w:pPr>
        <w:rPr>
          <w:b/>
          <w:sz w:val="28"/>
        </w:rPr>
      </w:pPr>
    </w:p>
    <w:p w14:paraId="35F0FD9B" w14:textId="77777777" w:rsidR="00516ABB" w:rsidRDefault="00516ABB" w:rsidP="00516ABB">
      <w:pPr>
        <w:rPr>
          <w:noProof/>
          <w:lang w:val="en-US"/>
        </w:rPr>
      </w:pPr>
      <w:r>
        <w:rPr>
          <w:noProof/>
          <w:lang w:val="en-US"/>
        </w:rPr>
        <w:t>Cabinet Member for Children</w:t>
      </w:r>
    </w:p>
    <w:p w14:paraId="793DFE7E" w14:textId="77777777" w:rsidR="00516ABB" w:rsidRDefault="00516ABB" w:rsidP="00516ABB">
      <w:pPr>
        <w:rPr>
          <w:noProof/>
          <w:lang w:val="en-US"/>
        </w:rPr>
      </w:pPr>
      <w:r>
        <w:rPr>
          <w:noProof/>
          <w:lang w:val="en-US"/>
        </w:rPr>
        <w:t>Chief Finance Officer</w:t>
      </w:r>
    </w:p>
    <w:p w14:paraId="5A592A26" w14:textId="77777777" w:rsidR="00516ABB" w:rsidRDefault="00516ABB" w:rsidP="00516ABB">
      <w:pPr>
        <w:rPr>
          <w:noProof/>
          <w:lang w:val="en-US"/>
        </w:rPr>
      </w:pPr>
      <w:r>
        <w:rPr>
          <w:noProof/>
          <w:lang w:val="en-US"/>
        </w:rPr>
        <w:t>Chief Legal Officer</w:t>
      </w:r>
    </w:p>
    <w:p w14:paraId="29B2CFBE" w14:textId="77777777" w:rsidR="00516ABB" w:rsidRDefault="00516ABB" w:rsidP="00516ABB">
      <w:pPr>
        <w:rPr>
          <w:noProof/>
          <w:lang w:val="en-US"/>
        </w:rPr>
      </w:pPr>
      <w:r>
        <w:rPr>
          <w:noProof/>
          <w:lang w:val="en-US"/>
        </w:rPr>
        <w:t>Corporate Director for Children &amp; Families</w:t>
      </w:r>
    </w:p>
    <w:p w14:paraId="4BD880FE" w14:textId="77777777" w:rsidR="00516ABB" w:rsidRDefault="00516ABB" w:rsidP="00516ABB">
      <w:pPr>
        <w:rPr>
          <w:noProof/>
          <w:lang w:val="en-US"/>
        </w:rPr>
      </w:pPr>
      <w:r>
        <w:rPr>
          <w:noProof/>
          <w:lang w:val="en-US"/>
        </w:rPr>
        <w:t>All of the above will be consulted via approval of the delegated decision.</w:t>
      </w:r>
    </w:p>
    <w:p w14:paraId="4BD9695D" w14:textId="77777777" w:rsidR="00516ABB" w:rsidRDefault="00516ABB" w:rsidP="00516ABB"/>
    <w:p w14:paraId="6EABED7F" w14:textId="77777777" w:rsidR="00516ABB" w:rsidRDefault="00516ABB" w:rsidP="00516ABB">
      <w:pPr>
        <w:rPr>
          <w:b/>
          <w:sz w:val="28"/>
        </w:rPr>
      </w:pPr>
      <w:r>
        <w:rPr>
          <w:b/>
          <w:sz w:val="28"/>
        </w:rPr>
        <w:t>Supporting documentation:</w:t>
      </w:r>
    </w:p>
    <w:p w14:paraId="54C323BC" w14:textId="77777777" w:rsidR="00516ABB" w:rsidRDefault="00516ABB" w:rsidP="00516ABB">
      <w:pPr>
        <w:rPr>
          <w:b/>
          <w:sz w:val="28"/>
        </w:rPr>
      </w:pPr>
    </w:p>
    <w:p w14:paraId="5D3ED436" w14:textId="77777777" w:rsidR="00516ABB" w:rsidRDefault="00516ABB" w:rsidP="00516ABB">
      <w:pPr>
        <w:rPr>
          <w:lang w:val="en-US"/>
        </w:rPr>
      </w:pPr>
      <w:r>
        <w:t>There are no supporting documents for this decision</w:t>
      </w:r>
      <w:r>
        <w:rPr>
          <w:lang w:val="en-US"/>
        </w:rPr>
        <w:t xml:space="preserve"> </w:t>
      </w:r>
    </w:p>
    <w:p w14:paraId="4E60118E" w14:textId="77777777" w:rsidR="00516ABB" w:rsidRDefault="00516ABB" w:rsidP="00516ABB"/>
    <w:p w14:paraId="568E4AAD" w14:textId="77777777" w:rsidR="00516ABB" w:rsidRDefault="00516ABB" w:rsidP="00516ABB">
      <w:pPr>
        <w:rPr>
          <w:b/>
          <w:sz w:val="28"/>
        </w:rPr>
      </w:pPr>
      <w:r>
        <w:rPr>
          <w:b/>
          <w:sz w:val="28"/>
        </w:rPr>
        <w:t>How and by when to make representations:</w:t>
      </w:r>
    </w:p>
    <w:p w14:paraId="2BD3C3BD" w14:textId="77777777" w:rsidR="00516ABB" w:rsidRDefault="00516ABB" w:rsidP="00516ABB">
      <w:pPr>
        <w:rPr>
          <w:b/>
          <w:sz w:val="28"/>
        </w:rPr>
      </w:pPr>
    </w:p>
    <w:p w14:paraId="7608EAEB" w14:textId="2F462E70" w:rsidR="00516ABB" w:rsidRDefault="00516ABB" w:rsidP="00516ABB">
      <w:r>
        <w:t>Representations should be made to Emma Russell before 13 September 2022.</w:t>
      </w:r>
    </w:p>
    <w:p w14:paraId="4F294197" w14:textId="4549D513" w:rsidR="00516ABB" w:rsidRDefault="00516ABB" w:rsidP="00516ABB">
      <w:r>
        <w:t xml:space="preserve">Tel: </w:t>
      </w:r>
      <w:r>
        <w:rPr>
          <w:noProof/>
          <w:lang w:val="en-US"/>
        </w:rPr>
        <w:t>01642 444156</w:t>
      </w:r>
    </w:p>
    <w:p w14:paraId="7CC62062" w14:textId="77777777" w:rsidR="00516ABB" w:rsidRDefault="00516ABB" w:rsidP="00516ABB"/>
    <w:p w14:paraId="57D54A55" w14:textId="2C3C000A" w:rsidR="00516ABB" w:rsidRDefault="00516ABB" w:rsidP="00516ABB">
      <w:r>
        <w:t>First published in Forward Plan on 16 August 2022</w:t>
      </w:r>
    </w:p>
    <w:p w14:paraId="2C918D1A" w14:textId="77777777" w:rsidR="00516ABB" w:rsidRDefault="00516ABB" w:rsidP="00516ABB"/>
    <w:p w14:paraId="66DED956" w14:textId="77777777" w:rsidR="00516ABB" w:rsidRDefault="00516ABB" w:rsidP="00516AB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3BCC566" w14:textId="63A43CD0" w:rsidR="000E397A" w:rsidRDefault="000E397A" w:rsidP="00516ABB">
      <w:r>
        <w:rPr>
          <w:noProof/>
        </w:rPr>
        <mc:AlternateContent>
          <mc:Choice Requires="wps">
            <w:drawing>
              <wp:anchor distT="0" distB="0" distL="114300" distR="114300" simplePos="0" relativeHeight="251774976" behindDoc="0" locked="0" layoutInCell="1" allowOverlap="1" wp14:anchorId="7C118E58" wp14:editId="2D2FA6B0">
                <wp:simplePos x="0" y="0"/>
                <wp:positionH relativeFrom="column">
                  <wp:posOffset>1951990</wp:posOffset>
                </wp:positionH>
                <wp:positionV relativeFrom="paragraph">
                  <wp:posOffset>167640</wp:posOffset>
                </wp:positionV>
                <wp:extent cx="1323975" cy="1143000"/>
                <wp:effectExtent l="0" t="0" r="9525" b="0"/>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38ED10F" w14:textId="7A95E5BF" w:rsidR="00516ABB" w:rsidRDefault="0002346F" w:rsidP="0002346F">
                            <w:r>
                              <w:object w:dxaOrig="1534" w:dyaOrig="997" w14:anchorId="639BD8AE">
                                <v:shape id="_x0000_i1072" type="#_x0000_t75" style="width:76.7pt;height:49.85pt">
                                  <v:imagedata r:id="rId102" o:title=""/>
                                </v:shape>
                                <o:OLEObject Type="Embed" ProgID="Acrobat.Document.DC" ShapeID="_x0000_i1072" DrawAspect="Icon" ObjectID="_1737201559" r:id="rId1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C118E58" id="_x0000_s1066" type="#_x0000_t202" style="position:absolute;margin-left:153.7pt;margin-top:13.2pt;width:104.25pt;height:90pt;z-index:251774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" fillcolor="window" strokeweight=".5pt">
                <v:path arrowok="t"/>
                <v:textbox style="mso-fit-shape-to-text:t">
                  <w:txbxContent>
                    <w:p w14:paraId="538ED10F" w14:textId="7A95E5BF" w:rsidR="00516ABB" w:rsidRDefault="0002346F" w:rsidP="0002346F">
                      <w:r>
                        <w:object w:dxaOrig="1534" w:dyaOrig="997" w14:anchorId="639BD8AE">
                          <v:shape id="_x0000_i1072" type="#_x0000_t75" style="width:76.7pt;height:49.85pt">
                            <v:imagedata r:id="rId104" o:title=""/>
                          </v:shape>
                          <o:OLEObject Type="Embed" ProgID="Acrobat.Document.DC" ShapeID="_x0000_i1072" DrawAspect="Icon" ObjectID="_1735473083" r:id="rId105"/>
                        </w:object>
                      </w:r>
                    </w:p>
                  </w:txbxContent>
                </v:textbox>
              </v:shape>
            </w:pict>
          </mc:Fallback>
        </mc:AlternateContent>
      </w:r>
    </w:p>
    <w:p w14:paraId="7424A306" w14:textId="2B036E8B" w:rsidR="000E397A" w:rsidRDefault="000E397A" w:rsidP="00516ABB"/>
    <w:p w14:paraId="56592D86" w14:textId="120F9E9B" w:rsidR="000E397A" w:rsidRDefault="000E397A" w:rsidP="00516ABB"/>
    <w:p w14:paraId="0740C9E9" w14:textId="51592318" w:rsidR="00516ABB" w:rsidRDefault="00516ABB" w:rsidP="00516ABB">
      <w:r>
        <w:br w:type="page"/>
      </w:r>
    </w:p>
    <w:p w14:paraId="4D534781" w14:textId="0B154E1D" w:rsidR="000E397A" w:rsidRDefault="000E397A" w:rsidP="000E397A">
      <w:pPr>
        <w:rPr>
          <w:b/>
          <w:sz w:val="28"/>
        </w:rPr>
      </w:pPr>
      <w:r>
        <w:rPr>
          <w:b/>
          <w:sz w:val="28"/>
        </w:rPr>
        <w:lastRenderedPageBreak/>
        <w:t xml:space="preserve">DECISION: CDD0026 </w:t>
      </w:r>
      <w:r>
        <w:rPr>
          <w:b/>
          <w:bCs/>
          <w:sz w:val="28"/>
          <w:szCs w:val="28"/>
          <w:lang w:val="en-US"/>
        </w:rPr>
        <w:t>Tees Valley Residential Framework – Framework Extension</w:t>
      </w:r>
    </w:p>
    <w:p w14:paraId="0EEAFB47" w14:textId="77777777" w:rsidR="000E397A" w:rsidRDefault="000E397A" w:rsidP="000E397A">
      <w:pPr>
        <w:rPr>
          <w:b/>
          <w:sz w:val="28"/>
        </w:rPr>
      </w:pPr>
    </w:p>
    <w:p w14:paraId="67B69D58" w14:textId="77777777" w:rsidR="000E397A" w:rsidRDefault="000E397A" w:rsidP="000E397A">
      <w:pPr>
        <w:rPr>
          <w:b/>
          <w:sz w:val="28"/>
        </w:rPr>
      </w:pPr>
      <w:r>
        <w:rPr>
          <w:b/>
          <w:sz w:val="28"/>
        </w:rPr>
        <w:t xml:space="preserve">Nature of the decision: </w:t>
      </w:r>
    </w:p>
    <w:p w14:paraId="63BF2EE7" w14:textId="77777777" w:rsidR="000E397A" w:rsidRDefault="000E397A" w:rsidP="000E397A">
      <w:pPr>
        <w:rPr>
          <w:b/>
          <w:sz w:val="28"/>
        </w:rPr>
      </w:pPr>
    </w:p>
    <w:p w14:paraId="38775060" w14:textId="7919E346" w:rsidR="000E397A" w:rsidRDefault="000E397A" w:rsidP="000E397A">
      <w:pPr>
        <w:rPr>
          <w:lang w:val="en-US"/>
        </w:rPr>
      </w:pPr>
      <w:r>
        <w:rPr>
          <w:lang w:val="en-US"/>
        </w:rPr>
        <w:t>The Tees Valley Residential framework ends on 31</w:t>
      </w:r>
      <w:r w:rsidRPr="0039767B">
        <w:rPr>
          <w:vertAlign w:val="superscript"/>
          <w:lang w:val="en-US"/>
        </w:rPr>
        <w:t>st</w:t>
      </w:r>
      <w:r>
        <w:rPr>
          <w:lang w:val="en-US"/>
        </w:rPr>
        <w:t xml:space="preserve"> March 2022. There are 2 x </w:t>
      </w:r>
      <w:proofErr w:type="gramStart"/>
      <w:r>
        <w:rPr>
          <w:lang w:val="en-US"/>
        </w:rPr>
        <w:t>12 month</w:t>
      </w:r>
      <w:proofErr w:type="gramEnd"/>
      <w:r>
        <w:rPr>
          <w:lang w:val="en-US"/>
        </w:rPr>
        <w:t xml:space="preserve"> extension available. Approval sought to </w:t>
      </w:r>
      <w:proofErr w:type="gramStart"/>
      <w:r>
        <w:rPr>
          <w:lang w:val="en-US"/>
        </w:rPr>
        <w:t>enter into</w:t>
      </w:r>
      <w:proofErr w:type="gramEnd"/>
      <w:r>
        <w:rPr>
          <w:lang w:val="en-US"/>
        </w:rPr>
        <w:t xml:space="preserve"> the 2</w:t>
      </w:r>
      <w:r w:rsidRPr="00531DE7">
        <w:rPr>
          <w:vertAlign w:val="superscript"/>
          <w:lang w:val="en-US"/>
        </w:rPr>
        <w:t>nd</w:t>
      </w:r>
      <w:r>
        <w:rPr>
          <w:lang w:val="en-US"/>
        </w:rPr>
        <w:t xml:space="preserve"> extension period. Extension term is 1</w:t>
      </w:r>
      <w:r w:rsidRPr="0039767B">
        <w:rPr>
          <w:vertAlign w:val="superscript"/>
          <w:lang w:val="en-US"/>
        </w:rPr>
        <w:t>st</w:t>
      </w:r>
      <w:r>
        <w:rPr>
          <w:lang w:val="en-US"/>
        </w:rPr>
        <w:t xml:space="preserve"> April 2023 until 31</w:t>
      </w:r>
      <w:r w:rsidRPr="0039767B">
        <w:rPr>
          <w:vertAlign w:val="superscript"/>
          <w:lang w:val="en-US"/>
        </w:rPr>
        <w:t>st</w:t>
      </w:r>
      <w:r>
        <w:rPr>
          <w:lang w:val="en-US"/>
        </w:rPr>
        <w:t xml:space="preserve"> March 2024.</w:t>
      </w:r>
    </w:p>
    <w:p w14:paraId="54534166" w14:textId="77777777" w:rsidR="000E397A" w:rsidRDefault="000E397A" w:rsidP="000E397A"/>
    <w:p w14:paraId="1900CDAF" w14:textId="77777777" w:rsidR="000E397A" w:rsidRDefault="000E397A" w:rsidP="000E397A">
      <w:pPr>
        <w:rPr>
          <w:b/>
          <w:sz w:val="28"/>
        </w:rPr>
      </w:pPr>
      <w:r>
        <w:rPr>
          <w:b/>
          <w:sz w:val="28"/>
        </w:rPr>
        <w:t>Who will make the decision?</w:t>
      </w:r>
    </w:p>
    <w:p w14:paraId="4EDF6E11" w14:textId="77777777" w:rsidR="000E397A" w:rsidRDefault="000E397A" w:rsidP="000E397A">
      <w:pPr>
        <w:rPr>
          <w:b/>
          <w:sz w:val="28"/>
        </w:rPr>
      </w:pPr>
    </w:p>
    <w:p w14:paraId="6C8E648E" w14:textId="77777777" w:rsidR="000E397A" w:rsidRDefault="000E397A" w:rsidP="000E397A">
      <w:r>
        <w:rPr>
          <w:lang w:val="en-US"/>
        </w:rPr>
        <w:t>Councillor Barnes</w:t>
      </w:r>
    </w:p>
    <w:p w14:paraId="2DB48862" w14:textId="77777777" w:rsidR="000E397A" w:rsidRDefault="000E397A" w:rsidP="000E397A"/>
    <w:p w14:paraId="01E0E78E" w14:textId="77777777" w:rsidR="000E397A" w:rsidRDefault="000E397A" w:rsidP="000E397A">
      <w:pPr>
        <w:rPr>
          <w:b/>
          <w:sz w:val="28"/>
        </w:rPr>
      </w:pPr>
      <w:r>
        <w:rPr>
          <w:b/>
          <w:sz w:val="28"/>
        </w:rPr>
        <w:t>When is the decision to be taken?</w:t>
      </w:r>
    </w:p>
    <w:p w14:paraId="2C1FDECC" w14:textId="77777777" w:rsidR="000E397A" w:rsidRDefault="000E397A" w:rsidP="000E397A">
      <w:pPr>
        <w:rPr>
          <w:b/>
          <w:sz w:val="28"/>
        </w:rPr>
      </w:pPr>
    </w:p>
    <w:p w14:paraId="5DB2F208" w14:textId="77777777" w:rsidR="000E397A" w:rsidRDefault="000E397A" w:rsidP="000E397A">
      <w:r>
        <w:t>September 2022</w:t>
      </w:r>
    </w:p>
    <w:p w14:paraId="34FBF70C" w14:textId="77777777" w:rsidR="000E397A" w:rsidRDefault="000E397A" w:rsidP="000E397A"/>
    <w:p w14:paraId="41414E8B" w14:textId="77777777" w:rsidR="000E397A" w:rsidRDefault="000E397A" w:rsidP="000E397A">
      <w:pPr>
        <w:rPr>
          <w:b/>
          <w:sz w:val="28"/>
        </w:rPr>
      </w:pPr>
      <w:r>
        <w:rPr>
          <w:b/>
          <w:sz w:val="28"/>
        </w:rPr>
        <w:t>Who will be consulted and how?</w:t>
      </w:r>
    </w:p>
    <w:p w14:paraId="016EF368" w14:textId="77777777" w:rsidR="000E397A" w:rsidRDefault="000E397A" w:rsidP="000E397A">
      <w:pPr>
        <w:rPr>
          <w:b/>
          <w:sz w:val="28"/>
        </w:rPr>
      </w:pPr>
    </w:p>
    <w:p w14:paraId="187C8625" w14:textId="77777777" w:rsidR="000E397A" w:rsidRDefault="000E397A" w:rsidP="000E397A">
      <w:pPr>
        <w:rPr>
          <w:noProof/>
          <w:lang w:val="en-US"/>
        </w:rPr>
      </w:pPr>
      <w:r>
        <w:rPr>
          <w:noProof/>
          <w:lang w:val="en-US"/>
        </w:rPr>
        <w:t>Cabinet Member for Children</w:t>
      </w:r>
    </w:p>
    <w:p w14:paraId="7C32F71B" w14:textId="77777777" w:rsidR="000E397A" w:rsidRDefault="000E397A" w:rsidP="000E397A">
      <w:pPr>
        <w:rPr>
          <w:noProof/>
          <w:lang w:val="en-US"/>
        </w:rPr>
      </w:pPr>
      <w:r>
        <w:rPr>
          <w:noProof/>
          <w:lang w:val="en-US"/>
        </w:rPr>
        <w:t>Chief Finance Officer</w:t>
      </w:r>
    </w:p>
    <w:p w14:paraId="4A3EBEF5" w14:textId="77777777" w:rsidR="000E397A" w:rsidRDefault="000E397A" w:rsidP="000E397A">
      <w:pPr>
        <w:rPr>
          <w:noProof/>
          <w:lang w:val="en-US"/>
        </w:rPr>
      </w:pPr>
      <w:r>
        <w:rPr>
          <w:noProof/>
          <w:lang w:val="en-US"/>
        </w:rPr>
        <w:t>Chief Legal Officer</w:t>
      </w:r>
    </w:p>
    <w:p w14:paraId="64308DB3" w14:textId="77777777" w:rsidR="000E397A" w:rsidRDefault="000E397A" w:rsidP="000E397A">
      <w:pPr>
        <w:rPr>
          <w:noProof/>
          <w:lang w:val="en-US"/>
        </w:rPr>
      </w:pPr>
      <w:r>
        <w:rPr>
          <w:noProof/>
          <w:lang w:val="en-US"/>
        </w:rPr>
        <w:t>Corporate Director for Children &amp; Families</w:t>
      </w:r>
    </w:p>
    <w:p w14:paraId="35B8FDEB" w14:textId="77777777" w:rsidR="000E397A" w:rsidRDefault="000E397A" w:rsidP="000E397A">
      <w:pPr>
        <w:rPr>
          <w:noProof/>
          <w:lang w:val="en-US"/>
        </w:rPr>
      </w:pPr>
      <w:r>
        <w:rPr>
          <w:noProof/>
          <w:lang w:val="en-US"/>
        </w:rPr>
        <w:t>All of the above will be consulted via approval of the delegated decision.</w:t>
      </w:r>
    </w:p>
    <w:p w14:paraId="14F1FDCF" w14:textId="77777777" w:rsidR="000E397A" w:rsidRDefault="000E397A" w:rsidP="000E397A"/>
    <w:p w14:paraId="22A2B515" w14:textId="77777777" w:rsidR="000E397A" w:rsidRDefault="000E397A" w:rsidP="000E397A">
      <w:pPr>
        <w:rPr>
          <w:b/>
          <w:sz w:val="28"/>
        </w:rPr>
      </w:pPr>
      <w:r>
        <w:rPr>
          <w:b/>
          <w:sz w:val="28"/>
        </w:rPr>
        <w:t>Supporting documentation:</w:t>
      </w:r>
    </w:p>
    <w:p w14:paraId="5709BA06" w14:textId="77777777" w:rsidR="000E397A" w:rsidRDefault="000E397A" w:rsidP="000E397A">
      <w:pPr>
        <w:rPr>
          <w:b/>
          <w:sz w:val="28"/>
        </w:rPr>
      </w:pPr>
    </w:p>
    <w:p w14:paraId="2B325864" w14:textId="77777777" w:rsidR="000E397A" w:rsidRDefault="000E397A" w:rsidP="000E397A">
      <w:pPr>
        <w:rPr>
          <w:lang w:val="en-US"/>
        </w:rPr>
      </w:pPr>
      <w:r>
        <w:t>There are no supporting documents for this decision</w:t>
      </w:r>
      <w:r>
        <w:rPr>
          <w:lang w:val="en-US"/>
        </w:rPr>
        <w:t xml:space="preserve"> </w:t>
      </w:r>
    </w:p>
    <w:p w14:paraId="4575B07F" w14:textId="77777777" w:rsidR="000E397A" w:rsidRDefault="000E397A" w:rsidP="000E397A"/>
    <w:p w14:paraId="4F00CC81" w14:textId="77777777" w:rsidR="000E397A" w:rsidRDefault="000E397A" w:rsidP="000E397A">
      <w:pPr>
        <w:rPr>
          <w:b/>
          <w:sz w:val="28"/>
        </w:rPr>
      </w:pPr>
      <w:r>
        <w:rPr>
          <w:b/>
          <w:sz w:val="28"/>
        </w:rPr>
        <w:t>How and by when to make representations:</w:t>
      </w:r>
    </w:p>
    <w:p w14:paraId="6CB25EEE" w14:textId="77777777" w:rsidR="000E397A" w:rsidRDefault="000E397A" w:rsidP="000E397A">
      <w:pPr>
        <w:rPr>
          <w:b/>
          <w:sz w:val="28"/>
        </w:rPr>
      </w:pPr>
    </w:p>
    <w:p w14:paraId="11F0CA26" w14:textId="6D3B62C5" w:rsidR="000E397A" w:rsidRDefault="000E397A" w:rsidP="000E397A">
      <w:r>
        <w:t>Representations should be made to Emma Russell before 29 September 2022.</w:t>
      </w:r>
    </w:p>
    <w:p w14:paraId="5D87C6AE" w14:textId="77777777" w:rsidR="000E397A" w:rsidRDefault="000E397A" w:rsidP="000E397A">
      <w:r>
        <w:t xml:space="preserve">Tel: </w:t>
      </w:r>
      <w:r>
        <w:rPr>
          <w:noProof/>
          <w:lang w:val="en-US"/>
        </w:rPr>
        <w:t>01642 444156</w:t>
      </w:r>
    </w:p>
    <w:p w14:paraId="3CDDE7DD" w14:textId="77777777" w:rsidR="000E397A" w:rsidRDefault="000E397A" w:rsidP="000E397A"/>
    <w:p w14:paraId="2814DD48" w14:textId="0A4AC2BA" w:rsidR="000E397A" w:rsidRDefault="000E397A" w:rsidP="000E397A">
      <w:r>
        <w:t>First published in Forward Plan on 1 September 2022</w:t>
      </w:r>
    </w:p>
    <w:p w14:paraId="4379DE62" w14:textId="77777777" w:rsidR="000E397A" w:rsidRDefault="000E397A" w:rsidP="000E397A"/>
    <w:p w14:paraId="35553D87"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2263B69" w14:textId="77777777" w:rsidR="000E397A" w:rsidRDefault="000E397A" w:rsidP="000E397A">
      <w:r>
        <w:rPr>
          <w:noProof/>
        </w:rPr>
        <mc:AlternateContent>
          <mc:Choice Requires="wps">
            <w:drawing>
              <wp:anchor distT="0" distB="0" distL="114300" distR="114300" simplePos="0" relativeHeight="251783168" behindDoc="0" locked="0" layoutInCell="1" allowOverlap="1" wp14:anchorId="2FC1FD0B" wp14:editId="401556ED">
                <wp:simplePos x="0" y="0"/>
                <wp:positionH relativeFrom="column">
                  <wp:posOffset>1951990</wp:posOffset>
                </wp:positionH>
                <wp:positionV relativeFrom="paragraph">
                  <wp:posOffset>3810</wp:posOffset>
                </wp:positionV>
                <wp:extent cx="1323975" cy="1143000"/>
                <wp:effectExtent l="0" t="0" r="9525" b="0"/>
                <wp:wrapNone/>
                <wp:docPr id="2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EBDE363"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1FD0B" id="_x0000_s1067" type="#_x0000_t202" style="position:absolute;margin-left:153.7pt;margin-top:.3pt;width:104.25pt;height:90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U5Y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" fillcolor="window" strokeweight=".5pt">
                <v:path arrowok="t"/>
                <v:textbox>
                  <w:txbxContent>
                    <w:p w14:paraId="2EBDE363" w14:textId="77777777" w:rsidR="000E397A" w:rsidRDefault="000E397A" w:rsidP="000E397A"/>
                  </w:txbxContent>
                </v:textbox>
              </v:shape>
            </w:pict>
          </mc:Fallback>
        </mc:AlternateContent>
      </w:r>
      <w:r>
        <w:br w:type="page"/>
      </w:r>
    </w:p>
    <w:p w14:paraId="20C87053" w14:textId="153AC3A1" w:rsidR="000E397A" w:rsidRDefault="000E397A" w:rsidP="000E397A">
      <w:pPr>
        <w:rPr>
          <w:b/>
          <w:sz w:val="28"/>
        </w:rPr>
      </w:pPr>
      <w:r>
        <w:rPr>
          <w:b/>
          <w:sz w:val="28"/>
        </w:rPr>
        <w:lastRenderedPageBreak/>
        <w:t xml:space="preserve">DECISION: CDD0027 </w:t>
      </w:r>
      <w:r>
        <w:rPr>
          <w:b/>
          <w:bCs/>
          <w:sz w:val="28"/>
          <w:szCs w:val="28"/>
          <w:lang w:val="en-US"/>
        </w:rPr>
        <w:t>RCBC Independent Fostering Agency (IFA) – Off Framework – Contract Extension</w:t>
      </w:r>
    </w:p>
    <w:p w14:paraId="4489F379" w14:textId="77777777" w:rsidR="000E397A" w:rsidRDefault="000E397A" w:rsidP="000E397A">
      <w:pPr>
        <w:rPr>
          <w:b/>
          <w:sz w:val="28"/>
        </w:rPr>
      </w:pPr>
    </w:p>
    <w:p w14:paraId="7B4E4231" w14:textId="77777777" w:rsidR="000E397A" w:rsidRDefault="000E397A" w:rsidP="000E397A">
      <w:pPr>
        <w:rPr>
          <w:b/>
          <w:sz w:val="28"/>
        </w:rPr>
      </w:pPr>
      <w:r>
        <w:rPr>
          <w:b/>
          <w:sz w:val="28"/>
        </w:rPr>
        <w:t xml:space="preserve">Nature of the decision: </w:t>
      </w:r>
    </w:p>
    <w:p w14:paraId="044E5ED2" w14:textId="77777777" w:rsidR="000E397A" w:rsidRDefault="000E397A" w:rsidP="000E397A">
      <w:pPr>
        <w:rPr>
          <w:b/>
          <w:sz w:val="28"/>
        </w:rPr>
      </w:pPr>
    </w:p>
    <w:p w14:paraId="4D984C12" w14:textId="0089F791" w:rsidR="000E397A" w:rsidRDefault="000E397A" w:rsidP="000E397A">
      <w:pPr>
        <w:rPr>
          <w:lang w:val="en-US"/>
        </w:rPr>
      </w:pPr>
      <w:r>
        <w:rPr>
          <w:lang w:val="en-US"/>
        </w:rPr>
        <w:t>RCBC IFA off framework contracts end on 31</w:t>
      </w:r>
      <w:r w:rsidRPr="00963802">
        <w:rPr>
          <w:vertAlign w:val="superscript"/>
          <w:lang w:val="en-US"/>
        </w:rPr>
        <w:t>st</w:t>
      </w:r>
      <w:r>
        <w:rPr>
          <w:lang w:val="en-US"/>
        </w:rPr>
        <w:t xml:space="preserve"> March 2023. Approval is also sought to enter in 1</w:t>
      </w:r>
      <w:r w:rsidRPr="00284B02">
        <w:rPr>
          <w:vertAlign w:val="superscript"/>
          <w:lang w:val="en-US"/>
        </w:rPr>
        <w:t>st</w:t>
      </w:r>
      <w:r>
        <w:rPr>
          <w:lang w:val="en-US"/>
        </w:rPr>
        <w:t xml:space="preserve"> extension period to existing RCBC off framework IFA contracts. Contract term 1</w:t>
      </w:r>
      <w:r w:rsidRPr="00284B02">
        <w:rPr>
          <w:vertAlign w:val="superscript"/>
          <w:lang w:val="en-US"/>
        </w:rPr>
        <w:t>st</w:t>
      </w:r>
      <w:r>
        <w:rPr>
          <w:lang w:val="en-US"/>
        </w:rPr>
        <w:t xml:space="preserve"> April 2023 until 31</w:t>
      </w:r>
      <w:r w:rsidRPr="00284B02">
        <w:rPr>
          <w:vertAlign w:val="superscript"/>
          <w:lang w:val="en-US"/>
        </w:rPr>
        <w:t>st</w:t>
      </w:r>
      <w:r>
        <w:rPr>
          <w:lang w:val="en-US"/>
        </w:rPr>
        <w:t xml:space="preserve"> March 2024.</w:t>
      </w:r>
    </w:p>
    <w:p w14:paraId="66AB27B4" w14:textId="77777777" w:rsidR="000E397A" w:rsidRDefault="000E397A" w:rsidP="000E397A"/>
    <w:p w14:paraId="4F1F0413" w14:textId="77777777" w:rsidR="000E397A" w:rsidRDefault="000E397A" w:rsidP="000E397A">
      <w:pPr>
        <w:rPr>
          <w:b/>
          <w:sz w:val="28"/>
        </w:rPr>
      </w:pPr>
      <w:r>
        <w:rPr>
          <w:b/>
          <w:sz w:val="28"/>
        </w:rPr>
        <w:t>Who will make the decision?</w:t>
      </w:r>
    </w:p>
    <w:p w14:paraId="73EC2504" w14:textId="77777777" w:rsidR="000E397A" w:rsidRDefault="000E397A" w:rsidP="000E397A">
      <w:pPr>
        <w:rPr>
          <w:b/>
          <w:sz w:val="28"/>
        </w:rPr>
      </w:pPr>
    </w:p>
    <w:p w14:paraId="4554FBAB" w14:textId="77777777" w:rsidR="000E397A" w:rsidRDefault="000E397A" w:rsidP="000E397A">
      <w:r>
        <w:rPr>
          <w:lang w:val="en-US"/>
        </w:rPr>
        <w:t>Councillor Barnes</w:t>
      </w:r>
    </w:p>
    <w:p w14:paraId="6847BAA4" w14:textId="77777777" w:rsidR="000E397A" w:rsidRDefault="000E397A" w:rsidP="000E397A"/>
    <w:p w14:paraId="22D01885" w14:textId="77777777" w:rsidR="000E397A" w:rsidRDefault="000E397A" w:rsidP="000E397A">
      <w:pPr>
        <w:rPr>
          <w:b/>
          <w:sz w:val="28"/>
        </w:rPr>
      </w:pPr>
      <w:r>
        <w:rPr>
          <w:b/>
          <w:sz w:val="28"/>
        </w:rPr>
        <w:t>When is the decision to be taken?</w:t>
      </w:r>
    </w:p>
    <w:p w14:paraId="24497239" w14:textId="77777777" w:rsidR="000E397A" w:rsidRDefault="000E397A" w:rsidP="000E397A">
      <w:pPr>
        <w:rPr>
          <w:b/>
          <w:sz w:val="28"/>
        </w:rPr>
      </w:pPr>
    </w:p>
    <w:p w14:paraId="30AFA842" w14:textId="77777777" w:rsidR="000E397A" w:rsidRDefault="000E397A" w:rsidP="000E397A">
      <w:r>
        <w:t>September 2022</w:t>
      </w:r>
    </w:p>
    <w:p w14:paraId="5DD6C49E" w14:textId="77777777" w:rsidR="000E397A" w:rsidRDefault="000E397A" w:rsidP="000E397A"/>
    <w:p w14:paraId="1341B6AB" w14:textId="77777777" w:rsidR="000E397A" w:rsidRDefault="000E397A" w:rsidP="000E397A">
      <w:pPr>
        <w:rPr>
          <w:b/>
          <w:sz w:val="28"/>
        </w:rPr>
      </w:pPr>
      <w:r>
        <w:rPr>
          <w:b/>
          <w:sz w:val="28"/>
        </w:rPr>
        <w:t>Who will be consulted and how?</w:t>
      </w:r>
    </w:p>
    <w:p w14:paraId="5B098CB8" w14:textId="77777777" w:rsidR="000E397A" w:rsidRDefault="000E397A" w:rsidP="000E397A">
      <w:pPr>
        <w:rPr>
          <w:b/>
          <w:sz w:val="28"/>
        </w:rPr>
      </w:pPr>
    </w:p>
    <w:p w14:paraId="18685D71" w14:textId="77777777" w:rsidR="000E397A" w:rsidRDefault="000E397A" w:rsidP="000E397A">
      <w:pPr>
        <w:rPr>
          <w:noProof/>
          <w:lang w:val="en-US"/>
        </w:rPr>
      </w:pPr>
      <w:r>
        <w:rPr>
          <w:noProof/>
          <w:lang w:val="en-US"/>
        </w:rPr>
        <w:t>Cabinet Member for Children</w:t>
      </w:r>
    </w:p>
    <w:p w14:paraId="76D56F6B" w14:textId="77777777" w:rsidR="000E397A" w:rsidRDefault="000E397A" w:rsidP="000E397A">
      <w:pPr>
        <w:rPr>
          <w:noProof/>
          <w:lang w:val="en-US"/>
        </w:rPr>
      </w:pPr>
      <w:r>
        <w:rPr>
          <w:noProof/>
          <w:lang w:val="en-US"/>
        </w:rPr>
        <w:t>Chief Finance Officer</w:t>
      </w:r>
    </w:p>
    <w:p w14:paraId="752064FD" w14:textId="77777777" w:rsidR="000E397A" w:rsidRDefault="000E397A" w:rsidP="000E397A">
      <w:pPr>
        <w:rPr>
          <w:noProof/>
          <w:lang w:val="en-US"/>
        </w:rPr>
      </w:pPr>
      <w:r>
        <w:rPr>
          <w:noProof/>
          <w:lang w:val="en-US"/>
        </w:rPr>
        <w:t>Chief Legal Officer</w:t>
      </w:r>
    </w:p>
    <w:p w14:paraId="76CF2755" w14:textId="77777777" w:rsidR="000E397A" w:rsidRDefault="000E397A" w:rsidP="000E397A">
      <w:pPr>
        <w:rPr>
          <w:noProof/>
          <w:lang w:val="en-US"/>
        </w:rPr>
      </w:pPr>
      <w:r>
        <w:rPr>
          <w:noProof/>
          <w:lang w:val="en-US"/>
        </w:rPr>
        <w:t>Corporate Director for Children &amp; Families</w:t>
      </w:r>
    </w:p>
    <w:p w14:paraId="0424D79A" w14:textId="77777777" w:rsidR="000E397A" w:rsidRDefault="000E397A" w:rsidP="000E397A">
      <w:pPr>
        <w:rPr>
          <w:noProof/>
          <w:lang w:val="en-US"/>
        </w:rPr>
      </w:pPr>
      <w:r>
        <w:rPr>
          <w:noProof/>
          <w:lang w:val="en-US"/>
        </w:rPr>
        <w:t>All of the above will be consulted via approval of the delegated decision.</w:t>
      </w:r>
    </w:p>
    <w:p w14:paraId="146FDBD5" w14:textId="77777777" w:rsidR="000E397A" w:rsidRDefault="000E397A" w:rsidP="000E397A"/>
    <w:p w14:paraId="2251264A" w14:textId="77777777" w:rsidR="000E397A" w:rsidRDefault="000E397A" w:rsidP="000E397A">
      <w:pPr>
        <w:rPr>
          <w:b/>
          <w:sz w:val="28"/>
        </w:rPr>
      </w:pPr>
      <w:r>
        <w:rPr>
          <w:b/>
          <w:sz w:val="28"/>
        </w:rPr>
        <w:t>Supporting documentation:</w:t>
      </w:r>
    </w:p>
    <w:p w14:paraId="1E36A94B" w14:textId="77777777" w:rsidR="000E397A" w:rsidRDefault="000E397A" w:rsidP="000E397A">
      <w:pPr>
        <w:rPr>
          <w:b/>
          <w:sz w:val="28"/>
        </w:rPr>
      </w:pPr>
    </w:p>
    <w:p w14:paraId="320975DE" w14:textId="77777777" w:rsidR="000E397A" w:rsidRDefault="000E397A" w:rsidP="000E397A">
      <w:pPr>
        <w:rPr>
          <w:lang w:val="en-US"/>
        </w:rPr>
      </w:pPr>
      <w:r>
        <w:t>There are no supporting documents for this decision</w:t>
      </w:r>
      <w:r>
        <w:rPr>
          <w:lang w:val="en-US"/>
        </w:rPr>
        <w:t xml:space="preserve"> </w:t>
      </w:r>
    </w:p>
    <w:p w14:paraId="2FFB9466" w14:textId="77777777" w:rsidR="000E397A" w:rsidRDefault="000E397A" w:rsidP="000E397A"/>
    <w:p w14:paraId="6178E338" w14:textId="77777777" w:rsidR="000E397A" w:rsidRDefault="000E397A" w:rsidP="000E397A">
      <w:pPr>
        <w:rPr>
          <w:b/>
          <w:sz w:val="28"/>
        </w:rPr>
      </w:pPr>
      <w:r>
        <w:rPr>
          <w:b/>
          <w:sz w:val="28"/>
        </w:rPr>
        <w:t>How and by when to make representations:</w:t>
      </w:r>
    </w:p>
    <w:p w14:paraId="75B1D732" w14:textId="77777777" w:rsidR="000E397A" w:rsidRDefault="000E397A" w:rsidP="000E397A">
      <w:pPr>
        <w:rPr>
          <w:b/>
          <w:sz w:val="28"/>
        </w:rPr>
      </w:pPr>
    </w:p>
    <w:p w14:paraId="4299A308" w14:textId="77777777" w:rsidR="000E397A" w:rsidRDefault="000E397A" w:rsidP="000E397A">
      <w:r>
        <w:t>Representations should be made to Emma Russell before 29 September 2022.</w:t>
      </w:r>
    </w:p>
    <w:p w14:paraId="1B104C24" w14:textId="77777777" w:rsidR="000E397A" w:rsidRDefault="000E397A" w:rsidP="000E397A">
      <w:r>
        <w:t xml:space="preserve">Tel: </w:t>
      </w:r>
      <w:r>
        <w:rPr>
          <w:noProof/>
          <w:lang w:val="en-US"/>
        </w:rPr>
        <w:t>01642 444156</w:t>
      </w:r>
    </w:p>
    <w:p w14:paraId="5B45B993" w14:textId="77777777" w:rsidR="000E397A" w:rsidRDefault="000E397A" w:rsidP="000E397A"/>
    <w:p w14:paraId="1CED1498" w14:textId="77777777" w:rsidR="000E397A" w:rsidRDefault="000E397A" w:rsidP="000E397A">
      <w:r>
        <w:t>First published in Forward Plan on 1 September 2022</w:t>
      </w:r>
    </w:p>
    <w:p w14:paraId="4E3BDD0A" w14:textId="77777777" w:rsidR="000E397A" w:rsidRDefault="000E397A" w:rsidP="000E397A"/>
    <w:p w14:paraId="699BAFF5"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4BA365A" w14:textId="77777777" w:rsidR="000E397A" w:rsidRDefault="000E397A" w:rsidP="000E397A">
      <w:r>
        <w:rPr>
          <w:noProof/>
        </w:rPr>
        <mc:AlternateContent>
          <mc:Choice Requires="wps">
            <w:drawing>
              <wp:anchor distT="0" distB="0" distL="114300" distR="114300" simplePos="0" relativeHeight="251785216" behindDoc="0" locked="0" layoutInCell="1" allowOverlap="1" wp14:anchorId="46C3E732" wp14:editId="64895476">
                <wp:simplePos x="0" y="0"/>
                <wp:positionH relativeFrom="column">
                  <wp:posOffset>1951990</wp:posOffset>
                </wp:positionH>
                <wp:positionV relativeFrom="paragraph">
                  <wp:posOffset>3810</wp:posOffset>
                </wp:positionV>
                <wp:extent cx="1323975" cy="1143000"/>
                <wp:effectExtent l="0" t="0" r="9525" b="0"/>
                <wp:wrapNone/>
                <wp:docPr id="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C1418C3"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C3E732" id="_x0000_s1068" type="#_x0000_t202" style="position:absolute;margin-left:153.7pt;margin-top:.3pt;width:104.25pt;height:90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wGN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" fillcolor="window" strokeweight=".5pt">
                <v:path arrowok="t"/>
                <v:textbox>
                  <w:txbxContent>
                    <w:p w14:paraId="3C1418C3" w14:textId="77777777" w:rsidR="000E397A" w:rsidRDefault="000E397A" w:rsidP="000E397A"/>
                  </w:txbxContent>
                </v:textbox>
              </v:shape>
            </w:pict>
          </mc:Fallback>
        </mc:AlternateContent>
      </w:r>
      <w:r>
        <w:br w:type="page"/>
      </w:r>
    </w:p>
    <w:p w14:paraId="4F7C51DD" w14:textId="44DDC01C" w:rsidR="000E397A" w:rsidRDefault="000E397A" w:rsidP="000E397A">
      <w:pPr>
        <w:rPr>
          <w:b/>
          <w:sz w:val="28"/>
        </w:rPr>
      </w:pPr>
      <w:r>
        <w:rPr>
          <w:b/>
          <w:sz w:val="28"/>
        </w:rPr>
        <w:lastRenderedPageBreak/>
        <w:t xml:space="preserve">DECISION: CDD0028 </w:t>
      </w:r>
      <w:r>
        <w:rPr>
          <w:b/>
          <w:bCs/>
          <w:sz w:val="28"/>
          <w:szCs w:val="28"/>
          <w:lang w:val="en-US"/>
        </w:rPr>
        <w:t>RCBC Residential Contracts - Extension</w:t>
      </w:r>
    </w:p>
    <w:p w14:paraId="6F5D6E90" w14:textId="77777777" w:rsidR="000E397A" w:rsidRDefault="000E397A" w:rsidP="000E397A">
      <w:pPr>
        <w:rPr>
          <w:b/>
          <w:sz w:val="28"/>
        </w:rPr>
      </w:pPr>
    </w:p>
    <w:p w14:paraId="6E677E00" w14:textId="77777777" w:rsidR="000E397A" w:rsidRDefault="000E397A" w:rsidP="000E397A">
      <w:pPr>
        <w:rPr>
          <w:b/>
          <w:sz w:val="28"/>
        </w:rPr>
      </w:pPr>
      <w:r>
        <w:rPr>
          <w:b/>
          <w:sz w:val="28"/>
        </w:rPr>
        <w:t xml:space="preserve">Nature of the decision: </w:t>
      </w:r>
    </w:p>
    <w:p w14:paraId="1359B13A" w14:textId="77777777" w:rsidR="000E397A" w:rsidRDefault="000E397A" w:rsidP="000E397A">
      <w:pPr>
        <w:rPr>
          <w:b/>
          <w:sz w:val="28"/>
        </w:rPr>
      </w:pPr>
    </w:p>
    <w:p w14:paraId="72F0AED9" w14:textId="08F030FB" w:rsidR="000E397A" w:rsidRDefault="0091194E" w:rsidP="000E397A">
      <w:pPr>
        <w:rPr>
          <w:lang w:val="en-US"/>
        </w:rPr>
      </w:pPr>
      <w:r>
        <w:rPr>
          <w:lang w:val="en-US"/>
        </w:rPr>
        <w:t xml:space="preserve">RCBC residential contracts for off framework providers first contract extension ends on 31.03.2023. Approval will be sought to </w:t>
      </w:r>
      <w:proofErr w:type="gramStart"/>
      <w:r>
        <w:rPr>
          <w:lang w:val="en-US"/>
        </w:rPr>
        <w:t>enter into</w:t>
      </w:r>
      <w:proofErr w:type="gramEnd"/>
      <w:r>
        <w:rPr>
          <w:lang w:val="en-US"/>
        </w:rPr>
        <w:t xml:space="preserve"> second extension period from 1</w:t>
      </w:r>
      <w:r w:rsidRPr="00D92480">
        <w:rPr>
          <w:vertAlign w:val="superscript"/>
          <w:lang w:val="en-US"/>
        </w:rPr>
        <w:t>st</w:t>
      </w:r>
      <w:r>
        <w:rPr>
          <w:lang w:val="en-US"/>
        </w:rPr>
        <w:t xml:space="preserve"> April 2023 until 31</w:t>
      </w:r>
      <w:r w:rsidRPr="00D92480">
        <w:rPr>
          <w:vertAlign w:val="superscript"/>
          <w:lang w:val="en-US"/>
        </w:rPr>
        <w:t>st</w:t>
      </w:r>
      <w:r>
        <w:rPr>
          <w:lang w:val="en-US"/>
        </w:rPr>
        <w:t xml:space="preserve"> March 2024.</w:t>
      </w:r>
    </w:p>
    <w:p w14:paraId="16709E31" w14:textId="77777777" w:rsidR="000E397A" w:rsidRDefault="000E397A" w:rsidP="000E397A"/>
    <w:p w14:paraId="79716BE1" w14:textId="77777777" w:rsidR="000E397A" w:rsidRDefault="000E397A" w:rsidP="000E397A">
      <w:pPr>
        <w:rPr>
          <w:b/>
          <w:sz w:val="28"/>
        </w:rPr>
      </w:pPr>
      <w:r>
        <w:rPr>
          <w:b/>
          <w:sz w:val="28"/>
        </w:rPr>
        <w:t>Who will make the decision?</w:t>
      </w:r>
    </w:p>
    <w:p w14:paraId="0F448BC8" w14:textId="77777777" w:rsidR="000E397A" w:rsidRDefault="000E397A" w:rsidP="000E397A">
      <w:pPr>
        <w:rPr>
          <w:b/>
          <w:sz w:val="28"/>
        </w:rPr>
      </w:pPr>
    </w:p>
    <w:p w14:paraId="53B320A4" w14:textId="77777777" w:rsidR="000E397A" w:rsidRDefault="000E397A" w:rsidP="000E397A">
      <w:r>
        <w:rPr>
          <w:lang w:val="en-US"/>
        </w:rPr>
        <w:t>Councillor Barnes</w:t>
      </w:r>
    </w:p>
    <w:p w14:paraId="19F81B22" w14:textId="77777777" w:rsidR="000E397A" w:rsidRDefault="000E397A" w:rsidP="000E397A"/>
    <w:p w14:paraId="5E359BE0" w14:textId="77777777" w:rsidR="000E397A" w:rsidRDefault="000E397A" w:rsidP="000E397A">
      <w:pPr>
        <w:rPr>
          <w:b/>
          <w:sz w:val="28"/>
        </w:rPr>
      </w:pPr>
      <w:r>
        <w:rPr>
          <w:b/>
          <w:sz w:val="28"/>
        </w:rPr>
        <w:t>When is the decision to be taken?</w:t>
      </w:r>
    </w:p>
    <w:p w14:paraId="49A9C6E0" w14:textId="77777777" w:rsidR="000E397A" w:rsidRDefault="000E397A" w:rsidP="000E397A">
      <w:pPr>
        <w:rPr>
          <w:b/>
          <w:sz w:val="28"/>
        </w:rPr>
      </w:pPr>
    </w:p>
    <w:p w14:paraId="113F6BCD" w14:textId="77777777" w:rsidR="000E397A" w:rsidRDefault="000E397A" w:rsidP="000E397A">
      <w:r>
        <w:t>September 2022</w:t>
      </w:r>
    </w:p>
    <w:p w14:paraId="49174494" w14:textId="77777777" w:rsidR="000E397A" w:rsidRDefault="000E397A" w:rsidP="000E397A"/>
    <w:p w14:paraId="1CAEC8F2" w14:textId="77777777" w:rsidR="000E397A" w:rsidRDefault="000E397A" w:rsidP="000E397A">
      <w:pPr>
        <w:rPr>
          <w:b/>
          <w:sz w:val="28"/>
        </w:rPr>
      </w:pPr>
      <w:r>
        <w:rPr>
          <w:b/>
          <w:sz w:val="28"/>
        </w:rPr>
        <w:t>Who will be consulted and how?</w:t>
      </w:r>
    </w:p>
    <w:p w14:paraId="785FA3F5" w14:textId="77777777" w:rsidR="000E397A" w:rsidRDefault="000E397A" w:rsidP="000E397A">
      <w:pPr>
        <w:rPr>
          <w:b/>
          <w:sz w:val="28"/>
        </w:rPr>
      </w:pPr>
    </w:p>
    <w:p w14:paraId="0821E91D" w14:textId="77777777" w:rsidR="000E397A" w:rsidRDefault="000E397A" w:rsidP="000E397A">
      <w:pPr>
        <w:rPr>
          <w:noProof/>
          <w:lang w:val="en-US"/>
        </w:rPr>
      </w:pPr>
      <w:r>
        <w:rPr>
          <w:noProof/>
          <w:lang w:val="en-US"/>
        </w:rPr>
        <w:t>Cabinet Member for Children</w:t>
      </w:r>
    </w:p>
    <w:p w14:paraId="17F8C1CC" w14:textId="77777777" w:rsidR="000E397A" w:rsidRDefault="000E397A" w:rsidP="000E397A">
      <w:pPr>
        <w:rPr>
          <w:noProof/>
          <w:lang w:val="en-US"/>
        </w:rPr>
      </w:pPr>
      <w:r>
        <w:rPr>
          <w:noProof/>
          <w:lang w:val="en-US"/>
        </w:rPr>
        <w:t>Chief Finance Officer</w:t>
      </w:r>
    </w:p>
    <w:p w14:paraId="3D2F74CB" w14:textId="77777777" w:rsidR="000E397A" w:rsidRDefault="000E397A" w:rsidP="000E397A">
      <w:pPr>
        <w:rPr>
          <w:noProof/>
          <w:lang w:val="en-US"/>
        </w:rPr>
      </w:pPr>
      <w:r>
        <w:rPr>
          <w:noProof/>
          <w:lang w:val="en-US"/>
        </w:rPr>
        <w:t>Chief Legal Officer</w:t>
      </w:r>
    </w:p>
    <w:p w14:paraId="60A066BC" w14:textId="77777777" w:rsidR="000E397A" w:rsidRDefault="000E397A" w:rsidP="000E397A">
      <w:pPr>
        <w:rPr>
          <w:noProof/>
          <w:lang w:val="en-US"/>
        </w:rPr>
      </w:pPr>
      <w:r>
        <w:rPr>
          <w:noProof/>
          <w:lang w:val="en-US"/>
        </w:rPr>
        <w:t>Corporate Director for Children &amp; Families</w:t>
      </w:r>
    </w:p>
    <w:p w14:paraId="04923615" w14:textId="77777777" w:rsidR="000E397A" w:rsidRDefault="000E397A" w:rsidP="000E397A">
      <w:pPr>
        <w:rPr>
          <w:noProof/>
          <w:lang w:val="en-US"/>
        </w:rPr>
      </w:pPr>
      <w:r>
        <w:rPr>
          <w:noProof/>
          <w:lang w:val="en-US"/>
        </w:rPr>
        <w:t>All of the above will be consulted via approval of the delegated decision.</w:t>
      </w:r>
    </w:p>
    <w:p w14:paraId="783179CD" w14:textId="77777777" w:rsidR="000E397A" w:rsidRDefault="000E397A" w:rsidP="000E397A"/>
    <w:p w14:paraId="1D1A93D4" w14:textId="77777777" w:rsidR="000E397A" w:rsidRDefault="000E397A" w:rsidP="000E397A">
      <w:pPr>
        <w:rPr>
          <w:b/>
          <w:sz w:val="28"/>
        </w:rPr>
      </w:pPr>
      <w:r>
        <w:rPr>
          <w:b/>
          <w:sz w:val="28"/>
        </w:rPr>
        <w:t>Supporting documentation:</w:t>
      </w:r>
    </w:p>
    <w:p w14:paraId="1FA5E44A" w14:textId="77777777" w:rsidR="000E397A" w:rsidRDefault="000E397A" w:rsidP="000E397A">
      <w:pPr>
        <w:rPr>
          <w:b/>
          <w:sz w:val="28"/>
        </w:rPr>
      </w:pPr>
    </w:p>
    <w:p w14:paraId="3A33AE2B" w14:textId="77777777" w:rsidR="000E397A" w:rsidRDefault="000E397A" w:rsidP="000E397A">
      <w:pPr>
        <w:rPr>
          <w:lang w:val="en-US"/>
        </w:rPr>
      </w:pPr>
      <w:r>
        <w:t>There are no supporting documents for this decision</w:t>
      </w:r>
      <w:r>
        <w:rPr>
          <w:lang w:val="en-US"/>
        </w:rPr>
        <w:t xml:space="preserve"> </w:t>
      </w:r>
    </w:p>
    <w:p w14:paraId="6BAD85CE" w14:textId="77777777" w:rsidR="000E397A" w:rsidRDefault="000E397A" w:rsidP="000E397A"/>
    <w:p w14:paraId="7AF31609" w14:textId="77777777" w:rsidR="000E397A" w:rsidRDefault="000E397A" w:rsidP="000E397A">
      <w:pPr>
        <w:rPr>
          <w:b/>
          <w:sz w:val="28"/>
        </w:rPr>
      </w:pPr>
      <w:r>
        <w:rPr>
          <w:b/>
          <w:sz w:val="28"/>
        </w:rPr>
        <w:t>How and by when to make representations:</w:t>
      </w:r>
    </w:p>
    <w:p w14:paraId="5AA14E2E" w14:textId="77777777" w:rsidR="000E397A" w:rsidRDefault="000E397A" w:rsidP="000E397A">
      <w:pPr>
        <w:rPr>
          <w:b/>
          <w:sz w:val="28"/>
        </w:rPr>
      </w:pPr>
    </w:p>
    <w:p w14:paraId="79411EBD" w14:textId="77777777" w:rsidR="000E397A" w:rsidRDefault="000E397A" w:rsidP="000E397A">
      <w:r>
        <w:t>Representations should be made to Emma Russell before 29 September 2022.</w:t>
      </w:r>
    </w:p>
    <w:p w14:paraId="5245254E" w14:textId="77777777" w:rsidR="000E397A" w:rsidRDefault="000E397A" w:rsidP="000E397A">
      <w:r>
        <w:t xml:space="preserve">Tel: </w:t>
      </w:r>
      <w:r>
        <w:rPr>
          <w:noProof/>
          <w:lang w:val="en-US"/>
        </w:rPr>
        <w:t>01642 444156</w:t>
      </w:r>
    </w:p>
    <w:p w14:paraId="41B509DC" w14:textId="77777777" w:rsidR="000E397A" w:rsidRDefault="000E397A" w:rsidP="000E397A"/>
    <w:p w14:paraId="594825AC" w14:textId="77777777" w:rsidR="000E397A" w:rsidRDefault="000E397A" w:rsidP="000E397A">
      <w:r>
        <w:t>First published in Forward Plan on 1 September 2022</w:t>
      </w:r>
    </w:p>
    <w:p w14:paraId="3FDA0EC7" w14:textId="77777777" w:rsidR="000E397A" w:rsidRDefault="000E397A" w:rsidP="000E397A"/>
    <w:p w14:paraId="2B75B339" w14:textId="77777777" w:rsidR="000E397A" w:rsidRDefault="000E397A" w:rsidP="000E397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F206384" w14:textId="15AE49F6" w:rsidR="00C56C0C" w:rsidRDefault="00C56C0C" w:rsidP="000E397A">
      <w:r>
        <w:rPr>
          <w:noProof/>
        </w:rPr>
        <mc:AlternateContent>
          <mc:Choice Requires="wps">
            <w:drawing>
              <wp:anchor distT="0" distB="0" distL="114300" distR="114300" simplePos="0" relativeHeight="251787264" behindDoc="0" locked="0" layoutInCell="1" allowOverlap="1" wp14:anchorId="2E3EC354" wp14:editId="2E0F3B38">
                <wp:simplePos x="0" y="0"/>
                <wp:positionH relativeFrom="column">
                  <wp:posOffset>1951990</wp:posOffset>
                </wp:positionH>
                <wp:positionV relativeFrom="paragraph">
                  <wp:posOffset>116205</wp:posOffset>
                </wp:positionV>
                <wp:extent cx="1323975" cy="1143000"/>
                <wp:effectExtent l="0" t="0" r="9525" b="0"/>
                <wp:wrapNone/>
                <wp:docPr id="2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37A10E8" w14:textId="77777777" w:rsidR="000E397A" w:rsidRDefault="000E397A" w:rsidP="000E39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EC354" id="_x0000_s1069" type="#_x0000_t202" style="position:absolute;margin-left:153.7pt;margin-top:9.15pt;width:104.25pt;height:90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Ap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" fillcolor="window" strokeweight=".5pt">
                <v:path arrowok="t"/>
                <v:textbox>
                  <w:txbxContent>
                    <w:p w14:paraId="037A10E8" w14:textId="77777777" w:rsidR="000E397A" w:rsidRDefault="000E397A" w:rsidP="000E397A"/>
                  </w:txbxContent>
                </v:textbox>
              </v:shape>
            </w:pict>
          </mc:Fallback>
        </mc:AlternateContent>
      </w:r>
    </w:p>
    <w:p w14:paraId="5A2D537B" w14:textId="47CDC629" w:rsidR="00C56C0C" w:rsidRDefault="00C56C0C" w:rsidP="000E397A"/>
    <w:p w14:paraId="01928267" w14:textId="77777777" w:rsidR="00C56C0C" w:rsidRDefault="00C56C0C" w:rsidP="000E397A"/>
    <w:p w14:paraId="03FA1FF0" w14:textId="77777777" w:rsidR="00C56C0C" w:rsidRDefault="00C56C0C" w:rsidP="000E397A"/>
    <w:p w14:paraId="21074565" w14:textId="77777777" w:rsidR="00C56C0C" w:rsidRDefault="00C56C0C" w:rsidP="000E397A"/>
    <w:p w14:paraId="5ECAE095" w14:textId="77777777" w:rsidR="00C56C0C" w:rsidRDefault="00C56C0C" w:rsidP="000E397A"/>
    <w:p w14:paraId="07C68CF0" w14:textId="77777777" w:rsidR="00C56C0C" w:rsidRDefault="00C56C0C" w:rsidP="000E397A"/>
    <w:p w14:paraId="62601BD1" w14:textId="136C8F31" w:rsidR="00C56C0C" w:rsidRDefault="00C56C0C" w:rsidP="00C56C0C">
      <w:pPr>
        <w:rPr>
          <w:b/>
          <w:sz w:val="28"/>
        </w:rPr>
      </w:pPr>
      <w:r>
        <w:rPr>
          <w:b/>
          <w:sz w:val="28"/>
        </w:rPr>
        <w:lastRenderedPageBreak/>
        <w:t xml:space="preserve">DECISION: CDD0029 </w:t>
      </w:r>
      <w:r>
        <w:rPr>
          <w:b/>
          <w:bCs/>
          <w:sz w:val="28"/>
          <w:szCs w:val="28"/>
          <w:lang w:val="en-US"/>
        </w:rPr>
        <w:t>Solo Residential Provision</w:t>
      </w:r>
    </w:p>
    <w:p w14:paraId="1C1802C9" w14:textId="77777777" w:rsidR="00C56C0C" w:rsidRDefault="00C56C0C" w:rsidP="00C56C0C">
      <w:pPr>
        <w:rPr>
          <w:b/>
          <w:sz w:val="28"/>
        </w:rPr>
      </w:pPr>
    </w:p>
    <w:p w14:paraId="602F9509" w14:textId="77777777" w:rsidR="00C56C0C" w:rsidRDefault="00C56C0C" w:rsidP="00C56C0C">
      <w:pPr>
        <w:rPr>
          <w:b/>
          <w:sz w:val="28"/>
        </w:rPr>
      </w:pPr>
      <w:r>
        <w:rPr>
          <w:b/>
          <w:sz w:val="28"/>
        </w:rPr>
        <w:t xml:space="preserve">Nature of the decision: </w:t>
      </w:r>
    </w:p>
    <w:p w14:paraId="1C756711" w14:textId="77777777" w:rsidR="00C56C0C" w:rsidRDefault="00C56C0C" w:rsidP="00C56C0C">
      <w:pPr>
        <w:rPr>
          <w:b/>
          <w:sz w:val="28"/>
        </w:rPr>
      </w:pPr>
    </w:p>
    <w:p w14:paraId="5EFFC71F" w14:textId="79AE8645" w:rsidR="00C56C0C" w:rsidRDefault="00C56C0C" w:rsidP="00C56C0C">
      <w:pPr>
        <w:rPr>
          <w:lang w:val="en-US"/>
        </w:rPr>
      </w:pPr>
      <w:r w:rsidRPr="006243CA">
        <w:rPr>
          <w:lang w:val="en-US"/>
        </w:rPr>
        <w:t xml:space="preserve">Approval is required to </w:t>
      </w:r>
      <w:r>
        <w:rPr>
          <w:lang w:val="en-US"/>
        </w:rPr>
        <w:t xml:space="preserve">enter into an agreement with </w:t>
      </w:r>
      <w:proofErr w:type="spellStart"/>
      <w:r>
        <w:rPr>
          <w:lang w:val="en-US"/>
        </w:rPr>
        <w:t>Ar</w:t>
      </w:r>
      <w:proofErr w:type="spellEnd"/>
      <w:r>
        <w:rPr>
          <w:lang w:val="en-US"/>
        </w:rPr>
        <w:t xml:space="preserve"> </w:t>
      </w:r>
      <w:proofErr w:type="spellStart"/>
      <w:r>
        <w:rPr>
          <w:lang w:val="en-US"/>
        </w:rPr>
        <w:t>Curam</w:t>
      </w:r>
      <w:proofErr w:type="spellEnd"/>
      <w:r>
        <w:rPr>
          <w:lang w:val="en-US"/>
        </w:rPr>
        <w:t xml:space="preserve"> for a pilot scheme for a solo residential service within Redcar and Cleveland.</w:t>
      </w:r>
    </w:p>
    <w:p w14:paraId="1586E933" w14:textId="77777777" w:rsidR="00C56C0C" w:rsidRDefault="00C56C0C" w:rsidP="00C56C0C"/>
    <w:p w14:paraId="73AD0372" w14:textId="77777777" w:rsidR="00C56C0C" w:rsidRDefault="00C56C0C" w:rsidP="00C56C0C">
      <w:pPr>
        <w:rPr>
          <w:b/>
          <w:sz w:val="28"/>
        </w:rPr>
      </w:pPr>
      <w:r>
        <w:rPr>
          <w:b/>
          <w:sz w:val="28"/>
        </w:rPr>
        <w:t>Who will make the decision?</w:t>
      </w:r>
    </w:p>
    <w:p w14:paraId="4F6A15EA" w14:textId="77777777" w:rsidR="00C56C0C" w:rsidRDefault="00C56C0C" w:rsidP="00C56C0C">
      <w:pPr>
        <w:rPr>
          <w:b/>
          <w:sz w:val="28"/>
        </w:rPr>
      </w:pPr>
    </w:p>
    <w:p w14:paraId="33D78242" w14:textId="77777777" w:rsidR="00C56C0C" w:rsidRDefault="00C56C0C" w:rsidP="00C56C0C">
      <w:r>
        <w:rPr>
          <w:lang w:val="en-US"/>
        </w:rPr>
        <w:t>Councillor Barnes</w:t>
      </w:r>
    </w:p>
    <w:p w14:paraId="6DACE60E" w14:textId="77777777" w:rsidR="00C56C0C" w:rsidRDefault="00C56C0C" w:rsidP="00C56C0C"/>
    <w:p w14:paraId="1D029D40" w14:textId="77777777" w:rsidR="00C56C0C" w:rsidRDefault="00C56C0C" w:rsidP="00C56C0C">
      <w:pPr>
        <w:rPr>
          <w:b/>
          <w:sz w:val="28"/>
        </w:rPr>
      </w:pPr>
      <w:r>
        <w:rPr>
          <w:b/>
          <w:sz w:val="28"/>
        </w:rPr>
        <w:t>When is the decision to be taken?</w:t>
      </w:r>
    </w:p>
    <w:p w14:paraId="085764F7" w14:textId="77777777" w:rsidR="00C56C0C" w:rsidRDefault="00C56C0C" w:rsidP="00C56C0C">
      <w:pPr>
        <w:rPr>
          <w:b/>
          <w:sz w:val="28"/>
        </w:rPr>
      </w:pPr>
    </w:p>
    <w:p w14:paraId="1BC8FA80" w14:textId="6A5DBEAA" w:rsidR="00C56C0C" w:rsidRDefault="00C56C0C" w:rsidP="00C56C0C">
      <w:r>
        <w:t>October 2022</w:t>
      </w:r>
    </w:p>
    <w:p w14:paraId="083EBEC5" w14:textId="77777777" w:rsidR="00C56C0C" w:rsidRDefault="00C56C0C" w:rsidP="00C56C0C"/>
    <w:p w14:paraId="6A293CDE" w14:textId="77777777" w:rsidR="00C56C0C" w:rsidRDefault="00C56C0C" w:rsidP="00C56C0C">
      <w:pPr>
        <w:rPr>
          <w:b/>
          <w:sz w:val="28"/>
        </w:rPr>
      </w:pPr>
      <w:r>
        <w:rPr>
          <w:b/>
          <w:sz w:val="28"/>
        </w:rPr>
        <w:t>Who will be consulted and how?</w:t>
      </w:r>
    </w:p>
    <w:p w14:paraId="4B10FE6B" w14:textId="77777777" w:rsidR="00C56C0C" w:rsidRDefault="00C56C0C" w:rsidP="00C56C0C">
      <w:pPr>
        <w:rPr>
          <w:b/>
          <w:sz w:val="28"/>
        </w:rPr>
      </w:pPr>
    </w:p>
    <w:p w14:paraId="65FD2CAE" w14:textId="77777777" w:rsidR="00C56C0C" w:rsidRDefault="00C56C0C" w:rsidP="00C56C0C">
      <w:pPr>
        <w:rPr>
          <w:noProof/>
          <w:lang w:val="en-US"/>
        </w:rPr>
      </w:pPr>
      <w:r>
        <w:rPr>
          <w:noProof/>
          <w:lang w:val="en-US"/>
        </w:rPr>
        <w:t>Cabinet Member for Children</w:t>
      </w:r>
    </w:p>
    <w:p w14:paraId="3CA7F8EF" w14:textId="77777777" w:rsidR="00C56C0C" w:rsidRDefault="00C56C0C" w:rsidP="00C56C0C">
      <w:pPr>
        <w:rPr>
          <w:noProof/>
          <w:lang w:val="en-US"/>
        </w:rPr>
      </w:pPr>
      <w:r>
        <w:rPr>
          <w:noProof/>
          <w:lang w:val="en-US"/>
        </w:rPr>
        <w:t>Chief Finance Officer</w:t>
      </w:r>
    </w:p>
    <w:p w14:paraId="1305CDFB" w14:textId="77777777" w:rsidR="00C56C0C" w:rsidRDefault="00C56C0C" w:rsidP="00C56C0C">
      <w:pPr>
        <w:rPr>
          <w:noProof/>
          <w:lang w:val="en-US"/>
        </w:rPr>
      </w:pPr>
      <w:r>
        <w:rPr>
          <w:noProof/>
          <w:lang w:val="en-US"/>
        </w:rPr>
        <w:t>Chief Legal Officer</w:t>
      </w:r>
    </w:p>
    <w:p w14:paraId="60BBD1E6" w14:textId="77777777" w:rsidR="00C56C0C" w:rsidRDefault="00C56C0C" w:rsidP="00C56C0C">
      <w:pPr>
        <w:rPr>
          <w:noProof/>
          <w:lang w:val="en-US"/>
        </w:rPr>
      </w:pPr>
      <w:r>
        <w:rPr>
          <w:noProof/>
          <w:lang w:val="en-US"/>
        </w:rPr>
        <w:t>Corporate Director for Children &amp; Families</w:t>
      </w:r>
    </w:p>
    <w:p w14:paraId="20705BD8" w14:textId="77777777" w:rsidR="00C56C0C" w:rsidRDefault="00C56C0C" w:rsidP="00C56C0C">
      <w:pPr>
        <w:rPr>
          <w:noProof/>
          <w:lang w:val="en-US"/>
        </w:rPr>
      </w:pPr>
      <w:r>
        <w:rPr>
          <w:noProof/>
          <w:lang w:val="en-US"/>
        </w:rPr>
        <w:t>All of the above will be consulted via approval of the delegated decision.</w:t>
      </w:r>
    </w:p>
    <w:p w14:paraId="1180278B" w14:textId="77777777" w:rsidR="00C56C0C" w:rsidRDefault="00C56C0C" w:rsidP="00C56C0C"/>
    <w:p w14:paraId="7C79AA34" w14:textId="77777777" w:rsidR="00C56C0C" w:rsidRDefault="00C56C0C" w:rsidP="00C56C0C">
      <w:pPr>
        <w:rPr>
          <w:b/>
          <w:sz w:val="28"/>
        </w:rPr>
      </w:pPr>
      <w:r>
        <w:rPr>
          <w:b/>
          <w:sz w:val="28"/>
        </w:rPr>
        <w:t>Supporting documentation:</w:t>
      </w:r>
    </w:p>
    <w:p w14:paraId="62837B42" w14:textId="77777777" w:rsidR="00C56C0C" w:rsidRDefault="00C56C0C" w:rsidP="00C56C0C">
      <w:pPr>
        <w:rPr>
          <w:b/>
          <w:sz w:val="28"/>
        </w:rPr>
      </w:pPr>
    </w:p>
    <w:p w14:paraId="691C823E" w14:textId="77777777" w:rsidR="00C56C0C" w:rsidRDefault="00C56C0C" w:rsidP="00C56C0C">
      <w:pPr>
        <w:rPr>
          <w:lang w:val="en-US"/>
        </w:rPr>
      </w:pPr>
      <w:r>
        <w:t>There are no supporting documents for this decision</w:t>
      </w:r>
      <w:r>
        <w:rPr>
          <w:lang w:val="en-US"/>
        </w:rPr>
        <w:t xml:space="preserve"> </w:t>
      </w:r>
    </w:p>
    <w:p w14:paraId="05BD7A9D" w14:textId="77777777" w:rsidR="00C56C0C" w:rsidRDefault="00C56C0C" w:rsidP="00C56C0C"/>
    <w:p w14:paraId="511596B3" w14:textId="77777777" w:rsidR="00C56C0C" w:rsidRDefault="00C56C0C" w:rsidP="00C56C0C">
      <w:pPr>
        <w:rPr>
          <w:b/>
          <w:sz w:val="28"/>
        </w:rPr>
      </w:pPr>
      <w:r>
        <w:rPr>
          <w:b/>
          <w:sz w:val="28"/>
        </w:rPr>
        <w:t>How and by when to make representations:</w:t>
      </w:r>
    </w:p>
    <w:p w14:paraId="44433DAC" w14:textId="77777777" w:rsidR="00C56C0C" w:rsidRDefault="00C56C0C" w:rsidP="00C56C0C">
      <w:pPr>
        <w:rPr>
          <w:b/>
          <w:sz w:val="28"/>
        </w:rPr>
      </w:pPr>
    </w:p>
    <w:p w14:paraId="62A1D7DC" w14:textId="6C6135CB" w:rsidR="00C56C0C" w:rsidRDefault="00C56C0C" w:rsidP="00C56C0C">
      <w:r>
        <w:t>Representations should be made to Emma Russell before 24 October 2022.</w:t>
      </w:r>
    </w:p>
    <w:p w14:paraId="75E2EDBB" w14:textId="77777777" w:rsidR="00C56C0C" w:rsidRDefault="00C56C0C" w:rsidP="00C56C0C">
      <w:r>
        <w:t xml:space="preserve">Tel: </w:t>
      </w:r>
      <w:r>
        <w:rPr>
          <w:noProof/>
          <w:lang w:val="en-US"/>
        </w:rPr>
        <w:t>01642 444156</w:t>
      </w:r>
    </w:p>
    <w:p w14:paraId="1DC724D5" w14:textId="77777777" w:rsidR="00C56C0C" w:rsidRDefault="00C56C0C" w:rsidP="00C56C0C"/>
    <w:p w14:paraId="7BDCC9A1" w14:textId="76E2F56B" w:rsidR="00C56C0C" w:rsidRDefault="00C56C0C" w:rsidP="00C56C0C">
      <w:r>
        <w:t>First published in Forward Plan on 26 September 2022</w:t>
      </w:r>
    </w:p>
    <w:p w14:paraId="603025EA" w14:textId="77777777" w:rsidR="00C56C0C" w:rsidRDefault="00C56C0C" w:rsidP="00C56C0C"/>
    <w:p w14:paraId="322B68BC" w14:textId="77777777" w:rsidR="00C56C0C" w:rsidRDefault="00C56C0C" w:rsidP="00C56C0C">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0C62FA4" w14:textId="74205164" w:rsidR="008026A1" w:rsidRDefault="008026A1" w:rsidP="00CA0514">
      <w:r>
        <w:rPr>
          <w:noProof/>
        </w:rPr>
        <mc:AlternateContent>
          <mc:Choice Requires="wps">
            <w:drawing>
              <wp:anchor distT="0" distB="0" distL="114300" distR="114300" simplePos="0" relativeHeight="251791360" behindDoc="0" locked="0" layoutInCell="1" allowOverlap="1" wp14:anchorId="17E50473" wp14:editId="50193E26">
                <wp:simplePos x="0" y="0"/>
                <wp:positionH relativeFrom="column">
                  <wp:posOffset>1951990</wp:posOffset>
                </wp:positionH>
                <wp:positionV relativeFrom="paragraph">
                  <wp:posOffset>93345</wp:posOffset>
                </wp:positionV>
                <wp:extent cx="1323975" cy="1143000"/>
                <wp:effectExtent l="0" t="0" r="9525" b="0"/>
                <wp:wrapNone/>
                <wp:docPr id="2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71982EA" w14:textId="77777777" w:rsidR="00C56C0C" w:rsidRDefault="00C56C0C" w:rsidP="00C56C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50473" id="_x0000_s1070" type="#_x0000_t202" style="position:absolute;margin-left:153.7pt;margin-top:7.35pt;width:104.25pt;height:90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8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" fillcolor="window" strokeweight=".5pt">
                <v:path arrowok="t"/>
                <v:textbox>
                  <w:txbxContent>
                    <w:p w14:paraId="671982EA" w14:textId="77777777" w:rsidR="00C56C0C" w:rsidRDefault="00C56C0C" w:rsidP="00C56C0C"/>
                  </w:txbxContent>
                </v:textbox>
              </v:shape>
            </w:pict>
          </mc:Fallback>
        </mc:AlternateContent>
      </w:r>
    </w:p>
    <w:p w14:paraId="777B6936" w14:textId="0A156ECF" w:rsidR="008026A1" w:rsidRDefault="008026A1" w:rsidP="00CA0514"/>
    <w:p w14:paraId="57734CFB" w14:textId="06E4BB9E" w:rsidR="008026A1" w:rsidRDefault="008026A1" w:rsidP="00CA0514"/>
    <w:p w14:paraId="7A6CD3C8" w14:textId="77777777" w:rsidR="008026A1" w:rsidRDefault="008026A1" w:rsidP="00CA0514"/>
    <w:p w14:paraId="40147E2F" w14:textId="4A88F363" w:rsidR="008026A1" w:rsidRDefault="008026A1" w:rsidP="00CA0514"/>
    <w:p w14:paraId="592ABB7F" w14:textId="77777777" w:rsidR="008026A1" w:rsidRDefault="008026A1" w:rsidP="00CA0514"/>
    <w:p w14:paraId="12F782B5" w14:textId="77777777" w:rsidR="008026A1" w:rsidRDefault="008026A1" w:rsidP="00CA0514"/>
    <w:p w14:paraId="7F7BFE9C" w14:textId="77777777" w:rsidR="008026A1" w:rsidRDefault="008026A1" w:rsidP="00CA0514"/>
    <w:p w14:paraId="351EF7AE" w14:textId="41507C5B" w:rsidR="008026A1" w:rsidRDefault="008026A1" w:rsidP="008026A1">
      <w:pPr>
        <w:rPr>
          <w:b/>
          <w:sz w:val="28"/>
        </w:rPr>
      </w:pPr>
      <w:r>
        <w:rPr>
          <w:b/>
          <w:sz w:val="28"/>
        </w:rPr>
        <w:lastRenderedPageBreak/>
        <w:t xml:space="preserve">DECISION: CDD0030 </w:t>
      </w:r>
      <w:r>
        <w:rPr>
          <w:b/>
          <w:bCs/>
          <w:sz w:val="28"/>
          <w:szCs w:val="28"/>
          <w:lang w:val="en-US"/>
        </w:rPr>
        <w:t>Short Breaks for Disabled Children</w:t>
      </w:r>
    </w:p>
    <w:p w14:paraId="0010A2BC" w14:textId="77777777" w:rsidR="008026A1" w:rsidRDefault="008026A1" w:rsidP="008026A1">
      <w:pPr>
        <w:rPr>
          <w:b/>
          <w:sz w:val="28"/>
        </w:rPr>
      </w:pPr>
    </w:p>
    <w:p w14:paraId="193FB594" w14:textId="77777777" w:rsidR="008026A1" w:rsidRDefault="008026A1" w:rsidP="008026A1">
      <w:pPr>
        <w:rPr>
          <w:b/>
          <w:sz w:val="28"/>
        </w:rPr>
      </w:pPr>
      <w:r>
        <w:rPr>
          <w:b/>
          <w:sz w:val="28"/>
        </w:rPr>
        <w:t xml:space="preserve">Nature of the decision: </w:t>
      </w:r>
    </w:p>
    <w:p w14:paraId="3C25B9D9" w14:textId="77777777" w:rsidR="008026A1" w:rsidRDefault="008026A1" w:rsidP="008026A1">
      <w:pPr>
        <w:rPr>
          <w:b/>
          <w:sz w:val="28"/>
        </w:rPr>
      </w:pPr>
    </w:p>
    <w:p w14:paraId="0E577B1E" w14:textId="73510290" w:rsidR="008026A1" w:rsidRDefault="008026A1" w:rsidP="008026A1">
      <w:pPr>
        <w:rPr>
          <w:lang w:val="en-US"/>
        </w:rPr>
      </w:pPr>
      <w:r w:rsidRPr="006243CA">
        <w:rPr>
          <w:lang w:val="en-US"/>
        </w:rPr>
        <w:t>Approval is require</w:t>
      </w:r>
      <w:r>
        <w:rPr>
          <w:lang w:val="en-US"/>
        </w:rPr>
        <w:t>d to commence a procurement process and award contracts/framework agreement for the provision of Short Breaks for Disabled Children.</w:t>
      </w:r>
    </w:p>
    <w:p w14:paraId="4D1AE186" w14:textId="77777777" w:rsidR="008026A1" w:rsidRDefault="008026A1" w:rsidP="008026A1"/>
    <w:p w14:paraId="1B4AB14A" w14:textId="77777777" w:rsidR="008026A1" w:rsidRDefault="008026A1" w:rsidP="008026A1">
      <w:pPr>
        <w:rPr>
          <w:b/>
          <w:sz w:val="28"/>
        </w:rPr>
      </w:pPr>
      <w:r>
        <w:rPr>
          <w:b/>
          <w:sz w:val="28"/>
        </w:rPr>
        <w:t>Who will make the decision?</w:t>
      </w:r>
    </w:p>
    <w:p w14:paraId="1B803508" w14:textId="77777777" w:rsidR="008026A1" w:rsidRDefault="008026A1" w:rsidP="008026A1">
      <w:pPr>
        <w:rPr>
          <w:b/>
          <w:sz w:val="28"/>
        </w:rPr>
      </w:pPr>
    </w:p>
    <w:p w14:paraId="207F42E2" w14:textId="77777777" w:rsidR="008026A1" w:rsidRDefault="008026A1" w:rsidP="008026A1">
      <w:r>
        <w:rPr>
          <w:lang w:val="en-US"/>
        </w:rPr>
        <w:t>Councillor Barnes</w:t>
      </w:r>
    </w:p>
    <w:p w14:paraId="4D359CCF" w14:textId="77777777" w:rsidR="008026A1" w:rsidRDefault="008026A1" w:rsidP="008026A1"/>
    <w:p w14:paraId="1CCDA0B2" w14:textId="77777777" w:rsidR="008026A1" w:rsidRDefault="008026A1" w:rsidP="008026A1">
      <w:pPr>
        <w:rPr>
          <w:b/>
          <w:sz w:val="28"/>
        </w:rPr>
      </w:pPr>
      <w:r>
        <w:rPr>
          <w:b/>
          <w:sz w:val="28"/>
        </w:rPr>
        <w:t>When is the decision to be taken?</w:t>
      </w:r>
    </w:p>
    <w:p w14:paraId="179A8AEF" w14:textId="77777777" w:rsidR="008026A1" w:rsidRDefault="008026A1" w:rsidP="008026A1">
      <w:pPr>
        <w:rPr>
          <w:b/>
          <w:sz w:val="28"/>
        </w:rPr>
      </w:pPr>
    </w:p>
    <w:p w14:paraId="1ED0A421" w14:textId="52D7CDF1" w:rsidR="008026A1" w:rsidRDefault="008026A1" w:rsidP="008026A1">
      <w:r>
        <w:t>January 2023</w:t>
      </w:r>
    </w:p>
    <w:p w14:paraId="45354D65" w14:textId="77777777" w:rsidR="008026A1" w:rsidRDefault="008026A1" w:rsidP="008026A1"/>
    <w:p w14:paraId="28E6F981" w14:textId="77777777" w:rsidR="008026A1" w:rsidRDefault="008026A1" w:rsidP="008026A1">
      <w:pPr>
        <w:rPr>
          <w:b/>
          <w:sz w:val="28"/>
        </w:rPr>
      </w:pPr>
      <w:r>
        <w:rPr>
          <w:b/>
          <w:sz w:val="28"/>
        </w:rPr>
        <w:t>Who will be consulted and how?</w:t>
      </w:r>
    </w:p>
    <w:p w14:paraId="3FFE8D39" w14:textId="77777777" w:rsidR="008026A1" w:rsidRDefault="008026A1" w:rsidP="008026A1">
      <w:pPr>
        <w:rPr>
          <w:b/>
          <w:sz w:val="28"/>
        </w:rPr>
      </w:pPr>
    </w:p>
    <w:p w14:paraId="237CA8DD" w14:textId="77777777" w:rsidR="008026A1" w:rsidRDefault="008026A1" w:rsidP="008026A1">
      <w:pPr>
        <w:rPr>
          <w:noProof/>
          <w:lang w:val="en-US"/>
        </w:rPr>
      </w:pPr>
      <w:r>
        <w:rPr>
          <w:noProof/>
          <w:lang w:val="en-US"/>
        </w:rPr>
        <w:t>Cabinet Member for Children</w:t>
      </w:r>
    </w:p>
    <w:p w14:paraId="0066E202" w14:textId="77777777" w:rsidR="008026A1" w:rsidRDefault="008026A1" w:rsidP="008026A1">
      <w:pPr>
        <w:rPr>
          <w:noProof/>
          <w:lang w:val="en-US"/>
        </w:rPr>
      </w:pPr>
      <w:r>
        <w:rPr>
          <w:noProof/>
          <w:lang w:val="en-US"/>
        </w:rPr>
        <w:t>Chief Finance Officer</w:t>
      </w:r>
    </w:p>
    <w:p w14:paraId="05F9114A" w14:textId="77777777" w:rsidR="008026A1" w:rsidRDefault="008026A1" w:rsidP="008026A1">
      <w:pPr>
        <w:rPr>
          <w:noProof/>
          <w:lang w:val="en-US"/>
        </w:rPr>
      </w:pPr>
      <w:r>
        <w:rPr>
          <w:noProof/>
          <w:lang w:val="en-US"/>
        </w:rPr>
        <w:t>Chief Legal Officer</w:t>
      </w:r>
    </w:p>
    <w:p w14:paraId="3F18FDF4" w14:textId="77777777" w:rsidR="008026A1" w:rsidRDefault="008026A1" w:rsidP="008026A1">
      <w:pPr>
        <w:rPr>
          <w:noProof/>
          <w:lang w:val="en-US"/>
        </w:rPr>
      </w:pPr>
      <w:r>
        <w:rPr>
          <w:noProof/>
          <w:lang w:val="en-US"/>
        </w:rPr>
        <w:t>Corporate Director for Children &amp; Families</w:t>
      </w:r>
    </w:p>
    <w:p w14:paraId="3CD35916" w14:textId="77777777" w:rsidR="008026A1" w:rsidRDefault="008026A1" w:rsidP="008026A1">
      <w:pPr>
        <w:rPr>
          <w:noProof/>
          <w:lang w:val="en-US"/>
        </w:rPr>
      </w:pPr>
      <w:r>
        <w:rPr>
          <w:noProof/>
          <w:lang w:val="en-US"/>
        </w:rPr>
        <w:t>All of the above will be consulted via approval of the delegated decision.</w:t>
      </w:r>
    </w:p>
    <w:p w14:paraId="130D73B7" w14:textId="77777777" w:rsidR="008026A1" w:rsidRDefault="008026A1" w:rsidP="008026A1"/>
    <w:p w14:paraId="061CFB57" w14:textId="77777777" w:rsidR="008026A1" w:rsidRDefault="008026A1" w:rsidP="008026A1">
      <w:pPr>
        <w:rPr>
          <w:b/>
          <w:sz w:val="28"/>
        </w:rPr>
      </w:pPr>
      <w:r>
        <w:rPr>
          <w:b/>
          <w:sz w:val="28"/>
        </w:rPr>
        <w:t>Supporting documentation:</w:t>
      </w:r>
    </w:p>
    <w:p w14:paraId="20E2F380" w14:textId="77777777" w:rsidR="008026A1" w:rsidRDefault="008026A1" w:rsidP="008026A1">
      <w:pPr>
        <w:rPr>
          <w:b/>
          <w:sz w:val="28"/>
        </w:rPr>
      </w:pPr>
    </w:p>
    <w:p w14:paraId="3DA4467F" w14:textId="77777777" w:rsidR="008026A1" w:rsidRDefault="008026A1" w:rsidP="008026A1">
      <w:pPr>
        <w:rPr>
          <w:lang w:val="en-US"/>
        </w:rPr>
      </w:pPr>
      <w:r>
        <w:t>There are no supporting documents for this decision</w:t>
      </w:r>
      <w:r>
        <w:rPr>
          <w:lang w:val="en-US"/>
        </w:rPr>
        <w:t xml:space="preserve"> </w:t>
      </w:r>
    </w:p>
    <w:p w14:paraId="62315D89" w14:textId="77777777" w:rsidR="008026A1" w:rsidRDefault="008026A1" w:rsidP="008026A1"/>
    <w:p w14:paraId="1ADE4416" w14:textId="77777777" w:rsidR="008026A1" w:rsidRDefault="008026A1" w:rsidP="008026A1">
      <w:pPr>
        <w:rPr>
          <w:b/>
          <w:sz w:val="28"/>
        </w:rPr>
      </w:pPr>
      <w:r>
        <w:rPr>
          <w:b/>
          <w:sz w:val="28"/>
        </w:rPr>
        <w:t>How and by when to make representations:</w:t>
      </w:r>
    </w:p>
    <w:p w14:paraId="5BE6C85F" w14:textId="77777777" w:rsidR="008026A1" w:rsidRDefault="008026A1" w:rsidP="008026A1">
      <w:pPr>
        <w:rPr>
          <w:b/>
          <w:sz w:val="28"/>
        </w:rPr>
      </w:pPr>
    </w:p>
    <w:p w14:paraId="3FA1D02F" w14:textId="4FDFFF28" w:rsidR="008026A1" w:rsidRDefault="008026A1" w:rsidP="008026A1">
      <w:r>
        <w:t>Representations should be made to Emma Russell before 3 January 2023.</w:t>
      </w:r>
    </w:p>
    <w:p w14:paraId="3DBC7597" w14:textId="77777777" w:rsidR="008026A1" w:rsidRDefault="008026A1" w:rsidP="008026A1">
      <w:r>
        <w:t xml:space="preserve">Tel: </w:t>
      </w:r>
      <w:r>
        <w:rPr>
          <w:noProof/>
          <w:lang w:val="en-US"/>
        </w:rPr>
        <w:t>01642 444156</w:t>
      </w:r>
    </w:p>
    <w:p w14:paraId="01F7E585" w14:textId="77777777" w:rsidR="008026A1" w:rsidRDefault="008026A1" w:rsidP="008026A1"/>
    <w:p w14:paraId="1E2CD39E" w14:textId="68C29D63" w:rsidR="008026A1" w:rsidRDefault="008026A1" w:rsidP="008026A1">
      <w:r>
        <w:t>First published in Forward Plan on 1 December 2022</w:t>
      </w:r>
    </w:p>
    <w:p w14:paraId="38BF2600" w14:textId="77777777" w:rsidR="008026A1" w:rsidRDefault="008026A1" w:rsidP="008026A1"/>
    <w:p w14:paraId="18219110" w14:textId="77777777" w:rsidR="008026A1" w:rsidRDefault="008026A1" w:rsidP="008026A1">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5AC6DC17" w14:textId="77777777" w:rsidR="008026A1" w:rsidRDefault="008026A1" w:rsidP="008026A1">
      <w:r>
        <w:rPr>
          <w:noProof/>
        </w:rPr>
        <mc:AlternateContent>
          <mc:Choice Requires="wps">
            <w:drawing>
              <wp:anchor distT="0" distB="0" distL="114300" distR="114300" simplePos="0" relativeHeight="251805696" behindDoc="0" locked="0" layoutInCell="1" allowOverlap="1" wp14:anchorId="7540D819" wp14:editId="53AF2035">
                <wp:simplePos x="0" y="0"/>
                <wp:positionH relativeFrom="column">
                  <wp:posOffset>1951990</wp:posOffset>
                </wp:positionH>
                <wp:positionV relativeFrom="paragraph">
                  <wp:posOffset>93345</wp:posOffset>
                </wp:positionV>
                <wp:extent cx="1323975" cy="1143000"/>
                <wp:effectExtent l="0" t="0" r="9525" b="0"/>
                <wp:wrapNone/>
                <wp:docPr id="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038CE2A" w14:textId="77777777" w:rsidR="008026A1" w:rsidRDefault="008026A1" w:rsidP="008026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40D819" id="_x0000_s1071" type="#_x0000_t202" style="position:absolute;margin-left:153.7pt;margin-top:7.35pt;width:104.25pt;height:90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JK7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" fillcolor="window" strokeweight=".5pt">
                <v:path arrowok="t"/>
                <v:textbox>
                  <w:txbxContent>
                    <w:p w14:paraId="2038CE2A" w14:textId="77777777" w:rsidR="008026A1" w:rsidRDefault="008026A1" w:rsidP="008026A1"/>
                  </w:txbxContent>
                </v:textbox>
              </v:shape>
            </w:pict>
          </mc:Fallback>
        </mc:AlternateContent>
      </w:r>
    </w:p>
    <w:p w14:paraId="19F650EC" w14:textId="77777777" w:rsidR="008026A1" w:rsidRDefault="008026A1" w:rsidP="008026A1"/>
    <w:p w14:paraId="198B3D29" w14:textId="77777777" w:rsidR="008026A1" w:rsidRDefault="008026A1" w:rsidP="008026A1"/>
    <w:p w14:paraId="0DB6160E" w14:textId="1A070941" w:rsidR="008026A1" w:rsidRDefault="008026A1" w:rsidP="008026A1"/>
    <w:p w14:paraId="1AFAC215" w14:textId="20F44D56" w:rsidR="0042048E" w:rsidRDefault="0042048E" w:rsidP="008026A1"/>
    <w:p w14:paraId="5747AE70" w14:textId="73FBE27D" w:rsidR="0042048E" w:rsidRDefault="0042048E" w:rsidP="008026A1"/>
    <w:p w14:paraId="212CD384" w14:textId="4FBB3D67" w:rsidR="0042048E" w:rsidRDefault="0042048E" w:rsidP="008026A1"/>
    <w:p w14:paraId="29E48958" w14:textId="77A33160" w:rsidR="0042048E" w:rsidRDefault="0042048E" w:rsidP="0042048E">
      <w:pPr>
        <w:rPr>
          <w:b/>
          <w:sz w:val="28"/>
        </w:rPr>
      </w:pPr>
      <w:r>
        <w:rPr>
          <w:b/>
          <w:sz w:val="28"/>
        </w:rPr>
        <w:lastRenderedPageBreak/>
        <w:t xml:space="preserve">DECISION: CDD0031 </w:t>
      </w:r>
      <w:r>
        <w:rPr>
          <w:b/>
          <w:bCs/>
          <w:sz w:val="28"/>
          <w:szCs w:val="28"/>
          <w:lang w:val="en-US"/>
        </w:rPr>
        <w:t>16-17 Accommodation Framework</w:t>
      </w:r>
    </w:p>
    <w:p w14:paraId="3F75BEA0" w14:textId="77777777" w:rsidR="0042048E" w:rsidRDefault="0042048E" w:rsidP="0042048E">
      <w:pPr>
        <w:rPr>
          <w:b/>
          <w:sz w:val="28"/>
        </w:rPr>
      </w:pPr>
    </w:p>
    <w:p w14:paraId="231EC8CF" w14:textId="77777777" w:rsidR="0042048E" w:rsidRDefault="0042048E" w:rsidP="0042048E">
      <w:pPr>
        <w:rPr>
          <w:b/>
          <w:sz w:val="28"/>
        </w:rPr>
      </w:pPr>
      <w:r>
        <w:rPr>
          <w:b/>
          <w:sz w:val="28"/>
        </w:rPr>
        <w:t xml:space="preserve">Nature of the decision: </w:t>
      </w:r>
    </w:p>
    <w:p w14:paraId="6F0A6804" w14:textId="77777777" w:rsidR="0042048E" w:rsidRDefault="0042048E" w:rsidP="0042048E">
      <w:pPr>
        <w:rPr>
          <w:b/>
          <w:sz w:val="28"/>
        </w:rPr>
      </w:pPr>
    </w:p>
    <w:p w14:paraId="7D4551D8" w14:textId="53822BAA" w:rsidR="0042048E" w:rsidRDefault="0042048E" w:rsidP="0042048E">
      <w:pPr>
        <w:rPr>
          <w:lang w:val="en-US"/>
        </w:rPr>
      </w:pPr>
      <w:r w:rsidRPr="006243CA">
        <w:rPr>
          <w:lang w:val="en-US"/>
        </w:rPr>
        <w:t>Approval is require</w:t>
      </w:r>
      <w:r>
        <w:rPr>
          <w:lang w:val="en-US"/>
        </w:rPr>
        <w:t xml:space="preserve">d to commence a procurement process and award contracts/framework agreement for the provision of accommodation for </w:t>
      </w:r>
      <w:proofErr w:type="gramStart"/>
      <w:r>
        <w:rPr>
          <w:lang w:val="en-US"/>
        </w:rPr>
        <w:t xml:space="preserve">16 and 17 year </w:t>
      </w:r>
      <w:proofErr w:type="spellStart"/>
      <w:r>
        <w:rPr>
          <w:lang w:val="en-US"/>
        </w:rPr>
        <w:t>olds</w:t>
      </w:r>
      <w:proofErr w:type="spellEnd"/>
      <w:proofErr w:type="gramEnd"/>
    </w:p>
    <w:p w14:paraId="6761B6FD" w14:textId="77777777" w:rsidR="0042048E" w:rsidRDefault="0042048E" w:rsidP="0042048E"/>
    <w:p w14:paraId="2AB5FAED" w14:textId="77777777" w:rsidR="0042048E" w:rsidRDefault="0042048E" w:rsidP="0042048E">
      <w:pPr>
        <w:rPr>
          <w:b/>
          <w:sz w:val="28"/>
        </w:rPr>
      </w:pPr>
      <w:r>
        <w:rPr>
          <w:b/>
          <w:sz w:val="28"/>
        </w:rPr>
        <w:t>Who will make the decision?</w:t>
      </w:r>
    </w:p>
    <w:p w14:paraId="226828F8" w14:textId="77777777" w:rsidR="0042048E" w:rsidRDefault="0042048E" w:rsidP="0042048E">
      <w:pPr>
        <w:rPr>
          <w:b/>
          <w:sz w:val="28"/>
        </w:rPr>
      </w:pPr>
    </w:p>
    <w:p w14:paraId="10F887E4" w14:textId="77777777" w:rsidR="0042048E" w:rsidRDefault="0042048E" w:rsidP="0042048E">
      <w:r>
        <w:rPr>
          <w:lang w:val="en-US"/>
        </w:rPr>
        <w:t>Councillor Barnes</w:t>
      </w:r>
    </w:p>
    <w:p w14:paraId="2981E87B" w14:textId="77777777" w:rsidR="0042048E" w:rsidRDefault="0042048E" w:rsidP="0042048E"/>
    <w:p w14:paraId="77C0886D" w14:textId="77777777" w:rsidR="0042048E" w:rsidRDefault="0042048E" w:rsidP="0042048E">
      <w:pPr>
        <w:rPr>
          <w:b/>
          <w:sz w:val="28"/>
        </w:rPr>
      </w:pPr>
      <w:r>
        <w:rPr>
          <w:b/>
          <w:sz w:val="28"/>
        </w:rPr>
        <w:t>When is the decision to be taken?</w:t>
      </w:r>
    </w:p>
    <w:p w14:paraId="303EC452" w14:textId="77777777" w:rsidR="0042048E" w:rsidRDefault="0042048E" w:rsidP="0042048E">
      <w:pPr>
        <w:rPr>
          <w:b/>
          <w:sz w:val="28"/>
        </w:rPr>
      </w:pPr>
    </w:p>
    <w:p w14:paraId="72FE480A" w14:textId="6EE8627F" w:rsidR="0042048E" w:rsidRDefault="0042048E" w:rsidP="0042048E">
      <w:r>
        <w:t>February 2023</w:t>
      </w:r>
    </w:p>
    <w:p w14:paraId="201EA810" w14:textId="77777777" w:rsidR="0042048E" w:rsidRDefault="0042048E" w:rsidP="0042048E"/>
    <w:p w14:paraId="53222E2D" w14:textId="77777777" w:rsidR="0042048E" w:rsidRDefault="0042048E" w:rsidP="0042048E">
      <w:pPr>
        <w:rPr>
          <w:b/>
          <w:sz w:val="28"/>
        </w:rPr>
      </w:pPr>
      <w:r>
        <w:rPr>
          <w:b/>
          <w:sz w:val="28"/>
        </w:rPr>
        <w:t>Who will be consulted and how?</w:t>
      </w:r>
    </w:p>
    <w:p w14:paraId="61524F4F" w14:textId="77777777" w:rsidR="0042048E" w:rsidRDefault="0042048E" w:rsidP="0042048E">
      <w:pPr>
        <w:rPr>
          <w:b/>
          <w:sz w:val="28"/>
        </w:rPr>
      </w:pPr>
    </w:p>
    <w:p w14:paraId="2DB9772C" w14:textId="77777777" w:rsidR="0042048E" w:rsidRDefault="0042048E" w:rsidP="0042048E">
      <w:pPr>
        <w:rPr>
          <w:noProof/>
          <w:lang w:val="en-US"/>
        </w:rPr>
      </w:pPr>
      <w:r>
        <w:rPr>
          <w:noProof/>
          <w:lang w:val="en-US"/>
        </w:rPr>
        <w:t>Cabinet Member for Children</w:t>
      </w:r>
    </w:p>
    <w:p w14:paraId="3F1D94EC" w14:textId="77777777" w:rsidR="0042048E" w:rsidRDefault="0042048E" w:rsidP="0042048E">
      <w:pPr>
        <w:rPr>
          <w:noProof/>
          <w:lang w:val="en-US"/>
        </w:rPr>
      </w:pPr>
      <w:r>
        <w:rPr>
          <w:noProof/>
          <w:lang w:val="en-US"/>
        </w:rPr>
        <w:t>Chief Finance Officer</w:t>
      </w:r>
    </w:p>
    <w:p w14:paraId="6CE6F594" w14:textId="77777777" w:rsidR="0042048E" w:rsidRDefault="0042048E" w:rsidP="0042048E">
      <w:pPr>
        <w:rPr>
          <w:noProof/>
          <w:lang w:val="en-US"/>
        </w:rPr>
      </w:pPr>
      <w:r>
        <w:rPr>
          <w:noProof/>
          <w:lang w:val="en-US"/>
        </w:rPr>
        <w:t>Chief Legal Officer</w:t>
      </w:r>
    </w:p>
    <w:p w14:paraId="7368126B" w14:textId="77777777" w:rsidR="0042048E" w:rsidRDefault="0042048E" w:rsidP="0042048E">
      <w:pPr>
        <w:rPr>
          <w:noProof/>
          <w:lang w:val="en-US"/>
        </w:rPr>
      </w:pPr>
      <w:r>
        <w:rPr>
          <w:noProof/>
          <w:lang w:val="en-US"/>
        </w:rPr>
        <w:t>Corporate Director for Children &amp; Families</w:t>
      </w:r>
    </w:p>
    <w:p w14:paraId="7A97832F" w14:textId="77777777" w:rsidR="0042048E" w:rsidRDefault="0042048E" w:rsidP="0042048E">
      <w:pPr>
        <w:rPr>
          <w:noProof/>
          <w:lang w:val="en-US"/>
        </w:rPr>
      </w:pPr>
      <w:r>
        <w:rPr>
          <w:noProof/>
          <w:lang w:val="en-US"/>
        </w:rPr>
        <w:t>All of the above will be consulted via approval of the delegated decision.</w:t>
      </w:r>
    </w:p>
    <w:p w14:paraId="2190AD12" w14:textId="77777777" w:rsidR="0042048E" w:rsidRDefault="0042048E" w:rsidP="0042048E"/>
    <w:p w14:paraId="464C3CEB" w14:textId="77777777" w:rsidR="0042048E" w:rsidRDefault="0042048E" w:rsidP="0042048E">
      <w:pPr>
        <w:rPr>
          <w:b/>
          <w:sz w:val="28"/>
        </w:rPr>
      </w:pPr>
      <w:r>
        <w:rPr>
          <w:b/>
          <w:sz w:val="28"/>
        </w:rPr>
        <w:t>Supporting documentation:</w:t>
      </w:r>
    </w:p>
    <w:p w14:paraId="75C9D1BE" w14:textId="77777777" w:rsidR="0042048E" w:rsidRDefault="0042048E" w:rsidP="0042048E">
      <w:pPr>
        <w:rPr>
          <w:b/>
          <w:sz w:val="28"/>
        </w:rPr>
      </w:pPr>
    </w:p>
    <w:p w14:paraId="5A806613" w14:textId="77777777" w:rsidR="0042048E" w:rsidRDefault="0042048E" w:rsidP="0042048E">
      <w:pPr>
        <w:rPr>
          <w:lang w:val="en-US"/>
        </w:rPr>
      </w:pPr>
      <w:r>
        <w:t>There are no supporting documents for this decision</w:t>
      </w:r>
      <w:r>
        <w:rPr>
          <w:lang w:val="en-US"/>
        </w:rPr>
        <w:t xml:space="preserve"> </w:t>
      </w:r>
    </w:p>
    <w:p w14:paraId="0AD8D114" w14:textId="77777777" w:rsidR="0042048E" w:rsidRDefault="0042048E" w:rsidP="0042048E"/>
    <w:p w14:paraId="3AD9AE81" w14:textId="77777777" w:rsidR="0042048E" w:rsidRDefault="0042048E" w:rsidP="0042048E">
      <w:pPr>
        <w:rPr>
          <w:b/>
          <w:sz w:val="28"/>
        </w:rPr>
      </w:pPr>
      <w:r>
        <w:rPr>
          <w:b/>
          <w:sz w:val="28"/>
        </w:rPr>
        <w:t>How and by when to make representations:</w:t>
      </w:r>
    </w:p>
    <w:p w14:paraId="4C085438" w14:textId="77777777" w:rsidR="0042048E" w:rsidRDefault="0042048E" w:rsidP="0042048E">
      <w:pPr>
        <w:rPr>
          <w:b/>
          <w:sz w:val="28"/>
        </w:rPr>
      </w:pPr>
    </w:p>
    <w:p w14:paraId="7693BB83" w14:textId="43D1F54B" w:rsidR="0042048E" w:rsidRDefault="0042048E" w:rsidP="0042048E">
      <w:r>
        <w:t>Representations should be made to Emma Russell before 31 January 2023.</w:t>
      </w:r>
    </w:p>
    <w:p w14:paraId="1C8D8242" w14:textId="77777777" w:rsidR="0042048E" w:rsidRDefault="0042048E" w:rsidP="0042048E">
      <w:r>
        <w:t xml:space="preserve">Tel: </w:t>
      </w:r>
      <w:r>
        <w:rPr>
          <w:noProof/>
          <w:lang w:val="en-US"/>
        </w:rPr>
        <w:t>01642 444156</w:t>
      </w:r>
    </w:p>
    <w:p w14:paraId="7BCAE694" w14:textId="77777777" w:rsidR="0042048E" w:rsidRDefault="0042048E" w:rsidP="0042048E"/>
    <w:p w14:paraId="31FCBC58" w14:textId="09C649BF" w:rsidR="0042048E" w:rsidRDefault="0042048E" w:rsidP="0042048E">
      <w:r>
        <w:t>First published in Forward Plan on 3 January 2023</w:t>
      </w:r>
    </w:p>
    <w:p w14:paraId="47D24A1E" w14:textId="77777777" w:rsidR="0042048E" w:rsidRDefault="0042048E" w:rsidP="0042048E"/>
    <w:p w14:paraId="69724C0B" w14:textId="77777777" w:rsidR="0042048E" w:rsidRDefault="0042048E" w:rsidP="0042048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0DC3875" w14:textId="77777777" w:rsidR="0042048E" w:rsidRDefault="0042048E" w:rsidP="0042048E">
      <w:r>
        <w:rPr>
          <w:noProof/>
        </w:rPr>
        <mc:AlternateContent>
          <mc:Choice Requires="wps">
            <w:drawing>
              <wp:anchor distT="0" distB="0" distL="114300" distR="114300" simplePos="0" relativeHeight="251809792" behindDoc="0" locked="0" layoutInCell="1" allowOverlap="1" wp14:anchorId="157AA450" wp14:editId="1CFE613D">
                <wp:simplePos x="0" y="0"/>
                <wp:positionH relativeFrom="column">
                  <wp:posOffset>1951990</wp:posOffset>
                </wp:positionH>
                <wp:positionV relativeFrom="paragraph">
                  <wp:posOffset>93345</wp:posOffset>
                </wp:positionV>
                <wp:extent cx="1323975" cy="1143000"/>
                <wp:effectExtent l="0" t="0" r="9525" b="0"/>
                <wp:wrapNone/>
                <wp:docPr id="3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144B3E2" w14:textId="77777777" w:rsidR="0042048E" w:rsidRDefault="0042048E" w:rsidP="004204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AA450" id="_x0000_s1072" type="#_x0000_t202" style="position:absolute;margin-left:153.7pt;margin-top:7.35pt;width:104.25pt;height:90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t1u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" fillcolor="window" strokeweight=".5pt">
                <v:path arrowok="t"/>
                <v:textbox>
                  <w:txbxContent>
                    <w:p w14:paraId="0144B3E2" w14:textId="77777777" w:rsidR="0042048E" w:rsidRDefault="0042048E" w:rsidP="0042048E"/>
                  </w:txbxContent>
                </v:textbox>
              </v:shape>
            </w:pict>
          </mc:Fallback>
        </mc:AlternateContent>
      </w:r>
    </w:p>
    <w:p w14:paraId="7B6EC102" w14:textId="77777777" w:rsidR="0042048E" w:rsidRDefault="0042048E" w:rsidP="0042048E"/>
    <w:p w14:paraId="62EF6821" w14:textId="77777777" w:rsidR="0042048E" w:rsidRDefault="0042048E" w:rsidP="0042048E"/>
    <w:p w14:paraId="5D2F7913" w14:textId="77777777" w:rsidR="0042048E" w:rsidRDefault="0042048E" w:rsidP="008026A1"/>
    <w:p w14:paraId="03070B3B" w14:textId="0EAFDA6F" w:rsidR="008026A1" w:rsidRDefault="008026A1" w:rsidP="00CA0514"/>
    <w:p w14:paraId="0B5B9165" w14:textId="52E58497" w:rsidR="00BC331D" w:rsidRDefault="00BC331D" w:rsidP="00CA0514"/>
    <w:p w14:paraId="4A1C77D6" w14:textId="77777777" w:rsidR="00BC331D" w:rsidRDefault="00BC331D" w:rsidP="00CA0514"/>
    <w:p w14:paraId="264AADD1" w14:textId="16FE3C33" w:rsidR="00BC331D" w:rsidRDefault="00BC331D" w:rsidP="00BC331D">
      <w:pPr>
        <w:rPr>
          <w:b/>
          <w:sz w:val="28"/>
        </w:rPr>
      </w:pPr>
      <w:r>
        <w:rPr>
          <w:b/>
          <w:sz w:val="28"/>
        </w:rPr>
        <w:lastRenderedPageBreak/>
        <w:t xml:space="preserve">DECISION: CDD0032 </w:t>
      </w:r>
      <w:r>
        <w:rPr>
          <w:b/>
          <w:bCs/>
          <w:sz w:val="28"/>
          <w:szCs w:val="28"/>
          <w:lang w:val="en-US"/>
        </w:rPr>
        <w:t xml:space="preserve">Family Hubs and Start for Life </w:t>
      </w:r>
      <w:proofErr w:type="spellStart"/>
      <w:r>
        <w:rPr>
          <w:b/>
          <w:bCs/>
          <w:sz w:val="28"/>
          <w:szCs w:val="28"/>
          <w:lang w:val="en-US"/>
        </w:rPr>
        <w:t>Programme</w:t>
      </w:r>
      <w:proofErr w:type="spellEnd"/>
    </w:p>
    <w:p w14:paraId="19FAEF0A" w14:textId="77777777" w:rsidR="00BC331D" w:rsidRDefault="00BC331D" w:rsidP="00BC331D">
      <w:pPr>
        <w:rPr>
          <w:b/>
          <w:sz w:val="28"/>
        </w:rPr>
      </w:pPr>
    </w:p>
    <w:p w14:paraId="4AB10A61" w14:textId="77777777" w:rsidR="00BC331D" w:rsidRDefault="00BC331D" w:rsidP="00BC331D">
      <w:pPr>
        <w:rPr>
          <w:b/>
          <w:sz w:val="28"/>
        </w:rPr>
      </w:pPr>
      <w:r>
        <w:rPr>
          <w:b/>
          <w:sz w:val="28"/>
        </w:rPr>
        <w:t xml:space="preserve">Nature of the decision: </w:t>
      </w:r>
    </w:p>
    <w:p w14:paraId="04E80A7A" w14:textId="77777777" w:rsidR="00BC331D" w:rsidRDefault="00BC331D" w:rsidP="00BC331D">
      <w:pPr>
        <w:rPr>
          <w:b/>
          <w:sz w:val="28"/>
        </w:rPr>
      </w:pPr>
    </w:p>
    <w:p w14:paraId="54E698A0" w14:textId="1840C6F5" w:rsidR="00BC331D" w:rsidRDefault="00BC331D" w:rsidP="00BC331D">
      <w:pPr>
        <w:rPr>
          <w:lang w:val="en-US"/>
        </w:rPr>
      </w:pPr>
      <w:r>
        <w:rPr>
          <w:lang w:val="en-US"/>
        </w:rPr>
        <w:t>To enter into an agreement with Family Actions (</w:t>
      </w:r>
      <w:r w:rsidRPr="00EB1F76">
        <w:rPr>
          <w:lang w:val="en-US"/>
        </w:rPr>
        <w:t>Registered Charity Number: 264 713</w:t>
      </w:r>
      <w:r>
        <w:rPr>
          <w:lang w:val="en-US"/>
        </w:rPr>
        <w:t xml:space="preserve">) to support the delivery of services for the Family Hubs and Start for Life </w:t>
      </w:r>
      <w:proofErr w:type="spellStart"/>
      <w:r>
        <w:rPr>
          <w:lang w:val="en-US"/>
        </w:rPr>
        <w:t>programme</w:t>
      </w:r>
      <w:proofErr w:type="spellEnd"/>
      <w:r>
        <w:rPr>
          <w:lang w:val="en-US"/>
        </w:rPr>
        <w:t>.</w:t>
      </w:r>
    </w:p>
    <w:p w14:paraId="2D7A15B5" w14:textId="77777777" w:rsidR="00BC331D" w:rsidRDefault="00BC331D" w:rsidP="00BC331D"/>
    <w:p w14:paraId="3F9F8397" w14:textId="77777777" w:rsidR="00BC331D" w:rsidRDefault="00BC331D" w:rsidP="00BC331D">
      <w:pPr>
        <w:rPr>
          <w:b/>
          <w:sz w:val="28"/>
        </w:rPr>
      </w:pPr>
      <w:r>
        <w:rPr>
          <w:b/>
          <w:sz w:val="28"/>
        </w:rPr>
        <w:t>Who will make the decision?</w:t>
      </w:r>
    </w:p>
    <w:p w14:paraId="65881297" w14:textId="77777777" w:rsidR="00BC331D" w:rsidRDefault="00BC331D" w:rsidP="00BC331D">
      <w:pPr>
        <w:rPr>
          <w:b/>
          <w:sz w:val="28"/>
        </w:rPr>
      </w:pPr>
    </w:p>
    <w:p w14:paraId="303E29C9" w14:textId="77777777" w:rsidR="00BC331D" w:rsidRDefault="00BC331D" w:rsidP="00BC331D">
      <w:r>
        <w:rPr>
          <w:lang w:val="en-US"/>
        </w:rPr>
        <w:t>Councillor Barnes</w:t>
      </w:r>
    </w:p>
    <w:p w14:paraId="5BD5D251" w14:textId="77777777" w:rsidR="00BC331D" w:rsidRDefault="00BC331D" w:rsidP="00BC331D"/>
    <w:p w14:paraId="34F26683" w14:textId="77777777" w:rsidR="00BC331D" w:rsidRDefault="00BC331D" w:rsidP="00BC331D">
      <w:pPr>
        <w:rPr>
          <w:b/>
          <w:sz w:val="28"/>
        </w:rPr>
      </w:pPr>
      <w:r>
        <w:rPr>
          <w:b/>
          <w:sz w:val="28"/>
        </w:rPr>
        <w:t>When is the decision to be taken?</w:t>
      </w:r>
    </w:p>
    <w:p w14:paraId="52537772" w14:textId="77777777" w:rsidR="00BC331D" w:rsidRDefault="00BC331D" w:rsidP="00BC331D">
      <w:pPr>
        <w:rPr>
          <w:b/>
          <w:sz w:val="28"/>
        </w:rPr>
      </w:pPr>
    </w:p>
    <w:p w14:paraId="671A31AB" w14:textId="39795C3E" w:rsidR="00BC331D" w:rsidRDefault="00BC331D" w:rsidP="00BC331D">
      <w:r>
        <w:t>March 2023</w:t>
      </w:r>
    </w:p>
    <w:p w14:paraId="72F0647B" w14:textId="77777777" w:rsidR="00BC331D" w:rsidRDefault="00BC331D" w:rsidP="00BC331D"/>
    <w:p w14:paraId="0B4BAA17" w14:textId="77777777" w:rsidR="00BC331D" w:rsidRDefault="00BC331D" w:rsidP="00BC331D">
      <w:pPr>
        <w:rPr>
          <w:b/>
          <w:sz w:val="28"/>
        </w:rPr>
      </w:pPr>
      <w:r>
        <w:rPr>
          <w:b/>
          <w:sz w:val="28"/>
        </w:rPr>
        <w:t>Who will be consulted and how?</w:t>
      </w:r>
    </w:p>
    <w:p w14:paraId="70C8DAF1" w14:textId="77777777" w:rsidR="00BC331D" w:rsidRDefault="00BC331D" w:rsidP="00BC331D">
      <w:pPr>
        <w:rPr>
          <w:b/>
          <w:sz w:val="28"/>
        </w:rPr>
      </w:pPr>
    </w:p>
    <w:p w14:paraId="64843E4B" w14:textId="77777777" w:rsidR="00BC331D" w:rsidRDefault="00BC331D" w:rsidP="00BC331D">
      <w:pPr>
        <w:rPr>
          <w:noProof/>
          <w:lang w:val="en-US"/>
        </w:rPr>
      </w:pPr>
      <w:r>
        <w:rPr>
          <w:noProof/>
          <w:lang w:val="en-US"/>
        </w:rPr>
        <w:t>Cabinet Member for Children</w:t>
      </w:r>
    </w:p>
    <w:p w14:paraId="4056AF11" w14:textId="77777777" w:rsidR="00BC331D" w:rsidRDefault="00BC331D" w:rsidP="00BC331D">
      <w:pPr>
        <w:rPr>
          <w:noProof/>
          <w:lang w:val="en-US"/>
        </w:rPr>
      </w:pPr>
      <w:r>
        <w:rPr>
          <w:noProof/>
          <w:lang w:val="en-US"/>
        </w:rPr>
        <w:t>Chief Finance Officer</w:t>
      </w:r>
    </w:p>
    <w:p w14:paraId="588707A0" w14:textId="77777777" w:rsidR="00BC331D" w:rsidRDefault="00BC331D" w:rsidP="00BC331D">
      <w:pPr>
        <w:rPr>
          <w:noProof/>
          <w:lang w:val="en-US"/>
        </w:rPr>
      </w:pPr>
      <w:r>
        <w:rPr>
          <w:noProof/>
          <w:lang w:val="en-US"/>
        </w:rPr>
        <w:t>Chief Legal Officer</w:t>
      </w:r>
    </w:p>
    <w:p w14:paraId="4F3C66E8" w14:textId="77777777" w:rsidR="00BC331D" w:rsidRDefault="00BC331D" w:rsidP="00BC331D">
      <w:pPr>
        <w:rPr>
          <w:noProof/>
          <w:lang w:val="en-US"/>
        </w:rPr>
      </w:pPr>
      <w:r>
        <w:rPr>
          <w:noProof/>
          <w:lang w:val="en-US"/>
        </w:rPr>
        <w:t>Corporate Director for Children &amp; Families</w:t>
      </w:r>
    </w:p>
    <w:p w14:paraId="5B44ADB1" w14:textId="77777777" w:rsidR="00BC331D" w:rsidRDefault="00BC331D" w:rsidP="00BC331D">
      <w:pPr>
        <w:rPr>
          <w:noProof/>
          <w:lang w:val="en-US"/>
        </w:rPr>
      </w:pPr>
      <w:r>
        <w:rPr>
          <w:noProof/>
          <w:lang w:val="en-US"/>
        </w:rPr>
        <w:t>All of the above will be consulted via approval of the delegated decision.</w:t>
      </w:r>
    </w:p>
    <w:p w14:paraId="74C85037" w14:textId="77777777" w:rsidR="00BC331D" w:rsidRDefault="00BC331D" w:rsidP="00BC331D"/>
    <w:p w14:paraId="43BA43EB" w14:textId="77777777" w:rsidR="00BC331D" w:rsidRDefault="00BC331D" w:rsidP="00BC331D">
      <w:pPr>
        <w:rPr>
          <w:b/>
          <w:sz w:val="28"/>
        </w:rPr>
      </w:pPr>
      <w:r>
        <w:rPr>
          <w:b/>
          <w:sz w:val="28"/>
        </w:rPr>
        <w:t>Supporting documentation:</w:t>
      </w:r>
    </w:p>
    <w:p w14:paraId="5BCC649D" w14:textId="77777777" w:rsidR="00BC331D" w:rsidRDefault="00BC331D" w:rsidP="00BC331D">
      <w:pPr>
        <w:rPr>
          <w:b/>
          <w:sz w:val="28"/>
        </w:rPr>
      </w:pPr>
    </w:p>
    <w:p w14:paraId="4B3CB77F" w14:textId="77777777" w:rsidR="00BC331D" w:rsidRDefault="00BC331D" w:rsidP="00BC331D">
      <w:pPr>
        <w:rPr>
          <w:lang w:val="en-US"/>
        </w:rPr>
      </w:pPr>
      <w:r>
        <w:t>There are no supporting documents for this decision</w:t>
      </w:r>
      <w:r>
        <w:rPr>
          <w:lang w:val="en-US"/>
        </w:rPr>
        <w:t xml:space="preserve"> </w:t>
      </w:r>
    </w:p>
    <w:p w14:paraId="73586285" w14:textId="77777777" w:rsidR="00BC331D" w:rsidRDefault="00BC331D" w:rsidP="00BC331D"/>
    <w:p w14:paraId="20C86AED" w14:textId="77777777" w:rsidR="00BC331D" w:rsidRDefault="00BC331D" w:rsidP="00BC331D">
      <w:pPr>
        <w:rPr>
          <w:b/>
          <w:sz w:val="28"/>
        </w:rPr>
      </w:pPr>
      <w:r>
        <w:rPr>
          <w:b/>
          <w:sz w:val="28"/>
        </w:rPr>
        <w:t>How and by when to make representations:</w:t>
      </w:r>
    </w:p>
    <w:p w14:paraId="43BABB12" w14:textId="77777777" w:rsidR="00BC331D" w:rsidRDefault="00BC331D" w:rsidP="00BC331D">
      <w:pPr>
        <w:rPr>
          <w:b/>
          <w:sz w:val="28"/>
        </w:rPr>
      </w:pPr>
    </w:p>
    <w:p w14:paraId="6DA78B7C" w14:textId="0A3CFA3D" w:rsidR="00BC331D" w:rsidRDefault="00BC331D" w:rsidP="00BC331D">
      <w:r>
        <w:t>Representations should be made to Andrew Hames before 24 February 2023.</w:t>
      </w:r>
    </w:p>
    <w:p w14:paraId="4F9F0E1B" w14:textId="2160EF1B" w:rsidR="00BC331D" w:rsidRDefault="00BC331D" w:rsidP="00BC331D">
      <w:r>
        <w:t xml:space="preserve">Tel: </w:t>
      </w:r>
      <w:r>
        <w:rPr>
          <w:lang w:val="en-US"/>
        </w:rPr>
        <w:t>07967 433338</w:t>
      </w:r>
    </w:p>
    <w:p w14:paraId="23ECF79B" w14:textId="77777777" w:rsidR="00BC331D" w:rsidRDefault="00BC331D" w:rsidP="00BC331D"/>
    <w:p w14:paraId="54E3A7F6" w14:textId="2B0936BD" w:rsidR="00BC331D" w:rsidRDefault="00BC331D" w:rsidP="00BC331D">
      <w:r>
        <w:t>First published in Forward Plan on 27 January 2023</w:t>
      </w:r>
    </w:p>
    <w:p w14:paraId="3CAF5A1D" w14:textId="77777777" w:rsidR="00BC331D" w:rsidRDefault="00BC331D" w:rsidP="00BC331D"/>
    <w:p w14:paraId="2E20EAE5" w14:textId="77777777" w:rsidR="00BC331D" w:rsidRDefault="00BC331D" w:rsidP="00BC331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3FE01D4C" w14:textId="77777777" w:rsidR="00BC331D" w:rsidRDefault="00BC331D" w:rsidP="00BC331D">
      <w:r>
        <w:rPr>
          <w:noProof/>
        </w:rPr>
        <mc:AlternateContent>
          <mc:Choice Requires="wps">
            <w:drawing>
              <wp:anchor distT="0" distB="0" distL="114300" distR="114300" simplePos="0" relativeHeight="251817984" behindDoc="0" locked="0" layoutInCell="1" allowOverlap="1" wp14:anchorId="6D869EBD" wp14:editId="6084A30F">
                <wp:simplePos x="0" y="0"/>
                <wp:positionH relativeFrom="column">
                  <wp:posOffset>1951990</wp:posOffset>
                </wp:positionH>
                <wp:positionV relativeFrom="paragraph">
                  <wp:posOffset>93345</wp:posOffset>
                </wp:positionV>
                <wp:extent cx="1323975" cy="1143000"/>
                <wp:effectExtent l="0" t="0" r="9525"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2E248F" w14:textId="77777777" w:rsidR="00BC331D" w:rsidRDefault="00BC331D" w:rsidP="00BC33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869EBD" id="_x0000_t202" coordsize="21600,21600" o:spt="202" path="m,l,21600r21600,l21600,xe">
                <v:stroke joinstyle="miter"/>
                <v:path gradientshapeok="t" o:connecttype="rect"/>
              </v:shapetype>
              <v:shape id="_x0000_s1075" type="#_x0000_t202" style="position:absolute;margin-left:153.7pt;margin-top:7.35pt;width:104.25pt;height:90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nI1Vw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" fillcolor="window" strokeweight=".5pt">
                <v:path arrowok="t"/>
                <v:textbox>
                  <w:txbxContent>
                    <w:p w14:paraId="412E248F" w14:textId="77777777" w:rsidR="00BC331D" w:rsidRDefault="00BC331D" w:rsidP="00BC331D"/>
                  </w:txbxContent>
                </v:textbox>
              </v:shape>
            </w:pict>
          </mc:Fallback>
        </mc:AlternateContent>
      </w:r>
    </w:p>
    <w:p w14:paraId="13D0B8BD" w14:textId="77777777" w:rsidR="00BC331D" w:rsidRDefault="00BC331D" w:rsidP="00BC331D"/>
    <w:p w14:paraId="494BF31E" w14:textId="77777777" w:rsidR="00BC331D" w:rsidRDefault="00BC331D" w:rsidP="00BC331D"/>
    <w:p w14:paraId="01BA922E" w14:textId="2175F9B8" w:rsidR="00BC331D" w:rsidRDefault="00BC331D" w:rsidP="00BC331D"/>
    <w:p w14:paraId="45F9CA4E" w14:textId="1AD2F099" w:rsidR="00BC331D" w:rsidRDefault="00BC331D" w:rsidP="00BC331D"/>
    <w:p w14:paraId="2964E464" w14:textId="1E9A9CC2" w:rsidR="00BC331D" w:rsidRDefault="00BC331D" w:rsidP="00BC331D"/>
    <w:p w14:paraId="2C7C7C72" w14:textId="77777777" w:rsidR="00BC331D" w:rsidRDefault="00BC331D" w:rsidP="00BC331D"/>
    <w:p w14:paraId="1779F1C2" w14:textId="123D325C" w:rsidR="00BC331D" w:rsidRDefault="00BC331D" w:rsidP="00BC331D">
      <w:pPr>
        <w:rPr>
          <w:b/>
          <w:sz w:val="28"/>
        </w:rPr>
      </w:pPr>
      <w:r>
        <w:rPr>
          <w:b/>
          <w:sz w:val="28"/>
        </w:rPr>
        <w:lastRenderedPageBreak/>
        <w:t>DECISION: CDD003</w:t>
      </w:r>
      <w:r w:rsidR="009072AE">
        <w:rPr>
          <w:b/>
          <w:sz w:val="28"/>
        </w:rPr>
        <w:t>3</w:t>
      </w:r>
      <w:r>
        <w:rPr>
          <w:b/>
          <w:sz w:val="28"/>
        </w:rPr>
        <w:t xml:space="preserve"> </w:t>
      </w:r>
      <w:r>
        <w:rPr>
          <w:b/>
          <w:bCs/>
          <w:sz w:val="28"/>
          <w:szCs w:val="28"/>
          <w:lang w:val="en-US"/>
        </w:rPr>
        <w:t xml:space="preserve">Start for Life </w:t>
      </w:r>
      <w:r w:rsidR="009072AE">
        <w:rPr>
          <w:b/>
          <w:bCs/>
          <w:sz w:val="28"/>
          <w:szCs w:val="28"/>
          <w:lang w:val="en-US"/>
        </w:rPr>
        <w:t>NHS South Tees Hospital Trust</w:t>
      </w:r>
    </w:p>
    <w:p w14:paraId="3C3C4A90" w14:textId="77777777" w:rsidR="00BC331D" w:rsidRDefault="00BC331D" w:rsidP="00BC331D">
      <w:pPr>
        <w:rPr>
          <w:b/>
          <w:sz w:val="28"/>
        </w:rPr>
      </w:pPr>
    </w:p>
    <w:p w14:paraId="70053ACB" w14:textId="77777777" w:rsidR="00BC331D" w:rsidRDefault="00BC331D" w:rsidP="00BC331D">
      <w:pPr>
        <w:rPr>
          <w:b/>
          <w:sz w:val="28"/>
        </w:rPr>
      </w:pPr>
      <w:r>
        <w:rPr>
          <w:b/>
          <w:sz w:val="28"/>
        </w:rPr>
        <w:t xml:space="preserve">Nature of the decision: </w:t>
      </w:r>
    </w:p>
    <w:p w14:paraId="13AD7EB3" w14:textId="77777777" w:rsidR="00BC331D" w:rsidRDefault="00BC331D" w:rsidP="00BC331D">
      <w:pPr>
        <w:rPr>
          <w:b/>
          <w:sz w:val="28"/>
        </w:rPr>
      </w:pPr>
    </w:p>
    <w:p w14:paraId="01E263BC" w14:textId="479E3371" w:rsidR="00BC331D" w:rsidRDefault="009072AE" w:rsidP="00BC331D">
      <w:pPr>
        <w:rPr>
          <w:lang w:val="en-US"/>
        </w:rPr>
      </w:pPr>
      <w:r>
        <w:rPr>
          <w:lang w:val="en-US"/>
        </w:rPr>
        <w:t xml:space="preserve">To </w:t>
      </w:r>
      <w:proofErr w:type="gramStart"/>
      <w:r>
        <w:rPr>
          <w:lang w:val="en-US"/>
        </w:rPr>
        <w:t>enter into</w:t>
      </w:r>
      <w:proofErr w:type="gramEnd"/>
      <w:r>
        <w:rPr>
          <w:lang w:val="en-US"/>
        </w:rPr>
        <w:t xml:space="preserve"> a S76 Partnership agreement with NHS South Tees Hospital Trust for the delivery of Specialist Midwifery and SALT services for Early Help to deliver Family Hubs and Start for Life </w:t>
      </w:r>
      <w:proofErr w:type="spellStart"/>
      <w:r>
        <w:rPr>
          <w:lang w:val="en-US"/>
        </w:rPr>
        <w:t>programme</w:t>
      </w:r>
      <w:proofErr w:type="spellEnd"/>
      <w:r w:rsidR="00BC331D">
        <w:rPr>
          <w:lang w:val="en-US"/>
        </w:rPr>
        <w:t>.</w:t>
      </w:r>
    </w:p>
    <w:p w14:paraId="6518DA71" w14:textId="77777777" w:rsidR="00BC331D" w:rsidRDefault="00BC331D" w:rsidP="00BC331D"/>
    <w:p w14:paraId="05811545" w14:textId="77777777" w:rsidR="00BC331D" w:rsidRDefault="00BC331D" w:rsidP="00BC331D">
      <w:pPr>
        <w:rPr>
          <w:b/>
          <w:sz w:val="28"/>
        </w:rPr>
      </w:pPr>
      <w:r>
        <w:rPr>
          <w:b/>
          <w:sz w:val="28"/>
        </w:rPr>
        <w:t>Who will make the decision?</w:t>
      </w:r>
    </w:p>
    <w:p w14:paraId="4419B7FB" w14:textId="77777777" w:rsidR="00BC331D" w:rsidRDefault="00BC331D" w:rsidP="00BC331D">
      <w:pPr>
        <w:rPr>
          <w:b/>
          <w:sz w:val="28"/>
        </w:rPr>
      </w:pPr>
    </w:p>
    <w:p w14:paraId="29B3EFB4" w14:textId="77777777" w:rsidR="00BC331D" w:rsidRDefault="00BC331D" w:rsidP="00BC331D">
      <w:r>
        <w:rPr>
          <w:lang w:val="en-US"/>
        </w:rPr>
        <w:t>Councillor Barnes</w:t>
      </w:r>
    </w:p>
    <w:p w14:paraId="76FF85DC" w14:textId="77777777" w:rsidR="00BC331D" w:rsidRDefault="00BC331D" w:rsidP="00BC331D"/>
    <w:p w14:paraId="43BF2EF9" w14:textId="77777777" w:rsidR="00BC331D" w:rsidRDefault="00BC331D" w:rsidP="00BC331D">
      <w:pPr>
        <w:rPr>
          <w:b/>
          <w:sz w:val="28"/>
        </w:rPr>
      </w:pPr>
      <w:r>
        <w:rPr>
          <w:b/>
          <w:sz w:val="28"/>
        </w:rPr>
        <w:t>When is the decision to be taken?</w:t>
      </w:r>
    </w:p>
    <w:p w14:paraId="1879EF96" w14:textId="77777777" w:rsidR="00BC331D" w:rsidRDefault="00BC331D" w:rsidP="00BC331D">
      <w:pPr>
        <w:rPr>
          <w:b/>
          <w:sz w:val="28"/>
        </w:rPr>
      </w:pPr>
    </w:p>
    <w:p w14:paraId="18E8FAE7" w14:textId="77777777" w:rsidR="00BC331D" w:rsidRDefault="00BC331D" w:rsidP="00BC331D">
      <w:r>
        <w:t>March 2023</w:t>
      </w:r>
    </w:p>
    <w:p w14:paraId="3CEE263E" w14:textId="77777777" w:rsidR="00BC331D" w:rsidRDefault="00BC331D" w:rsidP="00BC331D"/>
    <w:p w14:paraId="173DE674" w14:textId="77777777" w:rsidR="00BC331D" w:rsidRDefault="00BC331D" w:rsidP="00BC331D">
      <w:pPr>
        <w:rPr>
          <w:b/>
          <w:sz w:val="28"/>
        </w:rPr>
      </w:pPr>
      <w:r>
        <w:rPr>
          <w:b/>
          <w:sz w:val="28"/>
        </w:rPr>
        <w:t>Who will be consulted and how?</w:t>
      </w:r>
    </w:p>
    <w:p w14:paraId="3CBEA005" w14:textId="77777777" w:rsidR="00BC331D" w:rsidRDefault="00BC331D" w:rsidP="00BC331D">
      <w:pPr>
        <w:rPr>
          <w:b/>
          <w:sz w:val="28"/>
        </w:rPr>
      </w:pPr>
    </w:p>
    <w:p w14:paraId="780DBC46" w14:textId="77777777" w:rsidR="00BC331D" w:rsidRDefault="00BC331D" w:rsidP="00BC331D">
      <w:pPr>
        <w:rPr>
          <w:noProof/>
          <w:lang w:val="en-US"/>
        </w:rPr>
      </w:pPr>
      <w:r>
        <w:rPr>
          <w:noProof/>
          <w:lang w:val="en-US"/>
        </w:rPr>
        <w:t>Cabinet Member for Children</w:t>
      </w:r>
    </w:p>
    <w:p w14:paraId="41FCCF2D" w14:textId="77777777" w:rsidR="00BC331D" w:rsidRDefault="00BC331D" w:rsidP="00BC331D">
      <w:pPr>
        <w:rPr>
          <w:noProof/>
          <w:lang w:val="en-US"/>
        </w:rPr>
      </w:pPr>
      <w:r>
        <w:rPr>
          <w:noProof/>
          <w:lang w:val="en-US"/>
        </w:rPr>
        <w:t>Chief Finance Officer</w:t>
      </w:r>
    </w:p>
    <w:p w14:paraId="1AA4D408" w14:textId="77777777" w:rsidR="00BC331D" w:rsidRDefault="00BC331D" w:rsidP="00BC331D">
      <w:pPr>
        <w:rPr>
          <w:noProof/>
          <w:lang w:val="en-US"/>
        </w:rPr>
      </w:pPr>
      <w:r>
        <w:rPr>
          <w:noProof/>
          <w:lang w:val="en-US"/>
        </w:rPr>
        <w:t>Chief Legal Officer</w:t>
      </w:r>
    </w:p>
    <w:p w14:paraId="4066F2D9" w14:textId="77777777" w:rsidR="00BC331D" w:rsidRDefault="00BC331D" w:rsidP="00BC331D">
      <w:pPr>
        <w:rPr>
          <w:noProof/>
          <w:lang w:val="en-US"/>
        </w:rPr>
      </w:pPr>
      <w:r>
        <w:rPr>
          <w:noProof/>
          <w:lang w:val="en-US"/>
        </w:rPr>
        <w:t>Corporate Director for Children &amp; Families</w:t>
      </w:r>
    </w:p>
    <w:p w14:paraId="487F54A9" w14:textId="77777777" w:rsidR="00BC331D" w:rsidRDefault="00BC331D" w:rsidP="00BC331D">
      <w:pPr>
        <w:rPr>
          <w:noProof/>
          <w:lang w:val="en-US"/>
        </w:rPr>
      </w:pPr>
      <w:r>
        <w:rPr>
          <w:noProof/>
          <w:lang w:val="en-US"/>
        </w:rPr>
        <w:t>All of the above will be consulted via approval of the delegated decision.</w:t>
      </w:r>
    </w:p>
    <w:p w14:paraId="57DFAB77" w14:textId="77777777" w:rsidR="00BC331D" w:rsidRDefault="00BC331D" w:rsidP="00BC331D"/>
    <w:p w14:paraId="3AC1C66D" w14:textId="77777777" w:rsidR="00BC331D" w:rsidRDefault="00BC331D" w:rsidP="00BC331D">
      <w:pPr>
        <w:rPr>
          <w:b/>
          <w:sz w:val="28"/>
        </w:rPr>
      </w:pPr>
      <w:r>
        <w:rPr>
          <w:b/>
          <w:sz w:val="28"/>
        </w:rPr>
        <w:t>Supporting documentation:</w:t>
      </w:r>
    </w:p>
    <w:p w14:paraId="36E62767" w14:textId="77777777" w:rsidR="00BC331D" w:rsidRDefault="00BC331D" w:rsidP="00BC331D">
      <w:pPr>
        <w:rPr>
          <w:b/>
          <w:sz w:val="28"/>
        </w:rPr>
      </w:pPr>
    </w:p>
    <w:p w14:paraId="36827229" w14:textId="77777777" w:rsidR="00BC331D" w:rsidRDefault="00BC331D" w:rsidP="00BC331D">
      <w:pPr>
        <w:rPr>
          <w:lang w:val="en-US"/>
        </w:rPr>
      </w:pPr>
      <w:r>
        <w:t>There are no supporting documents for this decision</w:t>
      </w:r>
      <w:r>
        <w:rPr>
          <w:lang w:val="en-US"/>
        </w:rPr>
        <w:t xml:space="preserve"> </w:t>
      </w:r>
    </w:p>
    <w:p w14:paraId="45625D45" w14:textId="77777777" w:rsidR="00BC331D" w:rsidRDefault="00BC331D" w:rsidP="00BC331D"/>
    <w:p w14:paraId="69A0F9C1" w14:textId="77777777" w:rsidR="00BC331D" w:rsidRDefault="00BC331D" w:rsidP="00BC331D">
      <w:pPr>
        <w:rPr>
          <w:b/>
          <w:sz w:val="28"/>
        </w:rPr>
      </w:pPr>
      <w:r>
        <w:rPr>
          <w:b/>
          <w:sz w:val="28"/>
        </w:rPr>
        <w:t>How and by when to make representations:</w:t>
      </w:r>
    </w:p>
    <w:p w14:paraId="5F9A4B36" w14:textId="77777777" w:rsidR="00BC331D" w:rsidRDefault="00BC331D" w:rsidP="00BC331D">
      <w:pPr>
        <w:rPr>
          <w:b/>
          <w:sz w:val="28"/>
        </w:rPr>
      </w:pPr>
    </w:p>
    <w:p w14:paraId="3D443840" w14:textId="77777777" w:rsidR="00BC331D" w:rsidRDefault="00BC331D" w:rsidP="00BC331D">
      <w:r>
        <w:t>Representations should be made to Andrew Hames before 24 February 2023.</w:t>
      </w:r>
    </w:p>
    <w:p w14:paraId="7D2EBCB9" w14:textId="77777777" w:rsidR="00BC331D" w:rsidRDefault="00BC331D" w:rsidP="00BC331D">
      <w:r>
        <w:t xml:space="preserve">Tel: </w:t>
      </w:r>
      <w:r>
        <w:rPr>
          <w:lang w:val="en-US"/>
        </w:rPr>
        <w:t>07967 433338</w:t>
      </w:r>
    </w:p>
    <w:p w14:paraId="050AFE5F" w14:textId="77777777" w:rsidR="00BC331D" w:rsidRDefault="00BC331D" w:rsidP="00BC331D"/>
    <w:p w14:paraId="11CD2B0D" w14:textId="77777777" w:rsidR="00BC331D" w:rsidRDefault="00BC331D" w:rsidP="00BC331D">
      <w:r>
        <w:t>First published in Forward Plan on 27 January 2023</w:t>
      </w:r>
    </w:p>
    <w:p w14:paraId="06F94F78" w14:textId="77777777" w:rsidR="00BC331D" w:rsidRDefault="00BC331D" w:rsidP="00BC331D"/>
    <w:p w14:paraId="256A557C" w14:textId="77777777" w:rsidR="00BC331D" w:rsidRDefault="00BC331D" w:rsidP="00BC331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B5E33EF" w14:textId="77777777" w:rsidR="00BC331D" w:rsidRDefault="00BC331D" w:rsidP="00BC331D">
      <w:r>
        <w:rPr>
          <w:noProof/>
        </w:rPr>
        <mc:AlternateContent>
          <mc:Choice Requires="wps">
            <w:drawing>
              <wp:anchor distT="0" distB="0" distL="114300" distR="114300" simplePos="0" relativeHeight="251820032" behindDoc="0" locked="0" layoutInCell="1" allowOverlap="1" wp14:anchorId="46447947" wp14:editId="4BED7242">
                <wp:simplePos x="0" y="0"/>
                <wp:positionH relativeFrom="column">
                  <wp:posOffset>1951990</wp:posOffset>
                </wp:positionH>
                <wp:positionV relativeFrom="paragraph">
                  <wp:posOffset>93345</wp:posOffset>
                </wp:positionV>
                <wp:extent cx="1323975" cy="1143000"/>
                <wp:effectExtent l="0" t="0" r="9525" b="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EBEDD35" w14:textId="77777777" w:rsidR="00BC331D" w:rsidRDefault="00BC331D" w:rsidP="00BC33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47947" id="_x0000_s1076" type="#_x0000_t202" style="position:absolute;margin-left:153.7pt;margin-top:7.35pt;width:104.25pt;height:90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" fillcolor="window" strokeweight=".5pt">
                <v:path arrowok="t"/>
                <v:textbox>
                  <w:txbxContent>
                    <w:p w14:paraId="3EBEDD35" w14:textId="77777777" w:rsidR="00BC331D" w:rsidRDefault="00BC331D" w:rsidP="00BC331D"/>
                  </w:txbxContent>
                </v:textbox>
              </v:shape>
            </w:pict>
          </mc:Fallback>
        </mc:AlternateContent>
      </w:r>
    </w:p>
    <w:p w14:paraId="67FB5960" w14:textId="77777777" w:rsidR="00BC331D" w:rsidRDefault="00BC331D" w:rsidP="00BC331D"/>
    <w:p w14:paraId="30A093F7" w14:textId="77777777" w:rsidR="00BC331D" w:rsidRDefault="00BC331D" w:rsidP="00BC331D"/>
    <w:p w14:paraId="1B592746" w14:textId="7B5F9C90" w:rsidR="00BC331D" w:rsidRDefault="00BC331D" w:rsidP="00BC331D"/>
    <w:p w14:paraId="1E062F96" w14:textId="6E5C4DDA" w:rsidR="0035203A" w:rsidRDefault="0035203A" w:rsidP="00BC331D"/>
    <w:p w14:paraId="6623A585" w14:textId="0091CCF1" w:rsidR="0035203A" w:rsidRDefault="0035203A" w:rsidP="00BC331D"/>
    <w:p w14:paraId="746FE30F" w14:textId="77777777" w:rsidR="0035203A" w:rsidRDefault="0035203A" w:rsidP="00BC331D"/>
    <w:p w14:paraId="096735BA" w14:textId="65F4B6F1" w:rsidR="0035203A" w:rsidRDefault="0035203A" w:rsidP="0035203A">
      <w:pPr>
        <w:rPr>
          <w:b/>
          <w:sz w:val="28"/>
        </w:rPr>
      </w:pPr>
      <w:r>
        <w:rPr>
          <w:b/>
          <w:sz w:val="28"/>
        </w:rPr>
        <w:lastRenderedPageBreak/>
        <w:t xml:space="preserve">DECISION: CDD0034 </w:t>
      </w:r>
      <w:r>
        <w:rPr>
          <w:b/>
          <w:bCs/>
          <w:sz w:val="28"/>
          <w:szCs w:val="28"/>
          <w:lang w:val="en-US"/>
        </w:rPr>
        <w:t>Provision of funding contribution to enable St Peter’s Catholic College to develop capacity to accommodate additional pupils</w:t>
      </w:r>
    </w:p>
    <w:p w14:paraId="5784DB63" w14:textId="77777777" w:rsidR="0035203A" w:rsidRDefault="0035203A" w:rsidP="0035203A">
      <w:pPr>
        <w:rPr>
          <w:b/>
          <w:sz w:val="28"/>
        </w:rPr>
      </w:pPr>
    </w:p>
    <w:p w14:paraId="1EE1555C" w14:textId="77777777" w:rsidR="0035203A" w:rsidRDefault="0035203A" w:rsidP="0035203A">
      <w:pPr>
        <w:rPr>
          <w:b/>
          <w:sz w:val="28"/>
        </w:rPr>
      </w:pPr>
      <w:r>
        <w:rPr>
          <w:b/>
          <w:sz w:val="28"/>
        </w:rPr>
        <w:t xml:space="preserve">Nature of the decision: </w:t>
      </w:r>
    </w:p>
    <w:p w14:paraId="45946F95" w14:textId="77777777" w:rsidR="0035203A" w:rsidRDefault="0035203A" w:rsidP="0035203A">
      <w:pPr>
        <w:rPr>
          <w:b/>
          <w:sz w:val="28"/>
        </w:rPr>
      </w:pPr>
    </w:p>
    <w:p w14:paraId="6A8973B4" w14:textId="542D4BDC" w:rsidR="0035203A" w:rsidRDefault="0035203A" w:rsidP="0035203A">
      <w:pPr>
        <w:rPr>
          <w:lang w:val="en-US"/>
        </w:rPr>
      </w:pPr>
      <w:r w:rsidRPr="00AA691B">
        <w:rPr>
          <w:noProof/>
          <w:lang w:val="en-US"/>
        </w:rPr>
        <w:t>To award a funding contribution to the Academy Trust responsible for the management of St Peter's Catholic College to enable it to undertake required physical building development works to enable the school to accommodate additional pupils in response to an increase in demand for places in the Greater Eston area.</w:t>
      </w:r>
    </w:p>
    <w:p w14:paraId="3628B2A8" w14:textId="77777777" w:rsidR="0035203A" w:rsidRDefault="0035203A" w:rsidP="0035203A"/>
    <w:p w14:paraId="525AB0F2" w14:textId="77777777" w:rsidR="0035203A" w:rsidRDefault="0035203A" w:rsidP="0035203A">
      <w:pPr>
        <w:rPr>
          <w:b/>
          <w:sz w:val="28"/>
        </w:rPr>
      </w:pPr>
      <w:r>
        <w:rPr>
          <w:b/>
          <w:sz w:val="28"/>
        </w:rPr>
        <w:t>Who will make the decision?</w:t>
      </w:r>
    </w:p>
    <w:p w14:paraId="7C430C8D" w14:textId="77777777" w:rsidR="0035203A" w:rsidRDefault="0035203A" w:rsidP="0035203A">
      <w:pPr>
        <w:rPr>
          <w:b/>
          <w:sz w:val="28"/>
        </w:rPr>
      </w:pPr>
    </w:p>
    <w:p w14:paraId="334578DB" w14:textId="77777777" w:rsidR="0035203A" w:rsidRDefault="0035203A" w:rsidP="0035203A">
      <w:r>
        <w:rPr>
          <w:lang w:val="en-US"/>
        </w:rPr>
        <w:t>Councillor Barnes</w:t>
      </w:r>
    </w:p>
    <w:p w14:paraId="0B3A3850" w14:textId="77777777" w:rsidR="0035203A" w:rsidRDefault="0035203A" w:rsidP="0035203A"/>
    <w:p w14:paraId="538F04DE" w14:textId="77777777" w:rsidR="0035203A" w:rsidRDefault="0035203A" w:rsidP="0035203A">
      <w:pPr>
        <w:rPr>
          <w:b/>
          <w:sz w:val="28"/>
        </w:rPr>
      </w:pPr>
      <w:r>
        <w:rPr>
          <w:b/>
          <w:sz w:val="28"/>
        </w:rPr>
        <w:t>When is the decision to be taken?</w:t>
      </w:r>
    </w:p>
    <w:p w14:paraId="30BA8E25" w14:textId="77777777" w:rsidR="0035203A" w:rsidRDefault="0035203A" w:rsidP="0035203A">
      <w:pPr>
        <w:rPr>
          <w:b/>
          <w:sz w:val="28"/>
        </w:rPr>
      </w:pPr>
    </w:p>
    <w:p w14:paraId="7FEBDE94" w14:textId="77777777" w:rsidR="0035203A" w:rsidRDefault="0035203A" w:rsidP="0035203A">
      <w:r>
        <w:t>March 2023</w:t>
      </w:r>
    </w:p>
    <w:p w14:paraId="16C6DC5D" w14:textId="77777777" w:rsidR="0035203A" w:rsidRDefault="0035203A" w:rsidP="0035203A"/>
    <w:p w14:paraId="6600945B" w14:textId="77777777" w:rsidR="0035203A" w:rsidRDefault="0035203A" w:rsidP="0035203A">
      <w:pPr>
        <w:rPr>
          <w:b/>
          <w:sz w:val="28"/>
        </w:rPr>
      </w:pPr>
      <w:r>
        <w:rPr>
          <w:b/>
          <w:sz w:val="28"/>
        </w:rPr>
        <w:t>Who will be consulted and how?</w:t>
      </w:r>
    </w:p>
    <w:p w14:paraId="3F484638" w14:textId="77777777" w:rsidR="0035203A" w:rsidRDefault="0035203A" w:rsidP="0035203A">
      <w:pPr>
        <w:rPr>
          <w:b/>
          <w:sz w:val="28"/>
        </w:rPr>
      </w:pPr>
    </w:p>
    <w:p w14:paraId="52BAA00B" w14:textId="77777777" w:rsidR="0035203A" w:rsidRDefault="0035203A" w:rsidP="0035203A">
      <w:pPr>
        <w:rPr>
          <w:noProof/>
          <w:lang w:val="en-US"/>
        </w:rPr>
      </w:pPr>
      <w:r>
        <w:rPr>
          <w:noProof/>
          <w:lang w:val="en-US"/>
        </w:rPr>
        <w:t>Cabinet Member for Children</w:t>
      </w:r>
    </w:p>
    <w:p w14:paraId="5C9AADB2" w14:textId="77777777" w:rsidR="0035203A" w:rsidRDefault="0035203A" w:rsidP="0035203A">
      <w:pPr>
        <w:rPr>
          <w:noProof/>
          <w:lang w:val="en-US"/>
        </w:rPr>
      </w:pPr>
      <w:r>
        <w:rPr>
          <w:noProof/>
          <w:lang w:val="en-US"/>
        </w:rPr>
        <w:t>Chief Finance Officer</w:t>
      </w:r>
    </w:p>
    <w:p w14:paraId="35066E7D" w14:textId="77777777" w:rsidR="0035203A" w:rsidRDefault="0035203A" w:rsidP="0035203A">
      <w:pPr>
        <w:rPr>
          <w:noProof/>
          <w:lang w:val="en-US"/>
        </w:rPr>
      </w:pPr>
      <w:r>
        <w:rPr>
          <w:noProof/>
          <w:lang w:val="en-US"/>
        </w:rPr>
        <w:t>Chief Legal Officer</w:t>
      </w:r>
    </w:p>
    <w:p w14:paraId="52C98FAB" w14:textId="77777777" w:rsidR="0035203A" w:rsidRDefault="0035203A" w:rsidP="0035203A">
      <w:pPr>
        <w:rPr>
          <w:noProof/>
          <w:lang w:val="en-US"/>
        </w:rPr>
      </w:pPr>
      <w:r>
        <w:rPr>
          <w:noProof/>
          <w:lang w:val="en-US"/>
        </w:rPr>
        <w:t>Corporate Director for Children &amp; Families</w:t>
      </w:r>
    </w:p>
    <w:p w14:paraId="1999804B" w14:textId="77777777" w:rsidR="0035203A" w:rsidRDefault="0035203A" w:rsidP="0035203A">
      <w:pPr>
        <w:rPr>
          <w:noProof/>
          <w:lang w:val="en-US"/>
        </w:rPr>
      </w:pPr>
      <w:r>
        <w:rPr>
          <w:noProof/>
          <w:lang w:val="en-US"/>
        </w:rPr>
        <w:t>All of the above will be consulted via approval of the delegated decision.</w:t>
      </w:r>
    </w:p>
    <w:p w14:paraId="30DB89AD" w14:textId="77777777" w:rsidR="0035203A" w:rsidRDefault="0035203A" w:rsidP="0035203A"/>
    <w:p w14:paraId="713D6FD0" w14:textId="77777777" w:rsidR="0035203A" w:rsidRDefault="0035203A" w:rsidP="0035203A">
      <w:pPr>
        <w:rPr>
          <w:b/>
          <w:sz w:val="28"/>
        </w:rPr>
      </w:pPr>
      <w:r>
        <w:rPr>
          <w:b/>
          <w:sz w:val="28"/>
        </w:rPr>
        <w:t>Supporting documentation:</w:t>
      </w:r>
    </w:p>
    <w:p w14:paraId="5CF760B8" w14:textId="77777777" w:rsidR="0035203A" w:rsidRDefault="0035203A" w:rsidP="0035203A">
      <w:pPr>
        <w:rPr>
          <w:b/>
          <w:sz w:val="28"/>
        </w:rPr>
      </w:pPr>
    </w:p>
    <w:p w14:paraId="19464AE3" w14:textId="77777777" w:rsidR="0035203A" w:rsidRDefault="0035203A" w:rsidP="0035203A">
      <w:pPr>
        <w:rPr>
          <w:lang w:val="en-US"/>
        </w:rPr>
      </w:pPr>
      <w:r>
        <w:t>There are no supporting documents for this decision</w:t>
      </w:r>
      <w:r>
        <w:rPr>
          <w:lang w:val="en-US"/>
        </w:rPr>
        <w:t xml:space="preserve"> </w:t>
      </w:r>
    </w:p>
    <w:p w14:paraId="38B3AA5A" w14:textId="77777777" w:rsidR="0035203A" w:rsidRDefault="0035203A" w:rsidP="0035203A"/>
    <w:p w14:paraId="5F9B07E6" w14:textId="77777777" w:rsidR="0035203A" w:rsidRDefault="0035203A" w:rsidP="0035203A">
      <w:pPr>
        <w:rPr>
          <w:b/>
          <w:sz w:val="28"/>
        </w:rPr>
      </w:pPr>
      <w:r>
        <w:rPr>
          <w:b/>
          <w:sz w:val="28"/>
        </w:rPr>
        <w:t>How and by when to make representations:</w:t>
      </w:r>
    </w:p>
    <w:p w14:paraId="598AEE27" w14:textId="77777777" w:rsidR="0035203A" w:rsidRDefault="0035203A" w:rsidP="0035203A">
      <w:pPr>
        <w:rPr>
          <w:b/>
          <w:sz w:val="28"/>
        </w:rPr>
      </w:pPr>
    </w:p>
    <w:p w14:paraId="41DF21B7" w14:textId="2BFF77D3" w:rsidR="0035203A" w:rsidRDefault="0035203A" w:rsidP="0035203A">
      <w:r>
        <w:t>Representations should be made to Ian Dunn before 27 February 2023.</w:t>
      </w:r>
    </w:p>
    <w:p w14:paraId="281D3143" w14:textId="7148FD83" w:rsidR="0035203A" w:rsidRDefault="0035203A" w:rsidP="0035203A">
      <w:r>
        <w:t xml:space="preserve">Tel: </w:t>
      </w:r>
      <w:r>
        <w:rPr>
          <w:noProof/>
          <w:lang w:val="en-US"/>
        </w:rPr>
        <w:t>01642 771162</w:t>
      </w:r>
    </w:p>
    <w:p w14:paraId="02F7B1A2" w14:textId="77777777" w:rsidR="0035203A" w:rsidRDefault="0035203A" w:rsidP="0035203A"/>
    <w:p w14:paraId="7366429B" w14:textId="2DBE86EE" w:rsidR="0035203A" w:rsidRDefault="0035203A" w:rsidP="0035203A">
      <w:r>
        <w:t>First published in Forward Plan on 30 January 2023</w:t>
      </w:r>
    </w:p>
    <w:p w14:paraId="35161B57" w14:textId="77777777" w:rsidR="0035203A" w:rsidRDefault="0035203A" w:rsidP="0035203A"/>
    <w:p w14:paraId="2C2399B8" w14:textId="77777777" w:rsidR="0035203A" w:rsidRDefault="0035203A" w:rsidP="0035203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CCCFBC3" w14:textId="77777777" w:rsidR="0035203A" w:rsidRDefault="0035203A" w:rsidP="0035203A">
      <w:r>
        <w:rPr>
          <w:noProof/>
        </w:rPr>
        <mc:AlternateContent>
          <mc:Choice Requires="wps">
            <w:drawing>
              <wp:anchor distT="0" distB="0" distL="114300" distR="114300" simplePos="0" relativeHeight="251822080" behindDoc="0" locked="0" layoutInCell="1" allowOverlap="1" wp14:anchorId="47640B4F" wp14:editId="6412B29C">
                <wp:simplePos x="0" y="0"/>
                <wp:positionH relativeFrom="column">
                  <wp:posOffset>1951990</wp:posOffset>
                </wp:positionH>
                <wp:positionV relativeFrom="paragraph">
                  <wp:posOffset>93345</wp:posOffset>
                </wp:positionV>
                <wp:extent cx="1323975" cy="1143000"/>
                <wp:effectExtent l="0" t="0" r="9525" b="0"/>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366A86C" w14:textId="77777777" w:rsidR="0035203A" w:rsidRDefault="0035203A" w:rsidP="0035203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640B4F" id="_x0000_t202" coordsize="21600,21600" o:spt="202" path="m,l,21600r21600,l21600,xe">
                <v:stroke joinstyle="miter"/>
                <v:path gradientshapeok="t" o:connecttype="rect"/>
              </v:shapetype>
              <v:shape id="_x0000_s1077" type="#_x0000_t202" style="position:absolute;margin-left:153.7pt;margin-top:7.35pt;width:104.25pt;height:90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JxEVw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" fillcolor="window" strokeweight=".5pt">
                <v:path arrowok="t"/>
                <v:textbox>
                  <w:txbxContent>
                    <w:p w14:paraId="0366A86C" w14:textId="77777777" w:rsidR="0035203A" w:rsidRDefault="0035203A" w:rsidP="0035203A"/>
                  </w:txbxContent>
                </v:textbox>
              </v:shape>
            </w:pict>
          </mc:Fallback>
        </mc:AlternateContent>
      </w:r>
    </w:p>
    <w:p w14:paraId="0EE35277" w14:textId="77777777" w:rsidR="0035203A" w:rsidRDefault="0035203A" w:rsidP="0035203A"/>
    <w:p w14:paraId="343DCD1A" w14:textId="77777777" w:rsidR="00BD178B" w:rsidRDefault="00BD178B" w:rsidP="00CA0514"/>
    <w:p w14:paraId="58B64F7D" w14:textId="4F5C675E" w:rsidR="00BD178B" w:rsidRDefault="00BD178B" w:rsidP="00BD178B">
      <w:pPr>
        <w:rPr>
          <w:b/>
          <w:sz w:val="28"/>
        </w:rPr>
      </w:pPr>
      <w:r>
        <w:rPr>
          <w:b/>
          <w:sz w:val="28"/>
        </w:rPr>
        <w:lastRenderedPageBreak/>
        <w:t>DECISION: CDD003</w:t>
      </w:r>
      <w:r>
        <w:rPr>
          <w:b/>
          <w:sz w:val="28"/>
        </w:rPr>
        <w:t>5</w:t>
      </w:r>
      <w:r>
        <w:rPr>
          <w:b/>
          <w:sz w:val="28"/>
        </w:rPr>
        <w:t xml:space="preserve"> </w:t>
      </w:r>
      <w:r>
        <w:rPr>
          <w:b/>
          <w:bCs/>
          <w:sz w:val="28"/>
          <w:szCs w:val="28"/>
          <w:lang w:val="en-US"/>
        </w:rPr>
        <w:t>1</w:t>
      </w:r>
      <w:r w:rsidRPr="00BD178B">
        <w:rPr>
          <w:b/>
          <w:bCs/>
          <w:sz w:val="28"/>
          <w:szCs w:val="28"/>
          <w:vertAlign w:val="superscript"/>
          <w:lang w:val="en-US"/>
        </w:rPr>
        <w:t>st</w:t>
      </w:r>
      <w:r>
        <w:rPr>
          <w:b/>
          <w:bCs/>
          <w:sz w:val="28"/>
          <w:szCs w:val="28"/>
          <w:lang w:val="en-US"/>
        </w:rPr>
        <w:t xml:space="preserve"> Optional extension with RCBC Independent Fostering Agency contracts and award new contracts to new providers</w:t>
      </w:r>
    </w:p>
    <w:p w14:paraId="651459B5" w14:textId="77777777" w:rsidR="00BD178B" w:rsidRDefault="00BD178B" w:rsidP="00BD178B">
      <w:pPr>
        <w:rPr>
          <w:b/>
          <w:sz w:val="28"/>
        </w:rPr>
      </w:pPr>
    </w:p>
    <w:p w14:paraId="58C25E40" w14:textId="77777777" w:rsidR="00BD178B" w:rsidRDefault="00BD178B" w:rsidP="00BD178B">
      <w:pPr>
        <w:rPr>
          <w:b/>
          <w:sz w:val="28"/>
        </w:rPr>
      </w:pPr>
      <w:r>
        <w:rPr>
          <w:b/>
          <w:sz w:val="28"/>
        </w:rPr>
        <w:t xml:space="preserve">Nature of the decision: </w:t>
      </w:r>
    </w:p>
    <w:p w14:paraId="33A6B3DD" w14:textId="77777777" w:rsidR="00BD178B" w:rsidRDefault="00BD178B" w:rsidP="00BD178B">
      <w:pPr>
        <w:rPr>
          <w:b/>
          <w:sz w:val="28"/>
        </w:rPr>
      </w:pPr>
    </w:p>
    <w:p w14:paraId="1D4EED5E" w14:textId="3DAC0B29" w:rsidR="00BD178B" w:rsidRDefault="00BD178B" w:rsidP="00BD178B">
      <w:pPr>
        <w:rPr>
          <w:lang w:val="en-US"/>
        </w:rPr>
      </w:pPr>
      <w:r w:rsidRPr="006243CA">
        <w:rPr>
          <w:lang w:val="en-US"/>
        </w:rPr>
        <w:t>Approval is require</w:t>
      </w:r>
      <w:r>
        <w:rPr>
          <w:lang w:val="en-US"/>
        </w:rPr>
        <w:t>d to enter into the 1</w:t>
      </w:r>
      <w:r w:rsidRPr="00F12B46">
        <w:rPr>
          <w:vertAlign w:val="superscript"/>
          <w:lang w:val="en-US"/>
        </w:rPr>
        <w:t>st</w:t>
      </w:r>
      <w:r>
        <w:rPr>
          <w:lang w:val="en-US"/>
        </w:rPr>
        <w:t xml:space="preserve"> optional extension period and extend existing contracts for 12 months </w:t>
      </w:r>
      <w:proofErr w:type="gramStart"/>
      <w:r>
        <w:rPr>
          <w:lang w:val="en-US"/>
        </w:rPr>
        <w:t>-  1</w:t>
      </w:r>
      <w:proofErr w:type="gramEnd"/>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 and to award contracts to new providers as and when required</w:t>
      </w:r>
      <w:r w:rsidRPr="00AA691B">
        <w:rPr>
          <w:noProof/>
          <w:lang w:val="en-US"/>
        </w:rPr>
        <w:t>.</w:t>
      </w:r>
    </w:p>
    <w:p w14:paraId="77F4FEF2" w14:textId="77777777" w:rsidR="00BD178B" w:rsidRDefault="00BD178B" w:rsidP="00BD178B"/>
    <w:p w14:paraId="0CE574EA" w14:textId="77777777" w:rsidR="00BD178B" w:rsidRDefault="00BD178B" w:rsidP="00BD178B">
      <w:pPr>
        <w:rPr>
          <w:b/>
          <w:sz w:val="28"/>
        </w:rPr>
      </w:pPr>
      <w:r>
        <w:rPr>
          <w:b/>
          <w:sz w:val="28"/>
        </w:rPr>
        <w:t>Who will make the decision?</w:t>
      </w:r>
    </w:p>
    <w:p w14:paraId="59C2F72B" w14:textId="77777777" w:rsidR="00BD178B" w:rsidRDefault="00BD178B" w:rsidP="00BD178B">
      <w:pPr>
        <w:rPr>
          <w:b/>
          <w:sz w:val="28"/>
        </w:rPr>
      </w:pPr>
    </w:p>
    <w:p w14:paraId="2791155F" w14:textId="77777777" w:rsidR="00BD178B" w:rsidRDefault="00BD178B" w:rsidP="00BD178B">
      <w:r>
        <w:rPr>
          <w:lang w:val="en-US"/>
        </w:rPr>
        <w:t>Councillor Barnes</w:t>
      </w:r>
    </w:p>
    <w:p w14:paraId="03EDB4CF" w14:textId="77777777" w:rsidR="00BD178B" w:rsidRDefault="00BD178B" w:rsidP="00BD178B"/>
    <w:p w14:paraId="513E0DC3" w14:textId="77777777" w:rsidR="00BD178B" w:rsidRDefault="00BD178B" w:rsidP="00BD178B">
      <w:pPr>
        <w:rPr>
          <w:b/>
          <w:sz w:val="28"/>
        </w:rPr>
      </w:pPr>
      <w:r>
        <w:rPr>
          <w:b/>
          <w:sz w:val="28"/>
        </w:rPr>
        <w:t>When is the decision to be taken?</w:t>
      </w:r>
    </w:p>
    <w:p w14:paraId="54A2E441" w14:textId="77777777" w:rsidR="00BD178B" w:rsidRDefault="00BD178B" w:rsidP="00BD178B">
      <w:pPr>
        <w:rPr>
          <w:b/>
          <w:sz w:val="28"/>
        </w:rPr>
      </w:pPr>
    </w:p>
    <w:p w14:paraId="081B7978" w14:textId="77777777" w:rsidR="00BD178B" w:rsidRDefault="00BD178B" w:rsidP="00BD178B">
      <w:r>
        <w:t>March 2023</w:t>
      </w:r>
    </w:p>
    <w:p w14:paraId="210F9AA1" w14:textId="77777777" w:rsidR="00BD178B" w:rsidRDefault="00BD178B" w:rsidP="00BD178B"/>
    <w:p w14:paraId="6EABE881" w14:textId="77777777" w:rsidR="00BD178B" w:rsidRDefault="00BD178B" w:rsidP="00BD178B">
      <w:pPr>
        <w:rPr>
          <w:b/>
          <w:sz w:val="28"/>
        </w:rPr>
      </w:pPr>
      <w:r>
        <w:rPr>
          <w:b/>
          <w:sz w:val="28"/>
        </w:rPr>
        <w:t>Who will be consulted and how?</w:t>
      </w:r>
    </w:p>
    <w:p w14:paraId="54038AC8" w14:textId="77777777" w:rsidR="00BD178B" w:rsidRDefault="00BD178B" w:rsidP="00BD178B">
      <w:pPr>
        <w:rPr>
          <w:b/>
          <w:sz w:val="28"/>
        </w:rPr>
      </w:pPr>
    </w:p>
    <w:p w14:paraId="26F0067B" w14:textId="77777777" w:rsidR="00BD178B" w:rsidRDefault="00BD178B" w:rsidP="00BD178B">
      <w:pPr>
        <w:rPr>
          <w:noProof/>
          <w:lang w:val="en-US"/>
        </w:rPr>
      </w:pPr>
      <w:r>
        <w:rPr>
          <w:noProof/>
          <w:lang w:val="en-US"/>
        </w:rPr>
        <w:t>Cabinet Member for Children</w:t>
      </w:r>
    </w:p>
    <w:p w14:paraId="61355EC5" w14:textId="77777777" w:rsidR="00BD178B" w:rsidRDefault="00BD178B" w:rsidP="00BD178B">
      <w:pPr>
        <w:rPr>
          <w:noProof/>
          <w:lang w:val="en-US"/>
        </w:rPr>
      </w:pPr>
      <w:r>
        <w:rPr>
          <w:noProof/>
          <w:lang w:val="en-US"/>
        </w:rPr>
        <w:t>Chief Finance Officer</w:t>
      </w:r>
    </w:p>
    <w:p w14:paraId="57818D59" w14:textId="77777777" w:rsidR="00BD178B" w:rsidRDefault="00BD178B" w:rsidP="00BD178B">
      <w:pPr>
        <w:rPr>
          <w:noProof/>
          <w:lang w:val="en-US"/>
        </w:rPr>
      </w:pPr>
      <w:r>
        <w:rPr>
          <w:noProof/>
          <w:lang w:val="en-US"/>
        </w:rPr>
        <w:t>Chief Legal Officer</w:t>
      </w:r>
    </w:p>
    <w:p w14:paraId="20186ABF" w14:textId="77777777" w:rsidR="00BD178B" w:rsidRDefault="00BD178B" w:rsidP="00BD178B">
      <w:pPr>
        <w:rPr>
          <w:noProof/>
          <w:lang w:val="en-US"/>
        </w:rPr>
      </w:pPr>
      <w:r>
        <w:rPr>
          <w:noProof/>
          <w:lang w:val="en-US"/>
        </w:rPr>
        <w:t>Corporate Director for Children &amp; Families</w:t>
      </w:r>
    </w:p>
    <w:p w14:paraId="63C3EBF0" w14:textId="77777777" w:rsidR="00BD178B" w:rsidRDefault="00BD178B" w:rsidP="00BD178B">
      <w:pPr>
        <w:rPr>
          <w:noProof/>
          <w:lang w:val="en-US"/>
        </w:rPr>
      </w:pPr>
      <w:r>
        <w:rPr>
          <w:noProof/>
          <w:lang w:val="en-US"/>
        </w:rPr>
        <w:t>All of the above will be consulted via approval of the delegated decision.</w:t>
      </w:r>
    </w:p>
    <w:p w14:paraId="6E3F4C1F" w14:textId="77777777" w:rsidR="00BD178B" w:rsidRDefault="00BD178B" w:rsidP="00BD178B"/>
    <w:p w14:paraId="0D583DB9" w14:textId="77777777" w:rsidR="00BD178B" w:rsidRDefault="00BD178B" w:rsidP="00BD178B">
      <w:pPr>
        <w:rPr>
          <w:b/>
          <w:sz w:val="28"/>
        </w:rPr>
      </w:pPr>
      <w:r>
        <w:rPr>
          <w:b/>
          <w:sz w:val="28"/>
        </w:rPr>
        <w:t>Supporting documentation:</w:t>
      </w:r>
    </w:p>
    <w:p w14:paraId="0D448A72" w14:textId="77777777" w:rsidR="00BD178B" w:rsidRDefault="00BD178B" w:rsidP="00BD178B">
      <w:pPr>
        <w:rPr>
          <w:b/>
          <w:sz w:val="28"/>
        </w:rPr>
      </w:pPr>
    </w:p>
    <w:p w14:paraId="197FFFA6" w14:textId="77777777" w:rsidR="00BD178B" w:rsidRDefault="00BD178B" w:rsidP="00BD178B">
      <w:pPr>
        <w:rPr>
          <w:lang w:val="en-US"/>
        </w:rPr>
      </w:pPr>
      <w:r>
        <w:t>There are no supporting documents for this decision</w:t>
      </w:r>
      <w:r>
        <w:rPr>
          <w:lang w:val="en-US"/>
        </w:rPr>
        <w:t xml:space="preserve"> </w:t>
      </w:r>
    </w:p>
    <w:p w14:paraId="5E7F3AAD" w14:textId="77777777" w:rsidR="00BD178B" w:rsidRDefault="00BD178B" w:rsidP="00BD178B"/>
    <w:p w14:paraId="51FAE19A" w14:textId="77777777" w:rsidR="00BD178B" w:rsidRDefault="00BD178B" w:rsidP="00BD178B">
      <w:pPr>
        <w:rPr>
          <w:b/>
          <w:sz w:val="28"/>
        </w:rPr>
      </w:pPr>
      <w:r>
        <w:rPr>
          <w:b/>
          <w:sz w:val="28"/>
        </w:rPr>
        <w:t>How and by when to make representations:</w:t>
      </w:r>
    </w:p>
    <w:p w14:paraId="20ADBA39" w14:textId="77777777" w:rsidR="00BD178B" w:rsidRDefault="00BD178B" w:rsidP="00BD178B">
      <w:pPr>
        <w:rPr>
          <w:b/>
          <w:sz w:val="28"/>
        </w:rPr>
      </w:pPr>
    </w:p>
    <w:p w14:paraId="43CDD80D" w14:textId="4EF02380" w:rsidR="00BD178B" w:rsidRDefault="00BD178B" w:rsidP="00BD178B">
      <w:r>
        <w:t xml:space="preserve">Representations should be made to </w:t>
      </w:r>
      <w:r>
        <w:t>Emma Russell</w:t>
      </w:r>
      <w:r>
        <w:t xml:space="preserve"> before </w:t>
      </w:r>
      <w:r>
        <w:t>6 March</w:t>
      </w:r>
      <w:r>
        <w:t xml:space="preserve"> 2023.</w:t>
      </w:r>
    </w:p>
    <w:p w14:paraId="4AE63F2B" w14:textId="6D0F9A6F" w:rsidR="00BD178B" w:rsidRDefault="00BD178B" w:rsidP="00BD178B">
      <w:r>
        <w:t xml:space="preserve">Tel: </w:t>
      </w:r>
      <w:r>
        <w:rPr>
          <w:noProof/>
          <w:lang w:val="en-US"/>
        </w:rPr>
        <w:t>01642 444156</w:t>
      </w:r>
    </w:p>
    <w:p w14:paraId="7E12234B" w14:textId="77777777" w:rsidR="00BD178B" w:rsidRDefault="00BD178B" w:rsidP="00BD178B"/>
    <w:p w14:paraId="18E0E9D0" w14:textId="5D7FE1AD" w:rsidR="00BD178B" w:rsidRDefault="00BD178B" w:rsidP="00BD178B">
      <w:r>
        <w:t xml:space="preserve">First published in Forward Plan on </w:t>
      </w:r>
      <w:r>
        <w:t>6 February</w:t>
      </w:r>
      <w:r>
        <w:t xml:space="preserve"> 2023</w:t>
      </w:r>
    </w:p>
    <w:p w14:paraId="077683E4" w14:textId="77777777" w:rsidR="00BD178B" w:rsidRDefault="00BD178B" w:rsidP="00BD178B"/>
    <w:p w14:paraId="68AE8590"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0A46C6F3" w14:textId="77777777" w:rsidR="00BD178B" w:rsidRDefault="00BD178B" w:rsidP="00BD178B">
      <w:r>
        <w:rPr>
          <w:noProof/>
        </w:rPr>
        <mc:AlternateContent>
          <mc:Choice Requires="wps">
            <w:drawing>
              <wp:anchor distT="0" distB="0" distL="114300" distR="114300" simplePos="0" relativeHeight="251826176" behindDoc="0" locked="0" layoutInCell="1" allowOverlap="1" wp14:anchorId="070B0474" wp14:editId="4CB68CEA">
                <wp:simplePos x="0" y="0"/>
                <wp:positionH relativeFrom="column">
                  <wp:posOffset>1951990</wp:posOffset>
                </wp:positionH>
                <wp:positionV relativeFrom="paragraph">
                  <wp:posOffset>93345</wp:posOffset>
                </wp:positionV>
                <wp:extent cx="1323975" cy="1143000"/>
                <wp:effectExtent l="0" t="0" r="9525" b="0"/>
                <wp:wrapNone/>
                <wp:docPr id="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F21F69" w14:textId="77777777" w:rsidR="00BD178B" w:rsidRDefault="00BD178B" w:rsidP="00BD17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0B0474" id="_x0000_t202" coordsize="21600,21600" o:spt="202" path="m,l,21600r21600,l21600,xe">
                <v:stroke joinstyle="miter"/>
                <v:path gradientshapeok="t" o:connecttype="rect"/>
              </v:shapetype>
              <v:shape id="_x0000_s1079" type="#_x0000_t202" style="position:absolute;margin-left:153.7pt;margin-top:7.35pt;width:104.25pt;height:90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2bKVwIAAL0EAAAOAAAAZHJzL2Uyb0RvYy54bWysVE1v2zAMvQ/YfxB0X2zno22MOEWWIsOA&#10;oC2QDj0rspQYlUVNUmJnv36U4nys3WlYDookUo/k46Mn922tyF5YV4EuaNZLKRGaQ1npTUF/vCy+&#10;3FH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" fillcolor="window" strokeweight=".5pt">
                <v:path arrowok="t"/>
                <v:textbox>
                  <w:txbxContent>
                    <w:p w14:paraId="41F21F69" w14:textId="77777777" w:rsidR="00BD178B" w:rsidRDefault="00BD178B" w:rsidP="00BD178B"/>
                  </w:txbxContent>
                </v:textbox>
              </v:shape>
            </w:pict>
          </mc:Fallback>
        </mc:AlternateContent>
      </w:r>
    </w:p>
    <w:p w14:paraId="584AFF64" w14:textId="77777777" w:rsidR="00BD178B" w:rsidRDefault="00BD178B" w:rsidP="00BD178B"/>
    <w:p w14:paraId="50347220" w14:textId="77777777" w:rsidR="00BD178B" w:rsidRPr="00C56C0C" w:rsidRDefault="00BD178B" w:rsidP="00BD178B">
      <w:r>
        <w:br w:type="page"/>
      </w:r>
    </w:p>
    <w:p w14:paraId="5799249B" w14:textId="35CCC1DD" w:rsidR="00BD178B" w:rsidRDefault="00BD178B" w:rsidP="00BD178B">
      <w:pPr>
        <w:rPr>
          <w:b/>
          <w:sz w:val="28"/>
        </w:rPr>
      </w:pPr>
      <w:r>
        <w:rPr>
          <w:b/>
          <w:sz w:val="28"/>
        </w:rPr>
        <w:lastRenderedPageBreak/>
        <w:t>DECISION: CDD003</w:t>
      </w:r>
      <w:r>
        <w:rPr>
          <w:b/>
          <w:sz w:val="28"/>
        </w:rPr>
        <w:t>6</w:t>
      </w:r>
      <w:r>
        <w:rPr>
          <w:b/>
          <w:sz w:val="28"/>
        </w:rPr>
        <w:t xml:space="preserve"> </w:t>
      </w:r>
      <w:r w:rsidR="00AC2931">
        <w:rPr>
          <w:b/>
          <w:bCs/>
          <w:sz w:val="28"/>
          <w:szCs w:val="28"/>
          <w:lang w:val="en-US"/>
        </w:rPr>
        <w:t>2</w:t>
      </w:r>
      <w:r w:rsidR="00AC2931" w:rsidRPr="00AC2931">
        <w:rPr>
          <w:b/>
          <w:bCs/>
          <w:sz w:val="28"/>
          <w:szCs w:val="28"/>
          <w:vertAlign w:val="superscript"/>
          <w:lang w:val="en-US"/>
        </w:rPr>
        <w:t>nd</w:t>
      </w:r>
      <w:r w:rsidR="00AC2931">
        <w:rPr>
          <w:b/>
          <w:bCs/>
          <w:sz w:val="28"/>
          <w:szCs w:val="28"/>
          <w:lang w:val="en-US"/>
        </w:rPr>
        <w:t xml:space="preserve"> optional extension with RCBC residential children’s homes contracts and award new contracts to new providers</w:t>
      </w:r>
    </w:p>
    <w:p w14:paraId="291E3EED" w14:textId="77777777" w:rsidR="00BD178B" w:rsidRDefault="00BD178B" w:rsidP="00BD178B">
      <w:pPr>
        <w:rPr>
          <w:b/>
          <w:sz w:val="28"/>
        </w:rPr>
      </w:pPr>
    </w:p>
    <w:p w14:paraId="0860E42A" w14:textId="77777777" w:rsidR="00BD178B" w:rsidRDefault="00BD178B" w:rsidP="00BD178B">
      <w:pPr>
        <w:rPr>
          <w:b/>
          <w:sz w:val="28"/>
        </w:rPr>
      </w:pPr>
      <w:r>
        <w:rPr>
          <w:b/>
          <w:sz w:val="28"/>
        </w:rPr>
        <w:t xml:space="preserve">Nature of the decision: </w:t>
      </w:r>
    </w:p>
    <w:p w14:paraId="081DDF7A" w14:textId="77777777" w:rsidR="00BD178B" w:rsidRDefault="00BD178B" w:rsidP="00BD178B">
      <w:pPr>
        <w:rPr>
          <w:b/>
          <w:sz w:val="28"/>
        </w:rPr>
      </w:pPr>
    </w:p>
    <w:p w14:paraId="7D12F1FB" w14:textId="0E7D0269" w:rsidR="00BD178B" w:rsidRDefault="00AC2931" w:rsidP="00BD178B">
      <w:pPr>
        <w:rPr>
          <w:lang w:val="en-US"/>
        </w:rPr>
      </w:pPr>
      <w:r w:rsidRPr="006243CA">
        <w:rPr>
          <w:lang w:val="en-US"/>
        </w:rPr>
        <w:t>Approval is require</w:t>
      </w:r>
      <w:r>
        <w:rPr>
          <w:lang w:val="en-US"/>
        </w:rPr>
        <w:t>d to enter into the 2</w:t>
      </w:r>
      <w:r w:rsidRPr="00277740">
        <w:rPr>
          <w:vertAlign w:val="superscript"/>
          <w:lang w:val="en-US"/>
        </w:rPr>
        <w:t>nd</w:t>
      </w:r>
      <w:r>
        <w:rPr>
          <w:lang w:val="en-US"/>
        </w:rPr>
        <w:t xml:space="preserve"> Optional extension period and extend existing contracts for 12 month </w:t>
      </w:r>
      <w:proofErr w:type="gramStart"/>
      <w:r>
        <w:rPr>
          <w:lang w:val="en-US"/>
        </w:rPr>
        <w:t>-  1</w:t>
      </w:r>
      <w:proofErr w:type="gramEnd"/>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 and to award contracts to new providers as and when required</w:t>
      </w:r>
      <w:r w:rsidR="00BD178B" w:rsidRPr="00AA691B">
        <w:rPr>
          <w:noProof/>
          <w:lang w:val="en-US"/>
        </w:rPr>
        <w:t>.</w:t>
      </w:r>
    </w:p>
    <w:p w14:paraId="5ADA1FE5" w14:textId="77777777" w:rsidR="00BD178B" w:rsidRDefault="00BD178B" w:rsidP="00BD178B"/>
    <w:p w14:paraId="7D067BD0" w14:textId="77777777" w:rsidR="00BD178B" w:rsidRDefault="00BD178B" w:rsidP="00BD178B">
      <w:pPr>
        <w:rPr>
          <w:b/>
          <w:sz w:val="28"/>
        </w:rPr>
      </w:pPr>
      <w:r>
        <w:rPr>
          <w:b/>
          <w:sz w:val="28"/>
        </w:rPr>
        <w:t>Who will make the decision?</w:t>
      </w:r>
    </w:p>
    <w:p w14:paraId="7CC8E2C7" w14:textId="77777777" w:rsidR="00BD178B" w:rsidRDefault="00BD178B" w:rsidP="00BD178B">
      <w:pPr>
        <w:rPr>
          <w:b/>
          <w:sz w:val="28"/>
        </w:rPr>
      </w:pPr>
    </w:p>
    <w:p w14:paraId="41B0F530" w14:textId="77777777" w:rsidR="00BD178B" w:rsidRDefault="00BD178B" w:rsidP="00BD178B">
      <w:r>
        <w:rPr>
          <w:lang w:val="en-US"/>
        </w:rPr>
        <w:t>Councillor Barnes</w:t>
      </w:r>
    </w:p>
    <w:p w14:paraId="3CBB06E2" w14:textId="77777777" w:rsidR="00BD178B" w:rsidRDefault="00BD178B" w:rsidP="00BD178B"/>
    <w:p w14:paraId="6E03DAC6" w14:textId="77777777" w:rsidR="00BD178B" w:rsidRDefault="00BD178B" w:rsidP="00BD178B">
      <w:pPr>
        <w:rPr>
          <w:b/>
          <w:sz w:val="28"/>
        </w:rPr>
      </w:pPr>
      <w:r>
        <w:rPr>
          <w:b/>
          <w:sz w:val="28"/>
        </w:rPr>
        <w:t>When is the decision to be taken?</w:t>
      </w:r>
    </w:p>
    <w:p w14:paraId="24ECD37F" w14:textId="77777777" w:rsidR="00BD178B" w:rsidRDefault="00BD178B" w:rsidP="00BD178B">
      <w:pPr>
        <w:rPr>
          <w:b/>
          <w:sz w:val="28"/>
        </w:rPr>
      </w:pPr>
    </w:p>
    <w:p w14:paraId="2C7A6277" w14:textId="77777777" w:rsidR="00BD178B" w:rsidRDefault="00BD178B" w:rsidP="00BD178B">
      <w:r>
        <w:t>March 2023</w:t>
      </w:r>
    </w:p>
    <w:p w14:paraId="6E2032F7" w14:textId="77777777" w:rsidR="00BD178B" w:rsidRDefault="00BD178B" w:rsidP="00BD178B"/>
    <w:p w14:paraId="64500F5C" w14:textId="77777777" w:rsidR="00BD178B" w:rsidRDefault="00BD178B" w:rsidP="00BD178B">
      <w:pPr>
        <w:rPr>
          <w:b/>
          <w:sz w:val="28"/>
        </w:rPr>
      </w:pPr>
      <w:r>
        <w:rPr>
          <w:b/>
          <w:sz w:val="28"/>
        </w:rPr>
        <w:t>Who will be consulted and how?</w:t>
      </w:r>
    </w:p>
    <w:p w14:paraId="6E6A3055" w14:textId="77777777" w:rsidR="00BD178B" w:rsidRDefault="00BD178B" w:rsidP="00BD178B">
      <w:pPr>
        <w:rPr>
          <w:b/>
          <w:sz w:val="28"/>
        </w:rPr>
      </w:pPr>
    </w:p>
    <w:p w14:paraId="7ACD2D01" w14:textId="77777777" w:rsidR="00BD178B" w:rsidRDefault="00BD178B" w:rsidP="00BD178B">
      <w:pPr>
        <w:rPr>
          <w:noProof/>
          <w:lang w:val="en-US"/>
        </w:rPr>
      </w:pPr>
      <w:r>
        <w:rPr>
          <w:noProof/>
          <w:lang w:val="en-US"/>
        </w:rPr>
        <w:t>Cabinet Member for Children</w:t>
      </w:r>
    </w:p>
    <w:p w14:paraId="2C447095" w14:textId="77777777" w:rsidR="00BD178B" w:rsidRDefault="00BD178B" w:rsidP="00BD178B">
      <w:pPr>
        <w:rPr>
          <w:noProof/>
          <w:lang w:val="en-US"/>
        </w:rPr>
      </w:pPr>
      <w:r>
        <w:rPr>
          <w:noProof/>
          <w:lang w:val="en-US"/>
        </w:rPr>
        <w:t>Chief Finance Officer</w:t>
      </w:r>
    </w:p>
    <w:p w14:paraId="589FC949" w14:textId="77777777" w:rsidR="00BD178B" w:rsidRDefault="00BD178B" w:rsidP="00BD178B">
      <w:pPr>
        <w:rPr>
          <w:noProof/>
          <w:lang w:val="en-US"/>
        </w:rPr>
      </w:pPr>
      <w:r>
        <w:rPr>
          <w:noProof/>
          <w:lang w:val="en-US"/>
        </w:rPr>
        <w:t>Chief Legal Officer</w:t>
      </w:r>
    </w:p>
    <w:p w14:paraId="04F9E877" w14:textId="77777777" w:rsidR="00BD178B" w:rsidRDefault="00BD178B" w:rsidP="00BD178B">
      <w:pPr>
        <w:rPr>
          <w:noProof/>
          <w:lang w:val="en-US"/>
        </w:rPr>
      </w:pPr>
      <w:r>
        <w:rPr>
          <w:noProof/>
          <w:lang w:val="en-US"/>
        </w:rPr>
        <w:t>Corporate Director for Children &amp; Families</w:t>
      </w:r>
    </w:p>
    <w:p w14:paraId="0257C2C6" w14:textId="77777777" w:rsidR="00BD178B" w:rsidRDefault="00BD178B" w:rsidP="00BD178B">
      <w:pPr>
        <w:rPr>
          <w:noProof/>
          <w:lang w:val="en-US"/>
        </w:rPr>
      </w:pPr>
      <w:r>
        <w:rPr>
          <w:noProof/>
          <w:lang w:val="en-US"/>
        </w:rPr>
        <w:t>All of the above will be consulted via approval of the delegated decision.</w:t>
      </w:r>
    </w:p>
    <w:p w14:paraId="7BD7D97A" w14:textId="77777777" w:rsidR="00BD178B" w:rsidRDefault="00BD178B" w:rsidP="00BD178B"/>
    <w:p w14:paraId="22BF1C54" w14:textId="77777777" w:rsidR="00BD178B" w:rsidRDefault="00BD178B" w:rsidP="00BD178B">
      <w:pPr>
        <w:rPr>
          <w:b/>
          <w:sz w:val="28"/>
        </w:rPr>
      </w:pPr>
      <w:r>
        <w:rPr>
          <w:b/>
          <w:sz w:val="28"/>
        </w:rPr>
        <w:t>Supporting documentation:</w:t>
      </w:r>
    </w:p>
    <w:p w14:paraId="18AE886D" w14:textId="77777777" w:rsidR="00BD178B" w:rsidRDefault="00BD178B" w:rsidP="00BD178B">
      <w:pPr>
        <w:rPr>
          <w:b/>
          <w:sz w:val="28"/>
        </w:rPr>
      </w:pPr>
    </w:p>
    <w:p w14:paraId="7AB48321" w14:textId="77777777" w:rsidR="00BD178B" w:rsidRDefault="00BD178B" w:rsidP="00BD178B">
      <w:pPr>
        <w:rPr>
          <w:lang w:val="en-US"/>
        </w:rPr>
      </w:pPr>
      <w:r>
        <w:t>There are no supporting documents for this decision</w:t>
      </w:r>
      <w:r>
        <w:rPr>
          <w:lang w:val="en-US"/>
        </w:rPr>
        <w:t xml:space="preserve"> </w:t>
      </w:r>
    </w:p>
    <w:p w14:paraId="7A177867" w14:textId="77777777" w:rsidR="00BD178B" w:rsidRDefault="00BD178B" w:rsidP="00BD178B"/>
    <w:p w14:paraId="71730B84" w14:textId="77777777" w:rsidR="00BD178B" w:rsidRDefault="00BD178B" w:rsidP="00BD178B">
      <w:pPr>
        <w:rPr>
          <w:b/>
          <w:sz w:val="28"/>
        </w:rPr>
      </w:pPr>
      <w:r>
        <w:rPr>
          <w:b/>
          <w:sz w:val="28"/>
        </w:rPr>
        <w:t>How and by when to make representations:</w:t>
      </w:r>
    </w:p>
    <w:p w14:paraId="658DA9C8" w14:textId="77777777" w:rsidR="00BD178B" w:rsidRDefault="00BD178B" w:rsidP="00BD178B">
      <w:pPr>
        <w:rPr>
          <w:b/>
          <w:sz w:val="28"/>
        </w:rPr>
      </w:pPr>
    </w:p>
    <w:p w14:paraId="07FDF056" w14:textId="77777777" w:rsidR="00BD178B" w:rsidRDefault="00BD178B" w:rsidP="00BD178B">
      <w:r>
        <w:t>Representations should be made to Emma Russell before 6 March 2023.</w:t>
      </w:r>
    </w:p>
    <w:p w14:paraId="33F9BE67" w14:textId="77777777" w:rsidR="00BD178B" w:rsidRDefault="00BD178B" w:rsidP="00BD178B">
      <w:r>
        <w:t xml:space="preserve">Tel: </w:t>
      </w:r>
      <w:r>
        <w:rPr>
          <w:noProof/>
          <w:lang w:val="en-US"/>
        </w:rPr>
        <w:t>01642 444156</w:t>
      </w:r>
    </w:p>
    <w:p w14:paraId="0F0A40E0" w14:textId="77777777" w:rsidR="00BD178B" w:rsidRDefault="00BD178B" w:rsidP="00BD178B"/>
    <w:p w14:paraId="2A3785EA" w14:textId="1767817B" w:rsidR="00BD178B" w:rsidRDefault="00BD178B" w:rsidP="00BD178B">
      <w:r>
        <w:t>First published in Forward Plan on 6 February 2023</w:t>
      </w:r>
    </w:p>
    <w:p w14:paraId="2F191915" w14:textId="77777777" w:rsidR="00BD178B" w:rsidRDefault="00BD178B" w:rsidP="00BD178B"/>
    <w:p w14:paraId="70E40182"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61AD1FB" w14:textId="77777777" w:rsidR="00BD178B" w:rsidRDefault="00BD178B" w:rsidP="00BD178B">
      <w:r>
        <w:rPr>
          <w:noProof/>
        </w:rPr>
        <mc:AlternateContent>
          <mc:Choice Requires="wps">
            <w:drawing>
              <wp:anchor distT="0" distB="0" distL="114300" distR="114300" simplePos="0" relativeHeight="251828224" behindDoc="0" locked="0" layoutInCell="1" allowOverlap="1" wp14:anchorId="7B19BE25" wp14:editId="25A082CF">
                <wp:simplePos x="0" y="0"/>
                <wp:positionH relativeFrom="column">
                  <wp:posOffset>1951990</wp:posOffset>
                </wp:positionH>
                <wp:positionV relativeFrom="paragraph">
                  <wp:posOffset>93345</wp:posOffset>
                </wp:positionV>
                <wp:extent cx="1323975" cy="1143000"/>
                <wp:effectExtent l="0" t="0" r="9525" b="0"/>
                <wp:wrapNone/>
                <wp:docPr id="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248BE62" w14:textId="77777777" w:rsidR="00BD178B" w:rsidRDefault="00BD178B" w:rsidP="00BD17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9BE25" id="_x0000_s1080" type="#_x0000_t202" style="position:absolute;margin-left:153.7pt;margin-top:7.35pt;width:104.25pt;height:90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o7DVw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" fillcolor="window" strokeweight=".5pt">
                <v:path arrowok="t"/>
                <v:textbox>
                  <w:txbxContent>
                    <w:p w14:paraId="1248BE62" w14:textId="77777777" w:rsidR="00BD178B" w:rsidRDefault="00BD178B" w:rsidP="00BD178B"/>
                  </w:txbxContent>
                </v:textbox>
              </v:shape>
            </w:pict>
          </mc:Fallback>
        </mc:AlternateContent>
      </w:r>
    </w:p>
    <w:p w14:paraId="7DF690D4" w14:textId="77777777" w:rsidR="00BD178B" w:rsidRDefault="00BD178B" w:rsidP="00BD178B"/>
    <w:p w14:paraId="771EFE96" w14:textId="77777777" w:rsidR="00BD178B" w:rsidRPr="00C56C0C" w:rsidRDefault="00BD178B" w:rsidP="00BD178B">
      <w:r>
        <w:br w:type="page"/>
      </w:r>
    </w:p>
    <w:p w14:paraId="2C585D91" w14:textId="5CD6FFBD" w:rsidR="00BD178B" w:rsidRDefault="00BD178B" w:rsidP="00BD178B">
      <w:pPr>
        <w:rPr>
          <w:b/>
          <w:sz w:val="28"/>
        </w:rPr>
      </w:pPr>
      <w:r>
        <w:rPr>
          <w:b/>
          <w:sz w:val="28"/>
        </w:rPr>
        <w:lastRenderedPageBreak/>
        <w:t>DECISION: CDD003</w:t>
      </w:r>
      <w:r>
        <w:rPr>
          <w:b/>
          <w:sz w:val="28"/>
        </w:rPr>
        <w:t>7</w:t>
      </w:r>
      <w:r>
        <w:rPr>
          <w:b/>
          <w:sz w:val="28"/>
        </w:rPr>
        <w:t xml:space="preserve"> </w:t>
      </w:r>
      <w:r w:rsidR="00AC2931">
        <w:rPr>
          <w:b/>
          <w:bCs/>
          <w:sz w:val="28"/>
          <w:szCs w:val="28"/>
          <w:lang w:val="en-US"/>
        </w:rPr>
        <w:t xml:space="preserve">To </w:t>
      </w:r>
      <w:proofErr w:type="gramStart"/>
      <w:r w:rsidR="00AC2931">
        <w:rPr>
          <w:b/>
          <w:bCs/>
          <w:sz w:val="28"/>
          <w:szCs w:val="28"/>
          <w:lang w:val="en-US"/>
        </w:rPr>
        <w:t>enter into</w:t>
      </w:r>
      <w:proofErr w:type="gramEnd"/>
      <w:r w:rsidR="00AC2931">
        <w:rPr>
          <w:b/>
          <w:bCs/>
          <w:sz w:val="28"/>
          <w:szCs w:val="28"/>
          <w:lang w:val="en-US"/>
        </w:rPr>
        <w:t xml:space="preserve"> 2</w:t>
      </w:r>
      <w:r w:rsidR="00AC2931" w:rsidRPr="00AC2931">
        <w:rPr>
          <w:b/>
          <w:bCs/>
          <w:sz w:val="28"/>
          <w:szCs w:val="28"/>
          <w:vertAlign w:val="superscript"/>
          <w:lang w:val="en-US"/>
        </w:rPr>
        <w:t>nd</w:t>
      </w:r>
      <w:r w:rsidR="00AC2931">
        <w:rPr>
          <w:b/>
          <w:bCs/>
          <w:sz w:val="28"/>
          <w:szCs w:val="28"/>
          <w:lang w:val="en-US"/>
        </w:rPr>
        <w:t xml:space="preserve"> optional extension with providers on the Tees Valley Residential Framework</w:t>
      </w:r>
    </w:p>
    <w:p w14:paraId="550A568C" w14:textId="77777777" w:rsidR="00BD178B" w:rsidRDefault="00BD178B" w:rsidP="00BD178B">
      <w:pPr>
        <w:rPr>
          <w:b/>
          <w:sz w:val="28"/>
        </w:rPr>
      </w:pPr>
    </w:p>
    <w:p w14:paraId="08A70EA8" w14:textId="77777777" w:rsidR="00BD178B" w:rsidRDefault="00BD178B" w:rsidP="00BD178B">
      <w:pPr>
        <w:rPr>
          <w:b/>
          <w:sz w:val="28"/>
        </w:rPr>
      </w:pPr>
      <w:r>
        <w:rPr>
          <w:b/>
          <w:sz w:val="28"/>
        </w:rPr>
        <w:t xml:space="preserve">Nature of the decision: </w:t>
      </w:r>
    </w:p>
    <w:p w14:paraId="0BE9F5B0" w14:textId="77777777" w:rsidR="00BD178B" w:rsidRDefault="00BD178B" w:rsidP="00BD178B">
      <w:pPr>
        <w:rPr>
          <w:b/>
          <w:sz w:val="28"/>
        </w:rPr>
      </w:pPr>
    </w:p>
    <w:p w14:paraId="29830C53" w14:textId="1C97FCEF" w:rsidR="00BD178B" w:rsidRDefault="00AC2931" w:rsidP="00BD178B">
      <w:pPr>
        <w:rPr>
          <w:lang w:val="en-US"/>
        </w:rPr>
      </w:pPr>
      <w:r w:rsidRPr="006243CA">
        <w:rPr>
          <w:lang w:val="en-US"/>
        </w:rPr>
        <w:t>Approval is require</w:t>
      </w:r>
      <w:r>
        <w:rPr>
          <w:lang w:val="en-US"/>
        </w:rPr>
        <w:t xml:space="preserve">d to </w:t>
      </w:r>
      <w:proofErr w:type="gramStart"/>
      <w:r>
        <w:rPr>
          <w:lang w:val="en-US"/>
        </w:rPr>
        <w:t>enter into</w:t>
      </w:r>
      <w:proofErr w:type="gramEnd"/>
      <w:r>
        <w:rPr>
          <w:lang w:val="en-US"/>
        </w:rPr>
        <w:t xml:space="preserve"> the second extension phase of the Tees Valley Residential </w:t>
      </w:r>
      <w:proofErr w:type="spellStart"/>
      <w:r>
        <w:rPr>
          <w:lang w:val="en-US"/>
        </w:rPr>
        <w:t>Childrens</w:t>
      </w:r>
      <w:proofErr w:type="spellEnd"/>
      <w:r>
        <w:rPr>
          <w:lang w:val="en-US"/>
        </w:rPr>
        <w:t xml:space="preserve"> home framework 1</w:t>
      </w:r>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w:t>
      </w:r>
      <w:r w:rsidR="00BD178B" w:rsidRPr="00AA691B">
        <w:rPr>
          <w:noProof/>
          <w:lang w:val="en-US"/>
        </w:rPr>
        <w:t>.</w:t>
      </w:r>
    </w:p>
    <w:p w14:paraId="237C8626" w14:textId="77777777" w:rsidR="00BD178B" w:rsidRDefault="00BD178B" w:rsidP="00BD178B"/>
    <w:p w14:paraId="7B3329E8" w14:textId="77777777" w:rsidR="00BD178B" w:rsidRDefault="00BD178B" w:rsidP="00BD178B">
      <w:pPr>
        <w:rPr>
          <w:b/>
          <w:sz w:val="28"/>
        </w:rPr>
      </w:pPr>
      <w:r>
        <w:rPr>
          <w:b/>
          <w:sz w:val="28"/>
        </w:rPr>
        <w:t>Who will make the decision?</w:t>
      </w:r>
    </w:p>
    <w:p w14:paraId="74DB9BC5" w14:textId="77777777" w:rsidR="00BD178B" w:rsidRDefault="00BD178B" w:rsidP="00BD178B">
      <w:pPr>
        <w:rPr>
          <w:b/>
          <w:sz w:val="28"/>
        </w:rPr>
      </w:pPr>
    </w:p>
    <w:p w14:paraId="27F3C363" w14:textId="77777777" w:rsidR="00BD178B" w:rsidRDefault="00BD178B" w:rsidP="00BD178B">
      <w:r>
        <w:rPr>
          <w:lang w:val="en-US"/>
        </w:rPr>
        <w:t>Councillor Barnes</w:t>
      </w:r>
    </w:p>
    <w:p w14:paraId="4D9B7951" w14:textId="77777777" w:rsidR="00BD178B" w:rsidRDefault="00BD178B" w:rsidP="00BD178B"/>
    <w:p w14:paraId="6089F5C9" w14:textId="77777777" w:rsidR="00BD178B" w:rsidRDefault="00BD178B" w:rsidP="00BD178B">
      <w:pPr>
        <w:rPr>
          <w:b/>
          <w:sz w:val="28"/>
        </w:rPr>
      </w:pPr>
      <w:r>
        <w:rPr>
          <w:b/>
          <w:sz w:val="28"/>
        </w:rPr>
        <w:t>When is the decision to be taken?</w:t>
      </w:r>
    </w:p>
    <w:p w14:paraId="27A7064C" w14:textId="77777777" w:rsidR="00BD178B" w:rsidRDefault="00BD178B" w:rsidP="00BD178B">
      <w:pPr>
        <w:rPr>
          <w:b/>
          <w:sz w:val="28"/>
        </w:rPr>
      </w:pPr>
    </w:p>
    <w:p w14:paraId="4DA96920" w14:textId="77777777" w:rsidR="00BD178B" w:rsidRDefault="00BD178B" w:rsidP="00BD178B">
      <w:r>
        <w:t>March 2023</w:t>
      </w:r>
    </w:p>
    <w:p w14:paraId="7732D075" w14:textId="77777777" w:rsidR="00BD178B" w:rsidRDefault="00BD178B" w:rsidP="00BD178B"/>
    <w:p w14:paraId="7373FE8E" w14:textId="77777777" w:rsidR="00BD178B" w:rsidRDefault="00BD178B" w:rsidP="00BD178B">
      <w:pPr>
        <w:rPr>
          <w:b/>
          <w:sz w:val="28"/>
        </w:rPr>
      </w:pPr>
      <w:r>
        <w:rPr>
          <w:b/>
          <w:sz w:val="28"/>
        </w:rPr>
        <w:t>Who will be consulted and how?</w:t>
      </w:r>
    </w:p>
    <w:p w14:paraId="43F976B6" w14:textId="77777777" w:rsidR="00BD178B" w:rsidRDefault="00BD178B" w:rsidP="00BD178B">
      <w:pPr>
        <w:rPr>
          <w:b/>
          <w:sz w:val="28"/>
        </w:rPr>
      </w:pPr>
    </w:p>
    <w:p w14:paraId="544BF7F6" w14:textId="77777777" w:rsidR="00BD178B" w:rsidRDefault="00BD178B" w:rsidP="00BD178B">
      <w:pPr>
        <w:rPr>
          <w:noProof/>
          <w:lang w:val="en-US"/>
        </w:rPr>
      </w:pPr>
      <w:r>
        <w:rPr>
          <w:noProof/>
          <w:lang w:val="en-US"/>
        </w:rPr>
        <w:t>Cabinet Member for Children</w:t>
      </w:r>
    </w:p>
    <w:p w14:paraId="01747C07" w14:textId="77777777" w:rsidR="00BD178B" w:rsidRDefault="00BD178B" w:rsidP="00BD178B">
      <w:pPr>
        <w:rPr>
          <w:noProof/>
          <w:lang w:val="en-US"/>
        </w:rPr>
      </w:pPr>
      <w:r>
        <w:rPr>
          <w:noProof/>
          <w:lang w:val="en-US"/>
        </w:rPr>
        <w:t>Chief Finance Officer</w:t>
      </w:r>
    </w:p>
    <w:p w14:paraId="6CC6BBFB" w14:textId="77777777" w:rsidR="00BD178B" w:rsidRDefault="00BD178B" w:rsidP="00BD178B">
      <w:pPr>
        <w:rPr>
          <w:noProof/>
          <w:lang w:val="en-US"/>
        </w:rPr>
      </w:pPr>
      <w:r>
        <w:rPr>
          <w:noProof/>
          <w:lang w:val="en-US"/>
        </w:rPr>
        <w:t>Chief Legal Officer</w:t>
      </w:r>
    </w:p>
    <w:p w14:paraId="1F26892B" w14:textId="77777777" w:rsidR="00BD178B" w:rsidRDefault="00BD178B" w:rsidP="00BD178B">
      <w:pPr>
        <w:rPr>
          <w:noProof/>
          <w:lang w:val="en-US"/>
        </w:rPr>
      </w:pPr>
      <w:r>
        <w:rPr>
          <w:noProof/>
          <w:lang w:val="en-US"/>
        </w:rPr>
        <w:t>Corporate Director for Children &amp; Families</w:t>
      </w:r>
    </w:p>
    <w:p w14:paraId="2468F4BD" w14:textId="77777777" w:rsidR="00BD178B" w:rsidRDefault="00BD178B" w:rsidP="00BD178B">
      <w:pPr>
        <w:rPr>
          <w:noProof/>
          <w:lang w:val="en-US"/>
        </w:rPr>
      </w:pPr>
      <w:r>
        <w:rPr>
          <w:noProof/>
          <w:lang w:val="en-US"/>
        </w:rPr>
        <w:t>All of the above will be consulted via approval of the delegated decision.</w:t>
      </w:r>
    </w:p>
    <w:p w14:paraId="6981C063" w14:textId="77777777" w:rsidR="00BD178B" w:rsidRDefault="00BD178B" w:rsidP="00BD178B"/>
    <w:p w14:paraId="31BE8BFA" w14:textId="77777777" w:rsidR="00BD178B" w:rsidRDefault="00BD178B" w:rsidP="00BD178B">
      <w:pPr>
        <w:rPr>
          <w:b/>
          <w:sz w:val="28"/>
        </w:rPr>
      </w:pPr>
      <w:r>
        <w:rPr>
          <w:b/>
          <w:sz w:val="28"/>
        </w:rPr>
        <w:t>Supporting documentation:</w:t>
      </w:r>
    </w:p>
    <w:p w14:paraId="760CD2E1" w14:textId="77777777" w:rsidR="00BD178B" w:rsidRDefault="00BD178B" w:rsidP="00BD178B">
      <w:pPr>
        <w:rPr>
          <w:b/>
          <w:sz w:val="28"/>
        </w:rPr>
      </w:pPr>
    </w:p>
    <w:p w14:paraId="6502F281" w14:textId="77777777" w:rsidR="00BD178B" w:rsidRDefault="00BD178B" w:rsidP="00BD178B">
      <w:pPr>
        <w:rPr>
          <w:lang w:val="en-US"/>
        </w:rPr>
      </w:pPr>
      <w:r>
        <w:t>There are no supporting documents for this decision</w:t>
      </w:r>
      <w:r>
        <w:rPr>
          <w:lang w:val="en-US"/>
        </w:rPr>
        <w:t xml:space="preserve"> </w:t>
      </w:r>
    </w:p>
    <w:p w14:paraId="3D1E26F0" w14:textId="77777777" w:rsidR="00BD178B" w:rsidRDefault="00BD178B" w:rsidP="00BD178B"/>
    <w:p w14:paraId="48C8AA7E" w14:textId="77777777" w:rsidR="00BD178B" w:rsidRDefault="00BD178B" w:rsidP="00BD178B">
      <w:pPr>
        <w:rPr>
          <w:b/>
          <w:sz w:val="28"/>
        </w:rPr>
      </w:pPr>
      <w:r>
        <w:rPr>
          <w:b/>
          <w:sz w:val="28"/>
        </w:rPr>
        <w:t>How and by when to make representations:</w:t>
      </w:r>
    </w:p>
    <w:p w14:paraId="55416D6D" w14:textId="77777777" w:rsidR="00BD178B" w:rsidRDefault="00BD178B" w:rsidP="00BD178B">
      <w:pPr>
        <w:rPr>
          <w:b/>
          <w:sz w:val="28"/>
        </w:rPr>
      </w:pPr>
    </w:p>
    <w:p w14:paraId="217630F6" w14:textId="77777777" w:rsidR="00BD178B" w:rsidRDefault="00BD178B" w:rsidP="00BD178B">
      <w:r>
        <w:t>Representations should be made to Emma Russell before 6 March 2023.</w:t>
      </w:r>
    </w:p>
    <w:p w14:paraId="4E410ABC" w14:textId="77777777" w:rsidR="00BD178B" w:rsidRDefault="00BD178B" w:rsidP="00BD178B">
      <w:r>
        <w:t xml:space="preserve">Tel: </w:t>
      </w:r>
      <w:r>
        <w:rPr>
          <w:noProof/>
          <w:lang w:val="en-US"/>
        </w:rPr>
        <w:t>01642 444156</w:t>
      </w:r>
    </w:p>
    <w:p w14:paraId="30459F12" w14:textId="77777777" w:rsidR="00BD178B" w:rsidRDefault="00BD178B" w:rsidP="00BD178B"/>
    <w:p w14:paraId="36C04F2C" w14:textId="79F44808" w:rsidR="00BD178B" w:rsidRDefault="00BD178B" w:rsidP="00BD178B">
      <w:r>
        <w:t>First published in Forward Plan on 6 February 2023</w:t>
      </w:r>
    </w:p>
    <w:p w14:paraId="0AAA1791" w14:textId="77777777" w:rsidR="00BD178B" w:rsidRDefault="00BD178B" w:rsidP="00BD178B"/>
    <w:p w14:paraId="3A56BB37"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C5906E5" w14:textId="77777777" w:rsidR="00BD178B" w:rsidRDefault="00BD178B" w:rsidP="00BD178B">
      <w:r>
        <w:rPr>
          <w:noProof/>
        </w:rPr>
        <mc:AlternateContent>
          <mc:Choice Requires="wps">
            <w:drawing>
              <wp:anchor distT="0" distB="0" distL="114300" distR="114300" simplePos="0" relativeHeight="251830272" behindDoc="0" locked="0" layoutInCell="1" allowOverlap="1" wp14:anchorId="3BA0BE0E" wp14:editId="20A7F542">
                <wp:simplePos x="0" y="0"/>
                <wp:positionH relativeFrom="column">
                  <wp:posOffset>1951990</wp:posOffset>
                </wp:positionH>
                <wp:positionV relativeFrom="paragraph">
                  <wp:posOffset>93345</wp:posOffset>
                </wp:positionV>
                <wp:extent cx="1323975" cy="1143000"/>
                <wp:effectExtent l="0" t="0" r="9525" b="0"/>
                <wp:wrapNone/>
                <wp:docPr id="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9C7124C" w14:textId="77777777" w:rsidR="00BD178B" w:rsidRDefault="00BD178B" w:rsidP="00BD17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A0BE0E" id="_x0000_s1081" type="#_x0000_t202" style="position:absolute;margin-left:153.7pt;margin-top:7.35pt;width:104.25pt;height:90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EW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" fillcolor="window" strokeweight=".5pt">
                <v:path arrowok="t"/>
                <v:textbox>
                  <w:txbxContent>
                    <w:p w14:paraId="19C7124C" w14:textId="77777777" w:rsidR="00BD178B" w:rsidRDefault="00BD178B" w:rsidP="00BD178B"/>
                  </w:txbxContent>
                </v:textbox>
              </v:shape>
            </w:pict>
          </mc:Fallback>
        </mc:AlternateContent>
      </w:r>
    </w:p>
    <w:p w14:paraId="6E6A57D4" w14:textId="77777777" w:rsidR="00BD178B" w:rsidRDefault="00BD178B" w:rsidP="00BD178B"/>
    <w:p w14:paraId="10E49141" w14:textId="3C8E7F87" w:rsidR="000E397A" w:rsidRPr="00C56C0C" w:rsidRDefault="00C56C0C" w:rsidP="00CA0514">
      <w:r>
        <w:br w:type="page"/>
      </w:r>
    </w:p>
    <w:p w14:paraId="475E61A0" w14:textId="3634566E" w:rsidR="00FB1E4C" w:rsidRDefault="00FB1E4C" w:rsidP="00CA0514">
      <w:pPr>
        <w:rPr>
          <w:b/>
          <w:snapToGrid w:val="0"/>
          <w:sz w:val="31"/>
        </w:rPr>
      </w:pPr>
      <w:r>
        <w:rPr>
          <w:b/>
          <w:snapToGrid w:val="0"/>
          <w:sz w:val="31"/>
        </w:rPr>
        <w:lastRenderedPageBreak/>
        <w:t xml:space="preserve">PART THREE – </w:t>
      </w:r>
      <w:bookmarkStart w:id="7" w:name="Growth"/>
      <w:r w:rsidR="00ED27D7">
        <w:rPr>
          <w:b/>
          <w:snapToGrid w:val="0"/>
          <w:sz w:val="31"/>
        </w:rPr>
        <w:t>GROWTH, ENTERPRISE &amp; ENVIRONMENT</w:t>
      </w:r>
      <w:r w:rsidR="0072403F">
        <w:rPr>
          <w:b/>
          <w:snapToGrid w:val="0"/>
          <w:sz w:val="31"/>
        </w:rPr>
        <w:t xml:space="preserve"> DIRECTORATE</w:t>
      </w:r>
      <w:bookmarkEnd w:id="7"/>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6B49BD00" w14:textId="39D72CE5" w:rsidR="008F01A6" w:rsidRDefault="008F01A6" w:rsidP="008F01A6">
      <w:pPr>
        <w:rPr>
          <w:b/>
          <w:sz w:val="28"/>
        </w:rPr>
      </w:pPr>
      <w:bookmarkStart w:id="8" w:name="nsdecs1"/>
      <w:bookmarkStart w:id="9" w:name="amdecs1"/>
      <w:bookmarkEnd w:id="8"/>
      <w:bookmarkEnd w:id="9"/>
      <w:r>
        <w:rPr>
          <w:b/>
          <w:sz w:val="28"/>
        </w:rPr>
        <w:t>DECISION: GDD0023 Purchase of vehicles as part of the fleet replacement programme</w:t>
      </w:r>
    </w:p>
    <w:p w14:paraId="06E49247" w14:textId="77777777" w:rsidR="008F01A6" w:rsidRDefault="008F01A6" w:rsidP="008F01A6">
      <w:pPr>
        <w:rPr>
          <w:b/>
          <w:sz w:val="28"/>
        </w:rPr>
      </w:pPr>
    </w:p>
    <w:p w14:paraId="09CC6937" w14:textId="77777777" w:rsidR="008F01A6" w:rsidRDefault="008F01A6" w:rsidP="008F01A6">
      <w:pPr>
        <w:rPr>
          <w:b/>
          <w:sz w:val="28"/>
        </w:rPr>
      </w:pPr>
      <w:r>
        <w:rPr>
          <w:b/>
          <w:sz w:val="28"/>
        </w:rPr>
        <w:t xml:space="preserve">Nature of the decision: </w:t>
      </w:r>
    </w:p>
    <w:p w14:paraId="01ED1809" w14:textId="77777777" w:rsidR="008F01A6" w:rsidRDefault="008F01A6" w:rsidP="008F01A6">
      <w:pPr>
        <w:rPr>
          <w:b/>
          <w:sz w:val="28"/>
        </w:rPr>
      </w:pPr>
    </w:p>
    <w:p w14:paraId="5E913922" w14:textId="77777777" w:rsidR="008F01A6" w:rsidRDefault="008F01A6" w:rsidP="008F01A6">
      <w:pPr>
        <w:rPr>
          <w:lang w:val="en-US"/>
        </w:rPr>
      </w:pPr>
      <w:r>
        <w:rPr>
          <w:lang w:val="en-US"/>
        </w:rPr>
        <w:t xml:space="preserve">The Council operates a large vehicle fleet which is refreshed on a rolling annual basis according to a structured replacement </w:t>
      </w:r>
      <w:proofErr w:type="spellStart"/>
      <w:r>
        <w:rPr>
          <w:lang w:val="en-US"/>
        </w:rPr>
        <w:t>programme</w:t>
      </w:r>
      <w:proofErr w:type="spellEnd"/>
      <w:r>
        <w:rPr>
          <w:lang w:val="en-US"/>
        </w:rPr>
        <w:t xml:space="preserve"> funded by capital. </w:t>
      </w:r>
    </w:p>
    <w:p w14:paraId="0449C072" w14:textId="77777777" w:rsidR="008F01A6" w:rsidRDefault="008F01A6" w:rsidP="008F01A6">
      <w:pPr>
        <w:rPr>
          <w:lang w:val="en-US"/>
        </w:rPr>
      </w:pPr>
      <w:r>
        <w:rPr>
          <w:lang w:val="en-US"/>
        </w:rPr>
        <w:t xml:space="preserve">The capital funding is in place across a rolling </w:t>
      </w:r>
      <w:proofErr w:type="gramStart"/>
      <w:r>
        <w:rPr>
          <w:lang w:val="en-US"/>
        </w:rPr>
        <w:t>five year</w:t>
      </w:r>
      <w:proofErr w:type="gramEnd"/>
      <w:r>
        <w:rPr>
          <w:lang w:val="en-US"/>
        </w:rPr>
        <w:t xml:space="preserve"> period and may be adjusted according to need across that time. </w:t>
      </w:r>
    </w:p>
    <w:p w14:paraId="1C6888E4" w14:textId="15371840" w:rsidR="008F01A6" w:rsidRDefault="008F01A6" w:rsidP="008F01A6">
      <w:pPr>
        <w:rPr>
          <w:lang w:val="en-US"/>
        </w:rPr>
      </w:pPr>
      <w:r>
        <w:rPr>
          <w:lang w:val="en-US"/>
        </w:rPr>
        <w:t>For 2022/22 it is currently forecast that up to £2M will be required for the purchase of up to 45 vehicles of varying types. However, this may fluctuate in-year according to market prices, changes in procurement strategy (</w:t>
      </w:r>
      <w:proofErr w:type="spellStart"/>
      <w:r>
        <w:rPr>
          <w:lang w:val="en-US"/>
        </w:rPr>
        <w:t>e.g</w:t>
      </w:r>
      <w:proofErr w:type="spellEnd"/>
      <w:r>
        <w:rPr>
          <w:lang w:val="en-US"/>
        </w:rPr>
        <w:t>: bringing forward group purchases to obtain a better unit cost) and up to date information about the status of the existing fleet.</w:t>
      </w:r>
    </w:p>
    <w:p w14:paraId="7158647F" w14:textId="77777777" w:rsidR="008F01A6" w:rsidRDefault="008F01A6" w:rsidP="008F01A6">
      <w:pPr>
        <w:rPr>
          <w:lang w:val="en-US"/>
        </w:rPr>
      </w:pPr>
      <w:r>
        <w:rPr>
          <w:lang w:val="en-US"/>
        </w:rPr>
        <w:t xml:space="preserve">Over the course of the 2021/22 year the Cabinet member will be asked to </w:t>
      </w:r>
      <w:proofErr w:type="spellStart"/>
      <w:r>
        <w:rPr>
          <w:lang w:val="en-US"/>
        </w:rPr>
        <w:t>authorise</w:t>
      </w:r>
      <w:proofErr w:type="spellEnd"/>
      <w:r>
        <w:rPr>
          <w:lang w:val="en-US"/>
        </w:rPr>
        <w:t xml:space="preserve"> the award of a range of contracts for vehicle purchase. Some will fall below the key decision financial threshold, whilst others will exceed it. </w:t>
      </w:r>
      <w:proofErr w:type="gramStart"/>
      <w:r>
        <w:rPr>
          <w:lang w:val="en-US"/>
        </w:rPr>
        <w:t>However</w:t>
      </w:r>
      <w:proofErr w:type="gramEnd"/>
      <w:r>
        <w:rPr>
          <w:lang w:val="en-US"/>
        </w:rPr>
        <w:t xml:space="preserve"> taken as a whole, the overall expenditure is significant and is therefore highlighted for transparency. </w:t>
      </w:r>
    </w:p>
    <w:p w14:paraId="7FBFB575" w14:textId="67145BE3" w:rsidR="008F01A6" w:rsidRDefault="008F01A6" w:rsidP="008F01A6">
      <w:pPr>
        <w:rPr>
          <w:noProof/>
          <w:lang w:val="en-US"/>
        </w:rPr>
      </w:pPr>
      <w:r>
        <w:rPr>
          <w:lang w:val="en-US"/>
        </w:rPr>
        <w:t>Each individual award will be justified and will align with the Councils own procurement rules.</w:t>
      </w:r>
      <w:r>
        <w:rPr>
          <w:noProof/>
          <w:lang w:val="en-US"/>
        </w:rPr>
        <w:t xml:space="preserve">  </w:t>
      </w:r>
    </w:p>
    <w:p w14:paraId="78A13F71" w14:textId="77777777" w:rsidR="008F01A6" w:rsidRDefault="008F01A6" w:rsidP="008F01A6"/>
    <w:p w14:paraId="5D0BBF38" w14:textId="77777777" w:rsidR="008F01A6" w:rsidRDefault="008F01A6" w:rsidP="008F01A6">
      <w:pPr>
        <w:rPr>
          <w:b/>
          <w:sz w:val="28"/>
        </w:rPr>
      </w:pPr>
      <w:r>
        <w:rPr>
          <w:b/>
          <w:sz w:val="28"/>
        </w:rPr>
        <w:t>Who will make the decision?</w:t>
      </w:r>
    </w:p>
    <w:p w14:paraId="26B3BA36" w14:textId="77777777" w:rsidR="008F01A6" w:rsidRDefault="008F01A6" w:rsidP="008F01A6">
      <w:pPr>
        <w:rPr>
          <w:b/>
          <w:sz w:val="28"/>
        </w:rPr>
      </w:pPr>
    </w:p>
    <w:p w14:paraId="57FB6E8D" w14:textId="77777777" w:rsidR="008F01A6" w:rsidRDefault="008F01A6" w:rsidP="008F01A6">
      <w:r>
        <w:rPr>
          <w:lang w:val="en-US"/>
        </w:rPr>
        <w:t xml:space="preserve">Cabinet Member for </w:t>
      </w:r>
      <w:proofErr w:type="spellStart"/>
      <w:r>
        <w:rPr>
          <w:lang w:val="en-US"/>
        </w:rPr>
        <w:t>Neighbourhoods</w:t>
      </w:r>
      <w:proofErr w:type="spellEnd"/>
    </w:p>
    <w:p w14:paraId="63CCF541" w14:textId="77777777" w:rsidR="008F01A6" w:rsidRDefault="008F01A6" w:rsidP="008F01A6"/>
    <w:p w14:paraId="48E9BD3E" w14:textId="77777777" w:rsidR="008F01A6" w:rsidRDefault="008F01A6" w:rsidP="008F01A6">
      <w:pPr>
        <w:rPr>
          <w:b/>
          <w:sz w:val="28"/>
        </w:rPr>
      </w:pPr>
      <w:r>
        <w:rPr>
          <w:b/>
          <w:sz w:val="28"/>
        </w:rPr>
        <w:t>When is the decision to be taken?</w:t>
      </w:r>
    </w:p>
    <w:p w14:paraId="4A0DCC50" w14:textId="77777777" w:rsidR="008F01A6" w:rsidRDefault="008F01A6" w:rsidP="008F01A6">
      <w:pPr>
        <w:rPr>
          <w:b/>
          <w:sz w:val="28"/>
        </w:rPr>
      </w:pPr>
    </w:p>
    <w:p w14:paraId="0E63FC45" w14:textId="73190DF8" w:rsidR="008F01A6" w:rsidRDefault="008F01A6" w:rsidP="008F01A6">
      <w:r>
        <w:rPr>
          <w:lang w:val="en-US"/>
        </w:rPr>
        <w:t>March 2021.</w:t>
      </w:r>
    </w:p>
    <w:p w14:paraId="2CD1A96D" w14:textId="77777777" w:rsidR="008F01A6" w:rsidRDefault="008F01A6" w:rsidP="008F01A6"/>
    <w:p w14:paraId="025D8395" w14:textId="77777777" w:rsidR="008F01A6" w:rsidRDefault="008F01A6" w:rsidP="008F01A6">
      <w:pPr>
        <w:rPr>
          <w:b/>
          <w:sz w:val="28"/>
        </w:rPr>
      </w:pPr>
      <w:r>
        <w:rPr>
          <w:b/>
          <w:sz w:val="28"/>
        </w:rPr>
        <w:t>Who will be consulted and how?</w:t>
      </w:r>
    </w:p>
    <w:p w14:paraId="588D9B75" w14:textId="77777777" w:rsidR="008F01A6" w:rsidRDefault="008F01A6" w:rsidP="008F01A6">
      <w:pPr>
        <w:rPr>
          <w:b/>
          <w:sz w:val="28"/>
        </w:rPr>
      </w:pPr>
    </w:p>
    <w:p w14:paraId="4B91B76A" w14:textId="77777777" w:rsidR="008F01A6" w:rsidRDefault="008F01A6" w:rsidP="008F01A6">
      <w:pPr>
        <w:rPr>
          <w:noProof/>
          <w:lang w:val="en-US"/>
        </w:rPr>
      </w:pPr>
      <w:r>
        <w:rPr>
          <w:noProof/>
          <w:lang w:val="en-US"/>
        </w:rPr>
        <w:t>Cabinet Member for Neighbourhoods</w:t>
      </w:r>
    </w:p>
    <w:p w14:paraId="30363B2B" w14:textId="77777777" w:rsidR="008F01A6" w:rsidRDefault="008F01A6" w:rsidP="008F01A6">
      <w:pPr>
        <w:rPr>
          <w:noProof/>
          <w:lang w:val="en-US"/>
        </w:rPr>
      </w:pPr>
      <w:r>
        <w:rPr>
          <w:noProof/>
          <w:lang w:val="en-US"/>
        </w:rPr>
        <w:t>Chief Finance Officer</w:t>
      </w:r>
    </w:p>
    <w:p w14:paraId="2B88BC69" w14:textId="77777777" w:rsidR="008F01A6" w:rsidRDefault="008F01A6" w:rsidP="008F01A6">
      <w:pPr>
        <w:rPr>
          <w:noProof/>
          <w:lang w:val="en-US"/>
        </w:rPr>
      </w:pPr>
      <w:r>
        <w:rPr>
          <w:noProof/>
          <w:lang w:val="en-US"/>
        </w:rPr>
        <w:t>Chief Legal Officer</w:t>
      </w:r>
    </w:p>
    <w:p w14:paraId="37B0CF2D" w14:textId="5EDC3C50" w:rsidR="008F01A6" w:rsidRDefault="008F01A6" w:rsidP="008F01A6">
      <w:pPr>
        <w:rPr>
          <w:noProof/>
          <w:lang w:val="en-US"/>
        </w:rPr>
      </w:pPr>
      <w:r>
        <w:rPr>
          <w:noProof/>
          <w:lang w:val="en-US"/>
        </w:rPr>
        <w:t>Managing Director</w:t>
      </w:r>
    </w:p>
    <w:p w14:paraId="1508D2AF" w14:textId="77777777" w:rsidR="008F01A6" w:rsidRDefault="008F01A6" w:rsidP="008F01A6">
      <w:pPr>
        <w:rPr>
          <w:noProof/>
          <w:lang w:val="en-US"/>
        </w:rPr>
      </w:pPr>
      <w:r>
        <w:rPr>
          <w:noProof/>
          <w:lang w:val="en-US"/>
        </w:rPr>
        <w:t>All of the above will be consulted via approval of the delegated decision.</w:t>
      </w:r>
    </w:p>
    <w:p w14:paraId="0E87352E" w14:textId="77777777" w:rsidR="008F01A6" w:rsidRDefault="008F01A6" w:rsidP="008F01A6"/>
    <w:p w14:paraId="740FE2A0" w14:textId="77777777" w:rsidR="008F01A6" w:rsidRDefault="008F01A6" w:rsidP="008F01A6">
      <w:pPr>
        <w:rPr>
          <w:b/>
          <w:sz w:val="28"/>
        </w:rPr>
      </w:pPr>
      <w:r>
        <w:rPr>
          <w:b/>
          <w:sz w:val="28"/>
        </w:rPr>
        <w:t>Supporting documentation:</w:t>
      </w:r>
    </w:p>
    <w:p w14:paraId="207607D1" w14:textId="77777777" w:rsidR="008F01A6" w:rsidRDefault="008F01A6" w:rsidP="008F01A6">
      <w:pPr>
        <w:rPr>
          <w:b/>
          <w:sz w:val="28"/>
        </w:rPr>
      </w:pPr>
    </w:p>
    <w:p w14:paraId="6B16A1C8" w14:textId="77777777" w:rsidR="008F01A6" w:rsidRDefault="008F01A6" w:rsidP="008F01A6">
      <w:pPr>
        <w:rPr>
          <w:lang w:val="en-US"/>
        </w:rPr>
      </w:pPr>
      <w:r>
        <w:t>There are no supporting documents for this decision</w:t>
      </w:r>
      <w:r>
        <w:rPr>
          <w:lang w:val="en-US"/>
        </w:rPr>
        <w:t xml:space="preserve"> </w:t>
      </w:r>
    </w:p>
    <w:p w14:paraId="5E497316" w14:textId="77777777" w:rsidR="008F01A6" w:rsidRDefault="008F01A6" w:rsidP="008F01A6"/>
    <w:p w14:paraId="42D0EF87" w14:textId="77777777" w:rsidR="008F01A6" w:rsidRDefault="008F01A6" w:rsidP="008F01A6">
      <w:pPr>
        <w:rPr>
          <w:b/>
          <w:sz w:val="28"/>
        </w:rPr>
      </w:pPr>
      <w:r>
        <w:rPr>
          <w:b/>
          <w:sz w:val="28"/>
        </w:rPr>
        <w:t>How and by when to make representations:</w:t>
      </w:r>
    </w:p>
    <w:p w14:paraId="6481F465" w14:textId="77777777" w:rsidR="008F01A6" w:rsidRDefault="008F01A6" w:rsidP="008F01A6">
      <w:pPr>
        <w:rPr>
          <w:b/>
          <w:sz w:val="28"/>
        </w:rPr>
      </w:pPr>
    </w:p>
    <w:p w14:paraId="6889A52D" w14:textId="55FE3194" w:rsidR="008F01A6" w:rsidRDefault="008F01A6" w:rsidP="008F01A6">
      <w:r>
        <w:t>Representations should be made to Chris Moon before 9 March 2021.</w:t>
      </w:r>
    </w:p>
    <w:p w14:paraId="03928B10" w14:textId="44B243CE" w:rsidR="008F01A6" w:rsidRDefault="008F01A6" w:rsidP="008F01A6">
      <w:pPr>
        <w:rPr>
          <w:noProof/>
          <w:lang w:val="en-US"/>
        </w:rPr>
      </w:pPr>
      <w:r>
        <w:t xml:space="preserve">Tel: </w:t>
      </w:r>
      <w:r>
        <w:rPr>
          <w:noProof/>
          <w:lang w:val="en-US"/>
        </w:rPr>
        <w:t>07766 994661</w:t>
      </w:r>
    </w:p>
    <w:p w14:paraId="27EDA4E1" w14:textId="77777777" w:rsidR="008F01A6" w:rsidRDefault="008F01A6" w:rsidP="008F01A6"/>
    <w:p w14:paraId="62DB0AD3" w14:textId="77777777" w:rsidR="008F01A6" w:rsidRDefault="008F01A6" w:rsidP="008F01A6"/>
    <w:p w14:paraId="083B3E9C" w14:textId="23AEBBD9" w:rsidR="008F01A6" w:rsidRDefault="008F01A6" w:rsidP="008F01A6">
      <w:r>
        <w:t>First published in Forward Plan on 9 February 2021</w:t>
      </w:r>
    </w:p>
    <w:p w14:paraId="63DDA71C" w14:textId="77777777" w:rsidR="008F01A6" w:rsidRDefault="008F01A6" w:rsidP="008F01A6"/>
    <w:p w14:paraId="4960BF1A" w14:textId="59F6A34F" w:rsidR="008F01A6" w:rsidRPr="008254C1" w:rsidRDefault="007634CD" w:rsidP="008F01A6">
      <w:pPr>
        <w:rPr>
          <w:b/>
          <w:sz w:val="28"/>
          <w:szCs w:val="28"/>
        </w:rPr>
      </w:pPr>
      <w:r>
        <w:rPr>
          <w:noProof/>
        </w:rPr>
        <mc:AlternateContent>
          <mc:Choice Requires="wps">
            <w:drawing>
              <wp:anchor distT="0" distB="0" distL="114300" distR="114300" simplePos="0" relativeHeight="251686912" behindDoc="0" locked="0" layoutInCell="1" allowOverlap="1" wp14:anchorId="6B206230" wp14:editId="04660C68">
                <wp:simplePos x="0" y="0"/>
                <wp:positionH relativeFrom="column">
                  <wp:posOffset>1494790</wp:posOffset>
                </wp:positionH>
                <wp:positionV relativeFrom="paragraph">
                  <wp:posOffset>460375</wp:posOffset>
                </wp:positionV>
                <wp:extent cx="1323975" cy="1143000"/>
                <wp:effectExtent l="0" t="0" r="9525" b="0"/>
                <wp:wrapNone/>
                <wp:docPr id="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463BADB" w14:textId="7F723C8A" w:rsidR="00245CE7" w:rsidRDefault="009D061E" w:rsidP="009D061E">
                            <w:r>
                              <w:object w:dxaOrig="1534" w:dyaOrig="997" w14:anchorId="1B06B55E">
                                <v:shape id="_x0000_i1074" type="#_x0000_t75" style="width:76.7pt;height:49.85pt">
                                  <v:imagedata r:id="rId106" o:title=""/>
                                </v:shape>
                                <o:OLEObject Type="Embed" ProgID="Acrobat.Document.DC" ShapeID="_x0000_i1074" DrawAspect="Icon" ObjectID="_1737201560" r:id="rId10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206230" id="_x0000_s1073" type="#_x0000_t202" style="position:absolute;margin-left:117.7pt;margin-top:36.25pt;width:104.25pt;height:90pt;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7lB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gkA4WoD5QGJtnDUoDN8&#10;KTHaChN+ZhZFhxTiIPknXCoFmCL0O0pqsL/+dh/8UQtopaRFERdU45QhCz80auQuG4+D5uNhPLkd&#10;4sFeWzbXFr1rFoBMZjiwhsdt8PfqtK0sNK84bfMQE01Mc4xcUH/aLvxxsHBauZjPoxOq3DC/0mvD&#10;T+oKHL90r8yavuke9fIIJ7Gz/F3vj76x4Wa+87CUURgXTnuZ4oTEZvfTHEbw+hy9Lt+c2W8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sH+5QVYCAAC7BAAADgAAAAAAAAAAAAAAAAAuAgAAZHJzL2Uyb0RvYy54bWxQSwEC&#10;LQAUAAYACAAAACEAIxMSbN4AAAAKAQAADwAAAAAAAAAAAAAAAACwBAAAZHJzL2Rvd25yZXYueG1s&#10;UEsFBgAAAAAEAAQA8wAAALsFAAAAAA==&#10;" fillcolor="window" strokeweight=".5pt">
                <v:path arrowok="t"/>
                <v:textbox style="mso-fit-shape-to-text:t">
                  <w:txbxContent>
                    <w:p w14:paraId="5463BADB" w14:textId="7F723C8A" w:rsidR="00245CE7" w:rsidRDefault="009D061E" w:rsidP="009D061E">
                      <w:r>
                        <w:object w:dxaOrig="1534" w:dyaOrig="997" w14:anchorId="1B06B55E">
                          <v:shape id="_x0000_i1074" type="#_x0000_t75" style="width:76.7pt;height:49.85pt">
                            <v:imagedata r:id="rId108" o:title=""/>
                          </v:shape>
                          <o:OLEObject Type="Embed" ProgID="Acrobat.Document.DC" ShapeID="_x0000_i1074" DrawAspect="Icon" ObjectID="_1735473084" r:id="rId109"/>
                        </w:object>
                      </w:r>
                    </w:p>
                  </w:txbxContent>
                </v:textbox>
              </v:shape>
            </w:pict>
          </mc:Fallback>
        </mc:AlternateContent>
      </w:r>
      <w:r w:rsidR="008F01A6" w:rsidRPr="008254C1">
        <w:rPr>
          <w:b/>
          <w:sz w:val="28"/>
          <w:szCs w:val="28"/>
        </w:rPr>
        <w:t>Following the Making of the decision, the decision form will be published here:</w:t>
      </w:r>
    </w:p>
    <w:p w14:paraId="1F9031CC" w14:textId="77777777" w:rsidR="008F01A6" w:rsidRDefault="008F01A6" w:rsidP="008F01A6"/>
    <w:p w14:paraId="38A9F4C8" w14:textId="77777777" w:rsidR="008F01A6" w:rsidRDefault="008F01A6" w:rsidP="00661D02"/>
    <w:p w14:paraId="2000CEBD" w14:textId="77777777" w:rsidR="00FA1FD4" w:rsidRDefault="00FA1FD4" w:rsidP="00661D02"/>
    <w:p w14:paraId="7C528856" w14:textId="77777777" w:rsidR="00FA1FD4" w:rsidRDefault="00FA1FD4" w:rsidP="00661D02"/>
    <w:p w14:paraId="505D6FB6" w14:textId="77777777" w:rsidR="00FA1FD4" w:rsidRDefault="00FA1FD4" w:rsidP="00661D02"/>
    <w:p w14:paraId="5500F7E8" w14:textId="77777777" w:rsidR="00FA1FD4" w:rsidRDefault="00FA1FD4" w:rsidP="00661D02"/>
    <w:p w14:paraId="4881BC5C" w14:textId="77777777" w:rsidR="00FA1FD4" w:rsidRDefault="00FA1FD4" w:rsidP="00661D02"/>
    <w:p w14:paraId="5F7F6774" w14:textId="77777777" w:rsidR="00FA1FD4" w:rsidRDefault="00FA1FD4" w:rsidP="00661D02"/>
    <w:p w14:paraId="56AF0996" w14:textId="77777777" w:rsidR="00FA1FD4" w:rsidRDefault="00FA1FD4" w:rsidP="00661D02"/>
    <w:p w14:paraId="356044B7" w14:textId="77777777" w:rsidR="00FA1FD4" w:rsidRDefault="00FA1FD4" w:rsidP="00661D02"/>
    <w:p w14:paraId="29A5D070" w14:textId="77777777" w:rsidR="00FA1FD4" w:rsidRDefault="00FA1FD4" w:rsidP="00661D02"/>
    <w:p w14:paraId="2594FA8A" w14:textId="77777777" w:rsidR="00FA1FD4" w:rsidRDefault="00FA1FD4" w:rsidP="00661D02"/>
    <w:p w14:paraId="737BE811" w14:textId="77777777" w:rsidR="00FA1FD4" w:rsidRDefault="00FA1FD4" w:rsidP="00661D02"/>
    <w:p w14:paraId="7D737B0C" w14:textId="77777777" w:rsidR="00FA1FD4" w:rsidRDefault="00FA1FD4" w:rsidP="00661D02"/>
    <w:p w14:paraId="28679382" w14:textId="77777777" w:rsidR="00FA1FD4" w:rsidRDefault="00FA1FD4" w:rsidP="00661D02"/>
    <w:p w14:paraId="1F9651BD" w14:textId="77777777" w:rsidR="00FA1FD4" w:rsidRDefault="00FA1FD4" w:rsidP="00661D02"/>
    <w:p w14:paraId="48CC1390" w14:textId="77777777" w:rsidR="00FA1FD4" w:rsidRDefault="00FA1FD4" w:rsidP="00661D02"/>
    <w:p w14:paraId="13809B74" w14:textId="77777777" w:rsidR="00FA1FD4" w:rsidRDefault="00FA1FD4" w:rsidP="00661D02"/>
    <w:p w14:paraId="54C6A57D" w14:textId="77777777" w:rsidR="00FA1FD4" w:rsidRDefault="00FA1FD4" w:rsidP="00661D02"/>
    <w:p w14:paraId="7C8987F9" w14:textId="77777777" w:rsidR="00FA1FD4" w:rsidRDefault="00FA1FD4" w:rsidP="00661D02"/>
    <w:p w14:paraId="7DEA9473" w14:textId="77777777" w:rsidR="00FA1FD4" w:rsidRDefault="00FA1FD4" w:rsidP="00661D02"/>
    <w:p w14:paraId="6C2B1D71" w14:textId="77777777" w:rsidR="00FA1FD4" w:rsidRDefault="00FA1FD4" w:rsidP="00661D02"/>
    <w:p w14:paraId="4782F7AC" w14:textId="77777777" w:rsidR="00FA1FD4" w:rsidRDefault="00FA1FD4" w:rsidP="00661D02"/>
    <w:p w14:paraId="557A5505" w14:textId="77777777" w:rsidR="00FA1FD4" w:rsidRDefault="00FA1FD4" w:rsidP="00661D02"/>
    <w:p w14:paraId="4BFC37D1" w14:textId="77777777" w:rsidR="00FA1FD4" w:rsidRDefault="00FA1FD4" w:rsidP="00661D02"/>
    <w:p w14:paraId="6EA1A5BA" w14:textId="77777777" w:rsidR="00FA1FD4" w:rsidRDefault="00FA1FD4" w:rsidP="00661D02"/>
    <w:p w14:paraId="570482AE" w14:textId="77777777" w:rsidR="00FA1FD4" w:rsidRDefault="00FA1FD4" w:rsidP="00661D02"/>
    <w:p w14:paraId="66C1EE6A" w14:textId="77777777" w:rsidR="00FA1FD4" w:rsidRDefault="00FA1FD4" w:rsidP="00661D02"/>
    <w:p w14:paraId="28D90A90" w14:textId="77777777" w:rsidR="00FA1FD4" w:rsidRDefault="00FA1FD4" w:rsidP="00661D02"/>
    <w:p w14:paraId="533E4D2E" w14:textId="77777777" w:rsidR="00FA1FD4" w:rsidRDefault="00FA1FD4" w:rsidP="00661D02"/>
    <w:p w14:paraId="30EBA3DD" w14:textId="77777777" w:rsidR="00FA1FD4" w:rsidRDefault="00FA1FD4" w:rsidP="00661D02"/>
    <w:p w14:paraId="4B5ECB41" w14:textId="77777777" w:rsidR="00FA1FD4" w:rsidRDefault="00FA1FD4" w:rsidP="00661D02"/>
    <w:p w14:paraId="69E15F21" w14:textId="77777777" w:rsidR="00FA1FD4" w:rsidRDefault="00FA1FD4" w:rsidP="00661D02"/>
    <w:p w14:paraId="19F325D4" w14:textId="52859289" w:rsidR="00FA1FD4" w:rsidRDefault="00FA1FD4" w:rsidP="00FA1FD4">
      <w:pPr>
        <w:rPr>
          <w:b/>
          <w:sz w:val="28"/>
        </w:rPr>
      </w:pPr>
      <w:r>
        <w:rPr>
          <w:b/>
          <w:sz w:val="28"/>
        </w:rPr>
        <w:lastRenderedPageBreak/>
        <w:t>DECISION: GDD0024 Award of contract for the Pothole &amp; Challenge Fund to Tarmac for 2021/22</w:t>
      </w:r>
    </w:p>
    <w:p w14:paraId="1FFF0451" w14:textId="77777777" w:rsidR="00FA1FD4" w:rsidRDefault="00FA1FD4" w:rsidP="00FA1FD4">
      <w:pPr>
        <w:rPr>
          <w:b/>
          <w:sz w:val="28"/>
        </w:rPr>
      </w:pPr>
    </w:p>
    <w:p w14:paraId="15556A26" w14:textId="77777777" w:rsidR="00FA1FD4" w:rsidRDefault="00FA1FD4" w:rsidP="00FA1FD4">
      <w:pPr>
        <w:rPr>
          <w:b/>
          <w:sz w:val="28"/>
        </w:rPr>
      </w:pPr>
      <w:r>
        <w:rPr>
          <w:b/>
          <w:sz w:val="28"/>
        </w:rPr>
        <w:t xml:space="preserve">Nature of the decision: </w:t>
      </w:r>
    </w:p>
    <w:p w14:paraId="08D5FBAA" w14:textId="77777777" w:rsidR="00FA1FD4" w:rsidRDefault="00FA1FD4" w:rsidP="00FA1FD4">
      <w:pPr>
        <w:rPr>
          <w:b/>
          <w:sz w:val="28"/>
        </w:rPr>
      </w:pPr>
    </w:p>
    <w:p w14:paraId="08D30937" w14:textId="3AF171B0" w:rsidR="00FA1FD4" w:rsidRDefault="00FA1FD4" w:rsidP="00FA1FD4">
      <w:pPr>
        <w:rPr>
          <w:noProof/>
          <w:lang w:val="en-US"/>
        </w:rPr>
      </w:pPr>
      <w:r>
        <w:rPr>
          <w:lang w:val="en-US"/>
        </w:rPr>
        <w:t xml:space="preserve">Award contract for the Pothole &amp; Challenge Fund to Tarmac for 2021/2022 allowing resurfacing &amp; patching works to be undertaken </w:t>
      </w:r>
      <w:r>
        <w:rPr>
          <w:noProof/>
          <w:lang w:val="en-US"/>
        </w:rPr>
        <w:t xml:space="preserve">across the Borough totaling up to £1,094,331. (Delegated decision number 447)   </w:t>
      </w:r>
    </w:p>
    <w:p w14:paraId="2315484B" w14:textId="77777777" w:rsidR="00FA1FD4" w:rsidRDefault="00FA1FD4" w:rsidP="00FA1FD4"/>
    <w:p w14:paraId="02831966" w14:textId="77777777" w:rsidR="00FA1FD4" w:rsidRDefault="00FA1FD4" w:rsidP="00FA1FD4">
      <w:pPr>
        <w:rPr>
          <w:b/>
          <w:sz w:val="28"/>
        </w:rPr>
      </w:pPr>
      <w:r>
        <w:rPr>
          <w:b/>
          <w:sz w:val="28"/>
        </w:rPr>
        <w:t>Who will make the decision?</w:t>
      </w:r>
    </w:p>
    <w:p w14:paraId="7A7221B6" w14:textId="77777777" w:rsidR="00FA1FD4" w:rsidRDefault="00FA1FD4" w:rsidP="00FA1FD4">
      <w:pPr>
        <w:rPr>
          <w:b/>
          <w:sz w:val="28"/>
        </w:rPr>
      </w:pPr>
    </w:p>
    <w:p w14:paraId="07844426" w14:textId="536E7ABA" w:rsidR="00FA1FD4" w:rsidRDefault="00FA1FD4" w:rsidP="00FA1FD4">
      <w:r>
        <w:rPr>
          <w:lang w:val="en-US"/>
        </w:rPr>
        <w:t xml:space="preserve">Cabinet Member for </w:t>
      </w:r>
      <w:proofErr w:type="spellStart"/>
      <w:r>
        <w:rPr>
          <w:lang w:val="en-US"/>
        </w:rPr>
        <w:t>Neighbourhoods</w:t>
      </w:r>
      <w:proofErr w:type="spellEnd"/>
      <w:r>
        <w:rPr>
          <w:lang w:val="en-US"/>
        </w:rPr>
        <w:t>, Highways &amp; Transport</w:t>
      </w:r>
    </w:p>
    <w:p w14:paraId="7837281D" w14:textId="77777777" w:rsidR="00FA1FD4" w:rsidRDefault="00FA1FD4" w:rsidP="00FA1FD4"/>
    <w:p w14:paraId="770AD738" w14:textId="77777777" w:rsidR="00FA1FD4" w:rsidRDefault="00FA1FD4" w:rsidP="00FA1FD4">
      <w:pPr>
        <w:rPr>
          <w:b/>
          <w:sz w:val="28"/>
        </w:rPr>
      </w:pPr>
      <w:r>
        <w:rPr>
          <w:b/>
          <w:sz w:val="28"/>
        </w:rPr>
        <w:t>When is the decision to be taken?</w:t>
      </w:r>
    </w:p>
    <w:p w14:paraId="75EF74C1" w14:textId="77777777" w:rsidR="00FA1FD4" w:rsidRDefault="00FA1FD4" w:rsidP="00FA1FD4">
      <w:pPr>
        <w:rPr>
          <w:b/>
          <w:sz w:val="28"/>
        </w:rPr>
      </w:pPr>
    </w:p>
    <w:p w14:paraId="7E5F023A" w14:textId="42FC5752" w:rsidR="00FA1FD4" w:rsidRDefault="00FA1FD4" w:rsidP="00FA1FD4">
      <w:r>
        <w:rPr>
          <w:lang w:val="en-US"/>
        </w:rPr>
        <w:t>June 2021.</w:t>
      </w:r>
    </w:p>
    <w:p w14:paraId="1DE55D7D" w14:textId="77777777" w:rsidR="00FA1FD4" w:rsidRDefault="00FA1FD4" w:rsidP="00FA1FD4"/>
    <w:p w14:paraId="034045FA" w14:textId="77777777" w:rsidR="00FA1FD4" w:rsidRDefault="00FA1FD4" w:rsidP="00FA1FD4">
      <w:pPr>
        <w:rPr>
          <w:b/>
          <w:sz w:val="28"/>
        </w:rPr>
      </w:pPr>
      <w:r>
        <w:rPr>
          <w:b/>
          <w:sz w:val="28"/>
        </w:rPr>
        <w:t>Who will be consulted and how?</w:t>
      </w:r>
    </w:p>
    <w:p w14:paraId="53C938D3" w14:textId="77777777" w:rsidR="00FA1FD4" w:rsidRDefault="00FA1FD4" w:rsidP="00FA1FD4">
      <w:pPr>
        <w:rPr>
          <w:b/>
          <w:sz w:val="28"/>
        </w:rPr>
      </w:pPr>
    </w:p>
    <w:p w14:paraId="6995C88D" w14:textId="755332C1" w:rsidR="00FA1FD4" w:rsidRDefault="00FA1FD4" w:rsidP="00FA1FD4">
      <w:pPr>
        <w:rPr>
          <w:noProof/>
          <w:lang w:val="en-US"/>
        </w:rPr>
      </w:pPr>
      <w:r>
        <w:rPr>
          <w:noProof/>
          <w:lang w:val="en-US"/>
        </w:rPr>
        <w:t>Cabinet Member for Neighbourhoods</w:t>
      </w:r>
      <w:r>
        <w:rPr>
          <w:lang w:val="en-US"/>
        </w:rPr>
        <w:t>, Highways &amp; Transport</w:t>
      </w:r>
    </w:p>
    <w:p w14:paraId="323BA828" w14:textId="77777777" w:rsidR="00FA1FD4" w:rsidRDefault="00FA1FD4" w:rsidP="00FA1FD4">
      <w:pPr>
        <w:rPr>
          <w:noProof/>
          <w:lang w:val="en-US"/>
        </w:rPr>
      </w:pPr>
      <w:r>
        <w:rPr>
          <w:noProof/>
          <w:lang w:val="en-US"/>
        </w:rPr>
        <w:t>Chief Finance Officer</w:t>
      </w:r>
    </w:p>
    <w:p w14:paraId="35AEE5B1" w14:textId="77777777" w:rsidR="00FA1FD4" w:rsidRDefault="00FA1FD4" w:rsidP="00FA1FD4">
      <w:pPr>
        <w:rPr>
          <w:noProof/>
          <w:lang w:val="en-US"/>
        </w:rPr>
      </w:pPr>
      <w:r>
        <w:rPr>
          <w:noProof/>
          <w:lang w:val="en-US"/>
        </w:rPr>
        <w:t>Chief Legal Officer</w:t>
      </w:r>
    </w:p>
    <w:p w14:paraId="11AE8501" w14:textId="77777777" w:rsidR="00FA1FD4" w:rsidRDefault="00FA1FD4" w:rsidP="00FA1FD4">
      <w:pPr>
        <w:rPr>
          <w:noProof/>
          <w:lang w:val="en-US"/>
        </w:rPr>
      </w:pPr>
      <w:r>
        <w:rPr>
          <w:noProof/>
          <w:lang w:val="en-US"/>
        </w:rPr>
        <w:t>Managing Director</w:t>
      </w:r>
    </w:p>
    <w:p w14:paraId="6F3138B3" w14:textId="77777777" w:rsidR="00FA1FD4" w:rsidRDefault="00FA1FD4" w:rsidP="00FA1FD4">
      <w:pPr>
        <w:rPr>
          <w:noProof/>
          <w:lang w:val="en-US"/>
        </w:rPr>
      </w:pPr>
      <w:r>
        <w:rPr>
          <w:noProof/>
          <w:lang w:val="en-US"/>
        </w:rPr>
        <w:t>All of the above will be consulted via approval of the delegated decision.</w:t>
      </w:r>
    </w:p>
    <w:p w14:paraId="4E5913DA" w14:textId="77777777" w:rsidR="00FA1FD4" w:rsidRDefault="00FA1FD4" w:rsidP="00FA1FD4"/>
    <w:p w14:paraId="4A5B7088" w14:textId="77777777" w:rsidR="00FA1FD4" w:rsidRDefault="00FA1FD4" w:rsidP="00FA1FD4">
      <w:pPr>
        <w:rPr>
          <w:b/>
          <w:sz w:val="28"/>
        </w:rPr>
      </w:pPr>
      <w:r>
        <w:rPr>
          <w:b/>
          <w:sz w:val="28"/>
        </w:rPr>
        <w:t>Supporting documentation:</w:t>
      </w:r>
    </w:p>
    <w:p w14:paraId="30F8DF2F" w14:textId="77777777" w:rsidR="00FA1FD4" w:rsidRDefault="00FA1FD4" w:rsidP="00FA1FD4">
      <w:pPr>
        <w:rPr>
          <w:b/>
          <w:sz w:val="28"/>
        </w:rPr>
      </w:pPr>
    </w:p>
    <w:p w14:paraId="5696D661" w14:textId="77777777" w:rsidR="00FA1FD4" w:rsidRDefault="00FA1FD4" w:rsidP="00FA1FD4">
      <w:pPr>
        <w:rPr>
          <w:lang w:val="en-US"/>
        </w:rPr>
      </w:pPr>
      <w:r>
        <w:t>There are no supporting documents for this decision</w:t>
      </w:r>
      <w:r>
        <w:rPr>
          <w:lang w:val="en-US"/>
        </w:rPr>
        <w:t xml:space="preserve"> </w:t>
      </w:r>
    </w:p>
    <w:p w14:paraId="73AB2BF0" w14:textId="77777777" w:rsidR="00FA1FD4" w:rsidRDefault="00FA1FD4" w:rsidP="00FA1FD4"/>
    <w:p w14:paraId="08C19B30" w14:textId="77777777" w:rsidR="00FA1FD4" w:rsidRDefault="00FA1FD4" w:rsidP="00FA1FD4">
      <w:pPr>
        <w:rPr>
          <w:b/>
          <w:sz w:val="28"/>
        </w:rPr>
      </w:pPr>
      <w:r>
        <w:rPr>
          <w:b/>
          <w:sz w:val="28"/>
        </w:rPr>
        <w:t>How and by when to make representations:</w:t>
      </w:r>
    </w:p>
    <w:p w14:paraId="066B43CD" w14:textId="77777777" w:rsidR="00FA1FD4" w:rsidRDefault="00FA1FD4" w:rsidP="00FA1FD4">
      <w:pPr>
        <w:rPr>
          <w:b/>
          <w:sz w:val="28"/>
        </w:rPr>
      </w:pPr>
    </w:p>
    <w:p w14:paraId="5C14CE43" w14:textId="60A172C6" w:rsidR="00FA1FD4" w:rsidRDefault="00FA1FD4" w:rsidP="00FA1FD4">
      <w:r>
        <w:t>Representations should be made to Robert Hoof before 4 June 2021.</w:t>
      </w:r>
    </w:p>
    <w:p w14:paraId="2539C26C" w14:textId="33713996" w:rsidR="00FA1FD4" w:rsidRDefault="00FA1FD4" w:rsidP="00FA1FD4">
      <w:pPr>
        <w:rPr>
          <w:noProof/>
          <w:lang w:val="en-US"/>
        </w:rPr>
      </w:pPr>
      <w:r>
        <w:t xml:space="preserve">Tel: </w:t>
      </w:r>
      <w:r>
        <w:rPr>
          <w:noProof/>
          <w:lang w:val="en-US"/>
        </w:rPr>
        <w:t>07970 427497</w:t>
      </w:r>
    </w:p>
    <w:p w14:paraId="33E47A28" w14:textId="77777777" w:rsidR="00FA1FD4" w:rsidRDefault="00FA1FD4" w:rsidP="00FA1FD4"/>
    <w:p w14:paraId="5F2F30F6" w14:textId="77777777" w:rsidR="00FA1FD4" w:rsidRDefault="00FA1FD4" w:rsidP="00FA1FD4"/>
    <w:p w14:paraId="307644CE" w14:textId="7DA8C772" w:rsidR="00FA1FD4" w:rsidRDefault="00FA1FD4" w:rsidP="00FA1FD4">
      <w:r>
        <w:t>First published in Forward Plan on 7 May 2021</w:t>
      </w:r>
    </w:p>
    <w:p w14:paraId="443A5AD8" w14:textId="77777777" w:rsidR="00FA1FD4" w:rsidRDefault="00FA1FD4" w:rsidP="00FA1FD4"/>
    <w:p w14:paraId="0DBBD94D" w14:textId="1557CB2B" w:rsidR="00FA1FD4" w:rsidRPr="008254C1" w:rsidRDefault="007634CD" w:rsidP="00FA1FD4">
      <w:pPr>
        <w:rPr>
          <w:b/>
          <w:sz w:val="28"/>
          <w:szCs w:val="28"/>
        </w:rPr>
      </w:pPr>
      <w:r>
        <w:rPr>
          <w:noProof/>
        </w:rPr>
        <mc:AlternateContent>
          <mc:Choice Requires="wps">
            <w:drawing>
              <wp:anchor distT="0" distB="0" distL="114300" distR="114300" simplePos="0" relativeHeight="251697152" behindDoc="0" locked="0" layoutInCell="1" allowOverlap="1" wp14:anchorId="572B5683" wp14:editId="28210209">
                <wp:simplePos x="0" y="0"/>
                <wp:positionH relativeFrom="column">
                  <wp:posOffset>1494790</wp:posOffset>
                </wp:positionH>
                <wp:positionV relativeFrom="paragraph">
                  <wp:posOffset>460375</wp:posOffset>
                </wp:positionV>
                <wp:extent cx="1323975" cy="1143000"/>
                <wp:effectExtent l="0" t="0" r="9525" b="0"/>
                <wp:wrapNone/>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2C8CA" w14:textId="77777777" w:rsidR="00FA1FD4" w:rsidRDefault="00FA1FD4" w:rsidP="00FA1F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B5683" id="_x0000_s1074" type="#_x0000_t202" style="position:absolute;margin-left:117.7pt;margin-top:36.25pt;width:104.25pt;height:90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IU8Mx9YAgAAvQQAAA4AAAAAAAAAAAAAAAAALgIAAGRycy9lMm9Eb2MueG1s&#10;UEsBAi0AFAAGAAgAAAAhAFedG+PgAAAACgEAAA8AAAAAAAAAAAAAAAAAsgQAAGRycy9kb3ducmV2&#10;LnhtbFBLBQYAAAAABAAEAPMAAAC/BQAAAAA=&#10;" fillcolor="window" strokeweight=".5pt">
                <v:path arrowok="t"/>
                <v:textbox>
                  <w:txbxContent>
                    <w:p w14:paraId="34A2C8CA" w14:textId="77777777" w:rsidR="00FA1FD4" w:rsidRDefault="00FA1FD4" w:rsidP="00FA1FD4"/>
                  </w:txbxContent>
                </v:textbox>
              </v:shape>
            </w:pict>
          </mc:Fallback>
        </mc:AlternateContent>
      </w:r>
      <w:r w:rsidR="00FA1FD4" w:rsidRPr="008254C1">
        <w:rPr>
          <w:b/>
          <w:sz w:val="28"/>
          <w:szCs w:val="28"/>
        </w:rPr>
        <w:t>Following the Making of the decision, the decision form will be published here:</w:t>
      </w:r>
    </w:p>
    <w:p w14:paraId="7A8C27BA" w14:textId="77777777" w:rsidR="00FA1FD4" w:rsidRDefault="00FA1FD4" w:rsidP="00FA1FD4"/>
    <w:p w14:paraId="6DDCF2B8" w14:textId="77777777" w:rsidR="00FA1FD4" w:rsidRDefault="00FA1FD4" w:rsidP="00FA1FD4"/>
    <w:p w14:paraId="053E1B09" w14:textId="7C4A8F60" w:rsidR="00FB1E4C" w:rsidRDefault="00E44B20" w:rsidP="00661D02">
      <w:pPr>
        <w:rPr>
          <w:b/>
          <w:snapToGrid w:val="0"/>
          <w:sz w:val="31"/>
        </w:rPr>
      </w:pPr>
      <w:r>
        <w:br w:type="page"/>
      </w:r>
      <w:r w:rsidR="00FB1E4C">
        <w:rPr>
          <w:b/>
          <w:snapToGrid w:val="0"/>
          <w:sz w:val="31"/>
        </w:rPr>
        <w:lastRenderedPageBreak/>
        <w:t xml:space="preserve">PART FOUR – </w:t>
      </w:r>
      <w:bookmarkStart w:id="10" w:name="Resources"/>
      <w:r w:rsidR="0072403F">
        <w:rPr>
          <w:b/>
          <w:snapToGrid w:val="0"/>
          <w:sz w:val="31"/>
        </w:rPr>
        <w:t>RESOURCES DIRECTORATE</w:t>
      </w:r>
      <w:bookmarkEnd w:id="10"/>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413B40D8" w14:textId="6A1BC4A8" w:rsidR="009820AE" w:rsidRDefault="009820AE" w:rsidP="009820AE">
      <w:pPr>
        <w:rPr>
          <w:b/>
          <w:sz w:val="28"/>
        </w:rPr>
      </w:pPr>
      <w:r>
        <w:rPr>
          <w:b/>
          <w:sz w:val="28"/>
        </w:rPr>
        <w:t xml:space="preserve">DECISION: RDD0001 </w:t>
      </w:r>
      <w:r w:rsidRPr="00BF61F3">
        <w:rPr>
          <w:b/>
          <w:sz w:val="28"/>
          <w:szCs w:val="28"/>
          <w:lang w:val="en-US"/>
        </w:rPr>
        <w:t>Provision of Legionella Control and Monitoring Service</w:t>
      </w:r>
    </w:p>
    <w:p w14:paraId="19336E6C" w14:textId="77777777" w:rsidR="009820AE" w:rsidRDefault="009820AE" w:rsidP="009820AE">
      <w:pPr>
        <w:rPr>
          <w:b/>
          <w:sz w:val="28"/>
        </w:rPr>
      </w:pPr>
    </w:p>
    <w:p w14:paraId="651FD171" w14:textId="77777777" w:rsidR="009820AE" w:rsidRDefault="009820AE" w:rsidP="009820AE">
      <w:pPr>
        <w:rPr>
          <w:b/>
          <w:sz w:val="28"/>
        </w:rPr>
      </w:pPr>
      <w:r>
        <w:rPr>
          <w:b/>
          <w:sz w:val="28"/>
        </w:rPr>
        <w:t xml:space="preserve">Nature of the decision: </w:t>
      </w:r>
    </w:p>
    <w:p w14:paraId="10B2BC56" w14:textId="77777777" w:rsidR="009820AE" w:rsidRDefault="009820AE" w:rsidP="009820AE">
      <w:pPr>
        <w:rPr>
          <w:b/>
          <w:sz w:val="28"/>
        </w:rPr>
      </w:pPr>
    </w:p>
    <w:p w14:paraId="1D45C99D" w14:textId="77777777" w:rsidR="00BF61F3" w:rsidRDefault="00BF61F3" w:rsidP="00BF61F3">
      <w:pPr>
        <w:rPr>
          <w:noProof/>
          <w:lang w:val="en-US"/>
        </w:rPr>
      </w:pPr>
      <w:r w:rsidRPr="00E175E1">
        <w:rPr>
          <w:noProof/>
          <w:lang w:val="en-US"/>
        </w:rPr>
        <w:t>Legionella Control and Monitoring is a statutory service which provides protection to officers of the Council and Community against the risk of Legionella contamination in water systems in Council properties, School</w:t>
      </w:r>
      <w:r>
        <w:rPr>
          <w:noProof/>
          <w:lang w:val="en-US"/>
        </w:rPr>
        <w:t>s</w:t>
      </w:r>
      <w:r w:rsidRPr="00E175E1">
        <w:rPr>
          <w:noProof/>
          <w:lang w:val="en-US"/>
        </w:rPr>
        <w:t>, Academies and Community Centres.</w:t>
      </w:r>
      <w:r>
        <w:rPr>
          <w:noProof/>
          <w:lang w:val="en-US"/>
        </w:rPr>
        <w:t xml:space="preserve">  The current contract with Graham Environmental Services (GES) expires on the 30</w:t>
      </w:r>
      <w:r w:rsidRPr="00E175E1">
        <w:rPr>
          <w:noProof/>
          <w:vertAlign w:val="superscript"/>
          <w:lang w:val="en-US"/>
        </w:rPr>
        <w:t>th</w:t>
      </w:r>
      <w:r>
        <w:rPr>
          <w:noProof/>
          <w:lang w:val="en-US"/>
        </w:rPr>
        <w:t xml:space="preserve"> June 2020.</w:t>
      </w:r>
    </w:p>
    <w:p w14:paraId="19544C8D" w14:textId="77777777" w:rsidR="00BF61F3" w:rsidRDefault="00BF61F3" w:rsidP="00BF61F3">
      <w:pPr>
        <w:rPr>
          <w:noProof/>
          <w:lang w:val="en-US"/>
        </w:rPr>
      </w:pPr>
      <w:r w:rsidRPr="00731231">
        <w:rPr>
          <w:noProof/>
          <w:lang w:val="en-US"/>
        </w:rPr>
        <w:t>The</w:t>
      </w:r>
      <w:r>
        <w:rPr>
          <w:noProof/>
          <w:lang w:val="en-US"/>
        </w:rPr>
        <w:t xml:space="preserve"> total</w:t>
      </w:r>
      <w:r w:rsidRPr="00731231">
        <w:rPr>
          <w:noProof/>
          <w:lang w:val="en-US"/>
        </w:rPr>
        <w:t xml:space="preserve"> value of the current contract is £</w:t>
      </w:r>
      <w:r>
        <w:rPr>
          <w:noProof/>
          <w:lang w:val="en-US"/>
        </w:rPr>
        <w:t>225,000 (</w:t>
      </w:r>
      <w:r w:rsidRPr="00731231">
        <w:rPr>
          <w:noProof/>
          <w:lang w:val="en-US"/>
        </w:rPr>
        <w:t>£</w:t>
      </w:r>
      <w:r>
        <w:rPr>
          <w:noProof/>
          <w:lang w:val="en-US"/>
        </w:rPr>
        <w:t>56,250</w:t>
      </w:r>
      <w:r w:rsidRPr="00731231">
        <w:rPr>
          <w:noProof/>
          <w:lang w:val="en-US"/>
        </w:rPr>
        <w:t xml:space="preserve"> per annum</w:t>
      </w:r>
      <w:r>
        <w:rPr>
          <w:noProof/>
          <w:lang w:val="en-US"/>
        </w:rPr>
        <w:t>)</w:t>
      </w:r>
      <w:r w:rsidRPr="00731231">
        <w:rPr>
          <w:noProof/>
          <w:lang w:val="en-US"/>
        </w:rPr>
        <w:t>.</w:t>
      </w:r>
    </w:p>
    <w:p w14:paraId="33EFF261" w14:textId="52097FC2" w:rsidR="009820AE" w:rsidRDefault="00BF61F3" w:rsidP="00BF61F3">
      <w:r>
        <w:rPr>
          <w:noProof/>
          <w:lang w:val="en-US"/>
        </w:rPr>
        <w:t xml:space="preserve">Delegated Power 450 </w:t>
      </w:r>
      <w:r w:rsidRPr="00731231">
        <w:rPr>
          <w:noProof/>
          <w:lang w:val="en-US"/>
        </w:rPr>
        <w:t xml:space="preserve">  </w:t>
      </w:r>
      <w:r>
        <w:rPr>
          <w:noProof/>
          <w:lang w:val="en-US"/>
        </w:rPr>
        <w:t xml:space="preserve"> </w:t>
      </w:r>
    </w:p>
    <w:p w14:paraId="1732437D" w14:textId="77777777" w:rsidR="009820AE" w:rsidRDefault="009820AE" w:rsidP="009820AE"/>
    <w:p w14:paraId="7E53DA7D" w14:textId="77777777" w:rsidR="009820AE" w:rsidRDefault="009820AE" w:rsidP="009820AE">
      <w:pPr>
        <w:rPr>
          <w:b/>
          <w:sz w:val="28"/>
        </w:rPr>
      </w:pPr>
      <w:r>
        <w:rPr>
          <w:b/>
          <w:sz w:val="28"/>
        </w:rPr>
        <w:t>Who will make the decision?</w:t>
      </w:r>
    </w:p>
    <w:p w14:paraId="71F1E392" w14:textId="77777777" w:rsidR="009820AE" w:rsidRDefault="009820AE" w:rsidP="009820AE">
      <w:pPr>
        <w:rPr>
          <w:b/>
          <w:sz w:val="28"/>
        </w:rPr>
      </w:pPr>
    </w:p>
    <w:p w14:paraId="67B4431C" w14:textId="59321CED" w:rsidR="009820AE" w:rsidRDefault="009820AE" w:rsidP="009820AE">
      <w:r>
        <w:t xml:space="preserve">Councillor </w:t>
      </w:r>
      <w:r w:rsidR="00BF61F3">
        <w:t>G Nightingale</w:t>
      </w:r>
      <w:r>
        <w:t xml:space="preserve">, Cabinet Member for </w:t>
      </w:r>
      <w:r w:rsidR="00BF61F3">
        <w:t>Resources</w:t>
      </w:r>
    </w:p>
    <w:p w14:paraId="097F78BE" w14:textId="77777777" w:rsidR="009820AE" w:rsidRDefault="009820AE" w:rsidP="009820AE"/>
    <w:p w14:paraId="7A47D641" w14:textId="77777777" w:rsidR="009820AE" w:rsidRDefault="009820AE" w:rsidP="009820AE">
      <w:pPr>
        <w:rPr>
          <w:b/>
          <w:sz w:val="28"/>
        </w:rPr>
      </w:pPr>
      <w:r>
        <w:rPr>
          <w:b/>
          <w:sz w:val="28"/>
        </w:rPr>
        <w:t>When is the decision to be taken?</w:t>
      </w:r>
    </w:p>
    <w:p w14:paraId="30F37586" w14:textId="77777777" w:rsidR="009820AE" w:rsidRDefault="009820AE" w:rsidP="009820AE">
      <w:pPr>
        <w:rPr>
          <w:b/>
          <w:sz w:val="28"/>
        </w:rPr>
      </w:pPr>
    </w:p>
    <w:p w14:paraId="06F05D8A" w14:textId="4C35FCF5" w:rsidR="009820AE" w:rsidRDefault="00BF61F3" w:rsidP="009820AE">
      <w:r>
        <w:t>May</w:t>
      </w:r>
      <w:r w:rsidR="009820AE">
        <w:t xml:space="preserve"> 2020</w:t>
      </w:r>
    </w:p>
    <w:p w14:paraId="4E413207" w14:textId="77777777" w:rsidR="009820AE" w:rsidRDefault="009820AE" w:rsidP="009820AE"/>
    <w:p w14:paraId="3629078B" w14:textId="77777777" w:rsidR="009820AE" w:rsidRDefault="009820AE" w:rsidP="009820AE">
      <w:pPr>
        <w:rPr>
          <w:b/>
          <w:sz w:val="28"/>
        </w:rPr>
      </w:pPr>
      <w:r>
        <w:rPr>
          <w:b/>
          <w:sz w:val="28"/>
        </w:rPr>
        <w:t>Who will be consulted and how?</w:t>
      </w:r>
    </w:p>
    <w:p w14:paraId="5F132088" w14:textId="77777777" w:rsidR="009820AE" w:rsidRDefault="009820AE" w:rsidP="009820AE">
      <w:pPr>
        <w:rPr>
          <w:b/>
          <w:sz w:val="28"/>
        </w:rPr>
      </w:pPr>
    </w:p>
    <w:p w14:paraId="7BD3F4B8" w14:textId="54B90BB5" w:rsidR="009820AE" w:rsidRDefault="009820AE" w:rsidP="009820AE">
      <w:pPr>
        <w:rPr>
          <w:noProof/>
          <w:lang w:val="en-US"/>
        </w:rPr>
      </w:pPr>
      <w:r>
        <w:rPr>
          <w:noProof/>
          <w:lang w:val="en-US"/>
        </w:rPr>
        <w:t xml:space="preserve">Cabinet Member for </w:t>
      </w:r>
      <w:r w:rsidR="00BF61F3">
        <w:rPr>
          <w:noProof/>
          <w:lang w:val="en-US"/>
        </w:rPr>
        <w:t>Resources</w:t>
      </w:r>
    </w:p>
    <w:p w14:paraId="0D602597" w14:textId="77777777" w:rsidR="009820AE" w:rsidRDefault="009820AE" w:rsidP="009820AE">
      <w:pPr>
        <w:rPr>
          <w:noProof/>
          <w:lang w:val="en-US"/>
        </w:rPr>
      </w:pPr>
      <w:r>
        <w:rPr>
          <w:noProof/>
          <w:lang w:val="en-US"/>
        </w:rPr>
        <w:t>Chief Finance Officer</w:t>
      </w:r>
    </w:p>
    <w:p w14:paraId="3C8ED751" w14:textId="77777777" w:rsidR="009820AE" w:rsidRDefault="009820AE" w:rsidP="009820AE">
      <w:pPr>
        <w:rPr>
          <w:noProof/>
          <w:lang w:val="en-US"/>
        </w:rPr>
      </w:pPr>
      <w:r>
        <w:rPr>
          <w:noProof/>
          <w:lang w:val="en-US"/>
        </w:rPr>
        <w:t>Chief Legal Officer</w:t>
      </w:r>
    </w:p>
    <w:p w14:paraId="4EE70083" w14:textId="59EFF3A7" w:rsidR="009820AE" w:rsidRDefault="00BF61F3" w:rsidP="009820AE">
      <w:pPr>
        <w:rPr>
          <w:lang w:val="en-US"/>
        </w:rPr>
      </w:pPr>
      <w:r>
        <w:rPr>
          <w:lang w:val="en-US"/>
        </w:rPr>
        <w:t>Managing Director</w:t>
      </w:r>
    </w:p>
    <w:p w14:paraId="0F0B8360" w14:textId="77777777" w:rsidR="009820AE" w:rsidRDefault="009820AE" w:rsidP="009820AE">
      <w:proofErr w:type="gramStart"/>
      <w:r>
        <w:rPr>
          <w:lang w:val="en-US"/>
        </w:rPr>
        <w:t>All of</w:t>
      </w:r>
      <w:proofErr w:type="gramEnd"/>
      <w:r>
        <w:rPr>
          <w:lang w:val="en-US"/>
        </w:rPr>
        <w:t xml:space="preserve"> the above will be consulted via approval of the delegated decision</w:t>
      </w:r>
    </w:p>
    <w:p w14:paraId="47BBAEED" w14:textId="77777777" w:rsidR="009820AE" w:rsidRDefault="009820AE" w:rsidP="009820AE"/>
    <w:p w14:paraId="063284A8" w14:textId="77777777" w:rsidR="009820AE" w:rsidRDefault="009820AE" w:rsidP="009820AE">
      <w:pPr>
        <w:rPr>
          <w:b/>
          <w:sz w:val="28"/>
        </w:rPr>
      </w:pPr>
      <w:r>
        <w:rPr>
          <w:b/>
          <w:sz w:val="28"/>
        </w:rPr>
        <w:t>Supporting documentation:</w:t>
      </w:r>
    </w:p>
    <w:p w14:paraId="5B17CA3E" w14:textId="77777777" w:rsidR="009820AE" w:rsidRDefault="009820AE" w:rsidP="009820AE">
      <w:pPr>
        <w:rPr>
          <w:b/>
          <w:sz w:val="28"/>
        </w:rPr>
      </w:pPr>
    </w:p>
    <w:p w14:paraId="3AB6829E" w14:textId="77777777" w:rsidR="009820AE" w:rsidRDefault="009820AE" w:rsidP="009820AE">
      <w:r>
        <w:t>There are no supporting documents for this decision</w:t>
      </w:r>
    </w:p>
    <w:p w14:paraId="06BDB5ED" w14:textId="77777777" w:rsidR="009820AE" w:rsidRDefault="009820AE" w:rsidP="009820AE"/>
    <w:p w14:paraId="36F9065C" w14:textId="77777777" w:rsidR="009820AE" w:rsidRDefault="009820AE" w:rsidP="009820AE">
      <w:pPr>
        <w:rPr>
          <w:b/>
          <w:sz w:val="28"/>
        </w:rPr>
      </w:pPr>
      <w:r>
        <w:rPr>
          <w:b/>
          <w:sz w:val="28"/>
        </w:rPr>
        <w:t>How and by when to make representations:</w:t>
      </w:r>
    </w:p>
    <w:p w14:paraId="0A75D948" w14:textId="77777777" w:rsidR="009820AE" w:rsidRDefault="009820AE" w:rsidP="009820AE">
      <w:pPr>
        <w:rPr>
          <w:b/>
          <w:sz w:val="28"/>
        </w:rPr>
      </w:pPr>
    </w:p>
    <w:p w14:paraId="661D5B2C" w14:textId="60D88AF0" w:rsidR="009820AE" w:rsidRDefault="009820AE" w:rsidP="009820AE">
      <w:r>
        <w:t xml:space="preserve">Representations should be made to </w:t>
      </w:r>
      <w:r w:rsidR="00BF61F3">
        <w:t xml:space="preserve">Stephen </w:t>
      </w:r>
      <w:proofErr w:type="spellStart"/>
      <w:r w:rsidR="00BF61F3">
        <w:t>Peirse</w:t>
      </w:r>
      <w:proofErr w:type="spellEnd"/>
      <w:r>
        <w:t xml:space="preserve"> before </w:t>
      </w:r>
      <w:r w:rsidR="00BF61F3">
        <w:t>1 May</w:t>
      </w:r>
      <w:r>
        <w:t xml:space="preserve"> 2020.</w:t>
      </w:r>
    </w:p>
    <w:p w14:paraId="0F3F93C9" w14:textId="64D2A1EB" w:rsidR="009820AE" w:rsidRDefault="009820AE" w:rsidP="009820AE">
      <w:r>
        <w:t xml:space="preserve">Tel: </w:t>
      </w:r>
      <w:r w:rsidR="003F433C">
        <w:rPr>
          <w:noProof/>
          <w:lang w:val="en-US"/>
        </w:rPr>
        <w:t>01642 776980</w:t>
      </w:r>
    </w:p>
    <w:p w14:paraId="15152F9C" w14:textId="77777777" w:rsidR="009820AE" w:rsidRDefault="009820AE" w:rsidP="009820AE"/>
    <w:p w14:paraId="68D01FE1" w14:textId="028219C2" w:rsidR="009820AE" w:rsidRDefault="009820AE" w:rsidP="009820AE">
      <w:r>
        <w:t xml:space="preserve">First published in Forward Plan on </w:t>
      </w:r>
      <w:r w:rsidR="008E4C5C">
        <w:t>11 December</w:t>
      </w:r>
      <w:r>
        <w:t xml:space="preserve"> 2019</w:t>
      </w:r>
    </w:p>
    <w:p w14:paraId="1363DB06" w14:textId="77777777" w:rsidR="009820AE" w:rsidRDefault="009820AE" w:rsidP="009820AE"/>
    <w:p w14:paraId="78D63850" w14:textId="77777777" w:rsidR="009820AE" w:rsidRDefault="009820AE" w:rsidP="009820AE"/>
    <w:p w14:paraId="4D3B4BAC" w14:textId="77777777" w:rsidR="009820AE" w:rsidRDefault="009820AE" w:rsidP="009820AE"/>
    <w:p w14:paraId="76D2F400" w14:textId="1C66CCF7" w:rsidR="009820AE" w:rsidRPr="008254C1" w:rsidRDefault="007634CD" w:rsidP="009820AE">
      <w:pPr>
        <w:rPr>
          <w:b/>
          <w:sz w:val="28"/>
          <w:szCs w:val="28"/>
        </w:rPr>
      </w:pPr>
      <w:r>
        <w:rPr>
          <w:noProof/>
        </w:rPr>
        <mc:AlternateContent>
          <mc:Choice Requires="wps">
            <w:drawing>
              <wp:anchor distT="0" distB="0" distL="114300" distR="114300" simplePos="0" relativeHeight="251619328" behindDoc="0" locked="0" layoutInCell="1" allowOverlap="1" wp14:anchorId="7BE8EB3C" wp14:editId="66B3D7B3">
                <wp:simplePos x="0" y="0"/>
                <wp:positionH relativeFrom="column">
                  <wp:posOffset>1494790</wp:posOffset>
                </wp:positionH>
                <wp:positionV relativeFrom="paragraph">
                  <wp:posOffset>460375</wp:posOffset>
                </wp:positionV>
                <wp:extent cx="1323975" cy="1143000"/>
                <wp:effectExtent l="0" t="0" r="9525" b="0"/>
                <wp:wrapNone/>
                <wp:docPr id="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19565D8"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8EB3C" id="_x0000_s1075" type="#_x0000_t202" style="position:absolute;margin-left:117.7pt;margin-top:36.25pt;width:104.25pt;height:90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ZE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dBsAwtUayj0SbeGgQWf4&#10;QmK0JSb8zCyKDinEQfJPuFQKMEXod5TUYH/97T74oxbQSkmLIi6o+7llViAP3zWq5C4bjYLq42E0&#10;vhngwV5a1pcWvW3mgFxmOLKGx23w9+q4rSw0rzhvsxAVTUxzjF1Qf9zO/WG0cF65mM2iE+rcML/U&#10;K8OP+gosv3SvzJq+7R4V8whHubP8XfcPvoFyDbOth0pGaZxZ7YWKMxLb3c9zGMLLc/Q6f3WmvwE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IalhkRYAgAAvQQAAA4AAAAAAAAAAAAAAAAALgIAAGRycy9lMm9Eb2MueG1s&#10;UEsBAi0AFAAGAAgAAAAhAFedG+PgAAAACgEAAA8AAAAAAAAAAAAAAAAAsgQAAGRycy9kb3ducmV2&#10;LnhtbFBLBQYAAAAABAAEAPMAAAC/BQAAAAA=&#10;" fillcolor="window" strokeweight=".5pt">
                <v:path arrowok="t"/>
                <v:textbox>
                  <w:txbxContent>
                    <w:p w14:paraId="319565D8"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15E7A122" w14:textId="77777777" w:rsidR="009820AE" w:rsidRDefault="009820AE" w:rsidP="009820AE"/>
    <w:p w14:paraId="721D5603" w14:textId="77777777" w:rsidR="009820AE" w:rsidRDefault="009820AE" w:rsidP="009820AE"/>
    <w:p w14:paraId="6A79A7ED" w14:textId="77777777" w:rsidR="009820AE" w:rsidRDefault="009820AE" w:rsidP="009820AE"/>
    <w:p w14:paraId="582C0C3B" w14:textId="77777777" w:rsidR="009820AE" w:rsidRDefault="009820AE" w:rsidP="009820AE"/>
    <w:p w14:paraId="2CDE2B2C" w14:textId="77777777" w:rsidR="009820AE" w:rsidRDefault="009820AE" w:rsidP="009820AE"/>
    <w:p w14:paraId="622AF480" w14:textId="77777777" w:rsidR="009820AE" w:rsidRDefault="009820AE" w:rsidP="009820AE"/>
    <w:p w14:paraId="24F2B136" w14:textId="77777777" w:rsidR="009820AE" w:rsidRDefault="009820AE" w:rsidP="009820AE"/>
    <w:p w14:paraId="44D50FD3" w14:textId="77777777" w:rsidR="008E4C5C" w:rsidRDefault="008E4C5C" w:rsidP="009820AE">
      <w:pPr>
        <w:rPr>
          <w:b/>
          <w:sz w:val="28"/>
        </w:rPr>
      </w:pPr>
    </w:p>
    <w:p w14:paraId="1AC9A597" w14:textId="77777777" w:rsidR="008E4C5C" w:rsidRDefault="008E4C5C" w:rsidP="009820AE">
      <w:pPr>
        <w:rPr>
          <w:b/>
          <w:sz w:val="28"/>
        </w:rPr>
      </w:pPr>
    </w:p>
    <w:p w14:paraId="36E3E70D" w14:textId="77777777" w:rsidR="008E4C5C" w:rsidRDefault="008E4C5C" w:rsidP="009820AE">
      <w:pPr>
        <w:rPr>
          <w:b/>
          <w:sz w:val="28"/>
        </w:rPr>
      </w:pPr>
    </w:p>
    <w:p w14:paraId="5687D280" w14:textId="77777777" w:rsidR="008E4C5C" w:rsidRDefault="008E4C5C" w:rsidP="009820AE">
      <w:pPr>
        <w:rPr>
          <w:b/>
          <w:sz w:val="28"/>
        </w:rPr>
      </w:pPr>
    </w:p>
    <w:p w14:paraId="1B5B6820" w14:textId="77777777" w:rsidR="008E4C5C" w:rsidRDefault="008E4C5C" w:rsidP="009820AE">
      <w:pPr>
        <w:rPr>
          <w:b/>
          <w:sz w:val="28"/>
        </w:rPr>
      </w:pPr>
    </w:p>
    <w:p w14:paraId="19D7EAD7" w14:textId="77777777" w:rsidR="008E4C5C" w:rsidRDefault="008E4C5C" w:rsidP="009820AE">
      <w:pPr>
        <w:rPr>
          <w:b/>
          <w:sz w:val="28"/>
        </w:rPr>
      </w:pPr>
    </w:p>
    <w:p w14:paraId="715F539A" w14:textId="77777777" w:rsidR="008E4C5C" w:rsidRDefault="008E4C5C" w:rsidP="009820AE">
      <w:pPr>
        <w:rPr>
          <w:b/>
          <w:sz w:val="28"/>
        </w:rPr>
      </w:pPr>
    </w:p>
    <w:p w14:paraId="23E5EB50" w14:textId="77777777" w:rsidR="008E4C5C" w:rsidRDefault="008E4C5C" w:rsidP="009820AE">
      <w:pPr>
        <w:rPr>
          <w:b/>
          <w:sz w:val="28"/>
        </w:rPr>
      </w:pPr>
    </w:p>
    <w:p w14:paraId="28D4877C" w14:textId="77777777" w:rsidR="003F433C" w:rsidRDefault="003F433C" w:rsidP="009820AE">
      <w:pPr>
        <w:rPr>
          <w:b/>
          <w:sz w:val="28"/>
        </w:rPr>
      </w:pPr>
    </w:p>
    <w:p w14:paraId="4EB913AC" w14:textId="77777777" w:rsidR="003F433C" w:rsidRDefault="003F433C" w:rsidP="009820AE">
      <w:pPr>
        <w:rPr>
          <w:b/>
          <w:sz w:val="28"/>
        </w:rPr>
      </w:pPr>
    </w:p>
    <w:p w14:paraId="53AB47A6" w14:textId="77777777" w:rsidR="003F433C" w:rsidRDefault="003F433C" w:rsidP="009820AE">
      <w:pPr>
        <w:rPr>
          <w:b/>
          <w:sz w:val="28"/>
        </w:rPr>
      </w:pPr>
    </w:p>
    <w:p w14:paraId="33424055" w14:textId="77777777" w:rsidR="003F433C" w:rsidRDefault="003F433C" w:rsidP="009820AE">
      <w:pPr>
        <w:rPr>
          <w:b/>
          <w:sz w:val="28"/>
        </w:rPr>
      </w:pPr>
    </w:p>
    <w:p w14:paraId="27C2A51B" w14:textId="77777777" w:rsidR="003F433C" w:rsidRDefault="003F433C" w:rsidP="009820AE">
      <w:pPr>
        <w:rPr>
          <w:b/>
          <w:sz w:val="28"/>
        </w:rPr>
      </w:pPr>
    </w:p>
    <w:p w14:paraId="73F4E923" w14:textId="77777777" w:rsidR="003F433C" w:rsidRDefault="003F433C" w:rsidP="009820AE">
      <w:pPr>
        <w:rPr>
          <w:b/>
          <w:sz w:val="28"/>
        </w:rPr>
      </w:pPr>
    </w:p>
    <w:p w14:paraId="5546A34B" w14:textId="77777777" w:rsidR="003F433C" w:rsidRDefault="003F433C" w:rsidP="009820AE">
      <w:pPr>
        <w:rPr>
          <w:b/>
          <w:sz w:val="28"/>
        </w:rPr>
      </w:pPr>
    </w:p>
    <w:p w14:paraId="404379EE" w14:textId="77777777" w:rsidR="003F433C" w:rsidRDefault="003F433C" w:rsidP="009820AE">
      <w:pPr>
        <w:rPr>
          <w:b/>
          <w:sz w:val="28"/>
        </w:rPr>
      </w:pPr>
    </w:p>
    <w:p w14:paraId="39634A62" w14:textId="77777777" w:rsidR="003F433C" w:rsidRDefault="003F433C" w:rsidP="009820AE">
      <w:pPr>
        <w:rPr>
          <w:b/>
          <w:sz w:val="28"/>
        </w:rPr>
      </w:pPr>
    </w:p>
    <w:p w14:paraId="196849A0" w14:textId="77777777" w:rsidR="003F433C" w:rsidRDefault="003F433C" w:rsidP="009820AE">
      <w:pPr>
        <w:rPr>
          <w:b/>
          <w:sz w:val="28"/>
        </w:rPr>
      </w:pPr>
    </w:p>
    <w:p w14:paraId="557A1B1C" w14:textId="77777777" w:rsidR="003F433C" w:rsidRDefault="003F433C" w:rsidP="009820AE">
      <w:pPr>
        <w:rPr>
          <w:b/>
          <w:sz w:val="28"/>
        </w:rPr>
      </w:pPr>
    </w:p>
    <w:p w14:paraId="61FCBAEE" w14:textId="77777777" w:rsidR="003F433C" w:rsidRDefault="003F433C" w:rsidP="009820AE">
      <w:pPr>
        <w:rPr>
          <w:b/>
          <w:sz w:val="28"/>
        </w:rPr>
      </w:pPr>
    </w:p>
    <w:p w14:paraId="7C270196" w14:textId="77777777" w:rsidR="003F433C" w:rsidRDefault="003F433C" w:rsidP="009820AE">
      <w:pPr>
        <w:rPr>
          <w:b/>
          <w:sz w:val="28"/>
        </w:rPr>
      </w:pPr>
    </w:p>
    <w:p w14:paraId="408F18E5" w14:textId="77777777" w:rsidR="003F433C" w:rsidRDefault="003F433C" w:rsidP="009820AE">
      <w:pPr>
        <w:rPr>
          <w:b/>
          <w:sz w:val="28"/>
        </w:rPr>
      </w:pPr>
    </w:p>
    <w:p w14:paraId="37290CA6" w14:textId="77777777" w:rsidR="003F433C" w:rsidRDefault="003F433C" w:rsidP="009820AE">
      <w:pPr>
        <w:rPr>
          <w:b/>
          <w:sz w:val="28"/>
        </w:rPr>
      </w:pPr>
    </w:p>
    <w:p w14:paraId="23708FFE" w14:textId="77777777" w:rsidR="003F433C" w:rsidRDefault="003F433C" w:rsidP="009820AE">
      <w:pPr>
        <w:rPr>
          <w:b/>
          <w:sz w:val="28"/>
        </w:rPr>
      </w:pPr>
    </w:p>
    <w:p w14:paraId="27CF83C3" w14:textId="77777777" w:rsidR="003F433C" w:rsidRDefault="003F433C" w:rsidP="009820AE">
      <w:pPr>
        <w:rPr>
          <w:b/>
          <w:sz w:val="28"/>
        </w:rPr>
      </w:pPr>
    </w:p>
    <w:p w14:paraId="693F1B36" w14:textId="77777777" w:rsidR="003F433C" w:rsidRDefault="003F433C" w:rsidP="009820AE">
      <w:pPr>
        <w:rPr>
          <w:b/>
          <w:sz w:val="28"/>
        </w:rPr>
      </w:pPr>
    </w:p>
    <w:p w14:paraId="386FF6A5" w14:textId="77777777" w:rsidR="003F433C" w:rsidRDefault="003F433C" w:rsidP="009820AE">
      <w:pPr>
        <w:rPr>
          <w:b/>
          <w:sz w:val="28"/>
        </w:rPr>
      </w:pPr>
    </w:p>
    <w:p w14:paraId="0C8E49D3" w14:textId="77777777" w:rsidR="003F433C" w:rsidRDefault="003F433C" w:rsidP="009820AE">
      <w:pPr>
        <w:rPr>
          <w:b/>
          <w:sz w:val="28"/>
        </w:rPr>
      </w:pPr>
    </w:p>
    <w:p w14:paraId="123C01BB" w14:textId="77777777" w:rsidR="001647E8" w:rsidRDefault="001647E8" w:rsidP="009820AE">
      <w:pPr>
        <w:rPr>
          <w:b/>
          <w:sz w:val="28"/>
        </w:rPr>
      </w:pPr>
    </w:p>
    <w:p w14:paraId="7B00B1B5" w14:textId="3A55E711" w:rsidR="009820AE" w:rsidRDefault="009820AE" w:rsidP="009820AE">
      <w:pPr>
        <w:rPr>
          <w:b/>
          <w:sz w:val="28"/>
        </w:rPr>
      </w:pPr>
      <w:r>
        <w:rPr>
          <w:b/>
          <w:sz w:val="28"/>
        </w:rPr>
        <w:lastRenderedPageBreak/>
        <w:t xml:space="preserve">DECISION: RDD0002 </w:t>
      </w:r>
      <w:r w:rsidR="003F433C" w:rsidRPr="003F433C">
        <w:rPr>
          <w:b/>
          <w:sz w:val="28"/>
          <w:szCs w:val="28"/>
          <w:lang w:val="en-US"/>
        </w:rPr>
        <w:t>Water and Sewage Services - Utilities</w:t>
      </w:r>
      <w:r w:rsidR="003F433C">
        <w:rPr>
          <w:lang w:val="en-US"/>
        </w:rPr>
        <w:t xml:space="preserve">   </w:t>
      </w:r>
    </w:p>
    <w:p w14:paraId="64AE6277" w14:textId="77777777" w:rsidR="009820AE" w:rsidRDefault="009820AE" w:rsidP="009820AE">
      <w:pPr>
        <w:rPr>
          <w:b/>
          <w:sz w:val="28"/>
        </w:rPr>
      </w:pPr>
    </w:p>
    <w:p w14:paraId="110456DC" w14:textId="77777777" w:rsidR="009820AE" w:rsidRDefault="009820AE" w:rsidP="009820AE">
      <w:pPr>
        <w:rPr>
          <w:b/>
          <w:sz w:val="28"/>
        </w:rPr>
      </w:pPr>
      <w:r>
        <w:rPr>
          <w:b/>
          <w:sz w:val="28"/>
        </w:rPr>
        <w:t xml:space="preserve">Nature of the decision: </w:t>
      </w:r>
    </w:p>
    <w:p w14:paraId="6E84F16A" w14:textId="77777777" w:rsidR="009820AE" w:rsidRDefault="009820AE" w:rsidP="009820AE">
      <w:pPr>
        <w:rPr>
          <w:b/>
          <w:sz w:val="28"/>
        </w:rPr>
      </w:pPr>
    </w:p>
    <w:p w14:paraId="6EC6FB4A" w14:textId="77777777" w:rsidR="003F433C" w:rsidRDefault="003F433C" w:rsidP="003F433C">
      <w:pPr>
        <w:rPr>
          <w:lang w:val="en-US"/>
        </w:rPr>
      </w:pPr>
      <w:r w:rsidRPr="00CA0B96">
        <w:rPr>
          <w:lang w:val="en-US"/>
        </w:rPr>
        <w:t xml:space="preserve">The current </w:t>
      </w:r>
      <w:proofErr w:type="gramStart"/>
      <w:r>
        <w:rPr>
          <w:lang w:val="en-US"/>
        </w:rPr>
        <w:t>North East</w:t>
      </w:r>
      <w:proofErr w:type="gramEnd"/>
      <w:r>
        <w:rPr>
          <w:lang w:val="en-US"/>
        </w:rPr>
        <w:t xml:space="preserve"> Purchasing </w:t>
      </w:r>
      <w:proofErr w:type="spellStart"/>
      <w:r>
        <w:rPr>
          <w:lang w:val="en-US"/>
        </w:rPr>
        <w:t>Organisation</w:t>
      </w:r>
      <w:proofErr w:type="spellEnd"/>
      <w:r>
        <w:rPr>
          <w:lang w:val="en-US"/>
        </w:rPr>
        <w:t xml:space="preserve"> (</w:t>
      </w:r>
      <w:r w:rsidRPr="00CA0B96">
        <w:rPr>
          <w:lang w:val="en-US"/>
        </w:rPr>
        <w:t>NEPO</w:t>
      </w:r>
      <w:r>
        <w:rPr>
          <w:lang w:val="en-US"/>
        </w:rPr>
        <w:t>)</w:t>
      </w:r>
      <w:r w:rsidRPr="00CA0B96">
        <w:rPr>
          <w:lang w:val="en-US"/>
        </w:rPr>
        <w:t xml:space="preserve"> framework agreement for the supply</w:t>
      </w:r>
      <w:r>
        <w:rPr>
          <w:lang w:val="en-US"/>
        </w:rPr>
        <w:t xml:space="preserve"> of Water and Sewage Services</w:t>
      </w:r>
      <w:r w:rsidRPr="00CA0B96">
        <w:rPr>
          <w:lang w:val="en-US"/>
        </w:rPr>
        <w:t xml:space="preserve"> is due to expire on 31</w:t>
      </w:r>
      <w:r w:rsidRPr="00CA0B96">
        <w:rPr>
          <w:vertAlign w:val="superscript"/>
          <w:lang w:val="en-US"/>
        </w:rPr>
        <w:t>st</w:t>
      </w:r>
      <w:r>
        <w:rPr>
          <w:lang w:val="en-US"/>
        </w:rPr>
        <w:t xml:space="preserve"> July</w:t>
      </w:r>
      <w:r w:rsidRPr="00CA0B96">
        <w:rPr>
          <w:lang w:val="en-US"/>
        </w:rPr>
        <w:t xml:space="preserve"> 2020.   As the contract value is subject to EU procurement regulations, NEPO carrie</w:t>
      </w:r>
      <w:r>
        <w:rPr>
          <w:lang w:val="en-US"/>
        </w:rPr>
        <w:t>s</w:t>
      </w:r>
      <w:r w:rsidRPr="00CA0B96">
        <w:rPr>
          <w:lang w:val="en-US"/>
        </w:rPr>
        <w:t xml:space="preserve"> out an EU and Public Contract Regulations (PRC15) compliant procurement process on behalf of all member Authorities</w:t>
      </w:r>
      <w:r>
        <w:rPr>
          <w:lang w:val="en-US"/>
        </w:rPr>
        <w:t xml:space="preserve"> including Redcar and Cleveland Borough Council.</w:t>
      </w:r>
    </w:p>
    <w:p w14:paraId="62A34123" w14:textId="77777777" w:rsidR="003F433C" w:rsidRDefault="003F433C" w:rsidP="003F433C">
      <w:pPr>
        <w:rPr>
          <w:lang w:val="en-US"/>
        </w:rPr>
      </w:pPr>
      <w:r w:rsidRPr="004B7EAB">
        <w:rPr>
          <w:lang w:val="en-US"/>
        </w:rPr>
        <w:t>The value of the current contract is</w:t>
      </w:r>
      <w:r>
        <w:rPr>
          <w:lang w:val="en-US"/>
        </w:rPr>
        <w:t xml:space="preserve"> </w:t>
      </w:r>
      <w:r w:rsidRPr="004B7EAB">
        <w:rPr>
          <w:lang w:val="en-US"/>
        </w:rPr>
        <w:t>£</w:t>
      </w:r>
      <w:r>
        <w:rPr>
          <w:lang w:val="en-US"/>
        </w:rPr>
        <w:t>748,000</w:t>
      </w:r>
      <w:r w:rsidRPr="004B7EAB">
        <w:rPr>
          <w:lang w:val="en-US"/>
        </w:rPr>
        <w:t xml:space="preserve"> per annum.  </w:t>
      </w:r>
    </w:p>
    <w:p w14:paraId="2C06D447" w14:textId="77777777" w:rsidR="003F433C" w:rsidRDefault="003F433C" w:rsidP="003F433C">
      <w:pPr>
        <w:rPr>
          <w:lang w:val="en-US"/>
        </w:rPr>
      </w:pPr>
      <w:r>
        <w:rPr>
          <w:lang w:val="en-US"/>
        </w:rPr>
        <w:t>Delegated Power 450</w:t>
      </w:r>
    </w:p>
    <w:p w14:paraId="7D2E51E3" w14:textId="3B02A028" w:rsidR="009820AE" w:rsidRDefault="009820AE" w:rsidP="009820AE"/>
    <w:p w14:paraId="75085E55" w14:textId="77777777" w:rsidR="009820AE" w:rsidRDefault="009820AE" w:rsidP="009820AE"/>
    <w:p w14:paraId="5D17E03C" w14:textId="77777777" w:rsidR="009820AE" w:rsidRDefault="009820AE" w:rsidP="009820AE">
      <w:pPr>
        <w:rPr>
          <w:b/>
          <w:sz w:val="28"/>
        </w:rPr>
      </w:pPr>
      <w:r>
        <w:rPr>
          <w:b/>
          <w:sz w:val="28"/>
        </w:rPr>
        <w:t>Who will make the decision?</w:t>
      </w:r>
    </w:p>
    <w:p w14:paraId="78023349" w14:textId="77777777" w:rsidR="009820AE" w:rsidRDefault="009820AE" w:rsidP="009820AE">
      <w:pPr>
        <w:rPr>
          <w:b/>
          <w:sz w:val="28"/>
        </w:rPr>
      </w:pPr>
    </w:p>
    <w:p w14:paraId="07768164" w14:textId="731688A2" w:rsidR="009820AE" w:rsidRDefault="009820AE" w:rsidP="009820AE">
      <w:r>
        <w:t xml:space="preserve">Councillor </w:t>
      </w:r>
      <w:r w:rsidR="003F433C">
        <w:t>G Nightingale</w:t>
      </w:r>
      <w:r>
        <w:t xml:space="preserve">, Cabinet Member for </w:t>
      </w:r>
      <w:r w:rsidR="003F433C">
        <w:t>Resources</w:t>
      </w:r>
    </w:p>
    <w:p w14:paraId="684E9532" w14:textId="77777777" w:rsidR="009820AE" w:rsidRDefault="009820AE" w:rsidP="009820AE"/>
    <w:p w14:paraId="29BE7E06" w14:textId="77777777" w:rsidR="009820AE" w:rsidRDefault="009820AE" w:rsidP="009820AE">
      <w:pPr>
        <w:rPr>
          <w:b/>
          <w:sz w:val="28"/>
        </w:rPr>
      </w:pPr>
      <w:r>
        <w:rPr>
          <w:b/>
          <w:sz w:val="28"/>
        </w:rPr>
        <w:t>When is the decision to be taken?</w:t>
      </w:r>
    </w:p>
    <w:p w14:paraId="0BF58460" w14:textId="77777777" w:rsidR="009820AE" w:rsidRDefault="009820AE" w:rsidP="009820AE">
      <w:pPr>
        <w:rPr>
          <w:b/>
          <w:sz w:val="28"/>
        </w:rPr>
      </w:pPr>
    </w:p>
    <w:p w14:paraId="64E40255" w14:textId="77C56C8D" w:rsidR="009820AE" w:rsidRDefault="009820AE" w:rsidP="009820AE">
      <w:r>
        <w:t>J</w:t>
      </w:r>
      <w:r w:rsidR="003F433C">
        <w:t>une</w:t>
      </w:r>
      <w:r>
        <w:t xml:space="preserve"> 2020</w:t>
      </w:r>
    </w:p>
    <w:p w14:paraId="1A3A5E35" w14:textId="77777777" w:rsidR="009820AE" w:rsidRDefault="009820AE" w:rsidP="009820AE"/>
    <w:p w14:paraId="4C3CDD3D" w14:textId="77777777" w:rsidR="009820AE" w:rsidRDefault="009820AE" w:rsidP="009820AE">
      <w:pPr>
        <w:rPr>
          <w:b/>
          <w:sz w:val="28"/>
        </w:rPr>
      </w:pPr>
      <w:r>
        <w:rPr>
          <w:b/>
          <w:sz w:val="28"/>
        </w:rPr>
        <w:t>Who will be consulted and how?</w:t>
      </w:r>
    </w:p>
    <w:p w14:paraId="560039A9" w14:textId="77777777" w:rsidR="009820AE" w:rsidRDefault="009820AE" w:rsidP="009820AE">
      <w:pPr>
        <w:rPr>
          <w:b/>
          <w:sz w:val="28"/>
        </w:rPr>
      </w:pPr>
    </w:p>
    <w:p w14:paraId="61B0F3B1" w14:textId="4C88A378" w:rsidR="009820AE" w:rsidRDefault="009820AE" w:rsidP="009820AE">
      <w:pPr>
        <w:rPr>
          <w:noProof/>
          <w:lang w:val="en-US"/>
        </w:rPr>
      </w:pPr>
      <w:r>
        <w:rPr>
          <w:noProof/>
          <w:lang w:val="en-US"/>
        </w:rPr>
        <w:t xml:space="preserve">Cabinet Member for </w:t>
      </w:r>
      <w:r w:rsidR="003F433C">
        <w:rPr>
          <w:noProof/>
          <w:lang w:val="en-US"/>
        </w:rPr>
        <w:t>Resources</w:t>
      </w:r>
    </w:p>
    <w:p w14:paraId="5C81AB56" w14:textId="77777777" w:rsidR="009820AE" w:rsidRDefault="009820AE" w:rsidP="009820AE">
      <w:pPr>
        <w:rPr>
          <w:noProof/>
          <w:lang w:val="en-US"/>
        </w:rPr>
      </w:pPr>
      <w:r>
        <w:rPr>
          <w:noProof/>
          <w:lang w:val="en-US"/>
        </w:rPr>
        <w:t>Chief Finance Officer</w:t>
      </w:r>
    </w:p>
    <w:p w14:paraId="7596DA81" w14:textId="77777777" w:rsidR="009820AE" w:rsidRDefault="009820AE" w:rsidP="009820AE">
      <w:pPr>
        <w:rPr>
          <w:noProof/>
          <w:lang w:val="en-US"/>
        </w:rPr>
      </w:pPr>
      <w:r>
        <w:rPr>
          <w:noProof/>
          <w:lang w:val="en-US"/>
        </w:rPr>
        <w:t>Chief Legal Officer</w:t>
      </w:r>
    </w:p>
    <w:p w14:paraId="37498604" w14:textId="5DFBCF2E" w:rsidR="009820AE" w:rsidRDefault="003F433C" w:rsidP="009820AE">
      <w:pPr>
        <w:rPr>
          <w:lang w:val="en-US"/>
        </w:rPr>
      </w:pPr>
      <w:r>
        <w:rPr>
          <w:lang w:val="en-US"/>
        </w:rPr>
        <w:t>Managing Director</w:t>
      </w:r>
    </w:p>
    <w:p w14:paraId="1AA72ABC" w14:textId="77777777" w:rsidR="009820AE" w:rsidRDefault="009820AE" w:rsidP="009820AE">
      <w:proofErr w:type="gramStart"/>
      <w:r>
        <w:rPr>
          <w:lang w:val="en-US"/>
        </w:rPr>
        <w:t>All of</w:t>
      </w:r>
      <w:proofErr w:type="gramEnd"/>
      <w:r>
        <w:rPr>
          <w:lang w:val="en-US"/>
        </w:rPr>
        <w:t xml:space="preserve"> the above will be consulted via approval of the delegated decision</w:t>
      </w:r>
    </w:p>
    <w:p w14:paraId="1A1F3BA0" w14:textId="77777777" w:rsidR="009820AE" w:rsidRDefault="009820AE" w:rsidP="009820AE"/>
    <w:p w14:paraId="3B3F2DFC" w14:textId="77777777" w:rsidR="009820AE" w:rsidRDefault="009820AE" w:rsidP="009820AE">
      <w:pPr>
        <w:rPr>
          <w:b/>
          <w:sz w:val="28"/>
        </w:rPr>
      </w:pPr>
      <w:r>
        <w:rPr>
          <w:b/>
          <w:sz w:val="28"/>
        </w:rPr>
        <w:t>Supporting documentation:</w:t>
      </w:r>
    </w:p>
    <w:p w14:paraId="01D3F39E" w14:textId="77777777" w:rsidR="009820AE" w:rsidRDefault="009820AE" w:rsidP="009820AE">
      <w:pPr>
        <w:rPr>
          <w:b/>
          <w:sz w:val="28"/>
        </w:rPr>
      </w:pPr>
    </w:p>
    <w:p w14:paraId="3B35AA6C" w14:textId="77777777" w:rsidR="009820AE" w:rsidRDefault="009820AE" w:rsidP="009820AE">
      <w:r>
        <w:t>There are no supporting documents for this decision</w:t>
      </w:r>
    </w:p>
    <w:p w14:paraId="14D7C9A8" w14:textId="77777777" w:rsidR="009820AE" w:rsidRDefault="009820AE" w:rsidP="009820AE"/>
    <w:p w14:paraId="355FE309" w14:textId="77777777" w:rsidR="009820AE" w:rsidRDefault="009820AE" w:rsidP="009820AE">
      <w:pPr>
        <w:rPr>
          <w:b/>
          <w:sz w:val="28"/>
        </w:rPr>
      </w:pPr>
      <w:r>
        <w:rPr>
          <w:b/>
          <w:sz w:val="28"/>
        </w:rPr>
        <w:t>How and by when to make representations:</w:t>
      </w:r>
    </w:p>
    <w:p w14:paraId="3A95A22B" w14:textId="77777777" w:rsidR="009820AE" w:rsidRDefault="009820AE" w:rsidP="009820AE">
      <w:pPr>
        <w:rPr>
          <w:b/>
          <w:sz w:val="28"/>
        </w:rPr>
      </w:pPr>
    </w:p>
    <w:p w14:paraId="197B138E" w14:textId="10AA94FD" w:rsidR="009820AE" w:rsidRDefault="009820AE" w:rsidP="009820AE">
      <w:r>
        <w:t xml:space="preserve">Representations should be made to </w:t>
      </w:r>
      <w:r w:rsidR="003F433C">
        <w:t>Stewart Kerr</w:t>
      </w:r>
      <w:r>
        <w:t xml:space="preserve"> before </w:t>
      </w:r>
      <w:r w:rsidR="003F433C">
        <w:t>1 June</w:t>
      </w:r>
      <w:r>
        <w:t xml:space="preserve"> 2020.</w:t>
      </w:r>
    </w:p>
    <w:p w14:paraId="21A9F073" w14:textId="5A6128BF" w:rsidR="009820AE" w:rsidRDefault="009820AE" w:rsidP="009820AE">
      <w:r>
        <w:t xml:space="preserve">Tel: </w:t>
      </w:r>
      <w:r w:rsidR="003F433C">
        <w:rPr>
          <w:noProof/>
          <w:lang w:val="en-US"/>
        </w:rPr>
        <w:t>01642 776946</w:t>
      </w:r>
    </w:p>
    <w:p w14:paraId="0F7A38A8" w14:textId="77777777" w:rsidR="009820AE" w:rsidRDefault="009820AE" w:rsidP="009820AE"/>
    <w:p w14:paraId="5EDC4671" w14:textId="3AC86FD0" w:rsidR="009820AE" w:rsidRDefault="009820AE" w:rsidP="009820AE">
      <w:r>
        <w:t xml:space="preserve">First published in Forward Plan on </w:t>
      </w:r>
      <w:r w:rsidR="003F433C">
        <w:t>11 December</w:t>
      </w:r>
      <w:r>
        <w:t xml:space="preserve"> 2019</w:t>
      </w:r>
    </w:p>
    <w:p w14:paraId="43874CD8" w14:textId="77777777" w:rsidR="009820AE" w:rsidRDefault="009820AE" w:rsidP="009820AE"/>
    <w:p w14:paraId="7EF73976" w14:textId="08A25C9F" w:rsidR="009820AE" w:rsidRPr="008254C1" w:rsidRDefault="007634CD" w:rsidP="009820AE">
      <w:pPr>
        <w:rPr>
          <w:b/>
          <w:sz w:val="28"/>
          <w:szCs w:val="28"/>
        </w:rPr>
      </w:pPr>
      <w:r>
        <w:rPr>
          <w:noProof/>
        </w:rPr>
        <mc:AlternateContent>
          <mc:Choice Requires="wps">
            <w:drawing>
              <wp:anchor distT="0" distB="0" distL="114300" distR="114300" simplePos="0" relativeHeight="251620352" behindDoc="0" locked="0" layoutInCell="1" allowOverlap="1" wp14:anchorId="0D852EE0" wp14:editId="0AAF782F">
                <wp:simplePos x="0" y="0"/>
                <wp:positionH relativeFrom="column">
                  <wp:posOffset>1494790</wp:posOffset>
                </wp:positionH>
                <wp:positionV relativeFrom="paragraph">
                  <wp:posOffset>460375</wp:posOffset>
                </wp:positionV>
                <wp:extent cx="1323975" cy="1143000"/>
                <wp:effectExtent l="0" t="0" r="9525" b="0"/>
                <wp:wrapNone/>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963FB13"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52EE0" id="_x0000_s1076" type="#_x0000_t202" style="position:absolute;margin-left:117.7pt;margin-top:36.25pt;width:104.25pt;height:90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PkXyZFYAgAAvQQAAA4AAAAAAAAAAAAAAAAALgIAAGRycy9lMm9Eb2MueG1s&#10;UEsBAi0AFAAGAAgAAAAhAFedG+PgAAAACgEAAA8AAAAAAAAAAAAAAAAAsgQAAGRycy9kb3ducmV2&#10;LnhtbFBLBQYAAAAABAAEAPMAAAC/BQAAAAA=&#10;" fillcolor="window" strokeweight=".5pt">
                <v:path arrowok="t"/>
                <v:textbox>
                  <w:txbxContent>
                    <w:p w14:paraId="4963FB13"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6D6459F4" w14:textId="77777777" w:rsidR="009820AE" w:rsidRDefault="009820AE" w:rsidP="009820AE"/>
    <w:p w14:paraId="3DDBC9AC" w14:textId="77777777" w:rsidR="009820AE" w:rsidRDefault="009820AE" w:rsidP="009820AE"/>
    <w:p w14:paraId="09CD7C9E" w14:textId="14E788BB" w:rsidR="009820AE" w:rsidRDefault="009820AE" w:rsidP="009820AE">
      <w:pPr>
        <w:rPr>
          <w:b/>
          <w:sz w:val="28"/>
        </w:rPr>
      </w:pPr>
      <w:r>
        <w:rPr>
          <w:b/>
          <w:sz w:val="28"/>
        </w:rPr>
        <w:lastRenderedPageBreak/>
        <w:t xml:space="preserve">DECISION: RDD0003 </w:t>
      </w:r>
      <w:r w:rsidR="003F433C">
        <w:rPr>
          <w:b/>
          <w:sz w:val="28"/>
          <w:szCs w:val="28"/>
          <w:lang w:val="en-US"/>
        </w:rPr>
        <w:t>Supply of Electricity - Utilities</w:t>
      </w:r>
    </w:p>
    <w:p w14:paraId="2B326D7A" w14:textId="77777777" w:rsidR="009820AE" w:rsidRDefault="009820AE" w:rsidP="009820AE">
      <w:pPr>
        <w:rPr>
          <w:b/>
          <w:sz w:val="28"/>
        </w:rPr>
      </w:pPr>
    </w:p>
    <w:p w14:paraId="489E9E03" w14:textId="77777777" w:rsidR="009820AE" w:rsidRDefault="009820AE" w:rsidP="009820AE">
      <w:pPr>
        <w:rPr>
          <w:b/>
          <w:sz w:val="28"/>
        </w:rPr>
      </w:pPr>
      <w:r>
        <w:rPr>
          <w:b/>
          <w:sz w:val="28"/>
        </w:rPr>
        <w:t xml:space="preserve">Nature of the decision: </w:t>
      </w:r>
    </w:p>
    <w:p w14:paraId="0820B7E1" w14:textId="77777777" w:rsidR="009820AE" w:rsidRDefault="009820AE" w:rsidP="009820AE">
      <w:pPr>
        <w:rPr>
          <w:b/>
          <w:sz w:val="28"/>
        </w:rPr>
      </w:pPr>
    </w:p>
    <w:p w14:paraId="3BE76B39" w14:textId="77777777" w:rsidR="003F433C" w:rsidRDefault="003F433C" w:rsidP="003F433C">
      <w:pPr>
        <w:rPr>
          <w:lang w:val="en-US"/>
        </w:rPr>
      </w:pPr>
      <w:r w:rsidRPr="00CA0B96">
        <w:rPr>
          <w:lang w:val="en-US"/>
        </w:rPr>
        <w:t xml:space="preserve">The current </w:t>
      </w:r>
      <w:proofErr w:type="gramStart"/>
      <w:r>
        <w:rPr>
          <w:lang w:val="en-US"/>
        </w:rPr>
        <w:t>North East</w:t>
      </w:r>
      <w:proofErr w:type="gramEnd"/>
      <w:r>
        <w:rPr>
          <w:lang w:val="en-US"/>
        </w:rPr>
        <w:t xml:space="preserve"> Purchasing </w:t>
      </w:r>
      <w:proofErr w:type="spellStart"/>
      <w:r>
        <w:rPr>
          <w:lang w:val="en-US"/>
        </w:rPr>
        <w:t>Organisation</w:t>
      </w:r>
      <w:proofErr w:type="spellEnd"/>
      <w:r>
        <w:rPr>
          <w:lang w:val="en-US"/>
        </w:rPr>
        <w:t xml:space="preserve"> (</w:t>
      </w:r>
      <w:r w:rsidRPr="00CA0B96">
        <w:rPr>
          <w:lang w:val="en-US"/>
        </w:rPr>
        <w:t>NEPO</w:t>
      </w:r>
      <w:r>
        <w:rPr>
          <w:lang w:val="en-US"/>
        </w:rPr>
        <w:t>)</w:t>
      </w:r>
      <w:r w:rsidRPr="00CA0B96">
        <w:rPr>
          <w:lang w:val="en-US"/>
        </w:rPr>
        <w:t xml:space="preserve"> framework agreement for the supply</w:t>
      </w:r>
      <w:r>
        <w:rPr>
          <w:lang w:val="en-US"/>
        </w:rPr>
        <w:t xml:space="preserve"> of Electricity</w:t>
      </w:r>
      <w:r w:rsidRPr="00CA0B96">
        <w:rPr>
          <w:lang w:val="en-US"/>
        </w:rPr>
        <w:t xml:space="preserve"> is due to expire on 31</w:t>
      </w:r>
      <w:r w:rsidRPr="00CA0B96">
        <w:rPr>
          <w:vertAlign w:val="superscript"/>
          <w:lang w:val="en-US"/>
        </w:rPr>
        <w:t>st</w:t>
      </w:r>
      <w:r>
        <w:rPr>
          <w:lang w:val="en-US"/>
        </w:rPr>
        <w:t xml:space="preserve"> March</w:t>
      </w:r>
      <w:r w:rsidRPr="00CA0B96">
        <w:rPr>
          <w:lang w:val="en-US"/>
        </w:rPr>
        <w:t xml:space="preserve"> 202</w:t>
      </w:r>
      <w:r>
        <w:rPr>
          <w:lang w:val="en-US"/>
        </w:rPr>
        <w:t>3</w:t>
      </w:r>
      <w:r w:rsidRPr="00CA0B96">
        <w:rPr>
          <w:lang w:val="en-US"/>
        </w:rPr>
        <w:t>.   As the contract value is subject to EU procurement regulations, NEPO carrie</w:t>
      </w:r>
      <w:r>
        <w:rPr>
          <w:lang w:val="en-US"/>
        </w:rPr>
        <w:t>s</w:t>
      </w:r>
      <w:r w:rsidRPr="00CA0B96">
        <w:rPr>
          <w:lang w:val="en-US"/>
        </w:rPr>
        <w:t xml:space="preserve"> out an EU and Public Contract Regulations (PRC15) compliant procurement process on behalf of all member Authorities</w:t>
      </w:r>
      <w:r>
        <w:rPr>
          <w:lang w:val="en-US"/>
        </w:rPr>
        <w:t xml:space="preserve"> including Redcar and Cleveland Borough Council.</w:t>
      </w:r>
    </w:p>
    <w:p w14:paraId="3809505C" w14:textId="77777777" w:rsidR="003F433C" w:rsidRDefault="003F433C" w:rsidP="003F433C">
      <w:pPr>
        <w:rPr>
          <w:lang w:val="en-US"/>
        </w:rPr>
      </w:pPr>
      <w:r>
        <w:rPr>
          <w:lang w:val="en-US"/>
        </w:rPr>
        <w:t xml:space="preserve">The value of the current contract is £2,500,000 per annum. </w:t>
      </w:r>
    </w:p>
    <w:p w14:paraId="6F540C86" w14:textId="5F01A42B" w:rsidR="009820AE" w:rsidRDefault="003F433C" w:rsidP="003F433C">
      <w:pPr>
        <w:rPr>
          <w:lang w:val="en-US"/>
        </w:rPr>
      </w:pPr>
      <w:r>
        <w:rPr>
          <w:lang w:val="en-US"/>
        </w:rPr>
        <w:t>Delegated Power 450</w:t>
      </w:r>
    </w:p>
    <w:p w14:paraId="5D03DE7C" w14:textId="77777777" w:rsidR="003F433C" w:rsidRDefault="003F433C" w:rsidP="003F433C"/>
    <w:p w14:paraId="067157A3" w14:textId="77777777" w:rsidR="009820AE" w:rsidRDefault="009820AE" w:rsidP="009820AE">
      <w:pPr>
        <w:rPr>
          <w:b/>
          <w:sz w:val="28"/>
        </w:rPr>
      </w:pPr>
      <w:r>
        <w:rPr>
          <w:b/>
          <w:sz w:val="28"/>
        </w:rPr>
        <w:t>Who will make the decision?</w:t>
      </w:r>
    </w:p>
    <w:p w14:paraId="453BAB82" w14:textId="77777777" w:rsidR="009820AE" w:rsidRDefault="009820AE" w:rsidP="009820AE">
      <w:pPr>
        <w:rPr>
          <w:b/>
          <w:sz w:val="28"/>
        </w:rPr>
      </w:pPr>
    </w:p>
    <w:p w14:paraId="1D2F62E9" w14:textId="64E6D5F1" w:rsidR="009820AE" w:rsidRDefault="009820AE" w:rsidP="009820AE">
      <w:r>
        <w:t xml:space="preserve">Councillor </w:t>
      </w:r>
      <w:r w:rsidR="003F433C">
        <w:t>G Nightingale</w:t>
      </w:r>
      <w:r>
        <w:t xml:space="preserve">, Cabinet Member for </w:t>
      </w:r>
      <w:r w:rsidR="00375230">
        <w:t>Resources</w:t>
      </w:r>
    </w:p>
    <w:p w14:paraId="3DF23F77" w14:textId="77777777" w:rsidR="009820AE" w:rsidRDefault="009820AE" w:rsidP="009820AE"/>
    <w:p w14:paraId="11798243" w14:textId="77777777" w:rsidR="009820AE" w:rsidRDefault="009820AE" w:rsidP="009820AE">
      <w:pPr>
        <w:rPr>
          <w:b/>
          <w:sz w:val="28"/>
        </w:rPr>
      </w:pPr>
      <w:r>
        <w:rPr>
          <w:b/>
          <w:sz w:val="28"/>
        </w:rPr>
        <w:t>When is the decision to be taken?</w:t>
      </w:r>
    </w:p>
    <w:p w14:paraId="7D87097F" w14:textId="77777777" w:rsidR="009820AE" w:rsidRDefault="009820AE" w:rsidP="009820AE">
      <w:pPr>
        <w:rPr>
          <w:b/>
          <w:sz w:val="28"/>
        </w:rPr>
      </w:pPr>
    </w:p>
    <w:p w14:paraId="40844014" w14:textId="7972FFA1" w:rsidR="009820AE" w:rsidRDefault="00375230" w:rsidP="009820AE">
      <w:r>
        <w:t>February</w:t>
      </w:r>
      <w:r w:rsidR="009820AE">
        <w:t xml:space="preserve"> 202</w:t>
      </w:r>
      <w:r>
        <w:t>3</w:t>
      </w:r>
    </w:p>
    <w:p w14:paraId="2C9B0B52" w14:textId="77777777" w:rsidR="009820AE" w:rsidRDefault="009820AE" w:rsidP="009820AE"/>
    <w:p w14:paraId="530E0A47" w14:textId="77777777" w:rsidR="009820AE" w:rsidRDefault="009820AE" w:rsidP="009820AE">
      <w:pPr>
        <w:rPr>
          <w:b/>
          <w:sz w:val="28"/>
        </w:rPr>
      </w:pPr>
      <w:r>
        <w:rPr>
          <w:b/>
          <w:sz w:val="28"/>
        </w:rPr>
        <w:t>Who will be consulted and how?</w:t>
      </w:r>
    </w:p>
    <w:p w14:paraId="5CAD1631" w14:textId="77777777" w:rsidR="009820AE" w:rsidRDefault="009820AE" w:rsidP="009820AE">
      <w:pPr>
        <w:rPr>
          <w:b/>
          <w:sz w:val="28"/>
        </w:rPr>
      </w:pPr>
    </w:p>
    <w:p w14:paraId="77392BD1" w14:textId="7E35B5B3" w:rsidR="009820AE" w:rsidRDefault="009820AE" w:rsidP="009820AE">
      <w:pPr>
        <w:rPr>
          <w:noProof/>
          <w:lang w:val="en-US"/>
        </w:rPr>
      </w:pPr>
      <w:r>
        <w:rPr>
          <w:noProof/>
          <w:lang w:val="en-US"/>
        </w:rPr>
        <w:t xml:space="preserve">Cabinet Member for </w:t>
      </w:r>
      <w:r w:rsidR="00375230">
        <w:rPr>
          <w:noProof/>
          <w:lang w:val="en-US"/>
        </w:rPr>
        <w:t>Resources</w:t>
      </w:r>
    </w:p>
    <w:p w14:paraId="6752DED8" w14:textId="77777777" w:rsidR="009820AE" w:rsidRDefault="009820AE" w:rsidP="009820AE">
      <w:pPr>
        <w:rPr>
          <w:noProof/>
          <w:lang w:val="en-US"/>
        </w:rPr>
      </w:pPr>
      <w:r>
        <w:rPr>
          <w:noProof/>
          <w:lang w:val="en-US"/>
        </w:rPr>
        <w:t>Chief Finance Officer</w:t>
      </w:r>
    </w:p>
    <w:p w14:paraId="713BF04A" w14:textId="77777777" w:rsidR="009820AE" w:rsidRDefault="009820AE" w:rsidP="009820AE">
      <w:pPr>
        <w:rPr>
          <w:noProof/>
          <w:lang w:val="en-US"/>
        </w:rPr>
      </w:pPr>
      <w:r>
        <w:rPr>
          <w:noProof/>
          <w:lang w:val="en-US"/>
        </w:rPr>
        <w:t>Chief Legal Officer</w:t>
      </w:r>
    </w:p>
    <w:p w14:paraId="237E2F56" w14:textId="1F456B25" w:rsidR="009820AE" w:rsidRDefault="00375230" w:rsidP="009820AE">
      <w:pPr>
        <w:rPr>
          <w:lang w:val="en-US"/>
        </w:rPr>
      </w:pPr>
      <w:r>
        <w:rPr>
          <w:lang w:val="en-US"/>
        </w:rPr>
        <w:t>Managing Director</w:t>
      </w:r>
    </w:p>
    <w:p w14:paraId="3AEAB1D0" w14:textId="77777777" w:rsidR="009820AE" w:rsidRDefault="009820AE" w:rsidP="009820AE">
      <w:proofErr w:type="gramStart"/>
      <w:r>
        <w:rPr>
          <w:lang w:val="en-US"/>
        </w:rPr>
        <w:t>All of</w:t>
      </w:r>
      <w:proofErr w:type="gramEnd"/>
      <w:r>
        <w:rPr>
          <w:lang w:val="en-US"/>
        </w:rPr>
        <w:t xml:space="preserve"> the above will be consulted via approval of the delegated decision</w:t>
      </w:r>
    </w:p>
    <w:p w14:paraId="58B43B8C" w14:textId="77777777" w:rsidR="009820AE" w:rsidRDefault="009820AE" w:rsidP="009820AE"/>
    <w:p w14:paraId="155D528A" w14:textId="77777777" w:rsidR="009820AE" w:rsidRDefault="009820AE" w:rsidP="009820AE">
      <w:pPr>
        <w:rPr>
          <w:b/>
          <w:sz w:val="28"/>
        </w:rPr>
      </w:pPr>
      <w:r>
        <w:rPr>
          <w:b/>
          <w:sz w:val="28"/>
        </w:rPr>
        <w:t>Supporting documentation:</w:t>
      </w:r>
    </w:p>
    <w:p w14:paraId="38342218" w14:textId="77777777" w:rsidR="009820AE" w:rsidRDefault="009820AE" w:rsidP="009820AE">
      <w:pPr>
        <w:rPr>
          <w:b/>
          <w:sz w:val="28"/>
        </w:rPr>
      </w:pPr>
    </w:p>
    <w:p w14:paraId="430CC1C5" w14:textId="77777777" w:rsidR="009820AE" w:rsidRDefault="009820AE" w:rsidP="009820AE">
      <w:r>
        <w:t>There are no supporting documents for this decision</w:t>
      </w:r>
    </w:p>
    <w:p w14:paraId="5B726E3E" w14:textId="77777777" w:rsidR="009820AE" w:rsidRDefault="009820AE" w:rsidP="009820AE"/>
    <w:p w14:paraId="4FFC2BE5" w14:textId="77777777" w:rsidR="009820AE" w:rsidRDefault="009820AE" w:rsidP="009820AE">
      <w:pPr>
        <w:rPr>
          <w:b/>
          <w:sz w:val="28"/>
        </w:rPr>
      </w:pPr>
      <w:r>
        <w:rPr>
          <w:b/>
          <w:sz w:val="28"/>
        </w:rPr>
        <w:t>How and by when to make representations:</w:t>
      </w:r>
    </w:p>
    <w:p w14:paraId="182CD533" w14:textId="77777777" w:rsidR="009820AE" w:rsidRDefault="009820AE" w:rsidP="009820AE">
      <w:pPr>
        <w:rPr>
          <w:b/>
          <w:sz w:val="28"/>
        </w:rPr>
      </w:pPr>
    </w:p>
    <w:p w14:paraId="0AFBB350" w14:textId="21E42E2D" w:rsidR="009820AE" w:rsidRDefault="009820AE" w:rsidP="009820AE">
      <w:r>
        <w:t xml:space="preserve">Representations should be made to </w:t>
      </w:r>
      <w:r w:rsidR="00375230">
        <w:t>Stewart Kerr</w:t>
      </w:r>
      <w:r>
        <w:t xml:space="preserve"> before </w:t>
      </w:r>
      <w:r w:rsidR="00375230">
        <w:t>1 February 2023</w:t>
      </w:r>
      <w:r>
        <w:t>.</w:t>
      </w:r>
    </w:p>
    <w:p w14:paraId="1CE61BF9" w14:textId="6E47D911" w:rsidR="009820AE" w:rsidRDefault="009820AE" w:rsidP="009820AE">
      <w:pPr>
        <w:rPr>
          <w:noProof/>
          <w:lang w:val="en-US"/>
        </w:rPr>
      </w:pPr>
      <w:r>
        <w:t xml:space="preserve">Tel: </w:t>
      </w:r>
      <w:r w:rsidR="00375230">
        <w:rPr>
          <w:noProof/>
          <w:lang w:val="en-US"/>
        </w:rPr>
        <w:t>01642 776946</w:t>
      </w:r>
    </w:p>
    <w:p w14:paraId="555F6619" w14:textId="77777777" w:rsidR="00375230" w:rsidRDefault="00375230" w:rsidP="009820AE"/>
    <w:p w14:paraId="42CBD149" w14:textId="03812944" w:rsidR="009820AE" w:rsidRDefault="009820AE" w:rsidP="009820AE">
      <w:r>
        <w:t xml:space="preserve">First published in Forward Plan on </w:t>
      </w:r>
      <w:r w:rsidR="00375230">
        <w:t>11 December</w:t>
      </w:r>
      <w:r>
        <w:t xml:space="preserve"> 2019</w:t>
      </w:r>
    </w:p>
    <w:p w14:paraId="2028AF58" w14:textId="77777777" w:rsidR="009820AE" w:rsidRDefault="009820AE" w:rsidP="009820AE"/>
    <w:p w14:paraId="56272AB3" w14:textId="688A94B9" w:rsidR="009820AE" w:rsidRPr="008254C1" w:rsidRDefault="007634CD" w:rsidP="009820AE">
      <w:pPr>
        <w:rPr>
          <w:b/>
          <w:sz w:val="28"/>
          <w:szCs w:val="28"/>
        </w:rPr>
      </w:pPr>
      <w:r>
        <w:rPr>
          <w:noProof/>
        </w:rPr>
        <mc:AlternateContent>
          <mc:Choice Requires="wps">
            <w:drawing>
              <wp:anchor distT="0" distB="0" distL="114300" distR="114300" simplePos="0" relativeHeight="251621376" behindDoc="0" locked="0" layoutInCell="1" allowOverlap="1" wp14:anchorId="5A794CEE" wp14:editId="5EA12EBB">
                <wp:simplePos x="0" y="0"/>
                <wp:positionH relativeFrom="column">
                  <wp:posOffset>1494790</wp:posOffset>
                </wp:positionH>
                <wp:positionV relativeFrom="paragraph">
                  <wp:posOffset>460375</wp:posOffset>
                </wp:positionV>
                <wp:extent cx="1323975" cy="1143000"/>
                <wp:effectExtent l="0" t="0" r="9525" b="0"/>
                <wp:wrapNone/>
                <wp:docPr id="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A892F48"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94CEE" id="_x0000_s1077" type="#_x0000_t202" style="position:absolute;margin-left:117.7pt;margin-top:36.25pt;width:104.25pt;height:90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iGY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YUg2AK4WoN5R6JtnDQoDN8&#10;ITHaEhN+ZhZFhxTiIPknXCoFmCL0O0pqsL/+dh/8UQtopaRFERfU/dwyK5CH7xpVcpeNRkH18TAa&#10;3wzwYC8t60uL3jZzQC4zHFnD4zb4e3XcVhaaV5y3WYiKJqY5xi6oP27n/jBaOK9czGbRCXVumF/q&#10;leFHfQWWX7pXZk3fdo+KeYSj3Fn+rvsH30C5htnWQyWjNM6s9kLFGYnt7uc5DOHlOXqdvzrT3wA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CQKIZhYAgAAvQQAAA4AAAAAAAAAAAAAAAAALgIAAGRycy9lMm9Eb2MueG1s&#10;UEsBAi0AFAAGAAgAAAAhAFedG+PgAAAACgEAAA8AAAAAAAAAAAAAAAAAsgQAAGRycy9kb3ducmV2&#10;LnhtbFBLBQYAAAAABAAEAPMAAAC/BQAAAAA=&#10;" fillcolor="window" strokeweight=".5pt">
                <v:path arrowok="t"/>
                <v:textbox>
                  <w:txbxContent>
                    <w:p w14:paraId="7A892F48"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379E0053" w14:textId="77777777" w:rsidR="009820AE" w:rsidRDefault="009820AE" w:rsidP="009820AE"/>
    <w:p w14:paraId="437F4E30" w14:textId="77777777" w:rsidR="009820AE" w:rsidRDefault="009820AE" w:rsidP="009820AE"/>
    <w:p w14:paraId="05E75FB5" w14:textId="4D17E65E" w:rsidR="009820AE" w:rsidRDefault="009820AE" w:rsidP="009820AE"/>
    <w:p w14:paraId="009F6343" w14:textId="1D0EF769" w:rsidR="00A36D44" w:rsidRDefault="00A36D44" w:rsidP="00A36D44">
      <w:pPr>
        <w:rPr>
          <w:b/>
          <w:sz w:val="28"/>
        </w:rPr>
      </w:pPr>
      <w:r>
        <w:rPr>
          <w:b/>
          <w:sz w:val="28"/>
        </w:rPr>
        <w:lastRenderedPageBreak/>
        <w:t xml:space="preserve">DECISION: RDD0010 </w:t>
      </w:r>
      <w:r>
        <w:rPr>
          <w:b/>
          <w:sz w:val="28"/>
          <w:szCs w:val="28"/>
          <w:lang w:val="en-US"/>
        </w:rPr>
        <w:t>Redcar Town Deal Landscape Architect Consultant Procurement</w:t>
      </w:r>
    </w:p>
    <w:p w14:paraId="7DAFA23B" w14:textId="77777777" w:rsidR="00A36D44" w:rsidRDefault="00A36D44" w:rsidP="00A36D44">
      <w:pPr>
        <w:rPr>
          <w:b/>
          <w:sz w:val="28"/>
        </w:rPr>
      </w:pPr>
    </w:p>
    <w:p w14:paraId="55EFA7AC" w14:textId="77777777" w:rsidR="00A36D44" w:rsidRDefault="00A36D44" w:rsidP="00A36D44">
      <w:pPr>
        <w:rPr>
          <w:b/>
          <w:sz w:val="28"/>
        </w:rPr>
      </w:pPr>
      <w:r>
        <w:rPr>
          <w:b/>
          <w:sz w:val="28"/>
        </w:rPr>
        <w:t xml:space="preserve">Nature of the decision: </w:t>
      </w:r>
    </w:p>
    <w:p w14:paraId="660048A0" w14:textId="77777777" w:rsidR="00A36D44" w:rsidRDefault="00A36D44" w:rsidP="00A36D44">
      <w:pPr>
        <w:rPr>
          <w:b/>
          <w:sz w:val="28"/>
        </w:rPr>
      </w:pPr>
    </w:p>
    <w:p w14:paraId="33EF057B" w14:textId="1236B821" w:rsidR="00A36D44" w:rsidRDefault="00A36D44" w:rsidP="00A36D44">
      <w:pPr>
        <w:rPr>
          <w:lang w:val="en-US"/>
        </w:rPr>
      </w:pPr>
      <w:r>
        <w:rPr>
          <w:noProof/>
          <w:lang w:val="en-US"/>
        </w:rPr>
        <w:t>To appoint consultant for Redcar Town Deal for a Landscape Architect led multi-disciplinary consultancy team for the the public realm works.</w:t>
      </w:r>
    </w:p>
    <w:p w14:paraId="73B213FA" w14:textId="77777777" w:rsidR="00A36D44" w:rsidRDefault="00A36D44" w:rsidP="00A36D44"/>
    <w:p w14:paraId="11B544ED" w14:textId="77777777" w:rsidR="00A36D44" w:rsidRDefault="00A36D44" w:rsidP="00A36D44">
      <w:pPr>
        <w:rPr>
          <w:b/>
          <w:sz w:val="28"/>
        </w:rPr>
      </w:pPr>
      <w:r>
        <w:rPr>
          <w:b/>
          <w:sz w:val="28"/>
        </w:rPr>
        <w:t>Who will make the decision?</w:t>
      </w:r>
    </w:p>
    <w:p w14:paraId="7221E92C" w14:textId="77777777" w:rsidR="00A36D44" w:rsidRDefault="00A36D44" w:rsidP="00A36D44">
      <w:pPr>
        <w:rPr>
          <w:b/>
          <w:sz w:val="28"/>
        </w:rPr>
      </w:pPr>
    </w:p>
    <w:p w14:paraId="19FB3C37" w14:textId="57FC2FEE" w:rsidR="00A36D44" w:rsidRDefault="00A36D44" w:rsidP="00A36D44">
      <w:r>
        <w:t>Councillor Davies, Cabinet Member for Economic Growth</w:t>
      </w:r>
    </w:p>
    <w:p w14:paraId="5641CDF0" w14:textId="77777777" w:rsidR="00A36D44" w:rsidRDefault="00A36D44" w:rsidP="00A36D44"/>
    <w:p w14:paraId="358666BA" w14:textId="77777777" w:rsidR="00A36D44" w:rsidRDefault="00A36D44" w:rsidP="00A36D44">
      <w:pPr>
        <w:rPr>
          <w:b/>
          <w:sz w:val="28"/>
        </w:rPr>
      </w:pPr>
      <w:r>
        <w:rPr>
          <w:b/>
          <w:sz w:val="28"/>
        </w:rPr>
        <w:t>When is the decision to be taken?</w:t>
      </w:r>
    </w:p>
    <w:p w14:paraId="001FAEB0" w14:textId="77777777" w:rsidR="00A36D44" w:rsidRDefault="00A36D44" w:rsidP="00A36D44">
      <w:pPr>
        <w:rPr>
          <w:b/>
          <w:sz w:val="28"/>
        </w:rPr>
      </w:pPr>
    </w:p>
    <w:p w14:paraId="5A7D437E" w14:textId="2EB6BEC7" w:rsidR="00A36D44" w:rsidRDefault="00A36D44" w:rsidP="00A36D44">
      <w:r>
        <w:t>September 2021</w:t>
      </w:r>
    </w:p>
    <w:p w14:paraId="12932367" w14:textId="77777777" w:rsidR="00A36D44" w:rsidRDefault="00A36D44" w:rsidP="00A36D44"/>
    <w:p w14:paraId="31C1D420" w14:textId="77777777" w:rsidR="00A36D44" w:rsidRDefault="00A36D44" w:rsidP="00A36D44">
      <w:pPr>
        <w:rPr>
          <w:b/>
          <w:sz w:val="28"/>
        </w:rPr>
      </w:pPr>
      <w:r>
        <w:rPr>
          <w:b/>
          <w:sz w:val="28"/>
        </w:rPr>
        <w:t>Who will be consulted and how?</w:t>
      </w:r>
    </w:p>
    <w:p w14:paraId="73F3A1D2" w14:textId="77777777" w:rsidR="00A36D44" w:rsidRDefault="00A36D44" w:rsidP="00A36D44">
      <w:pPr>
        <w:rPr>
          <w:b/>
          <w:sz w:val="28"/>
        </w:rPr>
      </w:pPr>
    </w:p>
    <w:p w14:paraId="4903B1B0" w14:textId="77777777" w:rsidR="00A36D44" w:rsidRDefault="00A36D44" w:rsidP="00A36D44">
      <w:pPr>
        <w:rPr>
          <w:noProof/>
          <w:lang w:val="en-US"/>
        </w:rPr>
      </w:pPr>
      <w:r>
        <w:rPr>
          <w:noProof/>
          <w:lang w:val="en-US"/>
        </w:rPr>
        <w:t xml:space="preserve">Significant public and stakeholder consultation has taken place as part of the Redcar Town Deal - Town Investmet Plan (TIP). Cabinet has approved the TIP in December 2020. </w:t>
      </w:r>
    </w:p>
    <w:p w14:paraId="2DC491CB" w14:textId="77777777" w:rsidR="00A36D44" w:rsidRDefault="00A36D44" w:rsidP="00A36D44">
      <w:pPr>
        <w:rPr>
          <w:noProof/>
          <w:lang w:val="en-US"/>
        </w:rPr>
      </w:pPr>
    </w:p>
    <w:p w14:paraId="6919DEF4" w14:textId="42BC1368" w:rsidR="00A36D44" w:rsidRDefault="00A36D44" w:rsidP="00A36D44">
      <w:pPr>
        <w:rPr>
          <w:noProof/>
          <w:lang w:val="en-US"/>
        </w:rPr>
      </w:pPr>
      <w:r>
        <w:rPr>
          <w:noProof/>
          <w:lang w:val="en-US"/>
        </w:rPr>
        <w:t>Delegated decisions will be signed by Chief Finance Officer, Chief Legal Officer, Managing Director, Cabinet Member for Economic Development.</w:t>
      </w:r>
    </w:p>
    <w:p w14:paraId="4CDDB51D" w14:textId="77777777" w:rsidR="00A36D44" w:rsidRDefault="00A36D44" w:rsidP="00A36D44"/>
    <w:p w14:paraId="7079E702" w14:textId="77777777" w:rsidR="00A36D44" w:rsidRDefault="00A36D44" w:rsidP="00A36D44">
      <w:pPr>
        <w:rPr>
          <w:b/>
          <w:sz w:val="28"/>
        </w:rPr>
      </w:pPr>
      <w:r>
        <w:rPr>
          <w:b/>
          <w:sz w:val="28"/>
        </w:rPr>
        <w:t>Supporting documentation:</w:t>
      </w:r>
    </w:p>
    <w:p w14:paraId="0FA030E4" w14:textId="77777777" w:rsidR="00A36D44" w:rsidRDefault="00A36D44" w:rsidP="00A36D44">
      <w:pPr>
        <w:rPr>
          <w:b/>
          <w:sz w:val="28"/>
        </w:rPr>
      </w:pPr>
    </w:p>
    <w:p w14:paraId="0F80435E" w14:textId="77777777" w:rsidR="00A36D44" w:rsidRDefault="00A36D44" w:rsidP="00A36D44">
      <w:r>
        <w:t>There are no supporting documents for this decision</w:t>
      </w:r>
    </w:p>
    <w:p w14:paraId="46A52AE4" w14:textId="77777777" w:rsidR="00A36D44" w:rsidRDefault="00A36D44" w:rsidP="00A36D44"/>
    <w:p w14:paraId="496B3A14" w14:textId="77777777" w:rsidR="00A36D44" w:rsidRDefault="00A36D44" w:rsidP="00A36D44">
      <w:pPr>
        <w:rPr>
          <w:b/>
          <w:sz w:val="28"/>
        </w:rPr>
      </w:pPr>
      <w:r>
        <w:rPr>
          <w:b/>
          <w:sz w:val="28"/>
        </w:rPr>
        <w:t>How and by when to make representations:</w:t>
      </w:r>
    </w:p>
    <w:p w14:paraId="319FF585" w14:textId="77777777" w:rsidR="00A36D44" w:rsidRDefault="00A36D44" w:rsidP="00A36D44">
      <w:pPr>
        <w:rPr>
          <w:b/>
          <w:sz w:val="28"/>
        </w:rPr>
      </w:pPr>
    </w:p>
    <w:p w14:paraId="609ACA81" w14:textId="32F65459" w:rsidR="00A36D44" w:rsidRDefault="00A36D44" w:rsidP="00A36D44">
      <w:r>
        <w:t xml:space="preserve">Representations should be made to </w:t>
      </w:r>
      <w:r>
        <w:rPr>
          <w:lang w:val="en-US"/>
        </w:rPr>
        <w:t>Mark Hopgood</w:t>
      </w:r>
      <w:r>
        <w:t xml:space="preserve"> before 9 September 2021.</w:t>
      </w:r>
    </w:p>
    <w:p w14:paraId="2D5792E0" w14:textId="3B09B092" w:rsidR="00A36D44" w:rsidRDefault="00A36D44" w:rsidP="00A36D44">
      <w:pPr>
        <w:rPr>
          <w:noProof/>
          <w:lang w:val="en-US"/>
        </w:rPr>
      </w:pPr>
      <w:r>
        <w:t xml:space="preserve">Tel: </w:t>
      </w:r>
      <w:r>
        <w:rPr>
          <w:noProof/>
          <w:lang w:val="en-US"/>
        </w:rPr>
        <w:t>07717 423767</w:t>
      </w:r>
    </w:p>
    <w:p w14:paraId="13AA7751" w14:textId="77777777" w:rsidR="00A36D44" w:rsidRDefault="00A36D44" w:rsidP="00A36D44"/>
    <w:p w14:paraId="0DB00D09" w14:textId="081A0B62" w:rsidR="00A36D44" w:rsidRDefault="00A36D44" w:rsidP="00A36D44">
      <w:r>
        <w:t>First published in Forward Plan on 12 August 2021</w:t>
      </w:r>
    </w:p>
    <w:p w14:paraId="35F0C4FF" w14:textId="77777777" w:rsidR="00A36D44" w:rsidRDefault="00A36D44" w:rsidP="00A36D44"/>
    <w:p w14:paraId="70C24359" w14:textId="6D763098" w:rsidR="00A36D44" w:rsidRPr="008254C1" w:rsidRDefault="00A36D44" w:rsidP="00A36D44">
      <w:pPr>
        <w:rPr>
          <w:b/>
          <w:sz w:val="28"/>
          <w:szCs w:val="28"/>
        </w:rPr>
      </w:pPr>
      <w:r w:rsidRPr="008254C1">
        <w:rPr>
          <w:b/>
          <w:sz w:val="28"/>
          <w:szCs w:val="28"/>
        </w:rPr>
        <w:t>Following the Making of the decision, the decision form will be published here:</w:t>
      </w:r>
    </w:p>
    <w:p w14:paraId="679EAFEE" w14:textId="476210C7" w:rsidR="00A36D44" w:rsidRDefault="007634CD" w:rsidP="00A36D44">
      <w:r>
        <w:rPr>
          <w:noProof/>
        </w:rPr>
        <mc:AlternateContent>
          <mc:Choice Requires="wps">
            <w:drawing>
              <wp:anchor distT="0" distB="0" distL="114300" distR="114300" simplePos="0" relativeHeight="251721728" behindDoc="0" locked="0" layoutInCell="1" allowOverlap="1" wp14:anchorId="519EAC78" wp14:editId="372FFF4D">
                <wp:simplePos x="0" y="0"/>
                <wp:positionH relativeFrom="column">
                  <wp:posOffset>2161540</wp:posOffset>
                </wp:positionH>
                <wp:positionV relativeFrom="paragraph">
                  <wp:posOffset>51435</wp:posOffset>
                </wp:positionV>
                <wp:extent cx="1323975" cy="1143000"/>
                <wp:effectExtent l="0" t="0" r="9525" b="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F4B485E" w14:textId="698FA53B" w:rsidR="00A36D44" w:rsidRDefault="003F07CB" w:rsidP="003F07CB">
                            <w:r>
                              <w:object w:dxaOrig="1534" w:dyaOrig="997" w14:anchorId="56646B7E">
                                <v:shape id="_x0000_i1076" type="#_x0000_t75" style="width:76.7pt;height:49.85pt">
                                  <v:imagedata r:id="rId110" o:title=""/>
                                </v:shape>
                                <o:OLEObject Type="Embed" ProgID="Acrobat.Document.DC" ShapeID="_x0000_i1076" DrawAspect="Icon" ObjectID="_1737201561" r:id="rId1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9EAC78" id="_x0000_s1078" type="#_x0000_t202" style="position:absolute;margin-left:170.2pt;margin-top:4.05pt;width:104.25pt;height:90pt;z-index:25172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x4O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" fillcolor="window" strokeweight=".5pt">
                <v:path arrowok="t"/>
                <v:textbox style="mso-fit-shape-to-text:t">
                  <w:txbxContent>
                    <w:p w14:paraId="4F4B485E" w14:textId="698FA53B" w:rsidR="00A36D44" w:rsidRDefault="003F07CB" w:rsidP="003F07CB">
                      <w:r>
                        <w:object w:dxaOrig="1534" w:dyaOrig="997" w14:anchorId="56646B7E">
                          <v:shape id="_x0000_i1076" type="#_x0000_t75" style="width:76.7pt;height:49.85pt">
                            <v:imagedata r:id="rId112" o:title=""/>
                          </v:shape>
                          <o:OLEObject Type="Embed" ProgID="Acrobat.Document.DC" ShapeID="_x0000_i1076" DrawAspect="Icon" ObjectID="_1735473085" r:id="rId113"/>
                        </w:object>
                      </w:r>
                    </w:p>
                  </w:txbxContent>
                </v:textbox>
              </v:shape>
            </w:pict>
          </mc:Fallback>
        </mc:AlternateContent>
      </w:r>
    </w:p>
    <w:p w14:paraId="4DD02E61" w14:textId="367C9279" w:rsidR="00A36D44" w:rsidRDefault="00A36D44" w:rsidP="00A36D44"/>
    <w:p w14:paraId="640C0E56" w14:textId="3D8EE60A" w:rsidR="00A36D44" w:rsidRDefault="00A36D44" w:rsidP="00A36D44"/>
    <w:p w14:paraId="2E1BDD95" w14:textId="77777777" w:rsidR="00A36D44" w:rsidRDefault="00A36D44" w:rsidP="00A36D44"/>
    <w:p w14:paraId="48ED45E1" w14:textId="77777777" w:rsidR="00A36D44" w:rsidRDefault="00A36D44" w:rsidP="006C309B"/>
    <w:p w14:paraId="63EF93B4" w14:textId="77777777" w:rsidR="006C309B" w:rsidRDefault="006C309B" w:rsidP="006C309B"/>
    <w:p w14:paraId="17F1CAA6" w14:textId="40129BAB" w:rsidR="00A36D44" w:rsidRDefault="00A36D44" w:rsidP="00A36D44">
      <w:pPr>
        <w:rPr>
          <w:b/>
          <w:sz w:val="28"/>
        </w:rPr>
      </w:pPr>
      <w:r>
        <w:rPr>
          <w:b/>
          <w:sz w:val="28"/>
        </w:rPr>
        <w:lastRenderedPageBreak/>
        <w:t xml:space="preserve">DECISION: RDD0011 </w:t>
      </w:r>
      <w:r w:rsidR="00211559">
        <w:rPr>
          <w:b/>
          <w:sz w:val="28"/>
          <w:szCs w:val="28"/>
          <w:lang w:val="en-US"/>
        </w:rPr>
        <w:t>Redcar Town Deal Architectural Consultant Procurement</w:t>
      </w:r>
    </w:p>
    <w:p w14:paraId="31F80644" w14:textId="77777777" w:rsidR="00A36D44" w:rsidRDefault="00A36D44" w:rsidP="00A36D44">
      <w:pPr>
        <w:rPr>
          <w:b/>
          <w:sz w:val="28"/>
        </w:rPr>
      </w:pPr>
    </w:p>
    <w:p w14:paraId="0A778FA9" w14:textId="77777777" w:rsidR="00A36D44" w:rsidRDefault="00A36D44" w:rsidP="00A36D44">
      <w:pPr>
        <w:rPr>
          <w:b/>
          <w:sz w:val="28"/>
        </w:rPr>
      </w:pPr>
      <w:r>
        <w:rPr>
          <w:b/>
          <w:sz w:val="28"/>
        </w:rPr>
        <w:t xml:space="preserve">Nature of the decision: </w:t>
      </w:r>
    </w:p>
    <w:p w14:paraId="27CEF6CD" w14:textId="77777777" w:rsidR="00A36D44" w:rsidRDefault="00A36D44" w:rsidP="00A36D44">
      <w:pPr>
        <w:rPr>
          <w:b/>
          <w:sz w:val="28"/>
        </w:rPr>
      </w:pPr>
    </w:p>
    <w:p w14:paraId="49DED6FC" w14:textId="0128AF07" w:rsidR="00A36D44" w:rsidRDefault="00211559" w:rsidP="00A36D44">
      <w:pPr>
        <w:rPr>
          <w:lang w:val="en-US"/>
        </w:rPr>
      </w:pPr>
      <w:r>
        <w:rPr>
          <w:noProof/>
          <w:lang w:val="en-US"/>
        </w:rPr>
        <w:t>To appoint consultant for Redcar Town Deal for an architect led multi-disciplinary consultancy team for the Culture and Leisure Anchor Attraction</w:t>
      </w:r>
      <w:r w:rsidR="00A36D44">
        <w:rPr>
          <w:noProof/>
          <w:lang w:val="en-US"/>
        </w:rPr>
        <w:t>.</w:t>
      </w:r>
    </w:p>
    <w:p w14:paraId="04EA6A73" w14:textId="77777777" w:rsidR="00A36D44" w:rsidRDefault="00A36D44" w:rsidP="00A36D44"/>
    <w:p w14:paraId="30027CA5" w14:textId="77777777" w:rsidR="00A36D44" w:rsidRDefault="00A36D44" w:rsidP="00A36D44">
      <w:pPr>
        <w:rPr>
          <w:b/>
          <w:sz w:val="28"/>
        </w:rPr>
      </w:pPr>
      <w:r>
        <w:rPr>
          <w:b/>
          <w:sz w:val="28"/>
        </w:rPr>
        <w:t>Who will make the decision?</w:t>
      </w:r>
    </w:p>
    <w:p w14:paraId="6A7488A0" w14:textId="77777777" w:rsidR="00A36D44" w:rsidRDefault="00A36D44" w:rsidP="00A36D44">
      <w:pPr>
        <w:rPr>
          <w:b/>
          <w:sz w:val="28"/>
        </w:rPr>
      </w:pPr>
    </w:p>
    <w:p w14:paraId="13AA554B" w14:textId="77777777" w:rsidR="00A36D44" w:rsidRDefault="00A36D44" w:rsidP="00A36D44">
      <w:r>
        <w:t>Councillor Davies, Cabinet Member for Economic Growth</w:t>
      </w:r>
    </w:p>
    <w:p w14:paraId="0896D8B2" w14:textId="77777777" w:rsidR="00A36D44" w:rsidRDefault="00A36D44" w:rsidP="00A36D44"/>
    <w:p w14:paraId="1E03CBDB" w14:textId="77777777" w:rsidR="00A36D44" w:rsidRDefault="00A36D44" w:rsidP="00A36D44">
      <w:pPr>
        <w:rPr>
          <w:b/>
          <w:sz w:val="28"/>
        </w:rPr>
      </w:pPr>
      <w:r>
        <w:rPr>
          <w:b/>
          <w:sz w:val="28"/>
        </w:rPr>
        <w:t>When is the decision to be taken?</w:t>
      </w:r>
    </w:p>
    <w:p w14:paraId="12B043F6" w14:textId="77777777" w:rsidR="00A36D44" w:rsidRDefault="00A36D44" w:rsidP="00A36D44">
      <w:pPr>
        <w:rPr>
          <w:b/>
          <w:sz w:val="28"/>
        </w:rPr>
      </w:pPr>
    </w:p>
    <w:p w14:paraId="0F2BFF13" w14:textId="77777777" w:rsidR="00A36D44" w:rsidRDefault="00A36D44" w:rsidP="00A36D44">
      <w:r>
        <w:t>September 2021</w:t>
      </w:r>
    </w:p>
    <w:p w14:paraId="25E5330D" w14:textId="77777777" w:rsidR="00A36D44" w:rsidRDefault="00A36D44" w:rsidP="00A36D44"/>
    <w:p w14:paraId="64E44792" w14:textId="77777777" w:rsidR="00A36D44" w:rsidRDefault="00A36D44" w:rsidP="00A36D44">
      <w:pPr>
        <w:rPr>
          <w:b/>
          <w:sz w:val="28"/>
        </w:rPr>
      </w:pPr>
      <w:r>
        <w:rPr>
          <w:b/>
          <w:sz w:val="28"/>
        </w:rPr>
        <w:t>Who will be consulted and how?</w:t>
      </w:r>
    </w:p>
    <w:p w14:paraId="249AA1AE" w14:textId="77777777" w:rsidR="00A36D44" w:rsidRDefault="00A36D44" w:rsidP="00A36D44">
      <w:pPr>
        <w:rPr>
          <w:b/>
          <w:sz w:val="28"/>
        </w:rPr>
      </w:pPr>
    </w:p>
    <w:p w14:paraId="5B394A6E" w14:textId="77777777" w:rsidR="00A36D44" w:rsidRDefault="00A36D44" w:rsidP="00A36D44">
      <w:pPr>
        <w:rPr>
          <w:noProof/>
          <w:lang w:val="en-US"/>
        </w:rPr>
      </w:pPr>
      <w:r>
        <w:rPr>
          <w:noProof/>
          <w:lang w:val="en-US"/>
        </w:rPr>
        <w:t xml:space="preserve">Significant public and stakeholder consultation has taken place as part of the Redcar Town Deal - Town Investmet Plan (TIP). Cabinet has approved the TIP in December 2020. </w:t>
      </w:r>
    </w:p>
    <w:p w14:paraId="3FE93CF8" w14:textId="77777777" w:rsidR="00A36D44" w:rsidRDefault="00A36D44" w:rsidP="00A36D44">
      <w:pPr>
        <w:rPr>
          <w:noProof/>
          <w:lang w:val="en-US"/>
        </w:rPr>
      </w:pPr>
    </w:p>
    <w:p w14:paraId="71D4DC38" w14:textId="77777777" w:rsidR="00A36D44" w:rsidRDefault="00A36D44" w:rsidP="00A36D44">
      <w:pPr>
        <w:rPr>
          <w:noProof/>
          <w:lang w:val="en-US"/>
        </w:rPr>
      </w:pPr>
      <w:r>
        <w:rPr>
          <w:noProof/>
          <w:lang w:val="en-US"/>
        </w:rPr>
        <w:t>Delegated decisions will be signed by Chief Finance Officer, Chief Legal Officer, Managing Director, Cabinet Member for Economic Development.</w:t>
      </w:r>
    </w:p>
    <w:p w14:paraId="0E11404A" w14:textId="77777777" w:rsidR="00A36D44" w:rsidRDefault="00A36D44" w:rsidP="00A36D44"/>
    <w:p w14:paraId="46DC18BF" w14:textId="77777777" w:rsidR="00A36D44" w:rsidRDefault="00A36D44" w:rsidP="00A36D44">
      <w:pPr>
        <w:rPr>
          <w:b/>
          <w:sz w:val="28"/>
        </w:rPr>
      </w:pPr>
      <w:r>
        <w:rPr>
          <w:b/>
          <w:sz w:val="28"/>
        </w:rPr>
        <w:t>Supporting documentation:</w:t>
      </w:r>
    </w:p>
    <w:p w14:paraId="04AE2444" w14:textId="77777777" w:rsidR="00A36D44" w:rsidRDefault="00A36D44" w:rsidP="00A36D44">
      <w:pPr>
        <w:rPr>
          <w:b/>
          <w:sz w:val="28"/>
        </w:rPr>
      </w:pPr>
    </w:p>
    <w:p w14:paraId="27B2061E" w14:textId="77777777" w:rsidR="00A36D44" w:rsidRDefault="00A36D44" w:rsidP="00A36D44">
      <w:r>
        <w:t>There are no supporting documents for this decision</w:t>
      </w:r>
    </w:p>
    <w:p w14:paraId="73A17653" w14:textId="77777777" w:rsidR="00A36D44" w:rsidRDefault="00A36D44" w:rsidP="00A36D44"/>
    <w:p w14:paraId="14454EA8" w14:textId="77777777" w:rsidR="00A36D44" w:rsidRDefault="00A36D44" w:rsidP="00A36D44">
      <w:pPr>
        <w:rPr>
          <w:b/>
          <w:sz w:val="28"/>
        </w:rPr>
      </w:pPr>
      <w:r>
        <w:rPr>
          <w:b/>
          <w:sz w:val="28"/>
        </w:rPr>
        <w:t>How and by when to make representations:</w:t>
      </w:r>
    </w:p>
    <w:p w14:paraId="41E74A4A" w14:textId="77777777" w:rsidR="00A36D44" w:rsidRDefault="00A36D44" w:rsidP="00A36D44">
      <w:pPr>
        <w:rPr>
          <w:b/>
          <w:sz w:val="28"/>
        </w:rPr>
      </w:pPr>
    </w:p>
    <w:p w14:paraId="6119C8C1" w14:textId="77777777" w:rsidR="00A36D44" w:rsidRDefault="00A36D44" w:rsidP="00A36D44">
      <w:r>
        <w:t xml:space="preserve">Representations should be made to </w:t>
      </w:r>
      <w:r>
        <w:rPr>
          <w:lang w:val="en-US"/>
        </w:rPr>
        <w:t>Mark Hopgood</w:t>
      </w:r>
      <w:r>
        <w:t xml:space="preserve"> before 9 September 2021.</w:t>
      </w:r>
    </w:p>
    <w:p w14:paraId="35378615" w14:textId="77777777" w:rsidR="00A36D44" w:rsidRDefault="00A36D44" w:rsidP="00A36D44">
      <w:pPr>
        <w:rPr>
          <w:noProof/>
          <w:lang w:val="en-US"/>
        </w:rPr>
      </w:pPr>
      <w:r>
        <w:t xml:space="preserve">Tel: </w:t>
      </w:r>
      <w:r>
        <w:rPr>
          <w:noProof/>
          <w:lang w:val="en-US"/>
        </w:rPr>
        <w:t>07717 423767</w:t>
      </w:r>
    </w:p>
    <w:p w14:paraId="2E1F91AC" w14:textId="77777777" w:rsidR="00A36D44" w:rsidRDefault="00A36D44" w:rsidP="00A36D44"/>
    <w:p w14:paraId="66E2E7A0" w14:textId="0C243640" w:rsidR="00A36D44" w:rsidRDefault="00A36D44" w:rsidP="00A36D44">
      <w:r>
        <w:t>First published in Forward Plan on 12 August 2021</w:t>
      </w:r>
    </w:p>
    <w:p w14:paraId="29DCD6CB" w14:textId="77777777" w:rsidR="00A36D44" w:rsidRDefault="00A36D44" w:rsidP="00A36D44"/>
    <w:p w14:paraId="1828F248" w14:textId="23346BD4" w:rsidR="00A36D44" w:rsidRPr="008254C1" w:rsidRDefault="00A36D44" w:rsidP="00A36D44">
      <w:pPr>
        <w:rPr>
          <w:b/>
          <w:sz w:val="28"/>
          <w:szCs w:val="28"/>
        </w:rPr>
      </w:pPr>
      <w:r w:rsidRPr="008254C1">
        <w:rPr>
          <w:b/>
          <w:sz w:val="28"/>
          <w:szCs w:val="28"/>
        </w:rPr>
        <w:t>Following the Making of the decision, the decision form will be published here:</w:t>
      </w:r>
    </w:p>
    <w:p w14:paraId="75E36109" w14:textId="400AE88F" w:rsidR="00A36D44" w:rsidRDefault="007634CD" w:rsidP="00A36D44">
      <w:r>
        <w:rPr>
          <w:noProof/>
        </w:rPr>
        <mc:AlternateContent>
          <mc:Choice Requires="wps">
            <w:drawing>
              <wp:anchor distT="0" distB="0" distL="114300" distR="114300" simplePos="0" relativeHeight="251723776" behindDoc="0" locked="0" layoutInCell="1" allowOverlap="1" wp14:anchorId="7E106FB2" wp14:editId="08870D03">
                <wp:simplePos x="0" y="0"/>
                <wp:positionH relativeFrom="column">
                  <wp:posOffset>2190115</wp:posOffset>
                </wp:positionH>
                <wp:positionV relativeFrom="paragraph">
                  <wp:posOffset>51435</wp:posOffset>
                </wp:positionV>
                <wp:extent cx="1323975" cy="1143000"/>
                <wp:effectExtent l="0" t="0" r="952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79A064F" w14:textId="37307A93" w:rsidR="00A36D44" w:rsidRDefault="002F7E50" w:rsidP="002F7E50">
                            <w:r>
                              <w:object w:dxaOrig="1534" w:dyaOrig="997" w14:anchorId="2CECD49C">
                                <v:shape id="_x0000_i1078" type="#_x0000_t75" style="width:76.7pt;height:49.85pt">
                                  <v:imagedata r:id="rId114" o:title=""/>
                                </v:shape>
                                <o:OLEObject Type="Embed" ProgID="Acrobat.Document.DC" ShapeID="_x0000_i1078" DrawAspect="Icon" ObjectID="_1737201562" r:id="rId11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106FB2" id="_x0000_s1079" type="#_x0000_t202" style="position:absolute;margin-left:172.45pt;margin-top:4.05pt;width:104.25pt;height:90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kdw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QaAcLWB8oBEWzhq0Bm+&#10;lBhthQk/M4uiQwpxkPwTLpUCTBH6HSU12F9/uw/+qAW0UtKiiAuqccqQhR8aNXKXjcdB8/EwntwO&#10;8WCvLZtri941C0AmMxxYw+M2+Ht12lYWmlectnmIiSamOUYuqD9tF/44WDitXMzn0QlVbphf6bXh&#10;J3UFjl+6V2ZN33SPenmEk9hZ/q73R9/YcDPfeVjKKIwLp71McUJis/tpDiN4fY5el2/O7Dc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ChekdwVgIAALsEAAAOAAAAAAAAAAAAAAAAAC4CAABkcnMvZTJvRG9jLnhtbFBLAQIt&#10;ABQABgAIAAAAIQDMAfhp3QAAAAkBAAAPAAAAAAAAAAAAAAAAALAEAABkcnMvZG93bnJldi54bWxQ&#10;SwUGAAAAAAQABADzAAAAugUAAAAA&#10;" fillcolor="window" strokeweight=".5pt">
                <v:path arrowok="t"/>
                <v:textbox style="mso-fit-shape-to-text:t">
                  <w:txbxContent>
                    <w:p w14:paraId="579A064F" w14:textId="37307A93" w:rsidR="00A36D44" w:rsidRDefault="002F7E50" w:rsidP="002F7E50">
                      <w:r>
                        <w:object w:dxaOrig="1534" w:dyaOrig="997" w14:anchorId="2CECD49C">
                          <v:shape id="_x0000_i1078" type="#_x0000_t75" style="width:76.7pt;height:49.85pt">
                            <v:imagedata r:id="rId116" o:title=""/>
                          </v:shape>
                          <o:OLEObject Type="Embed" ProgID="Acrobat.Document.DC" ShapeID="_x0000_i1078" DrawAspect="Icon" ObjectID="_1735473086" r:id="rId117"/>
                        </w:object>
                      </w:r>
                    </w:p>
                  </w:txbxContent>
                </v:textbox>
              </v:shape>
            </w:pict>
          </mc:Fallback>
        </mc:AlternateContent>
      </w:r>
    </w:p>
    <w:p w14:paraId="2F0E8EE8" w14:textId="77777777" w:rsidR="00A36D44" w:rsidRDefault="00A36D44" w:rsidP="00A36D44"/>
    <w:p w14:paraId="60035C0D" w14:textId="47E812BE" w:rsidR="0028319B" w:rsidRDefault="0028319B" w:rsidP="00F7415D"/>
    <w:p w14:paraId="2D23DFC9" w14:textId="77777777" w:rsidR="00211559" w:rsidRDefault="00211559" w:rsidP="00F7415D"/>
    <w:p w14:paraId="261CDE2C" w14:textId="6573721C" w:rsidR="0028319B" w:rsidRDefault="0028319B" w:rsidP="00F7415D"/>
    <w:p w14:paraId="18ED9B2E" w14:textId="6E66E29D" w:rsidR="00FF35FD" w:rsidRDefault="00FF35FD" w:rsidP="00F7415D"/>
    <w:p w14:paraId="01515524" w14:textId="79B64849" w:rsidR="00FF35FD" w:rsidRDefault="00FF35FD" w:rsidP="00FF35FD">
      <w:pPr>
        <w:rPr>
          <w:b/>
          <w:sz w:val="28"/>
        </w:rPr>
      </w:pPr>
      <w:r>
        <w:rPr>
          <w:b/>
          <w:sz w:val="28"/>
        </w:rPr>
        <w:lastRenderedPageBreak/>
        <w:t xml:space="preserve">DECISION: RDD0012 </w:t>
      </w:r>
      <w:r>
        <w:rPr>
          <w:b/>
          <w:sz w:val="28"/>
          <w:szCs w:val="28"/>
          <w:lang w:val="en-US"/>
        </w:rPr>
        <w:t>Commencement of a procurement process for the provision of the Council’s Insurance Services (excluding Broker Services)</w:t>
      </w:r>
    </w:p>
    <w:p w14:paraId="283C053F" w14:textId="77777777" w:rsidR="00FF35FD" w:rsidRDefault="00FF35FD" w:rsidP="00FF35FD">
      <w:pPr>
        <w:rPr>
          <w:b/>
          <w:sz w:val="28"/>
        </w:rPr>
      </w:pPr>
    </w:p>
    <w:p w14:paraId="21A1FA16" w14:textId="77777777" w:rsidR="00FF35FD" w:rsidRDefault="00FF35FD" w:rsidP="00FF35FD">
      <w:pPr>
        <w:rPr>
          <w:b/>
          <w:sz w:val="28"/>
        </w:rPr>
      </w:pPr>
      <w:r>
        <w:rPr>
          <w:b/>
          <w:sz w:val="28"/>
        </w:rPr>
        <w:t xml:space="preserve">Nature of the decision: </w:t>
      </w:r>
    </w:p>
    <w:p w14:paraId="5E03E5CF" w14:textId="77777777" w:rsidR="00FF35FD" w:rsidRDefault="00FF35FD" w:rsidP="00FF35FD">
      <w:pPr>
        <w:rPr>
          <w:b/>
          <w:sz w:val="28"/>
        </w:rPr>
      </w:pPr>
    </w:p>
    <w:p w14:paraId="56942727" w14:textId="42073CBE" w:rsidR="00FF35FD" w:rsidRDefault="00FF35FD" w:rsidP="00FF35FD">
      <w:pPr>
        <w:rPr>
          <w:lang w:val="en-US"/>
        </w:rPr>
      </w:pPr>
      <w:r>
        <w:rPr>
          <w:lang w:val="en-US"/>
        </w:rPr>
        <w:t xml:space="preserve">The Council's current insurance arrangements end March </w:t>
      </w:r>
      <w:proofErr w:type="gramStart"/>
      <w:r>
        <w:rPr>
          <w:lang w:val="en-US"/>
        </w:rPr>
        <w:t>2022,</w:t>
      </w:r>
      <w:proofErr w:type="gramEnd"/>
      <w:r>
        <w:rPr>
          <w:lang w:val="en-US"/>
        </w:rPr>
        <w:t xml:space="preserve"> therefore we will need to commence </w:t>
      </w:r>
      <w:r w:rsidRPr="00756E9C">
        <w:rPr>
          <w:lang w:val="en-US"/>
        </w:rPr>
        <w:t>a procurement process for the provision of the Council's Insurance Services (excluding Broker Services)</w:t>
      </w:r>
      <w:r>
        <w:rPr>
          <w:lang w:val="en-US"/>
        </w:rPr>
        <w:t>, we would request to use an insurance framework with YPO for this contract.</w:t>
      </w:r>
    </w:p>
    <w:p w14:paraId="0CAEE960" w14:textId="77777777" w:rsidR="00FF35FD" w:rsidRDefault="00FF35FD" w:rsidP="00FF35FD"/>
    <w:p w14:paraId="2D3BB210" w14:textId="77777777" w:rsidR="00FF35FD" w:rsidRDefault="00FF35FD" w:rsidP="00FF35FD">
      <w:pPr>
        <w:rPr>
          <w:b/>
          <w:sz w:val="28"/>
        </w:rPr>
      </w:pPr>
      <w:r>
        <w:rPr>
          <w:b/>
          <w:sz w:val="28"/>
        </w:rPr>
        <w:t>Who will make the decision?</w:t>
      </w:r>
    </w:p>
    <w:p w14:paraId="662ACD67" w14:textId="77777777" w:rsidR="00FF35FD" w:rsidRDefault="00FF35FD" w:rsidP="00FF35FD">
      <w:pPr>
        <w:rPr>
          <w:b/>
          <w:sz w:val="28"/>
        </w:rPr>
      </w:pPr>
    </w:p>
    <w:p w14:paraId="1316CE19" w14:textId="6DADA903" w:rsidR="00FF35FD" w:rsidRDefault="00FF35FD" w:rsidP="00FF35FD">
      <w:r>
        <w:t>Councillor G Nightingale, Cabinet Member for Resources</w:t>
      </w:r>
    </w:p>
    <w:p w14:paraId="6CED5B36" w14:textId="77777777" w:rsidR="00FF35FD" w:rsidRDefault="00FF35FD" w:rsidP="00FF35FD"/>
    <w:p w14:paraId="68D1276B" w14:textId="77777777" w:rsidR="00FF35FD" w:rsidRDefault="00FF35FD" w:rsidP="00FF35FD">
      <w:pPr>
        <w:rPr>
          <w:b/>
          <w:sz w:val="28"/>
        </w:rPr>
      </w:pPr>
      <w:r>
        <w:rPr>
          <w:b/>
          <w:sz w:val="28"/>
        </w:rPr>
        <w:t>When is the decision to be taken?</w:t>
      </w:r>
    </w:p>
    <w:p w14:paraId="3AE21700" w14:textId="77777777" w:rsidR="00FF35FD" w:rsidRDefault="00FF35FD" w:rsidP="00FF35FD">
      <w:pPr>
        <w:rPr>
          <w:b/>
          <w:sz w:val="28"/>
        </w:rPr>
      </w:pPr>
    </w:p>
    <w:p w14:paraId="0E9940C2" w14:textId="73E270EF" w:rsidR="00FF35FD" w:rsidRDefault="00FF35FD" w:rsidP="00FF35FD">
      <w:r>
        <w:t>October 2021</w:t>
      </w:r>
    </w:p>
    <w:p w14:paraId="2855F937" w14:textId="77777777" w:rsidR="00FF35FD" w:rsidRDefault="00FF35FD" w:rsidP="00FF35FD"/>
    <w:p w14:paraId="0546894D" w14:textId="77777777" w:rsidR="00FF35FD" w:rsidRDefault="00FF35FD" w:rsidP="00FF35FD">
      <w:pPr>
        <w:rPr>
          <w:b/>
          <w:sz w:val="28"/>
        </w:rPr>
      </w:pPr>
      <w:r>
        <w:rPr>
          <w:b/>
          <w:sz w:val="28"/>
        </w:rPr>
        <w:t>Who will be consulted and how?</w:t>
      </w:r>
    </w:p>
    <w:p w14:paraId="7E0E0C09" w14:textId="77777777" w:rsidR="00FF35FD" w:rsidRDefault="00FF35FD" w:rsidP="00FF35FD">
      <w:pPr>
        <w:rPr>
          <w:b/>
          <w:sz w:val="28"/>
        </w:rPr>
      </w:pPr>
    </w:p>
    <w:p w14:paraId="461A3438" w14:textId="77777777" w:rsidR="00FF35FD" w:rsidRPr="00756E9C" w:rsidRDefault="00FF35FD" w:rsidP="00FF35FD">
      <w:pPr>
        <w:rPr>
          <w:noProof/>
          <w:lang w:val="en-US"/>
        </w:rPr>
      </w:pPr>
      <w:r w:rsidRPr="00756E9C">
        <w:rPr>
          <w:noProof/>
          <w:lang w:val="en-US"/>
        </w:rPr>
        <w:t xml:space="preserve">Cabinet Member for </w:t>
      </w:r>
      <w:r>
        <w:rPr>
          <w:noProof/>
          <w:lang w:val="en-US"/>
        </w:rPr>
        <w:t>Resources</w:t>
      </w:r>
    </w:p>
    <w:p w14:paraId="76522DCB" w14:textId="77777777" w:rsidR="00FF35FD" w:rsidRPr="00756E9C" w:rsidRDefault="00FF35FD" w:rsidP="00FF35FD">
      <w:pPr>
        <w:rPr>
          <w:noProof/>
          <w:lang w:val="en-US"/>
        </w:rPr>
      </w:pPr>
      <w:r w:rsidRPr="00756E9C">
        <w:rPr>
          <w:noProof/>
          <w:lang w:val="en-US"/>
        </w:rPr>
        <w:t>Chief Finance Officer</w:t>
      </w:r>
    </w:p>
    <w:p w14:paraId="49B3C2B3" w14:textId="77777777" w:rsidR="00FF35FD" w:rsidRPr="00756E9C" w:rsidRDefault="00FF35FD" w:rsidP="00FF35FD">
      <w:pPr>
        <w:rPr>
          <w:noProof/>
          <w:lang w:val="en-US"/>
        </w:rPr>
      </w:pPr>
      <w:r w:rsidRPr="00756E9C">
        <w:rPr>
          <w:noProof/>
          <w:lang w:val="en-US"/>
        </w:rPr>
        <w:t>Chief Legal Officer</w:t>
      </w:r>
    </w:p>
    <w:p w14:paraId="104133E8" w14:textId="77777777" w:rsidR="00FF35FD" w:rsidRPr="00756E9C" w:rsidRDefault="00FF35FD" w:rsidP="00FF35FD">
      <w:pPr>
        <w:rPr>
          <w:noProof/>
          <w:lang w:val="en-US"/>
        </w:rPr>
      </w:pPr>
      <w:r w:rsidRPr="00756E9C">
        <w:rPr>
          <w:noProof/>
          <w:lang w:val="en-US"/>
        </w:rPr>
        <w:t xml:space="preserve">Corporate Director for </w:t>
      </w:r>
      <w:r>
        <w:rPr>
          <w:noProof/>
          <w:lang w:val="en-US"/>
        </w:rPr>
        <w:t>Resources and Growth</w:t>
      </w:r>
    </w:p>
    <w:p w14:paraId="4D53F99E" w14:textId="30710DD2" w:rsidR="00FF35FD" w:rsidRDefault="00FF35FD" w:rsidP="00FF35FD">
      <w:pPr>
        <w:rPr>
          <w:noProof/>
          <w:lang w:val="en-US"/>
        </w:rPr>
      </w:pPr>
      <w:r w:rsidRPr="00756E9C">
        <w:rPr>
          <w:noProof/>
          <w:lang w:val="en-US"/>
        </w:rPr>
        <w:t>All of the above will be consulted via approval of the delegated decision</w:t>
      </w:r>
    </w:p>
    <w:p w14:paraId="299BF678" w14:textId="77777777" w:rsidR="00FF35FD" w:rsidRDefault="00FF35FD" w:rsidP="00FF35FD"/>
    <w:p w14:paraId="5F4B2BCA" w14:textId="77777777" w:rsidR="00FF35FD" w:rsidRDefault="00FF35FD" w:rsidP="00FF35FD">
      <w:pPr>
        <w:rPr>
          <w:b/>
          <w:sz w:val="28"/>
        </w:rPr>
      </w:pPr>
      <w:r>
        <w:rPr>
          <w:b/>
          <w:sz w:val="28"/>
        </w:rPr>
        <w:t>Supporting documentation:</w:t>
      </w:r>
    </w:p>
    <w:p w14:paraId="61DBC830" w14:textId="77777777" w:rsidR="00FF35FD" w:rsidRDefault="00FF35FD" w:rsidP="00FF35FD">
      <w:pPr>
        <w:rPr>
          <w:b/>
          <w:sz w:val="28"/>
        </w:rPr>
      </w:pPr>
    </w:p>
    <w:p w14:paraId="479BB12E" w14:textId="77777777" w:rsidR="00FF35FD" w:rsidRDefault="00FF35FD" w:rsidP="00FF35FD">
      <w:r>
        <w:t>There are no supporting documents for this decision</w:t>
      </w:r>
    </w:p>
    <w:p w14:paraId="3AE90016" w14:textId="77777777" w:rsidR="00FF35FD" w:rsidRDefault="00FF35FD" w:rsidP="00FF35FD"/>
    <w:p w14:paraId="17B525AF" w14:textId="77777777" w:rsidR="00FF35FD" w:rsidRDefault="00FF35FD" w:rsidP="00FF35FD">
      <w:pPr>
        <w:rPr>
          <w:b/>
          <w:sz w:val="28"/>
        </w:rPr>
      </w:pPr>
      <w:r>
        <w:rPr>
          <w:b/>
          <w:sz w:val="28"/>
        </w:rPr>
        <w:t>How and by when to make representations:</w:t>
      </w:r>
    </w:p>
    <w:p w14:paraId="1B736E50" w14:textId="77777777" w:rsidR="00FF35FD" w:rsidRDefault="00FF35FD" w:rsidP="00FF35FD">
      <w:pPr>
        <w:rPr>
          <w:b/>
          <w:sz w:val="28"/>
        </w:rPr>
      </w:pPr>
    </w:p>
    <w:p w14:paraId="365BAE55" w14:textId="4F92220D" w:rsidR="00FF35FD" w:rsidRDefault="00FF35FD" w:rsidP="00FF35FD">
      <w:r>
        <w:t xml:space="preserve">Representations should be made to </w:t>
      </w:r>
      <w:r>
        <w:rPr>
          <w:lang w:val="en-US"/>
        </w:rPr>
        <w:t>Vikki Smith</w:t>
      </w:r>
      <w:r>
        <w:t xml:space="preserve"> before 5 October 2021.</w:t>
      </w:r>
    </w:p>
    <w:p w14:paraId="763BC05A" w14:textId="7573C6F4" w:rsidR="00FF35FD" w:rsidRDefault="00FF35FD" w:rsidP="00FF35FD">
      <w:pPr>
        <w:rPr>
          <w:noProof/>
          <w:lang w:val="en-US"/>
        </w:rPr>
      </w:pPr>
      <w:r>
        <w:t xml:space="preserve">Tel: </w:t>
      </w:r>
      <w:r w:rsidRPr="00756E9C">
        <w:rPr>
          <w:noProof/>
          <w:lang w:val="en-US"/>
        </w:rPr>
        <w:t>07584 140593</w:t>
      </w:r>
    </w:p>
    <w:p w14:paraId="6D4F35DA" w14:textId="77777777" w:rsidR="00FF35FD" w:rsidRDefault="00FF35FD" w:rsidP="00FF35FD"/>
    <w:p w14:paraId="12D1E176" w14:textId="6E839819" w:rsidR="00FF35FD" w:rsidRDefault="00FF35FD" w:rsidP="00FF35FD">
      <w:r>
        <w:t>First published in Forward Plan on 7 September 2021</w:t>
      </w:r>
    </w:p>
    <w:p w14:paraId="18C329B0" w14:textId="77777777" w:rsidR="00FF35FD" w:rsidRDefault="00FF35FD" w:rsidP="00FF35FD"/>
    <w:p w14:paraId="1222F2CC" w14:textId="77777777" w:rsidR="00FF35FD" w:rsidRPr="008254C1" w:rsidRDefault="00FF35FD" w:rsidP="00FF35FD">
      <w:pPr>
        <w:rPr>
          <w:b/>
          <w:sz w:val="28"/>
          <w:szCs w:val="28"/>
        </w:rPr>
      </w:pPr>
      <w:r w:rsidRPr="008254C1">
        <w:rPr>
          <w:b/>
          <w:sz w:val="28"/>
          <w:szCs w:val="28"/>
        </w:rPr>
        <w:t>Following the Making of the decision, the decision form will be published here:</w:t>
      </w:r>
    </w:p>
    <w:p w14:paraId="61C935E1" w14:textId="77777777" w:rsidR="00FF35FD" w:rsidRDefault="00FF35FD" w:rsidP="00FF35FD">
      <w:r>
        <w:rPr>
          <w:noProof/>
        </w:rPr>
        <mc:AlternateContent>
          <mc:Choice Requires="wps">
            <w:drawing>
              <wp:anchor distT="0" distB="0" distL="114300" distR="114300" simplePos="0" relativeHeight="251727872" behindDoc="0" locked="0" layoutInCell="1" allowOverlap="1" wp14:anchorId="415788E7" wp14:editId="562BEB12">
                <wp:simplePos x="0" y="0"/>
                <wp:positionH relativeFrom="column">
                  <wp:posOffset>2190115</wp:posOffset>
                </wp:positionH>
                <wp:positionV relativeFrom="paragraph">
                  <wp:posOffset>51435</wp:posOffset>
                </wp:positionV>
                <wp:extent cx="1323975" cy="1143000"/>
                <wp:effectExtent l="0" t="0" r="9525" b="0"/>
                <wp:wrapNone/>
                <wp:docPr id="1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57464F" w14:textId="792FD9F7" w:rsidR="00FF35FD" w:rsidRDefault="00C371EA" w:rsidP="00C371EA">
                            <w:r>
                              <w:object w:dxaOrig="1534" w:dyaOrig="997" w14:anchorId="49A1C51F">
                                <v:shape id="_x0000_i1080" type="#_x0000_t75" style="width:76.7pt;height:49.85pt">
                                  <v:imagedata r:id="rId118" o:title=""/>
                                </v:shape>
                                <o:OLEObject Type="Embed" ProgID="Acrobat.Document.DC" ShapeID="_x0000_i1080" DrawAspect="Icon" ObjectID="_1737201563" r:id="rId1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5788E7" id="_x0000_s1080" type="#_x0000_t202" style="position:absolute;margin-left:172.45pt;margin-top:4.05pt;width:104.25pt;height:90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6D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QWAcLWB8oBEWzhq0Bm+&#10;lBhthQk/M4uiQwpxkPwTLpUCTBH6HSU12F9/uw/+qAW0UtKiiAuqccqQhR8aNXKXjcdB8/EwntwO&#10;8WCvLZtri941C0AmMxxYw+M2+Ht12lYWmlectnmIiSamOUYuqD9tF/44WDitXMzn0QlVbphf6bXh&#10;J3UFjl+6V2ZN33SPenmEk9hZ/q73R9/YcDPfeVjKKIwLp71McUJis/tpDiN4fY5el2/O7Dc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Cd36DsVgIAALsEAAAOAAAAAAAAAAAAAAAAAC4CAABkcnMvZTJvRG9jLnhtbFBLAQIt&#10;ABQABgAIAAAAIQDMAfhp3QAAAAkBAAAPAAAAAAAAAAAAAAAAALAEAABkcnMvZG93bnJldi54bWxQ&#10;SwUGAAAAAAQABADzAAAAugUAAAAA&#10;" fillcolor="window" strokeweight=".5pt">
                <v:path arrowok="t"/>
                <v:textbox style="mso-fit-shape-to-text:t">
                  <w:txbxContent>
                    <w:p w14:paraId="2357464F" w14:textId="792FD9F7" w:rsidR="00FF35FD" w:rsidRDefault="00C371EA" w:rsidP="00C371EA">
                      <w:r>
                        <w:object w:dxaOrig="1534" w:dyaOrig="997" w14:anchorId="49A1C51F">
                          <v:shape id="_x0000_i1080" type="#_x0000_t75" style="width:76.7pt;height:49.85pt">
                            <v:imagedata r:id="rId120" o:title=""/>
                          </v:shape>
                          <o:OLEObject Type="Embed" ProgID="Acrobat.Document.DC" ShapeID="_x0000_i1080" DrawAspect="Icon" ObjectID="_1735473087" r:id="rId121"/>
                        </w:object>
                      </w:r>
                    </w:p>
                  </w:txbxContent>
                </v:textbox>
              </v:shape>
            </w:pict>
          </mc:Fallback>
        </mc:AlternateContent>
      </w:r>
    </w:p>
    <w:p w14:paraId="7F24D44C" w14:textId="77777777" w:rsidR="00FF35FD" w:rsidRDefault="00FF35FD" w:rsidP="00FF35FD"/>
    <w:p w14:paraId="42F16677" w14:textId="07702EFA" w:rsidR="00FF35FD" w:rsidRDefault="00FF35FD" w:rsidP="00FF35FD"/>
    <w:p w14:paraId="26C5F034" w14:textId="2D3E9576" w:rsidR="00D84726" w:rsidRDefault="00D84726" w:rsidP="00D84726">
      <w:pPr>
        <w:rPr>
          <w:b/>
          <w:sz w:val="28"/>
        </w:rPr>
      </w:pPr>
      <w:r>
        <w:rPr>
          <w:b/>
          <w:sz w:val="28"/>
        </w:rPr>
        <w:lastRenderedPageBreak/>
        <w:t xml:space="preserve">DECISION: RDD0013 </w:t>
      </w:r>
      <w:r>
        <w:rPr>
          <w:b/>
          <w:sz w:val="28"/>
          <w:szCs w:val="28"/>
          <w:lang w:val="en-US"/>
        </w:rPr>
        <w:t>Redcar Town Deal Project Management and Quantity Surveying consultant procurement</w:t>
      </w:r>
    </w:p>
    <w:p w14:paraId="129CCC91" w14:textId="77777777" w:rsidR="00D84726" w:rsidRDefault="00D84726" w:rsidP="00D84726">
      <w:pPr>
        <w:rPr>
          <w:b/>
          <w:sz w:val="28"/>
        </w:rPr>
      </w:pPr>
    </w:p>
    <w:p w14:paraId="246089B4" w14:textId="77777777" w:rsidR="00D84726" w:rsidRDefault="00D84726" w:rsidP="00D84726">
      <w:pPr>
        <w:rPr>
          <w:b/>
          <w:sz w:val="28"/>
        </w:rPr>
      </w:pPr>
      <w:r>
        <w:rPr>
          <w:b/>
          <w:sz w:val="28"/>
        </w:rPr>
        <w:t xml:space="preserve">Nature of the decision: </w:t>
      </w:r>
    </w:p>
    <w:p w14:paraId="268F8C9E" w14:textId="77777777" w:rsidR="00D84726" w:rsidRDefault="00D84726" w:rsidP="00D84726">
      <w:pPr>
        <w:rPr>
          <w:b/>
          <w:sz w:val="28"/>
        </w:rPr>
      </w:pPr>
    </w:p>
    <w:p w14:paraId="6C125526" w14:textId="41CBDCBB" w:rsidR="00D84726" w:rsidRDefault="00D84726" w:rsidP="00D84726">
      <w:pPr>
        <w:rPr>
          <w:lang w:val="en-US"/>
        </w:rPr>
      </w:pPr>
      <w:r>
        <w:rPr>
          <w:noProof/>
          <w:lang w:val="en-US"/>
        </w:rPr>
        <w:t>To appoint consultant for Redcar Town Deal for a Project manager and Quantity Surveyor for the programme.</w:t>
      </w:r>
    </w:p>
    <w:p w14:paraId="16598526" w14:textId="77777777" w:rsidR="00D84726" w:rsidRDefault="00D84726" w:rsidP="00D84726"/>
    <w:p w14:paraId="0355BD7A" w14:textId="77777777" w:rsidR="00D84726" w:rsidRDefault="00D84726" w:rsidP="00D84726">
      <w:pPr>
        <w:rPr>
          <w:b/>
          <w:sz w:val="28"/>
        </w:rPr>
      </w:pPr>
      <w:r>
        <w:rPr>
          <w:b/>
          <w:sz w:val="28"/>
        </w:rPr>
        <w:t>Who will make the decision?</w:t>
      </w:r>
    </w:p>
    <w:p w14:paraId="0B52AD6B" w14:textId="77777777" w:rsidR="00D84726" w:rsidRDefault="00D84726" w:rsidP="00D84726">
      <w:pPr>
        <w:rPr>
          <w:b/>
          <w:sz w:val="28"/>
        </w:rPr>
      </w:pPr>
    </w:p>
    <w:p w14:paraId="7DD388E8" w14:textId="77777777" w:rsidR="00D84726" w:rsidRDefault="00D84726" w:rsidP="00D84726">
      <w:r>
        <w:t>Councillor Davies, Cabinet Member for Economic Growth</w:t>
      </w:r>
    </w:p>
    <w:p w14:paraId="37381E79" w14:textId="77777777" w:rsidR="00D84726" w:rsidRDefault="00D84726" w:rsidP="00D84726"/>
    <w:p w14:paraId="7EF5DAE6" w14:textId="77777777" w:rsidR="00D84726" w:rsidRDefault="00D84726" w:rsidP="00D84726">
      <w:pPr>
        <w:rPr>
          <w:b/>
          <w:sz w:val="28"/>
        </w:rPr>
      </w:pPr>
      <w:r>
        <w:rPr>
          <w:b/>
          <w:sz w:val="28"/>
        </w:rPr>
        <w:t>When is the decision to be taken?</w:t>
      </w:r>
    </w:p>
    <w:p w14:paraId="38DBACAE" w14:textId="77777777" w:rsidR="00D84726" w:rsidRDefault="00D84726" w:rsidP="00D84726">
      <w:pPr>
        <w:rPr>
          <w:b/>
          <w:sz w:val="28"/>
        </w:rPr>
      </w:pPr>
    </w:p>
    <w:p w14:paraId="5E7C6441" w14:textId="3B526731" w:rsidR="00D84726" w:rsidRDefault="00D84726" w:rsidP="00D84726">
      <w:r>
        <w:t>October 2021</w:t>
      </w:r>
    </w:p>
    <w:p w14:paraId="651EF1AB" w14:textId="77777777" w:rsidR="00D84726" w:rsidRDefault="00D84726" w:rsidP="00D84726"/>
    <w:p w14:paraId="6F2A2813" w14:textId="77777777" w:rsidR="00D84726" w:rsidRDefault="00D84726" w:rsidP="00D84726">
      <w:pPr>
        <w:rPr>
          <w:b/>
          <w:sz w:val="28"/>
        </w:rPr>
      </w:pPr>
      <w:r>
        <w:rPr>
          <w:b/>
          <w:sz w:val="28"/>
        </w:rPr>
        <w:t>Who will be consulted and how?</w:t>
      </w:r>
    </w:p>
    <w:p w14:paraId="3F5063E1" w14:textId="77777777" w:rsidR="00D84726" w:rsidRDefault="00D84726" w:rsidP="00D84726">
      <w:pPr>
        <w:rPr>
          <w:b/>
          <w:sz w:val="28"/>
        </w:rPr>
      </w:pPr>
    </w:p>
    <w:p w14:paraId="0A1475B3" w14:textId="77777777" w:rsidR="00D84726" w:rsidRDefault="00D84726" w:rsidP="00D84726">
      <w:pPr>
        <w:rPr>
          <w:noProof/>
          <w:lang w:val="en-US"/>
        </w:rPr>
      </w:pPr>
      <w:r>
        <w:rPr>
          <w:noProof/>
          <w:lang w:val="en-US"/>
        </w:rPr>
        <w:t xml:space="preserve">Significant public and stakeholder consultation has taken place as part of the Redcar Town Deal - Town Investmet Plan (TIP). Cabinet has approved the TIP in December 2020. </w:t>
      </w:r>
    </w:p>
    <w:p w14:paraId="4DF40807" w14:textId="77777777" w:rsidR="00D84726" w:rsidRDefault="00D84726" w:rsidP="00D84726">
      <w:pPr>
        <w:rPr>
          <w:noProof/>
          <w:lang w:val="en-US"/>
        </w:rPr>
      </w:pPr>
    </w:p>
    <w:p w14:paraId="25E4D0A2" w14:textId="77777777" w:rsidR="00D84726" w:rsidRDefault="00D84726" w:rsidP="00D84726">
      <w:pPr>
        <w:rPr>
          <w:noProof/>
          <w:lang w:val="en-US"/>
        </w:rPr>
      </w:pPr>
      <w:r>
        <w:rPr>
          <w:noProof/>
          <w:lang w:val="en-US"/>
        </w:rPr>
        <w:t>Delegated decisions will be signed by Chief Finance Officer, Chief Legal Officer, Managing Director, Cabinet Member for Economic Development.</w:t>
      </w:r>
    </w:p>
    <w:p w14:paraId="56249365" w14:textId="77777777" w:rsidR="00D84726" w:rsidRDefault="00D84726" w:rsidP="00D84726"/>
    <w:p w14:paraId="54375A8A" w14:textId="77777777" w:rsidR="00D84726" w:rsidRDefault="00D84726" w:rsidP="00D84726">
      <w:pPr>
        <w:rPr>
          <w:b/>
          <w:sz w:val="28"/>
        </w:rPr>
      </w:pPr>
      <w:r>
        <w:rPr>
          <w:b/>
          <w:sz w:val="28"/>
        </w:rPr>
        <w:t>Supporting documentation:</w:t>
      </w:r>
    </w:p>
    <w:p w14:paraId="6A993998" w14:textId="77777777" w:rsidR="00D84726" w:rsidRDefault="00D84726" w:rsidP="00D84726">
      <w:pPr>
        <w:rPr>
          <w:b/>
          <w:sz w:val="28"/>
        </w:rPr>
      </w:pPr>
    </w:p>
    <w:p w14:paraId="134377C7" w14:textId="77777777" w:rsidR="00D84726" w:rsidRDefault="00D84726" w:rsidP="00D84726">
      <w:r>
        <w:t>There are no supporting documents for this decision</w:t>
      </w:r>
    </w:p>
    <w:p w14:paraId="1E56D4ED" w14:textId="77777777" w:rsidR="00D84726" w:rsidRDefault="00D84726" w:rsidP="00D84726"/>
    <w:p w14:paraId="04335474" w14:textId="77777777" w:rsidR="00D84726" w:rsidRDefault="00D84726" w:rsidP="00D84726">
      <w:pPr>
        <w:rPr>
          <w:b/>
          <w:sz w:val="28"/>
        </w:rPr>
      </w:pPr>
      <w:r>
        <w:rPr>
          <w:b/>
          <w:sz w:val="28"/>
        </w:rPr>
        <w:t>How and by when to make representations:</w:t>
      </w:r>
    </w:p>
    <w:p w14:paraId="403B9D23" w14:textId="77777777" w:rsidR="00D84726" w:rsidRDefault="00D84726" w:rsidP="00D84726">
      <w:pPr>
        <w:rPr>
          <w:b/>
          <w:sz w:val="28"/>
        </w:rPr>
      </w:pPr>
    </w:p>
    <w:p w14:paraId="4A082DFE" w14:textId="70E8E1A4" w:rsidR="00D84726" w:rsidRDefault="00D84726" w:rsidP="00D84726">
      <w:r>
        <w:t xml:space="preserve">Representations should be made to </w:t>
      </w:r>
      <w:r>
        <w:rPr>
          <w:lang w:val="en-US"/>
        </w:rPr>
        <w:t>Mark Hopgood</w:t>
      </w:r>
      <w:r>
        <w:t xml:space="preserve"> before 8 October 2021.</w:t>
      </w:r>
    </w:p>
    <w:p w14:paraId="36D940CA" w14:textId="77777777" w:rsidR="00D84726" w:rsidRDefault="00D84726" w:rsidP="00D84726">
      <w:pPr>
        <w:rPr>
          <w:noProof/>
          <w:lang w:val="en-US"/>
        </w:rPr>
      </w:pPr>
      <w:r>
        <w:t xml:space="preserve">Tel: </w:t>
      </w:r>
      <w:r>
        <w:rPr>
          <w:noProof/>
          <w:lang w:val="en-US"/>
        </w:rPr>
        <w:t>07717 423767</w:t>
      </w:r>
    </w:p>
    <w:p w14:paraId="47976537" w14:textId="77777777" w:rsidR="00D84726" w:rsidRDefault="00D84726" w:rsidP="00D84726"/>
    <w:p w14:paraId="1612D509" w14:textId="269A85D5" w:rsidR="00D84726" w:rsidRDefault="00D84726" w:rsidP="00D84726">
      <w:r>
        <w:t>First published in Forward Plan on 10 September 2021</w:t>
      </w:r>
    </w:p>
    <w:p w14:paraId="6B837CE1" w14:textId="77777777" w:rsidR="00D84726" w:rsidRDefault="00D84726" w:rsidP="00D84726"/>
    <w:p w14:paraId="2E5AAFF0" w14:textId="77777777" w:rsidR="00D84726" w:rsidRPr="008254C1" w:rsidRDefault="00D84726" w:rsidP="00D84726">
      <w:pPr>
        <w:rPr>
          <w:b/>
          <w:sz w:val="28"/>
          <w:szCs w:val="28"/>
        </w:rPr>
      </w:pPr>
      <w:r w:rsidRPr="008254C1">
        <w:rPr>
          <w:b/>
          <w:sz w:val="28"/>
          <w:szCs w:val="28"/>
        </w:rPr>
        <w:t>Following the Making of the decision, the decision form will be published here:</w:t>
      </w:r>
    </w:p>
    <w:p w14:paraId="681C48C0" w14:textId="77777777" w:rsidR="00D84726" w:rsidRDefault="00D84726" w:rsidP="00D84726">
      <w:r>
        <w:rPr>
          <w:noProof/>
        </w:rPr>
        <mc:AlternateContent>
          <mc:Choice Requires="wps">
            <w:drawing>
              <wp:anchor distT="0" distB="0" distL="114300" distR="114300" simplePos="0" relativeHeight="251729920" behindDoc="0" locked="0" layoutInCell="1" allowOverlap="1" wp14:anchorId="201FE14B" wp14:editId="0212B12C">
                <wp:simplePos x="0" y="0"/>
                <wp:positionH relativeFrom="column">
                  <wp:posOffset>2190115</wp:posOffset>
                </wp:positionH>
                <wp:positionV relativeFrom="paragraph">
                  <wp:posOffset>51435</wp:posOffset>
                </wp:positionV>
                <wp:extent cx="1323975" cy="1143000"/>
                <wp:effectExtent l="0" t="0" r="9525" b="0"/>
                <wp:wrapNone/>
                <wp:docPr id="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AEADD03" w14:textId="6DC077DF" w:rsidR="00D84726" w:rsidRDefault="00D54662" w:rsidP="00FA518D">
                            <w:r>
                              <w:object w:dxaOrig="1534" w:dyaOrig="997" w14:anchorId="4D0A3EC1">
                                <v:shape id="_x0000_i1082" type="#_x0000_t75" style="width:76.7pt;height:49.85pt">
                                  <v:imagedata r:id="rId122" o:title=""/>
                                </v:shape>
                                <o:OLEObject Type="Embed" ProgID="Acrobat.Document.DC" ShapeID="_x0000_i1082" DrawAspect="Icon" ObjectID="_1737201564" r:id="rId1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1FE14B" id="_x0000_s1081" type="#_x0000_t202" style="position:absolute;margin-left:172.45pt;margin-top:4.05pt;width:104.25pt;height:90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PSM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QeAcLWB8oBEWzhq0Bm+&#10;lBhthQk/M4uiQwpxkPwTLpUCTBH6HSU12F9/uw/+qAW0UtKiiAuqccqQhR8aNXKXjcdB8/EwntwO&#10;8WCvLZtri941C0AmMxxYw+M2+Ht12lYWmlectnmIiSamOUYuqD9tF/44WDitXMzn0QlVbphf6bXh&#10;J3UFjl+6V2ZN33SPenmEk9hZ/q73R9/YcDPfeVjKKIwLp71McUJis/tpDiN4fY5el2/O7Dc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CrqPSMVgIAALsEAAAOAAAAAAAAAAAAAAAAAC4CAABkcnMvZTJvRG9jLnhtbFBLAQIt&#10;ABQABgAIAAAAIQDMAfhp3QAAAAkBAAAPAAAAAAAAAAAAAAAAALAEAABkcnMvZG93bnJldi54bWxQ&#10;SwUGAAAAAAQABADzAAAAugUAAAAA&#10;" fillcolor="window" strokeweight=".5pt">
                <v:path arrowok="t"/>
                <v:textbox style="mso-fit-shape-to-text:t">
                  <w:txbxContent>
                    <w:p w14:paraId="6AEADD03" w14:textId="6DC077DF" w:rsidR="00D84726" w:rsidRDefault="00D54662" w:rsidP="00FA518D">
                      <w:r>
                        <w:object w:dxaOrig="1534" w:dyaOrig="997" w14:anchorId="4D0A3EC1">
                          <v:shape id="_x0000_i1082" type="#_x0000_t75" style="width:76.7pt;height:49.85pt">
                            <v:imagedata r:id="rId124" o:title=""/>
                          </v:shape>
                          <o:OLEObject Type="Embed" ProgID="Acrobat.Document.DC" ShapeID="_x0000_i1082" DrawAspect="Icon" ObjectID="_1735473088" r:id="rId125"/>
                        </w:object>
                      </w:r>
                    </w:p>
                  </w:txbxContent>
                </v:textbox>
              </v:shape>
            </w:pict>
          </mc:Fallback>
        </mc:AlternateContent>
      </w:r>
    </w:p>
    <w:p w14:paraId="75C6E923" w14:textId="77777777" w:rsidR="00D84726" w:rsidRDefault="00D84726" w:rsidP="00FF35FD"/>
    <w:p w14:paraId="3BCFCE66" w14:textId="77777777" w:rsidR="00D84726" w:rsidRDefault="00D84726" w:rsidP="00B36B87">
      <w:pPr>
        <w:rPr>
          <w:b/>
          <w:snapToGrid w:val="0"/>
          <w:sz w:val="31"/>
        </w:rPr>
      </w:pPr>
    </w:p>
    <w:p w14:paraId="34228155" w14:textId="37F894D2" w:rsidR="00D84726" w:rsidRDefault="00D84726" w:rsidP="00B36B87">
      <w:pPr>
        <w:rPr>
          <w:b/>
          <w:snapToGrid w:val="0"/>
          <w:sz w:val="31"/>
        </w:rPr>
      </w:pPr>
    </w:p>
    <w:p w14:paraId="567204E5" w14:textId="6F329F67" w:rsidR="00510A00" w:rsidRDefault="00510A00" w:rsidP="00B36B87">
      <w:pPr>
        <w:rPr>
          <w:b/>
          <w:snapToGrid w:val="0"/>
          <w:sz w:val="31"/>
        </w:rPr>
      </w:pPr>
    </w:p>
    <w:p w14:paraId="7B0EFB1C" w14:textId="7C6397D4" w:rsidR="00510A00" w:rsidRDefault="00510A00" w:rsidP="00510A00">
      <w:pPr>
        <w:rPr>
          <w:b/>
          <w:sz w:val="28"/>
        </w:rPr>
      </w:pPr>
      <w:r>
        <w:rPr>
          <w:b/>
          <w:sz w:val="28"/>
        </w:rPr>
        <w:lastRenderedPageBreak/>
        <w:t xml:space="preserve">DECISION: RDD0014 </w:t>
      </w:r>
      <w:r>
        <w:rPr>
          <w:b/>
          <w:sz w:val="28"/>
          <w:szCs w:val="28"/>
          <w:lang w:val="en-US"/>
        </w:rPr>
        <w:t>Commence process to procure a contractor for Redcar Central Station</w:t>
      </w:r>
    </w:p>
    <w:p w14:paraId="08C46DE4" w14:textId="77777777" w:rsidR="00510A00" w:rsidRDefault="00510A00" w:rsidP="00510A00">
      <w:pPr>
        <w:rPr>
          <w:b/>
          <w:sz w:val="28"/>
        </w:rPr>
      </w:pPr>
    </w:p>
    <w:p w14:paraId="72B87C19" w14:textId="77777777" w:rsidR="00510A00" w:rsidRDefault="00510A00" w:rsidP="00510A00">
      <w:pPr>
        <w:rPr>
          <w:b/>
          <w:sz w:val="28"/>
        </w:rPr>
      </w:pPr>
      <w:r>
        <w:rPr>
          <w:b/>
          <w:sz w:val="28"/>
        </w:rPr>
        <w:t xml:space="preserve">Nature of the decision: </w:t>
      </w:r>
    </w:p>
    <w:p w14:paraId="2A7DB4BC" w14:textId="77777777" w:rsidR="00510A00" w:rsidRDefault="00510A00" w:rsidP="00510A00">
      <w:pPr>
        <w:rPr>
          <w:b/>
          <w:sz w:val="28"/>
        </w:rPr>
      </w:pPr>
    </w:p>
    <w:p w14:paraId="0CB1709F" w14:textId="77777777" w:rsidR="00510A00" w:rsidRDefault="00510A00" w:rsidP="00510A00">
      <w:pPr>
        <w:rPr>
          <w:noProof/>
          <w:lang w:val="en-US"/>
        </w:rPr>
      </w:pPr>
      <w:r>
        <w:rPr>
          <w:noProof/>
          <w:lang w:val="en-US"/>
        </w:rPr>
        <w:t xml:space="preserve">A contractor is required to undertake conservation and refurbishment works to Redcar Central Station. </w:t>
      </w:r>
    </w:p>
    <w:p w14:paraId="0E3A452D" w14:textId="77777777" w:rsidR="00510A00" w:rsidRDefault="00510A00" w:rsidP="00510A00">
      <w:pPr>
        <w:rPr>
          <w:noProof/>
          <w:lang w:val="en-US"/>
        </w:rPr>
      </w:pPr>
      <w:r w:rsidRPr="00266CC7">
        <w:rPr>
          <w:noProof/>
          <w:lang w:val="en-US"/>
        </w:rPr>
        <w:t>We will be taking a key decision to Commence a procurement process (447) and making the subsequent award after that procurement process</w:t>
      </w:r>
    </w:p>
    <w:p w14:paraId="338B4845" w14:textId="6C7C98C6" w:rsidR="00510A00" w:rsidRDefault="00510A00" w:rsidP="00510A00">
      <w:pPr>
        <w:rPr>
          <w:lang w:val="en-US"/>
        </w:rPr>
      </w:pPr>
      <w:r>
        <w:rPr>
          <w:noProof/>
          <w:lang w:val="en-US"/>
        </w:rPr>
        <w:t>Estimated contract value - £5m</w:t>
      </w:r>
      <w:r w:rsidRPr="00266CC7">
        <w:rPr>
          <w:noProof/>
          <w:lang w:val="en-US"/>
        </w:rPr>
        <w:t>.</w:t>
      </w:r>
    </w:p>
    <w:p w14:paraId="01604CD9" w14:textId="77777777" w:rsidR="00510A00" w:rsidRDefault="00510A00" w:rsidP="00510A00"/>
    <w:p w14:paraId="6670C2C6" w14:textId="77777777" w:rsidR="00510A00" w:rsidRDefault="00510A00" w:rsidP="00510A00">
      <w:pPr>
        <w:rPr>
          <w:b/>
          <w:sz w:val="28"/>
        </w:rPr>
      </w:pPr>
      <w:r>
        <w:rPr>
          <w:b/>
          <w:sz w:val="28"/>
        </w:rPr>
        <w:t>Who will make the decision?</w:t>
      </w:r>
    </w:p>
    <w:p w14:paraId="0EED0AA3" w14:textId="77777777" w:rsidR="00510A00" w:rsidRDefault="00510A00" w:rsidP="00510A00">
      <w:pPr>
        <w:rPr>
          <w:b/>
          <w:sz w:val="28"/>
        </w:rPr>
      </w:pPr>
    </w:p>
    <w:p w14:paraId="36BDD2F3" w14:textId="54388A89" w:rsidR="00510A00" w:rsidRDefault="00510A00" w:rsidP="00510A00">
      <w:r>
        <w:t>Councillor Gallacher, Cabinet Member for Economic Development</w:t>
      </w:r>
    </w:p>
    <w:p w14:paraId="2B5295E9" w14:textId="77777777" w:rsidR="00510A00" w:rsidRDefault="00510A00" w:rsidP="00510A00"/>
    <w:p w14:paraId="1A4DD91F" w14:textId="77777777" w:rsidR="00510A00" w:rsidRDefault="00510A00" w:rsidP="00510A00">
      <w:pPr>
        <w:rPr>
          <w:b/>
          <w:sz w:val="28"/>
        </w:rPr>
      </w:pPr>
      <w:r>
        <w:rPr>
          <w:b/>
          <w:sz w:val="28"/>
        </w:rPr>
        <w:t>When is the decision to be taken?</w:t>
      </w:r>
    </w:p>
    <w:p w14:paraId="378F4D0F" w14:textId="77777777" w:rsidR="00510A00" w:rsidRDefault="00510A00" w:rsidP="00510A00">
      <w:pPr>
        <w:rPr>
          <w:b/>
          <w:sz w:val="28"/>
        </w:rPr>
      </w:pPr>
    </w:p>
    <w:p w14:paraId="0F8C0747" w14:textId="4C958F64" w:rsidR="00510A00" w:rsidRDefault="00510A00" w:rsidP="00510A00">
      <w:r>
        <w:t>February 2022</w:t>
      </w:r>
    </w:p>
    <w:p w14:paraId="09FFE592" w14:textId="77777777" w:rsidR="00510A00" w:rsidRDefault="00510A00" w:rsidP="00510A00"/>
    <w:p w14:paraId="3916BD0C" w14:textId="77777777" w:rsidR="00510A00" w:rsidRDefault="00510A00" w:rsidP="00510A00">
      <w:pPr>
        <w:rPr>
          <w:b/>
          <w:sz w:val="28"/>
        </w:rPr>
      </w:pPr>
      <w:r>
        <w:rPr>
          <w:b/>
          <w:sz w:val="28"/>
        </w:rPr>
        <w:t>Who will be consulted and how?</w:t>
      </w:r>
    </w:p>
    <w:p w14:paraId="385F593D" w14:textId="77777777" w:rsidR="00510A00" w:rsidRDefault="00510A00" w:rsidP="00510A00">
      <w:pPr>
        <w:rPr>
          <w:b/>
          <w:sz w:val="28"/>
        </w:rPr>
      </w:pPr>
    </w:p>
    <w:p w14:paraId="3CEF57DF" w14:textId="000E0A99" w:rsidR="00510A00" w:rsidRPr="00756E9C" w:rsidRDefault="00510A00" w:rsidP="00510A00">
      <w:pPr>
        <w:rPr>
          <w:noProof/>
          <w:lang w:val="en-US"/>
        </w:rPr>
      </w:pPr>
      <w:r w:rsidRPr="00756E9C">
        <w:rPr>
          <w:noProof/>
          <w:lang w:val="en-US"/>
        </w:rPr>
        <w:t xml:space="preserve">Cabinet Member for </w:t>
      </w:r>
      <w:r>
        <w:rPr>
          <w:noProof/>
          <w:lang w:val="en-US"/>
        </w:rPr>
        <w:t>Economic Development</w:t>
      </w:r>
    </w:p>
    <w:p w14:paraId="450AD044" w14:textId="77777777" w:rsidR="00510A00" w:rsidRPr="00756E9C" w:rsidRDefault="00510A00" w:rsidP="00510A00">
      <w:pPr>
        <w:rPr>
          <w:noProof/>
          <w:lang w:val="en-US"/>
        </w:rPr>
      </w:pPr>
      <w:r w:rsidRPr="00756E9C">
        <w:rPr>
          <w:noProof/>
          <w:lang w:val="en-US"/>
        </w:rPr>
        <w:t>Chief Finance Officer</w:t>
      </w:r>
    </w:p>
    <w:p w14:paraId="4AE49AC4" w14:textId="77777777" w:rsidR="00510A00" w:rsidRPr="00756E9C" w:rsidRDefault="00510A00" w:rsidP="00510A00">
      <w:pPr>
        <w:rPr>
          <w:noProof/>
          <w:lang w:val="en-US"/>
        </w:rPr>
      </w:pPr>
      <w:r w:rsidRPr="00756E9C">
        <w:rPr>
          <w:noProof/>
          <w:lang w:val="en-US"/>
        </w:rPr>
        <w:t>Chief Legal Officer</w:t>
      </w:r>
    </w:p>
    <w:p w14:paraId="3F1237C8" w14:textId="236CD827" w:rsidR="00510A00" w:rsidRPr="00756E9C" w:rsidRDefault="00510A00" w:rsidP="00510A00">
      <w:pPr>
        <w:rPr>
          <w:noProof/>
          <w:lang w:val="en-US"/>
        </w:rPr>
      </w:pPr>
      <w:r>
        <w:rPr>
          <w:noProof/>
          <w:lang w:val="en-US"/>
        </w:rPr>
        <w:t>Managing Director</w:t>
      </w:r>
    </w:p>
    <w:p w14:paraId="38F2C0AF" w14:textId="77777777" w:rsidR="00510A00" w:rsidRDefault="00510A00" w:rsidP="00510A00">
      <w:pPr>
        <w:rPr>
          <w:noProof/>
          <w:lang w:val="en-US"/>
        </w:rPr>
      </w:pPr>
      <w:r w:rsidRPr="00756E9C">
        <w:rPr>
          <w:noProof/>
          <w:lang w:val="en-US"/>
        </w:rPr>
        <w:t>All of the above will be consulted via approval of the delegated decision</w:t>
      </w:r>
    </w:p>
    <w:p w14:paraId="53D6C8EC" w14:textId="77777777" w:rsidR="00510A00" w:rsidRDefault="00510A00" w:rsidP="00510A00"/>
    <w:p w14:paraId="71E6ED48" w14:textId="77777777" w:rsidR="00510A00" w:rsidRDefault="00510A00" w:rsidP="00510A00">
      <w:pPr>
        <w:rPr>
          <w:b/>
          <w:sz w:val="28"/>
        </w:rPr>
      </w:pPr>
      <w:r>
        <w:rPr>
          <w:b/>
          <w:sz w:val="28"/>
        </w:rPr>
        <w:t>Supporting documentation:</w:t>
      </w:r>
    </w:p>
    <w:p w14:paraId="4329E468" w14:textId="77777777" w:rsidR="00510A00" w:rsidRDefault="00510A00" w:rsidP="00510A00">
      <w:pPr>
        <w:rPr>
          <w:b/>
          <w:sz w:val="28"/>
        </w:rPr>
      </w:pPr>
    </w:p>
    <w:p w14:paraId="392C505C" w14:textId="77777777" w:rsidR="00510A00" w:rsidRDefault="00510A00" w:rsidP="00510A00">
      <w:r>
        <w:t>There are no supporting documents for this decision</w:t>
      </w:r>
    </w:p>
    <w:p w14:paraId="7413A672" w14:textId="77777777" w:rsidR="00510A00" w:rsidRDefault="00510A00" w:rsidP="00510A00"/>
    <w:p w14:paraId="30E55921" w14:textId="77777777" w:rsidR="00510A00" w:rsidRDefault="00510A00" w:rsidP="00510A00">
      <w:pPr>
        <w:rPr>
          <w:b/>
          <w:sz w:val="28"/>
        </w:rPr>
      </w:pPr>
      <w:r>
        <w:rPr>
          <w:b/>
          <w:sz w:val="28"/>
        </w:rPr>
        <w:t>How and by when to make representations:</w:t>
      </w:r>
    </w:p>
    <w:p w14:paraId="69990840" w14:textId="77777777" w:rsidR="00510A00" w:rsidRDefault="00510A00" w:rsidP="00510A00">
      <w:pPr>
        <w:rPr>
          <w:b/>
          <w:sz w:val="28"/>
        </w:rPr>
      </w:pPr>
    </w:p>
    <w:p w14:paraId="2EDE611C" w14:textId="5E0CFF40" w:rsidR="00510A00" w:rsidRDefault="00510A00" w:rsidP="00510A00">
      <w:r>
        <w:t xml:space="preserve">Representations should be made to </w:t>
      </w:r>
      <w:r>
        <w:rPr>
          <w:lang w:val="en-US"/>
        </w:rPr>
        <w:t>Andrew Richardson</w:t>
      </w:r>
      <w:r>
        <w:t xml:space="preserve"> before 11 February 2022.</w:t>
      </w:r>
    </w:p>
    <w:p w14:paraId="24402B31" w14:textId="605372A4" w:rsidR="00510A00" w:rsidRDefault="00510A00" w:rsidP="00510A00">
      <w:pPr>
        <w:rPr>
          <w:noProof/>
          <w:lang w:val="en-US"/>
        </w:rPr>
      </w:pPr>
      <w:r>
        <w:t xml:space="preserve">Tel: </w:t>
      </w:r>
      <w:r w:rsidRPr="00756E9C">
        <w:rPr>
          <w:noProof/>
          <w:lang w:val="en-US"/>
        </w:rPr>
        <w:t xml:space="preserve">07584 </w:t>
      </w:r>
      <w:r>
        <w:rPr>
          <w:noProof/>
          <w:lang w:val="en-US"/>
        </w:rPr>
        <w:t>703079</w:t>
      </w:r>
    </w:p>
    <w:p w14:paraId="4CC5BD3C" w14:textId="77777777" w:rsidR="00510A00" w:rsidRDefault="00510A00" w:rsidP="00510A00"/>
    <w:p w14:paraId="58F976BF" w14:textId="2EF9BC7F" w:rsidR="00510A00" w:rsidRDefault="00510A00" w:rsidP="00510A00">
      <w:r>
        <w:t>First published in Forward Plan on 14 January 2022</w:t>
      </w:r>
    </w:p>
    <w:p w14:paraId="754D4FF4" w14:textId="77777777" w:rsidR="00510A00" w:rsidRDefault="00510A00" w:rsidP="00510A00"/>
    <w:p w14:paraId="32014A4A" w14:textId="77777777" w:rsidR="00510A00" w:rsidRPr="008254C1" w:rsidRDefault="00510A00" w:rsidP="00510A00">
      <w:pPr>
        <w:rPr>
          <w:b/>
          <w:sz w:val="28"/>
          <w:szCs w:val="28"/>
        </w:rPr>
      </w:pPr>
      <w:r w:rsidRPr="008254C1">
        <w:rPr>
          <w:b/>
          <w:sz w:val="28"/>
          <w:szCs w:val="28"/>
        </w:rPr>
        <w:t>Following the Making of the decision, the decision form will be published here:</w:t>
      </w:r>
    </w:p>
    <w:p w14:paraId="768BBC17" w14:textId="77777777" w:rsidR="00510A00" w:rsidRDefault="00510A00" w:rsidP="00510A00">
      <w:r>
        <w:rPr>
          <w:noProof/>
        </w:rPr>
        <mc:AlternateContent>
          <mc:Choice Requires="wps">
            <w:drawing>
              <wp:anchor distT="0" distB="0" distL="114300" distR="114300" simplePos="0" relativeHeight="251742208" behindDoc="0" locked="0" layoutInCell="1" allowOverlap="1" wp14:anchorId="6225AA25" wp14:editId="59FD43FA">
                <wp:simplePos x="0" y="0"/>
                <wp:positionH relativeFrom="column">
                  <wp:posOffset>2190115</wp:posOffset>
                </wp:positionH>
                <wp:positionV relativeFrom="paragraph">
                  <wp:posOffset>51435</wp:posOffset>
                </wp:positionV>
                <wp:extent cx="1323975" cy="1143000"/>
                <wp:effectExtent l="0" t="0" r="9525" b="0"/>
                <wp:wrapNone/>
                <wp:docPr id="10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A5463AE" w14:textId="4B3B61BD" w:rsidR="00510A00" w:rsidRDefault="00BA2E4D" w:rsidP="00BA2E4D">
                            <w:r>
                              <w:object w:dxaOrig="1534" w:dyaOrig="997" w14:anchorId="402172A4">
                                <v:shape id="_x0000_i1084" type="#_x0000_t75" style="width:76.7pt;height:49.85pt">
                                  <v:imagedata r:id="rId126" o:title=""/>
                                </v:shape>
                                <o:OLEObject Type="Embed" ProgID="Acrobat.Document.DC" ShapeID="_x0000_i1084" DrawAspect="Icon" ObjectID="_1737201565" r:id="rId12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25AA25" id="_x0000_s1082" type="#_x0000_t202" style="position:absolute;margin-left:172.45pt;margin-top:4.05pt;width:104.25pt;height:90pt;z-index:251742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M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QSAcLWB8oBEWzhq0Bm+&#10;lBhthQk/M4uiQwpxkPwTLpUCTBH6HSU12F9/uw/+qAW0UtKiiAuqccqQhR8aNXKXjcdB8/EwntwO&#10;8WCvLZtri941C0AmMxxYw+M2+Ht12lYWmlectnmIiSamOUYuqD9tF/44WDitXMzn0QlVbphf6bXh&#10;J3UFjl+6V2ZN33SPenmEk9hZ/q73R9/YcDPfeVjKKIwLp71McUJis/tpDiN4fY5el2/O7Dc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CXDRMQVgIAALsEAAAOAAAAAAAAAAAAAAAAAC4CAABkcnMvZTJvRG9jLnhtbFBLAQIt&#10;ABQABgAIAAAAIQDMAfhp3QAAAAkBAAAPAAAAAAAAAAAAAAAAALAEAABkcnMvZG93bnJldi54bWxQ&#10;SwUGAAAAAAQABADzAAAAugUAAAAA&#10;" fillcolor="window" strokeweight=".5pt">
                <v:path arrowok="t"/>
                <v:textbox style="mso-fit-shape-to-text:t">
                  <w:txbxContent>
                    <w:p w14:paraId="7A5463AE" w14:textId="4B3B61BD" w:rsidR="00510A00" w:rsidRDefault="00BA2E4D" w:rsidP="00BA2E4D">
                      <w:r>
                        <w:object w:dxaOrig="1534" w:dyaOrig="997" w14:anchorId="402172A4">
                          <v:shape id="_x0000_i1084" type="#_x0000_t75" style="width:76.7pt;height:49.85pt">
                            <v:imagedata r:id="rId128" o:title=""/>
                          </v:shape>
                          <o:OLEObject Type="Embed" ProgID="Acrobat.Document.DC" ShapeID="_x0000_i1084" DrawAspect="Icon" ObjectID="_1735473089" r:id="rId129"/>
                        </w:object>
                      </w:r>
                    </w:p>
                  </w:txbxContent>
                </v:textbox>
              </v:shape>
            </w:pict>
          </mc:Fallback>
        </mc:AlternateContent>
      </w:r>
    </w:p>
    <w:p w14:paraId="69BBBBEF" w14:textId="77777777" w:rsidR="00510A00" w:rsidRDefault="00510A00" w:rsidP="00510A00"/>
    <w:p w14:paraId="041A26EF" w14:textId="0E533DAB" w:rsidR="00510A00" w:rsidRDefault="00510A00" w:rsidP="00B36B87">
      <w:pPr>
        <w:rPr>
          <w:b/>
          <w:snapToGrid w:val="0"/>
          <w:sz w:val="31"/>
        </w:rPr>
      </w:pPr>
    </w:p>
    <w:p w14:paraId="534753DC" w14:textId="4DD2F856" w:rsidR="00510A00" w:rsidRDefault="00510A00" w:rsidP="00510A00">
      <w:pPr>
        <w:rPr>
          <w:b/>
          <w:sz w:val="28"/>
        </w:rPr>
      </w:pPr>
      <w:r>
        <w:rPr>
          <w:b/>
          <w:sz w:val="28"/>
        </w:rPr>
        <w:lastRenderedPageBreak/>
        <w:t xml:space="preserve">DECISION: RDD0015 </w:t>
      </w:r>
      <w:r>
        <w:rPr>
          <w:b/>
          <w:sz w:val="28"/>
          <w:szCs w:val="28"/>
          <w:lang w:val="en-US"/>
        </w:rPr>
        <w:t>Commencing the process to procure a contractor – Eston Pool</w:t>
      </w:r>
    </w:p>
    <w:p w14:paraId="72690545" w14:textId="77777777" w:rsidR="00510A00" w:rsidRDefault="00510A00" w:rsidP="00510A00">
      <w:pPr>
        <w:rPr>
          <w:b/>
          <w:sz w:val="28"/>
        </w:rPr>
      </w:pPr>
    </w:p>
    <w:p w14:paraId="41FC2CEA" w14:textId="77777777" w:rsidR="00510A00" w:rsidRDefault="00510A00" w:rsidP="00510A00">
      <w:pPr>
        <w:rPr>
          <w:b/>
          <w:sz w:val="28"/>
        </w:rPr>
      </w:pPr>
      <w:r>
        <w:rPr>
          <w:b/>
          <w:sz w:val="28"/>
        </w:rPr>
        <w:t xml:space="preserve">Nature of the decision: </w:t>
      </w:r>
    </w:p>
    <w:p w14:paraId="0253E8CD" w14:textId="77777777" w:rsidR="00510A00" w:rsidRDefault="00510A00" w:rsidP="00510A00">
      <w:pPr>
        <w:rPr>
          <w:b/>
          <w:sz w:val="28"/>
        </w:rPr>
      </w:pPr>
    </w:p>
    <w:p w14:paraId="23A67708" w14:textId="77777777" w:rsidR="00510A00" w:rsidRDefault="00510A00" w:rsidP="00510A00">
      <w:pPr>
        <w:rPr>
          <w:lang w:val="en-US"/>
        </w:rPr>
      </w:pPr>
      <w:r>
        <w:rPr>
          <w:lang w:val="en-US"/>
        </w:rPr>
        <w:t xml:space="preserve">Approval is requested to commence the procurement process </w:t>
      </w:r>
      <w:proofErr w:type="gramStart"/>
      <w:r>
        <w:rPr>
          <w:lang w:val="en-US"/>
        </w:rPr>
        <w:t>in order to</w:t>
      </w:r>
      <w:proofErr w:type="gramEnd"/>
      <w:r>
        <w:rPr>
          <w:lang w:val="en-US"/>
        </w:rPr>
        <w:t xml:space="preserve"> award a contract for the demolition and re-construction of Eston Pool</w:t>
      </w:r>
    </w:p>
    <w:p w14:paraId="6816A124" w14:textId="44313C95" w:rsidR="00510A00" w:rsidRDefault="00510A00" w:rsidP="00510A00">
      <w:pPr>
        <w:rPr>
          <w:lang w:val="en-US"/>
        </w:rPr>
      </w:pPr>
      <w:r>
        <w:rPr>
          <w:lang w:val="en-US"/>
        </w:rPr>
        <w:t>Estimated Contract value - £7.9 million</w:t>
      </w:r>
    </w:p>
    <w:p w14:paraId="4730C36A" w14:textId="77777777" w:rsidR="00510A00" w:rsidRDefault="00510A00" w:rsidP="00510A00"/>
    <w:p w14:paraId="7BAEE897" w14:textId="77777777" w:rsidR="00510A00" w:rsidRDefault="00510A00" w:rsidP="00510A00">
      <w:pPr>
        <w:rPr>
          <w:b/>
          <w:sz w:val="28"/>
        </w:rPr>
      </w:pPr>
      <w:r>
        <w:rPr>
          <w:b/>
          <w:sz w:val="28"/>
        </w:rPr>
        <w:t>Who will make the decision?</w:t>
      </w:r>
    </w:p>
    <w:p w14:paraId="001DD5E1" w14:textId="77777777" w:rsidR="00510A00" w:rsidRDefault="00510A00" w:rsidP="00510A00">
      <w:pPr>
        <w:rPr>
          <w:b/>
          <w:sz w:val="28"/>
        </w:rPr>
      </w:pPr>
    </w:p>
    <w:p w14:paraId="13A2D74E" w14:textId="77777777" w:rsidR="00510A00" w:rsidRDefault="00510A00" w:rsidP="00510A00">
      <w:r>
        <w:t>Councillor Gallacher, Cabinet Member for Economic Development</w:t>
      </w:r>
    </w:p>
    <w:p w14:paraId="692A9883" w14:textId="77777777" w:rsidR="00510A00" w:rsidRDefault="00510A00" w:rsidP="00510A00"/>
    <w:p w14:paraId="2229C53F" w14:textId="77777777" w:rsidR="00510A00" w:rsidRDefault="00510A00" w:rsidP="00510A00">
      <w:pPr>
        <w:rPr>
          <w:b/>
          <w:sz w:val="28"/>
        </w:rPr>
      </w:pPr>
      <w:r>
        <w:rPr>
          <w:b/>
          <w:sz w:val="28"/>
        </w:rPr>
        <w:t>When is the decision to be taken?</w:t>
      </w:r>
    </w:p>
    <w:p w14:paraId="3780BDE8" w14:textId="77777777" w:rsidR="00510A00" w:rsidRDefault="00510A00" w:rsidP="00510A00">
      <w:pPr>
        <w:rPr>
          <w:b/>
          <w:sz w:val="28"/>
        </w:rPr>
      </w:pPr>
    </w:p>
    <w:p w14:paraId="610233B6" w14:textId="77777777" w:rsidR="00510A00" w:rsidRDefault="00510A00" w:rsidP="00510A00">
      <w:r>
        <w:t>February 2022</w:t>
      </w:r>
    </w:p>
    <w:p w14:paraId="2C86C36E" w14:textId="77777777" w:rsidR="00510A00" w:rsidRDefault="00510A00" w:rsidP="00510A00"/>
    <w:p w14:paraId="49042588" w14:textId="77777777" w:rsidR="00510A00" w:rsidRDefault="00510A00" w:rsidP="00510A00">
      <w:pPr>
        <w:rPr>
          <w:b/>
          <w:sz w:val="28"/>
        </w:rPr>
      </w:pPr>
      <w:r>
        <w:rPr>
          <w:b/>
          <w:sz w:val="28"/>
        </w:rPr>
        <w:t>Who will be consulted and how?</w:t>
      </w:r>
    </w:p>
    <w:p w14:paraId="3F20B2B1" w14:textId="77777777" w:rsidR="00510A00" w:rsidRDefault="00510A00" w:rsidP="00510A00">
      <w:pPr>
        <w:rPr>
          <w:b/>
          <w:sz w:val="28"/>
        </w:rPr>
      </w:pPr>
    </w:p>
    <w:p w14:paraId="6473F36F" w14:textId="77777777" w:rsidR="00510A00" w:rsidRPr="00756E9C" w:rsidRDefault="00510A00" w:rsidP="00510A00">
      <w:pPr>
        <w:rPr>
          <w:noProof/>
          <w:lang w:val="en-US"/>
        </w:rPr>
      </w:pPr>
      <w:r w:rsidRPr="00756E9C">
        <w:rPr>
          <w:noProof/>
          <w:lang w:val="en-US"/>
        </w:rPr>
        <w:t xml:space="preserve">Cabinet Member for </w:t>
      </w:r>
      <w:r>
        <w:rPr>
          <w:noProof/>
          <w:lang w:val="en-US"/>
        </w:rPr>
        <w:t>Economic Development</w:t>
      </w:r>
    </w:p>
    <w:p w14:paraId="4F4EDFEF" w14:textId="77777777" w:rsidR="00510A00" w:rsidRPr="00756E9C" w:rsidRDefault="00510A00" w:rsidP="00510A00">
      <w:pPr>
        <w:rPr>
          <w:noProof/>
          <w:lang w:val="en-US"/>
        </w:rPr>
      </w:pPr>
      <w:r w:rsidRPr="00756E9C">
        <w:rPr>
          <w:noProof/>
          <w:lang w:val="en-US"/>
        </w:rPr>
        <w:t>Chief Finance Officer</w:t>
      </w:r>
    </w:p>
    <w:p w14:paraId="1FF1C245" w14:textId="77777777" w:rsidR="00510A00" w:rsidRPr="00756E9C" w:rsidRDefault="00510A00" w:rsidP="00510A00">
      <w:pPr>
        <w:rPr>
          <w:noProof/>
          <w:lang w:val="en-US"/>
        </w:rPr>
      </w:pPr>
      <w:r w:rsidRPr="00756E9C">
        <w:rPr>
          <w:noProof/>
          <w:lang w:val="en-US"/>
        </w:rPr>
        <w:t>Chief Legal Officer</w:t>
      </w:r>
    </w:p>
    <w:p w14:paraId="18B6A0DE" w14:textId="77777777" w:rsidR="00510A00" w:rsidRPr="00756E9C" w:rsidRDefault="00510A00" w:rsidP="00510A00">
      <w:pPr>
        <w:rPr>
          <w:noProof/>
          <w:lang w:val="en-US"/>
        </w:rPr>
      </w:pPr>
      <w:r>
        <w:rPr>
          <w:noProof/>
          <w:lang w:val="en-US"/>
        </w:rPr>
        <w:t>Managing Director</w:t>
      </w:r>
    </w:p>
    <w:p w14:paraId="31462949" w14:textId="77777777" w:rsidR="00510A00" w:rsidRDefault="00510A00" w:rsidP="00510A00">
      <w:pPr>
        <w:rPr>
          <w:noProof/>
          <w:lang w:val="en-US"/>
        </w:rPr>
      </w:pPr>
      <w:r w:rsidRPr="00756E9C">
        <w:rPr>
          <w:noProof/>
          <w:lang w:val="en-US"/>
        </w:rPr>
        <w:t>All of the above will be consulted via approval of the delegated decision</w:t>
      </w:r>
    </w:p>
    <w:p w14:paraId="6BAA97AE" w14:textId="77777777" w:rsidR="00510A00" w:rsidRDefault="00510A00" w:rsidP="00510A00"/>
    <w:p w14:paraId="0A89D6F7" w14:textId="77777777" w:rsidR="00510A00" w:rsidRDefault="00510A00" w:rsidP="00510A00">
      <w:pPr>
        <w:rPr>
          <w:b/>
          <w:sz w:val="28"/>
        </w:rPr>
      </w:pPr>
      <w:r>
        <w:rPr>
          <w:b/>
          <w:sz w:val="28"/>
        </w:rPr>
        <w:t>Supporting documentation:</w:t>
      </w:r>
    </w:p>
    <w:p w14:paraId="650872CE" w14:textId="77777777" w:rsidR="00510A00" w:rsidRDefault="00510A00" w:rsidP="00510A00">
      <w:pPr>
        <w:rPr>
          <w:b/>
          <w:sz w:val="28"/>
        </w:rPr>
      </w:pPr>
    </w:p>
    <w:p w14:paraId="10294811" w14:textId="77777777" w:rsidR="00510A00" w:rsidRDefault="00510A00" w:rsidP="00510A00">
      <w:r>
        <w:t>There are no supporting documents for this decision</w:t>
      </w:r>
    </w:p>
    <w:p w14:paraId="1ABE77FD" w14:textId="77777777" w:rsidR="00510A00" w:rsidRDefault="00510A00" w:rsidP="00510A00"/>
    <w:p w14:paraId="180DE726" w14:textId="77777777" w:rsidR="00510A00" w:rsidRDefault="00510A00" w:rsidP="00510A00">
      <w:pPr>
        <w:rPr>
          <w:b/>
          <w:sz w:val="28"/>
        </w:rPr>
      </w:pPr>
      <w:r>
        <w:rPr>
          <w:b/>
          <w:sz w:val="28"/>
        </w:rPr>
        <w:t>How and by when to make representations:</w:t>
      </w:r>
    </w:p>
    <w:p w14:paraId="68696628" w14:textId="77777777" w:rsidR="00510A00" w:rsidRDefault="00510A00" w:rsidP="00510A00">
      <w:pPr>
        <w:rPr>
          <w:b/>
          <w:sz w:val="28"/>
        </w:rPr>
      </w:pPr>
    </w:p>
    <w:p w14:paraId="2E810611" w14:textId="36C1BA0C" w:rsidR="00510A00" w:rsidRDefault="00510A00" w:rsidP="00510A00">
      <w:r>
        <w:t xml:space="preserve">Representations should be made to </w:t>
      </w:r>
      <w:r>
        <w:rPr>
          <w:lang w:val="en-US"/>
        </w:rPr>
        <w:t>Rachel Pattison</w:t>
      </w:r>
      <w:r>
        <w:t xml:space="preserve"> before 11 February 2022.</w:t>
      </w:r>
    </w:p>
    <w:p w14:paraId="26D2857B" w14:textId="32EAB036" w:rsidR="00510A00" w:rsidRDefault="00510A00" w:rsidP="00510A00">
      <w:pPr>
        <w:rPr>
          <w:noProof/>
          <w:lang w:val="en-US"/>
        </w:rPr>
      </w:pPr>
      <w:r>
        <w:t xml:space="preserve">Tel: </w:t>
      </w:r>
      <w:r>
        <w:rPr>
          <w:noProof/>
          <w:lang w:val="en-US"/>
        </w:rPr>
        <w:t>07712 535820</w:t>
      </w:r>
    </w:p>
    <w:p w14:paraId="75578836" w14:textId="77777777" w:rsidR="00510A00" w:rsidRDefault="00510A00" w:rsidP="00510A00"/>
    <w:p w14:paraId="75FB22CC" w14:textId="3A11793A" w:rsidR="00510A00" w:rsidRDefault="00510A00" w:rsidP="00510A00">
      <w:r>
        <w:t>First published in Forward Plan on 14 January 2022</w:t>
      </w:r>
    </w:p>
    <w:p w14:paraId="3E72E305" w14:textId="77777777" w:rsidR="00510A00" w:rsidRDefault="00510A00" w:rsidP="00510A00"/>
    <w:p w14:paraId="587C1AD8" w14:textId="77777777" w:rsidR="00510A00" w:rsidRPr="008254C1" w:rsidRDefault="00510A00" w:rsidP="00510A00">
      <w:pPr>
        <w:rPr>
          <w:b/>
          <w:sz w:val="28"/>
          <w:szCs w:val="28"/>
        </w:rPr>
      </w:pPr>
      <w:r w:rsidRPr="008254C1">
        <w:rPr>
          <w:b/>
          <w:sz w:val="28"/>
          <w:szCs w:val="28"/>
        </w:rPr>
        <w:t>Following the Making of the decision, the decision form will be published here:</w:t>
      </w:r>
    </w:p>
    <w:p w14:paraId="2C1EBD1E" w14:textId="77777777" w:rsidR="00510A00" w:rsidRDefault="00510A00" w:rsidP="00510A00">
      <w:r>
        <w:rPr>
          <w:noProof/>
        </w:rPr>
        <mc:AlternateContent>
          <mc:Choice Requires="wps">
            <w:drawing>
              <wp:anchor distT="0" distB="0" distL="114300" distR="114300" simplePos="0" relativeHeight="251744256" behindDoc="0" locked="0" layoutInCell="1" allowOverlap="1" wp14:anchorId="589F6A75" wp14:editId="76C3EA09">
                <wp:simplePos x="0" y="0"/>
                <wp:positionH relativeFrom="column">
                  <wp:posOffset>2190115</wp:posOffset>
                </wp:positionH>
                <wp:positionV relativeFrom="paragraph">
                  <wp:posOffset>51435</wp:posOffset>
                </wp:positionV>
                <wp:extent cx="1323975" cy="1143000"/>
                <wp:effectExtent l="0" t="0" r="9525" b="0"/>
                <wp:wrapNone/>
                <wp:docPr id="1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1804BD3" w14:textId="3A0F60E9" w:rsidR="00510A00" w:rsidRDefault="008B24FF" w:rsidP="003E5E42">
                            <w:r>
                              <w:object w:dxaOrig="1534" w:dyaOrig="997" w14:anchorId="21260AB8">
                                <v:shape id="_x0000_i1086" type="#_x0000_t75" style="width:76.7pt;height:49.85pt">
                                  <v:imagedata r:id="rId130" o:title=""/>
                                </v:shape>
                                <o:OLEObject Type="Embed" ProgID="Acrobat.Document.DC" ShapeID="_x0000_i1086" DrawAspect="Icon" ObjectID="_1737201566" r:id="rId1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F6A75" id="_x0000_s1083" type="#_x0000_t202" style="position:absolute;margin-left:172.45pt;margin-top:4.05pt;width:104.25pt;height:90pt;z-index:251744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Epu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" fillcolor="window" strokeweight=".5pt">
                <v:path arrowok="t"/>
                <v:textbox style="mso-fit-shape-to-text:t">
                  <w:txbxContent>
                    <w:p w14:paraId="61804BD3" w14:textId="3A0F60E9" w:rsidR="00510A00" w:rsidRDefault="008B24FF" w:rsidP="003E5E42">
                      <w:r>
                        <w:object w:dxaOrig="1534" w:dyaOrig="997" w14:anchorId="21260AB8">
                          <v:shape id="_x0000_i1086" type="#_x0000_t75" style="width:76.7pt;height:49.85pt">
                            <v:imagedata r:id="rId132" o:title=""/>
                          </v:shape>
                          <o:OLEObject Type="Embed" ProgID="Acrobat.Document.DC" ShapeID="_x0000_i1086" DrawAspect="Icon" ObjectID="_1735473090" r:id="rId133"/>
                        </w:object>
                      </w:r>
                    </w:p>
                  </w:txbxContent>
                </v:textbox>
              </v:shape>
            </w:pict>
          </mc:Fallback>
        </mc:AlternateContent>
      </w:r>
    </w:p>
    <w:p w14:paraId="3249E9E9" w14:textId="77777777" w:rsidR="00510A00" w:rsidRDefault="00510A00" w:rsidP="00510A00"/>
    <w:p w14:paraId="2A718ECE" w14:textId="77777777" w:rsidR="00510A00" w:rsidRDefault="00510A00" w:rsidP="00B36B87">
      <w:pPr>
        <w:rPr>
          <w:b/>
          <w:snapToGrid w:val="0"/>
          <w:sz w:val="31"/>
        </w:rPr>
      </w:pPr>
    </w:p>
    <w:p w14:paraId="635D55EF" w14:textId="56332C1E" w:rsidR="00D84726" w:rsidRDefault="00D84726" w:rsidP="00B36B87">
      <w:pPr>
        <w:rPr>
          <w:b/>
          <w:snapToGrid w:val="0"/>
          <w:sz w:val="31"/>
        </w:rPr>
      </w:pPr>
    </w:p>
    <w:p w14:paraId="043060A8" w14:textId="76273623" w:rsidR="00510A00" w:rsidRDefault="00510A00" w:rsidP="00B36B87">
      <w:pPr>
        <w:rPr>
          <w:b/>
          <w:snapToGrid w:val="0"/>
          <w:sz w:val="31"/>
        </w:rPr>
      </w:pPr>
    </w:p>
    <w:p w14:paraId="4655E7FD" w14:textId="1F19A9BE" w:rsidR="005E427F" w:rsidRDefault="005E427F" w:rsidP="005E427F">
      <w:pPr>
        <w:rPr>
          <w:b/>
          <w:sz w:val="28"/>
        </w:rPr>
      </w:pPr>
      <w:r>
        <w:rPr>
          <w:b/>
          <w:sz w:val="28"/>
        </w:rPr>
        <w:lastRenderedPageBreak/>
        <w:t xml:space="preserve">DECISION: RDD0016 </w:t>
      </w:r>
      <w:r>
        <w:rPr>
          <w:b/>
          <w:sz w:val="28"/>
          <w:szCs w:val="28"/>
          <w:lang w:val="en-US"/>
        </w:rPr>
        <w:t>Replacement Backup and Recovery Solution</w:t>
      </w:r>
    </w:p>
    <w:p w14:paraId="68B1A6CE" w14:textId="77777777" w:rsidR="005E427F" w:rsidRDefault="005E427F" w:rsidP="005E427F">
      <w:pPr>
        <w:rPr>
          <w:b/>
          <w:sz w:val="28"/>
        </w:rPr>
      </w:pPr>
    </w:p>
    <w:p w14:paraId="02591B22" w14:textId="77777777" w:rsidR="005E427F" w:rsidRDefault="005E427F" w:rsidP="005E427F">
      <w:pPr>
        <w:rPr>
          <w:b/>
          <w:sz w:val="28"/>
        </w:rPr>
      </w:pPr>
      <w:r>
        <w:rPr>
          <w:b/>
          <w:sz w:val="28"/>
        </w:rPr>
        <w:t xml:space="preserve">Nature of the decision: </w:t>
      </w:r>
    </w:p>
    <w:p w14:paraId="2F72A937" w14:textId="77777777" w:rsidR="005E427F" w:rsidRDefault="005E427F" w:rsidP="005E427F">
      <w:pPr>
        <w:rPr>
          <w:b/>
          <w:sz w:val="28"/>
        </w:rPr>
      </w:pPr>
    </w:p>
    <w:p w14:paraId="101A2357" w14:textId="544F6E13" w:rsidR="005E427F" w:rsidRDefault="00844909" w:rsidP="005E427F">
      <w:pPr>
        <w:rPr>
          <w:lang w:val="en-US"/>
        </w:rPr>
      </w:pPr>
      <w:r>
        <w:rPr>
          <w:lang w:val="en-US"/>
        </w:rPr>
        <w:t xml:space="preserve">To commence the procurement process </w:t>
      </w:r>
      <w:proofErr w:type="gramStart"/>
      <w:r>
        <w:rPr>
          <w:lang w:val="en-US"/>
        </w:rPr>
        <w:t>in order to</w:t>
      </w:r>
      <w:proofErr w:type="gramEnd"/>
      <w:r>
        <w:rPr>
          <w:lang w:val="en-US"/>
        </w:rPr>
        <w:t xml:space="preserve"> award a contract for the</w:t>
      </w:r>
      <w:r>
        <w:rPr>
          <w:noProof/>
          <w:lang w:val="en-US"/>
        </w:rPr>
        <w:t xml:space="preserve"> r</w:t>
      </w:r>
      <w:r w:rsidR="005E427F">
        <w:rPr>
          <w:noProof/>
          <w:lang w:val="en-US"/>
        </w:rPr>
        <w:t xml:space="preserve">equisition of a replacement Backup and Recovery solution to provide a more secure and resiliant platform in the event of a disaster.  </w:t>
      </w:r>
    </w:p>
    <w:p w14:paraId="55CA80F8" w14:textId="77777777" w:rsidR="005E427F" w:rsidRDefault="005E427F" w:rsidP="005E427F"/>
    <w:p w14:paraId="54C2850E" w14:textId="77777777" w:rsidR="005E427F" w:rsidRDefault="005E427F" w:rsidP="005E427F">
      <w:pPr>
        <w:rPr>
          <w:b/>
          <w:sz w:val="28"/>
        </w:rPr>
      </w:pPr>
      <w:r>
        <w:rPr>
          <w:b/>
          <w:sz w:val="28"/>
        </w:rPr>
        <w:t>Who will make the decision?</w:t>
      </w:r>
    </w:p>
    <w:p w14:paraId="4577578E" w14:textId="77777777" w:rsidR="005E427F" w:rsidRDefault="005E427F" w:rsidP="005E427F">
      <w:pPr>
        <w:rPr>
          <w:b/>
          <w:sz w:val="28"/>
        </w:rPr>
      </w:pPr>
    </w:p>
    <w:p w14:paraId="0E66CAE4" w14:textId="4A1BEF13" w:rsidR="005E427F" w:rsidRDefault="005E427F" w:rsidP="005E427F">
      <w:r>
        <w:t xml:space="preserve">Councillor </w:t>
      </w:r>
      <w:r w:rsidR="00787841">
        <w:t>G Nightingale</w:t>
      </w:r>
      <w:r>
        <w:t xml:space="preserve">, Cabinet Member for </w:t>
      </w:r>
      <w:r w:rsidR="00787841">
        <w:t>Resources</w:t>
      </w:r>
    </w:p>
    <w:p w14:paraId="18823A50" w14:textId="77777777" w:rsidR="005E427F" w:rsidRDefault="005E427F" w:rsidP="005E427F"/>
    <w:p w14:paraId="5703CC5A" w14:textId="77777777" w:rsidR="005E427F" w:rsidRDefault="005E427F" w:rsidP="005E427F">
      <w:pPr>
        <w:rPr>
          <w:b/>
          <w:sz w:val="28"/>
        </w:rPr>
      </w:pPr>
      <w:r>
        <w:rPr>
          <w:b/>
          <w:sz w:val="28"/>
        </w:rPr>
        <w:t>When is the decision to be taken?</w:t>
      </w:r>
    </w:p>
    <w:p w14:paraId="47C388DD" w14:textId="77777777" w:rsidR="005E427F" w:rsidRDefault="005E427F" w:rsidP="005E427F">
      <w:pPr>
        <w:rPr>
          <w:b/>
          <w:sz w:val="28"/>
        </w:rPr>
      </w:pPr>
    </w:p>
    <w:p w14:paraId="33665CE7" w14:textId="3E80F410" w:rsidR="005E427F" w:rsidRDefault="00787841" w:rsidP="005E427F">
      <w:r>
        <w:t>July</w:t>
      </w:r>
      <w:r w:rsidR="005E427F">
        <w:t xml:space="preserve"> 2022</w:t>
      </w:r>
    </w:p>
    <w:p w14:paraId="7906E2DB" w14:textId="77777777" w:rsidR="005E427F" w:rsidRDefault="005E427F" w:rsidP="005E427F"/>
    <w:p w14:paraId="1839DCB4" w14:textId="77777777" w:rsidR="005E427F" w:rsidRDefault="005E427F" w:rsidP="005E427F">
      <w:pPr>
        <w:rPr>
          <w:b/>
          <w:sz w:val="28"/>
        </w:rPr>
      </w:pPr>
      <w:r>
        <w:rPr>
          <w:b/>
          <w:sz w:val="28"/>
        </w:rPr>
        <w:t>Who will be consulted and how?</w:t>
      </w:r>
    </w:p>
    <w:p w14:paraId="7ED4A3A7" w14:textId="77777777" w:rsidR="005E427F" w:rsidRDefault="005E427F" w:rsidP="005E427F">
      <w:pPr>
        <w:rPr>
          <w:b/>
          <w:sz w:val="28"/>
        </w:rPr>
      </w:pPr>
    </w:p>
    <w:p w14:paraId="3E973BB3" w14:textId="72777D24" w:rsidR="005E427F" w:rsidRPr="00756E9C" w:rsidRDefault="005E427F" w:rsidP="005E427F">
      <w:pPr>
        <w:rPr>
          <w:noProof/>
          <w:lang w:val="en-US"/>
        </w:rPr>
      </w:pPr>
      <w:r w:rsidRPr="00756E9C">
        <w:rPr>
          <w:noProof/>
          <w:lang w:val="en-US"/>
        </w:rPr>
        <w:t xml:space="preserve">Cabinet Member for </w:t>
      </w:r>
      <w:r w:rsidR="00787841">
        <w:rPr>
          <w:noProof/>
          <w:lang w:val="en-US"/>
        </w:rPr>
        <w:t>Resources</w:t>
      </w:r>
    </w:p>
    <w:p w14:paraId="4ADA0995" w14:textId="77777777" w:rsidR="005E427F" w:rsidRPr="00756E9C" w:rsidRDefault="005E427F" w:rsidP="005E427F">
      <w:pPr>
        <w:rPr>
          <w:noProof/>
          <w:lang w:val="en-US"/>
        </w:rPr>
      </w:pPr>
      <w:r w:rsidRPr="00756E9C">
        <w:rPr>
          <w:noProof/>
          <w:lang w:val="en-US"/>
        </w:rPr>
        <w:t>Chief Finance Officer</w:t>
      </w:r>
    </w:p>
    <w:p w14:paraId="29AE84E1" w14:textId="77777777" w:rsidR="005E427F" w:rsidRPr="00756E9C" w:rsidRDefault="005E427F" w:rsidP="005E427F">
      <w:pPr>
        <w:rPr>
          <w:noProof/>
          <w:lang w:val="en-US"/>
        </w:rPr>
      </w:pPr>
      <w:r w:rsidRPr="00756E9C">
        <w:rPr>
          <w:noProof/>
          <w:lang w:val="en-US"/>
        </w:rPr>
        <w:t>Chief Legal Officer</w:t>
      </w:r>
    </w:p>
    <w:p w14:paraId="272C66DC" w14:textId="77777777" w:rsidR="005E427F" w:rsidRPr="00756E9C" w:rsidRDefault="005E427F" w:rsidP="005E427F">
      <w:pPr>
        <w:rPr>
          <w:noProof/>
          <w:lang w:val="en-US"/>
        </w:rPr>
      </w:pPr>
      <w:r>
        <w:rPr>
          <w:noProof/>
          <w:lang w:val="en-US"/>
        </w:rPr>
        <w:t>Managing Director</w:t>
      </w:r>
    </w:p>
    <w:p w14:paraId="6D72C575" w14:textId="725F220A" w:rsidR="005E427F" w:rsidRDefault="00D43D75" w:rsidP="005E427F">
      <w:pPr>
        <w:rPr>
          <w:noProof/>
          <w:lang w:val="en-US"/>
        </w:rPr>
      </w:pPr>
      <w:r>
        <w:rPr>
          <w:noProof/>
          <w:lang w:val="en-US"/>
        </w:rPr>
        <w:t>Assistant Director – Strategic IT</w:t>
      </w:r>
    </w:p>
    <w:p w14:paraId="670E1AE7" w14:textId="77777777" w:rsidR="005E427F" w:rsidRDefault="005E427F" w:rsidP="005E427F"/>
    <w:p w14:paraId="232B046F" w14:textId="77777777" w:rsidR="005E427F" w:rsidRDefault="005E427F" w:rsidP="005E427F">
      <w:pPr>
        <w:rPr>
          <w:b/>
          <w:sz w:val="28"/>
        </w:rPr>
      </w:pPr>
      <w:r>
        <w:rPr>
          <w:b/>
          <w:sz w:val="28"/>
        </w:rPr>
        <w:t>Supporting documentation:</w:t>
      </w:r>
    </w:p>
    <w:p w14:paraId="4455DB1C" w14:textId="77777777" w:rsidR="005E427F" w:rsidRDefault="005E427F" w:rsidP="005E427F">
      <w:pPr>
        <w:rPr>
          <w:b/>
          <w:sz w:val="28"/>
        </w:rPr>
      </w:pPr>
    </w:p>
    <w:p w14:paraId="2CC39146" w14:textId="77777777" w:rsidR="005E427F" w:rsidRDefault="005E427F" w:rsidP="005E427F">
      <w:r>
        <w:t>There are no supporting documents for this decision</w:t>
      </w:r>
    </w:p>
    <w:p w14:paraId="65A8E492" w14:textId="77777777" w:rsidR="005E427F" w:rsidRDefault="005E427F" w:rsidP="005E427F"/>
    <w:p w14:paraId="1B55B372" w14:textId="77777777" w:rsidR="005E427F" w:rsidRDefault="005E427F" w:rsidP="005E427F">
      <w:pPr>
        <w:rPr>
          <w:b/>
          <w:sz w:val="28"/>
        </w:rPr>
      </w:pPr>
      <w:r>
        <w:rPr>
          <w:b/>
          <w:sz w:val="28"/>
        </w:rPr>
        <w:t>How and by when to make representations:</w:t>
      </w:r>
    </w:p>
    <w:p w14:paraId="41D1E04D" w14:textId="77777777" w:rsidR="005E427F" w:rsidRDefault="005E427F" w:rsidP="005E427F">
      <w:pPr>
        <w:rPr>
          <w:b/>
          <w:sz w:val="28"/>
        </w:rPr>
      </w:pPr>
    </w:p>
    <w:p w14:paraId="2B96B32E" w14:textId="2209E695" w:rsidR="005E427F" w:rsidRDefault="005E427F" w:rsidP="005E427F">
      <w:r>
        <w:t xml:space="preserve">Representations should be made to </w:t>
      </w:r>
      <w:r w:rsidR="00D43D75">
        <w:rPr>
          <w:lang w:val="en-US"/>
        </w:rPr>
        <w:t>Simon Jennings</w:t>
      </w:r>
      <w:r>
        <w:t xml:space="preserve"> before </w:t>
      </w:r>
      <w:r w:rsidR="00D43D75">
        <w:t>29 June</w:t>
      </w:r>
      <w:r>
        <w:t xml:space="preserve"> 2022.</w:t>
      </w:r>
    </w:p>
    <w:p w14:paraId="4F64B0F2" w14:textId="1A953450" w:rsidR="005E427F" w:rsidRDefault="005E427F" w:rsidP="005E427F">
      <w:pPr>
        <w:rPr>
          <w:noProof/>
          <w:lang w:val="en-US"/>
        </w:rPr>
      </w:pPr>
      <w:r>
        <w:t xml:space="preserve">Tel: </w:t>
      </w:r>
      <w:r w:rsidR="00D43D75" w:rsidRPr="00ED78DE">
        <w:rPr>
          <w:noProof/>
          <w:lang w:val="en-US"/>
        </w:rPr>
        <w:t>07825117000</w:t>
      </w:r>
    </w:p>
    <w:p w14:paraId="64E50775" w14:textId="77777777" w:rsidR="005E427F" w:rsidRDefault="005E427F" w:rsidP="005E427F"/>
    <w:p w14:paraId="415C01A6" w14:textId="283A3E55" w:rsidR="005E427F" w:rsidRDefault="005E427F" w:rsidP="005E427F">
      <w:r>
        <w:t>First published in Forward Plan on 1 J</w:t>
      </w:r>
      <w:r w:rsidR="00D43D75">
        <w:t>une</w:t>
      </w:r>
      <w:r>
        <w:t xml:space="preserve"> 2022</w:t>
      </w:r>
    </w:p>
    <w:p w14:paraId="01B81799" w14:textId="77777777" w:rsidR="005E427F" w:rsidRDefault="005E427F" w:rsidP="005E427F"/>
    <w:p w14:paraId="0E6DF757" w14:textId="77777777" w:rsidR="005E427F" w:rsidRPr="008254C1" w:rsidRDefault="005E427F" w:rsidP="005E427F">
      <w:pPr>
        <w:rPr>
          <w:b/>
          <w:sz w:val="28"/>
          <w:szCs w:val="28"/>
        </w:rPr>
      </w:pPr>
      <w:r w:rsidRPr="008254C1">
        <w:rPr>
          <w:b/>
          <w:sz w:val="28"/>
          <w:szCs w:val="28"/>
        </w:rPr>
        <w:t>Following the Making of the decision, the decision form will be published here:</w:t>
      </w:r>
    </w:p>
    <w:p w14:paraId="2BB68546" w14:textId="3CE3BD2A" w:rsidR="005E427F" w:rsidRDefault="005E427F" w:rsidP="005E427F"/>
    <w:p w14:paraId="14238F8C" w14:textId="07DCBE37" w:rsidR="005E427F" w:rsidRDefault="005E427F" w:rsidP="005E427F">
      <w:r>
        <w:rPr>
          <w:noProof/>
        </w:rPr>
        <mc:AlternateContent>
          <mc:Choice Requires="wps">
            <w:drawing>
              <wp:anchor distT="0" distB="0" distL="114300" distR="114300" simplePos="0" relativeHeight="251764736" behindDoc="0" locked="0" layoutInCell="1" allowOverlap="1" wp14:anchorId="36C51C22" wp14:editId="3BD76A07">
                <wp:simplePos x="0" y="0"/>
                <wp:positionH relativeFrom="column">
                  <wp:posOffset>2009775</wp:posOffset>
                </wp:positionH>
                <wp:positionV relativeFrom="paragraph">
                  <wp:posOffset>12065</wp:posOffset>
                </wp:positionV>
                <wp:extent cx="1085850" cy="733425"/>
                <wp:effectExtent l="0" t="0" r="19050" b="28575"/>
                <wp:wrapNone/>
                <wp:docPr id="1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6422E056" w14:textId="253D8285" w:rsidR="005E427F" w:rsidRDefault="0055753A" w:rsidP="0055753A">
                            <w:r>
                              <w:object w:dxaOrig="1534" w:dyaOrig="997" w14:anchorId="2538382C">
                                <v:shape id="_x0000_i1088" type="#_x0000_t75" style="width:76.7pt;height:49.85pt">
                                  <v:imagedata r:id="rId134" o:title=""/>
                                </v:shape>
                                <o:OLEObject Type="Embed" ProgID="Acrobat.Document.DC" ShapeID="_x0000_i1088" DrawAspect="Icon" ObjectID="_1737201567" r:id="rId13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C51C22" id="_x0000_s1084" type="#_x0000_t202" style="position:absolute;margin-left:158.25pt;margin-top:.95pt;width:85.5pt;height:57.75pt;z-index:251764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" fillcolor="window" strokeweight=".5pt">
                <v:path arrowok="t"/>
                <v:textbox style="mso-fit-shape-to-text:t">
                  <w:txbxContent>
                    <w:p w14:paraId="6422E056" w14:textId="253D8285" w:rsidR="005E427F" w:rsidRDefault="0055753A" w:rsidP="0055753A">
                      <w:r>
                        <w:object w:dxaOrig="1534" w:dyaOrig="997" w14:anchorId="2538382C">
                          <v:shape id="_x0000_i1088" type="#_x0000_t75" style="width:76.7pt;height:49.85pt">
                            <v:imagedata r:id="rId136" o:title=""/>
                          </v:shape>
                          <o:OLEObject Type="Embed" ProgID="Acrobat.Document.DC" ShapeID="_x0000_i1088" DrawAspect="Icon" ObjectID="_1735473091" r:id="rId137"/>
                        </w:object>
                      </w:r>
                    </w:p>
                  </w:txbxContent>
                </v:textbox>
              </v:shape>
            </w:pict>
          </mc:Fallback>
        </mc:AlternateContent>
      </w:r>
    </w:p>
    <w:p w14:paraId="33469B6B" w14:textId="77777777" w:rsidR="005E427F" w:rsidRDefault="005E427F" w:rsidP="005E427F">
      <w:pPr>
        <w:rPr>
          <w:b/>
          <w:snapToGrid w:val="0"/>
          <w:sz w:val="31"/>
        </w:rPr>
      </w:pPr>
    </w:p>
    <w:p w14:paraId="5954C431" w14:textId="424CB6B9" w:rsidR="005E427F" w:rsidRDefault="005E427F" w:rsidP="00B36B87">
      <w:pPr>
        <w:rPr>
          <w:b/>
          <w:snapToGrid w:val="0"/>
          <w:sz w:val="31"/>
        </w:rPr>
      </w:pPr>
    </w:p>
    <w:p w14:paraId="140AA31D" w14:textId="77204315" w:rsidR="00BF208A" w:rsidRDefault="00BF208A" w:rsidP="00B36B87">
      <w:pPr>
        <w:rPr>
          <w:b/>
          <w:snapToGrid w:val="0"/>
          <w:sz w:val="31"/>
        </w:rPr>
      </w:pPr>
    </w:p>
    <w:p w14:paraId="2BBA7BA2" w14:textId="2C25CB32" w:rsidR="00BF208A" w:rsidRDefault="00BF208A" w:rsidP="00B36B87">
      <w:pPr>
        <w:rPr>
          <w:b/>
          <w:snapToGrid w:val="0"/>
          <w:sz w:val="31"/>
        </w:rPr>
      </w:pPr>
    </w:p>
    <w:p w14:paraId="256B87E2" w14:textId="0FE6DF77" w:rsidR="00BF208A" w:rsidRDefault="00BF208A" w:rsidP="00BF208A">
      <w:pPr>
        <w:rPr>
          <w:b/>
          <w:sz w:val="28"/>
        </w:rPr>
      </w:pPr>
      <w:r>
        <w:rPr>
          <w:b/>
          <w:sz w:val="28"/>
        </w:rPr>
        <w:lastRenderedPageBreak/>
        <w:t xml:space="preserve">DECISION: RDD0017 </w:t>
      </w:r>
      <w:r>
        <w:rPr>
          <w:b/>
          <w:sz w:val="28"/>
          <w:szCs w:val="28"/>
          <w:lang w:val="en-US"/>
        </w:rPr>
        <w:t>Microsoft Enterprise Agreement Upgrade</w:t>
      </w:r>
    </w:p>
    <w:p w14:paraId="29489EFA" w14:textId="77777777" w:rsidR="00BF208A" w:rsidRDefault="00BF208A" w:rsidP="00BF208A">
      <w:pPr>
        <w:rPr>
          <w:b/>
          <w:sz w:val="28"/>
        </w:rPr>
      </w:pPr>
    </w:p>
    <w:p w14:paraId="6207A74C" w14:textId="77777777" w:rsidR="00BF208A" w:rsidRDefault="00BF208A" w:rsidP="00BF208A">
      <w:pPr>
        <w:rPr>
          <w:b/>
          <w:sz w:val="28"/>
        </w:rPr>
      </w:pPr>
      <w:r>
        <w:rPr>
          <w:b/>
          <w:sz w:val="28"/>
        </w:rPr>
        <w:t xml:space="preserve">Nature of the decision: </w:t>
      </w:r>
    </w:p>
    <w:p w14:paraId="5AA9FD94" w14:textId="77777777" w:rsidR="00BF208A" w:rsidRDefault="00BF208A" w:rsidP="00BF208A">
      <w:pPr>
        <w:rPr>
          <w:b/>
          <w:sz w:val="28"/>
        </w:rPr>
      </w:pPr>
    </w:p>
    <w:p w14:paraId="4671F0FB" w14:textId="2C3F2276" w:rsidR="00BF208A" w:rsidRDefault="00BF208A" w:rsidP="00BF208A">
      <w:pPr>
        <w:rPr>
          <w:lang w:val="en-US"/>
        </w:rPr>
      </w:pPr>
      <w:r>
        <w:rPr>
          <w:lang w:val="en-US"/>
        </w:rPr>
        <w:t>Award a contract for the u</w:t>
      </w:r>
      <w:r w:rsidRPr="00557BFF">
        <w:rPr>
          <w:lang w:val="en-US"/>
        </w:rPr>
        <w:t>pgrade of the current Microsoft Agreement purc</w:t>
      </w:r>
      <w:r>
        <w:rPr>
          <w:lang w:val="en-US"/>
        </w:rPr>
        <w:t>h</w:t>
      </w:r>
      <w:r w:rsidRPr="00557BFF">
        <w:rPr>
          <w:lang w:val="en-US"/>
        </w:rPr>
        <w:t>ased throug</w:t>
      </w:r>
      <w:r>
        <w:rPr>
          <w:lang w:val="en-US"/>
        </w:rPr>
        <w:t>h</w:t>
      </w:r>
      <w:r w:rsidRPr="00557BFF">
        <w:rPr>
          <w:lang w:val="en-US"/>
        </w:rPr>
        <w:t xml:space="preserve"> the C</w:t>
      </w:r>
      <w:r>
        <w:rPr>
          <w:lang w:val="en-US"/>
        </w:rPr>
        <w:t xml:space="preserve">rown </w:t>
      </w:r>
      <w:r w:rsidRPr="00557BFF">
        <w:rPr>
          <w:lang w:val="en-US"/>
        </w:rPr>
        <w:t>C</w:t>
      </w:r>
      <w:r>
        <w:rPr>
          <w:lang w:val="en-US"/>
        </w:rPr>
        <w:t xml:space="preserve">ommercial </w:t>
      </w:r>
      <w:r w:rsidRPr="00557BFF">
        <w:rPr>
          <w:lang w:val="en-US"/>
        </w:rPr>
        <w:t>S</w:t>
      </w:r>
      <w:r>
        <w:rPr>
          <w:lang w:val="en-US"/>
        </w:rPr>
        <w:t>ervices</w:t>
      </w:r>
      <w:r w:rsidRPr="00557BFF">
        <w:rPr>
          <w:lang w:val="en-US"/>
        </w:rPr>
        <w:t xml:space="preserve"> DTA 21 agreement</w:t>
      </w:r>
      <w:r>
        <w:rPr>
          <w:lang w:val="en-US"/>
        </w:rPr>
        <w:t xml:space="preserve"> from E3 to E5 to enable a single communications platform across the Council, bring advanced security features, Information protection, data loss prevention as well as advanced analytics through Power BI Pro and Viva Insights.</w:t>
      </w:r>
      <w:r>
        <w:rPr>
          <w:noProof/>
          <w:lang w:val="en-US"/>
        </w:rPr>
        <w:t xml:space="preserve">  </w:t>
      </w:r>
    </w:p>
    <w:p w14:paraId="1C369B56" w14:textId="77777777" w:rsidR="00BF208A" w:rsidRDefault="00BF208A" w:rsidP="00BF208A"/>
    <w:p w14:paraId="75F1F706" w14:textId="77777777" w:rsidR="00BF208A" w:rsidRDefault="00BF208A" w:rsidP="00BF208A">
      <w:pPr>
        <w:rPr>
          <w:b/>
          <w:sz w:val="28"/>
        </w:rPr>
      </w:pPr>
      <w:r>
        <w:rPr>
          <w:b/>
          <w:sz w:val="28"/>
        </w:rPr>
        <w:t>Who will make the decision?</w:t>
      </w:r>
    </w:p>
    <w:p w14:paraId="5E9E97A4" w14:textId="77777777" w:rsidR="00BF208A" w:rsidRDefault="00BF208A" w:rsidP="00BF208A">
      <w:pPr>
        <w:rPr>
          <w:b/>
          <w:sz w:val="28"/>
        </w:rPr>
      </w:pPr>
    </w:p>
    <w:p w14:paraId="052C4F2A" w14:textId="77777777" w:rsidR="00BF208A" w:rsidRDefault="00BF208A" w:rsidP="00BF208A">
      <w:r>
        <w:t>Councillor G Nightingale, Cabinet Member for Resources</w:t>
      </w:r>
    </w:p>
    <w:p w14:paraId="0FE5B6E8" w14:textId="77777777" w:rsidR="00BF208A" w:rsidRDefault="00BF208A" w:rsidP="00BF208A"/>
    <w:p w14:paraId="7AA6A20B" w14:textId="77777777" w:rsidR="00BF208A" w:rsidRDefault="00BF208A" w:rsidP="00BF208A">
      <w:pPr>
        <w:rPr>
          <w:b/>
          <w:sz w:val="28"/>
        </w:rPr>
      </w:pPr>
      <w:r>
        <w:rPr>
          <w:b/>
          <w:sz w:val="28"/>
        </w:rPr>
        <w:t>When is the decision to be taken?</w:t>
      </w:r>
    </w:p>
    <w:p w14:paraId="65A36FF0" w14:textId="77777777" w:rsidR="00BF208A" w:rsidRDefault="00BF208A" w:rsidP="00BF208A">
      <w:pPr>
        <w:rPr>
          <w:b/>
          <w:sz w:val="28"/>
        </w:rPr>
      </w:pPr>
    </w:p>
    <w:p w14:paraId="4A0A326A" w14:textId="465DDEDE" w:rsidR="00BF208A" w:rsidRDefault="00BF208A" w:rsidP="00BF208A">
      <w:r>
        <w:t>August 2022</w:t>
      </w:r>
    </w:p>
    <w:p w14:paraId="043CD963" w14:textId="77777777" w:rsidR="00BF208A" w:rsidRDefault="00BF208A" w:rsidP="00BF208A"/>
    <w:p w14:paraId="2D6C6C61" w14:textId="77777777" w:rsidR="00BF208A" w:rsidRDefault="00BF208A" w:rsidP="00BF208A">
      <w:pPr>
        <w:rPr>
          <w:b/>
          <w:sz w:val="28"/>
        </w:rPr>
      </w:pPr>
      <w:r>
        <w:rPr>
          <w:b/>
          <w:sz w:val="28"/>
        </w:rPr>
        <w:t>Who will be consulted and how?</w:t>
      </w:r>
    </w:p>
    <w:p w14:paraId="33868EAB" w14:textId="77777777" w:rsidR="00BF208A" w:rsidRDefault="00BF208A" w:rsidP="00BF208A">
      <w:pPr>
        <w:rPr>
          <w:b/>
          <w:sz w:val="28"/>
        </w:rPr>
      </w:pPr>
    </w:p>
    <w:p w14:paraId="4C1C1042" w14:textId="77777777" w:rsidR="00BF208A" w:rsidRPr="00756E9C" w:rsidRDefault="00BF208A" w:rsidP="00BF208A">
      <w:pPr>
        <w:rPr>
          <w:noProof/>
          <w:lang w:val="en-US"/>
        </w:rPr>
      </w:pPr>
      <w:r w:rsidRPr="00756E9C">
        <w:rPr>
          <w:noProof/>
          <w:lang w:val="en-US"/>
        </w:rPr>
        <w:t xml:space="preserve">Cabinet Member for </w:t>
      </w:r>
      <w:r>
        <w:rPr>
          <w:noProof/>
          <w:lang w:val="en-US"/>
        </w:rPr>
        <w:t>Resources</w:t>
      </w:r>
    </w:p>
    <w:p w14:paraId="6BA8A185" w14:textId="77777777" w:rsidR="00BF208A" w:rsidRPr="00756E9C" w:rsidRDefault="00BF208A" w:rsidP="00BF208A">
      <w:pPr>
        <w:rPr>
          <w:noProof/>
          <w:lang w:val="en-US"/>
        </w:rPr>
      </w:pPr>
      <w:r w:rsidRPr="00756E9C">
        <w:rPr>
          <w:noProof/>
          <w:lang w:val="en-US"/>
        </w:rPr>
        <w:t>Chief Finance Officer</w:t>
      </w:r>
    </w:p>
    <w:p w14:paraId="3F495A96" w14:textId="77777777" w:rsidR="00BF208A" w:rsidRPr="00756E9C" w:rsidRDefault="00BF208A" w:rsidP="00BF208A">
      <w:pPr>
        <w:rPr>
          <w:noProof/>
          <w:lang w:val="en-US"/>
        </w:rPr>
      </w:pPr>
      <w:r w:rsidRPr="00756E9C">
        <w:rPr>
          <w:noProof/>
          <w:lang w:val="en-US"/>
        </w:rPr>
        <w:t>Chief Legal Officer</w:t>
      </w:r>
    </w:p>
    <w:p w14:paraId="7C24FC4A" w14:textId="77777777" w:rsidR="00BF208A" w:rsidRPr="00756E9C" w:rsidRDefault="00BF208A" w:rsidP="00BF208A">
      <w:pPr>
        <w:rPr>
          <w:noProof/>
          <w:lang w:val="en-US"/>
        </w:rPr>
      </w:pPr>
      <w:r>
        <w:rPr>
          <w:noProof/>
          <w:lang w:val="en-US"/>
        </w:rPr>
        <w:t>Managing Director</w:t>
      </w:r>
    </w:p>
    <w:p w14:paraId="31EF8DE2" w14:textId="77777777" w:rsidR="00BF208A" w:rsidRDefault="00BF208A" w:rsidP="00BF208A">
      <w:pPr>
        <w:rPr>
          <w:noProof/>
          <w:lang w:val="en-US"/>
        </w:rPr>
      </w:pPr>
      <w:r>
        <w:rPr>
          <w:noProof/>
          <w:lang w:val="en-US"/>
        </w:rPr>
        <w:t>Assistant Director – Strategic IT</w:t>
      </w:r>
    </w:p>
    <w:p w14:paraId="4E22D943" w14:textId="77777777" w:rsidR="00BF208A" w:rsidRDefault="00BF208A" w:rsidP="00BF208A"/>
    <w:p w14:paraId="29F5C817" w14:textId="77777777" w:rsidR="00BF208A" w:rsidRDefault="00BF208A" w:rsidP="00BF208A">
      <w:pPr>
        <w:rPr>
          <w:b/>
          <w:sz w:val="28"/>
        </w:rPr>
      </w:pPr>
      <w:r>
        <w:rPr>
          <w:b/>
          <w:sz w:val="28"/>
        </w:rPr>
        <w:t>Supporting documentation:</w:t>
      </w:r>
    </w:p>
    <w:p w14:paraId="5509F1A5" w14:textId="77777777" w:rsidR="00BF208A" w:rsidRDefault="00BF208A" w:rsidP="00BF208A">
      <w:pPr>
        <w:rPr>
          <w:b/>
          <w:sz w:val="28"/>
        </w:rPr>
      </w:pPr>
    </w:p>
    <w:p w14:paraId="7988383B" w14:textId="77777777" w:rsidR="00BF208A" w:rsidRDefault="00BF208A" w:rsidP="00BF208A">
      <w:r>
        <w:t>There are no supporting documents for this decision</w:t>
      </w:r>
    </w:p>
    <w:p w14:paraId="79E221D9" w14:textId="77777777" w:rsidR="00BF208A" w:rsidRDefault="00BF208A" w:rsidP="00BF208A"/>
    <w:p w14:paraId="733969C1" w14:textId="77777777" w:rsidR="00BF208A" w:rsidRDefault="00BF208A" w:rsidP="00BF208A">
      <w:pPr>
        <w:rPr>
          <w:b/>
          <w:sz w:val="28"/>
        </w:rPr>
      </w:pPr>
      <w:r>
        <w:rPr>
          <w:b/>
          <w:sz w:val="28"/>
        </w:rPr>
        <w:t>How and by when to make representations:</w:t>
      </w:r>
    </w:p>
    <w:p w14:paraId="7C9B0EEA" w14:textId="77777777" w:rsidR="00BF208A" w:rsidRDefault="00BF208A" w:rsidP="00BF208A">
      <w:pPr>
        <w:rPr>
          <w:b/>
          <w:sz w:val="28"/>
        </w:rPr>
      </w:pPr>
    </w:p>
    <w:p w14:paraId="6398264F" w14:textId="0847AE5D" w:rsidR="00BF208A" w:rsidRDefault="00BF208A" w:rsidP="00BF208A">
      <w:r>
        <w:t xml:space="preserve">Representations should be made to </w:t>
      </w:r>
      <w:r>
        <w:rPr>
          <w:lang w:val="en-US"/>
        </w:rPr>
        <w:t>Simon Jennings</w:t>
      </w:r>
      <w:r>
        <w:t xml:space="preserve"> before 1 August 2022.</w:t>
      </w:r>
    </w:p>
    <w:p w14:paraId="5F0295EA" w14:textId="46168100" w:rsidR="00BF208A" w:rsidRDefault="00BF208A" w:rsidP="00BF208A">
      <w:pPr>
        <w:rPr>
          <w:noProof/>
          <w:lang w:val="en-US"/>
        </w:rPr>
      </w:pPr>
      <w:r>
        <w:t xml:space="preserve">Tel: </w:t>
      </w:r>
      <w:r>
        <w:rPr>
          <w:lang w:val="en-US"/>
        </w:rPr>
        <w:t>01642 054671</w:t>
      </w:r>
    </w:p>
    <w:p w14:paraId="013E1D76" w14:textId="30D0FCD4" w:rsidR="00BF208A" w:rsidRDefault="00BF208A" w:rsidP="00BF208A"/>
    <w:p w14:paraId="5C802BC1" w14:textId="45FABA72" w:rsidR="00BF208A" w:rsidRDefault="00BF208A" w:rsidP="008B1EB6">
      <w:pPr>
        <w:pStyle w:val="Default"/>
      </w:pPr>
      <w:r w:rsidRPr="00BF208A">
        <w:t xml:space="preserve">Please </w:t>
      </w:r>
      <w:proofErr w:type="gramStart"/>
      <w:r w:rsidRPr="00BF208A">
        <w:t>note:</w:t>
      </w:r>
      <w:proofErr w:type="gramEnd"/>
      <w:r w:rsidRPr="00BF208A">
        <w:t xml:space="preserve"> some or all of this </w:t>
      </w:r>
      <w:r>
        <w:t>decision</w:t>
      </w:r>
      <w:r w:rsidRPr="00BF208A">
        <w:t xml:space="preserve"> may be considered as confidential as it may contain information relating to </w:t>
      </w:r>
      <w:r>
        <w:t>any action taken or to be taken in connection with the prevention, investigation or prosecution of crime</w:t>
      </w:r>
      <w:r w:rsidRPr="00BF208A">
        <w:t xml:space="preserve"> as defined in paragraph </w:t>
      </w:r>
      <w:r>
        <w:t>7</w:t>
      </w:r>
      <w:r w:rsidRPr="00BF208A">
        <w:t xml:space="preserve"> of Part 1 of Schedule 12A to the Local Government Act 1972 (as amended). </w:t>
      </w:r>
    </w:p>
    <w:p w14:paraId="01CBD884" w14:textId="77777777" w:rsidR="00BF208A" w:rsidRDefault="00BF208A" w:rsidP="00BF208A"/>
    <w:p w14:paraId="46FCD71D" w14:textId="0076299F" w:rsidR="00BF208A" w:rsidRDefault="00BF208A" w:rsidP="00BF208A">
      <w:r>
        <w:t>First published in Forward Plan on 4 July 2022</w:t>
      </w:r>
    </w:p>
    <w:p w14:paraId="6CD5438F" w14:textId="3ECF8F0A" w:rsidR="00BF208A" w:rsidRDefault="00BF208A" w:rsidP="00BF208A"/>
    <w:p w14:paraId="3BAF547D" w14:textId="77777777" w:rsidR="008B1EB6" w:rsidRDefault="008B1EB6" w:rsidP="00BF208A"/>
    <w:p w14:paraId="4C8DA9F4" w14:textId="77777777" w:rsidR="00BF208A" w:rsidRPr="008254C1" w:rsidRDefault="00BF208A" w:rsidP="00BF208A">
      <w:pPr>
        <w:rPr>
          <w:b/>
          <w:sz w:val="28"/>
          <w:szCs w:val="28"/>
        </w:rPr>
      </w:pPr>
      <w:r w:rsidRPr="008254C1">
        <w:rPr>
          <w:b/>
          <w:sz w:val="28"/>
          <w:szCs w:val="28"/>
        </w:rPr>
        <w:lastRenderedPageBreak/>
        <w:t>Following the Making of the decision, the decision form will be published here:</w:t>
      </w:r>
    </w:p>
    <w:p w14:paraId="71BDC9C8" w14:textId="77777777" w:rsidR="00BF208A" w:rsidRDefault="00BF208A" w:rsidP="00BF208A"/>
    <w:p w14:paraId="18F2FD30" w14:textId="77777777" w:rsidR="00BF208A" w:rsidRDefault="00BF208A" w:rsidP="00BF208A">
      <w:r>
        <w:rPr>
          <w:noProof/>
        </w:rPr>
        <mc:AlternateContent>
          <mc:Choice Requires="wps">
            <w:drawing>
              <wp:anchor distT="0" distB="0" distL="114300" distR="114300" simplePos="0" relativeHeight="251766784" behindDoc="0" locked="0" layoutInCell="1" allowOverlap="1" wp14:anchorId="747212DA" wp14:editId="574A2164">
                <wp:simplePos x="0" y="0"/>
                <wp:positionH relativeFrom="column">
                  <wp:posOffset>2009775</wp:posOffset>
                </wp:positionH>
                <wp:positionV relativeFrom="paragraph">
                  <wp:posOffset>12065</wp:posOffset>
                </wp:positionV>
                <wp:extent cx="1085850" cy="733425"/>
                <wp:effectExtent l="0" t="0" r="19050" b="28575"/>
                <wp:wrapNone/>
                <wp:docPr id="1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32CCC9EB" w14:textId="4A1CAFC7" w:rsidR="00BF208A" w:rsidRDefault="00CC7CCA" w:rsidP="00CC7CCA">
                            <w:r>
                              <w:object w:dxaOrig="1534" w:dyaOrig="997" w14:anchorId="61D25E45">
                                <v:shape id="_x0000_i1090" type="#_x0000_t75" style="width:76.7pt;height:49.85pt">
                                  <v:imagedata r:id="rId138" o:title=""/>
                                </v:shape>
                                <o:OLEObject Type="Embed" ProgID="Acrobat.Document.DC" ShapeID="_x0000_i1090" DrawAspect="Icon" ObjectID="_1737201568" r:id="rId1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47212DA" id="_x0000_s1085" type="#_x0000_t202" style="position:absolute;margin-left:158.25pt;margin-top:.95pt;width:85.5pt;height:57.75pt;z-index:251766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" fillcolor="window" strokeweight=".5pt">
                <v:path arrowok="t"/>
                <v:textbox style="mso-fit-shape-to-text:t">
                  <w:txbxContent>
                    <w:p w14:paraId="32CCC9EB" w14:textId="4A1CAFC7" w:rsidR="00BF208A" w:rsidRDefault="00CC7CCA" w:rsidP="00CC7CCA">
                      <w:r>
                        <w:object w:dxaOrig="1534" w:dyaOrig="997" w14:anchorId="61D25E45">
                          <v:shape id="_x0000_i1090" type="#_x0000_t75" style="width:76.7pt;height:49.85pt">
                            <v:imagedata r:id="rId140" o:title=""/>
                          </v:shape>
                          <o:OLEObject Type="Embed" ProgID="Acrobat.Document.DC" ShapeID="_x0000_i1090" DrawAspect="Icon" ObjectID="_1735473092" r:id="rId141"/>
                        </w:object>
                      </w:r>
                    </w:p>
                  </w:txbxContent>
                </v:textbox>
              </v:shape>
            </w:pict>
          </mc:Fallback>
        </mc:AlternateContent>
      </w:r>
    </w:p>
    <w:p w14:paraId="3CE7D3E8" w14:textId="77777777" w:rsidR="00BF208A" w:rsidRDefault="00BF208A" w:rsidP="00BF208A">
      <w:pPr>
        <w:rPr>
          <w:b/>
          <w:snapToGrid w:val="0"/>
          <w:sz w:val="31"/>
        </w:rPr>
      </w:pPr>
    </w:p>
    <w:p w14:paraId="24B95156" w14:textId="17FACFF7" w:rsidR="00BF208A" w:rsidRDefault="00BF208A" w:rsidP="00BF208A">
      <w:pPr>
        <w:rPr>
          <w:b/>
          <w:snapToGrid w:val="0"/>
          <w:sz w:val="31"/>
        </w:rPr>
      </w:pPr>
    </w:p>
    <w:p w14:paraId="0C090376" w14:textId="50D67958" w:rsidR="00C4539C" w:rsidRDefault="00C4539C" w:rsidP="00BF208A">
      <w:pPr>
        <w:rPr>
          <w:b/>
          <w:snapToGrid w:val="0"/>
          <w:sz w:val="31"/>
        </w:rPr>
      </w:pPr>
    </w:p>
    <w:p w14:paraId="4EF9F6A4" w14:textId="6677CAF7" w:rsidR="00C4539C" w:rsidRDefault="00C4539C" w:rsidP="00BF208A">
      <w:pPr>
        <w:rPr>
          <w:b/>
          <w:snapToGrid w:val="0"/>
          <w:sz w:val="31"/>
        </w:rPr>
      </w:pPr>
    </w:p>
    <w:p w14:paraId="2FFF1D36" w14:textId="77777777" w:rsidR="00C4539C" w:rsidRDefault="00C4539C" w:rsidP="00C4539C">
      <w:pPr>
        <w:rPr>
          <w:b/>
          <w:sz w:val="28"/>
        </w:rPr>
      </w:pPr>
    </w:p>
    <w:p w14:paraId="348216DB" w14:textId="77777777" w:rsidR="00C4539C" w:rsidRDefault="00C4539C" w:rsidP="00C4539C">
      <w:pPr>
        <w:rPr>
          <w:b/>
          <w:sz w:val="28"/>
        </w:rPr>
      </w:pPr>
    </w:p>
    <w:p w14:paraId="6D3AA4F8" w14:textId="77777777" w:rsidR="00C4539C" w:rsidRDefault="00C4539C" w:rsidP="00C4539C">
      <w:pPr>
        <w:rPr>
          <w:b/>
          <w:sz w:val="28"/>
        </w:rPr>
      </w:pPr>
    </w:p>
    <w:p w14:paraId="5844C003" w14:textId="77777777" w:rsidR="00C4539C" w:rsidRDefault="00C4539C" w:rsidP="00C4539C">
      <w:pPr>
        <w:rPr>
          <w:b/>
          <w:sz w:val="28"/>
        </w:rPr>
      </w:pPr>
    </w:p>
    <w:p w14:paraId="3841558C" w14:textId="77777777" w:rsidR="00C4539C" w:rsidRDefault="00C4539C" w:rsidP="00C4539C">
      <w:pPr>
        <w:rPr>
          <w:b/>
          <w:sz w:val="28"/>
        </w:rPr>
      </w:pPr>
    </w:p>
    <w:p w14:paraId="4D0AB04E" w14:textId="77777777" w:rsidR="00C4539C" w:rsidRDefault="00C4539C" w:rsidP="00C4539C">
      <w:pPr>
        <w:rPr>
          <w:b/>
          <w:sz w:val="28"/>
        </w:rPr>
      </w:pPr>
    </w:p>
    <w:p w14:paraId="47A2EF78" w14:textId="77777777" w:rsidR="00C4539C" w:rsidRDefault="00C4539C" w:rsidP="00C4539C">
      <w:pPr>
        <w:rPr>
          <w:b/>
          <w:sz w:val="28"/>
        </w:rPr>
      </w:pPr>
    </w:p>
    <w:p w14:paraId="643B3164" w14:textId="77777777" w:rsidR="00C4539C" w:rsidRDefault="00C4539C" w:rsidP="00C4539C">
      <w:pPr>
        <w:rPr>
          <w:b/>
          <w:sz w:val="28"/>
        </w:rPr>
      </w:pPr>
    </w:p>
    <w:p w14:paraId="0BA2EE66" w14:textId="77777777" w:rsidR="00C4539C" w:rsidRDefault="00C4539C" w:rsidP="00C4539C">
      <w:pPr>
        <w:rPr>
          <w:b/>
          <w:sz w:val="28"/>
        </w:rPr>
      </w:pPr>
    </w:p>
    <w:p w14:paraId="1AF1D619" w14:textId="77777777" w:rsidR="00C4539C" w:rsidRDefault="00C4539C" w:rsidP="00C4539C">
      <w:pPr>
        <w:rPr>
          <w:b/>
          <w:sz w:val="28"/>
        </w:rPr>
      </w:pPr>
    </w:p>
    <w:p w14:paraId="3EFAA335" w14:textId="77777777" w:rsidR="00C4539C" w:rsidRDefault="00C4539C" w:rsidP="00C4539C">
      <w:pPr>
        <w:rPr>
          <w:b/>
          <w:sz w:val="28"/>
        </w:rPr>
      </w:pPr>
    </w:p>
    <w:p w14:paraId="2003F9DC" w14:textId="77777777" w:rsidR="00C4539C" w:rsidRDefault="00C4539C" w:rsidP="00C4539C">
      <w:pPr>
        <w:rPr>
          <w:b/>
          <w:sz w:val="28"/>
        </w:rPr>
      </w:pPr>
    </w:p>
    <w:p w14:paraId="1FC00469" w14:textId="77777777" w:rsidR="00C4539C" w:rsidRDefault="00C4539C" w:rsidP="00C4539C">
      <w:pPr>
        <w:rPr>
          <w:b/>
          <w:sz w:val="28"/>
        </w:rPr>
      </w:pPr>
    </w:p>
    <w:p w14:paraId="5EAC22C1" w14:textId="77777777" w:rsidR="00C4539C" w:rsidRDefault="00C4539C" w:rsidP="00C4539C">
      <w:pPr>
        <w:rPr>
          <w:b/>
          <w:sz w:val="28"/>
        </w:rPr>
      </w:pPr>
    </w:p>
    <w:p w14:paraId="754FA023" w14:textId="77777777" w:rsidR="00C4539C" w:rsidRDefault="00C4539C" w:rsidP="00C4539C">
      <w:pPr>
        <w:rPr>
          <w:b/>
          <w:sz w:val="28"/>
        </w:rPr>
      </w:pPr>
    </w:p>
    <w:p w14:paraId="68E3038D" w14:textId="77777777" w:rsidR="00C4539C" w:rsidRDefault="00C4539C" w:rsidP="00C4539C">
      <w:pPr>
        <w:rPr>
          <w:b/>
          <w:sz w:val="28"/>
        </w:rPr>
      </w:pPr>
    </w:p>
    <w:p w14:paraId="32EF980B" w14:textId="77777777" w:rsidR="00C4539C" w:rsidRDefault="00C4539C" w:rsidP="00C4539C">
      <w:pPr>
        <w:rPr>
          <w:b/>
          <w:sz w:val="28"/>
        </w:rPr>
      </w:pPr>
    </w:p>
    <w:p w14:paraId="6078F4B7" w14:textId="77777777" w:rsidR="00C4539C" w:rsidRDefault="00C4539C" w:rsidP="00C4539C">
      <w:pPr>
        <w:rPr>
          <w:b/>
          <w:sz w:val="28"/>
        </w:rPr>
      </w:pPr>
    </w:p>
    <w:p w14:paraId="09D581FE" w14:textId="77777777" w:rsidR="00C4539C" w:rsidRDefault="00C4539C" w:rsidP="00C4539C">
      <w:pPr>
        <w:rPr>
          <w:b/>
          <w:sz w:val="28"/>
        </w:rPr>
      </w:pPr>
    </w:p>
    <w:p w14:paraId="1BF8E81B" w14:textId="77777777" w:rsidR="00C4539C" w:rsidRDefault="00C4539C" w:rsidP="00C4539C">
      <w:pPr>
        <w:rPr>
          <w:b/>
          <w:sz w:val="28"/>
        </w:rPr>
      </w:pPr>
    </w:p>
    <w:p w14:paraId="4319F532" w14:textId="77777777" w:rsidR="00C4539C" w:rsidRDefault="00C4539C" w:rsidP="00C4539C">
      <w:pPr>
        <w:rPr>
          <w:b/>
          <w:sz w:val="28"/>
        </w:rPr>
      </w:pPr>
    </w:p>
    <w:p w14:paraId="17BE0FD4" w14:textId="77777777" w:rsidR="00C4539C" w:rsidRDefault="00C4539C" w:rsidP="00C4539C">
      <w:pPr>
        <w:rPr>
          <w:b/>
          <w:sz w:val="28"/>
        </w:rPr>
      </w:pPr>
    </w:p>
    <w:p w14:paraId="39BA7A14" w14:textId="77777777" w:rsidR="00C4539C" w:rsidRDefault="00C4539C" w:rsidP="00C4539C">
      <w:pPr>
        <w:rPr>
          <w:b/>
          <w:sz w:val="28"/>
        </w:rPr>
      </w:pPr>
    </w:p>
    <w:p w14:paraId="4BA7A8F8" w14:textId="77777777" w:rsidR="00C4539C" w:rsidRDefault="00C4539C" w:rsidP="00C4539C">
      <w:pPr>
        <w:rPr>
          <w:b/>
          <w:sz w:val="28"/>
        </w:rPr>
      </w:pPr>
    </w:p>
    <w:p w14:paraId="6E226560" w14:textId="77777777" w:rsidR="00C4539C" w:rsidRDefault="00C4539C" w:rsidP="00C4539C">
      <w:pPr>
        <w:rPr>
          <w:b/>
          <w:sz w:val="28"/>
        </w:rPr>
      </w:pPr>
    </w:p>
    <w:p w14:paraId="38BDC943" w14:textId="77777777" w:rsidR="00C4539C" w:rsidRDefault="00C4539C" w:rsidP="00C4539C">
      <w:pPr>
        <w:rPr>
          <w:b/>
          <w:sz w:val="28"/>
        </w:rPr>
      </w:pPr>
    </w:p>
    <w:p w14:paraId="772917F6" w14:textId="77777777" w:rsidR="00C4539C" w:rsidRDefault="00C4539C" w:rsidP="00C4539C">
      <w:pPr>
        <w:rPr>
          <w:b/>
          <w:sz w:val="28"/>
        </w:rPr>
      </w:pPr>
    </w:p>
    <w:p w14:paraId="6FBC7CAF" w14:textId="77777777" w:rsidR="00C4539C" w:rsidRDefault="00C4539C" w:rsidP="00C4539C">
      <w:pPr>
        <w:rPr>
          <w:b/>
          <w:sz w:val="28"/>
        </w:rPr>
      </w:pPr>
    </w:p>
    <w:p w14:paraId="30F6BA37" w14:textId="77777777" w:rsidR="00C4539C" w:rsidRDefault="00C4539C" w:rsidP="00C4539C">
      <w:pPr>
        <w:rPr>
          <w:b/>
          <w:sz w:val="28"/>
        </w:rPr>
      </w:pPr>
    </w:p>
    <w:p w14:paraId="6F38F244" w14:textId="77777777" w:rsidR="00C4539C" w:rsidRDefault="00C4539C" w:rsidP="00C4539C">
      <w:pPr>
        <w:rPr>
          <w:b/>
          <w:sz w:val="28"/>
        </w:rPr>
      </w:pPr>
    </w:p>
    <w:p w14:paraId="4C2B1559" w14:textId="77777777" w:rsidR="00C4539C" w:rsidRDefault="00C4539C" w:rsidP="00C4539C">
      <w:pPr>
        <w:rPr>
          <w:b/>
          <w:sz w:val="28"/>
        </w:rPr>
      </w:pPr>
    </w:p>
    <w:p w14:paraId="1C4AEAD5" w14:textId="77777777" w:rsidR="00C4539C" w:rsidRDefault="00C4539C" w:rsidP="00C4539C">
      <w:pPr>
        <w:rPr>
          <w:b/>
          <w:sz w:val="28"/>
        </w:rPr>
      </w:pPr>
    </w:p>
    <w:p w14:paraId="7E1461D6" w14:textId="36D91575" w:rsidR="00C4539C" w:rsidRDefault="00C4539C" w:rsidP="00C4539C">
      <w:pPr>
        <w:rPr>
          <w:b/>
          <w:sz w:val="28"/>
        </w:rPr>
      </w:pPr>
      <w:r>
        <w:rPr>
          <w:b/>
          <w:sz w:val="28"/>
        </w:rPr>
        <w:lastRenderedPageBreak/>
        <w:t xml:space="preserve">DECISION: RDD0018 </w:t>
      </w:r>
      <w:r>
        <w:rPr>
          <w:b/>
          <w:sz w:val="28"/>
          <w:szCs w:val="28"/>
          <w:lang w:val="en-US"/>
        </w:rPr>
        <w:t>Redcar Town Deal – Contractor procurement for Improving Seaside Properties scheme</w:t>
      </w:r>
    </w:p>
    <w:p w14:paraId="6EFA5520" w14:textId="77777777" w:rsidR="00C4539C" w:rsidRDefault="00C4539C" w:rsidP="00C4539C">
      <w:pPr>
        <w:rPr>
          <w:b/>
          <w:sz w:val="28"/>
        </w:rPr>
      </w:pPr>
    </w:p>
    <w:p w14:paraId="14A090F5" w14:textId="77777777" w:rsidR="00C4539C" w:rsidRDefault="00C4539C" w:rsidP="00C4539C">
      <w:pPr>
        <w:rPr>
          <w:b/>
          <w:sz w:val="28"/>
        </w:rPr>
      </w:pPr>
      <w:r>
        <w:rPr>
          <w:b/>
          <w:sz w:val="28"/>
        </w:rPr>
        <w:t xml:space="preserve">Nature of the decision: </w:t>
      </w:r>
    </w:p>
    <w:p w14:paraId="6EE5C2DE" w14:textId="77777777" w:rsidR="00C4539C" w:rsidRDefault="00C4539C" w:rsidP="00C4539C">
      <w:pPr>
        <w:rPr>
          <w:b/>
          <w:sz w:val="28"/>
        </w:rPr>
      </w:pPr>
    </w:p>
    <w:p w14:paraId="7F71C3DE" w14:textId="407BC346" w:rsidR="00C4539C" w:rsidRDefault="00C4539C" w:rsidP="00C4539C">
      <w:pPr>
        <w:rPr>
          <w:lang w:val="en-US"/>
        </w:rPr>
      </w:pPr>
      <w:r w:rsidRPr="00F33039">
        <w:rPr>
          <w:lang w:val="en-US"/>
        </w:rPr>
        <w:t>Commence a procurement process to award a contract for the delivery of the Redcar Town Deal Improving Seaside Properties Scheme</w:t>
      </w:r>
      <w:r>
        <w:rPr>
          <w:lang w:val="en-US"/>
        </w:rPr>
        <w:t>.</w:t>
      </w:r>
      <w:r>
        <w:rPr>
          <w:noProof/>
          <w:lang w:val="en-US"/>
        </w:rPr>
        <w:t xml:space="preserve">  </w:t>
      </w:r>
    </w:p>
    <w:p w14:paraId="4A741A5A" w14:textId="77777777" w:rsidR="00C4539C" w:rsidRDefault="00C4539C" w:rsidP="00C4539C"/>
    <w:p w14:paraId="6323CE87" w14:textId="77777777" w:rsidR="00C4539C" w:rsidRDefault="00C4539C" w:rsidP="00C4539C">
      <w:pPr>
        <w:rPr>
          <w:b/>
          <w:sz w:val="28"/>
        </w:rPr>
      </w:pPr>
      <w:r>
        <w:rPr>
          <w:b/>
          <w:sz w:val="28"/>
        </w:rPr>
        <w:t>Who will make the decision?</w:t>
      </w:r>
    </w:p>
    <w:p w14:paraId="6FB6F718" w14:textId="77777777" w:rsidR="00C4539C" w:rsidRDefault="00C4539C" w:rsidP="00C4539C">
      <w:pPr>
        <w:rPr>
          <w:b/>
          <w:sz w:val="28"/>
        </w:rPr>
      </w:pPr>
    </w:p>
    <w:p w14:paraId="774F3E92" w14:textId="2A9E5229" w:rsidR="00C4539C" w:rsidRDefault="00C4539C" w:rsidP="00C4539C">
      <w:r>
        <w:t>Councillor Gallacher, Cabinet Member for Economic Development</w:t>
      </w:r>
    </w:p>
    <w:p w14:paraId="16C2B674" w14:textId="77777777" w:rsidR="00C4539C" w:rsidRDefault="00C4539C" w:rsidP="00C4539C"/>
    <w:p w14:paraId="362052F0" w14:textId="77777777" w:rsidR="00C4539C" w:rsidRDefault="00C4539C" w:rsidP="00C4539C">
      <w:pPr>
        <w:rPr>
          <w:b/>
          <w:sz w:val="28"/>
        </w:rPr>
      </w:pPr>
      <w:r>
        <w:rPr>
          <w:b/>
          <w:sz w:val="28"/>
        </w:rPr>
        <w:t>When is the decision to be taken?</w:t>
      </w:r>
    </w:p>
    <w:p w14:paraId="111A8A3F" w14:textId="77777777" w:rsidR="00C4539C" w:rsidRDefault="00C4539C" w:rsidP="00C4539C">
      <w:pPr>
        <w:rPr>
          <w:b/>
          <w:sz w:val="28"/>
        </w:rPr>
      </w:pPr>
    </w:p>
    <w:p w14:paraId="42364A2F" w14:textId="6CBA9BFC" w:rsidR="00C4539C" w:rsidRDefault="00C4539C" w:rsidP="00C4539C">
      <w:r>
        <w:t>October 2022</w:t>
      </w:r>
    </w:p>
    <w:p w14:paraId="37C8C8DD" w14:textId="77777777" w:rsidR="00C4539C" w:rsidRDefault="00C4539C" w:rsidP="00C4539C"/>
    <w:p w14:paraId="2CCE8D52" w14:textId="77777777" w:rsidR="00C4539C" w:rsidRDefault="00C4539C" w:rsidP="00C4539C">
      <w:pPr>
        <w:rPr>
          <w:b/>
          <w:sz w:val="28"/>
        </w:rPr>
      </w:pPr>
      <w:r>
        <w:rPr>
          <w:b/>
          <w:sz w:val="28"/>
        </w:rPr>
        <w:t>Who will be consulted and how?</w:t>
      </w:r>
    </w:p>
    <w:p w14:paraId="0B103DC3" w14:textId="77777777" w:rsidR="00C4539C" w:rsidRDefault="00C4539C" w:rsidP="00C4539C">
      <w:pPr>
        <w:rPr>
          <w:b/>
          <w:sz w:val="28"/>
        </w:rPr>
      </w:pPr>
    </w:p>
    <w:p w14:paraId="71370257" w14:textId="77777777" w:rsidR="00C4539C" w:rsidRPr="001D0926" w:rsidRDefault="00C4539C" w:rsidP="00C4539C">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6661A65C" w14:textId="77777777" w:rsidR="00C4539C" w:rsidRPr="001D0926" w:rsidRDefault="00C4539C" w:rsidP="00C4539C">
      <w:pPr>
        <w:rPr>
          <w:noProof/>
          <w:lang w:val="en-US"/>
        </w:rPr>
      </w:pPr>
    </w:p>
    <w:p w14:paraId="716244AD" w14:textId="4B3800D8" w:rsidR="00C4539C" w:rsidRDefault="00C4539C" w:rsidP="00C4539C">
      <w:pPr>
        <w:rPr>
          <w:noProof/>
          <w:lang w:val="en-US"/>
        </w:rPr>
      </w:pPr>
      <w:r w:rsidRPr="001D0926">
        <w:rPr>
          <w:noProof/>
          <w:lang w:val="en-US"/>
        </w:rPr>
        <w:t>Delegated decisions will be signed by Chief Finance Officer, Chief Legal Officer, Managing Director, Cabinet Member for Economic Development</w:t>
      </w:r>
    </w:p>
    <w:p w14:paraId="61F18433" w14:textId="77777777" w:rsidR="00C4539C" w:rsidRDefault="00C4539C" w:rsidP="00C4539C"/>
    <w:p w14:paraId="09699357" w14:textId="77777777" w:rsidR="00C4539C" w:rsidRDefault="00C4539C" w:rsidP="00C4539C">
      <w:pPr>
        <w:rPr>
          <w:b/>
          <w:sz w:val="28"/>
        </w:rPr>
      </w:pPr>
      <w:r>
        <w:rPr>
          <w:b/>
          <w:sz w:val="28"/>
        </w:rPr>
        <w:t>Supporting documentation:</w:t>
      </w:r>
    </w:p>
    <w:p w14:paraId="324618EB" w14:textId="77777777" w:rsidR="00C4539C" w:rsidRDefault="00C4539C" w:rsidP="00C4539C">
      <w:pPr>
        <w:rPr>
          <w:b/>
          <w:sz w:val="28"/>
        </w:rPr>
      </w:pPr>
    </w:p>
    <w:p w14:paraId="4636BE92" w14:textId="77777777" w:rsidR="00C4539C" w:rsidRDefault="00C4539C" w:rsidP="00C4539C">
      <w:r>
        <w:t>There are no supporting documents for this decision</w:t>
      </w:r>
    </w:p>
    <w:p w14:paraId="3D39C0A7" w14:textId="77777777" w:rsidR="00C4539C" w:rsidRDefault="00C4539C" w:rsidP="00C4539C"/>
    <w:p w14:paraId="6BA0A9CC" w14:textId="77777777" w:rsidR="00C4539C" w:rsidRDefault="00C4539C" w:rsidP="00C4539C">
      <w:pPr>
        <w:rPr>
          <w:b/>
          <w:sz w:val="28"/>
        </w:rPr>
      </w:pPr>
      <w:r>
        <w:rPr>
          <w:b/>
          <w:sz w:val="28"/>
        </w:rPr>
        <w:t>How and by when to make representations:</w:t>
      </w:r>
    </w:p>
    <w:p w14:paraId="0D9EDCDE" w14:textId="77777777" w:rsidR="00C4539C" w:rsidRDefault="00C4539C" w:rsidP="00C4539C">
      <w:pPr>
        <w:rPr>
          <w:b/>
          <w:sz w:val="28"/>
        </w:rPr>
      </w:pPr>
    </w:p>
    <w:p w14:paraId="228BD78A" w14:textId="364E1E6C" w:rsidR="00C4539C" w:rsidRDefault="00C4539C" w:rsidP="00C4539C">
      <w:r>
        <w:t xml:space="preserve">Representations should be made to </w:t>
      </w:r>
      <w:r>
        <w:rPr>
          <w:lang w:val="en-US"/>
        </w:rPr>
        <w:t>Robert Smith</w:t>
      </w:r>
      <w:r>
        <w:t xml:space="preserve"> before 29 August 2022.</w:t>
      </w:r>
    </w:p>
    <w:p w14:paraId="69D88705" w14:textId="4547DCB9" w:rsidR="00C4539C" w:rsidRDefault="00C4539C" w:rsidP="00C4539C">
      <w:pPr>
        <w:rPr>
          <w:noProof/>
          <w:lang w:val="en-US"/>
        </w:rPr>
      </w:pPr>
      <w:r>
        <w:t xml:space="preserve">Tel: </w:t>
      </w:r>
      <w:r w:rsidRPr="00795602">
        <w:rPr>
          <w:lang w:val="en-US"/>
        </w:rPr>
        <w:t>07747 693073</w:t>
      </w:r>
    </w:p>
    <w:p w14:paraId="57C516D5" w14:textId="77777777" w:rsidR="00C4539C" w:rsidRDefault="00C4539C" w:rsidP="00C4539C"/>
    <w:p w14:paraId="3F09BE59" w14:textId="47A2D643" w:rsidR="00C4539C" w:rsidRDefault="00C4539C" w:rsidP="00C4539C">
      <w:r>
        <w:t>First published in Forward Plan on 1 August 2022</w:t>
      </w:r>
    </w:p>
    <w:p w14:paraId="73D8356B" w14:textId="77777777" w:rsidR="00C4539C" w:rsidRDefault="00C4539C" w:rsidP="00C4539C"/>
    <w:p w14:paraId="488648F3" w14:textId="77777777" w:rsidR="00C4539C" w:rsidRDefault="00C4539C" w:rsidP="00C4539C"/>
    <w:p w14:paraId="62A96E83" w14:textId="77777777" w:rsidR="00C4539C" w:rsidRPr="008254C1" w:rsidRDefault="00C4539C" w:rsidP="00C4539C">
      <w:pPr>
        <w:rPr>
          <w:b/>
          <w:sz w:val="28"/>
          <w:szCs w:val="28"/>
        </w:rPr>
      </w:pPr>
      <w:r w:rsidRPr="008254C1">
        <w:rPr>
          <w:b/>
          <w:sz w:val="28"/>
          <w:szCs w:val="28"/>
        </w:rPr>
        <w:t>Following the Making of the decision, the decision form will be published here:</w:t>
      </w:r>
    </w:p>
    <w:p w14:paraId="1901886F" w14:textId="77777777" w:rsidR="00C4539C" w:rsidRDefault="00C4539C" w:rsidP="00C4539C"/>
    <w:p w14:paraId="6ADBD2ED" w14:textId="77777777" w:rsidR="00C4539C" w:rsidRDefault="00C4539C" w:rsidP="00C4539C">
      <w:r>
        <w:rPr>
          <w:noProof/>
        </w:rPr>
        <mc:AlternateContent>
          <mc:Choice Requires="wps">
            <w:drawing>
              <wp:anchor distT="0" distB="0" distL="114300" distR="114300" simplePos="0" relativeHeight="251772928" behindDoc="0" locked="0" layoutInCell="1" allowOverlap="1" wp14:anchorId="46C771C9" wp14:editId="6C64FC1E">
                <wp:simplePos x="0" y="0"/>
                <wp:positionH relativeFrom="column">
                  <wp:posOffset>2009775</wp:posOffset>
                </wp:positionH>
                <wp:positionV relativeFrom="paragraph">
                  <wp:posOffset>12065</wp:posOffset>
                </wp:positionV>
                <wp:extent cx="1085850" cy="733425"/>
                <wp:effectExtent l="0" t="0" r="19050" b="28575"/>
                <wp:wrapNone/>
                <wp:docPr id="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013FC78C" w14:textId="69DAEA2E" w:rsidR="00C4539C" w:rsidRDefault="0002346F" w:rsidP="0002346F">
                            <w:r>
                              <w:object w:dxaOrig="1534" w:dyaOrig="997" w14:anchorId="0E56D010">
                                <v:shape id="_x0000_i1092" type="#_x0000_t75" style="width:76.7pt;height:49.85pt">
                                  <v:imagedata r:id="rId142" o:title=""/>
                                </v:shape>
                                <o:OLEObject Type="Embed" ProgID="Acrobat.Document.DC" ShapeID="_x0000_i1092" DrawAspect="Icon" ObjectID="_1737201569" r:id="rId1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C771C9" id="_x0000_s1086" type="#_x0000_t202" style="position:absolute;margin-left:158.25pt;margin-top:.95pt;width:85.5pt;height:57.75pt;z-index:251772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" fillcolor="window" strokeweight=".5pt">
                <v:path arrowok="t"/>
                <v:textbox style="mso-fit-shape-to-text:t">
                  <w:txbxContent>
                    <w:p w14:paraId="013FC78C" w14:textId="69DAEA2E" w:rsidR="00C4539C" w:rsidRDefault="0002346F" w:rsidP="0002346F">
                      <w:r>
                        <w:object w:dxaOrig="1534" w:dyaOrig="997" w14:anchorId="0E56D010">
                          <v:shape id="_x0000_i1092" type="#_x0000_t75" style="width:76.7pt;height:49.85pt">
                            <v:imagedata r:id="rId144" o:title=""/>
                          </v:shape>
                          <o:OLEObject Type="Embed" ProgID="Acrobat.Document.DC" ShapeID="_x0000_i1092" DrawAspect="Icon" ObjectID="_1735473093" r:id="rId145"/>
                        </w:object>
                      </w:r>
                    </w:p>
                  </w:txbxContent>
                </v:textbox>
              </v:shape>
            </w:pict>
          </mc:Fallback>
        </mc:AlternateContent>
      </w:r>
    </w:p>
    <w:p w14:paraId="0E37CEAE" w14:textId="77777777" w:rsidR="00C4539C" w:rsidRDefault="00C4539C" w:rsidP="00C4539C">
      <w:pPr>
        <w:rPr>
          <w:b/>
          <w:snapToGrid w:val="0"/>
          <w:sz w:val="31"/>
        </w:rPr>
      </w:pPr>
    </w:p>
    <w:p w14:paraId="0E009100" w14:textId="24FAEEE7" w:rsidR="00C4539C" w:rsidRDefault="00C4539C" w:rsidP="00C4539C">
      <w:pPr>
        <w:rPr>
          <w:b/>
          <w:snapToGrid w:val="0"/>
          <w:sz w:val="31"/>
        </w:rPr>
      </w:pPr>
    </w:p>
    <w:p w14:paraId="1CD0FE19" w14:textId="62C62493" w:rsidR="005C7418" w:rsidRDefault="005C7418" w:rsidP="005C7418">
      <w:pPr>
        <w:rPr>
          <w:b/>
          <w:sz w:val="28"/>
        </w:rPr>
      </w:pPr>
      <w:r>
        <w:rPr>
          <w:b/>
          <w:sz w:val="28"/>
        </w:rPr>
        <w:lastRenderedPageBreak/>
        <w:t xml:space="preserve">DECISION: RDD0019 </w:t>
      </w:r>
      <w:r>
        <w:rPr>
          <w:b/>
          <w:sz w:val="28"/>
          <w:szCs w:val="28"/>
          <w:lang w:val="en-US"/>
        </w:rPr>
        <w:t>Redcar Town Deal – Delivery of the Town Centre Transformation and Station Road Development Public Realm Works</w:t>
      </w:r>
    </w:p>
    <w:p w14:paraId="18B0D8EE" w14:textId="77777777" w:rsidR="005C7418" w:rsidRDefault="005C7418" w:rsidP="005C7418">
      <w:pPr>
        <w:rPr>
          <w:b/>
          <w:sz w:val="28"/>
        </w:rPr>
      </w:pPr>
    </w:p>
    <w:p w14:paraId="537EDFC0" w14:textId="77777777" w:rsidR="005C7418" w:rsidRDefault="005C7418" w:rsidP="005C7418">
      <w:pPr>
        <w:rPr>
          <w:b/>
          <w:sz w:val="28"/>
        </w:rPr>
      </w:pPr>
      <w:r>
        <w:rPr>
          <w:b/>
          <w:sz w:val="28"/>
        </w:rPr>
        <w:t xml:space="preserve">Nature of the decision: </w:t>
      </w:r>
    </w:p>
    <w:p w14:paraId="455AB8EB" w14:textId="77777777" w:rsidR="005C7418" w:rsidRDefault="005C7418" w:rsidP="005C7418">
      <w:pPr>
        <w:rPr>
          <w:b/>
          <w:sz w:val="28"/>
        </w:rPr>
      </w:pPr>
    </w:p>
    <w:p w14:paraId="4474E5FD" w14:textId="2E947A11" w:rsidR="005C7418" w:rsidRDefault="005C7418" w:rsidP="005C7418">
      <w:pPr>
        <w:rPr>
          <w:lang w:val="en-US"/>
        </w:rPr>
      </w:pPr>
      <w:r>
        <w:rPr>
          <w:lang w:val="en-US"/>
        </w:rPr>
        <w:t>C</w:t>
      </w:r>
      <w:r w:rsidRPr="00806BEF">
        <w:rPr>
          <w:lang w:val="en-US"/>
        </w:rPr>
        <w:t>ommence a procurement process and award a contract for</w:t>
      </w:r>
      <w:r>
        <w:rPr>
          <w:lang w:val="en-US"/>
        </w:rPr>
        <w:t xml:space="preserve"> </w:t>
      </w:r>
      <w:r w:rsidRPr="00F33039">
        <w:rPr>
          <w:lang w:val="en-US"/>
        </w:rPr>
        <w:t xml:space="preserve">the delivery of the Redcar Town Deal </w:t>
      </w:r>
      <w:r>
        <w:rPr>
          <w:lang w:val="en-US"/>
        </w:rPr>
        <w:t>Town Centre Transformation and Station Road Development Public Realm Works.</w:t>
      </w:r>
      <w:r>
        <w:rPr>
          <w:noProof/>
          <w:lang w:val="en-US"/>
        </w:rPr>
        <w:t xml:space="preserve">  </w:t>
      </w:r>
    </w:p>
    <w:p w14:paraId="53A7F3D9" w14:textId="77777777" w:rsidR="005C7418" w:rsidRDefault="005C7418" w:rsidP="005C7418"/>
    <w:p w14:paraId="6D42BCF9" w14:textId="77777777" w:rsidR="005C7418" w:rsidRDefault="005C7418" w:rsidP="005C7418">
      <w:pPr>
        <w:rPr>
          <w:b/>
          <w:sz w:val="28"/>
        </w:rPr>
      </w:pPr>
      <w:r>
        <w:rPr>
          <w:b/>
          <w:sz w:val="28"/>
        </w:rPr>
        <w:t>Who will make the decision?</w:t>
      </w:r>
    </w:p>
    <w:p w14:paraId="345880F0" w14:textId="77777777" w:rsidR="005C7418" w:rsidRDefault="005C7418" w:rsidP="005C7418">
      <w:pPr>
        <w:rPr>
          <w:b/>
          <w:sz w:val="28"/>
        </w:rPr>
      </w:pPr>
    </w:p>
    <w:p w14:paraId="425740FE" w14:textId="77777777" w:rsidR="005C7418" w:rsidRDefault="005C7418" w:rsidP="005C7418">
      <w:r>
        <w:t>Councillor Gallacher, Cabinet Member for Economic Development</w:t>
      </w:r>
    </w:p>
    <w:p w14:paraId="286526E4" w14:textId="77777777" w:rsidR="005C7418" w:rsidRDefault="005C7418" w:rsidP="005C7418"/>
    <w:p w14:paraId="4B91D1C5" w14:textId="77777777" w:rsidR="005C7418" w:rsidRDefault="005C7418" w:rsidP="005C7418">
      <w:pPr>
        <w:rPr>
          <w:b/>
          <w:sz w:val="28"/>
        </w:rPr>
      </w:pPr>
      <w:r>
        <w:rPr>
          <w:b/>
          <w:sz w:val="28"/>
        </w:rPr>
        <w:t>When is the decision to be taken?</w:t>
      </w:r>
    </w:p>
    <w:p w14:paraId="34293D59" w14:textId="77777777" w:rsidR="005C7418" w:rsidRDefault="005C7418" w:rsidP="005C7418">
      <w:pPr>
        <w:rPr>
          <w:b/>
          <w:sz w:val="28"/>
        </w:rPr>
      </w:pPr>
    </w:p>
    <w:p w14:paraId="2D233D73" w14:textId="77777777" w:rsidR="005C7418" w:rsidRDefault="005C7418" w:rsidP="005C7418">
      <w:r>
        <w:t>October 2022</w:t>
      </w:r>
    </w:p>
    <w:p w14:paraId="3BF92E82" w14:textId="77777777" w:rsidR="005C7418" w:rsidRDefault="005C7418" w:rsidP="005C7418"/>
    <w:p w14:paraId="617A00E0" w14:textId="77777777" w:rsidR="005C7418" w:rsidRDefault="005C7418" w:rsidP="005C7418">
      <w:pPr>
        <w:rPr>
          <w:b/>
          <w:sz w:val="28"/>
        </w:rPr>
      </w:pPr>
      <w:r>
        <w:rPr>
          <w:b/>
          <w:sz w:val="28"/>
        </w:rPr>
        <w:t>Who will be consulted and how?</w:t>
      </w:r>
    </w:p>
    <w:p w14:paraId="20806E70" w14:textId="77777777" w:rsidR="005C7418" w:rsidRDefault="005C7418" w:rsidP="005C7418">
      <w:pPr>
        <w:rPr>
          <w:b/>
          <w:sz w:val="28"/>
        </w:rPr>
      </w:pPr>
    </w:p>
    <w:p w14:paraId="7A198917" w14:textId="77777777" w:rsidR="005C7418" w:rsidRPr="001D0926" w:rsidRDefault="005C7418" w:rsidP="005C7418">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40AD1F5B" w14:textId="77777777" w:rsidR="005C7418" w:rsidRPr="001D0926" w:rsidRDefault="005C7418" w:rsidP="005C7418">
      <w:pPr>
        <w:rPr>
          <w:noProof/>
          <w:lang w:val="en-US"/>
        </w:rPr>
      </w:pPr>
    </w:p>
    <w:p w14:paraId="4C98C465" w14:textId="60A599C5" w:rsidR="005C7418" w:rsidRDefault="005C7418" w:rsidP="005C7418">
      <w:pPr>
        <w:rPr>
          <w:noProof/>
          <w:lang w:val="en-US"/>
        </w:rPr>
      </w:pPr>
      <w:r>
        <w:rPr>
          <w:noProof/>
          <w:lang w:val="en-US"/>
        </w:rPr>
        <w:t xml:space="preserve">Significant public and stakeholder engagement has also taken place to inform the designs of the public realm improvements. </w:t>
      </w:r>
    </w:p>
    <w:p w14:paraId="1BB32478" w14:textId="77777777" w:rsidR="005C7418" w:rsidRDefault="005C7418" w:rsidP="005C7418"/>
    <w:p w14:paraId="428AD7E6" w14:textId="77777777" w:rsidR="005C7418" w:rsidRDefault="005C7418" w:rsidP="005C7418">
      <w:pPr>
        <w:rPr>
          <w:b/>
          <w:sz w:val="28"/>
        </w:rPr>
      </w:pPr>
      <w:r>
        <w:rPr>
          <w:b/>
          <w:sz w:val="28"/>
        </w:rPr>
        <w:t>Supporting documentation:</w:t>
      </w:r>
    </w:p>
    <w:p w14:paraId="63897742" w14:textId="77777777" w:rsidR="005C7418" w:rsidRDefault="005C7418" w:rsidP="005C7418">
      <w:pPr>
        <w:rPr>
          <w:b/>
          <w:sz w:val="28"/>
        </w:rPr>
      </w:pPr>
    </w:p>
    <w:p w14:paraId="2BB0FD9D" w14:textId="77777777" w:rsidR="005C7418" w:rsidRDefault="005C7418" w:rsidP="005C7418">
      <w:r>
        <w:t>There are no supporting documents for this decision</w:t>
      </w:r>
    </w:p>
    <w:p w14:paraId="3FFE3352" w14:textId="77777777" w:rsidR="005C7418" w:rsidRDefault="005C7418" w:rsidP="005C7418"/>
    <w:p w14:paraId="1603AEFA" w14:textId="77777777" w:rsidR="005C7418" w:rsidRDefault="005C7418" w:rsidP="005C7418">
      <w:pPr>
        <w:rPr>
          <w:b/>
          <w:sz w:val="28"/>
        </w:rPr>
      </w:pPr>
      <w:r>
        <w:rPr>
          <w:b/>
          <w:sz w:val="28"/>
        </w:rPr>
        <w:t>How and by when to make representations:</w:t>
      </w:r>
    </w:p>
    <w:p w14:paraId="265C6CA9" w14:textId="77777777" w:rsidR="005C7418" w:rsidRDefault="005C7418" w:rsidP="005C7418">
      <w:pPr>
        <w:rPr>
          <w:b/>
          <w:sz w:val="28"/>
        </w:rPr>
      </w:pPr>
    </w:p>
    <w:p w14:paraId="42C15FF1" w14:textId="38A98E58" w:rsidR="005C7418" w:rsidRDefault="005C7418" w:rsidP="005C7418">
      <w:r>
        <w:t xml:space="preserve">Representations should be made to </w:t>
      </w:r>
      <w:r>
        <w:rPr>
          <w:lang w:val="en-US"/>
        </w:rPr>
        <w:t>Robert Smith</w:t>
      </w:r>
      <w:r>
        <w:t xml:space="preserve"> before 27 October 2022.</w:t>
      </w:r>
    </w:p>
    <w:p w14:paraId="0F8A8482" w14:textId="77777777" w:rsidR="005C7418" w:rsidRDefault="005C7418" w:rsidP="005C7418">
      <w:pPr>
        <w:rPr>
          <w:noProof/>
          <w:lang w:val="en-US"/>
        </w:rPr>
      </w:pPr>
      <w:r>
        <w:t xml:space="preserve">Tel: </w:t>
      </w:r>
      <w:r w:rsidRPr="00795602">
        <w:rPr>
          <w:lang w:val="en-US"/>
        </w:rPr>
        <w:t>07747 693073</w:t>
      </w:r>
    </w:p>
    <w:p w14:paraId="500A2E8A" w14:textId="77777777" w:rsidR="005C7418" w:rsidRDefault="005C7418" w:rsidP="005C7418"/>
    <w:p w14:paraId="31A850A1" w14:textId="378C3836" w:rsidR="005C7418" w:rsidRDefault="005C7418" w:rsidP="005C7418">
      <w:r>
        <w:t>First published in Forward Plan on 29 September 2022</w:t>
      </w:r>
    </w:p>
    <w:p w14:paraId="212A0AEE" w14:textId="77777777" w:rsidR="005C7418" w:rsidRDefault="005C7418" w:rsidP="005C7418"/>
    <w:p w14:paraId="64F20927" w14:textId="77777777" w:rsidR="005C7418" w:rsidRDefault="005C7418" w:rsidP="005C7418"/>
    <w:p w14:paraId="3455FBF4" w14:textId="77777777" w:rsidR="005C7418" w:rsidRPr="008254C1" w:rsidRDefault="005C7418" w:rsidP="005C7418">
      <w:pPr>
        <w:rPr>
          <w:b/>
          <w:sz w:val="28"/>
          <w:szCs w:val="28"/>
        </w:rPr>
      </w:pPr>
      <w:r w:rsidRPr="008254C1">
        <w:rPr>
          <w:b/>
          <w:sz w:val="28"/>
          <w:szCs w:val="28"/>
        </w:rPr>
        <w:t>Following the Making of the decision, the decision form will be published here:</w:t>
      </w:r>
    </w:p>
    <w:p w14:paraId="61AF90DC" w14:textId="3AB3A2BF" w:rsidR="005C7418" w:rsidRDefault="009C60D3" w:rsidP="005C7418">
      <w:r>
        <w:rPr>
          <w:noProof/>
        </w:rPr>
        <mc:AlternateContent>
          <mc:Choice Requires="wps">
            <w:drawing>
              <wp:anchor distT="0" distB="0" distL="114300" distR="114300" simplePos="0" relativeHeight="251793408" behindDoc="0" locked="0" layoutInCell="1" allowOverlap="1" wp14:anchorId="021059AF" wp14:editId="5486E87E">
                <wp:simplePos x="0" y="0"/>
                <wp:positionH relativeFrom="column">
                  <wp:posOffset>1962150</wp:posOffset>
                </wp:positionH>
                <wp:positionV relativeFrom="paragraph">
                  <wp:posOffset>6350</wp:posOffset>
                </wp:positionV>
                <wp:extent cx="1085850" cy="733425"/>
                <wp:effectExtent l="0" t="0" r="19050" b="28575"/>
                <wp:wrapNone/>
                <wp:docPr id="2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08DF66A9" w14:textId="3390027D" w:rsidR="005C7418" w:rsidRDefault="00115105" w:rsidP="00115105">
                            <w:r>
                              <w:object w:dxaOrig="1534" w:dyaOrig="997" w14:anchorId="36BC5578">
                                <v:shape id="_x0000_i1094" type="#_x0000_t75" style="width:76.7pt;height:49.85pt">
                                  <v:imagedata r:id="rId146" o:title=""/>
                                </v:shape>
                                <o:OLEObject Type="Embed" ProgID="Acrobat.Document.DC" ShapeID="_x0000_i1094" DrawAspect="Icon" ObjectID="_1737201570" r:id="rId1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1059AF" id="_x0000_s1087" type="#_x0000_t202" style="position:absolute;margin-left:154.5pt;margin-top:.5pt;width:85.5pt;height:57.75pt;z-index:251793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" fillcolor="window" strokeweight=".5pt">
                <v:path arrowok="t"/>
                <v:textbox style="mso-fit-shape-to-text:t">
                  <w:txbxContent>
                    <w:p w14:paraId="08DF66A9" w14:textId="3390027D" w:rsidR="005C7418" w:rsidRDefault="00115105" w:rsidP="00115105">
                      <w:r>
                        <w:object w:dxaOrig="1534" w:dyaOrig="997" w14:anchorId="36BC5578">
                          <v:shape id="_x0000_i1094" type="#_x0000_t75" style="width:76.7pt;height:49.85pt">
                            <v:imagedata r:id="rId148" o:title=""/>
                          </v:shape>
                          <o:OLEObject Type="Embed" ProgID="Acrobat.Document.DC" ShapeID="_x0000_i1094" DrawAspect="Icon" ObjectID="_1735473094" r:id="rId149"/>
                        </w:object>
                      </w:r>
                    </w:p>
                  </w:txbxContent>
                </v:textbox>
              </v:shape>
            </w:pict>
          </mc:Fallback>
        </mc:AlternateContent>
      </w:r>
    </w:p>
    <w:p w14:paraId="2755443B" w14:textId="56A95F23" w:rsidR="005C7418" w:rsidRDefault="005C7418" w:rsidP="005C7418"/>
    <w:p w14:paraId="59745053" w14:textId="2D7875B9" w:rsidR="005C7418" w:rsidRDefault="005C7418" w:rsidP="005C7418">
      <w:pPr>
        <w:rPr>
          <w:b/>
          <w:sz w:val="28"/>
        </w:rPr>
      </w:pPr>
      <w:r>
        <w:rPr>
          <w:b/>
          <w:sz w:val="28"/>
        </w:rPr>
        <w:lastRenderedPageBreak/>
        <w:t xml:space="preserve">DECISION: RDD0020 </w:t>
      </w:r>
      <w:r>
        <w:rPr>
          <w:b/>
          <w:sz w:val="28"/>
          <w:szCs w:val="28"/>
          <w:lang w:val="en-US"/>
        </w:rPr>
        <w:t>Redcar Town Deal – Delivery of Culture and Leisure Anchor Attraction</w:t>
      </w:r>
    </w:p>
    <w:p w14:paraId="5E3A6F7F" w14:textId="77777777" w:rsidR="005C7418" w:rsidRDefault="005C7418" w:rsidP="005C7418">
      <w:pPr>
        <w:rPr>
          <w:b/>
          <w:sz w:val="28"/>
        </w:rPr>
      </w:pPr>
    </w:p>
    <w:p w14:paraId="02D431D5" w14:textId="77777777" w:rsidR="005C7418" w:rsidRDefault="005C7418" w:rsidP="005C7418">
      <w:pPr>
        <w:rPr>
          <w:b/>
          <w:sz w:val="28"/>
        </w:rPr>
      </w:pPr>
      <w:r>
        <w:rPr>
          <w:b/>
          <w:sz w:val="28"/>
        </w:rPr>
        <w:t xml:space="preserve">Nature of the decision: </w:t>
      </w:r>
    </w:p>
    <w:p w14:paraId="218871ED" w14:textId="77777777" w:rsidR="005C7418" w:rsidRDefault="005C7418" w:rsidP="005C7418">
      <w:pPr>
        <w:rPr>
          <w:b/>
          <w:sz w:val="28"/>
        </w:rPr>
      </w:pPr>
    </w:p>
    <w:p w14:paraId="0A8757C3" w14:textId="6B99E782" w:rsidR="005C7418" w:rsidRDefault="005C7418" w:rsidP="005C7418">
      <w:pPr>
        <w:rPr>
          <w:lang w:val="en-US"/>
        </w:rPr>
      </w:pPr>
      <w:r>
        <w:rPr>
          <w:lang w:val="en-US"/>
        </w:rPr>
        <w:t>C</w:t>
      </w:r>
      <w:r w:rsidRPr="009D235F">
        <w:rPr>
          <w:lang w:val="en-US"/>
        </w:rPr>
        <w:t xml:space="preserve">ommence a procurement process and award a contract </w:t>
      </w:r>
      <w:r w:rsidRPr="00F33039">
        <w:rPr>
          <w:lang w:val="en-US"/>
        </w:rPr>
        <w:t xml:space="preserve">for the delivery of the Redcar Town Deal </w:t>
      </w:r>
      <w:r>
        <w:rPr>
          <w:lang w:val="en-US"/>
        </w:rPr>
        <w:t>Culture and Leisure Anchor Attraction.</w:t>
      </w:r>
      <w:r>
        <w:rPr>
          <w:noProof/>
          <w:lang w:val="en-US"/>
        </w:rPr>
        <w:t xml:space="preserve">  </w:t>
      </w:r>
    </w:p>
    <w:p w14:paraId="053E82F9" w14:textId="77777777" w:rsidR="005C7418" w:rsidRDefault="005C7418" w:rsidP="005C7418"/>
    <w:p w14:paraId="4A334799" w14:textId="77777777" w:rsidR="005C7418" w:rsidRDefault="005C7418" w:rsidP="005C7418">
      <w:pPr>
        <w:rPr>
          <w:b/>
          <w:sz w:val="28"/>
        </w:rPr>
      </w:pPr>
      <w:r>
        <w:rPr>
          <w:b/>
          <w:sz w:val="28"/>
        </w:rPr>
        <w:t>Who will make the decision?</w:t>
      </w:r>
    </w:p>
    <w:p w14:paraId="2C4E9AD1" w14:textId="77777777" w:rsidR="005C7418" w:rsidRDefault="005C7418" w:rsidP="005C7418">
      <w:pPr>
        <w:rPr>
          <w:b/>
          <w:sz w:val="28"/>
        </w:rPr>
      </w:pPr>
    </w:p>
    <w:p w14:paraId="5E95FC6C" w14:textId="77777777" w:rsidR="005C7418" w:rsidRDefault="005C7418" w:rsidP="005C7418">
      <w:r>
        <w:t>Councillor Gallacher, Cabinet Member for Economic Development</w:t>
      </w:r>
    </w:p>
    <w:p w14:paraId="3B01936D" w14:textId="77777777" w:rsidR="005C7418" w:rsidRDefault="005C7418" w:rsidP="005C7418"/>
    <w:p w14:paraId="46818E6B" w14:textId="77777777" w:rsidR="005C7418" w:rsidRDefault="005C7418" w:rsidP="005C7418">
      <w:pPr>
        <w:rPr>
          <w:b/>
          <w:sz w:val="28"/>
        </w:rPr>
      </w:pPr>
      <w:r>
        <w:rPr>
          <w:b/>
          <w:sz w:val="28"/>
        </w:rPr>
        <w:t>When is the decision to be taken?</w:t>
      </w:r>
    </w:p>
    <w:p w14:paraId="73418632" w14:textId="77777777" w:rsidR="005C7418" w:rsidRDefault="005C7418" w:rsidP="005C7418">
      <w:pPr>
        <w:rPr>
          <w:b/>
          <w:sz w:val="28"/>
        </w:rPr>
      </w:pPr>
    </w:p>
    <w:p w14:paraId="33C61883" w14:textId="77777777" w:rsidR="005C7418" w:rsidRDefault="005C7418" w:rsidP="005C7418">
      <w:r>
        <w:t>October 2022</w:t>
      </w:r>
    </w:p>
    <w:p w14:paraId="51A7263E" w14:textId="77777777" w:rsidR="005C7418" w:rsidRDefault="005C7418" w:rsidP="005C7418"/>
    <w:p w14:paraId="1472EB66" w14:textId="77777777" w:rsidR="005C7418" w:rsidRDefault="005C7418" w:rsidP="005C7418">
      <w:pPr>
        <w:rPr>
          <w:b/>
          <w:sz w:val="28"/>
        </w:rPr>
      </w:pPr>
      <w:r>
        <w:rPr>
          <w:b/>
          <w:sz w:val="28"/>
        </w:rPr>
        <w:t>Who will be consulted and how?</w:t>
      </w:r>
    </w:p>
    <w:p w14:paraId="17BD577D" w14:textId="77777777" w:rsidR="005C7418" w:rsidRDefault="005C7418" w:rsidP="005C7418">
      <w:pPr>
        <w:rPr>
          <w:b/>
          <w:sz w:val="28"/>
        </w:rPr>
      </w:pPr>
    </w:p>
    <w:p w14:paraId="55D20910" w14:textId="77777777" w:rsidR="005C7418" w:rsidRPr="001D0926" w:rsidRDefault="005C7418" w:rsidP="005C7418">
      <w:pPr>
        <w:rPr>
          <w:noProof/>
          <w:lang w:val="en-US"/>
        </w:rPr>
      </w:pPr>
      <w:r w:rsidRPr="001D0926">
        <w:rPr>
          <w:noProof/>
          <w:lang w:val="en-US"/>
        </w:rPr>
        <w:t xml:space="preserve">Significant public and stakeholder consultation has taken place as part of the Redcar Town Deal - Town Investmet Plan (TIP). Cabinet approved the TIP in December 2020. </w:t>
      </w:r>
      <w:r>
        <w:rPr>
          <w:noProof/>
          <w:lang w:val="en-US"/>
        </w:rPr>
        <w:t xml:space="preserve">The Town Deal Board have also been consulted. </w:t>
      </w:r>
    </w:p>
    <w:p w14:paraId="75B27C8E" w14:textId="77777777" w:rsidR="005C7418" w:rsidRPr="001D0926" w:rsidRDefault="005C7418" w:rsidP="005C7418">
      <w:pPr>
        <w:rPr>
          <w:noProof/>
          <w:lang w:val="en-US"/>
        </w:rPr>
      </w:pPr>
    </w:p>
    <w:p w14:paraId="5B615A4E" w14:textId="63CA9B72" w:rsidR="005C7418" w:rsidRDefault="005C7418" w:rsidP="005C7418">
      <w:pPr>
        <w:rPr>
          <w:noProof/>
          <w:lang w:val="en-US"/>
        </w:rPr>
      </w:pPr>
      <w:r>
        <w:rPr>
          <w:noProof/>
          <w:lang w:val="en-US"/>
        </w:rPr>
        <w:t>S</w:t>
      </w:r>
      <w:r w:rsidRPr="00AD3CDC">
        <w:rPr>
          <w:noProof/>
          <w:lang w:val="en-US"/>
        </w:rPr>
        <w:t>ignificant public and stakeholder engagement has also taken place to inform the design of the</w:t>
      </w:r>
      <w:r>
        <w:rPr>
          <w:noProof/>
          <w:lang w:val="en-US"/>
        </w:rPr>
        <w:t xml:space="preserve"> Culture and Leisure Anchor Attraction</w:t>
      </w:r>
      <w:r w:rsidRPr="00AD3CDC">
        <w:rPr>
          <w:noProof/>
          <w:lang w:val="en-US"/>
        </w:rPr>
        <w:t xml:space="preserve">. </w:t>
      </w:r>
    </w:p>
    <w:p w14:paraId="40D252F4" w14:textId="77777777" w:rsidR="005C7418" w:rsidRDefault="005C7418" w:rsidP="005C7418"/>
    <w:p w14:paraId="5FC534B4" w14:textId="77777777" w:rsidR="005C7418" w:rsidRDefault="005C7418" w:rsidP="005C7418">
      <w:pPr>
        <w:rPr>
          <w:b/>
          <w:sz w:val="28"/>
        </w:rPr>
      </w:pPr>
      <w:r>
        <w:rPr>
          <w:b/>
          <w:sz w:val="28"/>
        </w:rPr>
        <w:t>Supporting documentation:</w:t>
      </w:r>
    </w:p>
    <w:p w14:paraId="2B83C3F8" w14:textId="77777777" w:rsidR="005C7418" w:rsidRDefault="005C7418" w:rsidP="005C7418">
      <w:pPr>
        <w:rPr>
          <w:b/>
          <w:sz w:val="28"/>
        </w:rPr>
      </w:pPr>
    </w:p>
    <w:p w14:paraId="7901CE1E" w14:textId="77777777" w:rsidR="005C7418" w:rsidRDefault="005C7418" w:rsidP="005C7418">
      <w:r>
        <w:t>There are no supporting documents for this decision</w:t>
      </w:r>
    </w:p>
    <w:p w14:paraId="554D4A9C" w14:textId="77777777" w:rsidR="005C7418" w:rsidRDefault="005C7418" w:rsidP="005C7418"/>
    <w:p w14:paraId="11342A4D" w14:textId="77777777" w:rsidR="005C7418" w:rsidRDefault="005C7418" w:rsidP="005C7418">
      <w:pPr>
        <w:rPr>
          <w:b/>
          <w:sz w:val="28"/>
        </w:rPr>
      </w:pPr>
      <w:r>
        <w:rPr>
          <w:b/>
          <w:sz w:val="28"/>
        </w:rPr>
        <w:t>How and by when to make representations:</w:t>
      </w:r>
    </w:p>
    <w:p w14:paraId="19478778" w14:textId="77777777" w:rsidR="005C7418" w:rsidRDefault="005C7418" w:rsidP="005C7418">
      <w:pPr>
        <w:rPr>
          <w:b/>
          <w:sz w:val="28"/>
        </w:rPr>
      </w:pPr>
    </w:p>
    <w:p w14:paraId="6824C29C" w14:textId="057E3B7E" w:rsidR="005C7418" w:rsidRDefault="005C7418" w:rsidP="005C7418">
      <w:r>
        <w:t xml:space="preserve">Representations should be made to </w:t>
      </w:r>
      <w:r>
        <w:rPr>
          <w:lang w:val="en-US"/>
        </w:rPr>
        <w:t>Robert Smith</w:t>
      </w:r>
      <w:r>
        <w:t xml:space="preserve"> before 2</w:t>
      </w:r>
      <w:r w:rsidR="00323F89">
        <w:t>7</w:t>
      </w:r>
      <w:r>
        <w:t xml:space="preserve"> </w:t>
      </w:r>
      <w:r w:rsidR="00323F89">
        <w:t>October</w:t>
      </w:r>
      <w:r>
        <w:t xml:space="preserve"> 2022.</w:t>
      </w:r>
    </w:p>
    <w:p w14:paraId="654AC777" w14:textId="77777777" w:rsidR="005C7418" w:rsidRDefault="005C7418" w:rsidP="005C7418">
      <w:pPr>
        <w:rPr>
          <w:noProof/>
          <w:lang w:val="en-US"/>
        </w:rPr>
      </w:pPr>
      <w:r>
        <w:t xml:space="preserve">Tel: </w:t>
      </w:r>
      <w:r w:rsidRPr="00795602">
        <w:rPr>
          <w:lang w:val="en-US"/>
        </w:rPr>
        <w:t>07747 693073</w:t>
      </w:r>
    </w:p>
    <w:p w14:paraId="00D3168C" w14:textId="77777777" w:rsidR="005C7418" w:rsidRDefault="005C7418" w:rsidP="005C7418"/>
    <w:p w14:paraId="3D14A511" w14:textId="44A3028B" w:rsidR="005C7418" w:rsidRDefault="005C7418" w:rsidP="005C7418">
      <w:r>
        <w:t xml:space="preserve">First published in Forward Plan on </w:t>
      </w:r>
      <w:r w:rsidR="00323F89">
        <w:t>29 September</w:t>
      </w:r>
      <w:r>
        <w:t xml:space="preserve"> 2022</w:t>
      </w:r>
    </w:p>
    <w:p w14:paraId="5C0D5D75" w14:textId="77777777" w:rsidR="005C7418" w:rsidRDefault="005C7418" w:rsidP="005C7418"/>
    <w:p w14:paraId="07C74679" w14:textId="77777777" w:rsidR="005C7418" w:rsidRDefault="005C7418" w:rsidP="005C7418"/>
    <w:p w14:paraId="02E731D4" w14:textId="77777777" w:rsidR="005C7418" w:rsidRPr="008254C1" w:rsidRDefault="005C7418" w:rsidP="005C7418">
      <w:pPr>
        <w:rPr>
          <w:b/>
          <w:sz w:val="28"/>
          <w:szCs w:val="28"/>
        </w:rPr>
      </w:pPr>
      <w:r w:rsidRPr="008254C1">
        <w:rPr>
          <w:b/>
          <w:sz w:val="28"/>
          <w:szCs w:val="28"/>
        </w:rPr>
        <w:t>Following the Making of the decision, the decision form will be published here:</w:t>
      </w:r>
    </w:p>
    <w:p w14:paraId="7A6F4962" w14:textId="77777777" w:rsidR="005C7418" w:rsidRDefault="005C7418" w:rsidP="005C7418"/>
    <w:p w14:paraId="1A5F3DBA" w14:textId="77777777" w:rsidR="005C7418" w:rsidRDefault="005C7418" w:rsidP="005C7418">
      <w:r>
        <w:rPr>
          <w:noProof/>
        </w:rPr>
        <mc:AlternateContent>
          <mc:Choice Requires="wps">
            <w:drawing>
              <wp:anchor distT="0" distB="0" distL="114300" distR="114300" simplePos="0" relativeHeight="251795456" behindDoc="0" locked="0" layoutInCell="1" allowOverlap="1" wp14:anchorId="1E44E214" wp14:editId="53A1E83D">
                <wp:simplePos x="0" y="0"/>
                <wp:positionH relativeFrom="column">
                  <wp:posOffset>2009775</wp:posOffset>
                </wp:positionH>
                <wp:positionV relativeFrom="paragraph">
                  <wp:posOffset>12065</wp:posOffset>
                </wp:positionV>
                <wp:extent cx="1085850" cy="733425"/>
                <wp:effectExtent l="0" t="0" r="19050" b="28575"/>
                <wp:wrapNone/>
                <wp:docPr id="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733425"/>
                        </a:xfrm>
                        <a:prstGeom prst="rect">
                          <a:avLst/>
                        </a:prstGeom>
                        <a:solidFill>
                          <a:sysClr val="window" lastClr="FFFFFF"/>
                        </a:solidFill>
                        <a:ln w="6350">
                          <a:solidFill>
                            <a:prstClr val="black"/>
                          </a:solidFill>
                        </a:ln>
                        <a:effectLst/>
                      </wps:spPr>
                      <wps:txbx>
                        <w:txbxContent>
                          <w:p w14:paraId="5941A37F" w14:textId="3788954B" w:rsidR="005C7418" w:rsidRDefault="00115105" w:rsidP="00115105">
                            <w:r>
                              <w:object w:dxaOrig="1534" w:dyaOrig="997" w14:anchorId="0DD427E7">
                                <v:shape id="_x0000_i1096" type="#_x0000_t75" style="width:76.7pt;height:49.85pt">
                                  <v:imagedata r:id="rId150" o:title=""/>
                                </v:shape>
                                <o:OLEObject Type="Embed" ProgID="Acrobat.Document.DC" ShapeID="_x0000_i1096" DrawAspect="Icon" ObjectID="_1737201571" r:id="rId15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44E214" id="_x0000_s1088" type="#_x0000_t202" style="position:absolute;margin-left:158.25pt;margin-top:.95pt;width:85.5pt;height:57.75pt;z-index:25179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" fillcolor="window" strokeweight=".5pt">
                <v:path arrowok="t"/>
                <v:textbox style="mso-fit-shape-to-text:t">
                  <w:txbxContent>
                    <w:p w14:paraId="5941A37F" w14:textId="3788954B" w:rsidR="005C7418" w:rsidRDefault="00115105" w:rsidP="00115105">
                      <w:r>
                        <w:object w:dxaOrig="1534" w:dyaOrig="997" w14:anchorId="0DD427E7">
                          <v:shape id="_x0000_i1096" type="#_x0000_t75" style="width:76.7pt;height:49.85pt">
                            <v:imagedata r:id="rId152" o:title=""/>
                          </v:shape>
                          <o:OLEObject Type="Embed" ProgID="Acrobat.Document.DC" ShapeID="_x0000_i1096" DrawAspect="Icon" ObjectID="_1735473095" r:id="rId153"/>
                        </w:object>
                      </w:r>
                    </w:p>
                  </w:txbxContent>
                </v:textbox>
              </v:shape>
            </w:pict>
          </mc:Fallback>
        </mc:AlternateContent>
      </w:r>
    </w:p>
    <w:p w14:paraId="52CFBC32" w14:textId="77777777" w:rsidR="005C7418" w:rsidRDefault="005C7418" w:rsidP="005C7418">
      <w:pPr>
        <w:rPr>
          <w:b/>
          <w:snapToGrid w:val="0"/>
          <w:sz w:val="31"/>
        </w:rPr>
      </w:pPr>
    </w:p>
    <w:p w14:paraId="0673A9C7" w14:textId="77777777" w:rsidR="005C7418" w:rsidRDefault="005C7418" w:rsidP="005C7418">
      <w:pPr>
        <w:rPr>
          <w:b/>
          <w:snapToGrid w:val="0"/>
          <w:sz w:val="31"/>
        </w:rPr>
      </w:pPr>
    </w:p>
    <w:p w14:paraId="7191F6FE" w14:textId="5D761C44" w:rsidR="00FB1E4C" w:rsidRDefault="00FB1E4C" w:rsidP="00B36B87">
      <w:pPr>
        <w:rPr>
          <w:b/>
          <w:snapToGrid w:val="0"/>
          <w:sz w:val="31"/>
        </w:rPr>
      </w:pPr>
      <w:r>
        <w:rPr>
          <w:b/>
          <w:snapToGrid w:val="0"/>
          <w:sz w:val="31"/>
        </w:rPr>
        <w:lastRenderedPageBreak/>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11" w:name="Decision"/>
      <w:r>
        <w:rPr>
          <w:b/>
          <w:snapToGrid w:val="0"/>
          <w:sz w:val="31"/>
        </w:rPr>
        <w:t>DECISION MAKERS</w:t>
      </w:r>
      <w:bookmarkEnd w:id="11"/>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77777777" w:rsidR="0072403F" w:rsidRDefault="0072403F" w:rsidP="0072403F">
      <w:pPr>
        <w:pStyle w:val="Footer"/>
        <w:rPr>
          <w:color w:val="000000"/>
          <w:sz w:val="20"/>
        </w:rPr>
      </w:pPr>
      <w:r>
        <w:rPr>
          <w:b/>
          <w:color w:val="000000"/>
          <w:sz w:val="20"/>
        </w:rPr>
        <w:t xml:space="preserve">Councillor </w:t>
      </w:r>
      <w:r w:rsidR="006E0F1E">
        <w:rPr>
          <w:b/>
          <w:color w:val="000000"/>
          <w:sz w:val="20"/>
        </w:rPr>
        <w:t>Mary Lanigan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2385D93B" w:rsidR="0072403F" w:rsidRDefault="0072403F" w:rsidP="0072403F">
      <w:pPr>
        <w:pStyle w:val="Footer"/>
        <w:rPr>
          <w:color w:val="000000"/>
          <w:sz w:val="20"/>
        </w:rPr>
      </w:pPr>
      <w:r>
        <w:rPr>
          <w:b/>
          <w:color w:val="000000"/>
          <w:sz w:val="20"/>
        </w:rPr>
        <w:t xml:space="preserve">Councillor </w:t>
      </w:r>
      <w:r w:rsidR="00661D02">
        <w:rPr>
          <w:b/>
          <w:color w:val="000000"/>
          <w:sz w:val="20"/>
        </w:rPr>
        <w:t>Alison Barnes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1BAFFECA" w:rsidR="00FA1FD4" w:rsidRDefault="00FA1FD4" w:rsidP="00FA1FD4">
      <w:pPr>
        <w:pStyle w:val="Footer"/>
        <w:rPr>
          <w:color w:val="000000"/>
          <w:sz w:val="20"/>
        </w:rPr>
      </w:pPr>
      <w:r>
        <w:rPr>
          <w:b/>
          <w:color w:val="000000"/>
          <w:sz w:val="20"/>
        </w:rPr>
        <w:t xml:space="preserve">Councillor </w:t>
      </w:r>
      <w:r w:rsidR="00D73F38">
        <w:rPr>
          <w:b/>
          <w:color w:val="000000"/>
          <w:sz w:val="20"/>
        </w:rPr>
        <w:t>Cliff Foggo</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560C568C"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661D02">
        <w:rPr>
          <w:b/>
          <w:color w:val="000000"/>
          <w:sz w:val="20"/>
        </w:rPr>
        <w:t>Louise Westbury</w:t>
      </w:r>
      <w:r>
        <w:rPr>
          <w:b/>
          <w:color w:val="000000"/>
          <w:sz w:val="20"/>
        </w:rPr>
        <w:t xml:space="preserve"> </w:t>
      </w:r>
      <w:r>
        <w:rPr>
          <w:color w:val="000000"/>
          <w:sz w:val="20"/>
        </w:rPr>
        <w:t xml:space="preserve">– </w:t>
      </w:r>
      <w:r w:rsidR="00661D02">
        <w:rPr>
          <w:color w:val="000000"/>
          <w:sz w:val="20"/>
        </w:rPr>
        <w:t>Climate Change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48B53B53" w:rsidR="0072403F" w:rsidRDefault="0072403F" w:rsidP="0072403F">
      <w:pPr>
        <w:pStyle w:val="Footer"/>
        <w:rPr>
          <w:color w:val="000000"/>
          <w:sz w:val="20"/>
        </w:rPr>
      </w:pPr>
      <w:r w:rsidRPr="004F136A">
        <w:rPr>
          <w:b/>
          <w:color w:val="000000"/>
          <w:sz w:val="20"/>
        </w:rPr>
        <w:t xml:space="preserve">Councillor </w:t>
      </w:r>
      <w:r w:rsidR="009D061E">
        <w:rPr>
          <w:b/>
          <w:color w:val="000000"/>
          <w:sz w:val="20"/>
        </w:rPr>
        <w:t>Chris Gallacher</w:t>
      </w:r>
      <w:r>
        <w:rPr>
          <w:color w:val="000000"/>
          <w:sz w:val="20"/>
        </w:rPr>
        <w:t xml:space="preserve"> – </w:t>
      </w:r>
      <w:r w:rsidR="006E0F1E">
        <w:rPr>
          <w:color w:val="000000"/>
          <w:sz w:val="20"/>
        </w:rPr>
        <w:t xml:space="preserve">Economic </w:t>
      </w:r>
      <w:r w:rsidR="00B36394">
        <w:rPr>
          <w:color w:val="000000"/>
          <w:sz w:val="20"/>
        </w:rPr>
        <w:t>Development</w:t>
      </w:r>
    </w:p>
    <w:p w14:paraId="2DD49979" w14:textId="77777777" w:rsidR="0072403F" w:rsidRDefault="0072403F" w:rsidP="0072403F">
      <w:pPr>
        <w:pStyle w:val="Footer"/>
        <w:rPr>
          <w:color w:val="000000"/>
          <w:sz w:val="20"/>
        </w:rPr>
      </w:pPr>
    </w:p>
    <w:p w14:paraId="2B48BAD3" w14:textId="0C511E8E" w:rsidR="0072403F" w:rsidRDefault="0072403F" w:rsidP="0072403F">
      <w:pPr>
        <w:pStyle w:val="Footer"/>
        <w:rPr>
          <w:color w:val="000000"/>
          <w:sz w:val="20"/>
        </w:rPr>
      </w:pPr>
      <w:r>
        <w:rPr>
          <w:b/>
          <w:color w:val="000000"/>
          <w:sz w:val="20"/>
        </w:rPr>
        <w:t xml:space="preserve">Councillor </w:t>
      </w:r>
      <w:r w:rsidR="006E0F1E">
        <w:rPr>
          <w:b/>
          <w:color w:val="000000"/>
          <w:sz w:val="20"/>
        </w:rPr>
        <w:t>Steve Kay</w:t>
      </w:r>
      <w:r>
        <w:rPr>
          <w:b/>
          <w:color w:val="000000"/>
          <w:sz w:val="20"/>
        </w:rPr>
        <w:t xml:space="preserve"> </w:t>
      </w:r>
      <w:r>
        <w:rPr>
          <w:color w:val="000000"/>
          <w:sz w:val="20"/>
        </w:rPr>
        <w:t xml:space="preserve">– </w:t>
      </w:r>
      <w:r w:rsidR="006812B9">
        <w:rPr>
          <w:color w:val="000000"/>
          <w:sz w:val="20"/>
        </w:rPr>
        <w:t xml:space="preserve">(Cabinet Vice Chair)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7777777" w:rsidR="0072403F" w:rsidRDefault="0072403F" w:rsidP="0072403F">
      <w:pPr>
        <w:pStyle w:val="Footer"/>
        <w:rPr>
          <w:color w:val="000000"/>
          <w:sz w:val="20"/>
        </w:rPr>
      </w:pPr>
      <w:r>
        <w:rPr>
          <w:b/>
          <w:color w:val="000000"/>
          <w:sz w:val="20"/>
        </w:rPr>
        <w:t xml:space="preserve">Councillor </w:t>
      </w:r>
      <w:r w:rsidR="006E0F1E">
        <w:rPr>
          <w:b/>
          <w:color w:val="000000"/>
          <w:sz w:val="20"/>
        </w:rPr>
        <w:t>Glyn Nightingale</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6A71049B" w:rsidR="0072403F" w:rsidRDefault="0072403F" w:rsidP="0072403F">
      <w:pPr>
        <w:rPr>
          <w:color w:val="000000"/>
          <w:sz w:val="20"/>
        </w:rPr>
      </w:pPr>
      <w:r>
        <w:rPr>
          <w:b/>
          <w:color w:val="000000"/>
          <w:sz w:val="20"/>
        </w:rPr>
        <w:t xml:space="preserve">Councillor </w:t>
      </w:r>
      <w:r w:rsidR="006E0F1E">
        <w:rPr>
          <w:b/>
          <w:color w:val="000000"/>
          <w:sz w:val="20"/>
        </w:rPr>
        <w:t>Mary Ovens</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79A8D9D2" w:rsidR="009D061E" w:rsidRDefault="009D061E" w:rsidP="0072403F">
      <w:pPr>
        <w:rPr>
          <w:sz w:val="20"/>
        </w:rPr>
      </w:pPr>
      <w:r w:rsidRPr="009D061E">
        <w:rPr>
          <w:b/>
          <w:bCs/>
          <w:color w:val="000000"/>
          <w:sz w:val="20"/>
        </w:rPr>
        <w:t>Councillor Barry Hunt</w:t>
      </w:r>
      <w:r>
        <w:rPr>
          <w:color w:val="000000"/>
          <w:sz w:val="20"/>
        </w:rPr>
        <w:t xml:space="preserve"> – Neighbourhoods</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154"/>
      <w:footerReference w:type="default" r:id="rId155"/>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6167"/>
    <w:rsid w:val="0002346F"/>
    <w:rsid w:val="0003297D"/>
    <w:rsid w:val="00033C35"/>
    <w:rsid w:val="000378CD"/>
    <w:rsid w:val="00052B78"/>
    <w:rsid w:val="00056686"/>
    <w:rsid w:val="0006281A"/>
    <w:rsid w:val="000644F1"/>
    <w:rsid w:val="000658DD"/>
    <w:rsid w:val="00081398"/>
    <w:rsid w:val="00087C59"/>
    <w:rsid w:val="000910AA"/>
    <w:rsid w:val="00096D1D"/>
    <w:rsid w:val="000A662D"/>
    <w:rsid w:val="000B4262"/>
    <w:rsid w:val="000D5DBC"/>
    <w:rsid w:val="000E397A"/>
    <w:rsid w:val="000E3A92"/>
    <w:rsid w:val="000E64D8"/>
    <w:rsid w:val="000E6614"/>
    <w:rsid w:val="00100DAB"/>
    <w:rsid w:val="00115105"/>
    <w:rsid w:val="001218CA"/>
    <w:rsid w:val="001434D9"/>
    <w:rsid w:val="0016070F"/>
    <w:rsid w:val="001643AF"/>
    <w:rsid w:val="001647E8"/>
    <w:rsid w:val="0016617D"/>
    <w:rsid w:val="00187B27"/>
    <w:rsid w:val="0019045C"/>
    <w:rsid w:val="00192164"/>
    <w:rsid w:val="0019405D"/>
    <w:rsid w:val="001A47EE"/>
    <w:rsid w:val="001A4C17"/>
    <w:rsid w:val="001B4659"/>
    <w:rsid w:val="001C3541"/>
    <w:rsid w:val="00211559"/>
    <w:rsid w:val="00217DAB"/>
    <w:rsid w:val="002215FD"/>
    <w:rsid w:val="00223918"/>
    <w:rsid w:val="002329D4"/>
    <w:rsid w:val="00236718"/>
    <w:rsid w:val="00242DFF"/>
    <w:rsid w:val="00245CE7"/>
    <w:rsid w:val="002467D4"/>
    <w:rsid w:val="00252467"/>
    <w:rsid w:val="00252815"/>
    <w:rsid w:val="00263F99"/>
    <w:rsid w:val="00263FFD"/>
    <w:rsid w:val="002658B9"/>
    <w:rsid w:val="0028319B"/>
    <w:rsid w:val="00285B15"/>
    <w:rsid w:val="00290700"/>
    <w:rsid w:val="00297991"/>
    <w:rsid w:val="002B0E16"/>
    <w:rsid w:val="002C3199"/>
    <w:rsid w:val="002C4074"/>
    <w:rsid w:val="002C53D4"/>
    <w:rsid w:val="002D63E6"/>
    <w:rsid w:val="002E033E"/>
    <w:rsid w:val="002E4775"/>
    <w:rsid w:val="002F7E50"/>
    <w:rsid w:val="0030017F"/>
    <w:rsid w:val="00307EAB"/>
    <w:rsid w:val="00316A9B"/>
    <w:rsid w:val="00323F89"/>
    <w:rsid w:val="00325127"/>
    <w:rsid w:val="00325CDE"/>
    <w:rsid w:val="00332172"/>
    <w:rsid w:val="00335DDD"/>
    <w:rsid w:val="00336519"/>
    <w:rsid w:val="0035203A"/>
    <w:rsid w:val="003531AA"/>
    <w:rsid w:val="0036230F"/>
    <w:rsid w:val="00372EE8"/>
    <w:rsid w:val="00375230"/>
    <w:rsid w:val="00384630"/>
    <w:rsid w:val="00394D8B"/>
    <w:rsid w:val="003A48CB"/>
    <w:rsid w:val="003B0FCB"/>
    <w:rsid w:val="003B2F0A"/>
    <w:rsid w:val="003B7C3F"/>
    <w:rsid w:val="003C322D"/>
    <w:rsid w:val="003D272A"/>
    <w:rsid w:val="003D6ADE"/>
    <w:rsid w:val="003E5E42"/>
    <w:rsid w:val="003E62E6"/>
    <w:rsid w:val="003F07CB"/>
    <w:rsid w:val="003F433C"/>
    <w:rsid w:val="00416246"/>
    <w:rsid w:val="0042048E"/>
    <w:rsid w:val="00432D6E"/>
    <w:rsid w:val="004406AD"/>
    <w:rsid w:val="00455F06"/>
    <w:rsid w:val="00461088"/>
    <w:rsid w:val="0046115F"/>
    <w:rsid w:val="004678D2"/>
    <w:rsid w:val="0047023D"/>
    <w:rsid w:val="00474AF6"/>
    <w:rsid w:val="004840E6"/>
    <w:rsid w:val="0048456D"/>
    <w:rsid w:val="004933B9"/>
    <w:rsid w:val="00495F6A"/>
    <w:rsid w:val="00497426"/>
    <w:rsid w:val="004C16FF"/>
    <w:rsid w:val="004C73EB"/>
    <w:rsid w:val="004F136A"/>
    <w:rsid w:val="004F2AEC"/>
    <w:rsid w:val="00510A00"/>
    <w:rsid w:val="0051460A"/>
    <w:rsid w:val="00516ABB"/>
    <w:rsid w:val="00516CAD"/>
    <w:rsid w:val="005232F0"/>
    <w:rsid w:val="00524809"/>
    <w:rsid w:val="00525A99"/>
    <w:rsid w:val="00536F3F"/>
    <w:rsid w:val="00537F56"/>
    <w:rsid w:val="005408B4"/>
    <w:rsid w:val="0055753A"/>
    <w:rsid w:val="00561443"/>
    <w:rsid w:val="00565647"/>
    <w:rsid w:val="00567C9A"/>
    <w:rsid w:val="00583603"/>
    <w:rsid w:val="005A1029"/>
    <w:rsid w:val="005A4C2F"/>
    <w:rsid w:val="005C7418"/>
    <w:rsid w:val="005E1C98"/>
    <w:rsid w:val="005E427F"/>
    <w:rsid w:val="005F4BCF"/>
    <w:rsid w:val="00604B9A"/>
    <w:rsid w:val="006234F0"/>
    <w:rsid w:val="006257BD"/>
    <w:rsid w:val="00631277"/>
    <w:rsid w:val="00644416"/>
    <w:rsid w:val="006606D7"/>
    <w:rsid w:val="00660EC3"/>
    <w:rsid w:val="00661D02"/>
    <w:rsid w:val="00662146"/>
    <w:rsid w:val="00664025"/>
    <w:rsid w:val="00670321"/>
    <w:rsid w:val="00670EB7"/>
    <w:rsid w:val="00674D12"/>
    <w:rsid w:val="006812B9"/>
    <w:rsid w:val="006818AC"/>
    <w:rsid w:val="00683F52"/>
    <w:rsid w:val="006978EB"/>
    <w:rsid w:val="006A6395"/>
    <w:rsid w:val="006B1ACB"/>
    <w:rsid w:val="006B26A6"/>
    <w:rsid w:val="006B4381"/>
    <w:rsid w:val="006C23A9"/>
    <w:rsid w:val="006C264B"/>
    <w:rsid w:val="006C26AD"/>
    <w:rsid w:val="006C309B"/>
    <w:rsid w:val="006D7DF4"/>
    <w:rsid w:val="006E0F1E"/>
    <w:rsid w:val="006E4EBF"/>
    <w:rsid w:val="006E63A9"/>
    <w:rsid w:val="006E65E6"/>
    <w:rsid w:val="007108CF"/>
    <w:rsid w:val="00715454"/>
    <w:rsid w:val="0072403F"/>
    <w:rsid w:val="007259B8"/>
    <w:rsid w:val="00736D7E"/>
    <w:rsid w:val="0074195D"/>
    <w:rsid w:val="007548DF"/>
    <w:rsid w:val="007634CD"/>
    <w:rsid w:val="00767C23"/>
    <w:rsid w:val="00771E67"/>
    <w:rsid w:val="0078490E"/>
    <w:rsid w:val="00787841"/>
    <w:rsid w:val="00787DAD"/>
    <w:rsid w:val="00792244"/>
    <w:rsid w:val="007A5466"/>
    <w:rsid w:val="007B3D2D"/>
    <w:rsid w:val="007B4E8D"/>
    <w:rsid w:val="007C7B69"/>
    <w:rsid w:val="007D3D1F"/>
    <w:rsid w:val="007D78F5"/>
    <w:rsid w:val="007E1F95"/>
    <w:rsid w:val="007F6BDC"/>
    <w:rsid w:val="008013E1"/>
    <w:rsid w:val="008026A1"/>
    <w:rsid w:val="00815734"/>
    <w:rsid w:val="00822296"/>
    <w:rsid w:val="0082252E"/>
    <w:rsid w:val="008257C5"/>
    <w:rsid w:val="00844909"/>
    <w:rsid w:val="008555EE"/>
    <w:rsid w:val="00861617"/>
    <w:rsid w:val="00880C94"/>
    <w:rsid w:val="00887159"/>
    <w:rsid w:val="0089128E"/>
    <w:rsid w:val="008A4C79"/>
    <w:rsid w:val="008A596C"/>
    <w:rsid w:val="008A60B8"/>
    <w:rsid w:val="008B19D8"/>
    <w:rsid w:val="008B1EB6"/>
    <w:rsid w:val="008B24FF"/>
    <w:rsid w:val="008B5C78"/>
    <w:rsid w:val="008C6ABD"/>
    <w:rsid w:val="008D67D2"/>
    <w:rsid w:val="008E0082"/>
    <w:rsid w:val="008E06CE"/>
    <w:rsid w:val="008E4C5C"/>
    <w:rsid w:val="008F01A6"/>
    <w:rsid w:val="008F55BB"/>
    <w:rsid w:val="008F5A3A"/>
    <w:rsid w:val="009072AE"/>
    <w:rsid w:val="0091194E"/>
    <w:rsid w:val="00925E55"/>
    <w:rsid w:val="00932AF8"/>
    <w:rsid w:val="00951D78"/>
    <w:rsid w:val="0095685C"/>
    <w:rsid w:val="00956F50"/>
    <w:rsid w:val="009715A6"/>
    <w:rsid w:val="00971CD1"/>
    <w:rsid w:val="0097561A"/>
    <w:rsid w:val="009814D2"/>
    <w:rsid w:val="00981C9F"/>
    <w:rsid w:val="009820AE"/>
    <w:rsid w:val="0098324B"/>
    <w:rsid w:val="00983D24"/>
    <w:rsid w:val="00984232"/>
    <w:rsid w:val="00993C59"/>
    <w:rsid w:val="009A3DB1"/>
    <w:rsid w:val="009A43C5"/>
    <w:rsid w:val="009C5B1B"/>
    <w:rsid w:val="009C60D3"/>
    <w:rsid w:val="009D061E"/>
    <w:rsid w:val="009D0D82"/>
    <w:rsid w:val="009D200B"/>
    <w:rsid w:val="009E5D69"/>
    <w:rsid w:val="009E73B4"/>
    <w:rsid w:val="009F2380"/>
    <w:rsid w:val="009F31D0"/>
    <w:rsid w:val="009F3BF9"/>
    <w:rsid w:val="00A035DA"/>
    <w:rsid w:val="00A045A0"/>
    <w:rsid w:val="00A277FD"/>
    <w:rsid w:val="00A36733"/>
    <w:rsid w:val="00A36D44"/>
    <w:rsid w:val="00A41823"/>
    <w:rsid w:val="00A42A02"/>
    <w:rsid w:val="00A6594C"/>
    <w:rsid w:val="00A65AE2"/>
    <w:rsid w:val="00A706C8"/>
    <w:rsid w:val="00A77D25"/>
    <w:rsid w:val="00AA30BE"/>
    <w:rsid w:val="00AB5A58"/>
    <w:rsid w:val="00AC2931"/>
    <w:rsid w:val="00AC6F6B"/>
    <w:rsid w:val="00AD4F77"/>
    <w:rsid w:val="00AF7E90"/>
    <w:rsid w:val="00B02705"/>
    <w:rsid w:val="00B02D98"/>
    <w:rsid w:val="00B10FA8"/>
    <w:rsid w:val="00B36394"/>
    <w:rsid w:val="00B36B87"/>
    <w:rsid w:val="00B53E30"/>
    <w:rsid w:val="00B558CF"/>
    <w:rsid w:val="00B619B8"/>
    <w:rsid w:val="00B66B42"/>
    <w:rsid w:val="00B905FF"/>
    <w:rsid w:val="00B9120D"/>
    <w:rsid w:val="00B93882"/>
    <w:rsid w:val="00B950E6"/>
    <w:rsid w:val="00BA184D"/>
    <w:rsid w:val="00BA2E4D"/>
    <w:rsid w:val="00BA59CB"/>
    <w:rsid w:val="00BB61B1"/>
    <w:rsid w:val="00BC19B1"/>
    <w:rsid w:val="00BC30D0"/>
    <w:rsid w:val="00BC331D"/>
    <w:rsid w:val="00BC6BDC"/>
    <w:rsid w:val="00BD178B"/>
    <w:rsid w:val="00BE2493"/>
    <w:rsid w:val="00BE382E"/>
    <w:rsid w:val="00BE6CF3"/>
    <w:rsid w:val="00BF208A"/>
    <w:rsid w:val="00BF61F3"/>
    <w:rsid w:val="00C02212"/>
    <w:rsid w:val="00C05A3F"/>
    <w:rsid w:val="00C30E70"/>
    <w:rsid w:val="00C327D3"/>
    <w:rsid w:val="00C32903"/>
    <w:rsid w:val="00C35FBD"/>
    <w:rsid w:val="00C371EA"/>
    <w:rsid w:val="00C378D0"/>
    <w:rsid w:val="00C4539C"/>
    <w:rsid w:val="00C52992"/>
    <w:rsid w:val="00C52A86"/>
    <w:rsid w:val="00C56C0C"/>
    <w:rsid w:val="00C73221"/>
    <w:rsid w:val="00C80C32"/>
    <w:rsid w:val="00C9128F"/>
    <w:rsid w:val="00C9484A"/>
    <w:rsid w:val="00CA0514"/>
    <w:rsid w:val="00CA58B2"/>
    <w:rsid w:val="00CB3FF8"/>
    <w:rsid w:val="00CC7B2A"/>
    <w:rsid w:val="00CC7CCA"/>
    <w:rsid w:val="00CE1410"/>
    <w:rsid w:val="00CE3FB4"/>
    <w:rsid w:val="00CE55C5"/>
    <w:rsid w:val="00CF1628"/>
    <w:rsid w:val="00CF5171"/>
    <w:rsid w:val="00D01A34"/>
    <w:rsid w:val="00D04813"/>
    <w:rsid w:val="00D1503E"/>
    <w:rsid w:val="00D21BF4"/>
    <w:rsid w:val="00D259F7"/>
    <w:rsid w:val="00D325AF"/>
    <w:rsid w:val="00D43D75"/>
    <w:rsid w:val="00D45220"/>
    <w:rsid w:val="00D51345"/>
    <w:rsid w:val="00D54662"/>
    <w:rsid w:val="00D55EA5"/>
    <w:rsid w:val="00D563D6"/>
    <w:rsid w:val="00D64A1B"/>
    <w:rsid w:val="00D71132"/>
    <w:rsid w:val="00D73F38"/>
    <w:rsid w:val="00D74D6B"/>
    <w:rsid w:val="00D84726"/>
    <w:rsid w:val="00D96F43"/>
    <w:rsid w:val="00DA0951"/>
    <w:rsid w:val="00DB49AB"/>
    <w:rsid w:val="00DC076D"/>
    <w:rsid w:val="00DD0126"/>
    <w:rsid w:val="00DD2695"/>
    <w:rsid w:val="00DD655A"/>
    <w:rsid w:val="00DE67BF"/>
    <w:rsid w:val="00DE6B5C"/>
    <w:rsid w:val="00E01B8E"/>
    <w:rsid w:val="00E0573F"/>
    <w:rsid w:val="00E34214"/>
    <w:rsid w:val="00E43FAC"/>
    <w:rsid w:val="00E44B20"/>
    <w:rsid w:val="00E46A3D"/>
    <w:rsid w:val="00E50E60"/>
    <w:rsid w:val="00E55BC3"/>
    <w:rsid w:val="00E62CAE"/>
    <w:rsid w:val="00E63D94"/>
    <w:rsid w:val="00E7287E"/>
    <w:rsid w:val="00E729EF"/>
    <w:rsid w:val="00E84C51"/>
    <w:rsid w:val="00E93211"/>
    <w:rsid w:val="00E95F44"/>
    <w:rsid w:val="00E972F7"/>
    <w:rsid w:val="00EA2C60"/>
    <w:rsid w:val="00EA7261"/>
    <w:rsid w:val="00EC609E"/>
    <w:rsid w:val="00ED27D7"/>
    <w:rsid w:val="00ED27F5"/>
    <w:rsid w:val="00EE3AB6"/>
    <w:rsid w:val="00F04627"/>
    <w:rsid w:val="00F12B84"/>
    <w:rsid w:val="00F45DFB"/>
    <w:rsid w:val="00F502F5"/>
    <w:rsid w:val="00F5115F"/>
    <w:rsid w:val="00F63C2A"/>
    <w:rsid w:val="00F7220D"/>
    <w:rsid w:val="00F7415D"/>
    <w:rsid w:val="00F9117A"/>
    <w:rsid w:val="00F9702D"/>
    <w:rsid w:val="00FA14AF"/>
    <w:rsid w:val="00FA1FD4"/>
    <w:rsid w:val="00FA518D"/>
    <w:rsid w:val="00FB1E4C"/>
    <w:rsid w:val="00FB5AC2"/>
    <w:rsid w:val="00FB5D9E"/>
    <w:rsid w:val="00FF25F5"/>
    <w:rsid w:val="00FF35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2"/>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117" Type="http://schemas.openxmlformats.org/officeDocument/2006/relationships/oleObject" Target="embeddings/oleObject54.bin"/><Relationship Id="rId21" Type="http://schemas.openxmlformats.org/officeDocument/2006/relationships/oleObject" Target="embeddings/oleObject6.bin"/><Relationship Id="rId42" Type="http://schemas.openxmlformats.org/officeDocument/2006/relationships/image" Target="media/image10.emf"/><Relationship Id="rId47" Type="http://schemas.openxmlformats.org/officeDocument/2006/relationships/oleObject" Target="embeddings/oleObject19.bin"/><Relationship Id="rId63" Type="http://schemas.openxmlformats.org/officeDocument/2006/relationships/oleObject" Target="embeddings/oleObject27.bin"/><Relationship Id="rId68" Type="http://schemas.openxmlformats.org/officeDocument/2006/relationships/image" Target="media/image160.emf"/><Relationship Id="rId84" Type="http://schemas.openxmlformats.org/officeDocument/2006/relationships/image" Target="media/image200.emf"/><Relationship Id="rId89" Type="http://schemas.openxmlformats.org/officeDocument/2006/relationships/oleObject" Target="embeddings/oleObject40.bin"/><Relationship Id="rId112" Type="http://schemas.openxmlformats.org/officeDocument/2006/relationships/image" Target="media/image270.emf"/><Relationship Id="rId133" Type="http://schemas.openxmlformats.org/officeDocument/2006/relationships/oleObject" Target="embeddings/oleObject62.bin"/><Relationship Id="rId138" Type="http://schemas.openxmlformats.org/officeDocument/2006/relationships/image" Target="media/image34.emf"/><Relationship Id="rId154" Type="http://schemas.openxmlformats.org/officeDocument/2006/relationships/footer" Target="footer1.xml"/><Relationship Id="rId16" Type="http://schemas.openxmlformats.org/officeDocument/2006/relationships/image" Target="media/image38.emf"/><Relationship Id="rId107" Type="http://schemas.openxmlformats.org/officeDocument/2006/relationships/oleObject" Target="embeddings/oleObject49.bin"/><Relationship Id="rId11" Type="http://schemas.openxmlformats.org/officeDocument/2006/relationships/oleObject" Target="embeddings/oleObject1.bin"/><Relationship Id="rId32" Type="http://schemas.openxmlformats.org/officeDocument/2006/relationships/image" Target="media/image70.emf"/><Relationship Id="rId37" Type="http://schemas.openxmlformats.org/officeDocument/2006/relationships/oleObject" Target="embeddings/oleObject14.bin"/><Relationship Id="rId53" Type="http://schemas.openxmlformats.org/officeDocument/2006/relationships/oleObject" Target="embeddings/oleObject22.bin"/><Relationship Id="rId58" Type="http://schemas.openxmlformats.org/officeDocument/2006/relationships/image" Target="media/image14.emf"/><Relationship Id="rId74" Type="http://schemas.openxmlformats.org/officeDocument/2006/relationships/image" Target="media/image18.emf"/><Relationship Id="rId79" Type="http://schemas.openxmlformats.org/officeDocument/2006/relationships/oleObject" Target="embeddings/oleObject35.bin"/><Relationship Id="rId102" Type="http://schemas.openxmlformats.org/officeDocument/2006/relationships/image" Target="media/image25.emf"/><Relationship Id="rId123" Type="http://schemas.openxmlformats.org/officeDocument/2006/relationships/oleObject" Target="embeddings/oleObject57.bin"/><Relationship Id="rId128" Type="http://schemas.openxmlformats.org/officeDocument/2006/relationships/image" Target="media/image310.emf"/><Relationship Id="rId144" Type="http://schemas.openxmlformats.org/officeDocument/2006/relationships/image" Target="media/image350.emf"/><Relationship Id="rId149" Type="http://schemas.openxmlformats.org/officeDocument/2006/relationships/oleObject" Target="embeddings/oleObject70.bin"/><Relationship Id="rId5" Type="http://schemas.openxmlformats.org/officeDocument/2006/relationships/footnotes" Target="footnotes.xml"/><Relationship Id="rId90" Type="http://schemas.openxmlformats.org/officeDocument/2006/relationships/image" Target="media/image22.emf"/><Relationship Id="rId95" Type="http://schemas.openxmlformats.org/officeDocument/2006/relationships/oleObject" Target="embeddings/oleObject43.bin"/><Relationship Id="rId22" Type="http://schemas.openxmlformats.org/officeDocument/2006/relationships/image" Target="media/image5.emf"/><Relationship Id="rId27" Type="http://schemas.openxmlformats.org/officeDocument/2006/relationships/oleObject" Target="embeddings/oleObject9.bin"/><Relationship Id="rId43" Type="http://schemas.openxmlformats.org/officeDocument/2006/relationships/oleObject" Target="embeddings/oleObject17.bin"/><Relationship Id="rId48" Type="http://schemas.openxmlformats.org/officeDocument/2006/relationships/image" Target="media/image110.emf"/><Relationship Id="rId64" Type="http://schemas.openxmlformats.org/officeDocument/2006/relationships/image" Target="media/image150.emf"/><Relationship Id="rId69" Type="http://schemas.openxmlformats.org/officeDocument/2006/relationships/oleObject" Target="embeddings/oleObject30.bin"/><Relationship Id="rId113" Type="http://schemas.openxmlformats.org/officeDocument/2006/relationships/oleObject" Target="embeddings/oleObject52.bin"/><Relationship Id="rId118" Type="http://schemas.openxmlformats.org/officeDocument/2006/relationships/image" Target="media/image29.emf"/><Relationship Id="rId134" Type="http://schemas.openxmlformats.org/officeDocument/2006/relationships/image" Target="media/image33.emf"/><Relationship Id="rId139" Type="http://schemas.openxmlformats.org/officeDocument/2006/relationships/oleObject" Target="embeddings/oleObject65.bin"/><Relationship Id="rId80" Type="http://schemas.openxmlformats.org/officeDocument/2006/relationships/image" Target="media/image20.emf"/><Relationship Id="rId85" Type="http://schemas.openxmlformats.org/officeDocument/2006/relationships/oleObject" Target="embeddings/oleObject38.bin"/><Relationship Id="rId150" Type="http://schemas.openxmlformats.org/officeDocument/2006/relationships/image" Target="media/image37.emf"/><Relationship Id="rId155" Type="http://schemas.openxmlformats.org/officeDocument/2006/relationships/footer" Target="footer2.xml"/><Relationship Id="rId12" Type="http://schemas.openxmlformats.org/officeDocument/2006/relationships/image" Target="media/image210.emf"/><Relationship Id="rId17" Type="http://schemas.openxmlformats.org/officeDocument/2006/relationships/oleObject" Target="embeddings/oleObject4.bin"/><Relationship Id="rId33" Type="http://schemas.openxmlformats.org/officeDocument/2006/relationships/oleObject" Target="embeddings/oleObject12.bin"/><Relationship Id="rId38" Type="http://schemas.openxmlformats.org/officeDocument/2006/relationships/image" Target="media/image9.emf"/><Relationship Id="rId59" Type="http://schemas.openxmlformats.org/officeDocument/2006/relationships/oleObject" Target="embeddings/oleObject25.bin"/><Relationship Id="rId103" Type="http://schemas.openxmlformats.org/officeDocument/2006/relationships/oleObject" Target="embeddings/oleObject47.bin"/><Relationship Id="rId108" Type="http://schemas.openxmlformats.org/officeDocument/2006/relationships/image" Target="media/image260.emf"/><Relationship Id="rId124" Type="http://schemas.openxmlformats.org/officeDocument/2006/relationships/image" Target="media/image300.emf"/><Relationship Id="rId129" Type="http://schemas.openxmlformats.org/officeDocument/2006/relationships/oleObject" Target="embeddings/oleObject60.bin"/><Relationship Id="rId20" Type="http://schemas.openxmlformats.org/officeDocument/2006/relationships/image" Target="media/image40.emf"/><Relationship Id="rId41" Type="http://schemas.openxmlformats.org/officeDocument/2006/relationships/oleObject" Target="embeddings/oleObject16.bin"/><Relationship Id="rId54" Type="http://schemas.openxmlformats.org/officeDocument/2006/relationships/image" Target="media/image13.emf"/><Relationship Id="rId62" Type="http://schemas.openxmlformats.org/officeDocument/2006/relationships/image" Target="media/image15.emf"/><Relationship Id="rId70" Type="http://schemas.openxmlformats.org/officeDocument/2006/relationships/image" Target="media/image17.emf"/><Relationship Id="rId75" Type="http://schemas.openxmlformats.org/officeDocument/2006/relationships/oleObject" Target="embeddings/oleObject33.bin"/><Relationship Id="rId83" Type="http://schemas.openxmlformats.org/officeDocument/2006/relationships/oleObject" Target="embeddings/oleObject37.bin"/><Relationship Id="rId88" Type="http://schemas.openxmlformats.org/officeDocument/2006/relationships/image" Target="media/image211.emf"/><Relationship Id="rId91" Type="http://schemas.openxmlformats.org/officeDocument/2006/relationships/oleObject" Target="embeddings/oleObject41.bin"/><Relationship Id="rId96" Type="http://schemas.openxmlformats.org/officeDocument/2006/relationships/image" Target="media/image230.emf"/><Relationship Id="rId111" Type="http://schemas.openxmlformats.org/officeDocument/2006/relationships/oleObject" Target="embeddings/oleObject51.bin"/><Relationship Id="rId132" Type="http://schemas.openxmlformats.org/officeDocument/2006/relationships/image" Target="media/image320.emf"/><Relationship Id="rId140" Type="http://schemas.openxmlformats.org/officeDocument/2006/relationships/image" Target="media/image340.emf"/><Relationship Id="rId145" Type="http://schemas.openxmlformats.org/officeDocument/2006/relationships/oleObject" Target="embeddings/oleObject68.bin"/><Relationship Id="rId153" Type="http://schemas.openxmlformats.org/officeDocument/2006/relationships/oleObject" Target="embeddings/oleObject72.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60.emf"/><Relationship Id="rId36" Type="http://schemas.openxmlformats.org/officeDocument/2006/relationships/image" Target="media/image80.emf"/><Relationship Id="rId49" Type="http://schemas.openxmlformats.org/officeDocument/2006/relationships/oleObject" Target="embeddings/oleObject20.bin"/><Relationship Id="rId57" Type="http://schemas.openxmlformats.org/officeDocument/2006/relationships/oleObject" Target="embeddings/oleObject24.bin"/><Relationship Id="rId106" Type="http://schemas.openxmlformats.org/officeDocument/2006/relationships/image" Target="media/image26.emf"/><Relationship Id="rId114" Type="http://schemas.openxmlformats.org/officeDocument/2006/relationships/image" Target="media/image28.emf"/><Relationship Id="rId119" Type="http://schemas.openxmlformats.org/officeDocument/2006/relationships/oleObject" Target="embeddings/oleObject55.bin"/><Relationship Id="rId127" Type="http://schemas.openxmlformats.org/officeDocument/2006/relationships/oleObject" Target="embeddings/oleObject59.bin"/><Relationship Id="rId10" Type="http://schemas.openxmlformats.org/officeDocument/2006/relationships/image" Target="media/image2.emf"/><Relationship Id="rId31" Type="http://schemas.openxmlformats.org/officeDocument/2006/relationships/oleObject" Target="embeddings/oleObject11.bin"/><Relationship Id="rId44" Type="http://schemas.openxmlformats.org/officeDocument/2006/relationships/image" Target="media/image100.emf"/><Relationship Id="rId52" Type="http://schemas.openxmlformats.org/officeDocument/2006/relationships/image" Target="media/image120.emf"/><Relationship Id="rId60" Type="http://schemas.openxmlformats.org/officeDocument/2006/relationships/image" Target="media/image140.emf"/><Relationship Id="rId65" Type="http://schemas.openxmlformats.org/officeDocument/2006/relationships/oleObject" Target="embeddings/oleObject28.bin"/><Relationship Id="rId73" Type="http://schemas.openxmlformats.org/officeDocument/2006/relationships/oleObject" Target="embeddings/oleObject32.bin"/><Relationship Id="rId78" Type="http://schemas.openxmlformats.org/officeDocument/2006/relationships/image" Target="media/image19.emf"/><Relationship Id="rId81" Type="http://schemas.openxmlformats.org/officeDocument/2006/relationships/oleObject" Target="embeddings/oleObject36.bin"/><Relationship Id="rId86" Type="http://schemas.openxmlformats.org/officeDocument/2006/relationships/image" Target="media/image21.emf"/><Relationship Id="rId94" Type="http://schemas.openxmlformats.org/officeDocument/2006/relationships/image" Target="media/image23.emf"/><Relationship Id="rId99" Type="http://schemas.openxmlformats.org/officeDocument/2006/relationships/oleObject" Target="embeddings/oleObject45.bin"/><Relationship Id="rId101" Type="http://schemas.openxmlformats.org/officeDocument/2006/relationships/oleObject" Target="embeddings/oleObject46.bin"/><Relationship Id="rId122" Type="http://schemas.openxmlformats.org/officeDocument/2006/relationships/image" Target="media/image30.emf"/><Relationship Id="rId130" Type="http://schemas.openxmlformats.org/officeDocument/2006/relationships/image" Target="media/image32.emf"/><Relationship Id="rId135" Type="http://schemas.openxmlformats.org/officeDocument/2006/relationships/oleObject" Target="embeddings/oleObject63.bin"/><Relationship Id="rId143" Type="http://schemas.openxmlformats.org/officeDocument/2006/relationships/oleObject" Target="embeddings/oleObject67.bin"/><Relationship Id="rId148" Type="http://schemas.openxmlformats.org/officeDocument/2006/relationships/image" Target="media/image360.emf"/><Relationship Id="rId151" Type="http://schemas.openxmlformats.org/officeDocument/2006/relationships/oleObject" Target="embeddings/oleObject71.bin"/><Relationship Id="rId15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redcar-cleveland.gov.uk/about-the-council/decision-making/council-documents/Pages/council-constitution.aspx" TargetMode="External"/><Relationship Id="rId13" Type="http://schemas.openxmlformats.org/officeDocument/2006/relationships/oleObject" Target="embeddings/oleObject2.bin"/><Relationship Id="rId18" Type="http://schemas.openxmlformats.org/officeDocument/2006/relationships/image" Target="media/image4.emf"/><Relationship Id="rId39" Type="http://schemas.openxmlformats.org/officeDocument/2006/relationships/oleObject" Target="embeddings/oleObject15.bin"/><Relationship Id="rId109" Type="http://schemas.openxmlformats.org/officeDocument/2006/relationships/oleObject" Target="embeddings/oleObject50.bin"/><Relationship Id="rId34" Type="http://schemas.openxmlformats.org/officeDocument/2006/relationships/image" Target="media/image8.emf"/><Relationship Id="rId50" Type="http://schemas.openxmlformats.org/officeDocument/2006/relationships/image" Target="media/image12.emf"/><Relationship Id="rId55" Type="http://schemas.openxmlformats.org/officeDocument/2006/relationships/oleObject" Target="embeddings/oleObject23.bin"/><Relationship Id="rId76" Type="http://schemas.openxmlformats.org/officeDocument/2006/relationships/image" Target="media/image180.emf"/><Relationship Id="rId97" Type="http://schemas.openxmlformats.org/officeDocument/2006/relationships/oleObject" Target="embeddings/oleObject44.bin"/><Relationship Id="rId104" Type="http://schemas.openxmlformats.org/officeDocument/2006/relationships/image" Target="media/image250.emf"/><Relationship Id="rId120" Type="http://schemas.openxmlformats.org/officeDocument/2006/relationships/image" Target="media/image290.emf"/><Relationship Id="rId125" Type="http://schemas.openxmlformats.org/officeDocument/2006/relationships/oleObject" Target="embeddings/oleObject58.bin"/><Relationship Id="rId141" Type="http://schemas.openxmlformats.org/officeDocument/2006/relationships/oleObject" Target="embeddings/oleObject66.bin"/><Relationship Id="rId146" Type="http://schemas.openxmlformats.org/officeDocument/2006/relationships/image" Target="media/image36.emf"/><Relationship Id="rId7" Type="http://schemas.openxmlformats.org/officeDocument/2006/relationships/image" Target="media/image1.png"/><Relationship Id="rId71" Type="http://schemas.openxmlformats.org/officeDocument/2006/relationships/oleObject" Target="embeddings/oleObject31.bin"/><Relationship Id="rId92" Type="http://schemas.openxmlformats.org/officeDocument/2006/relationships/image" Target="media/image220.emf"/><Relationship Id="rId2" Type="http://schemas.openxmlformats.org/officeDocument/2006/relationships/styles" Target="styles.xml"/><Relationship Id="rId29" Type="http://schemas.openxmlformats.org/officeDocument/2006/relationships/oleObject" Target="embeddings/oleObject10.bin"/><Relationship Id="rId24" Type="http://schemas.openxmlformats.org/officeDocument/2006/relationships/image" Target="media/image50.emf"/><Relationship Id="rId40" Type="http://schemas.openxmlformats.org/officeDocument/2006/relationships/image" Target="media/image90.emf"/><Relationship Id="rId45" Type="http://schemas.openxmlformats.org/officeDocument/2006/relationships/oleObject" Target="embeddings/oleObject18.bin"/><Relationship Id="rId66" Type="http://schemas.openxmlformats.org/officeDocument/2006/relationships/image" Target="media/image16.emf"/><Relationship Id="rId87" Type="http://schemas.openxmlformats.org/officeDocument/2006/relationships/oleObject" Target="embeddings/oleObject39.bin"/><Relationship Id="rId110" Type="http://schemas.openxmlformats.org/officeDocument/2006/relationships/image" Target="media/image27.emf"/><Relationship Id="rId115" Type="http://schemas.openxmlformats.org/officeDocument/2006/relationships/oleObject" Target="embeddings/oleObject53.bin"/><Relationship Id="rId131" Type="http://schemas.openxmlformats.org/officeDocument/2006/relationships/oleObject" Target="embeddings/oleObject61.bin"/><Relationship Id="rId136" Type="http://schemas.openxmlformats.org/officeDocument/2006/relationships/image" Target="media/image330.emf"/><Relationship Id="rId157" Type="http://schemas.openxmlformats.org/officeDocument/2006/relationships/theme" Target="theme/theme1.xml"/><Relationship Id="rId61" Type="http://schemas.openxmlformats.org/officeDocument/2006/relationships/oleObject" Target="embeddings/oleObject26.bin"/><Relationship Id="rId82" Type="http://schemas.openxmlformats.org/officeDocument/2006/relationships/image" Target="media/image190.emf"/><Relationship Id="rId152" Type="http://schemas.openxmlformats.org/officeDocument/2006/relationships/image" Target="media/image370.emf"/><Relationship Id="rId19" Type="http://schemas.openxmlformats.org/officeDocument/2006/relationships/oleObject" Target="embeddings/oleObject5.bin"/><Relationship Id="rId14" Type="http://schemas.openxmlformats.org/officeDocument/2006/relationships/image" Target="media/image3.emf"/><Relationship Id="rId30" Type="http://schemas.openxmlformats.org/officeDocument/2006/relationships/image" Target="media/image7.emf"/><Relationship Id="rId35" Type="http://schemas.openxmlformats.org/officeDocument/2006/relationships/oleObject" Target="embeddings/oleObject13.bin"/><Relationship Id="rId56" Type="http://schemas.openxmlformats.org/officeDocument/2006/relationships/image" Target="media/image130.emf"/><Relationship Id="rId77" Type="http://schemas.openxmlformats.org/officeDocument/2006/relationships/oleObject" Target="embeddings/oleObject34.bin"/><Relationship Id="rId100" Type="http://schemas.openxmlformats.org/officeDocument/2006/relationships/image" Target="media/image240.emf"/><Relationship Id="rId105" Type="http://schemas.openxmlformats.org/officeDocument/2006/relationships/oleObject" Target="embeddings/oleObject48.bin"/><Relationship Id="rId126" Type="http://schemas.openxmlformats.org/officeDocument/2006/relationships/image" Target="media/image31.emf"/><Relationship Id="rId147" Type="http://schemas.openxmlformats.org/officeDocument/2006/relationships/oleObject" Target="embeddings/oleObject69.bin"/><Relationship Id="rId8" Type="http://schemas.openxmlformats.org/officeDocument/2006/relationships/image" Target="media/image10.png"/><Relationship Id="rId51" Type="http://schemas.openxmlformats.org/officeDocument/2006/relationships/oleObject" Target="embeddings/oleObject21.bin"/><Relationship Id="rId72" Type="http://schemas.openxmlformats.org/officeDocument/2006/relationships/image" Target="media/image170.emf"/><Relationship Id="rId93" Type="http://schemas.openxmlformats.org/officeDocument/2006/relationships/oleObject" Target="embeddings/oleObject42.bin"/><Relationship Id="rId98" Type="http://schemas.openxmlformats.org/officeDocument/2006/relationships/image" Target="media/image24.emf"/><Relationship Id="rId121" Type="http://schemas.openxmlformats.org/officeDocument/2006/relationships/oleObject" Target="embeddings/oleObject56.bin"/><Relationship Id="rId142" Type="http://schemas.openxmlformats.org/officeDocument/2006/relationships/image" Target="media/image35.emf"/><Relationship Id="rId3" Type="http://schemas.openxmlformats.org/officeDocument/2006/relationships/settings" Target="settings.xml"/><Relationship Id="rId25" Type="http://schemas.openxmlformats.org/officeDocument/2006/relationships/oleObject" Target="embeddings/oleObject8.bin"/><Relationship Id="rId46" Type="http://schemas.openxmlformats.org/officeDocument/2006/relationships/image" Target="media/image11.emf"/><Relationship Id="rId67" Type="http://schemas.openxmlformats.org/officeDocument/2006/relationships/oleObject" Target="embeddings/oleObject29.bin"/><Relationship Id="rId116" Type="http://schemas.openxmlformats.org/officeDocument/2006/relationships/image" Target="media/image280.emf"/><Relationship Id="rId137" Type="http://schemas.openxmlformats.org/officeDocument/2006/relationships/oleObject" Target="embeddings/oleObject64.bin"/></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NewStyle3</Template>
  <TotalTime>514</TotalTime>
  <Pages>91</Pages>
  <Words>14103</Words>
  <Characters>77833</Characters>
  <Application>Microsoft Office Word</Application>
  <DocSecurity>0</DocSecurity>
  <Lines>648</Lines>
  <Paragraphs>183</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91753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David Boville</cp:lastModifiedBy>
  <cp:revision>87</cp:revision>
  <cp:lastPrinted>2020-05-07T08:47:00Z</cp:lastPrinted>
  <dcterms:created xsi:type="dcterms:W3CDTF">2021-08-23T09:06:00Z</dcterms:created>
  <dcterms:modified xsi:type="dcterms:W3CDTF">2023-02-06T15:12:00Z</dcterms:modified>
</cp:coreProperties>
</file>