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7BB06F3B" w:rsidR="00FB1E4C" w:rsidRDefault="007A5466">
      <w:pPr>
        <w:jc w:val="center"/>
        <w:rPr>
          <w:sz w:val="28"/>
        </w:rPr>
      </w:pPr>
      <w:r>
        <w:rPr>
          <w:sz w:val="28"/>
        </w:rPr>
        <w:t>Period</w:t>
      </w:r>
      <w:r w:rsidR="0072403F">
        <w:rPr>
          <w:sz w:val="28"/>
        </w:rPr>
        <w:t xml:space="preserve"> covered:  </w:t>
      </w:r>
      <w:r>
        <w:rPr>
          <w:sz w:val="28"/>
        </w:rPr>
        <w:t>202</w:t>
      </w:r>
      <w:r w:rsidR="009814D2">
        <w:rPr>
          <w:sz w:val="28"/>
        </w:rPr>
        <w:t>1</w:t>
      </w:r>
      <w:r w:rsidR="001A4C17">
        <w:rPr>
          <w:sz w:val="28"/>
        </w:rPr>
        <w:t>-22</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01736500" w:rsidR="00FB1E4C" w:rsidRDefault="00FB1E4C" w:rsidP="002B0E16">
      <w:pPr>
        <w:pStyle w:val="Heading4"/>
      </w:pPr>
      <w:r>
        <w:t xml:space="preserve">Published:  </w:t>
      </w:r>
      <w:bookmarkStart w:id="1" w:name="pubdate1"/>
      <w:bookmarkEnd w:id="1"/>
      <w:r w:rsidR="00CF1628">
        <w:t>2</w:t>
      </w:r>
      <w:r w:rsidR="005C7418">
        <w:t>9</w:t>
      </w:r>
      <w:r w:rsidR="00FF35FD">
        <w:t>/</w:t>
      </w:r>
      <w:r w:rsidR="001A4C17">
        <w:t>0</w:t>
      </w:r>
      <w:r w:rsidR="000E397A">
        <w:t>9</w:t>
      </w:r>
      <w:r w:rsidR="00FB5D9E">
        <w:t>/202</w:t>
      </w:r>
      <w:r w:rsidR="001A4C17">
        <w:t>2</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lastRenderedPageBreak/>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9"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lastRenderedPageBreak/>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0EE63C07" w14:textId="77777777" w:rsidR="00FB1E4C" w:rsidRDefault="00FB1E4C">
      <w:pPr>
        <w:rPr>
          <w:b/>
          <w:snapToGrid w:val="0"/>
          <w:sz w:val="31"/>
        </w:rPr>
      </w:pPr>
    </w:p>
    <w:p w14:paraId="3CF8E319" w14:textId="0567FCE1" w:rsidR="006B1ACB" w:rsidRDefault="006B1ACB" w:rsidP="006B1ACB">
      <w:pPr>
        <w:rPr>
          <w:b/>
          <w:sz w:val="28"/>
          <w:szCs w:val="28"/>
          <w:lang w:val="en-US"/>
        </w:rPr>
      </w:pPr>
      <w:bookmarkStart w:id="3" w:name="cedecs1"/>
      <w:bookmarkEnd w:id="3"/>
      <w:r>
        <w:rPr>
          <w:b/>
          <w:sz w:val="28"/>
        </w:rPr>
        <w:t xml:space="preserve">DECISION: ADD0019 </w:t>
      </w:r>
      <w:r>
        <w:rPr>
          <w:b/>
          <w:sz w:val="28"/>
          <w:szCs w:val="28"/>
          <w:lang w:val="en-US"/>
        </w:rPr>
        <w:t>Re-procurement of Tees Integrated Sexual Health Services</w:t>
      </w:r>
    </w:p>
    <w:p w14:paraId="332D0E59" w14:textId="77777777" w:rsidR="006B1ACB" w:rsidRDefault="006B1ACB" w:rsidP="006B1ACB">
      <w:pPr>
        <w:rPr>
          <w:b/>
          <w:sz w:val="28"/>
        </w:rPr>
      </w:pPr>
    </w:p>
    <w:p w14:paraId="628C451F" w14:textId="77777777" w:rsidR="006B1ACB" w:rsidRDefault="006B1ACB" w:rsidP="006B1ACB">
      <w:pPr>
        <w:rPr>
          <w:b/>
          <w:sz w:val="28"/>
        </w:rPr>
      </w:pPr>
      <w:r>
        <w:rPr>
          <w:b/>
          <w:sz w:val="28"/>
        </w:rPr>
        <w:t xml:space="preserve">Nature of the decision: </w:t>
      </w:r>
    </w:p>
    <w:p w14:paraId="3A449978" w14:textId="77777777" w:rsidR="006B1ACB" w:rsidRDefault="006B1ACB" w:rsidP="006B1ACB">
      <w:pPr>
        <w:rPr>
          <w:b/>
          <w:sz w:val="28"/>
        </w:rPr>
      </w:pPr>
    </w:p>
    <w:p w14:paraId="74C056F3" w14:textId="01929850" w:rsidR="006B1ACB" w:rsidRPr="007B01BC" w:rsidRDefault="006B1ACB" w:rsidP="006B1ACB">
      <w:pPr>
        <w:rPr>
          <w:lang w:val="en-US"/>
        </w:rPr>
      </w:pPr>
      <w:r w:rsidRPr="00777032">
        <w:rPr>
          <w:noProof/>
          <w:lang w:val="en-US"/>
        </w:rPr>
        <w:t xml:space="preserve">To </w:t>
      </w:r>
      <w:r>
        <w:rPr>
          <w:noProof/>
          <w:lang w:val="en-US"/>
        </w:rPr>
        <w:t>agree the award of a contract for Tees Integrated Sexual Health Services</w:t>
      </w:r>
      <w:r w:rsidRPr="00047217">
        <w:rPr>
          <w:noProof/>
          <w:lang w:val="en-US"/>
        </w:rPr>
        <w:t>.</w:t>
      </w:r>
    </w:p>
    <w:p w14:paraId="11D497A0" w14:textId="77777777" w:rsidR="006B1ACB" w:rsidRDefault="006B1ACB" w:rsidP="006B1ACB"/>
    <w:p w14:paraId="23C9859B" w14:textId="77777777" w:rsidR="006B1ACB" w:rsidRDefault="006B1ACB" w:rsidP="006B1ACB">
      <w:pPr>
        <w:rPr>
          <w:b/>
          <w:sz w:val="28"/>
        </w:rPr>
      </w:pPr>
      <w:r>
        <w:rPr>
          <w:b/>
          <w:sz w:val="28"/>
        </w:rPr>
        <w:t>Who will make the decision?</w:t>
      </w:r>
    </w:p>
    <w:p w14:paraId="051752CB" w14:textId="77777777" w:rsidR="006B1ACB" w:rsidRDefault="006B1ACB" w:rsidP="006B1ACB">
      <w:pPr>
        <w:rPr>
          <w:b/>
          <w:sz w:val="28"/>
        </w:rPr>
      </w:pPr>
    </w:p>
    <w:p w14:paraId="6ACFF429" w14:textId="2B2A291C" w:rsidR="006B1ACB" w:rsidRDefault="006B1ACB" w:rsidP="006B1ACB">
      <w:r>
        <w:rPr>
          <w:lang w:val="en-US"/>
        </w:rPr>
        <w:t>Cabinet Member for Health, Housing and Welfare</w:t>
      </w:r>
    </w:p>
    <w:p w14:paraId="46D6AE7F" w14:textId="77777777" w:rsidR="006B1ACB" w:rsidRDefault="006B1ACB" w:rsidP="006B1ACB"/>
    <w:p w14:paraId="34F123AA" w14:textId="77777777" w:rsidR="006B1ACB" w:rsidRDefault="006B1ACB" w:rsidP="006B1ACB">
      <w:pPr>
        <w:rPr>
          <w:b/>
          <w:sz w:val="28"/>
        </w:rPr>
      </w:pPr>
      <w:r>
        <w:rPr>
          <w:b/>
          <w:sz w:val="28"/>
        </w:rPr>
        <w:t>When is the decision to be taken?</w:t>
      </w:r>
    </w:p>
    <w:p w14:paraId="21F20F52" w14:textId="77777777" w:rsidR="006B1ACB" w:rsidRDefault="006B1ACB" w:rsidP="006B1ACB">
      <w:pPr>
        <w:rPr>
          <w:b/>
          <w:sz w:val="28"/>
        </w:rPr>
      </w:pPr>
    </w:p>
    <w:p w14:paraId="5E42791B" w14:textId="7D2E7B54" w:rsidR="006B1ACB" w:rsidRDefault="006B1ACB" w:rsidP="006B1ACB">
      <w:r>
        <w:t>February 2021</w:t>
      </w:r>
    </w:p>
    <w:p w14:paraId="372CE31E" w14:textId="77777777" w:rsidR="006B1ACB" w:rsidRDefault="006B1ACB" w:rsidP="006B1ACB"/>
    <w:p w14:paraId="5011B55D" w14:textId="77777777" w:rsidR="006B1ACB" w:rsidRDefault="006B1ACB" w:rsidP="006B1ACB">
      <w:pPr>
        <w:rPr>
          <w:b/>
          <w:sz w:val="28"/>
        </w:rPr>
      </w:pPr>
      <w:r>
        <w:rPr>
          <w:b/>
          <w:sz w:val="28"/>
        </w:rPr>
        <w:t>Who will be consulted and how?</w:t>
      </w:r>
    </w:p>
    <w:p w14:paraId="526784DB" w14:textId="77777777" w:rsidR="006B1ACB" w:rsidRDefault="006B1ACB" w:rsidP="006B1ACB">
      <w:pPr>
        <w:rPr>
          <w:b/>
          <w:sz w:val="28"/>
        </w:rPr>
      </w:pPr>
    </w:p>
    <w:p w14:paraId="686097C1" w14:textId="7CF04B1B" w:rsidR="006B1ACB" w:rsidRDefault="006B1ACB" w:rsidP="006B1ACB">
      <w:pPr>
        <w:rPr>
          <w:noProof/>
          <w:lang w:val="en-US"/>
        </w:rPr>
      </w:pPr>
      <w:r>
        <w:rPr>
          <w:noProof/>
          <w:lang w:val="en-US"/>
        </w:rPr>
        <w:t xml:space="preserve">Cabinet Member for </w:t>
      </w:r>
      <w:r>
        <w:rPr>
          <w:lang w:val="en-US"/>
        </w:rPr>
        <w:t>Health, Housing and Welfare</w:t>
      </w:r>
    </w:p>
    <w:p w14:paraId="5CAAAAEB" w14:textId="77777777" w:rsidR="006B1ACB" w:rsidRDefault="006B1ACB" w:rsidP="006B1ACB">
      <w:pPr>
        <w:rPr>
          <w:lang w:val="en-US"/>
        </w:rPr>
      </w:pPr>
      <w:r>
        <w:rPr>
          <w:lang w:val="en-US"/>
        </w:rPr>
        <w:t>Corporate Director for Adults &amp; Communities</w:t>
      </w:r>
    </w:p>
    <w:p w14:paraId="1A6BD11D" w14:textId="77777777" w:rsidR="006B1ACB" w:rsidRDefault="006B1ACB" w:rsidP="006B1ACB">
      <w:pPr>
        <w:rPr>
          <w:lang w:val="en-US"/>
        </w:rPr>
      </w:pPr>
      <w:r>
        <w:rPr>
          <w:lang w:val="en-US"/>
        </w:rPr>
        <w:t>Chief Finance Officer</w:t>
      </w:r>
    </w:p>
    <w:p w14:paraId="354213E9" w14:textId="77777777" w:rsidR="006B1ACB" w:rsidRDefault="006B1ACB" w:rsidP="006B1ACB">
      <w:pPr>
        <w:rPr>
          <w:lang w:val="en-US"/>
        </w:rPr>
      </w:pPr>
      <w:r>
        <w:rPr>
          <w:lang w:val="en-US"/>
        </w:rPr>
        <w:t>Chief Legal Officer</w:t>
      </w:r>
    </w:p>
    <w:p w14:paraId="5873C5FA" w14:textId="77777777" w:rsidR="006B1ACB" w:rsidRDefault="006B1ACB" w:rsidP="006B1ACB">
      <w:pPr>
        <w:rPr>
          <w:lang w:val="en-US"/>
        </w:rPr>
      </w:pPr>
      <w:r w:rsidRPr="00752F79">
        <w:rPr>
          <w:noProof/>
          <w:lang w:val="en-US"/>
        </w:rPr>
        <w:t>All of the above will be consulted via approval of the delegated decision</w:t>
      </w:r>
    </w:p>
    <w:p w14:paraId="6C7EE973" w14:textId="6523592C" w:rsidR="006B1ACB" w:rsidRDefault="006B1ACB" w:rsidP="006B1ACB">
      <w:pPr>
        <w:rPr>
          <w:lang w:val="en-US"/>
        </w:rPr>
      </w:pPr>
    </w:p>
    <w:p w14:paraId="1820D2BD" w14:textId="3A74C5F6" w:rsidR="006B1ACB" w:rsidRDefault="006B1ACB" w:rsidP="006B1ACB">
      <w:pPr>
        <w:rPr>
          <w:lang w:val="en-US"/>
        </w:rPr>
      </w:pPr>
      <w:r w:rsidRPr="00777032">
        <w:rPr>
          <w:noProof/>
          <w:lang w:val="en-US"/>
        </w:rPr>
        <w:t>A stakeholder e-consultation was undertaken in July 2020 and feedback has influenced the content of the final service specification. Ongoing consultation takes place with service users as part of the contract monitoring process and the current provider has been consulted throughout this process</w:t>
      </w:r>
    </w:p>
    <w:p w14:paraId="6E833428" w14:textId="77777777" w:rsidR="006B1ACB" w:rsidRDefault="006B1ACB" w:rsidP="006B1ACB">
      <w:pPr>
        <w:rPr>
          <w:lang w:val="en-US"/>
        </w:rPr>
      </w:pPr>
    </w:p>
    <w:p w14:paraId="5BCED49D" w14:textId="77777777" w:rsidR="006B1ACB" w:rsidRDefault="006B1ACB" w:rsidP="006B1ACB">
      <w:pPr>
        <w:rPr>
          <w:b/>
          <w:sz w:val="28"/>
        </w:rPr>
      </w:pPr>
      <w:r>
        <w:rPr>
          <w:b/>
          <w:sz w:val="28"/>
        </w:rPr>
        <w:t>Supporting documentation:</w:t>
      </w:r>
    </w:p>
    <w:p w14:paraId="28BF8459" w14:textId="77777777" w:rsidR="006B1ACB" w:rsidRDefault="006B1ACB" w:rsidP="006B1ACB">
      <w:pPr>
        <w:rPr>
          <w:b/>
          <w:sz w:val="28"/>
        </w:rPr>
      </w:pPr>
    </w:p>
    <w:p w14:paraId="564500BB" w14:textId="77777777" w:rsidR="006B1ACB" w:rsidRDefault="006B1ACB" w:rsidP="006B1ACB">
      <w:pPr>
        <w:rPr>
          <w:lang w:val="en-US"/>
        </w:rPr>
      </w:pPr>
      <w:r>
        <w:t>There are no supporting documents for this decision</w:t>
      </w:r>
      <w:r>
        <w:rPr>
          <w:lang w:val="en-US"/>
        </w:rPr>
        <w:t xml:space="preserve"> </w:t>
      </w:r>
    </w:p>
    <w:p w14:paraId="3039DAD4" w14:textId="77777777" w:rsidR="006B1ACB" w:rsidRDefault="006B1ACB" w:rsidP="006B1ACB"/>
    <w:p w14:paraId="368CC923" w14:textId="77777777" w:rsidR="006B1ACB" w:rsidRDefault="006B1ACB" w:rsidP="006B1ACB">
      <w:pPr>
        <w:rPr>
          <w:b/>
          <w:sz w:val="28"/>
        </w:rPr>
      </w:pPr>
      <w:r>
        <w:rPr>
          <w:b/>
          <w:sz w:val="28"/>
        </w:rPr>
        <w:t>How and by when to make representations:</w:t>
      </w:r>
    </w:p>
    <w:p w14:paraId="520D208D" w14:textId="77777777" w:rsidR="006B1ACB" w:rsidRDefault="006B1ACB" w:rsidP="006B1ACB">
      <w:pPr>
        <w:rPr>
          <w:b/>
          <w:sz w:val="28"/>
        </w:rPr>
      </w:pPr>
    </w:p>
    <w:p w14:paraId="5CA69D15" w14:textId="599B8621" w:rsidR="006B1ACB" w:rsidRDefault="006B1ACB" w:rsidP="006B1ACB">
      <w:r>
        <w:t>Representations should be made to Jacky Booth before 1 January 2021.</w:t>
      </w:r>
    </w:p>
    <w:p w14:paraId="7EE522FD" w14:textId="75E68443" w:rsidR="006B1ACB" w:rsidRDefault="006B1ACB" w:rsidP="006B1ACB">
      <w:r>
        <w:t xml:space="preserve">Tel: </w:t>
      </w:r>
      <w:r>
        <w:rPr>
          <w:noProof/>
          <w:lang w:val="en-US"/>
        </w:rPr>
        <w:t>01642 728027</w:t>
      </w:r>
    </w:p>
    <w:p w14:paraId="377C477C" w14:textId="77777777" w:rsidR="006B1ACB" w:rsidRDefault="006B1ACB" w:rsidP="006B1ACB"/>
    <w:p w14:paraId="35CF3863" w14:textId="138389AA" w:rsidR="006B1ACB" w:rsidRDefault="006B1ACB" w:rsidP="006B1ACB">
      <w:r>
        <w:t>First published in Forward Plan on 4 December 2020</w:t>
      </w:r>
    </w:p>
    <w:p w14:paraId="69B30DB9" w14:textId="77777777" w:rsidR="006B1ACB" w:rsidRDefault="006B1ACB" w:rsidP="006B1ACB"/>
    <w:p w14:paraId="1522514B" w14:textId="5C5202DB" w:rsidR="006B1ACB" w:rsidRPr="008254C1" w:rsidRDefault="007634CD" w:rsidP="006B1ACB">
      <w:pPr>
        <w:rPr>
          <w:b/>
          <w:sz w:val="28"/>
          <w:szCs w:val="28"/>
        </w:rPr>
      </w:pPr>
      <w:r>
        <w:rPr>
          <w:b/>
          <w:noProof/>
          <w:sz w:val="28"/>
          <w:szCs w:val="28"/>
        </w:rPr>
        <w:lastRenderedPageBreak/>
        <mc:AlternateContent>
          <mc:Choice Requires="wps">
            <w:drawing>
              <wp:anchor distT="0" distB="0" distL="114300" distR="114300" simplePos="0" relativeHeight="251677696" behindDoc="0" locked="0" layoutInCell="1" allowOverlap="1" wp14:anchorId="4B972914" wp14:editId="01094969">
                <wp:simplePos x="0" y="0"/>
                <wp:positionH relativeFrom="column">
                  <wp:posOffset>2190115</wp:posOffset>
                </wp:positionH>
                <wp:positionV relativeFrom="paragraph">
                  <wp:posOffset>396875</wp:posOffset>
                </wp:positionV>
                <wp:extent cx="1160780" cy="726440"/>
                <wp:effectExtent l="0" t="0" r="0" b="0"/>
                <wp:wrapNone/>
                <wp:docPr id="78" name="Text 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010FCD2B" w14:textId="61FD2EFA" w:rsidR="00245CE7" w:rsidRDefault="00325CDE" w:rsidP="00325CDE">
                            <w:r>
                              <w:object w:dxaOrig="1534" w:dyaOrig="997" w14:anchorId="490007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45pt;height:49.5pt">
                                  <v:imagedata r:id="rId10" o:title=""/>
                                </v:shape>
                                <o:OLEObject Type="Embed" ProgID="AcroExch.Document.DC" ShapeID="_x0000_i1026" DrawAspect="Icon" ObjectID="_1725969492" r:id="rId1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4B972914" id="Text Box 735" o:spid="_x0000_s1028" type="#_x0000_t202" style="position:absolute;margin-left:172.45pt;margin-top:31.25pt;width:91.4pt;height:57.2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" strokeweight=".5pt">
                <v:textbox style="mso-fit-shape-to-text:t">
                  <w:txbxContent>
                    <w:p w14:paraId="010FCD2B" w14:textId="61FD2EFA" w:rsidR="00245CE7" w:rsidRDefault="00325CDE" w:rsidP="00325CDE">
                      <w:r>
                        <w:object w:dxaOrig="1534" w:dyaOrig="997" w14:anchorId="49000709">
                          <v:shape id="_x0000_i1026" type="#_x0000_t75" style="width:76.45pt;height:49.5pt">
                            <v:imagedata r:id="rId12" o:title=""/>
                          </v:shape>
                          <o:OLEObject Type="Embed" ProgID="AcroExch.Document.DC" ShapeID="_x0000_i1026" DrawAspect="Icon" ObjectID="_1722152149" r:id="rId13"/>
                        </w:object>
                      </w:r>
                    </w:p>
                  </w:txbxContent>
                </v:textbox>
              </v:shape>
            </w:pict>
          </mc:Fallback>
        </mc:AlternateContent>
      </w:r>
      <w:r w:rsidR="006B1ACB" w:rsidRPr="008254C1">
        <w:rPr>
          <w:b/>
          <w:sz w:val="28"/>
          <w:szCs w:val="28"/>
        </w:rPr>
        <w:t>Following the Making of the decision, the decision form will be published here:</w:t>
      </w:r>
    </w:p>
    <w:p w14:paraId="7B8DCB8D" w14:textId="77777777" w:rsidR="0030017F" w:rsidRDefault="0030017F" w:rsidP="006B1ACB"/>
    <w:p w14:paraId="2F3D5485" w14:textId="69C96F49" w:rsidR="0030017F" w:rsidRDefault="0030017F" w:rsidP="006B1ACB"/>
    <w:p w14:paraId="6FBF3555" w14:textId="156DFAB6" w:rsidR="009814D2" w:rsidRDefault="009814D2" w:rsidP="006B1ACB"/>
    <w:p w14:paraId="3737E345" w14:textId="7616AF05" w:rsidR="009814D2" w:rsidRDefault="009814D2" w:rsidP="006B1ACB"/>
    <w:p w14:paraId="5F4554AA" w14:textId="01CDF5B9" w:rsidR="009814D2" w:rsidRDefault="009814D2" w:rsidP="006B1ACB"/>
    <w:p w14:paraId="55586644" w14:textId="3B58110D" w:rsidR="009814D2" w:rsidRDefault="009814D2" w:rsidP="006B1ACB"/>
    <w:p w14:paraId="3C93021B" w14:textId="6EC48C3D" w:rsidR="009814D2" w:rsidRDefault="009814D2" w:rsidP="006B1ACB"/>
    <w:p w14:paraId="0544F67A" w14:textId="41B0529A" w:rsidR="009814D2" w:rsidRDefault="009814D2" w:rsidP="006B1ACB"/>
    <w:p w14:paraId="245DC533" w14:textId="3C62F48B" w:rsidR="009814D2" w:rsidRDefault="009814D2" w:rsidP="006B1ACB"/>
    <w:p w14:paraId="3B4C491F" w14:textId="789DEED1" w:rsidR="009814D2" w:rsidRDefault="009814D2" w:rsidP="006B1ACB"/>
    <w:p w14:paraId="5DDFCFD8" w14:textId="6E357E7D" w:rsidR="009814D2" w:rsidRDefault="009814D2" w:rsidP="006B1ACB"/>
    <w:p w14:paraId="15426644" w14:textId="2F5A0510" w:rsidR="009814D2" w:rsidRDefault="009814D2" w:rsidP="006B1ACB"/>
    <w:p w14:paraId="2B80FFCB" w14:textId="0EE1E571" w:rsidR="009814D2" w:rsidRDefault="009814D2" w:rsidP="006B1ACB"/>
    <w:p w14:paraId="0B2BD999" w14:textId="2C47893E" w:rsidR="009814D2" w:rsidRDefault="009814D2" w:rsidP="006B1ACB"/>
    <w:p w14:paraId="4F68CE03" w14:textId="02B435AA" w:rsidR="009814D2" w:rsidRDefault="009814D2" w:rsidP="006B1ACB"/>
    <w:p w14:paraId="567B75CD" w14:textId="59631868" w:rsidR="009814D2" w:rsidRDefault="009814D2" w:rsidP="006B1ACB"/>
    <w:p w14:paraId="49AC43F1" w14:textId="70B75F8C" w:rsidR="009814D2" w:rsidRDefault="009814D2" w:rsidP="006B1ACB"/>
    <w:p w14:paraId="45D96662" w14:textId="4039A66D" w:rsidR="009814D2" w:rsidRDefault="009814D2" w:rsidP="006B1ACB"/>
    <w:p w14:paraId="7EB281DB" w14:textId="212C9BBB" w:rsidR="009814D2" w:rsidRDefault="009814D2" w:rsidP="006B1ACB"/>
    <w:p w14:paraId="475F216F" w14:textId="27928AA0" w:rsidR="009814D2" w:rsidRDefault="009814D2" w:rsidP="006B1ACB"/>
    <w:p w14:paraId="3BDCD3CC" w14:textId="21B61161" w:rsidR="009814D2" w:rsidRDefault="009814D2" w:rsidP="006B1ACB"/>
    <w:p w14:paraId="60C568AA" w14:textId="104D24F7" w:rsidR="009814D2" w:rsidRDefault="009814D2" w:rsidP="006B1ACB"/>
    <w:p w14:paraId="7A8FDE16" w14:textId="7C47E155" w:rsidR="009814D2" w:rsidRDefault="009814D2" w:rsidP="006B1ACB"/>
    <w:p w14:paraId="6C9C7715" w14:textId="49914E8C" w:rsidR="009814D2" w:rsidRDefault="009814D2" w:rsidP="006B1ACB"/>
    <w:p w14:paraId="667F3CAE" w14:textId="3A47C7A9" w:rsidR="009814D2" w:rsidRDefault="009814D2" w:rsidP="006B1ACB"/>
    <w:p w14:paraId="6EC3802C" w14:textId="5D1919C2" w:rsidR="009814D2" w:rsidRDefault="009814D2" w:rsidP="006B1ACB"/>
    <w:p w14:paraId="26FE1865" w14:textId="7CFAAA43" w:rsidR="009814D2" w:rsidRDefault="009814D2" w:rsidP="006B1ACB"/>
    <w:p w14:paraId="3762C8CC" w14:textId="63BE08B5" w:rsidR="009814D2" w:rsidRDefault="009814D2" w:rsidP="006B1ACB"/>
    <w:p w14:paraId="0C60F65A" w14:textId="7ED79210" w:rsidR="009814D2" w:rsidRDefault="009814D2" w:rsidP="006B1ACB"/>
    <w:p w14:paraId="2F0B78EF" w14:textId="662B2BE2" w:rsidR="009814D2" w:rsidRDefault="009814D2" w:rsidP="006B1ACB"/>
    <w:p w14:paraId="213F6CBF" w14:textId="193BA797" w:rsidR="009814D2" w:rsidRDefault="009814D2" w:rsidP="006B1ACB"/>
    <w:p w14:paraId="20991B48" w14:textId="2CB86150" w:rsidR="009814D2" w:rsidRDefault="009814D2" w:rsidP="006B1ACB"/>
    <w:p w14:paraId="387A10D5" w14:textId="3DE47BE5" w:rsidR="009814D2" w:rsidRDefault="009814D2" w:rsidP="006B1ACB"/>
    <w:p w14:paraId="0171C2BB" w14:textId="04483ECD" w:rsidR="009814D2" w:rsidRDefault="009814D2" w:rsidP="006B1ACB"/>
    <w:p w14:paraId="629E0129" w14:textId="629F5A31" w:rsidR="009814D2" w:rsidRDefault="009814D2" w:rsidP="006B1ACB"/>
    <w:p w14:paraId="1653F1A7" w14:textId="2D6A6411" w:rsidR="009814D2" w:rsidRDefault="009814D2" w:rsidP="006B1ACB"/>
    <w:p w14:paraId="658DB631" w14:textId="089363B9" w:rsidR="009814D2" w:rsidRDefault="009814D2" w:rsidP="006B1ACB"/>
    <w:p w14:paraId="19657598" w14:textId="645D0356" w:rsidR="009814D2" w:rsidRDefault="009814D2" w:rsidP="006B1ACB"/>
    <w:p w14:paraId="5F55E025" w14:textId="7C84C67A" w:rsidR="009814D2" w:rsidRDefault="009814D2" w:rsidP="006B1ACB"/>
    <w:p w14:paraId="0CBF2AC3" w14:textId="1CD838CF" w:rsidR="009814D2" w:rsidRDefault="009814D2" w:rsidP="006B1ACB"/>
    <w:p w14:paraId="2E0818FE" w14:textId="07B3A02B" w:rsidR="009814D2" w:rsidRDefault="009814D2" w:rsidP="006B1ACB"/>
    <w:p w14:paraId="11144793" w14:textId="520A7D7C" w:rsidR="009814D2" w:rsidRDefault="009814D2" w:rsidP="006B1ACB"/>
    <w:p w14:paraId="777CE8E4" w14:textId="77777777" w:rsidR="009814D2" w:rsidRDefault="009814D2" w:rsidP="006B1ACB"/>
    <w:p w14:paraId="5A753321" w14:textId="77777777" w:rsidR="0030017F" w:rsidRDefault="0030017F" w:rsidP="006B1ACB"/>
    <w:p w14:paraId="35E32B33" w14:textId="5A8657FD" w:rsidR="0030017F" w:rsidRDefault="0030017F" w:rsidP="0030017F">
      <w:pPr>
        <w:rPr>
          <w:b/>
          <w:sz w:val="28"/>
          <w:szCs w:val="28"/>
          <w:lang w:val="en-US"/>
        </w:rPr>
      </w:pPr>
      <w:r>
        <w:rPr>
          <w:b/>
          <w:sz w:val="28"/>
        </w:rPr>
        <w:lastRenderedPageBreak/>
        <w:t xml:space="preserve">DECISION: ADD0020 </w:t>
      </w:r>
      <w:r>
        <w:rPr>
          <w:b/>
          <w:sz w:val="28"/>
          <w:szCs w:val="28"/>
          <w:lang w:val="en-US"/>
        </w:rPr>
        <w:t>Extra Care</w:t>
      </w:r>
    </w:p>
    <w:p w14:paraId="66FD09A8" w14:textId="77777777" w:rsidR="0030017F" w:rsidRDefault="0030017F" w:rsidP="0030017F">
      <w:pPr>
        <w:rPr>
          <w:b/>
          <w:sz w:val="28"/>
        </w:rPr>
      </w:pPr>
    </w:p>
    <w:p w14:paraId="146872D6" w14:textId="77777777" w:rsidR="0030017F" w:rsidRDefault="0030017F" w:rsidP="0030017F">
      <w:pPr>
        <w:rPr>
          <w:b/>
          <w:sz w:val="28"/>
        </w:rPr>
      </w:pPr>
      <w:r>
        <w:rPr>
          <w:b/>
          <w:sz w:val="28"/>
        </w:rPr>
        <w:t xml:space="preserve">Nature of the decision: </w:t>
      </w:r>
    </w:p>
    <w:p w14:paraId="060A3870" w14:textId="77777777" w:rsidR="0030017F" w:rsidRDefault="0030017F" w:rsidP="0030017F">
      <w:pPr>
        <w:rPr>
          <w:b/>
          <w:sz w:val="28"/>
        </w:rPr>
      </w:pPr>
    </w:p>
    <w:p w14:paraId="5123D91C" w14:textId="35FFD419" w:rsidR="0030017F" w:rsidRPr="007B01BC" w:rsidRDefault="0030017F" w:rsidP="0030017F">
      <w:pPr>
        <w:rPr>
          <w:lang w:val="en-US"/>
        </w:rPr>
      </w:pPr>
      <w:r>
        <w:rPr>
          <w:lang w:val="en-US"/>
        </w:rPr>
        <w:t>To vary the end date of the existing Extra care Contract. Current end date is 31 July 2021 - proposed end date 6 November 2021, to allow for the development of the future specification and carry out a competitive procurement process.</w:t>
      </w:r>
    </w:p>
    <w:p w14:paraId="674CD864" w14:textId="77777777" w:rsidR="0030017F" w:rsidRDefault="0030017F" w:rsidP="0030017F"/>
    <w:p w14:paraId="0A1670A3" w14:textId="77777777" w:rsidR="0030017F" w:rsidRDefault="0030017F" w:rsidP="0030017F">
      <w:pPr>
        <w:rPr>
          <w:b/>
          <w:sz w:val="28"/>
        </w:rPr>
      </w:pPr>
      <w:r>
        <w:rPr>
          <w:b/>
          <w:sz w:val="28"/>
        </w:rPr>
        <w:t>Who will make the decision?</w:t>
      </w:r>
    </w:p>
    <w:p w14:paraId="19EBDDCE" w14:textId="77777777" w:rsidR="0030017F" w:rsidRDefault="0030017F" w:rsidP="0030017F">
      <w:pPr>
        <w:rPr>
          <w:b/>
          <w:sz w:val="28"/>
        </w:rPr>
      </w:pPr>
    </w:p>
    <w:p w14:paraId="08A8F158" w14:textId="50F5FF72" w:rsidR="0030017F" w:rsidRDefault="0030017F" w:rsidP="0030017F">
      <w:r>
        <w:rPr>
          <w:lang w:val="en-US"/>
        </w:rPr>
        <w:t>Cabinet Member for Adults</w:t>
      </w:r>
    </w:p>
    <w:p w14:paraId="543F77B6" w14:textId="77777777" w:rsidR="0030017F" w:rsidRDefault="0030017F" w:rsidP="0030017F"/>
    <w:p w14:paraId="21E06A8B" w14:textId="77777777" w:rsidR="0030017F" w:rsidRDefault="0030017F" w:rsidP="0030017F">
      <w:pPr>
        <w:rPr>
          <w:b/>
          <w:sz w:val="28"/>
        </w:rPr>
      </w:pPr>
      <w:r>
        <w:rPr>
          <w:b/>
          <w:sz w:val="28"/>
        </w:rPr>
        <w:t>When is the decision to be taken?</w:t>
      </w:r>
    </w:p>
    <w:p w14:paraId="39641FC7" w14:textId="77777777" w:rsidR="0030017F" w:rsidRDefault="0030017F" w:rsidP="0030017F">
      <w:pPr>
        <w:rPr>
          <w:b/>
          <w:sz w:val="28"/>
        </w:rPr>
      </w:pPr>
    </w:p>
    <w:p w14:paraId="688E948F" w14:textId="53AA5389" w:rsidR="0030017F" w:rsidRDefault="0030017F" w:rsidP="0030017F">
      <w:r>
        <w:t>January 2021</w:t>
      </w:r>
    </w:p>
    <w:p w14:paraId="48538C48" w14:textId="77777777" w:rsidR="0030017F" w:rsidRDefault="0030017F" w:rsidP="0030017F"/>
    <w:p w14:paraId="40E62078" w14:textId="77777777" w:rsidR="0030017F" w:rsidRDefault="0030017F" w:rsidP="0030017F">
      <w:pPr>
        <w:rPr>
          <w:b/>
          <w:sz w:val="28"/>
        </w:rPr>
      </w:pPr>
      <w:r>
        <w:rPr>
          <w:b/>
          <w:sz w:val="28"/>
        </w:rPr>
        <w:t>Who will be consulted and how?</w:t>
      </w:r>
    </w:p>
    <w:p w14:paraId="5778725C" w14:textId="77777777" w:rsidR="0030017F" w:rsidRDefault="0030017F" w:rsidP="0030017F">
      <w:pPr>
        <w:rPr>
          <w:b/>
          <w:sz w:val="28"/>
        </w:rPr>
      </w:pPr>
    </w:p>
    <w:p w14:paraId="42C81A4C" w14:textId="15400F55" w:rsidR="0030017F" w:rsidRDefault="0030017F" w:rsidP="0030017F">
      <w:pPr>
        <w:rPr>
          <w:noProof/>
          <w:lang w:val="en-US"/>
        </w:rPr>
      </w:pPr>
      <w:r>
        <w:rPr>
          <w:noProof/>
          <w:lang w:val="en-US"/>
        </w:rPr>
        <w:t xml:space="preserve">Cabinet Member for </w:t>
      </w:r>
      <w:r>
        <w:rPr>
          <w:lang w:val="en-US"/>
        </w:rPr>
        <w:t>Adults</w:t>
      </w:r>
    </w:p>
    <w:p w14:paraId="11A5BE83" w14:textId="77777777" w:rsidR="0030017F" w:rsidRDefault="0030017F" w:rsidP="0030017F">
      <w:pPr>
        <w:rPr>
          <w:lang w:val="en-US"/>
        </w:rPr>
      </w:pPr>
      <w:r>
        <w:rPr>
          <w:lang w:val="en-US"/>
        </w:rPr>
        <w:t>Corporate Director for Adults &amp; Communities</w:t>
      </w:r>
    </w:p>
    <w:p w14:paraId="1E8A6675" w14:textId="77777777" w:rsidR="0030017F" w:rsidRDefault="0030017F" w:rsidP="0030017F">
      <w:pPr>
        <w:rPr>
          <w:lang w:val="en-US"/>
        </w:rPr>
      </w:pPr>
      <w:r>
        <w:rPr>
          <w:lang w:val="en-US"/>
        </w:rPr>
        <w:t>Chief Finance Officer</w:t>
      </w:r>
    </w:p>
    <w:p w14:paraId="3E895931" w14:textId="77777777" w:rsidR="0030017F" w:rsidRDefault="0030017F" w:rsidP="0030017F">
      <w:pPr>
        <w:rPr>
          <w:lang w:val="en-US"/>
        </w:rPr>
      </w:pPr>
      <w:r>
        <w:rPr>
          <w:lang w:val="en-US"/>
        </w:rPr>
        <w:t>Chief Legal Officer</w:t>
      </w:r>
    </w:p>
    <w:p w14:paraId="362F799A" w14:textId="77777777" w:rsidR="0030017F" w:rsidRDefault="0030017F" w:rsidP="0030017F">
      <w:pPr>
        <w:rPr>
          <w:lang w:val="en-US"/>
        </w:rPr>
      </w:pPr>
      <w:r w:rsidRPr="00752F79">
        <w:rPr>
          <w:noProof/>
          <w:lang w:val="en-US"/>
        </w:rPr>
        <w:t>All of the above will be consulted via approval of the delegated decision</w:t>
      </w:r>
    </w:p>
    <w:p w14:paraId="5658E9C0" w14:textId="77777777" w:rsidR="0030017F" w:rsidRDefault="0030017F" w:rsidP="0030017F">
      <w:pPr>
        <w:rPr>
          <w:lang w:val="en-US"/>
        </w:rPr>
      </w:pPr>
    </w:p>
    <w:p w14:paraId="017AD463" w14:textId="77777777" w:rsidR="0030017F" w:rsidRDefault="0030017F" w:rsidP="0030017F">
      <w:pPr>
        <w:rPr>
          <w:b/>
          <w:sz w:val="28"/>
        </w:rPr>
      </w:pPr>
      <w:r>
        <w:rPr>
          <w:b/>
          <w:sz w:val="28"/>
        </w:rPr>
        <w:t>Supporting documentation:</w:t>
      </w:r>
    </w:p>
    <w:p w14:paraId="6032912F" w14:textId="77777777" w:rsidR="0030017F" w:rsidRDefault="0030017F" w:rsidP="0030017F">
      <w:pPr>
        <w:rPr>
          <w:b/>
          <w:sz w:val="28"/>
        </w:rPr>
      </w:pPr>
    </w:p>
    <w:p w14:paraId="0EF8B343" w14:textId="77777777" w:rsidR="0030017F" w:rsidRDefault="0030017F" w:rsidP="0030017F">
      <w:pPr>
        <w:rPr>
          <w:lang w:val="en-US"/>
        </w:rPr>
      </w:pPr>
      <w:r>
        <w:t>There are no supporting documents for this decision</w:t>
      </w:r>
      <w:r>
        <w:rPr>
          <w:lang w:val="en-US"/>
        </w:rPr>
        <w:t xml:space="preserve"> </w:t>
      </w:r>
    </w:p>
    <w:p w14:paraId="7601C197" w14:textId="77777777" w:rsidR="0030017F" w:rsidRDefault="0030017F" w:rsidP="0030017F"/>
    <w:p w14:paraId="3C6CBD29" w14:textId="77777777" w:rsidR="0030017F" w:rsidRDefault="0030017F" w:rsidP="0030017F">
      <w:pPr>
        <w:rPr>
          <w:b/>
          <w:sz w:val="28"/>
        </w:rPr>
      </w:pPr>
      <w:r>
        <w:rPr>
          <w:b/>
          <w:sz w:val="28"/>
        </w:rPr>
        <w:t>How and by when to make representations:</w:t>
      </w:r>
    </w:p>
    <w:p w14:paraId="32A198C0" w14:textId="77777777" w:rsidR="0030017F" w:rsidRDefault="0030017F" w:rsidP="0030017F">
      <w:pPr>
        <w:rPr>
          <w:b/>
          <w:sz w:val="28"/>
        </w:rPr>
      </w:pPr>
    </w:p>
    <w:p w14:paraId="7C6DC2D5" w14:textId="50ECF508" w:rsidR="0030017F" w:rsidRDefault="0030017F" w:rsidP="0030017F">
      <w:r>
        <w:t>Representations should be made to Julia Grayson before 8 January 2021.</w:t>
      </w:r>
    </w:p>
    <w:p w14:paraId="19D8515A" w14:textId="3DE66C1E" w:rsidR="0030017F" w:rsidRDefault="0030017F" w:rsidP="0030017F">
      <w:r>
        <w:t xml:space="preserve">Tel: </w:t>
      </w:r>
      <w:r>
        <w:rPr>
          <w:noProof/>
          <w:lang w:val="en-US"/>
        </w:rPr>
        <w:t>01642 771633</w:t>
      </w:r>
    </w:p>
    <w:p w14:paraId="1AB5B9CC" w14:textId="77777777" w:rsidR="0030017F" w:rsidRDefault="0030017F" w:rsidP="0030017F"/>
    <w:p w14:paraId="48A58141" w14:textId="00E4187D" w:rsidR="0030017F" w:rsidRDefault="0030017F" w:rsidP="0030017F">
      <w:r>
        <w:t>First published in Forward Plan on 11 December 2020</w:t>
      </w:r>
    </w:p>
    <w:p w14:paraId="105C72A8" w14:textId="77777777" w:rsidR="0030017F" w:rsidRDefault="0030017F" w:rsidP="0030017F"/>
    <w:p w14:paraId="45A75AEB" w14:textId="5B542F9C" w:rsidR="0030017F" w:rsidRPr="008254C1" w:rsidRDefault="007634CD" w:rsidP="0030017F">
      <w:pPr>
        <w:rPr>
          <w:b/>
          <w:sz w:val="28"/>
          <w:szCs w:val="28"/>
        </w:rPr>
      </w:pPr>
      <w:r>
        <w:rPr>
          <w:b/>
          <w:noProof/>
          <w:sz w:val="28"/>
          <w:szCs w:val="28"/>
        </w:rPr>
        <mc:AlternateContent>
          <mc:Choice Requires="wps">
            <w:drawing>
              <wp:anchor distT="0" distB="0" distL="114300" distR="114300" simplePos="0" relativeHeight="251678720" behindDoc="0" locked="0" layoutInCell="1" allowOverlap="1" wp14:anchorId="5D375F30" wp14:editId="300F704E">
                <wp:simplePos x="0" y="0"/>
                <wp:positionH relativeFrom="column">
                  <wp:posOffset>2190115</wp:posOffset>
                </wp:positionH>
                <wp:positionV relativeFrom="paragraph">
                  <wp:posOffset>396875</wp:posOffset>
                </wp:positionV>
                <wp:extent cx="1151890" cy="726440"/>
                <wp:effectExtent l="0" t="0" r="0" b="0"/>
                <wp:wrapNone/>
                <wp:docPr id="77"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726440"/>
                        </a:xfrm>
                        <a:prstGeom prst="rect">
                          <a:avLst/>
                        </a:prstGeom>
                        <a:solidFill>
                          <a:srgbClr val="FFFFFF"/>
                        </a:solidFill>
                        <a:ln w="6350">
                          <a:solidFill>
                            <a:srgbClr val="000000"/>
                          </a:solidFill>
                          <a:miter lim="800000"/>
                          <a:headEnd/>
                          <a:tailEnd/>
                        </a:ln>
                      </wps:spPr>
                      <wps:txbx>
                        <w:txbxContent>
                          <w:p w14:paraId="304BAB5A" w14:textId="5A7DA83D" w:rsidR="00245CE7" w:rsidRDefault="00245CE7" w:rsidP="00455F06">
                            <w:r>
                              <w:object w:dxaOrig="1534" w:dyaOrig="997" w14:anchorId="04072994">
                                <v:shape id="_x0000_i1028" type="#_x0000_t75" style="width:75.8pt;height:49.5pt">
                                  <v:imagedata r:id="rId14" o:title=""/>
                                </v:shape>
                                <o:OLEObject Type="Embed" ProgID="AcroExch.Document.DC" ShapeID="_x0000_i1028" DrawAspect="Icon" ObjectID="_1725969493" r:id="rId15"/>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5D375F30" id="Text Box 773" o:spid="_x0000_s1029" type="#_x0000_t202" style="position:absolute;margin-left:172.45pt;margin-top:31.25pt;width:90.7pt;height:57.2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" strokeweight=".5pt">
                <v:textbox style="mso-fit-shape-to-text:t">
                  <w:txbxContent>
                    <w:p w14:paraId="304BAB5A" w14:textId="5A7DA83D" w:rsidR="00245CE7" w:rsidRDefault="00245CE7" w:rsidP="00455F06">
                      <w:r>
                        <w:object w:dxaOrig="1534" w:dyaOrig="997" w14:anchorId="04072994">
                          <v:shape id="_x0000_i1028" type="#_x0000_t75" style="width:75.8pt;height:49.5pt">
                            <v:imagedata r:id="rId16" o:title=""/>
                          </v:shape>
                          <o:OLEObject Type="Embed" ProgID="AcroExch.Document.DC" ShapeID="_x0000_i1028" DrawAspect="Icon" ObjectID="_1722152150" r:id="rId17"/>
                        </w:object>
                      </w:r>
                    </w:p>
                  </w:txbxContent>
                </v:textbox>
              </v:shape>
            </w:pict>
          </mc:Fallback>
        </mc:AlternateContent>
      </w:r>
      <w:r w:rsidR="0030017F" w:rsidRPr="008254C1">
        <w:rPr>
          <w:b/>
          <w:sz w:val="28"/>
          <w:szCs w:val="28"/>
        </w:rPr>
        <w:t>Following the Making of the decision, the decision form will be published here:</w:t>
      </w:r>
    </w:p>
    <w:p w14:paraId="1F4A20FB" w14:textId="77777777" w:rsidR="002215FD" w:rsidRDefault="002215FD" w:rsidP="0030017F"/>
    <w:p w14:paraId="24225B64" w14:textId="77777777" w:rsidR="002215FD" w:rsidRDefault="002215FD" w:rsidP="0030017F"/>
    <w:p w14:paraId="31CFB156" w14:textId="77777777" w:rsidR="002215FD" w:rsidRDefault="002215FD" w:rsidP="0030017F"/>
    <w:p w14:paraId="44706DBC" w14:textId="77777777" w:rsidR="002215FD" w:rsidRDefault="002215FD" w:rsidP="0030017F"/>
    <w:p w14:paraId="1F6255FA" w14:textId="77777777" w:rsidR="002215FD" w:rsidRDefault="002215FD" w:rsidP="0030017F"/>
    <w:p w14:paraId="174C6B3B" w14:textId="77777777" w:rsidR="002215FD" w:rsidRDefault="002215FD" w:rsidP="0030017F"/>
    <w:p w14:paraId="322FC248" w14:textId="77777777" w:rsidR="002215FD" w:rsidRDefault="002215FD" w:rsidP="0030017F"/>
    <w:p w14:paraId="29F3D742" w14:textId="3A579559" w:rsidR="002215FD" w:rsidRDefault="002215FD" w:rsidP="002215FD">
      <w:pPr>
        <w:rPr>
          <w:b/>
          <w:sz w:val="28"/>
          <w:szCs w:val="28"/>
          <w:lang w:val="en-US"/>
        </w:rPr>
      </w:pPr>
      <w:r>
        <w:rPr>
          <w:b/>
          <w:sz w:val="28"/>
        </w:rPr>
        <w:lastRenderedPageBreak/>
        <w:t xml:space="preserve">DECISION: </w:t>
      </w:r>
      <w:r w:rsidR="00683F52">
        <w:rPr>
          <w:b/>
          <w:sz w:val="28"/>
        </w:rPr>
        <w:t xml:space="preserve">ADD0021 </w:t>
      </w:r>
      <w:r>
        <w:rPr>
          <w:b/>
          <w:sz w:val="28"/>
        </w:rPr>
        <w:t>SLM Leisure Services Contract – Continuation of Financial Support</w:t>
      </w:r>
    </w:p>
    <w:p w14:paraId="0A95D513" w14:textId="77777777" w:rsidR="002215FD" w:rsidRDefault="002215FD" w:rsidP="002215FD">
      <w:pPr>
        <w:rPr>
          <w:b/>
          <w:sz w:val="28"/>
        </w:rPr>
      </w:pPr>
    </w:p>
    <w:p w14:paraId="311BE211" w14:textId="77777777" w:rsidR="002215FD" w:rsidRDefault="002215FD" w:rsidP="002215FD">
      <w:pPr>
        <w:rPr>
          <w:b/>
          <w:sz w:val="28"/>
        </w:rPr>
      </w:pPr>
      <w:r>
        <w:rPr>
          <w:b/>
          <w:sz w:val="28"/>
        </w:rPr>
        <w:t xml:space="preserve">Nature of the decision: </w:t>
      </w:r>
    </w:p>
    <w:p w14:paraId="15BC6771" w14:textId="77777777" w:rsidR="002215FD" w:rsidRDefault="002215FD" w:rsidP="002215FD">
      <w:pPr>
        <w:rPr>
          <w:b/>
          <w:sz w:val="28"/>
        </w:rPr>
      </w:pPr>
    </w:p>
    <w:p w14:paraId="77D9158A" w14:textId="52A8A3D6" w:rsidR="002215FD" w:rsidRPr="007B01BC" w:rsidRDefault="002215FD" w:rsidP="002215FD">
      <w:pPr>
        <w:rPr>
          <w:lang w:val="en-US"/>
        </w:rPr>
      </w:pPr>
      <w:r>
        <w:rPr>
          <w:noProof/>
          <w:lang w:val="en-US"/>
        </w:rPr>
        <w:t>Allocation of additional financial support to the Council's leisure provider between September 2020 and March 2021 to ensure continued opening of leisure provision across the Borough</w:t>
      </w:r>
      <w:r>
        <w:rPr>
          <w:lang w:val="en-US"/>
        </w:rPr>
        <w:t>.</w:t>
      </w:r>
    </w:p>
    <w:p w14:paraId="5E1C57E0" w14:textId="77777777" w:rsidR="002215FD" w:rsidRDefault="002215FD" w:rsidP="002215FD"/>
    <w:p w14:paraId="00641940" w14:textId="77777777" w:rsidR="002215FD" w:rsidRDefault="002215FD" w:rsidP="002215FD">
      <w:pPr>
        <w:rPr>
          <w:b/>
          <w:sz w:val="28"/>
        </w:rPr>
      </w:pPr>
      <w:r>
        <w:rPr>
          <w:b/>
          <w:sz w:val="28"/>
        </w:rPr>
        <w:t>Who will make the decision?</w:t>
      </w:r>
    </w:p>
    <w:p w14:paraId="1B295CCE" w14:textId="77777777" w:rsidR="002215FD" w:rsidRDefault="002215FD" w:rsidP="002215FD">
      <w:pPr>
        <w:rPr>
          <w:b/>
          <w:sz w:val="28"/>
        </w:rPr>
      </w:pPr>
    </w:p>
    <w:p w14:paraId="1CDA194A" w14:textId="7F987F91" w:rsidR="002215FD" w:rsidRDefault="002215FD" w:rsidP="002215FD">
      <w:r>
        <w:rPr>
          <w:lang w:val="en-US"/>
        </w:rPr>
        <w:t>Cabinet Member for Health, Housing and Welfare</w:t>
      </w:r>
    </w:p>
    <w:p w14:paraId="7608F48F" w14:textId="77777777" w:rsidR="002215FD" w:rsidRDefault="002215FD" w:rsidP="002215FD"/>
    <w:p w14:paraId="509B197E" w14:textId="77777777" w:rsidR="002215FD" w:rsidRDefault="002215FD" w:rsidP="002215FD">
      <w:pPr>
        <w:rPr>
          <w:b/>
          <w:sz w:val="28"/>
        </w:rPr>
      </w:pPr>
      <w:r>
        <w:rPr>
          <w:b/>
          <w:sz w:val="28"/>
        </w:rPr>
        <w:t>When is the decision to be taken?</w:t>
      </w:r>
    </w:p>
    <w:p w14:paraId="692DE73D" w14:textId="77777777" w:rsidR="002215FD" w:rsidRDefault="002215FD" w:rsidP="002215FD">
      <w:pPr>
        <w:rPr>
          <w:b/>
          <w:sz w:val="28"/>
        </w:rPr>
      </w:pPr>
    </w:p>
    <w:p w14:paraId="210D01A7" w14:textId="67DDCB21" w:rsidR="002215FD" w:rsidRDefault="002215FD" w:rsidP="002215FD">
      <w:r>
        <w:t>February 2021</w:t>
      </w:r>
    </w:p>
    <w:p w14:paraId="0B052C21" w14:textId="77777777" w:rsidR="002215FD" w:rsidRDefault="002215FD" w:rsidP="002215FD"/>
    <w:p w14:paraId="607A93E6" w14:textId="77777777" w:rsidR="002215FD" w:rsidRDefault="002215FD" w:rsidP="002215FD">
      <w:pPr>
        <w:rPr>
          <w:b/>
          <w:sz w:val="28"/>
        </w:rPr>
      </w:pPr>
      <w:r>
        <w:rPr>
          <w:b/>
          <w:sz w:val="28"/>
        </w:rPr>
        <w:t>Who will be consulted and how?</w:t>
      </w:r>
    </w:p>
    <w:p w14:paraId="5988DB4F" w14:textId="77777777" w:rsidR="002215FD" w:rsidRDefault="002215FD" w:rsidP="002215FD">
      <w:pPr>
        <w:rPr>
          <w:b/>
          <w:sz w:val="28"/>
        </w:rPr>
      </w:pPr>
    </w:p>
    <w:p w14:paraId="72525018" w14:textId="1862C90D" w:rsidR="002215FD" w:rsidRDefault="002215FD" w:rsidP="002215FD">
      <w:pPr>
        <w:rPr>
          <w:noProof/>
          <w:lang w:val="en-US"/>
        </w:rPr>
      </w:pPr>
      <w:r>
        <w:rPr>
          <w:noProof/>
          <w:lang w:val="en-US"/>
        </w:rPr>
        <w:t xml:space="preserve">Cabinet Member for </w:t>
      </w:r>
      <w:r>
        <w:rPr>
          <w:lang w:val="en-US"/>
        </w:rPr>
        <w:t>Health, Housing and Welfare</w:t>
      </w:r>
    </w:p>
    <w:p w14:paraId="5AD7A639" w14:textId="20C7B671" w:rsidR="002215FD" w:rsidRDefault="002215FD" w:rsidP="002215FD">
      <w:pPr>
        <w:rPr>
          <w:lang w:val="en-US"/>
        </w:rPr>
      </w:pPr>
      <w:r>
        <w:rPr>
          <w:lang w:val="en-US"/>
        </w:rPr>
        <w:t>Corporate Director for Adults &amp; Communities</w:t>
      </w:r>
    </w:p>
    <w:p w14:paraId="28AEC1CD" w14:textId="5FD90493" w:rsidR="002215FD" w:rsidRDefault="002215FD" w:rsidP="002215FD">
      <w:pPr>
        <w:rPr>
          <w:lang w:val="en-US"/>
        </w:rPr>
      </w:pPr>
      <w:r>
        <w:rPr>
          <w:lang w:val="en-US"/>
        </w:rPr>
        <w:t>Chief Executive</w:t>
      </w:r>
    </w:p>
    <w:p w14:paraId="1E10BC24" w14:textId="77777777" w:rsidR="002215FD" w:rsidRDefault="002215FD" w:rsidP="002215FD">
      <w:pPr>
        <w:rPr>
          <w:lang w:val="en-US"/>
        </w:rPr>
      </w:pPr>
      <w:r>
        <w:rPr>
          <w:lang w:val="en-US"/>
        </w:rPr>
        <w:t>Chief Finance Officer</w:t>
      </w:r>
    </w:p>
    <w:p w14:paraId="030E65FB" w14:textId="77777777" w:rsidR="002215FD" w:rsidRDefault="002215FD" w:rsidP="002215FD">
      <w:pPr>
        <w:rPr>
          <w:lang w:val="en-US"/>
        </w:rPr>
      </w:pPr>
      <w:r>
        <w:rPr>
          <w:lang w:val="en-US"/>
        </w:rPr>
        <w:t>Chief Legal Officer</w:t>
      </w:r>
    </w:p>
    <w:p w14:paraId="5A6B0ACD" w14:textId="77777777" w:rsidR="002215FD" w:rsidRDefault="002215FD" w:rsidP="002215FD">
      <w:pPr>
        <w:rPr>
          <w:lang w:val="en-US"/>
        </w:rPr>
      </w:pPr>
      <w:r w:rsidRPr="00752F79">
        <w:rPr>
          <w:noProof/>
          <w:lang w:val="en-US"/>
        </w:rPr>
        <w:t>All of the above will be consulted via approval of the delegated decision</w:t>
      </w:r>
    </w:p>
    <w:p w14:paraId="578A324A" w14:textId="77777777" w:rsidR="002215FD" w:rsidRDefault="002215FD" w:rsidP="002215FD">
      <w:pPr>
        <w:rPr>
          <w:lang w:val="en-US"/>
        </w:rPr>
      </w:pPr>
    </w:p>
    <w:p w14:paraId="6BB82D3A" w14:textId="77777777" w:rsidR="002215FD" w:rsidRDefault="002215FD" w:rsidP="002215FD">
      <w:pPr>
        <w:rPr>
          <w:b/>
          <w:sz w:val="28"/>
        </w:rPr>
      </w:pPr>
      <w:r>
        <w:rPr>
          <w:b/>
          <w:sz w:val="28"/>
        </w:rPr>
        <w:t>Supporting documentation:</w:t>
      </w:r>
    </w:p>
    <w:p w14:paraId="13ABFCF0" w14:textId="77777777" w:rsidR="002215FD" w:rsidRDefault="002215FD" w:rsidP="002215FD">
      <w:pPr>
        <w:rPr>
          <w:b/>
          <w:sz w:val="28"/>
        </w:rPr>
      </w:pPr>
    </w:p>
    <w:p w14:paraId="48134832" w14:textId="77777777" w:rsidR="002215FD" w:rsidRDefault="002215FD" w:rsidP="002215FD">
      <w:pPr>
        <w:rPr>
          <w:lang w:val="en-US"/>
        </w:rPr>
      </w:pPr>
      <w:r>
        <w:t>There are no supporting documents for this decision</w:t>
      </w:r>
      <w:r>
        <w:rPr>
          <w:lang w:val="en-US"/>
        </w:rPr>
        <w:t xml:space="preserve"> </w:t>
      </w:r>
    </w:p>
    <w:p w14:paraId="26C58B2B" w14:textId="77777777" w:rsidR="002215FD" w:rsidRDefault="002215FD" w:rsidP="002215FD"/>
    <w:p w14:paraId="0378C4C5" w14:textId="77777777" w:rsidR="002215FD" w:rsidRDefault="002215FD" w:rsidP="002215FD">
      <w:pPr>
        <w:rPr>
          <w:b/>
          <w:sz w:val="28"/>
        </w:rPr>
      </w:pPr>
      <w:r>
        <w:rPr>
          <w:b/>
          <w:sz w:val="28"/>
        </w:rPr>
        <w:t>How and by when to make representations:</w:t>
      </w:r>
    </w:p>
    <w:p w14:paraId="4B216C5E" w14:textId="77777777" w:rsidR="002215FD" w:rsidRDefault="002215FD" w:rsidP="002215FD">
      <w:pPr>
        <w:rPr>
          <w:b/>
          <w:sz w:val="28"/>
        </w:rPr>
      </w:pPr>
    </w:p>
    <w:p w14:paraId="5C4731D5" w14:textId="1F8EB58D" w:rsidR="002215FD" w:rsidRDefault="002215FD" w:rsidP="002215FD">
      <w:r>
        <w:t>Representations should be made to Patrick Rice before 8 February 2021.</w:t>
      </w:r>
    </w:p>
    <w:p w14:paraId="324F907F" w14:textId="414FE96A" w:rsidR="002215FD" w:rsidRDefault="002215FD" w:rsidP="002215FD">
      <w:r>
        <w:t xml:space="preserve">Tel: </w:t>
      </w:r>
      <w:r>
        <w:rPr>
          <w:noProof/>
          <w:lang w:val="en-US"/>
        </w:rPr>
        <w:t>01642 444377</w:t>
      </w:r>
    </w:p>
    <w:p w14:paraId="316722FE" w14:textId="77777777" w:rsidR="002215FD" w:rsidRDefault="002215FD" w:rsidP="002215FD"/>
    <w:p w14:paraId="5CB62F5B" w14:textId="22320B77" w:rsidR="002215FD" w:rsidRDefault="002215FD" w:rsidP="002215FD">
      <w:r>
        <w:t xml:space="preserve">First published in Forward Plan on 11 </w:t>
      </w:r>
      <w:r w:rsidR="00B02705">
        <w:t>January 2021</w:t>
      </w:r>
    </w:p>
    <w:p w14:paraId="5443A208" w14:textId="77777777" w:rsidR="002215FD" w:rsidRDefault="002215FD" w:rsidP="002215FD"/>
    <w:p w14:paraId="41ABDCEE" w14:textId="5E5AC2A5" w:rsidR="002215FD" w:rsidRDefault="007634CD" w:rsidP="002215FD">
      <w:pPr>
        <w:rPr>
          <w:b/>
          <w:sz w:val="28"/>
          <w:szCs w:val="28"/>
        </w:rPr>
      </w:pPr>
      <w:r>
        <w:rPr>
          <w:b/>
          <w:noProof/>
          <w:sz w:val="28"/>
          <w:szCs w:val="28"/>
        </w:rPr>
        <mc:AlternateContent>
          <mc:Choice Requires="wps">
            <w:drawing>
              <wp:anchor distT="0" distB="0" distL="114300" distR="114300" simplePos="0" relativeHeight="251679744" behindDoc="0" locked="0" layoutInCell="1" allowOverlap="1" wp14:anchorId="6D3CFF92" wp14:editId="684947F7">
                <wp:simplePos x="0" y="0"/>
                <wp:positionH relativeFrom="column">
                  <wp:posOffset>2190115</wp:posOffset>
                </wp:positionH>
                <wp:positionV relativeFrom="paragraph">
                  <wp:posOffset>396875</wp:posOffset>
                </wp:positionV>
                <wp:extent cx="1151890" cy="726440"/>
                <wp:effectExtent l="0" t="0" r="0" b="0"/>
                <wp:wrapNone/>
                <wp:docPr id="76"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726440"/>
                        </a:xfrm>
                        <a:prstGeom prst="rect">
                          <a:avLst/>
                        </a:prstGeom>
                        <a:solidFill>
                          <a:srgbClr val="FFFFFF"/>
                        </a:solidFill>
                        <a:ln w="6350">
                          <a:solidFill>
                            <a:srgbClr val="000000"/>
                          </a:solidFill>
                          <a:miter lim="800000"/>
                          <a:headEnd/>
                          <a:tailEnd/>
                        </a:ln>
                      </wps:spPr>
                      <wps:txbx>
                        <w:txbxContent>
                          <w:p w14:paraId="582585D0" w14:textId="732EF4DF" w:rsidR="00245CE7" w:rsidRDefault="00245CE7" w:rsidP="00455F06">
                            <w:r>
                              <w:object w:dxaOrig="1534" w:dyaOrig="997" w14:anchorId="4368320A">
                                <v:shape id="_x0000_i1030" type="#_x0000_t75" style="width:75.8pt;height:49.5pt">
                                  <v:imagedata r:id="rId18" o:title=""/>
                                </v:shape>
                                <o:OLEObject Type="Embed" ProgID="AcroExch.Document.DC" ShapeID="_x0000_i1030" DrawAspect="Icon" ObjectID="_1725969494" r:id="rId19"/>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D3CFF92" id="Text Box 815" o:spid="_x0000_s1030" type="#_x0000_t202" style="position:absolute;margin-left:172.45pt;margin-top:31.25pt;width:90.7pt;height:57.2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" strokeweight=".5pt">
                <v:textbox style="mso-fit-shape-to-text:t">
                  <w:txbxContent>
                    <w:p w14:paraId="582585D0" w14:textId="732EF4DF" w:rsidR="00245CE7" w:rsidRDefault="00245CE7" w:rsidP="00455F06">
                      <w:r>
                        <w:object w:dxaOrig="1534" w:dyaOrig="997" w14:anchorId="4368320A">
                          <v:shape id="_x0000_i1030" type="#_x0000_t75" style="width:75.8pt;height:49.5pt">
                            <v:imagedata r:id="rId20" o:title=""/>
                          </v:shape>
                          <o:OLEObject Type="Embed" ProgID="AcroExch.Document.DC" ShapeID="_x0000_i1030" DrawAspect="Icon" ObjectID="_1722152151" r:id="rId21"/>
                        </w:object>
                      </w:r>
                    </w:p>
                  </w:txbxContent>
                </v:textbox>
              </v:shape>
            </w:pict>
          </mc:Fallback>
        </mc:AlternateContent>
      </w:r>
      <w:r w:rsidR="002215FD" w:rsidRPr="008254C1">
        <w:rPr>
          <w:b/>
          <w:sz w:val="28"/>
          <w:szCs w:val="28"/>
        </w:rPr>
        <w:t>Following the Making of the decision, the decision form will be published here:</w:t>
      </w:r>
    </w:p>
    <w:p w14:paraId="70DA8239" w14:textId="0B6B8579" w:rsidR="00D64A1B" w:rsidRDefault="00D64A1B" w:rsidP="002215FD">
      <w:pPr>
        <w:rPr>
          <w:b/>
          <w:sz w:val="28"/>
          <w:szCs w:val="28"/>
        </w:rPr>
      </w:pPr>
    </w:p>
    <w:p w14:paraId="36EC2BC1" w14:textId="1D5758D1" w:rsidR="00D64A1B" w:rsidRDefault="00D64A1B" w:rsidP="002215FD">
      <w:pPr>
        <w:rPr>
          <w:b/>
          <w:sz w:val="28"/>
          <w:szCs w:val="28"/>
        </w:rPr>
      </w:pPr>
    </w:p>
    <w:p w14:paraId="3E921385" w14:textId="05039C21" w:rsidR="00D64A1B" w:rsidRDefault="00D64A1B" w:rsidP="002215FD">
      <w:pPr>
        <w:rPr>
          <w:b/>
          <w:sz w:val="28"/>
          <w:szCs w:val="28"/>
        </w:rPr>
      </w:pPr>
    </w:p>
    <w:p w14:paraId="046684B2" w14:textId="5218DD27" w:rsidR="00D64A1B" w:rsidRDefault="00D64A1B" w:rsidP="00D64A1B">
      <w:pPr>
        <w:rPr>
          <w:b/>
          <w:sz w:val="28"/>
          <w:szCs w:val="28"/>
          <w:lang w:val="en-US"/>
        </w:rPr>
      </w:pPr>
      <w:bookmarkStart w:id="4" w:name="_Hlk66104003"/>
      <w:r>
        <w:rPr>
          <w:b/>
          <w:sz w:val="28"/>
        </w:rPr>
        <w:lastRenderedPageBreak/>
        <w:t>DECISION: ADD0022 Ex</w:t>
      </w:r>
      <w:r w:rsidR="00C52A86">
        <w:rPr>
          <w:b/>
          <w:sz w:val="28"/>
        </w:rPr>
        <w:t>tension</w:t>
      </w:r>
      <w:r>
        <w:rPr>
          <w:b/>
          <w:sz w:val="28"/>
        </w:rPr>
        <w:t xml:space="preserve"> Request for Redcar Recovery and Wellbeing Service</w:t>
      </w:r>
    </w:p>
    <w:p w14:paraId="6BFD4C1F" w14:textId="77777777" w:rsidR="00D64A1B" w:rsidRDefault="00D64A1B" w:rsidP="00D64A1B">
      <w:pPr>
        <w:rPr>
          <w:b/>
          <w:sz w:val="28"/>
        </w:rPr>
      </w:pPr>
    </w:p>
    <w:p w14:paraId="6F5E2896" w14:textId="77777777" w:rsidR="00D64A1B" w:rsidRDefault="00D64A1B" w:rsidP="00D64A1B">
      <w:pPr>
        <w:rPr>
          <w:b/>
          <w:sz w:val="28"/>
        </w:rPr>
      </w:pPr>
      <w:r>
        <w:rPr>
          <w:b/>
          <w:sz w:val="28"/>
        </w:rPr>
        <w:t xml:space="preserve">Nature of the decision: </w:t>
      </w:r>
    </w:p>
    <w:p w14:paraId="0A47EEEB" w14:textId="77777777" w:rsidR="00D64A1B" w:rsidRDefault="00D64A1B" w:rsidP="00D64A1B">
      <w:pPr>
        <w:rPr>
          <w:b/>
          <w:sz w:val="28"/>
        </w:rPr>
      </w:pPr>
    </w:p>
    <w:p w14:paraId="645DA232" w14:textId="77777777" w:rsidR="00D64A1B" w:rsidRPr="00651649" w:rsidRDefault="00D64A1B" w:rsidP="00D64A1B">
      <w:pPr>
        <w:rPr>
          <w:noProof/>
          <w:lang w:val="en-US"/>
        </w:rPr>
      </w:pPr>
      <w:r w:rsidRPr="00651649">
        <w:rPr>
          <w:noProof/>
          <w:lang w:val="en-US"/>
        </w:rPr>
        <w:t>To extend the Redcar Recovery and Wellbeing service contract delivered by</w:t>
      </w:r>
      <w:r>
        <w:rPr>
          <w:noProof/>
          <w:lang w:val="en-US"/>
        </w:rPr>
        <w:t xml:space="preserve"> We Are With You (WAWY) - formerly</w:t>
      </w:r>
      <w:r w:rsidRPr="00651649">
        <w:rPr>
          <w:noProof/>
          <w:lang w:val="en-US"/>
        </w:rPr>
        <w:t xml:space="preserve"> Addaction </w:t>
      </w:r>
      <w:r>
        <w:rPr>
          <w:noProof/>
          <w:lang w:val="en-US"/>
        </w:rPr>
        <w:t xml:space="preserve">- </w:t>
      </w:r>
      <w:r w:rsidRPr="00651649">
        <w:rPr>
          <w:noProof/>
          <w:lang w:val="en-US"/>
        </w:rPr>
        <w:t>for twelve months, commencing 1 Apr 202</w:t>
      </w:r>
      <w:r>
        <w:rPr>
          <w:noProof/>
          <w:lang w:val="en-US"/>
        </w:rPr>
        <w:t>1</w:t>
      </w:r>
      <w:r w:rsidRPr="00651649">
        <w:rPr>
          <w:noProof/>
          <w:lang w:val="en-US"/>
        </w:rPr>
        <w:t xml:space="preserve"> to 31 March 202</w:t>
      </w:r>
      <w:r>
        <w:rPr>
          <w:noProof/>
          <w:lang w:val="en-US"/>
        </w:rPr>
        <w:t>2</w:t>
      </w:r>
      <w:r w:rsidRPr="00651649">
        <w:rPr>
          <w:noProof/>
          <w:lang w:val="en-US"/>
        </w:rPr>
        <w:t>.</w:t>
      </w:r>
    </w:p>
    <w:p w14:paraId="568FC15E" w14:textId="77777777" w:rsidR="00D64A1B" w:rsidRDefault="00D64A1B" w:rsidP="00D64A1B"/>
    <w:p w14:paraId="63FA0D6F" w14:textId="77777777" w:rsidR="00D64A1B" w:rsidRDefault="00D64A1B" w:rsidP="00D64A1B">
      <w:pPr>
        <w:rPr>
          <w:b/>
          <w:sz w:val="28"/>
        </w:rPr>
      </w:pPr>
      <w:r>
        <w:rPr>
          <w:b/>
          <w:sz w:val="28"/>
        </w:rPr>
        <w:t>Who will make the decision?</w:t>
      </w:r>
    </w:p>
    <w:p w14:paraId="0AE256CF" w14:textId="77777777" w:rsidR="00D64A1B" w:rsidRDefault="00D64A1B" w:rsidP="00D64A1B">
      <w:pPr>
        <w:rPr>
          <w:b/>
          <w:sz w:val="28"/>
        </w:rPr>
      </w:pPr>
    </w:p>
    <w:p w14:paraId="282903DD" w14:textId="77777777" w:rsidR="00D64A1B" w:rsidRDefault="00D64A1B" w:rsidP="00D64A1B">
      <w:r>
        <w:rPr>
          <w:lang w:val="en-US"/>
        </w:rPr>
        <w:t>Cabinet Member for Health, Housing and Welfare</w:t>
      </w:r>
    </w:p>
    <w:p w14:paraId="488605C2" w14:textId="77777777" w:rsidR="00D64A1B" w:rsidRDefault="00D64A1B" w:rsidP="00D64A1B"/>
    <w:p w14:paraId="5897C076" w14:textId="77777777" w:rsidR="00D64A1B" w:rsidRDefault="00D64A1B" w:rsidP="00D64A1B">
      <w:pPr>
        <w:rPr>
          <w:b/>
          <w:sz w:val="28"/>
        </w:rPr>
      </w:pPr>
      <w:r>
        <w:rPr>
          <w:b/>
          <w:sz w:val="28"/>
        </w:rPr>
        <w:t>When is the decision to be taken?</w:t>
      </w:r>
    </w:p>
    <w:p w14:paraId="50BF58AA" w14:textId="77777777" w:rsidR="00D64A1B" w:rsidRDefault="00D64A1B" w:rsidP="00D64A1B">
      <w:pPr>
        <w:rPr>
          <w:b/>
          <w:sz w:val="28"/>
        </w:rPr>
      </w:pPr>
    </w:p>
    <w:p w14:paraId="57B95DE1" w14:textId="65FFC1B2" w:rsidR="00D64A1B" w:rsidRDefault="00C52A86" w:rsidP="00D64A1B">
      <w:r>
        <w:t>March</w:t>
      </w:r>
      <w:r w:rsidR="00D64A1B">
        <w:t xml:space="preserve"> 2021</w:t>
      </w:r>
    </w:p>
    <w:p w14:paraId="7D535EB2" w14:textId="77777777" w:rsidR="00D64A1B" w:rsidRDefault="00D64A1B" w:rsidP="00D64A1B"/>
    <w:p w14:paraId="0264CA54" w14:textId="77777777" w:rsidR="00D64A1B" w:rsidRDefault="00D64A1B" w:rsidP="00D64A1B">
      <w:pPr>
        <w:rPr>
          <w:b/>
          <w:sz w:val="28"/>
        </w:rPr>
      </w:pPr>
      <w:r>
        <w:rPr>
          <w:b/>
          <w:sz w:val="28"/>
        </w:rPr>
        <w:t>Who will be consulted and how?</w:t>
      </w:r>
    </w:p>
    <w:p w14:paraId="6FB2AF23" w14:textId="77777777" w:rsidR="00D64A1B" w:rsidRDefault="00D64A1B" w:rsidP="00D64A1B">
      <w:pPr>
        <w:rPr>
          <w:b/>
          <w:sz w:val="28"/>
        </w:rPr>
      </w:pPr>
    </w:p>
    <w:p w14:paraId="34F5BB84" w14:textId="77777777" w:rsidR="00D64A1B" w:rsidRDefault="00D64A1B" w:rsidP="00D64A1B">
      <w:pPr>
        <w:rPr>
          <w:noProof/>
          <w:lang w:val="en-US"/>
        </w:rPr>
      </w:pPr>
      <w:r>
        <w:rPr>
          <w:noProof/>
          <w:lang w:val="en-US"/>
        </w:rPr>
        <w:t xml:space="preserve">Cabinet Member for </w:t>
      </w:r>
      <w:r>
        <w:rPr>
          <w:lang w:val="en-US"/>
        </w:rPr>
        <w:t>Health, Housing and Welfare</w:t>
      </w:r>
    </w:p>
    <w:p w14:paraId="522793CA" w14:textId="77777777" w:rsidR="00D64A1B" w:rsidRDefault="00D64A1B" w:rsidP="00D64A1B">
      <w:pPr>
        <w:rPr>
          <w:lang w:val="en-US"/>
        </w:rPr>
      </w:pPr>
      <w:r>
        <w:rPr>
          <w:lang w:val="en-US"/>
        </w:rPr>
        <w:t>Corporate Director for Adults &amp; Communities</w:t>
      </w:r>
    </w:p>
    <w:p w14:paraId="535D883E" w14:textId="77777777" w:rsidR="00D64A1B" w:rsidRDefault="00D64A1B" w:rsidP="00D64A1B">
      <w:pPr>
        <w:rPr>
          <w:lang w:val="en-US"/>
        </w:rPr>
      </w:pPr>
      <w:r>
        <w:rPr>
          <w:lang w:val="en-US"/>
        </w:rPr>
        <w:t>Chief Executive</w:t>
      </w:r>
    </w:p>
    <w:p w14:paraId="4640A6E3" w14:textId="77777777" w:rsidR="00D64A1B" w:rsidRDefault="00D64A1B" w:rsidP="00D64A1B">
      <w:pPr>
        <w:rPr>
          <w:lang w:val="en-US"/>
        </w:rPr>
      </w:pPr>
      <w:r>
        <w:rPr>
          <w:lang w:val="en-US"/>
        </w:rPr>
        <w:t>Chief Finance Officer</w:t>
      </w:r>
    </w:p>
    <w:p w14:paraId="394F2FAD" w14:textId="77777777" w:rsidR="00D64A1B" w:rsidRDefault="00D64A1B" w:rsidP="00D64A1B">
      <w:pPr>
        <w:rPr>
          <w:lang w:val="en-US"/>
        </w:rPr>
      </w:pPr>
      <w:r>
        <w:rPr>
          <w:lang w:val="en-US"/>
        </w:rPr>
        <w:t>Chief Legal Officer</w:t>
      </w:r>
    </w:p>
    <w:p w14:paraId="2DE4D831" w14:textId="77777777" w:rsidR="00D64A1B" w:rsidRDefault="00D64A1B" w:rsidP="00D64A1B">
      <w:pPr>
        <w:rPr>
          <w:lang w:val="en-US"/>
        </w:rPr>
      </w:pPr>
      <w:r w:rsidRPr="00752F79">
        <w:rPr>
          <w:noProof/>
          <w:lang w:val="en-US"/>
        </w:rPr>
        <w:t>All of the above will be consulted via approval of the delegated decision</w:t>
      </w:r>
    </w:p>
    <w:p w14:paraId="3F468932" w14:textId="77777777" w:rsidR="00D64A1B" w:rsidRDefault="00D64A1B" w:rsidP="00D64A1B">
      <w:pPr>
        <w:rPr>
          <w:lang w:val="en-US"/>
        </w:rPr>
      </w:pPr>
    </w:p>
    <w:p w14:paraId="100A2240" w14:textId="77777777" w:rsidR="00D64A1B" w:rsidRDefault="00D64A1B" w:rsidP="00D64A1B">
      <w:pPr>
        <w:rPr>
          <w:b/>
          <w:sz w:val="28"/>
        </w:rPr>
      </w:pPr>
      <w:r>
        <w:rPr>
          <w:b/>
          <w:sz w:val="28"/>
        </w:rPr>
        <w:t>Supporting documentation:</w:t>
      </w:r>
    </w:p>
    <w:p w14:paraId="6FD0B7FB" w14:textId="77777777" w:rsidR="00D64A1B" w:rsidRDefault="00D64A1B" w:rsidP="00D64A1B">
      <w:pPr>
        <w:rPr>
          <w:b/>
          <w:sz w:val="28"/>
        </w:rPr>
      </w:pPr>
    </w:p>
    <w:p w14:paraId="352F0402" w14:textId="77777777" w:rsidR="00D64A1B" w:rsidRDefault="00D64A1B" w:rsidP="00D64A1B">
      <w:pPr>
        <w:rPr>
          <w:lang w:val="en-US"/>
        </w:rPr>
      </w:pPr>
      <w:r>
        <w:t>There are no supporting documents for this decision</w:t>
      </w:r>
      <w:r>
        <w:rPr>
          <w:lang w:val="en-US"/>
        </w:rPr>
        <w:t xml:space="preserve"> </w:t>
      </w:r>
    </w:p>
    <w:p w14:paraId="67B982E3" w14:textId="77777777" w:rsidR="00D64A1B" w:rsidRDefault="00D64A1B" w:rsidP="00D64A1B"/>
    <w:p w14:paraId="52DF2737" w14:textId="77777777" w:rsidR="00D64A1B" w:rsidRDefault="00D64A1B" w:rsidP="00D64A1B">
      <w:pPr>
        <w:rPr>
          <w:b/>
          <w:sz w:val="28"/>
        </w:rPr>
      </w:pPr>
      <w:r>
        <w:rPr>
          <w:b/>
          <w:sz w:val="28"/>
        </w:rPr>
        <w:t>How and by when to make representations:</w:t>
      </w:r>
    </w:p>
    <w:p w14:paraId="55F04045" w14:textId="77777777" w:rsidR="00D64A1B" w:rsidRDefault="00D64A1B" w:rsidP="00D64A1B">
      <w:pPr>
        <w:rPr>
          <w:b/>
          <w:sz w:val="28"/>
        </w:rPr>
      </w:pPr>
    </w:p>
    <w:p w14:paraId="7CDE885B" w14:textId="00AF0ADF" w:rsidR="00D64A1B" w:rsidRDefault="00D64A1B" w:rsidP="00D64A1B">
      <w:r>
        <w:t>Representations should be made to Jonathan Bowden before 1</w:t>
      </w:r>
      <w:r w:rsidR="0003297D">
        <w:t>6</w:t>
      </w:r>
      <w:r>
        <w:t xml:space="preserve"> </w:t>
      </w:r>
      <w:r w:rsidR="0003297D">
        <w:t>March</w:t>
      </w:r>
      <w:r>
        <w:t xml:space="preserve"> 2021.</w:t>
      </w:r>
    </w:p>
    <w:p w14:paraId="0021FD7A" w14:textId="0956EA20" w:rsidR="00D64A1B" w:rsidRDefault="00D64A1B" w:rsidP="00D64A1B">
      <w:r>
        <w:t xml:space="preserve">Tel: </w:t>
      </w:r>
      <w:r>
        <w:rPr>
          <w:noProof/>
          <w:lang w:val="en-US"/>
        </w:rPr>
        <w:t>07876137531</w:t>
      </w:r>
    </w:p>
    <w:p w14:paraId="3305F2E2" w14:textId="77777777" w:rsidR="00D64A1B" w:rsidRDefault="00D64A1B" w:rsidP="00D64A1B"/>
    <w:p w14:paraId="06439F79" w14:textId="21462281" w:rsidR="00D64A1B" w:rsidRDefault="00D64A1B" w:rsidP="00D64A1B">
      <w:r>
        <w:t>First published in Forward Plan on 14 January 2021</w:t>
      </w:r>
      <w:r w:rsidR="00C52A86">
        <w:t>, amended 8 March 2021</w:t>
      </w:r>
    </w:p>
    <w:bookmarkEnd w:id="4"/>
    <w:p w14:paraId="6B499EE0" w14:textId="77777777" w:rsidR="00D64A1B" w:rsidRDefault="00D64A1B" w:rsidP="00D64A1B"/>
    <w:p w14:paraId="58C855B0" w14:textId="601C2E09" w:rsidR="00971CD1" w:rsidRDefault="007634CD" w:rsidP="0030017F">
      <w:pPr>
        <w:rPr>
          <w:b/>
          <w:sz w:val="28"/>
          <w:szCs w:val="28"/>
        </w:rPr>
      </w:pPr>
      <w:r>
        <w:rPr>
          <w:b/>
          <w:noProof/>
          <w:sz w:val="28"/>
          <w:szCs w:val="28"/>
        </w:rPr>
        <mc:AlternateContent>
          <mc:Choice Requires="wps">
            <w:drawing>
              <wp:anchor distT="0" distB="0" distL="114300" distR="114300" simplePos="0" relativeHeight="251682816" behindDoc="0" locked="0" layoutInCell="1" allowOverlap="1" wp14:anchorId="0B048B0E" wp14:editId="630F617F">
                <wp:simplePos x="0" y="0"/>
                <wp:positionH relativeFrom="column">
                  <wp:posOffset>2190115</wp:posOffset>
                </wp:positionH>
                <wp:positionV relativeFrom="paragraph">
                  <wp:posOffset>396875</wp:posOffset>
                </wp:positionV>
                <wp:extent cx="1160780" cy="726440"/>
                <wp:effectExtent l="0" t="0" r="0" b="0"/>
                <wp:wrapNone/>
                <wp:docPr id="75" name="Text Box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485753F4" w14:textId="52D5939D" w:rsidR="00245CE7" w:rsidRDefault="006E4EBF" w:rsidP="006E4EBF">
                            <w:r>
                              <w:object w:dxaOrig="1534" w:dyaOrig="997" w14:anchorId="01097B7D">
                                <v:shape id="_x0000_i1032" type="#_x0000_t75" style="width:76.45pt;height:49.5pt">
                                  <v:imagedata r:id="rId22" o:title=""/>
                                </v:shape>
                                <o:OLEObject Type="Embed" ProgID="AcroExch.Document.DC" ShapeID="_x0000_i1032" DrawAspect="Icon" ObjectID="_1725969495" r:id="rId23"/>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0B048B0E" id="Text Box 904" o:spid="_x0000_s1031" type="#_x0000_t202" style="position:absolute;margin-left:172.45pt;margin-top:31.25pt;width:91.4pt;height:57.2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" strokeweight=".5pt">
                <v:textbox style="mso-fit-shape-to-text:t">
                  <w:txbxContent>
                    <w:p w14:paraId="485753F4" w14:textId="52D5939D" w:rsidR="00245CE7" w:rsidRDefault="006E4EBF" w:rsidP="006E4EBF">
                      <w:r>
                        <w:object w:dxaOrig="1534" w:dyaOrig="997" w14:anchorId="01097B7D">
                          <v:shape id="_x0000_i1032" type="#_x0000_t75" style="width:76.45pt;height:49.5pt">
                            <v:imagedata r:id="rId24" o:title=""/>
                          </v:shape>
                          <o:OLEObject Type="Embed" ProgID="AcroExch.Document.DC" ShapeID="_x0000_i1032" DrawAspect="Icon" ObjectID="_1722152152" r:id="rId25"/>
                        </w:object>
                      </w:r>
                    </w:p>
                  </w:txbxContent>
                </v:textbox>
              </v:shape>
            </w:pict>
          </mc:Fallback>
        </mc:AlternateContent>
      </w:r>
      <w:r w:rsidR="00D64A1B" w:rsidRPr="008254C1">
        <w:rPr>
          <w:b/>
          <w:sz w:val="28"/>
          <w:szCs w:val="28"/>
        </w:rPr>
        <w:t>Following the Making of the decision, the decision form will be published here:</w:t>
      </w:r>
    </w:p>
    <w:p w14:paraId="54B21605" w14:textId="77777777" w:rsidR="00971CD1" w:rsidRDefault="00971CD1" w:rsidP="0030017F">
      <w:pPr>
        <w:rPr>
          <w:b/>
          <w:sz w:val="28"/>
          <w:szCs w:val="28"/>
        </w:rPr>
      </w:pPr>
    </w:p>
    <w:p w14:paraId="5A7B9B92" w14:textId="77777777" w:rsidR="00971CD1" w:rsidRDefault="00971CD1" w:rsidP="0030017F">
      <w:pPr>
        <w:rPr>
          <w:b/>
          <w:sz w:val="28"/>
          <w:szCs w:val="28"/>
        </w:rPr>
      </w:pPr>
    </w:p>
    <w:p w14:paraId="0FA77121" w14:textId="77777777" w:rsidR="00971CD1" w:rsidRDefault="00971CD1" w:rsidP="0030017F">
      <w:pPr>
        <w:rPr>
          <w:b/>
          <w:sz w:val="28"/>
          <w:szCs w:val="28"/>
        </w:rPr>
      </w:pPr>
    </w:p>
    <w:p w14:paraId="4851A0BD" w14:textId="77777777" w:rsidR="00971CD1" w:rsidRDefault="00971CD1" w:rsidP="0030017F">
      <w:pPr>
        <w:rPr>
          <w:b/>
          <w:sz w:val="28"/>
          <w:szCs w:val="28"/>
        </w:rPr>
      </w:pPr>
    </w:p>
    <w:p w14:paraId="4FD2B3A6" w14:textId="05CFE05C" w:rsidR="00971CD1" w:rsidRDefault="00971CD1" w:rsidP="00971CD1">
      <w:pPr>
        <w:rPr>
          <w:b/>
          <w:sz w:val="28"/>
          <w:szCs w:val="28"/>
          <w:lang w:val="en-US"/>
        </w:rPr>
      </w:pPr>
      <w:r>
        <w:rPr>
          <w:b/>
          <w:sz w:val="28"/>
        </w:rPr>
        <w:lastRenderedPageBreak/>
        <w:t>DECISION: ADD0023 Telecare &amp; Assistive Technology Services</w:t>
      </w:r>
    </w:p>
    <w:p w14:paraId="6142C5A3" w14:textId="77777777" w:rsidR="00971CD1" w:rsidRDefault="00971CD1" w:rsidP="00971CD1">
      <w:pPr>
        <w:rPr>
          <w:b/>
          <w:sz w:val="28"/>
        </w:rPr>
      </w:pPr>
    </w:p>
    <w:p w14:paraId="59A4F25A" w14:textId="77777777" w:rsidR="00971CD1" w:rsidRDefault="00971CD1" w:rsidP="00971CD1">
      <w:pPr>
        <w:rPr>
          <w:b/>
          <w:sz w:val="28"/>
        </w:rPr>
      </w:pPr>
      <w:r>
        <w:rPr>
          <w:b/>
          <w:sz w:val="28"/>
        </w:rPr>
        <w:t xml:space="preserve">Nature of the decision: </w:t>
      </w:r>
    </w:p>
    <w:p w14:paraId="27F2555E" w14:textId="77777777" w:rsidR="00971CD1" w:rsidRDefault="00971CD1" w:rsidP="00971CD1">
      <w:pPr>
        <w:rPr>
          <w:b/>
          <w:sz w:val="28"/>
        </w:rPr>
      </w:pPr>
    </w:p>
    <w:p w14:paraId="16C1B57E" w14:textId="62EFC8C3" w:rsidR="00971CD1" w:rsidRPr="00651649" w:rsidRDefault="00971CD1" w:rsidP="00971CD1">
      <w:pPr>
        <w:rPr>
          <w:noProof/>
          <w:lang w:val="en-US"/>
        </w:rPr>
      </w:pPr>
      <w:r>
        <w:rPr>
          <w:noProof/>
          <w:lang w:val="en-US"/>
        </w:rPr>
        <w:t>Implement an optional extension under existing contract terms.</w:t>
      </w:r>
    </w:p>
    <w:p w14:paraId="205C5B0C" w14:textId="77777777" w:rsidR="00971CD1" w:rsidRDefault="00971CD1" w:rsidP="00971CD1"/>
    <w:p w14:paraId="121D9EA6" w14:textId="77777777" w:rsidR="00971CD1" w:rsidRDefault="00971CD1" w:rsidP="00971CD1">
      <w:pPr>
        <w:rPr>
          <w:b/>
          <w:sz w:val="28"/>
        </w:rPr>
      </w:pPr>
      <w:r>
        <w:rPr>
          <w:b/>
          <w:sz w:val="28"/>
        </w:rPr>
        <w:t>Who will make the decision?</w:t>
      </w:r>
    </w:p>
    <w:p w14:paraId="155BFE21" w14:textId="77777777" w:rsidR="00971CD1" w:rsidRDefault="00971CD1" w:rsidP="00971CD1">
      <w:pPr>
        <w:rPr>
          <w:b/>
          <w:sz w:val="28"/>
        </w:rPr>
      </w:pPr>
    </w:p>
    <w:p w14:paraId="0530F7D5" w14:textId="0EC9AAA8" w:rsidR="00971CD1" w:rsidRDefault="00971CD1" w:rsidP="00971CD1">
      <w:r>
        <w:rPr>
          <w:lang w:val="en-US"/>
        </w:rPr>
        <w:t>Cabinet Member for Adults</w:t>
      </w:r>
    </w:p>
    <w:p w14:paraId="42A05090" w14:textId="77777777" w:rsidR="00971CD1" w:rsidRDefault="00971CD1" w:rsidP="00971CD1"/>
    <w:p w14:paraId="1B3F8845" w14:textId="77777777" w:rsidR="00971CD1" w:rsidRDefault="00971CD1" w:rsidP="00971CD1">
      <w:pPr>
        <w:rPr>
          <w:b/>
          <w:sz w:val="28"/>
        </w:rPr>
      </w:pPr>
      <w:r>
        <w:rPr>
          <w:b/>
          <w:sz w:val="28"/>
        </w:rPr>
        <w:t>When is the decision to be taken?</w:t>
      </w:r>
    </w:p>
    <w:p w14:paraId="6F5B7E61" w14:textId="77777777" w:rsidR="00971CD1" w:rsidRDefault="00971CD1" w:rsidP="00971CD1">
      <w:pPr>
        <w:rPr>
          <w:b/>
          <w:sz w:val="28"/>
        </w:rPr>
      </w:pPr>
    </w:p>
    <w:p w14:paraId="240C3BBD" w14:textId="77777777" w:rsidR="00971CD1" w:rsidRDefault="00971CD1" w:rsidP="00971CD1">
      <w:r>
        <w:t>February 2021</w:t>
      </w:r>
    </w:p>
    <w:p w14:paraId="045C75BD" w14:textId="77777777" w:rsidR="00971CD1" w:rsidRDefault="00971CD1" w:rsidP="00971CD1"/>
    <w:p w14:paraId="6A1D905A" w14:textId="77777777" w:rsidR="00971CD1" w:rsidRDefault="00971CD1" w:rsidP="00971CD1">
      <w:pPr>
        <w:rPr>
          <w:b/>
          <w:sz w:val="28"/>
        </w:rPr>
      </w:pPr>
      <w:r>
        <w:rPr>
          <w:b/>
          <w:sz w:val="28"/>
        </w:rPr>
        <w:t>Who will be consulted and how?</w:t>
      </w:r>
    </w:p>
    <w:p w14:paraId="0B37AB7C" w14:textId="77777777" w:rsidR="00971CD1" w:rsidRDefault="00971CD1" w:rsidP="00971CD1">
      <w:pPr>
        <w:rPr>
          <w:b/>
          <w:sz w:val="28"/>
        </w:rPr>
      </w:pPr>
    </w:p>
    <w:p w14:paraId="71BA5EE7" w14:textId="790B99A6" w:rsidR="00971CD1" w:rsidRDefault="00971CD1" w:rsidP="00971CD1">
      <w:pPr>
        <w:rPr>
          <w:noProof/>
          <w:lang w:val="en-US"/>
        </w:rPr>
      </w:pPr>
      <w:r>
        <w:rPr>
          <w:noProof/>
          <w:lang w:val="en-US"/>
        </w:rPr>
        <w:t xml:space="preserve">Cabinet Member for </w:t>
      </w:r>
      <w:r>
        <w:rPr>
          <w:lang w:val="en-US"/>
        </w:rPr>
        <w:t>Adults</w:t>
      </w:r>
    </w:p>
    <w:p w14:paraId="15D7C03A" w14:textId="77777777" w:rsidR="00971CD1" w:rsidRDefault="00971CD1" w:rsidP="00971CD1">
      <w:pPr>
        <w:rPr>
          <w:lang w:val="en-US"/>
        </w:rPr>
      </w:pPr>
      <w:r>
        <w:rPr>
          <w:lang w:val="en-US"/>
        </w:rPr>
        <w:t>Corporate Director for Adults &amp; Communities</w:t>
      </w:r>
    </w:p>
    <w:p w14:paraId="4FDEC9C5" w14:textId="77777777" w:rsidR="00971CD1" w:rsidRDefault="00971CD1" w:rsidP="00971CD1">
      <w:pPr>
        <w:rPr>
          <w:lang w:val="en-US"/>
        </w:rPr>
      </w:pPr>
      <w:r>
        <w:rPr>
          <w:lang w:val="en-US"/>
        </w:rPr>
        <w:t>Chief Finance Officer</w:t>
      </w:r>
    </w:p>
    <w:p w14:paraId="30EF678E" w14:textId="77777777" w:rsidR="00971CD1" w:rsidRDefault="00971CD1" w:rsidP="00971CD1">
      <w:pPr>
        <w:rPr>
          <w:lang w:val="en-US"/>
        </w:rPr>
      </w:pPr>
      <w:r>
        <w:rPr>
          <w:lang w:val="en-US"/>
        </w:rPr>
        <w:t>Chief Legal Officer</w:t>
      </w:r>
    </w:p>
    <w:p w14:paraId="6B647605" w14:textId="77777777" w:rsidR="00971CD1" w:rsidRDefault="00971CD1" w:rsidP="00971CD1">
      <w:pPr>
        <w:rPr>
          <w:lang w:val="en-US"/>
        </w:rPr>
      </w:pPr>
      <w:r w:rsidRPr="00752F79">
        <w:rPr>
          <w:noProof/>
          <w:lang w:val="en-US"/>
        </w:rPr>
        <w:t>All of the above will be consulted via approval of the delegated decision</w:t>
      </w:r>
    </w:p>
    <w:p w14:paraId="081089F1" w14:textId="77777777" w:rsidR="00971CD1" w:rsidRDefault="00971CD1" w:rsidP="00971CD1">
      <w:pPr>
        <w:rPr>
          <w:lang w:val="en-US"/>
        </w:rPr>
      </w:pPr>
    </w:p>
    <w:p w14:paraId="7D889A38" w14:textId="77777777" w:rsidR="00971CD1" w:rsidRDefault="00971CD1" w:rsidP="00971CD1">
      <w:pPr>
        <w:rPr>
          <w:b/>
          <w:sz w:val="28"/>
        </w:rPr>
      </w:pPr>
      <w:r>
        <w:rPr>
          <w:b/>
          <w:sz w:val="28"/>
        </w:rPr>
        <w:t>Supporting documentation:</w:t>
      </w:r>
    </w:p>
    <w:p w14:paraId="7C9154F8" w14:textId="77777777" w:rsidR="00971CD1" w:rsidRDefault="00971CD1" w:rsidP="00971CD1">
      <w:pPr>
        <w:rPr>
          <w:b/>
          <w:sz w:val="28"/>
        </w:rPr>
      </w:pPr>
    </w:p>
    <w:p w14:paraId="6E75AD65" w14:textId="77777777" w:rsidR="00971CD1" w:rsidRDefault="00971CD1" w:rsidP="00971CD1">
      <w:pPr>
        <w:rPr>
          <w:lang w:val="en-US"/>
        </w:rPr>
      </w:pPr>
      <w:r>
        <w:t>There are no supporting documents for this decision</w:t>
      </w:r>
      <w:r>
        <w:rPr>
          <w:lang w:val="en-US"/>
        </w:rPr>
        <w:t xml:space="preserve"> </w:t>
      </w:r>
    </w:p>
    <w:p w14:paraId="3389ECE9" w14:textId="77777777" w:rsidR="00971CD1" w:rsidRDefault="00971CD1" w:rsidP="00971CD1"/>
    <w:p w14:paraId="4D526BCE" w14:textId="77777777" w:rsidR="00971CD1" w:rsidRDefault="00971CD1" w:rsidP="00971CD1">
      <w:pPr>
        <w:rPr>
          <w:b/>
          <w:sz w:val="28"/>
        </w:rPr>
      </w:pPr>
      <w:r>
        <w:rPr>
          <w:b/>
          <w:sz w:val="28"/>
        </w:rPr>
        <w:t>How and by when to make representations:</w:t>
      </w:r>
    </w:p>
    <w:p w14:paraId="6DFE8A69" w14:textId="77777777" w:rsidR="00971CD1" w:rsidRDefault="00971CD1" w:rsidP="00971CD1">
      <w:pPr>
        <w:rPr>
          <w:b/>
          <w:sz w:val="28"/>
        </w:rPr>
      </w:pPr>
    </w:p>
    <w:p w14:paraId="5910D069" w14:textId="44C24337" w:rsidR="00971CD1" w:rsidRDefault="00971CD1" w:rsidP="00971CD1">
      <w:r>
        <w:t>Representations should be made to Michelle Graham before 19 February 2021.</w:t>
      </w:r>
    </w:p>
    <w:p w14:paraId="75182621" w14:textId="77777777" w:rsidR="00971CD1" w:rsidRDefault="00971CD1" w:rsidP="00971CD1">
      <w:r>
        <w:t xml:space="preserve">Tel: </w:t>
      </w:r>
      <w:r>
        <w:rPr>
          <w:noProof/>
          <w:lang w:val="en-US"/>
        </w:rPr>
        <w:t>07876137531</w:t>
      </w:r>
    </w:p>
    <w:p w14:paraId="3A7BC5F6" w14:textId="77777777" w:rsidR="00971CD1" w:rsidRDefault="00971CD1" w:rsidP="00971CD1"/>
    <w:p w14:paraId="39663F84" w14:textId="6FFBE851" w:rsidR="00971CD1" w:rsidRDefault="00971CD1" w:rsidP="00971CD1">
      <w:r>
        <w:t>First published in Forward Plan on 22 January 2021</w:t>
      </w:r>
    </w:p>
    <w:p w14:paraId="229F79EE" w14:textId="77777777" w:rsidR="00971CD1" w:rsidRDefault="00971CD1" w:rsidP="00971CD1"/>
    <w:p w14:paraId="09658ECA" w14:textId="01691999" w:rsidR="006257BD" w:rsidRDefault="007634CD" w:rsidP="00971CD1">
      <w:pPr>
        <w:rPr>
          <w:b/>
          <w:sz w:val="28"/>
          <w:szCs w:val="28"/>
        </w:rPr>
      </w:pPr>
      <w:r>
        <w:rPr>
          <w:b/>
          <w:noProof/>
          <w:sz w:val="28"/>
          <w:szCs w:val="28"/>
        </w:rPr>
        <mc:AlternateContent>
          <mc:Choice Requires="wps">
            <w:drawing>
              <wp:anchor distT="0" distB="0" distL="114300" distR="114300" simplePos="0" relativeHeight="251684864" behindDoc="0" locked="0" layoutInCell="1" allowOverlap="1" wp14:anchorId="65380C0C" wp14:editId="75C42916">
                <wp:simplePos x="0" y="0"/>
                <wp:positionH relativeFrom="column">
                  <wp:posOffset>2190115</wp:posOffset>
                </wp:positionH>
                <wp:positionV relativeFrom="paragraph">
                  <wp:posOffset>396875</wp:posOffset>
                </wp:positionV>
                <wp:extent cx="1151890" cy="726440"/>
                <wp:effectExtent l="0" t="0" r="0" b="0"/>
                <wp:wrapNone/>
                <wp:docPr id="74" name="Text 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726440"/>
                        </a:xfrm>
                        <a:prstGeom prst="rect">
                          <a:avLst/>
                        </a:prstGeom>
                        <a:solidFill>
                          <a:srgbClr val="FFFFFF"/>
                        </a:solidFill>
                        <a:ln w="6350">
                          <a:solidFill>
                            <a:srgbClr val="000000"/>
                          </a:solidFill>
                          <a:miter lim="800000"/>
                          <a:headEnd/>
                          <a:tailEnd/>
                        </a:ln>
                      </wps:spPr>
                      <wps:txbx>
                        <w:txbxContent>
                          <w:p w14:paraId="32331C6D" w14:textId="462C3A27" w:rsidR="00245CE7" w:rsidRDefault="005A4C2F" w:rsidP="005A4C2F">
                            <w:r>
                              <w:object w:dxaOrig="1534" w:dyaOrig="997" w14:anchorId="1603E2E9">
                                <v:shape id="_x0000_i1034" type="#_x0000_t75" style="width:75.8pt;height:49.5pt">
                                  <v:imagedata r:id="rId26" o:title=""/>
                                </v:shape>
                                <o:OLEObject Type="Embed" ProgID="AcroExch.Document.DC" ShapeID="_x0000_i1034" DrawAspect="Icon" ObjectID="_1725969496" r:id="rId27"/>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5380C0C" id="Text Box 995" o:spid="_x0000_s1032" type="#_x0000_t202" style="position:absolute;margin-left:172.45pt;margin-top:31.25pt;width:90.7pt;height:57.2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" strokeweight=".5pt">
                <v:textbox style="mso-fit-shape-to-text:t">
                  <w:txbxContent>
                    <w:p w14:paraId="32331C6D" w14:textId="462C3A27" w:rsidR="00245CE7" w:rsidRDefault="005A4C2F" w:rsidP="005A4C2F">
                      <w:r>
                        <w:object w:dxaOrig="1534" w:dyaOrig="997" w14:anchorId="1603E2E9">
                          <v:shape id="_x0000_i1034" type="#_x0000_t75" style="width:75.8pt;height:49.5pt">
                            <v:imagedata r:id="rId28" o:title=""/>
                          </v:shape>
                          <o:OLEObject Type="Embed" ProgID="AcroExch.Document.DC" ShapeID="_x0000_i1034" DrawAspect="Icon" ObjectID="_1722152153" r:id="rId29"/>
                        </w:object>
                      </w:r>
                    </w:p>
                  </w:txbxContent>
                </v:textbox>
              </v:shape>
            </w:pict>
          </mc:Fallback>
        </mc:AlternateContent>
      </w:r>
      <w:r w:rsidR="00971CD1" w:rsidRPr="008254C1">
        <w:rPr>
          <w:b/>
          <w:sz w:val="28"/>
          <w:szCs w:val="28"/>
        </w:rPr>
        <w:t>Following the Making of the decision, the decision form will be published here:</w:t>
      </w:r>
    </w:p>
    <w:p w14:paraId="26CD83DD" w14:textId="77777777" w:rsidR="006257BD" w:rsidRDefault="006257BD" w:rsidP="00971CD1">
      <w:pPr>
        <w:rPr>
          <w:b/>
          <w:sz w:val="28"/>
          <w:szCs w:val="28"/>
        </w:rPr>
      </w:pPr>
    </w:p>
    <w:p w14:paraId="38F88F35" w14:textId="77777777" w:rsidR="006257BD" w:rsidRDefault="006257BD" w:rsidP="00971CD1">
      <w:pPr>
        <w:rPr>
          <w:b/>
          <w:sz w:val="28"/>
          <w:szCs w:val="28"/>
        </w:rPr>
      </w:pPr>
    </w:p>
    <w:p w14:paraId="738A26C3" w14:textId="77777777" w:rsidR="006257BD" w:rsidRDefault="006257BD" w:rsidP="00971CD1">
      <w:pPr>
        <w:rPr>
          <w:b/>
          <w:sz w:val="28"/>
          <w:szCs w:val="28"/>
        </w:rPr>
      </w:pPr>
    </w:p>
    <w:p w14:paraId="4AEB7EFD" w14:textId="77777777" w:rsidR="006257BD" w:rsidRDefault="006257BD" w:rsidP="00971CD1">
      <w:pPr>
        <w:rPr>
          <w:b/>
          <w:sz w:val="28"/>
          <w:szCs w:val="28"/>
        </w:rPr>
      </w:pPr>
    </w:p>
    <w:p w14:paraId="396C5A69" w14:textId="77777777" w:rsidR="006257BD" w:rsidRDefault="006257BD" w:rsidP="00971CD1">
      <w:pPr>
        <w:rPr>
          <w:b/>
          <w:sz w:val="28"/>
          <w:szCs w:val="28"/>
        </w:rPr>
      </w:pPr>
    </w:p>
    <w:p w14:paraId="6BB351AD" w14:textId="77777777" w:rsidR="006257BD" w:rsidRDefault="006257BD" w:rsidP="00971CD1">
      <w:pPr>
        <w:rPr>
          <w:b/>
          <w:sz w:val="28"/>
          <w:szCs w:val="28"/>
        </w:rPr>
      </w:pPr>
    </w:p>
    <w:p w14:paraId="69DB4679" w14:textId="77777777" w:rsidR="005E1C98" w:rsidRDefault="005E1C98" w:rsidP="006257BD">
      <w:pPr>
        <w:rPr>
          <w:b/>
          <w:sz w:val="28"/>
        </w:rPr>
      </w:pPr>
    </w:p>
    <w:p w14:paraId="0AA35733" w14:textId="2AA728F7" w:rsidR="006257BD" w:rsidRDefault="006257BD" w:rsidP="006257BD">
      <w:pPr>
        <w:rPr>
          <w:b/>
          <w:sz w:val="28"/>
          <w:szCs w:val="28"/>
          <w:lang w:val="en-US"/>
        </w:rPr>
      </w:pPr>
      <w:r>
        <w:rPr>
          <w:b/>
          <w:sz w:val="28"/>
        </w:rPr>
        <w:lastRenderedPageBreak/>
        <w:t>DECISION: ADD0024 Holiday Activities Fund Grant 2021</w:t>
      </w:r>
    </w:p>
    <w:p w14:paraId="37550104" w14:textId="77777777" w:rsidR="006257BD" w:rsidRDefault="006257BD" w:rsidP="006257BD">
      <w:pPr>
        <w:rPr>
          <w:b/>
          <w:sz w:val="28"/>
        </w:rPr>
      </w:pPr>
    </w:p>
    <w:p w14:paraId="5314C6DA" w14:textId="77777777" w:rsidR="006257BD" w:rsidRDefault="006257BD" w:rsidP="006257BD">
      <w:pPr>
        <w:rPr>
          <w:b/>
          <w:sz w:val="28"/>
        </w:rPr>
      </w:pPr>
      <w:r>
        <w:rPr>
          <w:b/>
          <w:sz w:val="28"/>
        </w:rPr>
        <w:t xml:space="preserve">Nature of the decision: </w:t>
      </w:r>
    </w:p>
    <w:p w14:paraId="5F1D6F36" w14:textId="77777777" w:rsidR="006257BD" w:rsidRDefault="006257BD" w:rsidP="006257BD">
      <w:pPr>
        <w:rPr>
          <w:b/>
          <w:sz w:val="28"/>
        </w:rPr>
      </w:pPr>
    </w:p>
    <w:p w14:paraId="0740588A" w14:textId="39BF9DEF" w:rsidR="006257BD" w:rsidRPr="00651649" w:rsidRDefault="006257BD" w:rsidP="006257BD">
      <w:pPr>
        <w:rPr>
          <w:noProof/>
          <w:lang w:val="en-US"/>
        </w:rPr>
      </w:pPr>
      <w:r w:rsidRPr="006257BD">
        <w:rPr>
          <w:noProof/>
          <w:lang w:val="en-US"/>
        </w:rPr>
        <w:t>The Government is providing a grant of £695,950 for Redcar &amp; Cleveland Borough Council to deliver on the Holiday Activities Fund programme throughout 2021 for all children and young people in the Borough who are eligible for free school meals. This decision seeks permission to accept this funding.</w:t>
      </w:r>
    </w:p>
    <w:p w14:paraId="4A916B84" w14:textId="77777777" w:rsidR="006257BD" w:rsidRDefault="006257BD" w:rsidP="006257BD"/>
    <w:p w14:paraId="47D6886F" w14:textId="77777777" w:rsidR="006257BD" w:rsidRDefault="006257BD" w:rsidP="006257BD">
      <w:pPr>
        <w:rPr>
          <w:b/>
          <w:sz w:val="28"/>
        </w:rPr>
      </w:pPr>
      <w:r>
        <w:rPr>
          <w:b/>
          <w:sz w:val="28"/>
        </w:rPr>
        <w:t>Who will make the decision?</w:t>
      </w:r>
    </w:p>
    <w:p w14:paraId="0C3CF03B" w14:textId="77777777" w:rsidR="006257BD" w:rsidRDefault="006257BD" w:rsidP="006257BD">
      <w:pPr>
        <w:rPr>
          <w:b/>
          <w:sz w:val="28"/>
        </w:rPr>
      </w:pPr>
    </w:p>
    <w:p w14:paraId="18D8BC1C" w14:textId="0F2BC937" w:rsidR="006257BD" w:rsidRDefault="006257BD" w:rsidP="006257BD">
      <w:r>
        <w:rPr>
          <w:lang w:val="en-US"/>
        </w:rPr>
        <w:t>Cabinet Member for Health, Housing and Welfare</w:t>
      </w:r>
    </w:p>
    <w:p w14:paraId="4DB54C3F" w14:textId="77777777" w:rsidR="006257BD" w:rsidRDefault="006257BD" w:rsidP="006257BD"/>
    <w:p w14:paraId="3F3AF111" w14:textId="77777777" w:rsidR="006257BD" w:rsidRDefault="006257BD" w:rsidP="006257BD">
      <w:pPr>
        <w:rPr>
          <w:b/>
          <w:sz w:val="28"/>
        </w:rPr>
      </w:pPr>
      <w:r>
        <w:rPr>
          <w:b/>
          <w:sz w:val="28"/>
        </w:rPr>
        <w:t>When is the decision to be taken?</w:t>
      </w:r>
    </w:p>
    <w:p w14:paraId="533EED65" w14:textId="77777777" w:rsidR="006257BD" w:rsidRDefault="006257BD" w:rsidP="006257BD">
      <w:pPr>
        <w:rPr>
          <w:b/>
          <w:sz w:val="28"/>
        </w:rPr>
      </w:pPr>
    </w:p>
    <w:p w14:paraId="30261BD3" w14:textId="77777777" w:rsidR="006257BD" w:rsidRDefault="006257BD" w:rsidP="006257BD">
      <w:r>
        <w:t>February 2021</w:t>
      </w:r>
    </w:p>
    <w:p w14:paraId="41064937" w14:textId="77777777" w:rsidR="006257BD" w:rsidRDefault="006257BD" w:rsidP="006257BD"/>
    <w:p w14:paraId="29339B79" w14:textId="77777777" w:rsidR="006257BD" w:rsidRDefault="006257BD" w:rsidP="006257BD">
      <w:pPr>
        <w:rPr>
          <w:b/>
          <w:sz w:val="28"/>
        </w:rPr>
      </w:pPr>
      <w:r>
        <w:rPr>
          <w:b/>
          <w:sz w:val="28"/>
        </w:rPr>
        <w:t>Who will be consulted and how?</w:t>
      </w:r>
    </w:p>
    <w:p w14:paraId="3BE0384A" w14:textId="77777777" w:rsidR="006257BD" w:rsidRDefault="006257BD" w:rsidP="006257BD">
      <w:pPr>
        <w:rPr>
          <w:b/>
          <w:sz w:val="28"/>
        </w:rPr>
      </w:pPr>
    </w:p>
    <w:p w14:paraId="23DC45BA" w14:textId="6DFACF9E" w:rsidR="006257BD" w:rsidRDefault="006257BD" w:rsidP="006257BD">
      <w:pPr>
        <w:rPr>
          <w:noProof/>
          <w:lang w:val="en-US"/>
        </w:rPr>
      </w:pPr>
      <w:r>
        <w:rPr>
          <w:noProof/>
          <w:lang w:val="en-US"/>
        </w:rPr>
        <w:t xml:space="preserve">Cabinet Member for </w:t>
      </w:r>
      <w:r>
        <w:rPr>
          <w:lang w:val="en-US"/>
        </w:rPr>
        <w:t>Health, Housing &amp; Welfare</w:t>
      </w:r>
    </w:p>
    <w:p w14:paraId="546BB80D" w14:textId="49FBCF4B" w:rsidR="006257BD" w:rsidRDefault="006257BD" w:rsidP="006257BD">
      <w:pPr>
        <w:rPr>
          <w:lang w:val="en-US"/>
        </w:rPr>
      </w:pPr>
      <w:r>
        <w:rPr>
          <w:lang w:val="en-US"/>
        </w:rPr>
        <w:t>Corporate Director for Adults &amp; Communities</w:t>
      </w:r>
    </w:p>
    <w:p w14:paraId="5C4C437D" w14:textId="7293545C" w:rsidR="006257BD" w:rsidRDefault="006257BD" w:rsidP="006257BD">
      <w:pPr>
        <w:rPr>
          <w:lang w:val="en-US"/>
        </w:rPr>
      </w:pPr>
      <w:r>
        <w:rPr>
          <w:lang w:val="en-US"/>
        </w:rPr>
        <w:t>Corporate Director for Children &amp; Families</w:t>
      </w:r>
    </w:p>
    <w:p w14:paraId="4380AF80" w14:textId="77777777" w:rsidR="006257BD" w:rsidRDefault="006257BD" w:rsidP="006257BD">
      <w:pPr>
        <w:rPr>
          <w:lang w:val="en-US"/>
        </w:rPr>
      </w:pPr>
      <w:r>
        <w:rPr>
          <w:lang w:val="en-US"/>
        </w:rPr>
        <w:t>Chief Finance Officer</w:t>
      </w:r>
    </w:p>
    <w:p w14:paraId="3AD9A71A" w14:textId="77777777" w:rsidR="006257BD" w:rsidRDefault="006257BD" w:rsidP="006257BD">
      <w:pPr>
        <w:rPr>
          <w:lang w:val="en-US"/>
        </w:rPr>
      </w:pPr>
      <w:r>
        <w:rPr>
          <w:lang w:val="en-US"/>
        </w:rPr>
        <w:t>Chief Legal Officer</w:t>
      </w:r>
    </w:p>
    <w:p w14:paraId="4AEC75F9" w14:textId="77777777" w:rsidR="006257BD" w:rsidRDefault="006257BD" w:rsidP="006257BD">
      <w:pPr>
        <w:rPr>
          <w:lang w:val="en-US"/>
        </w:rPr>
      </w:pPr>
      <w:r w:rsidRPr="00752F79">
        <w:rPr>
          <w:noProof/>
          <w:lang w:val="en-US"/>
        </w:rPr>
        <w:t>All of the above will be consulted via approval of the delegated decision</w:t>
      </w:r>
    </w:p>
    <w:p w14:paraId="6C76B004" w14:textId="77777777" w:rsidR="006257BD" w:rsidRDefault="006257BD" w:rsidP="006257BD">
      <w:pPr>
        <w:rPr>
          <w:lang w:val="en-US"/>
        </w:rPr>
      </w:pPr>
    </w:p>
    <w:p w14:paraId="204B6C23" w14:textId="77777777" w:rsidR="006257BD" w:rsidRDefault="006257BD" w:rsidP="006257BD">
      <w:pPr>
        <w:rPr>
          <w:b/>
          <w:sz w:val="28"/>
        </w:rPr>
      </w:pPr>
      <w:r>
        <w:rPr>
          <w:b/>
          <w:sz w:val="28"/>
        </w:rPr>
        <w:t>Supporting documentation:</w:t>
      </w:r>
    </w:p>
    <w:p w14:paraId="088036BC" w14:textId="77777777" w:rsidR="006257BD" w:rsidRDefault="006257BD" w:rsidP="006257BD">
      <w:pPr>
        <w:rPr>
          <w:b/>
          <w:sz w:val="28"/>
        </w:rPr>
      </w:pPr>
    </w:p>
    <w:p w14:paraId="39C090BB" w14:textId="77777777" w:rsidR="006257BD" w:rsidRDefault="006257BD" w:rsidP="006257BD">
      <w:pPr>
        <w:rPr>
          <w:lang w:val="en-US"/>
        </w:rPr>
      </w:pPr>
      <w:r>
        <w:t>There are no supporting documents for this decision</w:t>
      </w:r>
      <w:r>
        <w:rPr>
          <w:lang w:val="en-US"/>
        </w:rPr>
        <w:t xml:space="preserve"> </w:t>
      </w:r>
    </w:p>
    <w:p w14:paraId="2B7D25E2" w14:textId="77777777" w:rsidR="006257BD" w:rsidRDefault="006257BD" w:rsidP="006257BD"/>
    <w:p w14:paraId="7B2321AB" w14:textId="77777777" w:rsidR="006257BD" w:rsidRDefault="006257BD" w:rsidP="006257BD">
      <w:pPr>
        <w:rPr>
          <w:b/>
          <w:sz w:val="28"/>
        </w:rPr>
      </w:pPr>
      <w:r>
        <w:rPr>
          <w:b/>
          <w:sz w:val="28"/>
        </w:rPr>
        <w:t>How and by when to make representations:</w:t>
      </w:r>
    </w:p>
    <w:p w14:paraId="0DCFA3C5" w14:textId="77777777" w:rsidR="006257BD" w:rsidRDefault="006257BD" w:rsidP="006257BD">
      <w:pPr>
        <w:rPr>
          <w:b/>
          <w:sz w:val="28"/>
        </w:rPr>
      </w:pPr>
    </w:p>
    <w:p w14:paraId="71CA7FC6" w14:textId="06AF3BF4" w:rsidR="006257BD" w:rsidRDefault="006257BD" w:rsidP="006257BD">
      <w:r>
        <w:t>Representations should be made to Scott Lloyd before 24 February 2021.</w:t>
      </w:r>
    </w:p>
    <w:p w14:paraId="0094CC84" w14:textId="1DB99D77" w:rsidR="006257BD" w:rsidRDefault="006257BD" w:rsidP="006257BD">
      <w:r>
        <w:t xml:space="preserve">Tel: </w:t>
      </w:r>
      <w:r>
        <w:rPr>
          <w:noProof/>
          <w:lang w:val="en-US"/>
        </w:rPr>
        <w:t>01642 727658</w:t>
      </w:r>
    </w:p>
    <w:p w14:paraId="6776818C" w14:textId="77777777" w:rsidR="006257BD" w:rsidRDefault="006257BD" w:rsidP="006257BD"/>
    <w:p w14:paraId="4854CE66" w14:textId="52FF751D" w:rsidR="006257BD" w:rsidRDefault="006257BD" w:rsidP="006257BD">
      <w:r>
        <w:t>First published in Forward Plan on 27 January 2021</w:t>
      </w:r>
    </w:p>
    <w:p w14:paraId="787EEBA1" w14:textId="77777777" w:rsidR="006257BD" w:rsidRDefault="006257BD" w:rsidP="006257BD"/>
    <w:p w14:paraId="644FE387" w14:textId="7542A897" w:rsidR="00925E55" w:rsidRDefault="007634CD" w:rsidP="006257BD">
      <w:pPr>
        <w:rPr>
          <w:b/>
          <w:sz w:val="28"/>
          <w:szCs w:val="28"/>
        </w:rPr>
      </w:pPr>
      <w:r>
        <w:rPr>
          <w:b/>
          <w:noProof/>
          <w:sz w:val="28"/>
          <w:szCs w:val="28"/>
        </w:rPr>
        <mc:AlternateContent>
          <mc:Choice Requires="wps">
            <w:drawing>
              <wp:anchor distT="0" distB="0" distL="114300" distR="114300" simplePos="0" relativeHeight="251685888" behindDoc="0" locked="0" layoutInCell="1" allowOverlap="1" wp14:anchorId="091EA45D" wp14:editId="0B632302">
                <wp:simplePos x="0" y="0"/>
                <wp:positionH relativeFrom="column">
                  <wp:posOffset>2190115</wp:posOffset>
                </wp:positionH>
                <wp:positionV relativeFrom="paragraph">
                  <wp:posOffset>396875</wp:posOffset>
                </wp:positionV>
                <wp:extent cx="1151890" cy="726440"/>
                <wp:effectExtent l="0" t="0" r="0" b="0"/>
                <wp:wrapNone/>
                <wp:docPr id="73" name="Text Box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726440"/>
                        </a:xfrm>
                        <a:prstGeom prst="rect">
                          <a:avLst/>
                        </a:prstGeom>
                        <a:solidFill>
                          <a:srgbClr val="FFFFFF"/>
                        </a:solidFill>
                        <a:ln w="6350">
                          <a:solidFill>
                            <a:srgbClr val="000000"/>
                          </a:solidFill>
                          <a:miter lim="800000"/>
                          <a:headEnd/>
                          <a:tailEnd/>
                        </a:ln>
                      </wps:spPr>
                      <wps:txbx>
                        <w:txbxContent>
                          <w:p w14:paraId="779434B6" w14:textId="29750991" w:rsidR="00245CE7" w:rsidRDefault="00245CE7" w:rsidP="009E73B4">
                            <w:r>
                              <w:object w:dxaOrig="1534" w:dyaOrig="997" w14:anchorId="5A5520AD">
                                <v:shape id="_x0000_i1036" type="#_x0000_t75" style="width:75.8pt;height:49.5pt">
                                  <v:imagedata r:id="rId30" o:title=""/>
                                </v:shape>
                                <o:OLEObject Type="Embed" ProgID="AcroExch.Document.DC" ShapeID="_x0000_i1036" DrawAspect="Icon" ObjectID="_1725969497" r:id="rId3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091EA45D" id="Text Box 1040" o:spid="_x0000_s1033" type="#_x0000_t202" style="position:absolute;margin-left:172.45pt;margin-top:31.25pt;width:90.7pt;height:57.2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" strokeweight=".5pt">
                <v:textbox style="mso-fit-shape-to-text:t">
                  <w:txbxContent>
                    <w:p w14:paraId="779434B6" w14:textId="29750991" w:rsidR="00245CE7" w:rsidRDefault="00245CE7" w:rsidP="009E73B4">
                      <w:r>
                        <w:object w:dxaOrig="1534" w:dyaOrig="997" w14:anchorId="5A5520AD">
                          <v:shape id="_x0000_i1036" type="#_x0000_t75" style="width:75.8pt;height:49.5pt">
                            <v:imagedata r:id="rId32" o:title=""/>
                          </v:shape>
                          <o:OLEObject Type="Embed" ProgID="AcroExch.Document.DC" ShapeID="_x0000_i1036" DrawAspect="Icon" ObjectID="_1722152154" r:id="rId33"/>
                        </w:object>
                      </w:r>
                    </w:p>
                  </w:txbxContent>
                </v:textbox>
              </v:shape>
            </w:pict>
          </mc:Fallback>
        </mc:AlternateContent>
      </w:r>
      <w:r w:rsidR="006257BD" w:rsidRPr="008254C1">
        <w:rPr>
          <w:b/>
          <w:sz w:val="28"/>
          <w:szCs w:val="28"/>
        </w:rPr>
        <w:t>Following the Making of the decision, the decision form will be published here:</w:t>
      </w:r>
    </w:p>
    <w:p w14:paraId="7B021D2F" w14:textId="77777777" w:rsidR="00925E55" w:rsidRDefault="00925E55" w:rsidP="006257BD">
      <w:pPr>
        <w:rPr>
          <w:b/>
          <w:sz w:val="28"/>
          <w:szCs w:val="28"/>
        </w:rPr>
      </w:pPr>
    </w:p>
    <w:p w14:paraId="2E8122AB" w14:textId="77777777" w:rsidR="00925E55" w:rsidRDefault="00925E55" w:rsidP="006257BD">
      <w:pPr>
        <w:rPr>
          <w:b/>
          <w:sz w:val="28"/>
          <w:szCs w:val="28"/>
        </w:rPr>
      </w:pPr>
    </w:p>
    <w:p w14:paraId="61C56265" w14:textId="77777777" w:rsidR="00925E55" w:rsidRDefault="00925E55" w:rsidP="006257BD">
      <w:pPr>
        <w:rPr>
          <w:b/>
          <w:sz w:val="28"/>
          <w:szCs w:val="28"/>
        </w:rPr>
      </w:pPr>
    </w:p>
    <w:p w14:paraId="4BED1A2A" w14:textId="3586D996" w:rsidR="00925E55" w:rsidRDefault="00925E55" w:rsidP="00925E55">
      <w:pPr>
        <w:rPr>
          <w:b/>
          <w:sz w:val="28"/>
          <w:szCs w:val="28"/>
          <w:lang w:val="en-US"/>
        </w:rPr>
      </w:pPr>
      <w:r>
        <w:rPr>
          <w:b/>
          <w:sz w:val="28"/>
        </w:rPr>
        <w:lastRenderedPageBreak/>
        <w:t>DECISION: ADD0025 Dynamic Purchasing System for Disabled Facilities Grant’s larger works and level access showers</w:t>
      </w:r>
    </w:p>
    <w:p w14:paraId="621194D9" w14:textId="77777777" w:rsidR="00925E55" w:rsidRDefault="00925E55" w:rsidP="00925E55">
      <w:pPr>
        <w:rPr>
          <w:b/>
          <w:sz w:val="28"/>
        </w:rPr>
      </w:pPr>
    </w:p>
    <w:p w14:paraId="57882FA2" w14:textId="77777777" w:rsidR="00925E55" w:rsidRDefault="00925E55" w:rsidP="00925E55">
      <w:pPr>
        <w:rPr>
          <w:b/>
          <w:sz w:val="28"/>
        </w:rPr>
      </w:pPr>
      <w:r>
        <w:rPr>
          <w:b/>
          <w:sz w:val="28"/>
        </w:rPr>
        <w:t xml:space="preserve">Nature of the decision: </w:t>
      </w:r>
    </w:p>
    <w:p w14:paraId="1E983BC9" w14:textId="77777777" w:rsidR="00925E55" w:rsidRDefault="00925E55" w:rsidP="00925E55">
      <w:pPr>
        <w:rPr>
          <w:b/>
          <w:sz w:val="28"/>
        </w:rPr>
      </w:pPr>
    </w:p>
    <w:p w14:paraId="45D459EC" w14:textId="77777777" w:rsidR="00925E55" w:rsidRDefault="00925E55" w:rsidP="00925E55">
      <w:pPr>
        <w:rPr>
          <w:noProof/>
          <w:lang w:val="en-US"/>
        </w:rPr>
      </w:pPr>
      <w:r>
        <w:rPr>
          <w:lang w:val="en-US"/>
        </w:rPr>
        <w:t>Commence a procurement process in order to award a contract for a Dynamic Purchasing System (DPS) for Disabled Facilities Grant (DFG) works. Builders/Contractors can apply for inclusion by meeting the Council's qualifying criteria set out in the procurement documentation.  The DFG average yearly b</w:t>
      </w:r>
      <w:r>
        <w:rPr>
          <w:noProof/>
          <w:lang w:val="en-US"/>
        </w:rPr>
        <w:t>udget costs for such works is £600,000</w:t>
      </w:r>
      <w:r w:rsidRPr="00731231">
        <w:rPr>
          <w:noProof/>
          <w:lang w:val="en-US"/>
        </w:rPr>
        <w:t>.</w:t>
      </w:r>
      <w:r>
        <w:rPr>
          <w:noProof/>
          <w:lang w:val="en-US"/>
        </w:rPr>
        <w:t xml:space="preserve"> </w:t>
      </w:r>
    </w:p>
    <w:p w14:paraId="07114745" w14:textId="67586981" w:rsidR="00925E55" w:rsidRDefault="00925E55" w:rsidP="00925E55">
      <w:pPr>
        <w:rPr>
          <w:noProof/>
          <w:lang w:val="en-US"/>
        </w:rPr>
      </w:pPr>
      <w:r>
        <w:rPr>
          <w:noProof/>
          <w:lang w:val="en-US"/>
        </w:rPr>
        <w:t>The estimated DPS start date will be 1 July 2021 for up to 4 years.  The DPS will remain open during the contract period to allow contractors to apply.</w:t>
      </w:r>
    </w:p>
    <w:p w14:paraId="513A5101" w14:textId="3CE7DFA8" w:rsidR="00925E55" w:rsidRPr="00651649" w:rsidRDefault="00925E55" w:rsidP="00925E55">
      <w:pPr>
        <w:rPr>
          <w:noProof/>
          <w:lang w:val="en-US"/>
        </w:rPr>
      </w:pPr>
      <w:r>
        <w:rPr>
          <w:noProof/>
          <w:lang w:val="en-US"/>
        </w:rPr>
        <w:t xml:space="preserve">Delegated Powers 447  </w:t>
      </w:r>
      <w:r w:rsidRPr="00731231">
        <w:rPr>
          <w:noProof/>
          <w:lang w:val="en-US"/>
        </w:rPr>
        <w:t xml:space="preserve">  </w:t>
      </w:r>
      <w:r>
        <w:rPr>
          <w:noProof/>
          <w:lang w:val="en-US"/>
        </w:rPr>
        <w:t xml:space="preserve"> </w:t>
      </w:r>
    </w:p>
    <w:p w14:paraId="45427C0A" w14:textId="77777777" w:rsidR="00925E55" w:rsidRDefault="00925E55" w:rsidP="00925E55"/>
    <w:p w14:paraId="229D5BF5" w14:textId="77777777" w:rsidR="00925E55" w:rsidRDefault="00925E55" w:rsidP="00925E55">
      <w:pPr>
        <w:rPr>
          <w:b/>
          <w:sz w:val="28"/>
        </w:rPr>
      </w:pPr>
      <w:r>
        <w:rPr>
          <w:b/>
          <w:sz w:val="28"/>
        </w:rPr>
        <w:t>Who will make the decision?</w:t>
      </w:r>
    </w:p>
    <w:p w14:paraId="09DD950F" w14:textId="77777777" w:rsidR="00925E55" w:rsidRDefault="00925E55" w:rsidP="00925E55">
      <w:pPr>
        <w:rPr>
          <w:b/>
          <w:sz w:val="28"/>
        </w:rPr>
      </w:pPr>
    </w:p>
    <w:p w14:paraId="14AC05C4" w14:textId="67B1E6F2" w:rsidR="00925E55" w:rsidRDefault="00925E55" w:rsidP="00925E55">
      <w:r>
        <w:rPr>
          <w:lang w:val="en-US"/>
        </w:rPr>
        <w:t>Cabinet Member for Adults</w:t>
      </w:r>
    </w:p>
    <w:p w14:paraId="2665F537" w14:textId="77777777" w:rsidR="00925E55" w:rsidRDefault="00925E55" w:rsidP="00925E55"/>
    <w:p w14:paraId="307CFD9F" w14:textId="77777777" w:rsidR="00925E55" w:rsidRDefault="00925E55" w:rsidP="00925E55">
      <w:pPr>
        <w:rPr>
          <w:b/>
          <w:sz w:val="28"/>
        </w:rPr>
      </w:pPr>
      <w:r>
        <w:rPr>
          <w:b/>
          <w:sz w:val="28"/>
        </w:rPr>
        <w:t>When is the decision to be taken?</w:t>
      </w:r>
    </w:p>
    <w:p w14:paraId="461A90E8" w14:textId="77777777" w:rsidR="00925E55" w:rsidRDefault="00925E55" w:rsidP="00925E55">
      <w:pPr>
        <w:rPr>
          <w:b/>
          <w:sz w:val="28"/>
        </w:rPr>
      </w:pPr>
    </w:p>
    <w:p w14:paraId="0435ED73" w14:textId="71DF3569" w:rsidR="00925E55" w:rsidRDefault="00925E55" w:rsidP="00925E55">
      <w:r>
        <w:t>March 2021</w:t>
      </w:r>
    </w:p>
    <w:p w14:paraId="23E30E19" w14:textId="77777777" w:rsidR="00925E55" w:rsidRDefault="00925E55" w:rsidP="00925E55"/>
    <w:p w14:paraId="58A0AD32" w14:textId="77777777" w:rsidR="00925E55" w:rsidRDefault="00925E55" w:rsidP="00925E55">
      <w:pPr>
        <w:rPr>
          <w:b/>
          <w:sz w:val="28"/>
        </w:rPr>
      </w:pPr>
      <w:r>
        <w:rPr>
          <w:b/>
          <w:sz w:val="28"/>
        </w:rPr>
        <w:t>Who will be consulted and how?</w:t>
      </w:r>
    </w:p>
    <w:p w14:paraId="27214862" w14:textId="77777777" w:rsidR="00925E55" w:rsidRDefault="00925E55" w:rsidP="00925E55">
      <w:pPr>
        <w:rPr>
          <w:b/>
          <w:sz w:val="28"/>
        </w:rPr>
      </w:pPr>
    </w:p>
    <w:p w14:paraId="42E29CB0" w14:textId="49746DA5" w:rsidR="00925E55" w:rsidRDefault="00925E55" w:rsidP="00925E55">
      <w:pPr>
        <w:rPr>
          <w:noProof/>
          <w:lang w:val="en-US"/>
        </w:rPr>
      </w:pPr>
      <w:r>
        <w:rPr>
          <w:noProof/>
          <w:lang w:val="en-US"/>
        </w:rPr>
        <w:t xml:space="preserve">Cabinet Member for </w:t>
      </w:r>
      <w:r>
        <w:rPr>
          <w:lang w:val="en-US"/>
        </w:rPr>
        <w:t>Adults</w:t>
      </w:r>
    </w:p>
    <w:p w14:paraId="0AA1D18D" w14:textId="77777777" w:rsidR="00925E55" w:rsidRDefault="00925E55" w:rsidP="00925E55">
      <w:pPr>
        <w:rPr>
          <w:lang w:val="en-US"/>
        </w:rPr>
      </w:pPr>
      <w:r>
        <w:rPr>
          <w:lang w:val="en-US"/>
        </w:rPr>
        <w:t>Corporate Director for Adults &amp; Communities</w:t>
      </w:r>
    </w:p>
    <w:p w14:paraId="39CB32A4" w14:textId="77777777" w:rsidR="00925E55" w:rsidRDefault="00925E55" w:rsidP="00925E55">
      <w:pPr>
        <w:rPr>
          <w:lang w:val="en-US"/>
        </w:rPr>
      </w:pPr>
      <w:r>
        <w:rPr>
          <w:lang w:val="en-US"/>
        </w:rPr>
        <w:t>Chief Finance Officer</w:t>
      </w:r>
    </w:p>
    <w:p w14:paraId="436299D1" w14:textId="77777777" w:rsidR="00925E55" w:rsidRDefault="00925E55" w:rsidP="00925E55">
      <w:pPr>
        <w:rPr>
          <w:lang w:val="en-US"/>
        </w:rPr>
      </w:pPr>
      <w:r>
        <w:rPr>
          <w:lang w:val="en-US"/>
        </w:rPr>
        <w:t>Chief Legal Officer</w:t>
      </w:r>
    </w:p>
    <w:p w14:paraId="38B3B168" w14:textId="77777777" w:rsidR="00925E55" w:rsidRDefault="00925E55" w:rsidP="00925E55">
      <w:pPr>
        <w:rPr>
          <w:lang w:val="en-US"/>
        </w:rPr>
      </w:pPr>
      <w:r w:rsidRPr="00752F79">
        <w:rPr>
          <w:noProof/>
          <w:lang w:val="en-US"/>
        </w:rPr>
        <w:t>All of the above will be consulted via approval of the delegated decision</w:t>
      </w:r>
    </w:p>
    <w:p w14:paraId="60A9AB63" w14:textId="77777777" w:rsidR="00925E55" w:rsidRDefault="00925E55" w:rsidP="00925E55">
      <w:pPr>
        <w:rPr>
          <w:lang w:val="en-US"/>
        </w:rPr>
      </w:pPr>
    </w:p>
    <w:p w14:paraId="6820CF2D" w14:textId="77777777" w:rsidR="00925E55" w:rsidRDefault="00925E55" w:rsidP="00925E55">
      <w:pPr>
        <w:rPr>
          <w:b/>
          <w:sz w:val="28"/>
        </w:rPr>
      </w:pPr>
      <w:r>
        <w:rPr>
          <w:b/>
          <w:sz w:val="28"/>
        </w:rPr>
        <w:t>Supporting documentation:</w:t>
      </w:r>
    </w:p>
    <w:p w14:paraId="4DB8E5DC" w14:textId="77777777" w:rsidR="00925E55" w:rsidRDefault="00925E55" w:rsidP="00925E55">
      <w:pPr>
        <w:rPr>
          <w:b/>
          <w:sz w:val="28"/>
        </w:rPr>
      </w:pPr>
    </w:p>
    <w:p w14:paraId="49571412" w14:textId="77777777" w:rsidR="00925E55" w:rsidRDefault="00925E55" w:rsidP="00925E55">
      <w:pPr>
        <w:rPr>
          <w:lang w:val="en-US"/>
        </w:rPr>
      </w:pPr>
      <w:r>
        <w:t>There are no supporting documents for this decision</w:t>
      </w:r>
      <w:r>
        <w:rPr>
          <w:lang w:val="en-US"/>
        </w:rPr>
        <w:t xml:space="preserve"> </w:t>
      </w:r>
    </w:p>
    <w:p w14:paraId="2CA9C6A4" w14:textId="77777777" w:rsidR="00925E55" w:rsidRDefault="00925E55" w:rsidP="00925E55"/>
    <w:p w14:paraId="08363BBA" w14:textId="77777777" w:rsidR="00925E55" w:rsidRDefault="00925E55" w:rsidP="00925E55">
      <w:pPr>
        <w:rPr>
          <w:b/>
          <w:sz w:val="28"/>
        </w:rPr>
      </w:pPr>
      <w:r>
        <w:rPr>
          <w:b/>
          <w:sz w:val="28"/>
        </w:rPr>
        <w:t>How and by when to make representations:</w:t>
      </w:r>
    </w:p>
    <w:p w14:paraId="239E0040" w14:textId="77777777" w:rsidR="00925E55" w:rsidRDefault="00925E55" w:rsidP="00925E55">
      <w:pPr>
        <w:rPr>
          <w:b/>
          <w:sz w:val="28"/>
        </w:rPr>
      </w:pPr>
    </w:p>
    <w:p w14:paraId="7F7C5B22" w14:textId="13FF1F0E" w:rsidR="00925E55" w:rsidRDefault="00925E55" w:rsidP="00925E55">
      <w:r>
        <w:t xml:space="preserve">Representations should be made to Shirley Pew before </w:t>
      </w:r>
      <w:r w:rsidR="005E1C98">
        <w:t>17 March</w:t>
      </w:r>
      <w:r>
        <w:t xml:space="preserve"> 2021.</w:t>
      </w:r>
    </w:p>
    <w:p w14:paraId="60C116EB" w14:textId="1BDABB18" w:rsidR="00925E55" w:rsidRDefault="00925E55" w:rsidP="00925E55">
      <w:r>
        <w:t xml:space="preserve">Tel: </w:t>
      </w:r>
      <w:r w:rsidR="005E1C98">
        <w:rPr>
          <w:noProof/>
          <w:lang w:val="en-US"/>
        </w:rPr>
        <w:t>01287 612479</w:t>
      </w:r>
    </w:p>
    <w:p w14:paraId="6A99210A" w14:textId="77777777" w:rsidR="00925E55" w:rsidRDefault="00925E55" w:rsidP="00925E55"/>
    <w:p w14:paraId="0F957D83" w14:textId="0FB36C2D" w:rsidR="00925E55" w:rsidRDefault="00925E55" w:rsidP="00925E55">
      <w:r>
        <w:t xml:space="preserve">First published in Forward Plan on </w:t>
      </w:r>
      <w:r w:rsidR="005E1C98">
        <w:t>17 February</w:t>
      </w:r>
      <w:r>
        <w:t xml:space="preserve"> 2021</w:t>
      </w:r>
    </w:p>
    <w:p w14:paraId="74FCCE3F" w14:textId="7149A940" w:rsidR="00925E55" w:rsidRDefault="00925E55" w:rsidP="00925E55"/>
    <w:p w14:paraId="31EEF137" w14:textId="36A8934A" w:rsidR="005E1C98" w:rsidRDefault="005E1C98" w:rsidP="00925E55"/>
    <w:p w14:paraId="7C273C38" w14:textId="083E3558" w:rsidR="005E1C98" w:rsidRDefault="005E1C98" w:rsidP="00925E55"/>
    <w:p w14:paraId="55913454" w14:textId="77777777" w:rsidR="005E1C98" w:rsidRDefault="005E1C98" w:rsidP="00925E55"/>
    <w:p w14:paraId="5006A578" w14:textId="76945E79" w:rsidR="00925E55" w:rsidRDefault="007634CD" w:rsidP="00925E55">
      <w:pPr>
        <w:rPr>
          <w:b/>
          <w:sz w:val="28"/>
          <w:szCs w:val="28"/>
        </w:rPr>
      </w:pPr>
      <w:r>
        <w:rPr>
          <w:b/>
          <w:noProof/>
          <w:sz w:val="28"/>
          <w:szCs w:val="28"/>
        </w:rPr>
        <w:lastRenderedPageBreak/>
        <mc:AlternateContent>
          <mc:Choice Requires="wps">
            <w:drawing>
              <wp:anchor distT="0" distB="0" distL="114300" distR="114300" simplePos="0" relativeHeight="251687936" behindDoc="0" locked="0" layoutInCell="1" allowOverlap="1" wp14:anchorId="2C93C50B" wp14:editId="0DAB1013">
                <wp:simplePos x="0" y="0"/>
                <wp:positionH relativeFrom="column">
                  <wp:posOffset>2190115</wp:posOffset>
                </wp:positionH>
                <wp:positionV relativeFrom="paragraph">
                  <wp:posOffset>396875</wp:posOffset>
                </wp:positionV>
                <wp:extent cx="1323975" cy="1143000"/>
                <wp:effectExtent l="0" t="0" r="9525" b="0"/>
                <wp:wrapNone/>
                <wp:docPr id="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BFB12B5" w14:textId="04B96475" w:rsidR="00245CE7" w:rsidRDefault="003B0FCB" w:rsidP="003B0FCB">
                            <w:r>
                              <w:object w:dxaOrig="1534" w:dyaOrig="997" w14:anchorId="581BF619">
                                <v:shape id="_x0000_i1038" type="#_x0000_t75" style="width:76.7pt;height:49.85pt">
                                  <v:imagedata r:id="rId34" o:title=""/>
                                </v:shape>
                                <o:OLEObject Type="Embed" ProgID="AcroExch.Document.DC" ShapeID="_x0000_i1038" DrawAspect="Icon" ObjectID="_1725969498" r:id="rId3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93C50B" id="Text Box 1" o:spid="_x0000_s1034" type="#_x0000_t202" style="position:absolute;margin-left:172.45pt;margin-top:31.25pt;width:104.25pt;height:90pt;z-index:25168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VBdVQIAALo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" fillcolor="window" strokeweight=".5pt">
                <v:path arrowok="t"/>
                <v:textbox style="mso-fit-shape-to-text:t">
                  <w:txbxContent>
                    <w:p w14:paraId="3BFB12B5" w14:textId="04B96475" w:rsidR="00245CE7" w:rsidRDefault="003B0FCB" w:rsidP="003B0FCB">
                      <w:r>
                        <w:object w:dxaOrig="1534" w:dyaOrig="997" w14:anchorId="581BF619">
                          <v:shape id="_x0000_i1038" type="#_x0000_t75" style="width:76.7pt;height:49.85pt">
                            <v:imagedata r:id="rId36" o:title=""/>
                          </v:shape>
                          <o:OLEObject Type="Embed" ProgID="AcroExch.Document.DC" ShapeID="_x0000_i1038" DrawAspect="Icon" ObjectID="_1722152155" r:id="rId37"/>
                        </w:object>
                      </w:r>
                    </w:p>
                  </w:txbxContent>
                </v:textbox>
              </v:shape>
            </w:pict>
          </mc:Fallback>
        </mc:AlternateContent>
      </w:r>
      <w:r w:rsidR="00925E55" w:rsidRPr="008254C1">
        <w:rPr>
          <w:b/>
          <w:sz w:val="28"/>
          <w:szCs w:val="28"/>
        </w:rPr>
        <w:t>Following the Making of the decision, the decision form will be published here:</w:t>
      </w:r>
    </w:p>
    <w:p w14:paraId="64613AAE" w14:textId="77777777" w:rsidR="00925E55" w:rsidRDefault="00925E55" w:rsidP="00925E55">
      <w:pPr>
        <w:rPr>
          <w:b/>
          <w:sz w:val="28"/>
          <w:szCs w:val="28"/>
        </w:rPr>
      </w:pPr>
    </w:p>
    <w:p w14:paraId="1F721169" w14:textId="77777777" w:rsidR="00925E55" w:rsidRDefault="00925E55" w:rsidP="00925E55">
      <w:pPr>
        <w:rPr>
          <w:b/>
          <w:sz w:val="28"/>
          <w:szCs w:val="28"/>
        </w:rPr>
      </w:pPr>
    </w:p>
    <w:p w14:paraId="473CACD3" w14:textId="77777777" w:rsidR="00925E55" w:rsidRDefault="00925E55" w:rsidP="00925E55">
      <w:pPr>
        <w:rPr>
          <w:b/>
          <w:sz w:val="28"/>
          <w:szCs w:val="28"/>
        </w:rPr>
      </w:pPr>
    </w:p>
    <w:p w14:paraId="2411FC4A" w14:textId="77777777" w:rsidR="00925E55" w:rsidRDefault="00925E55" w:rsidP="00925E55">
      <w:pPr>
        <w:rPr>
          <w:b/>
          <w:sz w:val="28"/>
          <w:szCs w:val="28"/>
        </w:rPr>
      </w:pPr>
    </w:p>
    <w:p w14:paraId="6A100533" w14:textId="77777777" w:rsidR="005E1C98" w:rsidRDefault="005E1C98" w:rsidP="00925E55">
      <w:pPr>
        <w:rPr>
          <w:b/>
          <w:sz w:val="28"/>
        </w:rPr>
      </w:pPr>
    </w:p>
    <w:p w14:paraId="55EF47FF" w14:textId="77777777" w:rsidR="005E1C98" w:rsidRDefault="005E1C98" w:rsidP="00925E55">
      <w:pPr>
        <w:rPr>
          <w:b/>
          <w:sz w:val="28"/>
        </w:rPr>
      </w:pPr>
    </w:p>
    <w:p w14:paraId="29055820" w14:textId="77777777" w:rsidR="005E1C98" w:rsidRDefault="005E1C98" w:rsidP="00925E55">
      <w:pPr>
        <w:rPr>
          <w:b/>
          <w:sz w:val="28"/>
        </w:rPr>
      </w:pPr>
    </w:p>
    <w:p w14:paraId="5BA32D42" w14:textId="77777777" w:rsidR="005E1C98" w:rsidRDefault="005E1C98" w:rsidP="00925E55">
      <w:pPr>
        <w:rPr>
          <w:b/>
          <w:sz w:val="28"/>
        </w:rPr>
      </w:pPr>
    </w:p>
    <w:p w14:paraId="52F928E5" w14:textId="77777777" w:rsidR="005E1C98" w:rsidRDefault="005E1C98" w:rsidP="00925E55">
      <w:pPr>
        <w:rPr>
          <w:b/>
          <w:sz w:val="28"/>
        </w:rPr>
      </w:pPr>
    </w:p>
    <w:p w14:paraId="6E6FCC68" w14:textId="77777777" w:rsidR="005E1C98" w:rsidRDefault="005E1C98" w:rsidP="00925E55">
      <w:pPr>
        <w:rPr>
          <w:b/>
          <w:sz w:val="28"/>
        </w:rPr>
      </w:pPr>
    </w:p>
    <w:p w14:paraId="26A87BC6" w14:textId="77777777" w:rsidR="005E1C98" w:rsidRDefault="005E1C98" w:rsidP="00925E55">
      <w:pPr>
        <w:rPr>
          <w:b/>
          <w:sz w:val="28"/>
        </w:rPr>
      </w:pPr>
    </w:p>
    <w:p w14:paraId="4AB763A5" w14:textId="77777777" w:rsidR="005E1C98" w:rsidRDefault="005E1C98" w:rsidP="00925E55">
      <w:pPr>
        <w:rPr>
          <w:b/>
          <w:sz w:val="28"/>
        </w:rPr>
      </w:pPr>
    </w:p>
    <w:p w14:paraId="768BCE44" w14:textId="77777777" w:rsidR="005E1C98" w:rsidRDefault="005E1C98" w:rsidP="00925E55">
      <w:pPr>
        <w:rPr>
          <w:b/>
          <w:sz w:val="28"/>
        </w:rPr>
      </w:pPr>
    </w:p>
    <w:p w14:paraId="5E4C5E69" w14:textId="77777777" w:rsidR="005E1C98" w:rsidRDefault="005E1C98" w:rsidP="00925E55">
      <w:pPr>
        <w:rPr>
          <w:b/>
          <w:sz w:val="28"/>
        </w:rPr>
      </w:pPr>
    </w:p>
    <w:p w14:paraId="408CFE87" w14:textId="77777777" w:rsidR="005E1C98" w:rsidRDefault="005E1C98" w:rsidP="00925E55">
      <w:pPr>
        <w:rPr>
          <w:b/>
          <w:sz w:val="28"/>
        </w:rPr>
      </w:pPr>
    </w:p>
    <w:p w14:paraId="28E59072" w14:textId="77777777" w:rsidR="005E1C98" w:rsidRDefault="005E1C98" w:rsidP="00925E55">
      <w:pPr>
        <w:rPr>
          <w:b/>
          <w:sz w:val="28"/>
        </w:rPr>
      </w:pPr>
    </w:p>
    <w:p w14:paraId="6BA88D2F" w14:textId="77777777" w:rsidR="005E1C98" w:rsidRDefault="005E1C98" w:rsidP="00925E55">
      <w:pPr>
        <w:rPr>
          <w:b/>
          <w:sz w:val="28"/>
        </w:rPr>
      </w:pPr>
    </w:p>
    <w:p w14:paraId="119A15C6" w14:textId="77777777" w:rsidR="005E1C98" w:rsidRDefault="005E1C98" w:rsidP="00925E55">
      <w:pPr>
        <w:rPr>
          <w:b/>
          <w:sz w:val="28"/>
        </w:rPr>
      </w:pPr>
    </w:p>
    <w:p w14:paraId="018F4D89" w14:textId="77777777" w:rsidR="005E1C98" w:rsidRDefault="005E1C98" w:rsidP="00925E55">
      <w:pPr>
        <w:rPr>
          <w:b/>
          <w:sz w:val="28"/>
        </w:rPr>
      </w:pPr>
    </w:p>
    <w:p w14:paraId="5D7DC41A" w14:textId="77777777" w:rsidR="005E1C98" w:rsidRDefault="005E1C98" w:rsidP="00925E55">
      <w:pPr>
        <w:rPr>
          <w:b/>
          <w:sz w:val="28"/>
        </w:rPr>
      </w:pPr>
    </w:p>
    <w:p w14:paraId="6B69F8A3" w14:textId="77777777" w:rsidR="005E1C98" w:rsidRDefault="005E1C98" w:rsidP="00925E55">
      <w:pPr>
        <w:rPr>
          <w:b/>
          <w:sz w:val="28"/>
        </w:rPr>
      </w:pPr>
    </w:p>
    <w:p w14:paraId="1BCE1E0F" w14:textId="77777777" w:rsidR="005E1C98" w:rsidRDefault="005E1C98" w:rsidP="00925E55">
      <w:pPr>
        <w:rPr>
          <w:b/>
          <w:sz w:val="28"/>
        </w:rPr>
      </w:pPr>
    </w:p>
    <w:p w14:paraId="0AE4A981" w14:textId="77777777" w:rsidR="005E1C98" w:rsidRDefault="005E1C98" w:rsidP="00925E55">
      <w:pPr>
        <w:rPr>
          <w:b/>
          <w:sz w:val="28"/>
        </w:rPr>
      </w:pPr>
    </w:p>
    <w:p w14:paraId="2EC6F6EC" w14:textId="77777777" w:rsidR="005E1C98" w:rsidRDefault="005E1C98" w:rsidP="00925E55">
      <w:pPr>
        <w:rPr>
          <w:b/>
          <w:sz w:val="28"/>
        </w:rPr>
      </w:pPr>
    </w:p>
    <w:p w14:paraId="495E7FD4" w14:textId="77777777" w:rsidR="005E1C98" w:rsidRDefault="005E1C98" w:rsidP="00925E55">
      <w:pPr>
        <w:rPr>
          <w:b/>
          <w:sz w:val="28"/>
        </w:rPr>
      </w:pPr>
    </w:p>
    <w:p w14:paraId="3ACFE47D" w14:textId="77777777" w:rsidR="005E1C98" w:rsidRDefault="005E1C98" w:rsidP="00925E55">
      <w:pPr>
        <w:rPr>
          <w:b/>
          <w:sz w:val="28"/>
        </w:rPr>
      </w:pPr>
    </w:p>
    <w:p w14:paraId="6B3E4248" w14:textId="77777777" w:rsidR="005E1C98" w:rsidRDefault="005E1C98" w:rsidP="00925E55">
      <w:pPr>
        <w:rPr>
          <w:b/>
          <w:sz w:val="28"/>
        </w:rPr>
      </w:pPr>
    </w:p>
    <w:p w14:paraId="5F6E7C2C" w14:textId="77777777" w:rsidR="005E1C98" w:rsidRDefault="005E1C98" w:rsidP="00925E55">
      <w:pPr>
        <w:rPr>
          <w:b/>
          <w:sz w:val="28"/>
        </w:rPr>
      </w:pPr>
    </w:p>
    <w:p w14:paraId="5A7B54B9" w14:textId="77777777" w:rsidR="005E1C98" w:rsidRDefault="005E1C98" w:rsidP="00925E55">
      <w:pPr>
        <w:rPr>
          <w:b/>
          <w:sz w:val="28"/>
        </w:rPr>
      </w:pPr>
    </w:p>
    <w:p w14:paraId="45D8321B" w14:textId="77777777" w:rsidR="005E1C98" w:rsidRDefault="005E1C98" w:rsidP="00925E55">
      <w:pPr>
        <w:rPr>
          <w:b/>
          <w:sz w:val="28"/>
        </w:rPr>
      </w:pPr>
    </w:p>
    <w:p w14:paraId="31F35BDE" w14:textId="77777777" w:rsidR="005E1C98" w:rsidRDefault="005E1C98" w:rsidP="00925E55">
      <w:pPr>
        <w:rPr>
          <w:b/>
          <w:sz w:val="28"/>
        </w:rPr>
      </w:pPr>
    </w:p>
    <w:p w14:paraId="1A98C5F5" w14:textId="77777777" w:rsidR="005E1C98" w:rsidRDefault="005E1C98" w:rsidP="00925E55">
      <w:pPr>
        <w:rPr>
          <w:b/>
          <w:sz w:val="28"/>
        </w:rPr>
      </w:pPr>
    </w:p>
    <w:p w14:paraId="7783173E" w14:textId="77777777" w:rsidR="005E1C98" w:rsidRDefault="005E1C98" w:rsidP="00925E55">
      <w:pPr>
        <w:rPr>
          <w:b/>
          <w:sz w:val="28"/>
        </w:rPr>
      </w:pPr>
    </w:p>
    <w:p w14:paraId="05850095" w14:textId="77777777" w:rsidR="005E1C98" w:rsidRDefault="005E1C98" w:rsidP="00925E55">
      <w:pPr>
        <w:rPr>
          <w:b/>
          <w:sz w:val="28"/>
        </w:rPr>
      </w:pPr>
    </w:p>
    <w:p w14:paraId="321AC28C" w14:textId="77777777" w:rsidR="005E1C98" w:rsidRDefault="005E1C98" w:rsidP="00925E55">
      <w:pPr>
        <w:rPr>
          <w:b/>
          <w:sz w:val="28"/>
        </w:rPr>
      </w:pPr>
    </w:p>
    <w:p w14:paraId="523CF9AA" w14:textId="77777777" w:rsidR="005E1C98" w:rsidRDefault="005E1C98" w:rsidP="00925E55">
      <w:pPr>
        <w:rPr>
          <w:b/>
          <w:sz w:val="28"/>
        </w:rPr>
      </w:pPr>
    </w:p>
    <w:p w14:paraId="05D41EB9" w14:textId="77777777" w:rsidR="005E1C98" w:rsidRDefault="005E1C98" w:rsidP="00925E55">
      <w:pPr>
        <w:rPr>
          <w:b/>
          <w:sz w:val="28"/>
        </w:rPr>
      </w:pPr>
    </w:p>
    <w:p w14:paraId="07FA5BFA" w14:textId="77777777" w:rsidR="005E1C98" w:rsidRDefault="005E1C98" w:rsidP="00925E55">
      <w:pPr>
        <w:rPr>
          <w:b/>
          <w:sz w:val="28"/>
        </w:rPr>
      </w:pPr>
    </w:p>
    <w:p w14:paraId="1237B802" w14:textId="75F193B1" w:rsidR="00925E55" w:rsidRDefault="00925E55" w:rsidP="00925E55">
      <w:pPr>
        <w:rPr>
          <w:b/>
          <w:sz w:val="28"/>
          <w:szCs w:val="28"/>
          <w:lang w:val="en-US"/>
        </w:rPr>
      </w:pPr>
      <w:r>
        <w:rPr>
          <w:b/>
          <w:sz w:val="28"/>
        </w:rPr>
        <w:lastRenderedPageBreak/>
        <w:t xml:space="preserve">DECISION: ADD0026 </w:t>
      </w:r>
      <w:r w:rsidR="005E1C98">
        <w:rPr>
          <w:b/>
          <w:sz w:val="28"/>
        </w:rPr>
        <w:t>Care Home visiting and Education Support Service (CHESS)</w:t>
      </w:r>
    </w:p>
    <w:p w14:paraId="7E9AE8FC" w14:textId="77777777" w:rsidR="00925E55" w:rsidRDefault="00925E55" w:rsidP="00925E55">
      <w:pPr>
        <w:rPr>
          <w:b/>
          <w:sz w:val="28"/>
        </w:rPr>
      </w:pPr>
    </w:p>
    <w:p w14:paraId="17E8F799" w14:textId="77777777" w:rsidR="00925E55" w:rsidRDefault="00925E55" w:rsidP="00925E55">
      <w:pPr>
        <w:rPr>
          <w:b/>
          <w:sz w:val="28"/>
        </w:rPr>
      </w:pPr>
      <w:r>
        <w:rPr>
          <w:b/>
          <w:sz w:val="28"/>
        </w:rPr>
        <w:t xml:space="preserve">Nature of the decision: </w:t>
      </w:r>
    </w:p>
    <w:p w14:paraId="5F6F595C" w14:textId="77777777" w:rsidR="00925E55" w:rsidRDefault="00925E55" w:rsidP="00925E55">
      <w:pPr>
        <w:rPr>
          <w:b/>
          <w:sz w:val="28"/>
        </w:rPr>
      </w:pPr>
    </w:p>
    <w:p w14:paraId="4DC401C7" w14:textId="1052859E" w:rsidR="00925E55" w:rsidRPr="00651649" w:rsidRDefault="005E1C98" w:rsidP="00925E55">
      <w:pPr>
        <w:rPr>
          <w:noProof/>
          <w:lang w:val="en-US"/>
        </w:rPr>
      </w:pPr>
      <w:r>
        <w:rPr>
          <w:lang w:val="en-US"/>
        </w:rPr>
        <w:t xml:space="preserve">To undertake a Joint award </w:t>
      </w:r>
      <w:r>
        <w:rPr>
          <w:noProof/>
          <w:lang w:val="en-US"/>
        </w:rPr>
        <w:t>with Middlesbrough Borough Council  for a</w:t>
      </w:r>
      <w:r w:rsidRPr="00DA3F4B">
        <w:rPr>
          <w:noProof/>
          <w:lang w:val="en-US"/>
        </w:rPr>
        <w:t xml:space="preserve"> service to prevent urgent, emergency, unscheduled and acute episodes of care in elderly patients residing in care homes who would otherwise be at risk of hospital attendance or admission.</w:t>
      </w:r>
    </w:p>
    <w:p w14:paraId="73850396" w14:textId="77777777" w:rsidR="00925E55" w:rsidRDefault="00925E55" w:rsidP="00925E55"/>
    <w:p w14:paraId="50E77898" w14:textId="77777777" w:rsidR="00925E55" w:rsidRDefault="00925E55" w:rsidP="00925E55">
      <w:pPr>
        <w:rPr>
          <w:b/>
          <w:sz w:val="28"/>
        </w:rPr>
      </w:pPr>
      <w:r>
        <w:rPr>
          <w:b/>
          <w:sz w:val="28"/>
        </w:rPr>
        <w:t>Who will make the decision?</w:t>
      </w:r>
    </w:p>
    <w:p w14:paraId="5B0A36A9" w14:textId="77777777" w:rsidR="00925E55" w:rsidRDefault="00925E55" w:rsidP="00925E55">
      <w:pPr>
        <w:rPr>
          <w:b/>
          <w:sz w:val="28"/>
        </w:rPr>
      </w:pPr>
    </w:p>
    <w:p w14:paraId="31DFCA43" w14:textId="62418F33" w:rsidR="00925E55" w:rsidRDefault="00925E55" w:rsidP="00925E55">
      <w:r>
        <w:rPr>
          <w:lang w:val="en-US"/>
        </w:rPr>
        <w:t xml:space="preserve">Cabinet Member for </w:t>
      </w:r>
      <w:r w:rsidR="005E1C98">
        <w:rPr>
          <w:lang w:val="en-US"/>
        </w:rPr>
        <w:t>Adults</w:t>
      </w:r>
    </w:p>
    <w:p w14:paraId="715F3026" w14:textId="77777777" w:rsidR="00925E55" w:rsidRDefault="00925E55" w:rsidP="00925E55"/>
    <w:p w14:paraId="6BC70A67" w14:textId="77777777" w:rsidR="00925E55" w:rsidRDefault="00925E55" w:rsidP="00925E55">
      <w:pPr>
        <w:rPr>
          <w:b/>
          <w:sz w:val="28"/>
        </w:rPr>
      </w:pPr>
      <w:r>
        <w:rPr>
          <w:b/>
          <w:sz w:val="28"/>
        </w:rPr>
        <w:t>When is the decision to be taken?</w:t>
      </w:r>
    </w:p>
    <w:p w14:paraId="4DE70123" w14:textId="77777777" w:rsidR="00925E55" w:rsidRDefault="00925E55" w:rsidP="00925E55">
      <w:pPr>
        <w:rPr>
          <w:b/>
          <w:sz w:val="28"/>
        </w:rPr>
      </w:pPr>
    </w:p>
    <w:p w14:paraId="32236EF6" w14:textId="704D21A9" w:rsidR="00925E55" w:rsidRDefault="005E1C98" w:rsidP="00925E55">
      <w:r>
        <w:t>March</w:t>
      </w:r>
      <w:r w:rsidR="00925E55">
        <w:t xml:space="preserve"> 2021</w:t>
      </w:r>
    </w:p>
    <w:p w14:paraId="1464A5A4" w14:textId="77777777" w:rsidR="00925E55" w:rsidRDefault="00925E55" w:rsidP="00925E55"/>
    <w:p w14:paraId="743348FC" w14:textId="77777777" w:rsidR="00925E55" w:rsidRDefault="00925E55" w:rsidP="00925E55">
      <w:pPr>
        <w:rPr>
          <w:b/>
          <w:sz w:val="28"/>
        </w:rPr>
      </w:pPr>
      <w:r>
        <w:rPr>
          <w:b/>
          <w:sz w:val="28"/>
        </w:rPr>
        <w:t>Who will be consulted and how?</w:t>
      </w:r>
    </w:p>
    <w:p w14:paraId="6E83E587" w14:textId="77777777" w:rsidR="00925E55" w:rsidRDefault="00925E55" w:rsidP="00925E55">
      <w:pPr>
        <w:rPr>
          <w:b/>
          <w:sz w:val="28"/>
        </w:rPr>
      </w:pPr>
    </w:p>
    <w:p w14:paraId="55096128" w14:textId="13287E6C" w:rsidR="00925E55" w:rsidRDefault="00925E55" w:rsidP="00925E55">
      <w:pPr>
        <w:rPr>
          <w:noProof/>
          <w:lang w:val="en-US"/>
        </w:rPr>
      </w:pPr>
      <w:r>
        <w:rPr>
          <w:noProof/>
          <w:lang w:val="en-US"/>
        </w:rPr>
        <w:t xml:space="preserve">Cabinet Member for </w:t>
      </w:r>
      <w:r w:rsidR="005E1C98">
        <w:rPr>
          <w:lang w:val="en-US"/>
        </w:rPr>
        <w:t>Adults</w:t>
      </w:r>
    </w:p>
    <w:p w14:paraId="63E111C6" w14:textId="77777777" w:rsidR="00925E55" w:rsidRDefault="00925E55" w:rsidP="00925E55">
      <w:pPr>
        <w:rPr>
          <w:lang w:val="en-US"/>
        </w:rPr>
      </w:pPr>
      <w:r>
        <w:rPr>
          <w:lang w:val="en-US"/>
        </w:rPr>
        <w:t>Corporate Director for Adults &amp; Communities</w:t>
      </w:r>
    </w:p>
    <w:p w14:paraId="0E029CB7" w14:textId="77777777" w:rsidR="00925E55" w:rsidRDefault="00925E55" w:rsidP="00925E55">
      <w:pPr>
        <w:rPr>
          <w:lang w:val="en-US"/>
        </w:rPr>
      </w:pPr>
      <w:r>
        <w:rPr>
          <w:lang w:val="en-US"/>
        </w:rPr>
        <w:t>Chief Finance Officer</w:t>
      </w:r>
    </w:p>
    <w:p w14:paraId="1542D4BA" w14:textId="77777777" w:rsidR="00925E55" w:rsidRDefault="00925E55" w:rsidP="00925E55">
      <w:pPr>
        <w:rPr>
          <w:lang w:val="en-US"/>
        </w:rPr>
      </w:pPr>
      <w:r>
        <w:rPr>
          <w:lang w:val="en-US"/>
        </w:rPr>
        <w:t>Chief Legal Officer</w:t>
      </w:r>
    </w:p>
    <w:p w14:paraId="3FE7988C" w14:textId="77777777" w:rsidR="00925E55" w:rsidRDefault="00925E55" w:rsidP="00925E55">
      <w:pPr>
        <w:rPr>
          <w:lang w:val="en-US"/>
        </w:rPr>
      </w:pPr>
      <w:r w:rsidRPr="00752F79">
        <w:rPr>
          <w:noProof/>
          <w:lang w:val="en-US"/>
        </w:rPr>
        <w:t>All of the above will be consulted via approval of the delegated decision</w:t>
      </w:r>
    </w:p>
    <w:p w14:paraId="32D3F672" w14:textId="77777777" w:rsidR="00925E55" w:rsidRDefault="00925E55" w:rsidP="00925E55">
      <w:pPr>
        <w:rPr>
          <w:lang w:val="en-US"/>
        </w:rPr>
      </w:pPr>
    </w:p>
    <w:p w14:paraId="08A2471D" w14:textId="77777777" w:rsidR="00925E55" w:rsidRDefault="00925E55" w:rsidP="00925E55">
      <w:pPr>
        <w:rPr>
          <w:b/>
          <w:sz w:val="28"/>
        </w:rPr>
      </w:pPr>
      <w:r>
        <w:rPr>
          <w:b/>
          <w:sz w:val="28"/>
        </w:rPr>
        <w:t>Supporting documentation:</w:t>
      </w:r>
    </w:p>
    <w:p w14:paraId="548ED2E4" w14:textId="77777777" w:rsidR="00925E55" w:rsidRDefault="00925E55" w:rsidP="00925E55">
      <w:pPr>
        <w:rPr>
          <w:b/>
          <w:sz w:val="28"/>
        </w:rPr>
      </w:pPr>
    </w:p>
    <w:p w14:paraId="063D46E1" w14:textId="77777777" w:rsidR="00925E55" w:rsidRDefault="00925E55" w:rsidP="00925E55">
      <w:pPr>
        <w:rPr>
          <w:lang w:val="en-US"/>
        </w:rPr>
      </w:pPr>
      <w:r>
        <w:t>There are no supporting documents for this decision</w:t>
      </w:r>
      <w:r>
        <w:rPr>
          <w:lang w:val="en-US"/>
        </w:rPr>
        <w:t xml:space="preserve"> </w:t>
      </w:r>
    </w:p>
    <w:p w14:paraId="77D4D53D" w14:textId="77777777" w:rsidR="00925E55" w:rsidRDefault="00925E55" w:rsidP="00925E55"/>
    <w:p w14:paraId="3B058B82" w14:textId="77777777" w:rsidR="00925E55" w:rsidRDefault="00925E55" w:rsidP="00925E55">
      <w:pPr>
        <w:rPr>
          <w:b/>
          <w:sz w:val="28"/>
        </w:rPr>
      </w:pPr>
      <w:r>
        <w:rPr>
          <w:b/>
          <w:sz w:val="28"/>
        </w:rPr>
        <w:t>How and by when to make representations:</w:t>
      </w:r>
    </w:p>
    <w:p w14:paraId="5EC5C7ED" w14:textId="77777777" w:rsidR="00925E55" w:rsidRDefault="00925E55" w:rsidP="00925E55">
      <w:pPr>
        <w:rPr>
          <w:b/>
          <w:sz w:val="28"/>
        </w:rPr>
      </w:pPr>
    </w:p>
    <w:p w14:paraId="6493B6CC" w14:textId="266BB17B" w:rsidR="00925E55" w:rsidRDefault="00925E55" w:rsidP="00925E55">
      <w:r>
        <w:t xml:space="preserve">Representations should be made to </w:t>
      </w:r>
      <w:r w:rsidR="005E1C98">
        <w:t>Andrew Hames</w:t>
      </w:r>
      <w:r>
        <w:t xml:space="preserve"> before </w:t>
      </w:r>
      <w:r w:rsidR="005E1C98">
        <w:t>17 March</w:t>
      </w:r>
      <w:r>
        <w:t xml:space="preserve"> 2021.</w:t>
      </w:r>
    </w:p>
    <w:p w14:paraId="11D898F0" w14:textId="111F1404" w:rsidR="00925E55" w:rsidRDefault="00925E55" w:rsidP="00925E55">
      <w:r>
        <w:t xml:space="preserve">Tel: </w:t>
      </w:r>
      <w:r>
        <w:rPr>
          <w:noProof/>
          <w:lang w:val="en-US"/>
        </w:rPr>
        <w:t>01642 7</w:t>
      </w:r>
      <w:r w:rsidR="005E1C98">
        <w:rPr>
          <w:noProof/>
          <w:lang w:val="en-US"/>
        </w:rPr>
        <w:t>71680</w:t>
      </w:r>
    </w:p>
    <w:p w14:paraId="3D6FE716" w14:textId="77777777" w:rsidR="00925E55" w:rsidRDefault="00925E55" w:rsidP="00925E55"/>
    <w:p w14:paraId="0900FDCE" w14:textId="3C2524C3" w:rsidR="00925E55" w:rsidRDefault="00925E55" w:rsidP="00925E55">
      <w:r>
        <w:t xml:space="preserve">First published in Forward Plan on </w:t>
      </w:r>
      <w:r w:rsidR="005E1C98">
        <w:t>17 February</w:t>
      </w:r>
      <w:r>
        <w:t xml:space="preserve"> 2021</w:t>
      </w:r>
    </w:p>
    <w:p w14:paraId="06156DE7" w14:textId="77777777" w:rsidR="00925E55" w:rsidRDefault="00925E55" w:rsidP="00925E55"/>
    <w:p w14:paraId="0F48DC1B" w14:textId="4AD2F376" w:rsidR="00C9484A" w:rsidRDefault="007634CD" w:rsidP="00925E55">
      <w:pPr>
        <w:rPr>
          <w:b/>
          <w:sz w:val="28"/>
          <w:szCs w:val="28"/>
        </w:rPr>
      </w:pPr>
      <w:r>
        <w:rPr>
          <w:b/>
          <w:noProof/>
          <w:sz w:val="28"/>
          <w:szCs w:val="28"/>
        </w:rPr>
        <mc:AlternateContent>
          <mc:Choice Requires="wps">
            <w:drawing>
              <wp:anchor distT="0" distB="0" distL="114300" distR="114300" simplePos="0" relativeHeight="251688960" behindDoc="0" locked="0" layoutInCell="1" allowOverlap="1" wp14:anchorId="610866D7" wp14:editId="6D755F39">
                <wp:simplePos x="0" y="0"/>
                <wp:positionH relativeFrom="column">
                  <wp:posOffset>2190115</wp:posOffset>
                </wp:positionH>
                <wp:positionV relativeFrom="paragraph">
                  <wp:posOffset>396875</wp:posOffset>
                </wp:positionV>
                <wp:extent cx="1151890" cy="726440"/>
                <wp:effectExtent l="0" t="0" r="0" b="0"/>
                <wp:wrapNone/>
                <wp:docPr id="71" name="Text Box 1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726440"/>
                        </a:xfrm>
                        <a:prstGeom prst="rect">
                          <a:avLst/>
                        </a:prstGeom>
                        <a:solidFill>
                          <a:srgbClr val="FFFFFF"/>
                        </a:solidFill>
                        <a:ln w="6350">
                          <a:solidFill>
                            <a:srgbClr val="000000"/>
                          </a:solidFill>
                          <a:miter lim="800000"/>
                          <a:headEnd/>
                          <a:tailEnd/>
                        </a:ln>
                      </wps:spPr>
                      <wps:txbx>
                        <w:txbxContent>
                          <w:p w14:paraId="1A5E3CA5" w14:textId="7E2F38CC" w:rsidR="00245CE7" w:rsidRDefault="005A4C2F" w:rsidP="005A4C2F">
                            <w:r>
                              <w:object w:dxaOrig="1534" w:dyaOrig="997" w14:anchorId="406A0462">
                                <v:shape id="_x0000_i1040" type="#_x0000_t75" style="width:75.8pt;height:49.5pt">
                                  <v:imagedata r:id="rId38" o:title=""/>
                                </v:shape>
                                <o:OLEObject Type="Embed" ProgID="AcroExch.Document.DC" ShapeID="_x0000_i1040" DrawAspect="Icon" ObjectID="_1725969499" r:id="rId39"/>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10866D7" id="Text Box 1134" o:spid="_x0000_s1035" type="#_x0000_t202" style="position:absolute;margin-left:172.45pt;margin-top:31.25pt;width:90.7pt;height:57.2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" strokeweight=".5pt">
                <v:textbox style="mso-fit-shape-to-text:t">
                  <w:txbxContent>
                    <w:p w14:paraId="1A5E3CA5" w14:textId="7E2F38CC" w:rsidR="00245CE7" w:rsidRDefault="005A4C2F" w:rsidP="005A4C2F">
                      <w:r>
                        <w:object w:dxaOrig="1534" w:dyaOrig="997" w14:anchorId="406A0462">
                          <v:shape id="_x0000_i1040" type="#_x0000_t75" style="width:75.8pt;height:49.5pt">
                            <v:imagedata r:id="rId40" o:title=""/>
                          </v:shape>
                          <o:OLEObject Type="Embed" ProgID="AcroExch.Document.DC" ShapeID="_x0000_i1040" DrawAspect="Icon" ObjectID="_1722152156" r:id="rId41"/>
                        </w:object>
                      </w:r>
                    </w:p>
                  </w:txbxContent>
                </v:textbox>
              </v:shape>
            </w:pict>
          </mc:Fallback>
        </mc:AlternateContent>
      </w:r>
      <w:r w:rsidR="00925E55" w:rsidRPr="008254C1">
        <w:rPr>
          <w:b/>
          <w:sz w:val="28"/>
          <w:szCs w:val="28"/>
        </w:rPr>
        <w:t>Following the Making of the decision, the decision form will be published here:</w:t>
      </w:r>
    </w:p>
    <w:p w14:paraId="594D9687" w14:textId="77777777" w:rsidR="00C9484A" w:rsidRDefault="00C9484A" w:rsidP="00925E55">
      <w:pPr>
        <w:rPr>
          <w:b/>
          <w:sz w:val="28"/>
          <w:szCs w:val="28"/>
        </w:rPr>
      </w:pPr>
    </w:p>
    <w:p w14:paraId="32EFCA71" w14:textId="77777777" w:rsidR="00C9484A" w:rsidRDefault="00C9484A" w:rsidP="00925E55">
      <w:pPr>
        <w:rPr>
          <w:b/>
          <w:sz w:val="28"/>
          <w:szCs w:val="28"/>
        </w:rPr>
      </w:pPr>
    </w:p>
    <w:p w14:paraId="1B35543B" w14:textId="77777777" w:rsidR="00C9484A" w:rsidRDefault="00C9484A" w:rsidP="00925E55">
      <w:pPr>
        <w:rPr>
          <w:b/>
          <w:sz w:val="28"/>
          <w:szCs w:val="28"/>
        </w:rPr>
      </w:pPr>
    </w:p>
    <w:p w14:paraId="0C958FFE" w14:textId="77777777" w:rsidR="00C9484A" w:rsidRDefault="00C9484A" w:rsidP="00925E55">
      <w:pPr>
        <w:rPr>
          <w:b/>
          <w:sz w:val="28"/>
          <w:szCs w:val="28"/>
        </w:rPr>
      </w:pPr>
    </w:p>
    <w:p w14:paraId="180BCE4E" w14:textId="3C932B04" w:rsidR="00C9484A" w:rsidRDefault="00C9484A" w:rsidP="00C9484A">
      <w:pPr>
        <w:rPr>
          <w:b/>
          <w:sz w:val="28"/>
          <w:szCs w:val="28"/>
          <w:lang w:val="en-US"/>
        </w:rPr>
      </w:pPr>
      <w:r>
        <w:rPr>
          <w:b/>
          <w:sz w:val="28"/>
        </w:rPr>
        <w:lastRenderedPageBreak/>
        <w:t>DECISION: ADD0027 Sport England Local Delivery Pilot – acceptance of the core capacity grant (2021-2025)</w:t>
      </w:r>
    </w:p>
    <w:p w14:paraId="17F64BA6" w14:textId="77777777" w:rsidR="00C9484A" w:rsidRDefault="00C9484A" w:rsidP="00C9484A">
      <w:pPr>
        <w:rPr>
          <w:b/>
          <w:sz w:val="28"/>
        </w:rPr>
      </w:pPr>
    </w:p>
    <w:p w14:paraId="5EC0DEF4" w14:textId="77777777" w:rsidR="00C9484A" w:rsidRDefault="00C9484A" w:rsidP="00C9484A">
      <w:pPr>
        <w:rPr>
          <w:b/>
          <w:sz w:val="28"/>
        </w:rPr>
      </w:pPr>
      <w:r>
        <w:rPr>
          <w:b/>
          <w:sz w:val="28"/>
        </w:rPr>
        <w:t xml:space="preserve">Nature of the decision: </w:t>
      </w:r>
    </w:p>
    <w:p w14:paraId="28362F50" w14:textId="77777777" w:rsidR="00C9484A" w:rsidRDefault="00C9484A" w:rsidP="00C9484A">
      <w:pPr>
        <w:rPr>
          <w:b/>
          <w:sz w:val="28"/>
        </w:rPr>
      </w:pPr>
    </w:p>
    <w:p w14:paraId="41C1EB2D" w14:textId="1F2B9F37" w:rsidR="00C9484A" w:rsidRPr="00651649" w:rsidRDefault="00C9484A" w:rsidP="00C9484A">
      <w:pPr>
        <w:rPr>
          <w:noProof/>
          <w:lang w:val="en-US"/>
        </w:rPr>
      </w:pPr>
      <w:r w:rsidRPr="00C9484A">
        <w:rPr>
          <w:lang w:val="en-US"/>
        </w:rPr>
        <w:t>Redcar &amp; Cleveland Borough Council is the accountable body for the Sport England Local Delivery Pilot in South Tees - this decision relates to the acceptance of the latest grant from Sport England totaling £1,563,902.</w:t>
      </w:r>
    </w:p>
    <w:p w14:paraId="4767F264" w14:textId="77777777" w:rsidR="00C9484A" w:rsidRDefault="00C9484A" w:rsidP="00C9484A"/>
    <w:p w14:paraId="79CAC662" w14:textId="77777777" w:rsidR="00C9484A" w:rsidRDefault="00C9484A" w:rsidP="00C9484A">
      <w:pPr>
        <w:rPr>
          <w:b/>
          <w:sz w:val="28"/>
        </w:rPr>
      </w:pPr>
      <w:r>
        <w:rPr>
          <w:b/>
          <w:sz w:val="28"/>
        </w:rPr>
        <w:t>Who will make the decision?</w:t>
      </w:r>
    </w:p>
    <w:p w14:paraId="7329988E" w14:textId="77777777" w:rsidR="00C9484A" w:rsidRDefault="00C9484A" w:rsidP="00C9484A">
      <w:pPr>
        <w:rPr>
          <w:b/>
          <w:sz w:val="28"/>
        </w:rPr>
      </w:pPr>
    </w:p>
    <w:p w14:paraId="1DCE82A3" w14:textId="5D246907" w:rsidR="00C9484A" w:rsidRDefault="00C9484A" w:rsidP="00C9484A">
      <w:r>
        <w:rPr>
          <w:lang w:val="en-US"/>
        </w:rPr>
        <w:t>Corporate Director for Adults &amp; Communities</w:t>
      </w:r>
    </w:p>
    <w:p w14:paraId="16767538" w14:textId="77777777" w:rsidR="00C9484A" w:rsidRDefault="00C9484A" w:rsidP="00C9484A"/>
    <w:p w14:paraId="597B9C31" w14:textId="77777777" w:rsidR="00C9484A" w:rsidRDefault="00C9484A" w:rsidP="00C9484A">
      <w:pPr>
        <w:rPr>
          <w:b/>
          <w:sz w:val="28"/>
        </w:rPr>
      </w:pPr>
      <w:r>
        <w:rPr>
          <w:b/>
          <w:sz w:val="28"/>
        </w:rPr>
        <w:t>When is the decision to be taken?</w:t>
      </w:r>
    </w:p>
    <w:p w14:paraId="7623DC23" w14:textId="77777777" w:rsidR="00C9484A" w:rsidRDefault="00C9484A" w:rsidP="00C9484A">
      <w:pPr>
        <w:rPr>
          <w:b/>
          <w:sz w:val="28"/>
        </w:rPr>
      </w:pPr>
    </w:p>
    <w:p w14:paraId="58C130D6" w14:textId="2105170C" w:rsidR="00C9484A" w:rsidRDefault="00C9484A" w:rsidP="00C9484A">
      <w:r>
        <w:t>April 2021</w:t>
      </w:r>
    </w:p>
    <w:p w14:paraId="067B60FB" w14:textId="77777777" w:rsidR="00C9484A" w:rsidRDefault="00C9484A" w:rsidP="00C9484A"/>
    <w:p w14:paraId="46442B7D" w14:textId="77777777" w:rsidR="00C9484A" w:rsidRDefault="00C9484A" w:rsidP="00C9484A">
      <w:pPr>
        <w:rPr>
          <w:b/>
          <w:sz w:val="28"/>
        </w:rPr>
      </w:pPr>
      <w:r>
        <w:rPr>
          <w:b/>
          <w:sz w:val="28"/>
        </w:rPr>
        <w:t>Who will be consulted and how?</w:t>
      </w:r>
    </w:p>
    <w:p w14:paraId="40453DFD" w14:textId="77777777" w:rsidR="00C9484A" w:rsidRDefault="00C9484A" w:rsidP="00C9484A">
      <w:pPr>
        <w:rPr>
          <w:b/>
          <w:sz w:val="28"/>
        </w:rPr>
      </w:pPr>
    </w:p>
    <w:p w14:paraId="65D9FB35" w14:textId="77777777" w:rsidR="00C9484A" w:rsidRDefault="00C9484A" w:rsidP="00C9484A">
      <w:pPr>
        <w:rPr>
          <w:lang w:val="en-US"/>
        </w:rPr>
      </w:pPr>
      <w:r>
        <w:rPr>
          <w:lang w:val="en-US"/>
        </w:rPr>
        <w:t>Chief Finance Officer</w:t>
      </w:r>
    </w:p>
    <w:p w14:paraId="768714EA" w14:textId="68F8CC3A" w:rsidR="00C9484A" w:rsidRDefault="00C9484A" w:rsidP="00C9484A">
      <w:pPr>
        <w:rPr>
          <w:lang w:val="en-US"/>
        </w:rPr>
      </w:pPr>
      <w:r>
        <w:rPr>
          <w:lang w:val="en-US"/>
        </w:rPr>
        <w:t>Assistant Director for Growth, Enterprise &amp; Environment</w:t>
      </w:r>
    </w:p>
    <w:p w14:paraId="373A4E18" w14:textId="77777777" w:rsidR="00C9484A" w:rsidRDefault="00C9484A" w:rsidP="00C9484A">
      <w:pPr>
        <w:rPr>
          <w:lang w:val="en-US"/>
        </w:rPr>
      </w:pPr>
      <w:r w:rsidRPr="00752F79">
        <w:rPr>
          <w:noProof/>
          <w:lang w:val="en-US"/>
        </w:rPr>
        <w:t>All of the above will be consulted via approval of the delegated decision</w:t>
      </w:r>
    </w:p>
    <w:p w14:paraId="52D2B693" w14:textId="77777777" w:rsidR="00C9484A" w:rsidRDefault="00C9484A" w:rsidP="00C9484A">
      <w:pPr>
        <w:rPr>
          <w:lang w:val="en-US"/>
        </w:rPr>
      </w:pPr>
    </w:p>
    <w:p w14:paraId="78B306A8" w14:textId="77777777" w:rsidR="00C9484A" w:rsidRDefault="00C9484A" w:rsidP="00C9484A">
      <w:pPr>
        <w:rPr>
          <w:b/>
          <w:sz w:val="28"/>
        </w:rPr>
      </w:pPr>
      <w:r>
        <w:rPr>
          <w:b/>
          <w:sz w:val="28"/>
        </w:rPr>
        <w:t>Supporting documentation:</w:t>
      </w:r>
    </w:p>
    <w:p w14:paraId="07135265" w14:textId="77777777" w:rsidR="00C9484A" w:rsidRDefault="00C9484A" w:rsidP="00C9484A">
      <w:pPr>
        <w:rPr>
          <w:b/>
          <w:sz w:val="28"/>
        </w:rPr>
      </w:pPr>
    </w:p>
    <w:p w14:paraId="0B4CADCF" w14:textId="77777777" w:rsidR="00C9484A" w:rsidRDefault="00C9484A" w:rsidP="00C9484A">
      <w:pPr>
        <w:rPr>
          <w:lang w:val="en-US"/>
        </w:rPr>
      </w:pPr>
      <w:r>
        <w:t>There are no supporting documents for this decision</w:t>
      </w:r>
      <w:r>
        <w:rPr>
          <w:lang w:val="en-US"/>
        </w:rPr>
        <w:t xml:space="preserve"> </w:t>
      </w:r>
    </w:p>
    <w:p w14:paraId="17B48BC2" w14:textId="77777777" w:rsidR="00C9484A" w:rsidRDefault="00C9484A" w:rsidP="00C9484A"/>
    <w:p w14:paraId="046255BD" w14:textId="77777777" w:rsidR="00C9484A" w:rsidRDefault="00C9484A" w:rsidP="00C9484A">
      <w:pPr>
        <w:rPr>
          <w:b/>
          <w:sz w:val="28"/>
        </w:rPr>
      </w:pPr>
      <w:r>
        <w:rPr>
          <w:b/>
          <w:sz w:val="28"/>
        </w:rPr>
        <w:t>How and by when to make representations:</w:t>
      </w:r>
    </w:p>
    <w:p w14:paraId="4B7FF958" w14:textId="77777777" w:rsidR="00C9484A" w:rsidRDefault="00C9484A" w:rsidP="00C9484A">
      <w:pPr>
        <w:rPr>
          <w:b/>
          <w:sz w:val="28"/>
        </w:rPr>
      </w:pPr>
    </w:p>
    <w:p w14:paraId="078D7BF7" w14:textId="418060EB" w:rsidR="00C9484A" w:rsidRDefault="00C9484A" w:rsidP="00C9484A">
      <w:r>
        <w:t>Representations should be made to Scott Lloyd before 5 April 2021.</w:t>
      </w:r>
    </w:p>
    <w:p w14:paraId="59D961C9" w14:textId="48518C78" w:rsidR="00C9484A" w:rsidRDefault="00C9484A" w:rsidP="00C9484A">
      <w:r>
        <w:t xml:space="preserve">Tel: </w:t>
      </w:r>
      <w:r>
        <w:rPr>
          <w:noProof/>
          <w:lang w:val="en-US"/>
        </w:rPr>
        <w:t>01642 727658</w:t>
      </w:r>
    </w:p>
    <w:p w14:paraId="0389388F" w14:textId="77777777" w:rsidR="00C9484A" w:rsidRDefault="00C9484A" w:rsidP="00C9484A"/>
    <w:p w14:paraId="424B85F0" w14:textId="3C7C7901" w:rsidR="00C9484A" w:rsidRDefault="00C9484A" w:rsidP="00C9484A">
      <w:r>
        <w:t>First published in Forward Plan on 8 March 2021</w:t>
      </w:r>
    </w:p>
    <w:p w14:paraId="665E26AC" w14:textId="77777777" w:rsidR="00C9484A" w:rsidRDefault="00C9484A" w:rsidP="00C9484A"/>
    <w:p w14:paraId="7E0BFCA1" w14:textId="3DCECA33" w:rsidR="00A035DA" w:rsidRDefault="007634CD" w:rsidP="00C9484A">
      <w:pPr>
        <w:rPr>
          <w:b/>
          <w:sz w:val="28"/>
          <w:szCs w:val="28"/>
        </w:rPr>
      </w:pPr>
      <w:r>
        <w:rPr>
          <w:b/>
          <w:noProof/>
          <w:sz w:val="28"/>
          <w:szCs w:val="28"/>
        </w:rPr>
        <mc:AlternateContent>
          <mc:Choice Requires="wps">
            <w:drawing>
              <wp:anchor distT="0" distB="0" distL="114300" distR="114300" simplePos="0" relativeHeight="251691008" behindDoc="0" locked="0" layoutInCell="1" allowOverlap="1" wp14:anchorId="7ACC5E8F" wp14:editId="4668CEB5">
                <wp:simplePos x="0" y="0"/>
                <wp:positionH relativeFrom="column">
                  <wp:posOffset>2190115</wp:posOffset>
                </wp:positionH>
                <wp:positionV relativeFrom="paragraph">
                  <wp:posOffset>396875</wp:posOffset>
                </wp:positionV>
                <wp:extent cx="1323975" cy="1143000"/>
                <wp:effectExtent l="0" t="0" r="9525" b="0"/>
                <wp:wrapNone/>
                <wp:docPr id="7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D549309" w14:textId="77777777" w:rsidR="00C9484A" w:rsidRDefault="00C9484A" w:rsidP="00C948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C5E8F" id="_x0000_s1036" type="#_x0000_t202" style="position:absolute;margin-left:172.45pt;margin-top:31.25pt;width:104.25pt;height:9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n8v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" fillcolor="window" strokeweight=".5pt">
                <v:path arrowok="t"/>
                <v:textbox>
                  <w:txbxContent>
                    <w:p w14:paraId="0D549309" w14:textId="77777777" w:rsidR="00C9484A" w:rsidRDefault="00C9484A" w:rsidP="00C9484A"/>
                  </w:txbxContent>
                </v:textbox>
              </v:shape>
            </w:pict>
          </mc:Fallback>
        </mc:AlternateContent>
      </w:r>
      <w:r w:rsidR="00C9484A" w:rsidRPr="008254C1">
        <w:rPr>
          <w:b/>
          <w:sz w:val="28"/>
          <w:szCs w:val="28"/>
        </w:rPr>
        <w:t>Following the Making of the decision, the decision form will be published here:</w:t>
      </w:r>
    </w:p>
    <w:p w14:paraId="505A02B8" w14:textId="77777777" w:rsidR="00A035DA" w:rsidRDefault="00A035DA" w:rsidP="00C9484A">
      <w:pPr>
        <w:rPr>
          <w:b/>
          <w:sz w:val="28"/>
          <w:szCs w:val="28"/>
        </w:rPr>
      </w:pPr>
    </w:p>
    <w:p w14:paraId="7FB9481D" w14:textId="77777777" w:rsidR="00A035DA" w:rsidRDefault="00A035DA" w:rsidP="00C9484A">
      <w:pPr>
        <w:rPr>
          <w:b/>
          <w:sz w:val="28"/>
          <w:szCs w:val="28"/>
        </w:rPr>
      </w:pPr>
    </w:p>
    <w:p w14:paraId="501EADD9" w14:textId="77777777" w:rsidR="00A035DA" w:rsidRDefault="00A035DA" w:rsidP="00C9484A">
      <w:pPr>
        <w:rPr>
          <w:b/>
          <w:sz w:val="28"/>
          <w:szCs w:val="28"/>
        </w:rPr>
      </w:pPr>
    </w:p>
    <w:p w14:paraId="5A92258F" w14:textId="77777777" w:rsidR="00A035DA" w:rsidRDefault="00A035DA" w:rsidP="00C9484A">
      <w:pPr>
        <w:rPr>
          <w:b/>
          <w:sz w:val="28"/>
          <w:szCs w:val="28"/>
        </w:rPr>
      </w:pPr>
    </w:p>
    <w:p w14:paraId="2C3E57C7" w14:textId="77777777" w:rsidR="00A035DA" w:rsidRDefault="00A035DA" w:rsidP="00C9484A">
      <w:pPr>
        <w:rPr>
          <w:b/>
          <w:sz w:val="28"/>
          <w:szCs w:val="28"/>
        </w:rPr>
      </w:pPr>
    </w:p>
    <w:p w14:paraId="79480C0A" w14:textId="77777777" w:rsidR="00A035DA" w:rsidRDefault="00A035DA" w:rsidP="00C9484A">
      <w:pPr>
        <w:rPr>
          <w:b/>
          <w:sz w:val="28"/>
          <w:szCs w:val="28"/>
        </w:rPr>
      </w:pPr>
    </w:p>
    <w:p w14:paraId="75596B3E" w14:textId="77777777" w:rsidR="00A035DA" w:rsidRDefault="00A035DA" w:rsidP="00C9484A">
      <w:pPr>
        <w:rPr>
          <w:b/>
          <w:sz w:val="28"/>
          <w:szCs w:val="28"/>
        </w:rPr>
      </w:pPr>
    </w:p>
    <w:p w14:paraId="2073070A" w14:textId="764C011A" w:rsidR="00A035DA" w:rsidRDefault="00A035DA" w:rsidP="00A035DA">
      <w:pPr>
        <w:rPr>
          <w:b/>
          <w:sz w:val="28"/>
          <w:szCs w:val="28"/>
          <w:lang w:val="en-US"/>
        </w:rPr>
      </w:pPr>
      <w:r>
        <w:rPr>
          <w:b/>
          <w:sz w:val="28"/>
        </w:rPr>
        <w:t>DECISION: ADD0028 South Tees All-Age Carer Support Service</w:t>
      </w:r>
    </w:p>
    <w:p w14:paraId="77E1C466" w14:textId="77777777" w:rsidR="00A035DA" w:rsidRDefault="00A035DA" w:rsidP="00A035DA">
      <w:pPr>
        <w:rPr>
          <w:b/>
          <w:sz w:val="28"/>
        </w:rPr>
      </w:pPr>
    </w:p>
    <w:p w14:paraId="2B387EFB" w14:textId="77777777" w:rsidR="00A035DA" w:rsidRDefault="00A035DA" w:rsidP="00A035DA">
      <w:pPr>
        <w:rPr>
          <w:b/>
          <w:sz w:val="28"/>
        </w:rPr>
      </w:pPr>
      <w:r>
        <w:rPr>
          <w:b/>
          <w:sz w:val="28"/>
        </w:rPr>
        <w:t xml:space="preserve">Nature of the decision: </w:t>
      </w:r>
    </w:p>
    <w:p w14:paraId="316C3BD3" w14:textId="77777777" w:rsidR="00A035DA" w:rsidRDefault="00A035DA" w:rsidP="00A035DA">
      <w:pPr>
        <w:rPr>
          <w:b/>
          <w:sz w:val="28"/>
        </w:rPr>
      </w:pPr>
    </w:p>
    <w:p w14:paraId="658270C9" w14:textId="151F2CF9" w:rsidR="00A035DA" w:rsidRDefault="00A035DA" w:rsidP="00A035DA">
      <w:pPr>
        <w:rPr>
          <w:noProof/>
          <w:lang w:val="en-US"/>
        </w:rPr>
      </w:pPr>
      <w:r>
        <w:rPr>
          <w:noProof/>
          <w:lang w:val="en-US"/>
        </w:rPr>
        <w:t>Commence a procurement process in order to award a contract for a joint all-age Carer Support Service across the South Tees region. The service will be commissioned jointly between Redcar &amp; Cleveland and Middlesbrough Councils.</w:t>
      </w:r>
    </w:p>
    <w:p w14:paraId="680D016E" w14:textId="77777777" w:rsidR="00A035DA" w:rsidRDefault="00A035DA" w:rsidP="00A035DA">
      <w:pPr>
        <w:rPr>
          <w:noProof/>
          <w:lang w:val="en-US"/>
        </w:rPr>
      </w:pPr>
    </w:p>
    <w:p w14:paraId="203FE2EC" w14:textId="582DBC6A" w:rsidR="00A035DA" w:rsidRPr="00651649" w:rsidRDefault="00A035DA" w:rsidP="00A035DA">
      <w:pPr>
        <w:rPr>
          <w:noProof/>
          <w:lang w:val="en-US"/>
        </w:rPr>
      </w:pPr>
      <w:r>
        <w:rPr>
          <w:noProof/>
          <w:lang w:val="en-US"/>
        </w:rPr>
        <w:t>The service will provide support to unpaid carers of all ages across both local authority boundaries in line with local authority statutory duties under the Care Act and Children and Families Act</w:t>
      </w:r>
      <w:r w:rsidRPr="00C9484A">
        <w:rPr>
          <w:lang w:val="en-US"/>
        </w:rPr>
        <w:t>.</w:t>
      </w:r>
    </w:p>
    <w:p w14:paraId="4DF14655" w14:textId="77777777" w:rsidR="00A035DA" w:rsidRDefault="00A035DA" w:rsidP="00A035DA"/>
    <w:p w14:paraId="3C241979" w14:textId="77777777" w:rsidR="00A035DA" w:rsidRDefault="00A035DA" w:rsidP="00A035DA">
      <w:pPr>
        <w:rPr>
          <w:b/>
          <w:sz w:val="28"/>
        </w:rPr>
      </w:pPr>
      <w:r>
        <w:rPr>
          <w:b/>
          <w:sz w:val="28"/>
        </w:rPr>
        <w:t>Who will make the decision?</w:t>
      </w:r>
    </w:p>
    <w:p w14:paraId="4FF214B1" w14:textId="77777777" w:rsidR="00A035DA" w:rsidRDefault="00A035DA" w:rsidP="00A035DA">
      <w:pPr>
        <w:rPr>
          <w:b/>
          <w:sz w:val="28"/>
        </w:rPr>
      </w:pPr>
    </w:p>
    <w:p w14:paraId="1510AD0F" w14:textId="397B09BE" w:rsidR="00A035DA" w:rsidRDefault="00A035DA" w:rsidP="00A035DA">
      <w:r>
        <w:rPr>
          <w:lang w:val="en-US"/>
        </w:rPr>
        <w:t xml:space="preserve">Corporate Directors for Adults &amp; Communities and Children &amp; Families </w:t>
      </w:r>
    </w:p>
    <w:p w14:paraId="3BCBDB5C" w14:textId="77777777" w:rsidR="00A035DA" w:rsidRDefault="00A035DA" w:rsidP="00A035DA"/>
    <w:p w14:paraId="16AB3A22" w14:textId="77777777" w:rsidR="00A035DA" w:rsidRDefault="00A035DA" w:rsidP="00A035DA">
      <w:pPr>
        <w:rPr>
          <w:b/>
          <w:sz w:val="28"/>
        </w:rPr>
      </w:pPr>
      <w:r>
        <w:rPr>
          <w:b/>
          <w:sz w:val="28"/>
        </w:rPr>
        <w:t>When is the decision to be taken?</w:t>
      </w:r>
    </w:p>
    <w:p w14:paraId="41E1D86F" w14:textId="77777777" w:rsidR="00A035DA" w:rsidRDefault="00A035DA" w:rsidP="00A035DA">
      <w:pPr>
        <w:rPr>
          <w:b/>
          <w:sz w:val="28"/>
        </w:rPr>
      </w:pPr>
    </w:p>
    <w:p w14:paraId="1038E901" w14:textId="77777777" w:rsidR="00A035DA" w:rsidRDefault="00A035DA" w:rsidP="00A035DA">
      <w:r>
        <w:t>April 2021</w:t>
      </w:r>
    </w:p>
    <w:p w14:paraId="724F7432" w14:textId="77777777" w:rsidR="00A035DA" w:rsidRDefault="00A035DA" w:rsidP="00A035DA"/>
    <w:p w14:paraId="6D29A224" w14:textId="77777777" w:rsidR="00A035DA" w:rsidRDefault="00A035DA" w:rsidP="00A035DA">
      <w:pPr>
        <w:rPr>
          <w:b/>
          <w:sz w:val="28"/>
        </w:rPr>
      </w:pPr>
      <w:r>
        <w:rPr>
          <w:b/>
          <w:sz w:val="28"/>
        </w:rPr>
        <w:t>Who will be consulted and how?</w:t>
      </w:r>
    </w:p>
    <w:p w14:paraId="713E2235" w14:textId="77777777" w:rsidR="00A035DA" w:rsidRDefault="00A035DA" w:rsidP="00A035DA">
      <w:pPr>
        <w:rPr>
          <w:b/>
          <w:sz w:val="28"/>
        </w:rPr>
      </w:pPr>
    </w:p>
    <w:p w14:paraId="04E9DCA1" w14:textId="77777777" w:rsidR="00A035DA" w:rsidRDefault="00A035DA" w:rsidP="00A035DA">
      <w:pPr>
        <w:rPr>
          <w:lang w:val="en-US"/>
        </w:rPr>
      </w:pPr>
      <w:r>
        <w:rPr>
          <w:lang w:val="en-US"/>
        </w:rPr>
        <w:t>Corporate Director for Adults and Communities</w:t>
      </w:r>
    </w:p>
    <w:p w14:paraId="1AC1B374" w14:textId="77777777" w:rsidR="00A035DA" w:rsidRDefault="00A035DA" w:rsidP="00A035DA">
      <w:pPr>
        <w:rPr>
          <w:lang w:val="en-US"/>
        </w:rPr>
      </w:pPr>
      <w:r>
        <w:rPr>
          <w:lang w:val="en-US"/>
        </w:rPr>
        <w:t>Corporate Director for Childrens Services</w:t>
      </w:r>
    </w:p>
    <w:p w14:paraId="140E2E01" w14:textId="2B45C1E2" w:rsidR="00A035DA" w:rsidRDefault="00A035DA" w:rsidP="00A035DA">
      <w:pPr>
        <w:rPr>
          <w:lang w:val="en-US"/>
        </w:rPr>
      </w:pPr>
      <w:r>
        <w:rPr>
          <w:lang w:val="en-US"/>
        </w:rPr>
        <w:t>Cabinet Member for Adults</w:t>
      </w:r>
    </w:p>
    <w:p w14:paraId="7F078D10" w14:textId="77777777" w:rsidR="00A035DA" w:rsidRDefault="00A035DA" w:rsidP="00A035DA">
      <w:pPr>
        <w:rPr>
          <w:noProof/>
          <w:lang w:val="en-US"/>
        </w:rPr>
      </w:pPr>
      <w:r>
        <w:rPr>
          <w:noProof/>
          <w:lang w:val="en-US"/>
        </w:rPr>
        <w:t>Cabinet Member for Children</w:t>
      </w:r>
    </w:p>
    <w:p w14:paraId="5FBBA190" w14:textId="77777777" w:rsidR="00A035DA" w:rsidRDefault="00A035DA" w:rsidP="00A035DA">
      <w:pPr>
        <w:rPr>
          <w:noProof/>
          <w:lang w:val="en-US"/>
        </w:rPr>
      </w:pPr>
      <w:r>
        <w:rPr>
          <w:noProof/>
          <w:lang w:val="en-US"/>
        </w:rPr>
        <w:t>Chief Finance Officer</w:t>
      </w:r>
    </w:p>
    <w:p w14:paraId="3C31E9CE" w14:textId="77777777" w:rsidR="00A035DA" w:rsidRDefault="00A035DA" w:rsidP="00A035DA">
      <w:pPr>
        <w:rPr>
          <w:noProof/>
          <w:lang w:val="en-US"/>
        </w:rPr>
      </w:pPr>
      <w:r>
        <w:rPr>
          <w:noProof/>
          <w:lang w:val="en-US"/>
        </w:rPr>
        <w:t>Chief Legal Officer</w:t>
      </w:r>
    </w:p>
    <w:p w14:paraId="61E34B2A" w14:textId="77777777" w:rsidR="00A035DA" w:rsidRDefault="00A035DA" w:rsidP="00A035DA">
      <w:pPr>
        <w:rPr>
          <w:noProof/>
          <w:lang w:val="en-US"/>
        </w:rPr>
      </w:pPr>
      <w:r>
        <w:rPr>
          <w:noProof/>
          <w:lang w:val="en-US"/>
        </w:rPr>
        <w:t>The above will be consulted through approval of delegated decision.</w:t>
      </w:r>
    </w:p>
    <w:p w14:paraId="24CC732C" w14:textId="67C78776" w:rsidR="00A035DA" w:rsidRDefault="00A035DA" w:rsidP="00A035DA">
      <w:pPr>
        <w:rPr>
          <w:lang w:val="en-US"/>
        </w:rPr>
      </w:pPr>
      <w:r>
        <w:rPr>
          <w:noProof/>
          <w:lang w:val="en-US"/>
        </w:rPr>
        <w:t>Market consultation has already taken place through the South Tees Carers Forum</w:t>
      </w:r>
    </w:p>
    <w:p w14:paraId="526B1F46" w14:textId="77777777" w:rsidR="00A035DA" w:rsidRDefault="00A035DA" w:rsidP="00A035DA">
      <w:pPr>
        <w:rPr>
          <w:lang w:val="en-US"/>
        </w:rPr>
      </w:pPr>
    </w:p>
    <w:p w14:paraId="729B946C" w14:textId="77777777" w:rsidR="00A035DA" w:rsidRDefault="00A035DA" w:rsidP="00A035DA">
      <w:pPr>
        <w:rPr>
          <w:b/>
          <w:sz w:val="28"/>
        </w:rPr>
      </w:pPr>
      <w:r>
        <w:rPr>
          <w:b/>
          <w:sz w:val="28"/>
        </w:rPr>
        <w:t>Supporting documentation:</w:t>
      </w:r>
    </w:p>
    <w:p w14:paraId="5599E4D3" w14:textId="77777777" w:rsidR="00A035DA" w:rsidRDefault="00A035DA" w:rsidP="00A035DA">
      <w:pPr>
        <w:rPr>
          <w:b/>
          <w:sz w:val="28"/>
        </w:rPr>
      </w:pPr>
    </w:p>
    <w:p w14:paraId="0BEC5A95" w14:textId="77777777" w:rsidR="00A035DA" w:rsidRDefault="00A035DA" w:rsidP="00A035DA">
      <w:pPr>
        <w:rPr>
          <w:lang w:val="en-US"/>
        </w:rPr>
      </w:pPr>
      <w:r>
        <w:t>There are no supporting documents for this decision</w:t>
      </w:r>
      <w:r>
        <w:rPr>
          <w:lang w:val="en-US"/>
        </w:rPr>
        <w:t xml:space="preserve"> </w:t>
      </w:r>
    </w:p>
    <w:p w14:paraId="055BB723" w14:textId="77777777" w:rsidR="00A035DA" w:rsidRDefault="00A035DA" w:rsidP="00A035DA"/>
    <w:p w14:paraId="2A8D6540" w14:textId="77777777" w:rsidR="00A035DA" w:rsidRDefault="00A035DA" w:rsidP="00A035DA">
      <w:pPr>
        <w:rPr>
          <w:b/>
          <w:sz w:val="28"/>
        </w:rPr>
      </w:pPr>
      <w:r>
        <w:rPr>
          <w:b/>
          <w:sz w:val="28"/>
        </w:rPr>
        <w:t>How and by when to make representations:</w:t>
      </w:r>
    </w:p>
    <w:p w14:paraId="0D72102F" w14:textId="77777777" w:rsidR="00A035DA" w:rsidRDefault="00A035DA" w:rsidP="00A035DA">
      <w:pPr>
        <w:rPr>
          <w:b/>
          <w:sz w:val="28"/>
        </w:rPr>
      </w:pPr>
    </w:p>
    <w:p w14:paraId="6BE39CEF" w14:textId="0615D6B2" w:rsidR="00A035DA" w:rsidRDefault="00A035DA" w:rsidP="00A035DA">
      <w:r>
        <w:t>Representations should be made to Gareth Harding before 6 April 2021.</w:t>
      </w:r>
    </w:p>
    <w:p w14:paraId="16087011" w14:textId="0EA00772" w:rsidR="00A035DA" w:rsidRDefault="00A035DA" w:rsidP="00A035DA">
      <w:r>
        <w:t xml:space="preserve">Tel: </w:t>
      </w:r>
      <w:r>
        <w:rPr>
          <w:noProof/>
          <w:lang w:val="en-US"/>
        </w:rPr>
        <w:t>01287 612593</w:t>
      </w:r>
    </w:p>
    <w:p w14:paraId="5CBFFDBD" w14:textId="77777777" w:rsidR="00A035DA" w:rsidRDefault="00A035DA" w:rsidP="00A035DA"/>
    <w:p w14:paraId="4C761307" w14:textId="5E36C587" w:rsidR="00A035DA" w:rsidRDefault="00A035DA" w:rsidP="00A035DA">
      <w:r>
        <w:t>First published in Forward Plan on 9 March 2021</w:t>
      </w:r>
    </w:p>
    <w:p w14:paraId="68C4C570" w14:textId="77777777" w:rsidR="00A035DA" w:rsidRDefault="00A035DA" w:rsidP="00A035DA"/>
    <w:p w14:paraId="58EC84DA" w14:textId="190F8383" w:rsidR="004406AD" w:rsidRDefault="00A035DA" w:rsidP="00A035DA">
      <w:pPr>
        <w:rPr>
          <w:b/>
          <w:sz w:val="28"/>
          <w:szCs w:val="28"/>
        </w:rPr>
      </w:pPr>
      <w:r w:rsidRPr="008254C1">
        <w:rPr>
          <w:b/>
          <w:sz w:val="28"/>
          <w:szCs w:val="28"/>
        </w:rPr>
        <w:lastRenderedPageBreak/>
        <w:t>Following the Making of the decision, the decision form will be published here:</w:t>
      </w:r>
    </w:p>
    <w:p w14:paraId="26A589A5" w14:textId="77777777" w:rsidR="004406AD" w:rsidRDefault="004406AD" w:rsidP="00A035DA">
      <w:pPr>
        <w:rPr>
          <w:b/>
          <w:sz w:val="28"/>
          <w:szCs w:val="28"/>
        </w:rPr>
      </w:pPr>
    </w:p>
    <w:p w14:paraId="4B432191" w14:textId="014944AE" w:rsidR="004406AD" w:rsidRDefault="007634CD" w:rsidP="00A035DA">
      <w:pPr>
        <w:rPr>
          <w:b/>
          <w:sz w:val="28"/>
          <w:szCs w:val="28"/>
        </w:rPr>
      </w:pPr>
      <w:r>
        <w:rPr>
          <w:b/>
          <w:noProof/>
          <w:sz w:val="28"/>
          <w:szCs w:val="28"/>
        </w:rPr>
        <mc:AlternateContent>
          <mc:Choice Requires="wps">
            <w:drawing>
              <wp:anchor distT="0" distB="0" distL="114300" distR="114300" simplePos="0" relativeHeight="251717632" behindDoc="0" locked="0" layoutInCell="1" allowOverlap="1" wp14:anchorId="7ACC5E8F" wp14:editId="266B6688">
                <wp:simplePos x="0" y="0"/>
                <wp:positionH relativeFrom="column">
                  <wp:posOffset>2218690</wp:posOffset>
                </wp:positionH>
                <wp:positionV relativeFrom="paragraph">
                  <wp:posOffset>120015</wp:posOffset>
                </wp:positionV>
                <wp:extent cx="1160780" cy="726440"/>
                <wp:effectExtent l="0" t="0" r="0" b="0"/>
                <wp:wrapNone/>
                <wp:docPr id="69" name="Text Box 2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6AA6F9D9" w14:textId="323F4F6D" w:rsidR="00F63C2A" w:rsidRDefault="00F63C2A" w:rsidP="00F63C2A">
                            <w:r>
                              <w:object w:dxaOrig="1534" w:dyaOrig="997" w14:anchorId="7B849DF7">
                                <v:shape id="_x0000_i1042" type="#_x0000_t75" style="width:76.45pt;height:49.5pt">
                                  <v:imagedata r:id="rId42" o:title=""/>
                                </v:shape>
                                <o:OLEObject Type="Embed" ProgID="AcroExch.Document.DC" ShapeID="_x0000_i1042" DrawAspect="Icon" ObjectID="_1725969500" r:id="rId43"/>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7ACC5E8F" id="Text Box 2114" o:spid="_x0000_s1037" type="#_x0000_t202" style="position:absolute;margin-left:174.7pt;margin-top:9.45pt;width:91.4pt;height:57.2pt;z-index:251717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" strokeweight=".5pt">
                <v:textbox style="mso-fit-shape-to-text:t">
                  <w:txbxContent>
                    <w:p w14:paraId="6AA6F9D9" w14:textId="323F4F6D" w:rsidR="00F63C2A" w:rsidRDefault="00F63C2A" w:rsidP="00F63C2A">
                      <w:r>
                        <w:object w:dxaOrig="1534" w:dyaOrig="997" w14:anchorId="7B849DF7">
                          <v:shape id="_x0000_i1042" type="#_x0000_t75" style="width:76.45pt;height:49.5pt">
                            <v:imagedata r:id="rId44" o:title=""/>
                          </v:shape>
                          <o:OLEObject Type="Embed" ProgID="AcroExch.Document.DC" ShapeID="_x0000_i1042" DrawAspect="Icon" ObjectID="_1722152157" r:id="rId45"/>
                        </w:object>
                      </w:r>
                    </w:p>
                  </w:txbxContent>
                </v:textbox>
              </v:shape>
            </w:pict>
          </mc:Fallback>
        </mc:AlternateContent>
      </w:r>
    </w:p>
    <w:p w14:paraId="61B4045A" w14:textId="1D5E001C" w:rsidR="004406AD" w:rsidRDefault="004406AD" w:rsidP="00A035DA">
      <w:pPr>
        <w:rPr>
          <w:b/>
          <w:sz w:val="28"/>
          <w:szCs w:val="28"/>
        </w:rPr>
      </w:pPr>
    </w:p>
    <w:p w14:paraId="78C138E9" w14:textId="77777777" w:rsidR="004406AD" w:rsidRDefault="004406AD" w:rsidP="00A035DA">
      <w:pPr>
        <w:rPr>
          <w:b/>
          <w:sz w:val="28"/>
          <w:szCs w:val="28"/>
        </w:rPr>
      </w:pPr>
    </w:p>
    <w:p w14:paraId="5261DE6A" w14:textId="77777777" w:rsidR="004406AD" w:rsidRDefault="004406AD" w:rsidP="00A035DA">
      <w:pPr>
        <w:rPr>
          <w:b/>
          <w:sz w:val="28"/>
          <w:szCs w:val="28"/>
        </w:rPr>
      </w:pPr>
    </w:p>
    <w:p w14:paraId="4AE4D9DB" w14:textId="77777777" w:rsidR="004406AD" w:rsidRDefault="004406AD" w:rsidP="00A035DA">
      <w:pPr>
        <w:rPr>
          <w:b/>
          <w:sz w:val="28"/>
          <w:szCs w:val="28"/>
        </w:rPr>
      </w:pPr>
    </w:p>
    <w:p w14:paraId="6C3D6C1C" w14:textId="77777777" w:rsidR="004406AD" w:rsidRDefault="004406AD" w:rsidP="00A035DA">
      <w:pPr>
        <w:rPr>
          <w:b/>
          <w:sz w:val="28"/>
          <w:szCs w:val="28"/>
        </w:rPr>
      </w:pPr>
    </w:p>
    <w:p w14:paraId="65DED4A7" w14:textId="77777777" w:rsidR="004406AD" w:rsidRDefault="004406AD" w:rsidP="00A035DA">
      <w:pPr>
        <w:rPr>
          <w:b/>
          <w:sz w:val="28"/>
          <w:szCs w:val="28"/>
        </w:rPr>
      </w:pPr>
    </w:p>
    <w:p w14:paraId="453017A5" w14:textId="77777777" w:rsidR="004406AD" w:rsidRDefault="004406AD" w:rsidP="00A035DA">
      <w:pPr>
        <w:rPr>
          <w:b/>
          <w:sz w:val="28"/>
          <w:szCs w:val="28"/>
        </w:rPr>
      </w:pPr>
    </w:p>
    <w:p w14:paraId="06C532D3" w14:textId="77777777" w:rsidR="004406AD" w:rsidRDefault="004406AD" w:rsidP="00A035DA">
      <w:pPr>
        <w:rPr>
          <w:b/>
          <w:sz w:val="28"/>
          <w:szCs w:val="28"/>
        </w:rPr>
      </w:pPr>
    </w:p>
    <w:p w14:paraId="5331E1E2" w14:textId="77777777" w:rsidR="004406AD" w:rsidRDefault="004406AD" w:rsidP="004406AD">
      <w:pPr>
        <w:rPr>
          <w:b/>
          <w:sz w:val="28"/>
        </w:rPr>
      </w:pPr>
    </w:p>
    <w:p w14:paraId="6D1BC46C" w14:textId="77777777" w:rsidR="004406AD" w:rsidRDefault="004406AD" w:rsidP="004406AD">
      <w:pPr>
        <w:rPr>
          <w:b/>
          <w:sz w:val="28"/>
        </w:rPr>
      </w:pPr>
    </w:p>
    <w:p w14:paraId="2C082157" w14:textId="77777777" w:rsidR="004406AD" w:rsidRDefault="004406AD" w:rsidP="004406AD">
      <w:pPr>
        <w:rPr>
          <w:b/>
          <w:sz w:val="28"/>
        </w:rPr>
      </w:pPr>
    </w:p>
    <w:p w14:paraId="7C0D718F" w14:textId="77777777" w:rsidR="004406AD" w:rsidRDefault="004406AD" w:rsidP="004406AD">
      <w:pPr>
        <w:rPr>
          <w:b/>
          <w:sz w:val="28"/>
        </w:rPr>
      </w:pPr>
    </w:p>
    <w:p w14:paraId="331A4D67" w14:textId="77777777" w:rsidR="004406AD" w:rsidRDefault="004406AD" w:rsidP="004406AD">
      <w:pPr>
        <w:rPr>
          <w:b/>
          <w:sz w:val="28"/>
        </w:rPr>
      </w:pPr>
    </w:p>
    <w:p w14:paraId="25174B20" w14:textId="6C0971A8" w:rsidR="004406AD" w:rsidRDefault="004406AD" w:rsidP="004406AD">
      <w:pPr>
        <w:rPr>
          <w:b/>
          <w:sz w:val="28"/>
        </w:rPr>
      </w:pPr>
    </w:p>
    <w:p w14:paraId="513F0DFC" w14:textId="77777777" w:rsidR="004406AD" w:rsidRDefault="004406AD" w:rsidP="004406AD">
      <w:pPr>
        <w:rPr>
          <w:b/>
          <w:sz w:val="28"/>
        </w:rPr>
      </w:pPr>
    </w:p>
    <w:p w14:paraId="0C50E9D6" w14:textId="77777777" w:rsidR="004406AD" w:rsidRDefault="004406AD" w:rsidP="004406AD">
      <w:pPr>
        <w:rPr>
          <w:b/>
          <w:sz w:val="28"/>
        </w:rPr>
      </w:pPr>
    </w:p>
    <w:p w14:paraId="5D877EFF" w14:textId="77777777" w:rsidR="004406AD" w:rsidRDefault="004406AD" w:rsidP="004406AD">
      <w:pPr>
        <w:rPr>
          <w:b/>
          <w:sz w:val="28"/>
        </w:rPr>
      </w:pPr>
    </w:p>
    <w:p w14:paraId="0EFD23BF" w14:textId="77777777" w:rsidR="004406AD" w:rsidRDefault="004406AD" w:rsidP="004406AD">
      <w:pPr>
        <w:rPr>
          <w:b/>
          <w:sz w:val="28"/>
        </w:rPr>
      </w:pPr>
    </w:p>
    <w:p w14:paraId="63584DE6" w14:textId="77777777" w:rsidR="004406AD" w:rsidRDefault="004406AD" w:rsidP="004406AD">
      <w:pPr>
        <w:rPr>
          <w:b/>
          <w:sz w:val="28"/>
        </w:rPr>
      </w:pPr>
    </w:p>
    <w:p w14:paraId="28A4B227" w14:textId="77777777" w:rsidR="004406AD" w:rsidRDefault="004406AD" w:rsidP="004406AD">
      <w:pPr>
        <w:rPr>
          <w:b/>
          <w:sz w:val="28"/>
        </w:rPr>
      </w:pPr>
    </w:p>
    <w:p w14:paraId="0579505A" w14:textId="77777777" w:rsidR="004406AD" w:rsidRDefault="004406AD" w:rsidP="004406AD">
      <w:pPr>
        <w:rPr>
          <w:b/>
          <w:sz w:val="28"/>
        </w:rPr>
      </w:pPr>
    </w:p>
    <w:p w14:paraId="629F2E4F" w14:textId="77777777" w:rsidR="004406AD" w:rsidRDefault="004406AD" w:rsidP="004406AD">
      <w:pPr>
        <w:rPr>
          <w:b/>
          <w:sz w:val="28"/>
        </w:rPr>
      </w:pPr>
    </w:p>
    <w:p w14:paraId="68159528" w14:textId="77777777" w:rsidR="004406AD" w:rsidRDefault="004406AD" w:rsidP="004406AD">
      <w:pPr>
        <w:rPr>
          <w:b/>
          <w:sz w:val="28"/>
        </w:rPr>
      </w:pPr>
    </w:p>
    <w:p w14:paraId="155A451C" w14:textId="77777777" w:rsidR="004406AD" w:rsidRDefault="004406AD" w:rsidP="004406AD">
      <w:pPr>
        <w:rPr>
          <w:b/>
          <w:sz w:val="28"/>
        </w:rPr>
      </w:pPr>
    </w:p>
    <w:p w14:paraId="588AB3C8" w14:textId="77777777" w:rsidR="004406AD" w:rsidRDefault="004406AD" w:rsidP="004406AD">
      <w:pPr>
        <w:rPr>
          <w:b/>
          <w:sz w:val="28"/>
        </w:rPr>
      </w:pPr>
    </w:p>
    <w:p w14:paraId="502F090B" w14:textId="77777777" w:rsidR="004406AD" w:rsidRDefault="004406AD" w:rsidP="004406AD">
      <w:pPr>
        <w:rPr>
          <w:b/>
          <w:sz w:val="28"/>
        </w:rPr>
      </w:pPr>
    </w:p>
    <w:p w14:paraId="7F702E49" w14:textId="77777777" w:rsidR="004406AD" w:rsidRDefault="004406AD" w:rsidP="004406AD">
      <w:pPr>
        <w:rPr>
          <w:b/>
          <w:sz w:val="28"/>
        </w:rPr>
      </w:pPr>
    </w:p>
    <w:p w14:paraId="3287E456" w14:textId="77777777" w:rsidR="004406AD" w:rsidRDefault="004406AD" w:rsidP="004406AD">
      <w:pPr>
        <w:rPr>
          <w:b/>
          <w:sz w:val="28"/>
        </w:rPr>
      </w:pPr>
    </w:p>
    <w:p w14:paraId="5F52DD42" w14:textId="77777777" w:rsidR="004406AD" w:rsidRDefault="004406AD" w:rsidP="004406AD">
      <w:pPr>
        <w:rPr>
          <w:b/>
          <w:sz w:val="28"/>
        </w:rPr>
      </w:pPr>
    </w:p>
    <w:p w14:paraId="3EDA01E0" w14:textId="70CB0692" w:rsidR="004406AD" w:rsidRDefault="004406AD" w:rsidP="004406AD">
      <w:pPr>
        <w:rPr>
          <w:b/>
          <w:sz w:val="28"/>
        </w:rPr>
      </w:pPr>
    </w:p>
    <w:p w14:paraId="6BBE4080" w14:textId="77777777" w:rsidR="004406AD" w:rsidRDefault="004406AD" w:rsidP="004406AD">
      <w:pPr>
        <w:rPr>
          <w:b/>
          <w:sz w:val="28"/>
        </w:rPr>
      </w:pPr>
    </w:p>
    <w:p w14:paraId="08EB30F9" w14:textId="77777777" w:rsidR="004406AD" w:rsidRDefault="004406AD" w:rsidP="004406AD">
      <w:pPr>
        <w:rPr>
          <w:b/>
          <w:sz w:val="28"/>
        </w:rPr>
      </w:pPr>
    </w:p>
    <w:p w14:paraId="5D115C0B" w14:textId="77777777" w:rsidR="004406AD" w:rsidRDefault="004406AD" w:rsidP="004406AD">
      <w:pPr>
        <w:rPr>
          <w:b/>
          <w:sz w:val="28"/>
        </w:rPr>
      </w:pPr>
    </w:p>
    <w:p w14:paraId="2289CC5C" w14:textId="77777777" w:rsidR="004406AD" w:rsidRDefault="004406AD" w:rsidP="004406AD">
      <w:pPr>
        <w:rPr>
          <w:b/>
          <w:sz w:val="28"/>
        </w:rPr>
      </w:pPr>
    </w:p>
    <w:p w14:paraId="7081FB89" w14:textId="77777777" w:rsidR="004406AD" w:rsidRDefault="004406AD" w:rsidP="004406AD">
      <w:pPr>
        <w:rPr>
          <w:b/>
          <w:sz w:val="28"/>
        </w:rPr>
      </w:pPr>
    </w:p>
    <w:p w14:paraId="7D88B116" w14:textId="77777777" w:rsidR="004406AD" w:rsidRDefault="004406AD" w:rsidP="004406AD">
      <w:pPr>
        <w:rPr>
          <w:b/>
          <w:sz w:val="28"/>
        </w:rPr>
      </w:pPr>
    </w:p>
    <w:p w14:paraId="27DF848B" w14:textId="63F47621" w:rsidR="004406AD" w:rsidRDefault="004406AD" w:rsidP="004406AD">
      <w:pPr>
        <w:rPr>
          <w:b/>
          <w:sz w:val="28"/>
          <w:szCs w:val="28"/>
          <w:lang w:val="en-US"/>
        </w:rPr>
      </w:pPr>
      <w:r>
        <w:rPr>
          <w:b/>
          <w:sz w:val="28"/>
        </w:rPr>
        <w:lastRenderedPageBreak/>
        <w:t>DECISION: ADD0029 Kerbside Collected Recycling Contract</w:t>
      </w:r>
    </w:p>
    <w:p w14:paraId="44EC83B1" w14:textId="77777777" w:rsidR="004406AD" w:rsidRDefault="004406AD" w:rsidP="004406AD">
      <w:pPr>
        <w:rPr>
          <w:b/>
          <w:sz w:val="28"/>
        </w:rPr>
      </w:pPr>
    </w:p>
    <w:p w14:paraId="4084E3CF" w14:textId="77777777" w:rsidR="004406AD" w:rsidRDefault="004406AD" w:rsidP="004406AD">
      <w:pPr>
        <w:rPr>
          <w:b/>
          <w:sz w:val="28"/>
        </w:rPr>
      </w:pPr>
      <w:r>
        <w:rPr>
          <w:b/>
          <w:sz w:val="28"/>
        </w:rPr>
        <w:t xml:space="preserve">Nature of the decision: </w:t>
      </w:r>
    </w:p>
    <w:p w14:paraId="4524531E" w14:textId="77777777" w:rsidR="004406AD" w:rsidRDefault="004406AD" w:rsidP="004406AD">
      <w:pPr>
        <w:rPr>
          <w:b/>
          <w:sz w:val="28"/>
        </w:rPr>
      </w:pPr>
    </w:p>
    <w:p w14:paraId="631730D1" w14:textId="77777777" w:rsidR="004406AD" w:rsidRDefault="004406AD" w:rsidP="004406AD">
      <w:pPr>
        <w:rPr>
          <w:lang w:val="en-US"/>
        </w:rPr>
      </w:pPr>
      <w:r w:rsidRPr="000F58BC">
        <w:rPr>
          <w:lang w:val="en-US"/>
        </w:rPr>
        <w:t>Commence a procurement process in order to award a contract for</w:t>
      </w:r>
      <w:r>
        <w:rPr>
          <w:lang w:val="en-US"/>
        </w:rPr>
        <w:t xml:space="preserve"> the Reprocessing, Sorting and Recycling of Kerbside Collected Recycling Materials </w:t>
      </w:r>
    </w:p>
    <w:p w14:paraId="655BC378" w14:textId="77777777" w:rsidR="004406AD" w:rsidRDefault="004406AD" w:rsidP="004406AD"/>
    <w:p w14:paraId="0C66C2EA" w14:textId="77777777" w:rsidR="004406AD" w:rsidRDefault="004406AD" w:rsidP="004406AD">
      <w:pPr>
        <w:rPr>
          <w:b/>
          <w:sz w:val="28"/>
        </w:rPr>
      </w:pPr>
      <w:r>
        <w:rPr>
          <w:b/>
          <w:sz w:val="28"/>
        </w:rPr>
        <w:t>Who will make the decision?</w:t>
      </w:r>
    </w:p>
    <w:p w14:paraId="5D504932" w14:textId="77777777" w:rsidR="004406AD" w:rsidRDefault="004406AD" w:rsidP="004406AD">
      <w:pPr>
        <w:rPr>
          <w:b/>
          <w:sz w:val="28"/>
        </w:rPr>
      </w:pPr>
    </w:p>
    <w:p w14:paraId="6C14FA39" w14:textId="0253220B" w:rsidR="004406AD" w:rsidRDefault="004406AD" w:rsidP="004406AD">
      <w:r>
        <w:rPr>
          <w:lang w:val="en-US"/>
        </w:rPr>
        <w:t>Corporate Director for Adults &amp; Communities</w:t>
      </w:r>
    </w:p>
    <w:p w14:paraId="7BD04E98" w14:textId="77777777" w:rsidR="004406AD" w:rsidRDefault="004406AD" w:rsidP="004406AD"/>
    <w:p w14:paraId="01642106" w14:textId="77777777" w:rsidR="004406AD" w:rsidRDefault="004406AD" w:rsidP="004406AD">
      <w:pPr>
        <w:rPr>
          <w:b/>
          <w:sz w:val="28"/>
        </w:rPr>
      </w:pPr>
      <w:r>
        <w:rPr>
          <w:b/>
          <w:sz w:val="28"/>
        </w:rPr>
        <w:t>When is the decision to be taken?</w:t>
      </w:r>
    </w:p>
    <w:p w14:paraId="795383C5" w14:textId="77777777" w:rsidR="004406AD" w:rsidRDefault="004406AD" w:rsidP="004406AD">
      <w:pPr>
        <w:rPr>
          <w:b/>
          <w:sz w:val="28"/>
        </w:rPr>
      </w:pPr>
    </w:p>
    <w:p w14:paraId="13F31D4C" w14:textId="6C3F9B41" w:rsidR="004406AD" w:rsidRDefault="004406AD" w:rsidP="004406AD">
      <w:r>
        <w:t>May 2021</w:t>
      </w:r>
    </w:p>
    <w:p w14:paraId="70B7ADDF" w14:textId="77777777" w:rsidR="004406AD" w:rsidRDefault="004406AD" w:rsidP="004406AD"/>
    <w:p w14:paraId="519625DE" w14:textId="77777777" w:rsidR="004406AD" w:rsidRDefault="004406AD" w:rsidP="004406AD">
      <w:pPr>
        <w:rPr>
          <w:b/>
          <w:sz w:val="28"/>
        </w:rPr>
      </w:pPr>
      <w:r>
        <w:rPr>
          <w:b/>
          <w:sz w:val="28"/>
        </w:rPr>
        <w:t>Who will be consulted and how?</w:t>
      </w:r>
    </w:p>
    <w:p w14:paraId="0837982F" w14:textId="77777777" w:rsidR="004406AD" w:rsidRDefault="004406AD" w:rsidP="004406AD">
      <w:pPr>
        <w:rPr>
          <w:b/>
          <w:sz w:val="28"/>
        </w:rPr>
      </w:pPr>
    </w:p>
    <w:p w14:paraId="57D5F114" w14:textId="77777777" w:rsidR="004406AD" w:rsidRDefault="004406AD" w:rsidP="004406AD">
      <w:pPr>
        <w:rPr>
          <w:lang w:val="en-US"/>
        </w:rPr>
      </w:pPr>
      <w:r>
        <w:rPr>
          <w:lang w:val="en-US"/>
        </w:rPr>
        <w:t>Corporate Director for Adults and Communities</w:t>
      </w:r>
    </w:p>
    <w:p w14:paraId="176D558E" w14:textId="07B5A32D" w:rsidR="004406AD" w:rsidRDefault="004406AD" w:rsidP="004406AD">
      <w:pPr>
        <w:rPr>
          <w:noProof/>
          <w:lang w:val="en-US"/>
        </w:rPr>
      </w:pPr>
      <w:r>
        <w:rPr>
          <w:lang w:val="en-US"/>
        </w:rPr>
        <w:t>Relevant Cabinet Member</w:t>
      </w:r>
    </w:p>
    <w:p w14:paraId="5877E8E0" w14:textId="77777777" w:rsidR="004406AD" w:rsidRDefault="004406AD" w:rsidP="004406AD">
      <w:pPr>
        <w:rPr>
          <w:noProof/>
          <w:lang w:val="en-US"/>
        </w:rPr>
      </w:pPr>
      <w:r>
        <w:rPr>
          <w:noProof/>
          <w:lang w:val="en-US"/>
        </w:rPr>
        <w:t>Chief Finance Officer</w:t>
      </w:r>
    </w:p>
    <w:p w14:paraId="0B2DAD60" w14:textId="77777777" w:rsidR="004406AD" w:rsidRDefault="004406AD" w:rsidP="004406AD">
      <w:pPr>
        <w:rPr>
          <w:noProof/>
          <w:lang w:val="en-US"/>
        </w:rPr>
      </w:pPr>
      <w:r>
        <w:rPr>
          <w:noProof/>
          <w:lang w:val="en-US"/>
        </w:rPr>
        <w:t>Chief Legal Officer</w:t>
      </w:r>
    </w:p>
    <w:p w14:paraId="7260E0BD" w14:textId="77777777" w:rsidR="004406AD" w:rsidRDefault="004406AD" w:rsidP="004406AD">
      <w:pPr>
        <w:rPr>
          <w:noProof/>
          <w:lang w:val="en-US"/>
        </w:rPr>
      </w:pPr>
      <w:r>
        <w:rPr>
          <w:noProof/>
          <w:lang w:val="en-US"/>
        </w:rPr>
        <w:t>The above will be consulted through approval of delegated decision.</w:t>
      </w:r>
    </w:p>
    <w:p w14:paraId="0B2943F0" w14:textId="77777777" w:rsidR="004406AD" w:rsidRDefault="004406AD" w:rsidP="004406AD">
      <w:pPr>
        <w:rPr>
          <w:lang w:val="en-US"/>
        </w:rPr>
      </w:pPr>
    </w:p>
    <w:p w14:paraId="492000B0" w14:textId="77777777" w:rsidR="004406AD" w:rsidRDefault="004406AD" w:rsidP="004406AD">
      <w:pPr>
        <w:rPr>
          <w:b/>
          <w:sz w:val="28"/>
        </w:rPr>
      </w:pPr>
      <w:r>
        <w:rPr>
          <w:b/>
          <w:sz w:val="28"/>
        </w:rPr>
        <w:t>Supporting documentation:</w:t>
      </w:r>
    </w:p>
    <w:p w14:paraId="6BC74A1C" w14:textId="77777777" w:rsidR="004406AD" w:rsidRDefault="004406AD" w:rsidP="004406AD">
      <w:pPr>
        <w:rPr>
          <w:b/>
          <w:sz w:val="28"/>
        </w:rPr>
      </w:pPr>
    </w:p>
    <w:p w14:paraId="5772FCC5" w14:textId="77777777" w:rsidR="004406AD" w:rsidRDefault="004406AD" w:rsidP="004406AD">
      <w:pPr>
        <w:rPr>
          <w:lang w:val="en-US"/>
        </w:rPr>
      </w:pPr>
      <w:r>
        <w:t>There are no supporting documents for this decision</w:t>
      </w:r>
      <w:r>
        <w:rPr>
          <w:lang w:val="en-US"/>
        </w:rPr>
        <w:t xml:space="preserve"> </w:t>
      </w:r>
    </w:p>
    <w:p w14:paraId="71580148" w14:textId="77777777" w:rsidR="004406AD" w:rsidRDefault="004406AD" w:rsidP="004406AD"/>
    <w:p w14:paraId="583620B0" w14:textId="77777777" w:rsidR="004406AD" w:rsidRDefault="004406AD" w:rsidP="004406AD">
      <w:pPr>
        <w:rPr>
          <w:b/>
          <w:sz w:val="28"/>
        </w:rPr>
      </w:pPr>
      <w:r>
        <w:rPr>
          <w:b/>
          <w:sz w:val="28"/>
        </w:rPr>
        <w:t>How and by when to make representations:</w:t>
      </w:r>
    </w:p>
    <w:p w14:paraId="2F90F1C1" w14:textId="77777777" w:rsidR="004406AD" w:rsidRDefault="004406AD" w:rsidP="004406AD">
      <w:pPr>
        <w:rPr>
          <w:b/>
          <w:sz w:val="28"/>
        </w:rPr>
      </w:pPr>
    </w:p>
    <w:p w14:paraId="66974F94" w14:textId="720AC801" w:rsidR="004406AD" w:rsidRDefault="004406AD" w:rsidP="004406AD">
      <w:r>
        <w:t>Representations should be made to Will Gander before 14 May 2021.</w:t>
      </w:r>
    </w:p>
    <w:p w14:paraId="55D4D222" w14:textId="48A7C3C8" w:rsidR="004406AD" w:rsidRDefault="004406AD" w:rsidP="004406AD">
      <w:r>
        <w:t xml:space="preserve">Tel: </w:t>
      </w:r>
      <w:r>
        <w:rPr>
          <w:noProof/>
          <w:lang w:val="en-US"/>
        </w:rPr>
        <w:t>07966 514303</w:t>
      </w:r>
    </w:p>
    <w:p w14:paraId="608E355F" w14:textId="77777777" w:rsidR="004406AD" w:rsidRDefault="004406AD" w:rsidP="004406AD"/>
    <w:p w14:paraId="4AA2613E" w14:textId="6DD749AA" w:rsidR="004406AD" w:rsidRDefault="004406AD" w:rsidP="004406AD">
      <w:r>
        <w:t>First published in Forward Plan on 16 April 2021</w:t>
      </w:r>
    </w:p>
    <w:p w14:paraId="5279584C" w14:textId="77777777" w:rsidR="004406AD" w:rsidRDefault="004406AD" w:rsidP="004406AD"/>
    <w:p w14:paraId="64CC6357" w14:textId="23B3C26F" w:rsidR="00981C9F" w:rsidRDefault="007634CD" w:rsidP="004406AD">
      <w:pPr>
        <w:rPr>
          <w:b/>
          <w:sz w:val="28"/>
          <w:szCs w:val="28"/>
        </w:rPr>
      </w:pPr>
      <w:r>
        <w:rPr>
          <w:b/>
          <w:noProof/>
          <w:sz w:val="28"/>
          <w:szCs w:val="28"/>
        </w:rPr>
        <mc:AlternateContent>
          <mc:Choice Requires="wps">
            <w:drawing>
              <wp:anchor distT="0" distB="0" distL="114300" distR="114300" simplePos="0" relativeHeight="251694080" behindDoc="0" locked="0" layoutInCell="1" allowOverlap="1" wp14:anchorId="563B898A" wp14:editId="3CFBD1FE">
                <wp:simplePos x="0" y="0"/>
                <wp:positionH relativeFrom="column">
                  <wp:posOffset>2190115</wp:posOffset>
                </wp:positionH>
                <wp:positionV relativeFrom="paragraph">
                  <wp:posOffset>396875</wp:posOffset>
                </wp:positionV>
                <wp:extent cx="1160780" cy="726440"/>
                <wp:effectExtent l="0" t="0" r="0" b="0"/>
                <wp:wrapNone/>
                <wp:docPr id="68" name="Text Box 1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45185883" w14:textId="20D8BF18" w:rsidR="004406AD" w:rsidRDefault="00B02D98" w:rsidP="00B02D98">
                            <w:r>
                              <w:object w:dxaOrig="1534" w:dyaOrig="997" w14:anchorId="3627C659">
                                <v:shape id="_x0000_i1044" type="#_x0000_t75" style="width:76.45pt;height:49.5pt">
                                  <v:imagedata r:id="rId46" o:title=""/>
                                </v:shape>
                                <o:OLEObject Type="Embed" ProgID="AcroExch.Document.DC" ShapeID="_x0000_i1044" DrawAspect="Icon" ObjectID="_1725969501" r:id="rId47"/>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563B898A" id="Text Box 1396" o:spid="_x0000_s1038" type="#_x0000_t202" style="position:absolute;margin-left:172.45pt;margin-top:31.25pt;width:91.4pt;height:57.2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" strokeweight=".5pt">
                <v:textbox style="mso-fit-shape-to-text:t">
                  <w:txbxContent>
                    <w:p w14:paraId="45185883" w14:textId="20D8BF18" w:rsidR="004406AD" w:rsidRDefault="00B02D98" w:rsidP="00B02D98">
                      <w:r>
                        <w:object w:dxaOrig="1534" w:dyaOrig="997" w14:anchorId="3627C659">
                          <v:shape id="_x0000_i1044" type="#_x0000_t75" style="width:76.45pt;height:49.5pt">
                            <v:imagedata r:id="rId48" o:title=""/>
                          </v:shape>
                          <o:OLEObject Type="Embed" ProgID="AcroExch.Document.DC" ShapeID="_x0000_i1044" DrawAspect="Icon" ObjectID="_1722152158" r:id="rId49"/>
                        </w:object>
                      </w:r>
                    </w:p>
                  </w:txbxContent>
                </v:textbox>
              </v:shape>
            </w:pict>
          </mc:Fallback>
        </mc:AlternateContent>
      </w:r>
      <w:r w:rsidR="004406AD" w:rsidRPr="008254C1">
        <w:rPr>
          <w:b/>
          <w:sz w:val="28"/>
          <w:szCs w:val="28"/>
        </w:rPr>
        <w:t>Following the Making of the decision, the decision form will be published here:</w:t>
      </w:r>
    </w:p>
    <w:p w14:paraId="3299EFA5" w14:textId="77777777" w:rsidR="00981C9F" w:rsidRDefault="00981C9F" w:rsidP="004406AD">
      <w:pPr>
        <w:rPr>
          <w:b/>
          <w:sz w:val="28"/>
          <w:szCs w:val="28"/>
        </w:rPr>
      </w:pPr>
    </w:p>
    <w:p w14:paraId="3DCA6EA1" w14:textId="77777777" w:rsidR="00981C9F" w:rsidRDefault="00981C9F" w:rsidP="004406AD">
      <w:pPr>
        <w:rPr>
          <w:b/>
          <w:sz w:val="28"/>
          <w:szCs w:val="28"/>
        </w:rPr>
      </w:pPr>
    </w:p>
    <w:p w14:paraId="7D65FCB6" w14:textId="77777777" w:rsidR="00981C9F" w:rsidRDefault="00981C9F" w:rsidP="004406AD">
      <w:pPr>
        <w:rPr>
          <w:b/>
          <w:sz w:val="28"/>
          <w:szCs w:val="28"/>
        </w:rPr>
      </w:pPr>
    </w:p>
    <w:p w14:paraId="35CA964B" w14:textId="77777777" w:rsidR="00981C9F" w:rsidRDefault="00981C9F" w:rsidP="004406AD">
      <w:pPr>
        <w:rPr>
          <w:b/>
          <w:sz w:val="28"/>
          <w:szCs w:val="28"/>
        </w:rPr>
      </w:pPr>
    </w:p>
    <w:p w14:paraId="3E3BD0D4" w14:textId="77777777" w:rsidR="00981C9F" w:rsidRDefault="00981C9F" w:rsidP="004406AD">
      <w:pPr>
        <w:rPr>
          <w:b/>
          <w:sz w:val="28"/>
          <w:szCs w:val="28"/>
        </w:rPr>
      </w:pPr>
    </w:p>
    <w:p w14:paraId="4C74DABA" w14:textId="77777777" w:rsidR="00981C9F" w:rsidRDefault="00981C9F" w:rsidP="004406AD">
      <w:pPr>
        <w:rPr>
          <w:b/>
          <w:sz w:val="28"/>
          <w:szCs w:val="28"/>
        </w:rPr>
      </w:pPr>
    </w:p>
    <w:p w14:paraId="75F8195C" w14:textId="77777777" w:rsidR="00981C9F" w:rsidRDefault="00981C9F" w:rsidP="004406AD">
      <w:pPr>
        <w:rPr>
          <w:b/>
          <w:sz w:val="28"/>
          <w:szCs w:val="28"/>
        </w:rPr>
      </w:pPr>
    </w:p>
    <w:p w14:paraId="5B8F78FB" w14:textId="77777777" w:rsidR="00981C9F" w:rsidRDefault="00981C9F" w:rsidP="004406AD">
      <w:pPr>
        <w:rPr>
          <w:b/>
          <w:sz w:val="28"/>
          <w:szCs w:val="28"/>
        </w:rPr>
      </w:pPr>
    </w:p>
    <w:p w14:paraId="317B5E7B" w14:textId="61C0117C" w:rsidR="00981C9F" w:rsidRDefault="00981C9F" w:rsidP="00981C9F">
      <w:pPr>
        <w:rPr>
          <w:b/>
          <w:sz w:val="28"/>
          <w:szCs w:val="28"/>
          <w:lang w:val="en-US"/>
        </w:rPr>
      </w:pPr>
      <w:r>
        <w:rPr>
          <w:b/>
          <w:sz w:val="28"/>
        </w:rPr>
        <w:t>DECISION: ADD0030 Refugee Resettlement Programme</w:t>
      </w:r>
    </w:p>
    <w:p w14:paraId="64E45711" w14:textId="77777777" w:rsidR="00981C9F" w:rsidRDefault="00981C9F" w:rsidP="00981C9F">
      <w:pPr>
        <w:rPr>
          <w:b/>
          <w:sz w:val="28"/>
        </w:rPr>
      </w:pPr>
    </w:p>
    <w:p w14:paraId="26ED24D5" w14:textId="77777777" w:rsidR="00981C9F" w:rsidRDefault="00981C9F" w:rsidP="00981C9F">
      <w:pPr>
        <w:rPr>
          <w:b/>
          <w:sz w:val="28"/>
        </w:rPr>
      </w:pPr>
      <w:r>
        <w:rPr>
          <w:b/>
          <w:sz w:val="28"/>
        </w:rPr>
        <w:t xml:space="preserve">Nature of the decision: </w:t>
      </w:r>
    </w:p>
    <w:p w14:paraId="72AACA4E" w14:textId="77777777" w:rsidR="00981C9F" w:rsidRDefault="00981C9F" w:rsidP="00981C9F">
      <w:pPr>
        <w:rPr>
          <w:b/>
          <w:sz w:val="28"/>
        </w:rPr>
      </w:pPr>
    </w:p>
    <w:p w14:paraId="1D2004C1" w14:textId="67DCE9A6" w:rsidR="00981C9F" w:rsidRDefault="00981C9F" w:rsidP="00981C9F">
      <w:pPr>
        <w:rPr>
          <w:lang w:val="en-US"/>
        </w:rPr>
      </w:pPr>
      <w:r w:rsidRPr="007D122C">
        <w:rPr>
          <w:lang w:val="en-US"/>
        </w:rPr>
        <w:t>Commence a procurement process in order to</w:t>
      </w:r>
      <w:r>
        <w:rPr>
          <w:noProof/>
          <w:lang w:val="en-US"/>
        </w:rPr>
        <w:t xml:space="preserve"> award a contract for the delivery of refugee resettlement in the Borough in accordance with: Home Office, Funding Instruction for Local Authorities in the Support of the United Kingdoms Resettlement Schemes 2021-22 (08/04/21) [the national programme}. The procurement will be carried out in accordance with the Council's Contract Procedure Rules.  The provider will be appointed via a direct award utilising the </w:t>
      </w:r>
      <w:r w:rsidRPr="00CC33B5">
        <w:rPr>
          <w:noProof/>
          <w:lang w:val="en-US"/>
        </w:rPr>
        <w:t xml:space="preserve">NEPRO </w:t>
      </w:r>
      <w:r>
        <w:rPr>
          <w:noProof/>
          <w:lang w:val="en-US"/>
        </w:rPr>
        <w:t>Specialist</w:t>
      </w:r>
      <w:r w:rsidRPr="00CC33B5">
        <w:rPr>
          <w:noProof/>
          <w:lang w:val="en-US"/>
        </w:rPr>
        <w:t xml:space="preserve"> </w:t>
      </w:r>
      <w:r>
        <w:rPr>
          <w:noProof/>
          <w:lang w:val="en-US"/>
        </w:rPr>
        <w:t>P</w:t>
      </w:r>
      <w:r w:rsidRPr="00CC33B5">
        <w:rPr>
          <w:noProof/>
          <w:lang w:val="en-US"/>
        </w:rPr>
        <w:t xml:space="preserve">rofessional </w:t>
      </w:r>
      <w:r>
        <w:rPr>
          <w:noProof/>
          <w:lang w:val="en-US"/>
        </w:rPr>
        <w:t>S</w:t>
      </w:r>
      <w:r w:rsidRPr="00CC33B5">
        <w:rPr>
          <w:noProof/>
          <w:lang w:val="en-US"/>
        </w:rPr>
        <w:t>ervices</w:t>
      </w:r>
      <w:r>
        <w:rPr>
          <w:noProof/>
          <w:lang w:val="en-US"/>
        </w:rPr>
        <w:t xml:space="preserve"> framework.</w:t>
      </w:r>
    </w:p>
    <w:p w14:paraId="706321AC" w14:textId="77777777" w:rsidR="00981C9F" w:rsidRDefault="00981C9F" w:rsidP="00981C9F"/>
    <w:p w14:paraId="260FC137" w14:textId="77777777" w:rsidR="00981C9F" w:rsidRDefault="00981C9F" w:rsidP="00981C9F">
      <w:pPr>
        <w:rPr>
          <w:b/>
          <w:sz w:val="28"/>
        </w:rPr>
      </w:pPr>
      <w:r>
        <w:rPr>
          <w:b/>
          <w:sz w:val="28"/>
        </w:rPr>
        <w:t>Who will make the decision?</w:t>
      </w:r>
    </w:p>
    <w:p w14:paraId="45742D07" w14:textId="77777777" w:rsidR="00981C9F" w:rsidRDefault="00981C9F" w:rsidP="00981C9F">
      <w:pPr>
        <w:rPr>
          <w:b/>
          <w:sz w:val="28"/>
        </w:rPr>
      </w:pPr>
    </w:p>
    <w:p w14:paraId="14F03B6A" w14:textId="0BB60287" w:rsidR="00981C9F" w:rsidRDefault="00981C9F" w:rsidP="00981C9F">
      <w:r>
        <w:rPr>
          <w:lang w:val="en-US"/>
        </w:rPr>
        <w:t>Cabinet Member for Health, Housing &amp; Welfare</w:t>
      </w:r>
    </w:p>
    <w:p w14:paraId="5F240B20" w14:textId="77777777" w:rsidR="00981C9F" w:rsidRDefault="00981C9F" w:rsidP="00981C9F"/>
    <w:p w14:paraId="04CBBE9E" w14:textId="77777777" w:rsidR="00981C9F" w:rsidRDefault="00981C9F" w:rsidP="00981C9F">
      <w:pPr>
        <w:rPr>
          <w:b/>
          <w:sz w:val="28"/>
        </w:rPr>
      </w:pPr>
      <w:r>
        <w:rPr>
          <w:b/>
          <w:sz w:val="28"/>
        </w:rPr>
        <w:t>When is the decision to be taken?</w:t>
      </w:r>
    </w:p>
    <w:p w14:paraId="175C6DC5" w14:textId="77777777" w:rsidR="00981C9F" w:rsidRDefault="00981C9F" w:rsidP="00981C9F">
      <w:pPr>
        <w:rPr>
          <w:b/>
          <w:sz w:val="28"/>
        </w:rPr>
      </w:pPr>
    </w:p>
    <w:p w14:paraId="4FEBE526" w14:textId="77777777" w:rsidR="00981C9F" w:rsidRDefault="00981C9F" w:rsidP="00981C9F">
      <w:r>
        <w:t>May 2021</w:t>
      </w:r>
    </w:p>
    <w:p w14:paraId="27C2C0B1" w14:textId="77777777" w:rsidR="00981C9F" w:rsidRDefault="00981C9F" w:rsidP="00981C9F"/>
    <w:p w14:paraId="756710A0" w14:textId="77777777" w:rsidR="00981C9F" w:rsidRDefault="00981C9F" w:rsidP="00981C9F">
      <w:pPr>
        <w:rPr>
          <w:b/>
          <w:sz w:val="28"/>
        </w:rPr>
      </w:pPr>
      <w:r>
        <w:rPr>
          <w:b/>
          <w:sz w:val="28"/>
        </w:rPr>
        <w:t>Who will be consulted and how?</w:t>
      </w:r>
    </w:p>
    <w:p w14:paraId="0DF5D186" w14:textId="77777777" w:rsidR="00981C9F" w:rsidRDefault="00981C9F" w:rsidP="00981C9F">
      <w:pPr>
        <w:rPr>
          <w:b/>
          <w:sz w:val="28"/>
        </w:rPr>
      </w:pPr>
    </w:p>
    <w:p w14:paraId="2A73BDD9" w14:textId="0E536E75" w:rsidR="00981C9F" w:rsidRDefault="00981C9F" w:rsidP="00981C9F">
      <w:pPr>
        <w:rPr>
          <w:lang w:val="en-US"/>
        </w:rPr>
      </w:pPr>
      <w:r>
        <w:rPr>
          <w:lang w:val="en-US"/>
        </w:rPr>
        <w:t>Director of Public Health</w:t>
      </w:r>
    </w:p>
    <w:p w14:paraId="35470234" w14:textId="2F72D6E5" w:rsidR="00981C9F" w:rsidRDefault="00981C9F" w:rsidP="00981C9F">
      <w:pPr>
        <w:rPr>
          <w:noProof/>
          <w:lang w:val="en-US"/>
        </w:rPr>
      </w:pPr>
      <w:r>
        <w:rPr>
          <w:lang w:val="en-US"/>
        </w:rPr>
        <w:t>Cabinet Member for Health, Housing &amp; Welfare</w:t>
      </w:r>
    </w:p>
    <w:p w14:paraId="002C4C9A" w14:textId="77777777" w:rsidR="00981C9F" w:rsidRDefault="00981C9F" w:rsidP="00981C9F">
      <w:pPr>
        <w:rPr>
          <w:noProof/>
          <w:lang w:val="en-US"/>
        </w:rPr>
      </w:pPr>
      <w:r>
        <w:rPr>
          <w:noProof/>
          <w:lang w:val="en-US"/>
        </w:rPr>
        <w:t>Chief Finance Officer</w:t>
      </w:r>
    </w:p>
    <w:p w14:paraId="3E835CE7" w14:textId="77777777" w:rsidR="00981C9F" w:rsidRDefault="00981C9F" w:rsidP="00981C9F">
      <w:pPr>
        <w:rPr>
          <w:noProof/>
          <w:lang w:val="en-US"/>
        </w:rPr>
      </w:pPr>
      <w:r>
        <w:rPr>
          <w:noProof/>
          <w:lang w:val="en-US"/>
        </w:rPr>
        <w:t>Chief Legal Officer</w:t>
      </w:r>
    </w:p>
    <w:p w14:paraId="508FE329" w14:textId="77777777" w:rsidR="00981C9F" w:rsidRDefault="00981C9F" w:rsidP="00981C9F">
      <w:pPr>
        <w:rPr>
          <w:noProof/>
          <w:lang w:val="en-US"/>
        </w:rPr>
      </w:pPr>
      <w:r>
        <w:rPr>
          <w:noProof/>
          <w:lang w:val="en-US"/>
        </w:rPr>
        <w:t>The above will be consulted through approval of delegated decision.</w:t>
      </w:r>
    </w:p>
    <w:p w14:paraId="3B0A6A92" w14:textId="77777777" w:rsidR="00981C9F" w:rsidRDefault="00981C9F" w:rsidP="00981C9F">
      <w:pPr>
        <w:rPr>
          <w:lang w:val="en-US"/>
        </w:rPr>
      </w:pPr>
    </w:p>
    <w:p w14:paraId="19A7323E" w14:textId="77777777" w:rsidR="00981C9F" w:rsidRDefault="00981C9F" w:rsidP="00981C9F">
      <w:pPr>
        <w:rPr>
          <w:b/>
          <w:sz w:val="28"/>
        </w:rPr>
      </w:pPr>
      <w:r>
        <w:rPr>
          <w:b/>
          <w:sz w:val="28"/>
        </w:rPr>
        <w:t>Supporting documentation:</w:t>
      </w:r>
    </w:p>
    <w:p w14:paraId="3E3F27C6" w14:textId="77777777" w:rsidR="00981C9F" w:rsidRDefault="00981C9F" w:rsidP="00981C9F">
      <w:pPr>
        <w:rPr>
          <w:b/>
          <w:sz w:val="28"/>
        </w:rPr>
      </w:pPr>
    </w:p>
    <w:p w14:paraId="2C5340A4" w14:textId="06533825" w:rsidR="00981C9F" w:rsidRDefault="00981C9F" w:rsidP="00981C9F">
      <w:r>
        <w:rPr>
          <w:noProof/>
          <w:lang w:val="en-US"/>
        </w:rPr>
        <w:t xml:space="preserve">Home Office Funding Instruction for Local Authorities in the support of the United Kingdoms Resettlement Schemes 2021-22 (08/04/21)  </w:t>
      </w:r>
    </w:p>
    <w:p w14:paraId="52C412FE" w14:textId="77777777" w:rsidR="00981C9F" w:rsidRDefault="00981C9F" w:rsidP="00981C9F">
      <w:pPr>
        <w:rPr>
          <w:b/>
          <w:sz w:val="28"/>
        </w:rPr>
      </w:pPr>
      <w:r>
        <w:rPr>
          <w:b/>
          <w:sz w:val="28"/>
        </w:rPr>
        <w:t>How and by when to make representations:</w:t>
      </w:r>
    </w:p>
    <w:p w14:paraId="47197097" w14:textId="77777777" w:rsidR="00981C9F" w:rsidRDefault="00981C9F" w:rsidP="00981C9F">
      <w:pPr>
        <w:rPr>
          <w:b/>
          <w:sz w:val="28"/>
        </w:rPr>
      </w:pPr>
    </w:p>
    <w:p w14:paraId="36013449" w14:textId="471B5B0D" w:rsidR="00981C9F" w:rsidRDefault="00981C9F" w:rsidP="00981C9F">
      <w:r>
        <w:t>Representations should be made to Erika Grunert before 24 May 2021.</w:t>
      </w:r>
    </w:p>
    <w:p w14:paraId="673FAFC8" w14:textId="72223023" w:rsidR="00981C9F" w:rsidRDefault="00981C9F" w:rsidP="00981C9F">
      <w:r>
        <w:t xml:space="preserve">Tel: </w:t>
      </w:r>
      <w:r>
        <w:rPr>
          <w:noProof/>
          <w:lang w:val="en-US"/>
        </w:rPr>
        <w:t>01287 612457</w:t>
      </w:r>
    </w:p>
    <w:p w14:paraId="11476EA4" w14:textId="77777777" w:rsidR="00981C9F" w:rsidRDefault="00981C9F" w:rsidP="00981C9F"/>
    <w:p w14:paraId="7C6C3B07" w14:textId="1351C39F" w:rsidR="00981C9F" w:rsidRDefault="00981C9F" w:rsidP="00981C9F">
      <w:r>
        <w:t>First published in Forward Plan on 26 April 2021</w:t>
      </w:r>
    </w:p>
    <w:p w14:paraId="5F21773F" w14:textId="77777777" w:rsidR="00981C9F" w:rsidRDefault="00981C9F" w:rsidP="00981C9F"/>
    <w:p w14:paraId="6F09A3EA" w14:textId="3FCDC56D" w:rsidR="00AD4F77" w:rsidRDefault="007634CD" w:rsidP="00981C9F">
      <w:pPr>
        <w:rPr>
          <w:b/>
          <w:sz w:val="28"/>
          <w:szCs w:val="28"/>
        </w:rPr>
      </w:pPr>
      <w:r>
        <w:rPr>
          <w:b/>
          <w:noProof/>
          <w:sz w:val="28"/>
          <w:szCs w:val="28"/>
        </w:rPr>
        <mc:AlternateContent>
          <mc:Choice Requires="wps">
            <w:drawing>
              <wp:anchor distT="0" distB="0" distL="114300" distR="114300" simplePos="0" relativeHeight="251695104" behindDoc="0" locked="0" layoutInCell="1" allowOverlap="1" wp14:anchorId="2A2123A1" wp14:editId="6FFC5ECD">
                <wp:simplePos x="0" y="0"/>
                <wp:positionH relativeFrom="column">
                  <wp:posOffset>2190115</wp:posOffset>
                </wp:positionH>
                <wp:positionV relativeFrom="paragraph">
                  <wp:posOffset>396875</wp:posOffset>
                </wp:positionV>
                <wp:extent cx="1160780" cy="726440"/>
                <wp:effectExtent l="0" t="0" r="0" b="0"/>
                <wp:wrapNone/>
                <wp:docPr id="67" name="Text Box 1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5460A749" w14:textId="7DC81C7B" w:rsidR="00981C9F" w:rsidRDefault="006978EB" w:rsidP="006978EB">
                            <w:r>
                              <w:object w:dxaOrig="1534" w:dyaOrig="997" w14:anchorId="003B4051">
                                <v:shape id="_x0000_i1046" type="#_x0000_t75" style="width:76.45pt;height:49.5pt">
                                  <v:imagedata r:id="rId50" o:title=""/>
                                </v:shape>
                                <o:OLEObject Type="Embed" ProgID="AcroExch.Document.DC" ShapeID="_x0000_i1046" DrawAspect="Icon" ObjectID="_1725969502" r:id="rId5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2A2123A1" id="Text Box 1452" o:spid="_x0000_s1039" type="#_x0000_t202" style="position:absolute;margin-left:172.45pt;margin-top:31.25pt;width:91.4pt;height:57.2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" strokeweight=".5pt">
                <v:textbox style="mso-fit-shape-to-text:t">
                  <w:txbxContent>
                    <w:p w14:paraId="5460A749" w14:textId="7DC81C7B" w:rsidR="00981C9F" w:rsidRDefault="006978EB" w:rsidP="006978EB">
                      <w:r>
                        <w:object w:dxaOrig="1534" w:dyaOrig="997" w14:anchorId="003B4051">
                          <v:shape id="_x0000_i1046" type="#_x0000_t75" style="width:76.45pt;height:49.5pt">
                            <v:imagedata r:id="rId52" o:title=""/>
                          </v:shape>
                          <o:OLEObject Type="Embed" ProgID="AcroExch.Document.DC" ShapeID="_x0000_i1046" DrawAspect="Icon" ObjectID="_1722152159" r:id="rId53"/>
                        </w:object>
                      </w:r>
                    </w:p>
                  </w:txbxContent>
                </v:textbox>
              </v:shape>
            </w:pict>
          </mc:Fallback>
        </mc:AlternateContent>
      </w:r>
      <w:r w:rsidR="00981C9F" w:rsidRPr="008254C1">
        <w:rPr>
          <w:b/>
          <w:sz w:val="28"/>
          <w:szCs w:val="28"/>
        </w:rPr>
        <w:t>Following the Making of the decision, the decision form will be published here:</w:t>
      </w:r>
    </w:p>
    <w:p w14:paraId="04194967" w14:textId="77777777" w:rsidR="00AD4F77" w:rsidRDefault="00AD4F77" w:rsidP="00981C9F">
      <w:pPr>
        <w:rPr>
          <w:b/>
          <w:sz w:val="28"/>
          <w:szCs w:val="28"/>
        </w:rPr>
      </w:pPr>
    </w:p>
    <w:p w14:paraId="338DFA98" w14:textId="77777777" w:rsidR="00AD4F77" w:rsidRDefault="00AD4F77" w:rsidP="00981C9F">
      <w:pPr>
        <w:rPr>
          <w:b/>
          <w:sz w:val="28"/>
          <w:szCs w:val="28"/>
        </w:rPr>
      </w:pPr>
    </w:p>
    <w:p w14:paraId="1F26140A" w14:textId="260570CC" w:rsidR="00AD4F77" w:rsidRDefault="00AD4F77" w:rsidP="00AD4F77">
      <w:pPr>
        <w:rPr>
          <w:b/>
          <w:sz w:val="28"/>
          <w:szCs w:val="28"/>
          <w:lang w:val="en-US"/>
        </w:rPr>
      </w:pPr>
      <w:r>
        <w:rPr>
          <w:b/>
          <w:sz w:val="28"/>
        </w:rPr>
        <w:t>DECISION: ADD0031 SLM Leisure Services Contract – Continuation of Financial Support</w:t>
      </w:r>
    </w:p>
    <w:p w14:paraId="12DB7A8F" w14:textId="77777777" w:rsidR="00AD4F77" w:rsidRDefault="00AD4F77" w:rsidP="00AD4F77">
      <w:pPr>
        <w:rPr>
          <w:b/>
          <w:sz w:val="28"/>
        </w:rPr>
      </w:pPr>
    </w:p>
    <w:p w14:paraId="08F978E6" w14:textId="77777777" w:rsidR="00AD4F77" w:rsidRDefault="00AD4F77" w:rsidP="00AD4F77">
      <w:pPr>
        <w:rPr>
          <w:b/>
          <w:sz w:val="28"/>
        </w:rPr>
      </w:pPr>
      <w:r>
        <w:rPr>
          <w:b/>
          <w:sz w:val="28"/>
        </w:rPr>
        <w:t xml:space="preserve">Nature of the decision: </w:t>
      </w:r>
    </w:p>
    <w:p w14:paraId="659FC4D4" w14:textId="77777777" w:rsidR="00AD4F77" w:rsidRDefault="00AD4F77" w:rsidP="00AD4F77">
      <w:pPr>
        <w:rPr>
          <w:b/>
          <w:sz w:val="28"/>
        </w:rPr>
      </w:pPr>
    </w:p>
    <w:p w14:paraId="3D4ED87A" w14:textId="704D8964" w:rsidR="00AD4F77" w:rsidRDefault="00AD4F77" w:rsidP="00AD4F77">
      <w:pPr>
        <w:rPr>
          <w:lang w:val="en-US"/>
        </w:rPr>
      </w:pPr>
      <w:r>
        <w:rPr>
          <w:noProof/>
          <w:lang w:val="en-US"/>
        </w:rPr>
        <w:t>Allocation of additional financial support to the Council's leisure provider between April 2021 and September 2021 to ensure continued opening of leisure provision across the Borough.</w:t>
      </w:r>
    </w:p>
    <w:p w14:paraId="14D38389" w14:textId="77777777" w:rsidR="00AD4F77" w:rsidRDefault="00AD4F77" w:rsidP="00AD4F77"/>
    <w:p w14:paraId="1169CFA0" w14:textId="77777777" w:rsidR="00AD4F77" w:rsidRDefault="00AD4F77" w:rsidP="00AD4F77">
      <w:pPr>
        <w:rPr>
          <w:b/>
          <w:sz w:val="28"/>
        </w:rPr>
      </w:pPr>
      <w:r>
        <w:rPr>
          <w:b/>
          <w:sz w:val="28"/>
        </w:rPr>
        <w:t>Who will make the decision?</w:t>
      </w:r>
    </w:p>
    <w:p w14:paraId="234EF116" w14:textId="77777777" w:rsidR="00AD4F77" w:rsidRDefault="00AD4F77" w:rsidP="00AD4F77">
      <w:pPr>
        <w:rPr>
          <w:b/>
          <w:sz w:val="28"/>
        </w:rPr>
      </w:pPr>
    </w:p>
    <w:p w14:paraId="2683A92B" w14:textId="77777777" w:rsidR="00AD4F77" w:rsidRDefault="00AD4F77" w:rsidP="00AD4F77">
      <w:r>
        <w:rPr>
          <w:lang w:val="en-US"/>
        </w:rPr>
        <w:t>Cabinet Member for Health, Housing &amp; Welfare</w:t>
      </w:r>
    </w:p>
    <w:p w14:paraId="23FD97BC" w14:textId="77777777" w:rsidR="00AD4F77" w:rsidRDefault="00AD4F77" w:rsidP="00AD4F77"/>
    <w:p w14:paraId="52B2DB37" w14:textId="77777777" w:rsidR="00AD4F77" w:rsidRDefault="00AD4F77" w:rsidP="00AD4F77">
      <w:pPr>
        <w:rPr>
          <w:b/>
          <w:sz w:val="28"/>
        </w:rPr>
      </w:pPr>
      <w:r>
        <w:rPr>
          <w:b/>
          <w:sz w:val="28"/>
        </w:rPr>
        <w:t>When is the decision to be taken?</w:t>
      </w:r>
    </w:p>
    <w:p w14:paraId="3290B79B" w14:textId="77777777" w:rsidR="00AD4F77" w:rsidRDefault="00AD4F77" w:rsidP="00AD4F77">
      <w:pPr>
        <w:rPr>
          <w:b/>
          <w:sz w:val="28"/>
        </w:rPr>
      </w:pPr>
    </w:p>
    <w:p w14:paraId="74E07AFD" w14:textId="77777777" w:rsidR="00AD4F77" w:rsidRDefault="00AD4F77" w:rsidP="00AD4F77">
      <w:r>
        <w:t>May 2021</w:t>
      </w:r>
    </w:p>
    <w:p w14:paraId="62DB3943" w14:textId="77777777" w:rsidR="00AD4F77" w:rsidRDefault="00AD4F77" w:rsidP="00AD4F77"/>
    <w:p w14:paraId="0F30BB33" w14:textId="77777777" w:rsidR="00AD4F77" w:rsidRDefault="00AD4F77" w:rsidP="00AD4F77">
      <w:pPr>
        <w:rPr>
          <w:b/>
          <w:sz w:val="28"/>
        </w:rPr>
      </w:pPr>
      <w:r>
        <w:rPr>
          <w:b/>
          <w:sz w:val="28"/>
        </w:rPr>
        <w:t>Who will be consulted and how?</w:t>
      </w:r>
    </w:p>
    <w:p w14:paraId="5B8A50AB" w14:textId="77777777" w:rsidR="00AD4F77" w:rsidRDefault="00AD4F77" w:rsidP="00AD4F77">
      <w:pPr>
        <w:rPr>
          <w:b/>
          <w:sz w:val="28"/>
        </w:rPr>
      </w:pPr>
    </w:p>
    <w:p w14:paraId="5C0C658E" w14:textId="4115FD6E" w:rsidR="00AD4F77" w:rsidRDefault="00AD4F77" w:rsidP="00AD4F77">
      <w:pPr>
        <w:rPr>
          <w:lang w:val="en-US"/>
        </w:rPr>
      </w:pPr>
      <w:r>
        <w:rPr>
          <w:lang w:val="en-US"/>
        </w:rPr>
        <w:t>Cabinet Member for Health, Housing &amp; Welfare</w:t>
      </w:r>
    </w:p>
    <w:p w14:paraId="03A83EA7" w14:textId="39FC77A7" w:rsidR="00AD4F77" w:rsidRDefault="00AD4F77" w:rsidP="00AD4F77">
      <w:pPr>
        <w:rPr>
          <w:lang w:val="en-US"/>
        </w:rPr>
      </w:pPr>
      <w:r>
        <w:rPr>
          <w:lang w:val="en-US"/>
        </w:rPr>
        <w:t>Corporate Director for Adults &amp; Communities</w:t>
      </w:r>
    </w:p>
    <w:p w14:paraId="25872267" w14:textId="0F9393CA" w:rsidR="00AD4F77" w:rsidRDefault="00AD4F77" w:rsidP="00AD4F77">
      <w:pPr>
        <w:rPr>
          <w:noProof/>
          <w:lang w:val="en-US"/>
        </w:rPr>
      </w:pPr>
      <w:r>
        <w:rPr>
          <w:lang w:val="en-US"/>
        </w:rPr>
        <w:t>Executive Management Team</w:t>
      </w:r>
    </w:p>
    <w:p w14:paraId="62A0D0C6" w14:textId="77777777" w:rsidR="00AD4F77" w:rsidRDefault="00AD4F77" w:rsidP="00AD4F77">
      <w:pPr>
        <w:rPr>
          <w:noProof/>
          <w:lang w:val="en-US"/>
        </w:rPr>
      </w:pPr>
      <w:r>
        <w:rPr>
          <w:noProof/>
          <w:lang w:val="en-US"/>
        </w:rPr>
        <w:t>Chief Finance Officer</w:t>
      </w:r>
    </w:p>
    <w:p w14:paraId="4E76341D" w14:textId="77777777" w:rsidR="00AD4F77" w:rsidRDefault="00AD4F77" w:rsidP="00AD4F77">
      <w:pPr>
        <w:rPr>
          <w:noProof/>
          <w:lang w:val="en-US"/>
        </w:rPr>
      </w:pPr>
      <w:r>
        <w:rPr>
          <w:noProof/>
          <w:lang w:val="en-US"/>
        </w:rPr>
        <w:t>Chief Legal Officer</w:t>
      </w:r>
    </w:p>
    <w:p w14:paraId="27BA23DD" w14:textId="77777777" w:rsidR="00AD4F77" w:rsidRDefault="00AD4F77" w:rsidP="00AD4F77">
      <w:pPr>
        <w:rPr>
          <w:noProof/>
          <w:lang w:val="en-US"/>
        </w:rPr>
      </w:pPr>
      <w:r>
        <w:rPr>
          <w:noProof/>
          <w:lang w:val="en-US"/>
        </w:rPr>
        <w:t>The above will be consulted through approval of delegated decision.</w:t>
      </w:r>
    </w:p>
    <w:p w14:paraId="2AFE9B45" w14:textId="77777777" w:rsidR="00AD4F77" w:rsidRDefault="00AD4F77" w:rsidP="00AD4F77">
      <w:pPr>
        <w:rPr>
          <w:lang w:val="en-US"/>
        </w:rPr>
      </w:pPr>
    </w:p>
    <w:p w14:paraId="04977292" w14:textId="77777777" w:rsidR="00AD4F77" w:rsidRDefault="00AD4F77" w:rsidP="00AD4F77">
      <w:pPr>
        <w:rPr>
          <w:b/>
          <w:sz w:val="28"/>
        </w:rPr>
      </w:pPr>
      <w:r>
        <w:rPr>
          <w:b/>
          <w:sz w:val="28"/>
        </w:rPr>
        <w:t>Supporting documentation:</w:t>
      </w:r>
    </w:p>
    <w:p w14:paraId="41130FF9" w14:textId="77777777" w:rsidR="00AD4F77" w:rsidRDefault="00AD4F77" w:rsidP="00AD4F77">
      <w:pPr>
        <w:rPr>
          <w:b/>
          <w:sz w:val="28"/>
        </w:rPr>
      </w:pPr>
    </w:p>
    <w:p w14:paraId="42FA232E" w14:textId="77777777" w:rsidR="00AD4F77" w:rsidRDefault="00AD4F77" w:rsidP="00AD4F77">
      <w:r>
        <w:t>There are no supporting documents for this decision</w:t>
      </w:r>
    </w:p>
    <w:p w14:paraId="1358A17F" w14:textId="4F1A674F" w:rsidR="00AD4F77" w:rsidRDefault="00AD4F77" w:rsidP="00AD4F77">
      <w:r>
        <w:rPr>
          <w:noProof/>
          <w:lang w:val="en-US"/>
        </w:rPr>
        <w:t xml:space="preserve">  </w:t>
      </w:r>
    </w:p>
    <w:p w14:paraId="4A38370A" w14:textId="77777777" w:rsidR="00AD4F77" w:rsidRDefault="00AD4F77" w:rsidP="00AD4F77">
      <w:pPr>
        <w:rPr>
          <w:b/>
          <w:sz w:val="28"/>
        </w:rPr>
      </w:pPr>
      <w:r>
        <w:rPr>
          <w:b/>
          <w:sz w:val="28"/>
        </w:rPr>
        <w:t>How and by when to make representations:</w:t>
      </w:r>
    </w:p>
    <w:p w14:paraId="69A4536C" w14:textId="77777777" w:rsidR="00AD4F77" w:rsidRDefault="00AD4F77" w:rsidP="00AD4F77">
      <w:pPr>
        <w:rPr>
          <w:b/>
          <w:sz w:val="28"/>
        </w:rPr>
      </w:pPr>
    </w:p>
    <w:p w14:paraId="60213970" w14:textId="20BF3FCC" w:rsidR="00AD4F77" w:rsidRDefault="00AD4F77" w:rsidP="00AD4F77">
      <w:r>
        <w:t>Representations should be made to Patrick Rice before 25 May 2021.</w:t>
      </w:r>
    </w:p>
    <w:p w14:paraId="75A56A68" w14:textId="06B8A265" w:rsidR="00AD4F77" w:rsidRDefault="00AD4F77" w:rsidP="00AD4F77">
      <w:r>
        <w:t xml:space="preserve">Tel: </w:t>
      </w:r>
      <w:r>
        <w:rPr>
          <w:lang w:eastAsia="en-GB"/>
        </w:rPr>
        <w:t>01642 771676</w:t>
      </w:r>
    </w:p>
    <w:p w14:paraId="65F0071F" w14:textId="77777777" w:rsidR="00AD4F77" w:rsidRDefault="00AD4F77" w:rsidP="00AD4F77"/>
    <w:p w14:paraId="444E2D78" w14:textId="5090BF79" w:rsidR="00AD4F77" w:rsidRDefault="00AD4F77" w:rsidP="00AD4F77">
      <w:r>
        <w:t>First published in Forward Plan on 27 April 2021</w:t>
      </w:r>
    </w:p>
    <w:p w14:paraId="06331C14" w14:textId="77777777" w:rsidR="00AD4F77" w:rsidRDefault="00AD4F77" w:rsidP="00AD4F77"/>
    <w:p w14:paraId="772F2479" w14:textId="4D59832E" w:rsidR="00D259F7" w:rsidRDefault="007634CD" w:rsidP="00AD4F77">
      <w:pPr>
        <w:rPr>
          <w:b/>
          <w:sz w:val="28"/>
          <w:szCs w:val="28"/>
        </w:rPr>
      </w:pPr>
      <w:r>
        <w:rPr>
          <w:b/>
          <w:noProof/>
          <w:sz w:val="28"/>
          <w:szCs w:val="28"/>
        </w:rPr>
        <mc:AlternateContent>
          <mc:Choice Requires="wps">
            <w:drawing>
              <wp:anchor distT="0" distB="0" distL="114300" distR="114300" simplePos="0" relativeHeight="251696128" behindDoc="0" locked="0" layoutInCell="1" allowOverlap="1" wp14:anchorId="68D35BD4" wp14:editId="6E47A388">
                <wp:simplePos x="0" y="0"/>
                <wp:positionH relativeFrom="column">
                  <wp:posOffset>2190115</wp:posOffset>
                </wp:positionH>
                <wp:positionV relativeFrom="paragraph">
                  <wp:posOffset>396875</wp:posOffset>
                </wp:positionV>
                <wp:extent cx="1160780" cy="726440"/>
                <wp:effectExtent l="0" t="0" r="0" b="0"/>
                <wp:wrapNone/>
                <wp:docPr id="66" name="Text Box 1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0F76C037" w14:textId="034D6F32" w:rsidR="00AD4F77" w:rsidRDefault="00052B78" w:rsidP="00052B78">
                            <w:r>
                              <w:object w:dxaOrig="1534" w:dyaOrig="997" w14:anchorId="4CAF75A7">
                                <v:shape id="_x0000_i1048" type="#_x0000_t75" style="width:76.45pt;height:49.5pt">
                                  <v:imagedata r:id="rId54" o:title=""/>
                                </v:shape>
                                <o:OLEObject Type="Embed" ProgID="AcroExch.Document.DC" ShapeID="_x0000_i1048" DrawAspect="Icon" ObjectID="_1725969503" r:id="rId55"/>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8D35BD4" id="Text Box 1509" o:spid="_x0000_s1040" type="#_x0000_t202" style="position:absolute;margin-left:172.45pt;margin-top:31.25pt;width:91.4pt;height:57.2pt;z-index:25169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" strokeweight=".5pt">
                <v:textbox style="mso-fit-shape-to-text:t">
                  <w:txbxContent>
                    <w:p w14:paraId="0F76C037" w14:textId="034D6F32" w:rsidR="00AD4F77" w:rsidRDefault="00052B78" w:rsidP="00052B78">
                      <w:r>
                        <w:object w:dxaOrig="1534" w:dyaOrig="997" w14:anchorId="4CAF75A7">
                          <v:shape id="_x0000_i1048" type="#_x0000_t75" style="width:76.45pt;height:49.5pt">
                            <v:imagedata r:id="rId56" o:title=""/>
                          </v:shape>
                          <o:OLEObject Type="Embed" ProgID="AcroExch.Document.DC" ShapeID="_x0000_i1048" DrawAspect="Icon" ObjectID="_1722152160" r:id="rId57"/>
                        </w:object>
                      </w:r>
                    </w:p>
                  </w:txbxContent>
                </v:textbox>
              </v:shape>
            </w:pict>
          </mc:Fallback>
        </mc:AlternateContent>
      </w:r>
      <w:r w:rsidR="00AD4F77" w:rsidRPr="008254C1">
        <w:rPr>
          <w:b/>
          <w:sz w:val="28"/>
          <w:szCs w:val="28"/>
        </w:rPr>
        <w:t>Following the Making of the decision, the decision form will be published here:</w:t>
      </w:r>
    </w:p>
    <w:p w14:paraId="5130DE36" w14:textId="77777777" w:rsidR="00D259F7" w:rsidRDefault="00D259F7" w:rsidP="00AD4F77">
      <w:pPr>
        <w:rPr>
          <w:b/>
          <w:sz w:val="28"/>
          <w:szCs w:val="28"/>
        </w:rPr>
      </w:pPr>
    </w:p>
    <w:p w14:paraId="03738D4A" w14:textId="77777777" w:rsidR="00D259F7" w:rsidRDefault="00D259F7" w:rsidP="00AD4F77">
      <w:pPr>
        <w:rPr>
          <w:b/>
          <w:sz w:val="28"/>
          <w:szCs w:val="28"/>
        </w:rPr>
      </w:pPr>
    </w:p>
    <w:p w14:paraId="350EB541" w14:textId="77777777" w:rsidR="00D259F7" w:rsidRDefault="00D259F7" w:rsidP="00AD4F77">
      <w:pPr>
        <w:rPr>
          <w:b/>
          <w:sz w:val="28"/>
          <w:szCs w:val="28"/>
        </w:rPr>
      </w:pPr>
    </w:p>
    <w:p w14:paraId="5C1B209E" w14:textId="77777777" w:rsidR="00D259F7" w:rsidRDefault="00D259F7" w:rsidP="00AD4F77">
      <w:pPr>
        <w:rPr>
          <w:b/>
          <w:sz w:val="28"/>
          <w:szCs w:val="28"/>
        </w:rPr>
      </w:pPr>
    </w:p>
    <w:p w14:paraId="5983C016" w14:textId="73A25618" w:rsidR="00D259F7" w:rsidRDefault="00D259F7" w:rsidP="00D259F7">
      <w:pPr>
        <w:rPr>
          <w:b/>
          <w:sz w:val="28"/>
          <w:szCs w:val="28"/>
          <w:lang w:val="en-US"/>
        </w:rPr>
      </w:pPr>
      <w:r>
        <w:rPr>
          <w:b/>
          <w:sz w:val="28"/>
        </w:rPr>
        <w:t>DECISION: ADD0032 Green Homes Grant Local Authority Delivery (LAD2) 2021</w:t>
      </w:r>
    </w:p>
    <w:p w14:paraId="2E6CEA7A" w14:textId="77777777" w:rsidR="00D259F7" w:rsidRDefault="00D259F7" w:rsidP="00D259F7">
      <w:pPr>
        <w:rPr>
          <w:b/>
          <w:sz w:val="28"/>
        </w:rPr>
      </w:pPr>
    </w:p>
    <w:p w14:paraId="236C2609" w14:textId="77777777" w:rsidR="00D259F7" w:rsidRDefault="00D259F7" w:rsidP="00D259F7">
      <w:pPr>
        <w:rPr>
          <w:b/>
          <w:sz w:val="28"/>
        </w:rPr>
      </w:pPr>
      <w:r>
        <w:rPr>
          <w:b/>
          <w:sz w:val="28"/>
        </w:rPr>
        <w:t xml:space="preserve">Nature of the decision: </w:t>
      </w:r>
    </w:p>
    <w:p w14:paraId="06FBE756" w14:textId="77777777" w:rsidR="00D259F7" w:rsidRDefault="00D259F7" w:rsidP="00D259F7">
      <w:pPr>
        <w:rPr>
          <w:b/>
          <w:sz w:val="28"/>
        </w:rPr>
      </w:pPr>
    </w:p>
    <w:p w14:paraId="2D703208" w14:textId="77777777" w:rsidR="00D259F7" w:rsidRDefault="00D259F7" w:rsidP="00D259F7">
      <w:pPr>
        <w:rPr>
          <w:noProof/>
          <w:lang w:val="en-US"/>
        </w:rPr>
      </w:pPr>
      <w:r w:rsidRPr="000618DB">
        <w:rPr>
          <w:lang w:val="en-US"/>
        </w:rPr>
        <w:t>Commence a procurement process in order to</w:t>
      </w:r>
      <w:r>
        <w:rPr>
          <w:noProof/>
          <w:lang w:val="en-US"/>
        </w:rPr>
        <w:t xml:space="preserve"> award a contract for the delivery of </w:t>
      </w:r>
      <w:r w:rsidRPr="00E047C9">
        <w:rPr>
          <w:noProof/>
          <w:lang w:val="en-US"/>
        </w:rPr>
        <w:t xml:space="preserve">Green Homes Grant Local Authority Delivery (LAD2) </w:t>
      </w:r>
      <w:r>
        <w:rPr>
          <w:noProof/>
          <w:lang w:val="en-US"/>
        </w:rPr>
        <w:t>funding 2021.</w:t>
      </w:r>
    </w:p>
    <w:p w14:paraId="08E68D56" w14:textId="443C3AB8" w:rsidR="00D259F7" w:rsidRDefault="00D259F7" w:rsidP="00D259F7">
      <w:pPr>
        <w:rPr>
          <w:lang w:val="en-US"/>
        </w:rPr>
      </w:pPr>
      <w:r>
        <w:rPr>
          <w:noProof/>
          <w:lang w:val="en-US"/>
        </w:rPr>
        <w:t xml:space="preserve">The procurement will be carried out in accordance with the Council's Contract Procedure Rules.  </w:t>
      </w:r>
    </w:p>
    <w:p w14:paraId="0FC8CD79" w14:textId="77777777" w:rsidR="00D259F7" w:rsidRDefault="00D259F7" w:rsidP="00D259F7"/>
    <w:p w14:paraId="257F5B66" w14:textId="77777777" w:rsidR="00D259F7" w:rsidRDefault="00D259F7" w:rsidP="00D259F7">
      <w:pPr>
        <w:rPr>
          <w:b/>
          <w:sz w:val="28"/>
        </w:rPr>
      </w:pPr>
      <w:r>
        <w:rPr>
          <w:b/>
          <w:sz w:val="28"/>
        </w:rPr>
        <w:t>Who will make the decision?</w:t>
      </w:r>
    </w:p>
    <w:p w14:paraId="21E213A0" w14:textId="77777777" w:rsidR="00D259F7" w:rsidRDefault="00D259F7" w:rsidP="00D259F7">
      <w:pPr>
        <w:rPr>
          <w:b/>
          <w:sz w:val="28"/>
        </w:rPr>
      </w:pPr>
    </w:p>
    <w:p w14:paraId="7917A41C" w14:textId="77777777" w:rsidR="00D259F7" w:rsidRDefault="00D259F7" w:rsidP="00D259F7">
      <w:r>
        <w:rPr>
          <w:lang w:val="en-US"/>
        </w:rPr>
        <w:t>Cabinet Member for Health, Housing &amp; Welfare</w:t>
      </w:r>
    </w:p>
    <w:p w14:paraId="1AFFAED9" w14:textId="77777777" w:rsidR="00D259F7" w:rsidRDefault="00D259F7" w:rsidP="00D259F7"/>
    <w:p w14:paraId="5DE38B3B" w14:textId="77777777" w:rsidR="00D259F7" w:rsidRDefault="00D259F7" w:rsidP="00D259F7">
      <w:pPr>
        <w:rPr>
          <w:b/>
          <w:sz w:val="28"/>
        </w:rPr>
      </w:pPr>
      <w:r>
        <w:rPr>
          <w:b/>
          <w:sz w:val="28"/>
        </w:rPr>
        <w:t>When is the decision to be taken?</w:t>
      </w:r>
    </w:p>
    <w:p w14:paraId="7D612C73" w14:textId="77777777" w:rsidR="00D259F7" w:rsidRDefault="00D259F7" w:rsidP="00D259F7">
      <w:pPr>
        <w:rPr>
          <w:b/>
          <w:sz w:val="28"/>
        </w:rPr>
      </w:pPr>
    </w:p>
    <w:p w14:paraId="13F325B3" w14:textId="12D55D81" w:rsidR="00D259F7" w:rsidRDefault="00D259F7" w:rsidP="00D259F7">
      <w:r>
        <w:t>June 2021</w:t>
      </w:r>
    </w:p>
    <w:p w14:paraId="71FA097C" w14:textId="77777777" w:rsidR="00D259F7" w:rsidRDefault="00D259F7" w:rsidP="00D259F7"/>
    <w:p w14:paraId="204AC280" w14:textId="77777777" w:rsidR="00D259F7" w:rsidRDefault="00D259F7" w:rsidP="00D259F7">
      <w:pPr>
        <w:rPr>
          <w:b/>
          <w:sz w:val="28"/>
        </w:rPr>
      </w:pPr>
      <w:r>
        <w:rPr>
          <w:b/>
          <w:sz w:val="28"/>
        </w:rPr>
        <w:t>Who will be consulted and how?</w:t>
      </w:r>
    </w:p>
    <w:p w14:paraId="6F146411" w14:textId="77777777" w:rsidR="00D259F7" w:rsidRDefault="00D259F7" w:rsidP="00D259F7">
      <w:pPr>
        <w:rPr>
          <w:b/>
          <w:sz w:val="28"/>
        </w:rPr>
      </w:pPr>
    </w:p>
    <w:p w14:paraId="7C4FC986" w14:textId="77777777" w:rsidR="00D259F7" w:rsidRDefault="00D259F7" w:rsidP="00D259F7">
      <w:pPr>
        <w:rPr>
          <w:lang w:val="en-US"/>
        </w:rPr>
      </w:pPr>
      <w:r>
        <w:rPr>
          <w:lang w:val="en-US"/>
        </w:rPr>
        <w:t>Cabinet Member for Health, Housing &amp; Welfare</w:t>
      </w:r>
    </w:p>
    <w:p w14:paraId="159F8B4E" w14:textId="77777777" w:rsidR="00D259F7" w:rsidRDefault="00D259F7" w:rsidP="00D259F7">
      <w:pPr>
        <w:rPr>
          <w:noProof/>
          <w:lang w:val="en-US"/>
        </w:rPr>
      </w:pPr>
      <w:r>
        <w:rPr>
          <w:noProof/>
          <w:lang w:val="en-US"/>
        </w:rPr>
        <w:t>Chief Finance Officer</w:t>
      </w:r>
    </w:p>
    <w:p w14:paraId="24AFF7A5" w14:textId="77777777" w:rsidR="00D259F7" w:rsidRDefault="00D259F7" w:rsidP="00D259F7">
      <w:pPr>
        <w:rPr>
          <w:noProof/>
          <w:lang w:val="en-US"/>
        </w:rPr>
      </w:pPr>
      <w:r>
        <w:rPr>
          <w:noProof/>
          <w:lang w:val="en-US"/>
        </w:rPr>
        <w:t>Chief Legal Officer</w:t>
      </w:r>
    </w:p>
    <w:p w14:paraId="0DBC3349" w14:textId="77777777" w:rsidR="00D259F7" w:rsidRDefault="00D259F7" w:rsidP="00D259F7">
      <w:pPr>
        <w:rPr>
          <w:noProof/>
          <w:lang w:val="en-US"/>
        </w:rPr>
      </w:pPr>
      <w:r>
        <w:rPr>
          <w:noProof/>
          <w:lang w:val="en-US"/>
        </w:rPr>
        <w:t>The above will be consulted through approval of delegated decision.</w:t>
      </w:r>
    </w:p>
    <w:p w14:paraId="08082FCB" w14:textId="77777777" w:rsidR="00D259F7" w:rsidRDefault="00D259F7" w:rsidP="00D259F7">
      <w:pPr>
        <w:rPr>
          <w:lang w:val="en-US"/>
        </w:rPr>
      </w:pPr>
    </w:p>
    <w:p w14:paraId="3D1E4208" w14:textId="77777777" w:rsidR="00D259F7" w:rsidRDefault="00D259F7" w:rsidP="00D259F7">
      <w:pPr>
        <w:rPr>
          <w:b/>
          <w:sz w:val="28"/>
        </w:rPr>
      </w:pPr>
      <w:r>
        <w:rPr>
          <w:b/>
          <w:sz w:val="28"/>
        </w:rPr>
        <w:t>Supporting documentation:</w:t>
      </w:r>
    </w:p>
    <w:p w14:paraId="4CD80B17" w14:textId="77777777" w:rsidR="00D259F7" w:rsidRDefault="00D259F7" w:rsidP="00D259F7">
      <w:pPr>
        <w:rPr>
          <w:b/>
          <w:sz w:val="28"/>
        </w:rPr>
      </w:pPr>
    </w:p>
    <w:p w14:paraId="172E578F" w14:textId="77777777" w:rsidR="00D259F7" w:rsidRDefault="00D259F7" w:rsidP="00D259F7">
      <w:r>
        <w:t>There are no supporting documents for this decision</w:t>
      </w:r>
    </w:p>
    <w:p w14:paraId="67E1D97F" w14:textId="77777777" w:rsidR="00D259F7" w:rsidRDefault="00D259F7" w:rsidP="00D259F7">
      <w:r>
        <w:rPr>
          <w:noProof/>
          <w:lang w:val="en-US"/>
        </w:rPr>
        <w:t xml:space="preserve">  </w:t>
      </w:r>
    </w:p>
    <w:p w14:paraId="5E61C117" w14:textId="77777777" w:rsidR="00D259F7" w:rsidRDefault="00D259F7" w:rsidP="00D259F7">
      <w:pPr>
        <w:rPr>
          <w:b/>
          <w:sz w:val="28"/>
        </w:rPr>
      </w:pPr>
      <w:r>
        <w:rPr>
          <w:b/>
          <w:sz w:val="28"/>
        </w:rPr>
        <w:t>How and by when to make representations:</w:t>
      </w:r>
    </w:p>
    <w:p w14:paraId="67397508" w14:textId="77777777" w:rsidR="00D259F7" w:rsidRDefault="00D259F7" w:rsidP="00D259F7">
      <w:pPr>
        <w:rPr>
          <w:b/>
          <w:sz w:val="28"/>
        </w:rPr>
      </w:pPr>
    </w:p>
    <w:p w14:paraId="224BA068" w14:textId="2F41EFA7" w:rsidR="00D259F7" w:rsidRDefault="00D259F7" w:rsidP="00D259F7">
      <w:r>
        <w:t>Representations should be made to Erika Grunert before 18 June 2021.</w:t>
      </w:r>
    </w:p>
    <w:p w14:paraId="4A5569DB" w14:textId="209724D5" w:rsidR="00D259F7" w:rsidRDefault="00D259F7" w:rsidP="00D259F7">
      <w:r>
        <w:t xml:space="preserve">Tel: </w:t>
      </w:r>
      <w:r>
        <w:rPr>
          <w:lang w:eastAsia="en-GB"/>
        </w:rPr>
        <w:t>01287 612457</w:t>
      </w:r>
    </w:p>
    <w:p w14:paraId="49CAD99D" w14:textId="77777777" w:rsidR="00D259F7" w:rsidRDefault="00D259F7" w:rsidP="00D259F7"/>
    <w:p w14:paraId="060B3AD3" w14:textId="17E36E67" w:rsidR="00D259F7" w:rsidRDefault="00D259F7" w:rsidP="00D259F7">
      <w:r>
        <w:t>First published in Forward Plan on 21 May 2021</w:t>
      </w:r>
    </w:p>
    <w:p w14:paraId="77DC5B82" w14:textId="77777777" w:rsidR="00D259F7" w:rsidRDefault="00D259F7" w:rsidP="00D259F7"/>
    <w:p w14:paraId="7CB5801A" w14:textId="77618ABF" w:rsidR="0028319B" w:rsidRDefault="007634CD" w:rsidP="00D259F7">
      <w:pPr>
        <w:rPr>
          <w:b/>
          <w:sz w:val="28"/>
          <w:szCs w:val="28"/>
        </w:rPr>
      </w:pPr>
      <w:r>
        <w:rPr>
          <w:b/>
          <w:noProof/>
          <w:sz w:val="28"/>
          <w:szCs w:val="28"/>
        </w:rPr>
        <mc:AlternateContent>
          <mc:Choice Requires="wps">
            <w:drawing>
              <wp:anchor distT="0" distB="0" distL="114300" distR="114300" simplePos="0" relativeHeight="251699200" behindDoc="0" locked="0" layoutInCell="1" allowOverlap="1" wp14:anchorId="17BF2465" wp14:editId="004BCF6F">
                <wp:simplePos x="0" y="0"/>
                <wp:positionH relativeFrom="column">
                  <wp:posOffset>2190115</wp:posOffset>
                </wp:positionH>
                <wp:positionV relativeFrom="paragraph">
                  <wp:posOffset>396875</wp:posOffset>
                </wp:positionV>
                <wp:extent cx="1323975" cy="1143000"/>
                <wp:effectExtent l="0" t="0" r="9525" b="0"/>
                <wp:wrapNone/>
                <wp:docPr id="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AE3E5C0" w14:textId="77777777" w:rsidR="00D259F7" w:rsidRDefault="00D259F7" w:rsidP="00D259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F2465" id="_x0000_s1041" type="#_x0000_t202" style="position:absolute;margin-left:172.45pt;margin-top:31.25pt;width:104.25pt;height:90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wZ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" fillcolor="window" strokeweight=".5pt">
                <v:path arrowok="t"/>
                <v:textbox>
                  <w:txbxContent>
                    <w:p w14:paraId="1AE3E5C0" w14:textId="77777777" w:rsidR="00D259F7" w:rsidRDefault="00D259F7" w:rsidP="00D259F7"/>
                  </w:txbxContent>
                </v:textbox>
              </v:shape>
            </w:pict>
          </mc:Fallback>
        </mc:AlternateContent>
      </w:r>
      <w:r w:rsidR="00D259F7" w:rsidRPr="008254C1">
        <w:rPr>
          <w:b/>
          <w:sz w:val="28"/>
          <w:szCs w:val="28"/>
        </w:rPr>
        <w:t>Following the Making of the decision, the decision form will be published here:</w:t>
      </w:r>
    </w:p>
    <w:p w14:paraId="5DB8527F" w14:textId="77777777" w:rsidR="0028319B" w:rsidRDefault="0028319B" w:rsidP="00D259F7">
      <w:pPr>
        <w:rPr>
          <w:b/>
          <w:sz w:val="28"/>
          <w:szCs w:val="28"/>
        </w:rPr>
      </w:pPr>
    </w:p>
    <w:p w14:paraId="0BD96BB1" w14:textId="77777777" w:rsidR="0028319B" w:rsidRDefault="0028319B" w:rsidP="00D259F7">
      <w:pPr>
        <w:rPr>
          <w:b/>
          <w:sz w:val="28"/>
          <w:szCs w:val="28"/>
        </w:rPr>
      </w:pPr>
    </w:p>
    <w:p w14:paraId="70F65A12" w14:textId="77777777" w:rsidR="0028319B" w:rsidRDefault="0028319B" w:rsidP="00D259F7">
      <w:pPr>
        <w:rPr>
          <w:b/>
          <w:sz w:val="28"/>
          <w:szCs w:val="28"/>
        </w:rPr>
      </w:pPr>
    </w:p>
    <w:p w14:paraId="77EA7F8D" w14:textId="77777777" w:rsidR="0028319B" w:rsidRDefault="0028319B" w:rsidP="00D259F7">
      <w:pPr>
        <w:rPr>
          <w:b/>
          <w:sz w:val="28"/>
          <w:szCs w:val="28"/>
        </w:rPr>
      </w:pPr>
    </w:p>
    <w:p w14:paraId="0D2A93DE" w14:textId="77777777" w:rsidR="0028319B" w:rsidRDefault="0028319B" w:rsidP="00D259F7">
      <w:pPr>
        <w:rPr>
          <w:b/>
          <w:sz w:val="28"/>
          <w:szCs w:val="28"/>
        </w:rPr>
      </w:pPr>
    </w:p>
    <w:p w14:paraId="3A40103E" w14:textId="77777777" w:rsidR="0028319B" w:rsidRDefault="0028319B" w:rsidP="0028319B">
      <w:pPr>
        <w:rPr>
          <w:b/>
          <w:sz w:val="28"/>
        </w:rPr>
      </w:pPr>
      <w:r>
        <w:rPr>
          <w:b/>
          <w:sz w:val="28"/>
        </w:rPr>
        <w:t xml:space="preserve">DECISION: ADD0033 </w:t>
      </w:r>
      <w:r>
        <w:rPr>
          <w:b/>
          <w:sz w:val="28"/>
          <w:szCs w:val="28"/>
          <w:lang w:val="en-US"/>
        </w:rPr>
        <w:t>Award of a contract for structural inspections</w:t>
      </w:r>
    </w:p>
    <w:p w14:paraId="46BBF38A" w14:textId="77777777" w:rsidR="0028319B" w:rsidRDefault="0028319B" w:rsidP="0028319B">
      <w:pPr>
        <w:rPr>
          <w:b/>
          <w:sz w:val="28"/>
        </w:rPr>
      </w:pPr>
    </w:p>
    <w:p w14:paraId="337AC6E1" w14:textId="77777777" w:rsidR="0028319B" w:rsidRDefault="0028319B" w:rsidP="0028319B">
      <w:pPr>
        <w:rPr>
          <w:b/>
          <w:sz w:val="28"/>
        </w:rPr>
      </w:pPr>
      <w:r>
        <w:rPr>
          <w:b/>
          <w:sz w:val="28"/>
        </w:rPr>
        <w:t xml:space="preserve">Nature of the decision: </w:t>
      </w:r>
    </w:p>
    <w:p w14:paraId="082C861A" w14:textId="77777777" w:rsidR="0028319B" w:rsidRDefault="0028319B" w:rsidP="0028319B">
      <w:pPr>
        <w:rPr>
          <w:b/>
          <w:sz w:val="28"/>
        </w:rPr>
      </w:pPr>
    </w:p>
    <w:p w14:paraId="2F213730" w14:textId="77777777" w:rsidR="0028319B" w:rsidRDefault="0028319B" w:rsidP="0028319B">
      <w:pPr>
        <w:rPr>
          <w:lang w:val="en-US"/>
        </w:rPr>
      </w:pPr>
      <w:r w:rsidRPr="00DF0BCB">
        <w:rPr>
          <w:noProof/>
          <w:lang w:val="en-US"/>
        </w:rPr>
        <w:t xml:space="preserve">Commence a procurement process in order to award a contract for </w:t>
      </w:r>
      <w:r>
        <w:rPr>
          <w:noProof/>
          <w:lang w:val="en-US"/>
        </w:rPr>
        <w:t>structural inspections to Council owned structures on behalf of Redcar &amp; Cleveland Borough Council and Middlesbrough Council.</w:t>
      </w:r>
    </w:p>
    <w:p w14:paraId="284EF891" w14:textId="77777777" w:rsidR="0028319B" w:rsidRDefault="0028319B" w:rsidP="0028319B"/>
    <w:p w14:paraId="78A29B21" w14:textId="77777777" w:rsidR="0028319B" w:rsidRDefault="0028319B" w:rsidP="0028319B">
      <w:pPr>
        <w:rPr>
          <w:b/>
          <w:sz w:val="28"/>
        </w:rPr>
      </w:pPr>
      <w:r>
        <w:rPr>
          <w:b/>
          <w:sz w:val="28"/>
        </w:rPr>
        <w:t>Who will make the decision?</w:t>
      </w:r>
    </w:p>
    <w:p w14:paraId="112633A2" w14:textId="77777777" w:rsidR="0028319B" w:rsidRDefault="0028319B" w:rsidP="0028319B">
      <w:pPr>
        <w:rPr>
          <w:b/>
          <w:sz w:val="28"/>
        </w:rPr>
      </w:pPr>
    </w:p>
    <w:p w14:paraId="01977E09" w14:textId="77777777" w:rsidR="0028319B" w:rsidRDefault="0028319B" w:rsidP="0028319B">
      <w:r>
        <w:t xml:space="preserve">Councillor J Craig, Cabinet Member for </w:t>
      </w:r>
      <w:r w:rsidRPr="0028319B">
        <w:rPr>
          <w:color w:val="000000"/>
          <w:szCs w:val="24"/>
        </w:rPr>
        <w:t>Neighbourhoods, Highways &amp; Transport</w:t>
      </w:r>
    </w:p>
    <w:p w14:paraId="2BCACAE1" w14:textId="77777777" w:rsidR="0028319B" w:rsidRDefault="0028319B" w:rsidP="0028319B"/>
    <w:p w14:paraId="1DD5E8A4" w14:textId="77777777" w:rsidR="0028319B" w:rsidRDefault="0028319B" w:rsidP="0028319B">
      <w:pPr>
        <w:rPr>
          <w:b/>
          <w:sz w:val="28"/>
        </w:rPr>
      </w:pPr>
      <w:r>
        <w:rPr>
          <w:b/>
          <w:sz w:val="28"/>
        </w:rPr>
        <w:t>When is the decision to be taken?</w:t>
      </w:r>
    </w:p>
    <w:p w14:paraId="324AA4D2" w14:textId="77777777" w:rsidR="0028319B" w:rsidRDefault="0028319B" w:rsidP="0028319B">
      <w:pPr>
        <w:rPr>
          <w:b/>
          <w:sz w:val="28"/>
        </w:rPr>
      </w:pPr>
    </w:p>
    <w:p w14:paraId="74A1E830" w14:textId="77777777" w:rsidR="0028319B" w:rsidRDefault="0028319B" w:rsidP="0028319B">
      <w:r>
        <w:t>June 2021</w:t>
      </w:r>
    </w:p>
    <w:p w14:paraId="02555E1C" w14:textId="77777777" w:rsidR="0028319B" w:rsidRDefault="0028319B" w:rsidP="0028319B"/>
    <w:p w14:paraId="2007F9D1" w14:textId="77777777" w:rsidR="0028319B" w:rsidRDefault="0028319B" w:rsidP="0028319B">
      <w:pPr>
        <w:rPr>
          <w:b/>
          <w:sz w:val="28"/>
        </w:rPr>
      </w:pPr>
      <w:r>
        <w:rPr>
          <w:b/>
          <w:sz w:val="28"/>
        </w:rPr>
        <w:t>Who will be consulted and how?</w:t>
      </w:r>
    </w:p>
    <w:p w14:paraId="6D078FC2" w14:textId="77777777" w:rsidR="0028319B" w:rsidRDefault="0028319B" w:rsidP="0028319B">
      <w:pPr>
        <w:rPr>
          <w:b/>
          <w:sz w:val="28"/>
        </w:rPr>
      </w:pPr>
    </w:p>
    <w:p w14:paraId="5622E53C" w14:textId="77777777" w:rsidR="0028319B" w:rsidRDefault="0028319B" w:rsidP="0028319B">
      <w:pPr>
        <w:rPr>
          <w:noProof/>
          <w:lang w:val="en-US"/>
        </w:rPr>
      </w:pPr>
      <w:r>
        <w:rPr>
          <w:noProof/>
          <w:lang w:val="en-US"/>
        </w:rPr>
        <w:t xml:space="preserve">Cabinet Member for </w:t>
      </w:r>
      <w:r w:rsidRPr="0028319B">
        <w:rPr>
          <w:color w:val="000000"/>
          <w:szCs w:val="24"/>
        </w:rPr>
        <w:t>Neighbourhoods, Highways &amp; Transport</w:t>
      </w:r>
    </w:p>
    <w:p w14:paraId="13C10E09" w14:textId="77777777" w:rsidR="0028319B" w:rsidRDefault="0028319B" w:rsidP="0028319B">
      <w:pPr>
        <w:rPr>
          <w:noProof/>
          <w:lang w:val="en-US"/>
        </w:rPr>
      </w:pPr>
      <w:r>
        <w:rPr>
          <w:noProof/>
          <w:lang w:val="en-US"/>
        </w:rPr>
        <w:t>Chief Finance Officer</w:t>
      </w:r>
    </w:p>
    <w:p w14:paraId="70441D93" w14:textId="77777777" w:rsidR="0028319B" w:rsidRDefault="0028319B" w:rsidP="0028319B">
      <w:pPr>
        <w:rPr>
          <w:noProof/>
          <w:lang w:val="en-US"/>
        </w:rPr>
      </w:pPr>
      <w:r>
        <w:rPr>
          <w:noProof/>
          <w:lang w:val="en-US"/>
        </w:rPr>
        <w:t>Chief Legal Officer</w:t>
      </w:r>
    </w:p>
    <w:p w14:paraId="0C9F2C01" w14:textId="77777777" w:rsidR="0028319B" w:rsidRDefault="0028319B" w:rsidP="0028319B">
      <w:pPr>
        <w:rPr>
          <w:lang w:val="en-US"/>
        </w:rPr>
      </w:pPr>
      <w:r>
        <w:rPr>
          <w:lang w:val="en-US"/>
        </w:rPr>
        <w:t xml:space="preserve">Corporate Director for Adults &amp; Communities </w:t>
      </w:r>
    </w:p>
    <w:p w14:paraId="37814D75" w14:textId="12456E25" w:rsidR="0028319B" w:rsidRDefault="0028319B" w:rsidP="0028319B">
      <w:r>
        <w:rPr>
          <w:lang w:val="en-US"/>
        </w:rPr>
        <w:t>All of the above will be consulted via approval of the delegated decision</w:t>
      </w:r>
    </w:p>
    <w:p w14:paraId="76856335" w14:textId="77777777" w:rsidR="0028319B" w:rsidRDefault="0028319B" w:rsidP="0028319B"/>
    <w:p w14:paraId="763BF172" w14:textId="77777777" w:rsidR="0028319B" w:rsidRDefault="0028319B" w:rsidP="0028319B">
      <w:pPr>
        <w:rPr>
          <w:b/>
          <w:sz w:val="28"/>
        </w:rPr>
      </w:pPr>
      <w:r>
        <w:rPr>
          <w:b/>
          <w:sz w:val="28"/>
        </w:rPr>
        <w:t>Supporting documentation:</w:t>
      </w:r>
    </w:p>
    <w:p w14:paraId="74AA92BB" w14:textId="77777777" w:rsidR="0028319B" w:rsidRDefault="0028319B" w:rsidP="0028319B">
      <w:pPr>
        <w:rPr>
          <w:b/>
          <w:sz w:val="28"/>
        </w:rPr>
      </w:pPr>
    </w:p>
    <w:p w14:paraId="4ECBF490" w14:textId="77777777" w:rsidR="0028319B" w:rsidRDefault="0028319B" w:rsidP="0028319B">
      <w:r>
        <w:t>There are no supporting documents for this decision</w:t>
      </w:r>
    </w:p>
    <w:p w14:paraId="0172100F" w14:textId="77777777" w:rsidR="0028319B" w:rsidRDefault="0028319B" w:rsidP="0028319B"/>
    <w:p w14:paraId="0FDEB777" w14:textId="77777777" w:rsidR="0028319B" w:rsidRDefault="0028319B" w:rsidP="0028319B">
      <w:pPr>
        <w:rPr>
          <w:b/>
          <w:sz w:val="28"/>
        </w:rPr>
      </w:pPr>
      <w:r>
        <w:rPr>
          <w:b/>
          <w:sz w:val="28"/>
        </w:rPr>
        <w:t>How and by when to make representations:</w:t>
      </w:r>
    </w:p>
    <w:p w14:paraId="6E31038E" w14:textId="77777777" w:rsidR="0028319B" w:rsidRDefault="0028319B" w:rsidP="0028319B">
      <w:pPr>
        <w:rPr>
          <w:b/>
          <w:sz w:val="28"/>
        </w:rPr>
      </w:pPr>
    </w:p>
    <w:p w14:paraId="6962542F" w14:textId="0E19EE34" w:rsidR="0028319B" w:rsidRDefault="0028319B" w:rsidP="0028319B">
      <w:r>
        <w:t>Representations should be made to Robert Hoof before 30 June 2021.</w:t>
      </w:r>
    </w:p>
    <w:p w14:paraId="7C447F63" w14:textId="44BB73DA" w:rsidR="0028319B" w:rsidRDefault="0028319B" w:rsidP="0028319B">
      <w:pPr>
        <w:rPr>
          <w:noProof/>
          <w:lang w:val="en-US"/>
        </w:rPr>
      </w:pPr>
      <w:r>
        <w:t xml:space="preserve">Tel: </w:t>
      </w:r>
      <w:r>
        <w:rPr>
          <w:noProof/>
          <w:lang w:val="en-US"/>
        </w:rPr>
        <w:t>07970 427497</w:t>
      </w:r>
    </w:p>
    <w:p w14:paraId="6AD803E1" w14:textId="77777777" w:rsidR="0028319B" w:rsidRDefault="0028319B" w:rsidP="0028319B"/>
    <w:p w14:paraId="7C19C5F2" w14:textId="628E3318" w:rsidR="0028319B" w:rsidRDefault="0028319B" w:rsidP="0028319B">
      <w:r>
        <w:t>First published in Forward Plan on 2 June 2021</w:t>
      </w:r>
    </w:p>
    <w:p w14:paraId="03CBD4D2" w14:textId="77777777" w:rsidR="0028319B" w:rsidRDefault="0028319B" w:rsidP="0028319B"/>
    <w:p w14:paraId="3DB0322A" w14:textId="7A7F3D6B" w:rsidR="0028319B" w:rsidRPr="008254C1" w:rsidRDefault="007634CD" w:rsidP="0028319B">
      <w:pPr>
        <w:rPr>
          <w:b/>
          <w:sz w:val="28"/>
          <w:szCs w:val="28"/>
        </w:rPr>
      </w:pPr>
      <w:r>
        <w:rPr>
          <w:noProof/>
        </w:rPr>
        <mc:AlternateContent>
          <mc:Choice Requires="wps">
            <w:drawing>
              <wp:anchor distT="0" distB="0" distL="114300" distR="114300" simplePos="0" relativeHeight="251700224" behindDoc="0" locked="0" layoutInCell="1" allowOverlap="1" wp14:anchorId="357751F0" wp14:editId="1756DD94">
                <wp:simplePos x="0" y="0"/>
                <wp:positionH relativeFrom="column">
                  <wp:posOffset>1494790</wp:posOffset>
                </wp:positionH>
                <wp:positionV relativeFrom="paragraph">
                  <wp:posOffset>460375</wp:posOffset>
                </wp:positionV>
                <wp:extent cx="1160780" cy="726440"/>
                <wp:effectExtent l="0" t="0" r="0" b="0"/>
                <wp:wrapNone/>
                <wp:docPr id="64" name="Text Box 1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3D8F370F" w14:textId="125D67E0" w:rsidR="0028319B" w:rsidRDefault="000E3A92" w:rsidP="000E3A92">
                            <w:r>
                              <w:object w:dxaOrig="1534" w:dyaOrig="997" w14:anchorId="1CA77C15">
                                <v:shape id="_x0000_i1050" type="#_x0000_t75" style="width:76.45pt;height:49.5pt">
                                  <v:imagedata r:id="rId58" o:title=""/>
                                </v:shape>
                                <o:OLEObject Type="Embed" ProgID="AcroExch.Document.DC" ShapeID="_x0000_i1050" DrawAspect="Icon" ObjectID="_1725969504" r:id="rId59"/>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357751F0" id="Text Box 1747" o:spid="_x0000_s1042" type="#_x0000_t202" style="position:absolute;margin-left:117.7pt;margin-top:36.25pt;width:91.4pt;height:57.2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" strokeweight=".5pt">
                <v:textbox style="mso-fit-shape-to-text:t">
                  <w:txbxContent>
                    <w:p w14:paraId="3D8F370F" w14:textId="125D67E0" w:rsidR="0028319B" w:rsidRDefault="000E3A92" w:rsidP="000E3A92">
                      <w:r>
                        <w:object w:dxaOrig="1534" w:dyaOrig="997" w14:anchorId="1CA77C15">
                          <v:shape id="_x0000_i1050" type="#_x0000_t75" style="width:76.45pt;height:49.5pt">
                            <v:imagedata r:id="rId60" o:title=""/>
                          </v:shape>
                          <o:OLEObject Type="Embed" ProgID="AcroExch.Document.DC" ShapeID="_x0000_i1050" DrawAspect="Icon" ObjectID="_1722152161" r:id="rId61"/>
                        </w:object>
                      </w:r>
                    </w:p>
                  </w:txbxContent>
                </v:textbox>
              </v:shape>
            </w:pict>
          </mc:Fallback>
        </mc:AlternateContent>
      </w:r>
      <w:r w:rsidR="0028319B" w:rsidRPr="008254C1">
        <w:rPr>
          <w:b/>
          <w:sz w:val="28"/>
          <w:szCs w:val="28"/>
        </w:rPr>
        <w:t>Following the Making of the decision, the decision form will be published here:</w:t>
      </w:r>
    </w:p>
    <w:p w14:paraId="2B813FBD" w14:textId="77777777" w:rsidR="0028319B" w:rsidRDefault="0028319B" w:rsidP="0028319B"/>
    <w:p w14:paraId="1876FE45" w14:textId="77777777" w:rsidR="0028319B" w:rsidRDefault="0028319B" w:rsidP="0028319B"/>
    <w:p w14:paraId="06F47F5F" w14:textId="77777777" w:rsidR="00E93211" w:rsidRDefault="00E93211" w:rsidP="00D259F7"/>
    <w:p w14:paraId="2F04A4FE" w14:textId="77777777" w:rsidR="00E93211" w:rsidRDefault="00E93211" w:rsidP="00D259F7"/>
    <w:p w14:paraId="3E91F561" w14:textId="77777777" w:rsidR="00E93211" w:rsidRDefault="00E93211" w:rsidP="00D259F7"/>
    <w:p w14:paraId="33D2D20F" w14:textId="77777777" w:rsidR="00E93211" w:rsidRDefault="00E93211" w:rsidP="00D259F7"/>
    <w:p w14:paraId="2CDB9919" w14:textId="77777777" w:rsidR="00E93211" w:rsidRDefault="00E93211" w:rsidP="00D259F7"/>
    <w:p w14:paraId="790408BA" w14:textId="4F3A4408" w:rsidR="00E93211" w:rsidRDefault="00E93211" w:rsidP="00E93211">
      <w:pPr>
        <w:rPr>
          <w:b/>
          <w:sz w:val="28"/>
        </w:rPr>
      </w:pPr>
      <w:r>
        <w:rPr>
          <w:b/>
          <w:sz w:val="28"/>
        </w:rPr>
        <w:t xml:space="preserve">DECISION: ADD0034 </w:t>
      </w:r>
      <w:r>
        <w:rPr>
          <w:b/>
          <w:sz w:val="28"/>
          <w:szCs w:val="28"/>
          <w:lang w:val="en-US"/>
        </w:rPr>
        <w:t>Award of a contract for Aggregates and Concrete</w:t>
      </w:r>
    </w:p>
    <w:p w14:paraId="2ACFBFD5" w14:textId="77777777" w:rsidR="00E93211" w:rsidRDefault="00E93211" w:rsidP="00E93211">
      <w:pPr>
        <w:rPr>
          <w:b/>
          <w:sz w:val="28"/>
        </w:rPr>
      </w:pPr>
    </w:p>
    <w:p w14:paraId="7EFF1662" w14:textId="77777777" w:rsidR="00E93211" w:rsidRDefault="00E93211" w:rsidP="00E93211">
      <w:pPr>
        <w:rPr>
          <w:b/>
          <w:sz w:val="28"/>
        </w:rPr>
      </w:pPr>
      <w:r>
        <w:rPr>
          <w:b/>
          <w:sz w:val="28"/>
        </w:rPr>
        <w:t xml:space="preserve">Nature of the decision: </w:t>
      </w:r>
    </w:p>
    <w:p w14:paraId="1B0A9CCC" w14:textId="77777777" w:rsidR="00E93211" w:rsidRDefault="00E93211" w:rsidP="00E93211">
      <w:pPr>
        <w:rPr>
          <w:b/>
          <w:sz w:val="28"/>
        </w:rPr>
      </w:pPr>
    </w:p>
    <w:p w14:paraId="012E06DE" w14:textId="184191FB" w:rsidR="00E93211" w:rsidRDefault="00E93211" w:rsidP="00E93211">
      <w:pPr>
        <w:rPr>
          <w:lang w:val="en-US"/>
        </w:rPr>
      </w:pPr>
      <w:r w:rsidRPr="001D15C7">
        <w:rPr>
          <w:lang w:val="en-US"/>
        </w:rPr>
        <w:t>Commence a procurement process in order to award a contract for</w:t>
      </w:r>
      <w:r>
        <w:rPr>
          <w:lang w:val="en-US"/>
        </w:rPr>
        <w:t xml:space="preserve"> the</w:t>
      </w:r>
      <w:r>
        <w:rPr>
          <w:noProof/>
          <w:lang w:val="en-US"/>
        </w:rPr>
        <w:t xml:space="preserve"> supply of Aggregate and Concrete for the use of Redcar and Cleveland Borough Council.</w:t>
      </w:r>
    </w:p>
    <w:p w14:paraId="5DCA346F" w14:textId="77777777" w:rsidR="00E93211" w:rsidRDefault="00E93211" w:rsidP="00E93211"/>
    <w:p w14:paraId="314A7299" w14:textId="77777777" w:rsidR="00E93211" w:rsidRDefault="00E93211" w:rsidP="00E93211">
      <w:pPr>
        <w:rPr>
          <w:b/>
          <w:sz w:val="28"/>
        </w:rPr>
      </w:pPr>
      <w:r>
        <w:rPr>
          <w:b/>
          <w:sz w:val="28"/>
        </w:rPr>
        <w:t>Who will make the decision?</w:t>
      </w:r>
    </w:p>
    <w:p w14:paraId="101B2895" w14:textId="77777777" w:rsidR="00E93211" w:rsidRDefault="00E93211" w:rsidP="00E93211">
      <w:pPr>
        <w:rPr>
          <w:b/>
          <w:sz w:val="28"/>
        </w:rPr>
      </w:pPr>
    </w:p>
    <w:p w14:paraId="7CF09D2A" w14:textId="77777777" w:rsidR="00E93211" w:rsidRDefault="00E93211" w:rsidP="00E93211">
      <w:r>
        <w:t xml:space="preserve">Councillor J Craig, Cabinet Member for </w:t>
      </w:r>
      <w:r w:rsidRPr="0028319B">
        <w:rPr>
          <w:color w:val="000000"/>
          <w:szCs w:val="24"/>
        </w:rPr>
        <w:t>Neighbourhoods, Highways &amp; Transport</w:t>
      </w:r>
    </w:p>
    <w:p w14:paraId="35CA4793" w14:textId="77777777" w:rsidR="00E93211" w:rsidRDefault="00E93211" w:rsidP="00E93211"/>
    <w:p w14:paraId="2C289ADC" w14:textId="77777777" w:rsidR="00E93211" w:rsidRDefault="00E93211" w:rsidP="00E93211">
      <w:pPr>
        <w:rPr>
          <w:b/>
          <w:sz w:val="28"/>
        </w:rPr>
      </w:pPr>
      <w:r>
        <w:rPr>
          <w:b/>
          <w:sz w:val="28"/>
        </w:rPr>
        <w:t>When is the decision to be taken?</w:t>
      </w:r>
    </w:p>
    <w:p w14:paraId="2CC9B633" w14:textId="77777777" w:rsidR="00E93211" w:rsidRDefault="00E93211" w:rsidP="00E93211">
      <w:pPr>
        <w:rPr>
          <w:b/>
          <w:sz w:val="28"/>
        </w:rPr>
      </w:pPr>
    </w:p>
    <w:p w14:paraId="515F98EB" w14:textId="315276E6" w:rsidR="00E93211" w:rsidRDefault="00662146" w:rsidP="00E93211">
      <w:r>
        <w:t>July</w:t>
      </w:r>
      <w:r w:rsidR="00E93211">
        <w:t xml:space="preserve"> 2021</w:t>
      </w:r>
    </w:p>
    <w:p w14:paraId="5B7A59C5" w14:textId="77777777" w:rsidR="00E93211" w:rsidRDefault="00E93211" w:rsidP="00E93211"/>
    <w:p w14:paraId="7FD2B1B4" w14:textId="77777777" w:rsidR="00E93211" w:rsidRDefault="00E93211" w:rsidP="00E93211">
      <w:pPr>
        <w:rPr>
          <w:b/>
          <w:sz w:val="28"/>
        </w:rPr>
      </w:pPr>
      <w:r>
        <w:rPr>
          <w:b/>
          <w:sz w:val="28"/>
        </w:rPr>
        <w:t>Who will be consulted and how?</w:t>
      </w:r>
    </w:p>
    <w:p w14:paraId="50F8501C" w14:textId="77777777" w:rsidR="00E93211" w:rsidRDefault="00E93211" w:rsidP="00E93211">
      <w:pPr>
        <w:rPr>
          <w:b/>
          <w:sz w:val="28"/>
        </w:rPr>
      </w:pPr>
    </w:p>
    <w:p w14:paraId="6126169D" w14:textId="77777777" w:rsidR="00E93211" w:rsidRDefault="00E93211" w:rsidP="00E93211">
      <w:pPr>
        <w:rPr>
          <w:noProof/>
          <w:lang w:val="en-US"/>
        </w:rPr>
      </w:pPr>
      <w:r>
        <w:rPr>
          <w:noProof/>
          <w:lang w:val="en-US"/>
        </w:rPr>
        <w:t xml:space="preserve">Cabinet Member for </w:t>
      </w:r>
      <w:r w:rsidRPr="0028319B">
        <w:rPr>
          <w:color w:val="000000"/>
          <w:szCs w:val="24"/>
        </w:rPr>
        <w:t>Neighbourhoods, Highways &amp; Transport</w:t>
      </w:r>
    </w:p>
    <w:p w14:paraId="0D3E7A14" w14:textId="77777777" w:rsidR="00E93211" w:rsidRDefault="00E93211" w:rsidP="00E93211">
      <w:pPr>
        <w:rPr>
          <w:noProof/>
          <w:lang w:val="en-US"/>
        </w:rPr>
      </w:pPr>
      <w:r>
        <w:rPr>
          <w:noProof/>
          <w:lang w:val="en-US"/>
        </w:rPr>
        <w:t>Chief Finance Officer</w:t>
      </w:r>
    </w:p>
    <w:p w14:paraId="30DDFA1A" w14:textId="77777777" w:rsidR="00E93211" w:rsidRDefault="00E93211" w:rsidP="00E93211">
      <w:pPr>
        <w:rPr>
          <w:noProof/>
          <w:lang w:val="en-US"/>
        </w:rPr>
      </w:pPr>
      <w:r>
        <w:rPr>
          <w:noProof/>
          <w:lang w:val="en-US"/>
        </w:rPr>
        <w:t>Chief Legal Officer</w:t>
      </w:r>
    </w:p>
    <w:p w14:paraId="4ED0910F" w14:textId="77777777" w:rsidR="00E93211" w:rsidRDefault="00E93211" w:rsidP="00E93211">
      <w:pPr>
        <w:rPr>
          <w:lang w:val="en-US"/>
        </w:rPr>
      </w:pPr>
      <w:r>
        <w:rPr>
          <w:lang w:val="en-US"/>
        </w:rPr>
        <w:t xml:space="preserve">Corporate Director for Adults &amp; Communities </w:t>
      </w:r>
    </w:p>
    <w:p w14:paraId="3259CF95" w14:textId="77777777" w:rsidR="00E93211" w:rsidRDefault="00E93211" w:rsidP="00E93211">
      <w:r>
        <w:rPr>
          <w:lang w:val="en-US"/>
        </w:rPr>
        <w:t>All of the above will be consulted via approval of the delegated decision</w:t>
      </w:r>
    </w:p>
    <w:p w14:paraId="3A7D4685" w14:textId="77777777" w:rsidR="00E93211" w:rsidRDefault="00E93211" w:rsidP="00E93211"/>
    <w:p w14:paraId="7307296A" w14:textId="77777777" w:rsidR="00E93211" w:rsidRDefault="00E93211" w:rsidP="00E93211">
      <w:pPr>
        <w:rPr>
          <w:b/>
          <w:sz w:val="28"/>
        </w:rPr>
      </w:pPr>
      <w:r>
        <w:rPr>
          <w:b/>
          <w:sz w:val="28"/>
        </w:rPr>
        <w:t>Supporting documentation:</w:t>
      </w:r>
    </w:p>
    <w:p w14:paraId="74CCC430" w14:textId="77777777" w:rsidR="00E93211" w:rsidRDefault="00E93211" w:rsidP="00E93211">
      <w:pPr>
        <w:rPr>
          <w:b/>
          <w:sz w:val="28"/>
        </w:rPr>
      </w:pPr>
    </w:p>
    <w:p w14:paraId="6E8F48DD" w14:textId="77777777" w:rsidR="00E93211" w:rsidRDefault="00E93211" w:rsidP="00E93211">
      <w:r>
        <w:t>There are no supporting documents for this decision</w:t>
      </w:r>
    </w:p>
    <w:p w14:paraId="09EB47FD" w14:textId="77777777" w:rsidR="00E93211" w:rsidRDefault="00E93211" w:rsidP="00E93211"/>
    <w:p w14:paraId="22357893" w14:textId="77777777" w:rsidR="00E93211" w:rsidRDefault="00E93211" w:rsidP="00E93211">
      <w:pPr>
        <w:rPr>
          <w:b/>
          <w:sz w:val="28"/>
        </w:rPr>
      </w:pPr>
      <w:r>
        <w:rPr>
          <w:b/>
          <w:sz w:val="28"/>
        </w:rPr>
        <w:t>How and by when to make representations:</w:t>
      </w:r>
    </w:p>
    <w:p w14:paraId="785F53B3" w14:textId="77777777" w:rsidR="00E93211" w:rsidRDefault="00E93211" w:rsidP="00E93211">
      <w:pPr>
        <w:rPr>
          <w:b/>
          <w:sz w:val="28"/>
        </w:rPr>
      </w:pPr>
    </w:p>
    <w:p w14:paraId="7C1AF1FC" w14:textId="0AB7B08F" w:rsidR="00E93211" w:rsidRDefault="00E93211" w:rsidP="00E93211">
      <w:r>
        <w:t>Representations should be made to Robert Hoof before 2 July 2021.</w:t>
      </w:r>
    </w:p>
    <w:p w14:paraId="30C24968" w14:textId="77777777" w:rsidR="00E93211" w:rsidRDefault="00E93211" w:rsidP="00E93211">
      <w:pPr>
        <w:rPr>
          <w:noProof/>
          <w:lang w:val="en-US"/>
        </w:rPr>
      </w:pPr>
      <w:r>
        <w:t xml:space="preserve">Tel: </w:t>
      </w:r>
      <w:r>
        <w:rPr>
          <w:noProof/>
          <w:lang w:val="en-US"/>
        </w:rPr>
        <w:t>07970 427497</w:t>
      </w:r>
    </w:p>
    <w:p w14:paraId="2886F42C" w14:textId="77777777" w:rsidR="00E93211" w:rsidRDefault="00E93211" w:rsidP="00E93211"/>
    <w:p w14:paraId="5C520A35" w14:textId="607DDE27" w:rsidR="00E93211" w:rsidRDefault="00E93211" w:rsidP="00E93211">
      <w:r>
        <w:t>First published in Forward Plan on 4 June 2021</w:t>
      </w:r>
    </w:p>
    <w:p w14:paraId="525E855E" w14:textId="77777777" w:rsidR="00E93211" w:rsidRDefault="00E93211" w:rsidP="00E93211"/>
    <w:p w14:paraId="0F2F597E" w14:textId="0CB1944F" w:rsidR="00E93211" w:rsidRPr="008254C1" w:rsidRDefault="007634CD" w:rsidP="00E93211">
      <w:pPr>
        <w:rPr>
          <w:b/>
          <w:sz w:val="28"/>
          <w:szCs w:val="28"/>
        </w:rPr>
      </w:pPr>
      <w:r>
        <w:rPr>
          <w:noProof/>
        </w:rPr>
        <mc:AlternateContent>
          <mc:Choice Requires="wps">
            <w:drawing>
              <wp:anchor distT="0" distB="0" distL="114300" distR="114300" simplePos="0" relativeHeight="251702272" behindDoc="0" locked="0" layoutInCell="1" allowOverlap="1" wp14:anchorId="7F8D1F02" wp14:editId="055AEFE3">
                <wp:simplePos x="0" y="0"/>
                <wp:positionH relativeFrom="column">
                  <wp:posOffset>1494790</wp:posOffset>
                </wp:positionH>
                <wp:positionV relativeFrom="paragraph">
                  <wp:posOffset>460375</wp:posOffset>
                </wp:positionV>
                <wp:extent cx="1160780" cy="726440"/>
                <wp:effectExtent l="0" t="0" r="0" b="0"/>
                <wp:wrapNone/>
                <wp:docPr id="63" name="Text Box 1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63EB8224" w14:textId="692898E7" w:rsidR="00E93211" w:rsidRDefault="00BC30D0" w:rsidP="00BC30D0">
                            <w:r>
                              <w:object w:dxaOrig="1534" w:dyaOrig="997" w14:anchorId="761507F5">
                                <v:shape id="_x0000_i1052" type="#_x0000_t75" style="width:76.45pt;height:49.5pt">
                                  <v:imagedata r:id="rId62" o:title=""/>
                                </v:shape>
                                <o:OLEObject Type="Embed" ProgID="AcroExch.Document.DC" ShapeID="_x0000_i1052" DrawAspect="Icon" ObjectID="_1725969505" r:id="rId63"/>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7F8D1F02" id="Text Box 1807" o:spid="_x0000_s1043" type="#_x0000_t202" style="position:absolute;margin-left:117.7pt;margin-top:36.25pt;width:91.4pt;height:57.2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" strokeweight=".5pt">
                <v:textbox style="mso-fit-shape-to-text:t">
                  <w:txbxContent>
                    <w:p w14:paraId="63EB8224" w14:textId="692898E7" w:rsidR="00E93211" w:rsidRDefault="00BC30D0" w:rsidP="00BC30D0">
                      <w:r>
                        <w:object w:dxaOrig="1534" w:dyaOrig="997" w14:anchorId="761507F5">
                          <v:shape id="_x0000_i1052" type="#_x0000_t75" style="width:76.45pt;height:49.5pt">
                            <v:imagedata r:id="rId64" o:title=""/>
                          </v:shape>
                          <o:OLEObject Type="Embed" ProgID="AcroExch.Document.DC" ShapeID="_x0000_i1052" DrawAspect="Icon" ObjectID="_1722152162" r:id="rId65"/>
                        </w:object>
                      </w:r>
                    </w:p>
                  </w:txbxContent>
                </v:textbox>
              </v:shape>
            </w:pict>
          </mc:Fallback>
        </mc:AlternateContent>
      </w:r>
      <w:r w:rsidR="00E93211" w:rsidRPr="008254C1">
        <w:rPr>
          <w:b/>
          <w:sz w:val="28"/>
          <w:szCs w:val="28"/>
        </w:rPr>
        <w:t>Following the Making of the decision, the decision form will be published here:</w:t>
      </w:r>
    </w:p>
    <w:p w14:paraId="2688F14B" w14:textId="77777777" w:rsidR="00E93211" w:rsidRDefault="00E93211" w:rsidP="00E93211"/>
    <w:p w14:paraId="6E9D9EC3" w14:textId="405753DD" w:rsidR="00E93211" w:rsidRDefault="00E93211" w:rsidP="00E93211"/>
    <w:p w14:paraId="71392A49" w14:textId="39182D07" w:rsidR="00BA59CB" w:rsidRDefault="00BA59CB" w:rsidP="00E93211"/>
    <w:p w14:paraId="6F843EC8" w14:textId="3F69654F" w:rsidR="00BA59CB" w:rsidRDefault="00BA59CB" w:rsidP="00E93211"/>
    <w:p w14:paraId="49605BD8" w14:textId="10B046A3" w:rsidR="00BA59CB" w:rsidRDefault="00BA59CB" w:rsidP="00E93211"/>
    <w:p w14:paraId="55929489" w14:textId="735923E2" w:rsidR="00BA59CB" w:rsidRDefault="00BA59CB" w:rsidP="00E93211"/>
    <w:p w14:paraId="4CA6A3C8" w14:textId="5FD9CC0A" w:rsidR="00BA59CB" w:rsidRDefault="00BA59CB" w:rsidP="00BA59CB">
      <w:pPr>
        <w:rPr>
          <w:b/>
          <w:sz w:val="28"/>
        </w:rPr>
      </w:pPr>
      <w:r>
        <w:rPr>
          <w:b/>
          <w:sz w:val="28"/>
        </w:rPr>
        <w:lastRenderedPageBreak/>
        <w:t xml:space="preserve">DECISION: ADD0035 </w:t>
      </w:r>
      <w:r>
        <w:rPr>
          <w:b/>
          <w:sz w:val="28"/>
          <w:szCs w:val="28"/>
          <w:lang w:val="en-US"/>
        </w:rPr>
        <w:t>Extension for the Prevention Elements of the current Sexual Health Contract</w:t>
      </w:r>
    </w:p>
    <w:p w14:paraId="2FE6084C" w14:textId="77777777" w:rsidR="00BA59CB" w:rsidRDefault="00BA59CB" w:rsidP="00BA59CB">
      <w:pPr>
        <w:rPr>
          <w:b/>
          <w:sz w:val="28"/>
        </w:rPr>
      </w:pPr>
    </w:p>
    <w:p w14:paraId="26D920E1" w14:textId="77777777" w:rsidR="00BA59CB" w:rsidRDefault="00BA59CB" w:rsidP="00BA59CB">
      <w:pPr>
        <w:rPr>
          <w:b/>
          <w:sz w:val="28"/>
        </w:rPr>
      </w:pPr>
      <w:r>
        <w:rPr>
          <w:b/>
          <w:sz w:val="28"/>
        </w:rPr>
        <w:t xml:space="preserve">Nature of the decision: </w:t>
      </w:r>
    </w:p>
    <w:p w14:paraId="72CF2656" w14:textId="77777777" w:rsidR="00BA59CB" w:rsidRDefault="00BA59CB" w:rsidP="00BA59CB">
      <w:pPr>
        <w:rPr>
          <w:b/>
          <w:sz w:val="28"/>
        </w:rPr>
      </w:pPr>
    </w:p>
    <w:p w14:paraId="3A02FDF0" w14:textId="77777777" w:rsidR="00BA59CB" w:rsidRPr="00F16307" w:rsidRDefault="00BA59CB" w:rsidP="00BA59CB">
      <w:pPr>
        <w:rPr>
          <w:lang w:val="en-US"/>
        </w:rPr>
      </w:pPr>
      <w:r>
        <w:rPr>
          <w:noProof/>
          <w:lang w:val="en-US"/>
        </w:rPr>
        <w:t>To agree an extension to the current sexual health contract (due to end 31</w:t>
      </w:r>
      <w:r w:rsidRPr="0018512D">
        <w:rPr>
          <w:noProof/>
          <w:vertAlign w:val="superscript"/>
          <w:lang w:val="en-US"/>
        </w:rPr>
        <w:t>st</w:t>
      </w:r>
      <w:r>
        <w:rPr>
          <w:noProof/>
          <w:lang w:val="en-US"/>
        </w:rPr>
        <w:t xml:space="preserve"> July 2021) for the prevention elements only of sexual health provision. </w:t>
      </w:r>
      <w:r w:rsidRPr="00F16307">
        <w:rPr>
          <w:lang w:val="en-US"/>
        </w:rPr>
        <w:t>The elements of preventions currently being delivered by subcontractors are:</w:t>
      </w:r>
    </w:p>
    <w:p w14:paraId="1FD4BF20" w14:textId="77777777" w:rsidR="00BA59CB" w:rsidRPr="00F16307" w:rsidRDefault="00BA59CB" w:rsidP="00BA59CB">
      <w:pPr>
        <w:rPr>
          <w:lang w:val="en-US"/>
        </w:rPr>
      </w:pPr>
      <w:r w:rsidRPr="00F16307">
        <w:rPr>
          <w:lang w:val="en-US"/>
        </w:rPr>
        <w:t>1.  A Tees C-Card scheme delivered by community pharmacies across Tees to ensure young people ages 13 – 24 years have free access to condoms to help reduce the transmission of STI and unwanted pregnancies.</w:t>
      </w:r>
    </w:p>
    <w:p w14:paraId="3FB4E76C" w14:textId="77777777" w:rsidR="00BA59CB" w:rsidRPr="00F16307" w:rsidRDefault="00BA59CB" w:rsidP="00BA59CB">
      <w:pPr>
        <w:rPr>
          <w:lang w:val="en-US"/>
        </w:rPr>
      </w:pPr>
      <w:r w:rsidRPr="00F16307">
        <w:rPr>
          <w:lang w:val="en-US"/>
        </w:rPr>
        <w:t>2.  Community Outreach delivered by Terence Higgins Trust who provide services to the men who have sex with men (MSM) community, BAME community and other vulnerable groups such as sex workers across Tees.</w:t>
      </w:r>
    </w:p>
    <w:p w14:paraId="1A1EE7F0" w14:textId="77777777" w:rsidR="00BA59CB" w:rsidRPr="00F16307" w:rsidRDefault="00BA59CB" w:rsidP="00BA59CB">
      <w:pPr>
        <w:rPr>
          <w:lang w:val="en-US"/>
        </w:rPr>
      </w:pPr>
      <w:r w:rsidRPr="00F16307">
        <w:rPr>
          <w:lang w:val="en-US"/>
        </w:rPr>
        <w:t xml:space="preserve">3. Education and training delivered by Brook reaching into schools and colleges to support young people, increase resilience and knowledge around sexual health issues and school RSE training. </w:t>
      </w:r>
    </w:p>
    <w:p w14:paraId="3646B27A" w14:textId="77777777" w:rsidR="00BA59CB" w:rsidRDefault="00BA59CB" w:rsidP="00BA59CB"/>
    <w:p w14:paraId="5139D513" w14:textId="77777777" w:rsidR="00BA59CB" w:rsidRDefault="00BA59CB" w:rsidP="00BA59CB">
      <w:pPr>
        <w:rPr>
          <w:b/>
          <w:sz w:val="28"/>
        </w:rPr>
      </w:pPr>
      <w:r>
        <w:rPr>
          <w:b/>
          <w:sz w:val="28"/>
        </w:rPr>
        <w:t>Who will make the decision?</w:t>
      </w:r>
    </w:p>
    <w:p w14:paraId="32B0232D" w14:textId="77777777" w:rsidR="00BA59CB" w:rsidRDefault="00BA59CB" w:rsidP="00BA59CB">
      <w:pPr>
        <w:rPr>
          <w:b/>
          <w:sz w:val="28"/>
        </w:rPr>
      </w:pPr>
    </w:p>
    <w:p w14:paraId="2A42570E" w14:textId="7467FAB5" w:rsidR="00BA59CB" w:rsidRDefault="00BA59CB" w:rsidP="00BA59CB">
      <w:r>
        <w:t xml:space="preserve">Councillor Kay, Cabinet Member for </w:t>
      </w:r>
      <w:r>
        <w:rPr>
          <w:color w:val="000000"/>
          <w:szCs w:val="24"/>
        </w:rPr>
        <w:t>Health, Housing &amp; Welfare</w:t>
      </w:r>
    </w:p>
    <w:p w14:paraId="4E128888" w14:textId="77777777" w:rsidR="00BA59CB" w:rsidRDefault="00BA59CB" w:rsidP="00BA59CB"/>
    <w:p w14:paraId="380C9815" w14:textId="77777777" w:rsidR="00BA59CB" w:rsidRDefault="00BA59CB" w:rsidP="00BA59CB">
      <w:pPr>
        <w:rPr>
          <w:b/>
          <w:sz w:val="28"/>
        </w:rPr>
      </w:pPr>
      <w:r>
        <w:rPr>
          <w:b/>
          <w:sz w:val="28"/>
        </w:rPr>
        <w:t>When is the decision to be taken?</w:t>
      </w:r>
    </w:p>
    <w:p w14:paraId="56332CD4" w14:textId="77777777" w:rsidR="00BA59CB" w:rsidRDefault="00BA59CB" w:rsidP="00BA59CB">
      <w:pPr>
        <w:rPr>
          <w:b/>
          <w:sz w:val="28"/>
        </w:rPr>
      </w:pPr>
    </w:p>
    <w:p w14:paraId="044B9AA2" w14:textId="77777777" w:rsidR="00BA59CB" w:rsidRDefault="00BA59CB" w:rsidP="00BA59CB">
      <w:r>
        <w:t>July 2021</w:t>
      </w:r>
    </w:p>
    <w:p w14:paraId="6377F59E" w14:textId="77777777" w:rsidR="00BA59CB" w:rsidRDefault="00BA59CB" w:rsidP="00BA59CB"/>
    <w:p w14:paraId="0C169428" w14:textId="77777777" w:rsidR="00BA59CB" w:rsidRDefault="00BA59CB" w:rsidP="00BA59CB">
      <w:pPr>
        <w:rPr>
          <w:b/>
          <w:sz w:val="28"/>
        </w:rPr>
      </w:pPr>
      <w:r>
        <w:rPr>
          <w:b/>
          <w:sz w:val="28"/>
        </w:rPr>
        <w:t>Who will be consulted and how?</w:t>
      </w:r>
    </w:p>
    <w:p w14:paraId="593E6945" w14:textId="77777777" w:rsidR="00BA59CB" w:rsidRDefault="00BA59CB" w:rsidP="00BA59CB">
      <w:pPr>
        <w:rPr>
          <w:b/>
          <w:sz w:val="28"/>
        </w:rPr>
      </w:pPr>
    </w:p>
    <w:p w14:paraId="7E4C3EC2" w14:textId="68DC2698" w:rsidR="00BA59CB" w:rsidRDefault="00BA59CB" w:rsidP="00BA59CB">
      <w:r>
        <w:rPr>
          <w:noProof/>
          <w:lang w:val="en-US"/>
        </w:rPr>
        <w:t>The current subcontractors delivering prevention elements of sexual health will be consulted and offered extensions to their current contracts to continue to deliver services.</w:t>
      </w:r>
    </w:p>
    <w:p w14:paraId="4E10942F" w14:textId="77777777" w:rsidR="00BA59CB" w:rsidRDefault="00BA59CB" w:rsidP="00BA59CB"/>
    <w:p w14:paraId="6D11A4B7" w14:textId="77777777" w:rsidR="00BA59CB" w:rsidRDefault="00BA59CB" w:rsidP="00BA59CB">
      <w:pPr>
        <w:rPr>
          <w:b/>
          <w:sz w:val="28"/>
        </w:rPr>
      </w:pPr>
      <w:r>
        <w:rPr>
          <w:b/>
          <w:sz w:val="28"/>
        </w:rPr>
        <w:t>Supporting documentation:</w:t>
      </w:r>
    </w:p>
    <w:p w14:paraId="58E8F1EC" w14:textId="77777777" w:rsidR="00BA59CB" w:rsidRDefault="00BA59CB" w:rsidP="00BA59CB">
      <w:pPr>
        <w:rPr>
          <w:b/>
          <w:sz w:val="28"/>
        </w:rPr>
      </w:pPr>
    </w:p>
    <w:p w14:paraId="7B95C4DF" w14:textId="77777777" w:rsidR="00BA59CB" w:rsidRDefault="00BA59CB" w:rsidP="00BA59CB">
      <w:r>
        <w:t>There are no supporting documents for this decision</w:t>
      </w:r>
    </w:p>
    <w:p w14:paraId="3BAE8C8F" w14:textId="77777777" w:rsidR="00BA59CB" w:rsidRDefault="00BA59CB" w:rsidP="00BA59CB"/>
    <w:p w14:paraId="32531301" w14:textId="77777777" w:rsidR="00BA59CB" w:rsidRDefault="00BA59CB" w:rsidP="00BA59CB">
      <w:pPr>
        <w:rPr>
          <w:b/>
          <w:sz w:val="28"/>
        </w:rPr>
      </w:pPr>
      <w:r>
        <w:rPr>
          <w:b/>
          <w:sz w:val="28"/>
        </w:rPr>
        <w:t>How and by when to make representations:</w:t>
      </w:r>
    </w:p>
    <w:p w14:paraId="380CEB06" w14:textId="77777777" w:rsidR="00BA59CB" w:rsidRDefault="00BA59CB" w:rsidP="00BA59CB">
      <w:pPr>
        <w:rPr>
          <w:b/>
          <w:sz w:val="28"/>
        </w:rPr>
      </w:pPr>
    </w:p>
    <w:p w14:paraId="62A120F7" w14:textId="1370CB4E" w:rsidR="00BA59CB" w:rsidRDefault="00BA59CB" w:rsidP="00BA59CB">
      <w:r>
        <w:t xml:space="preserve">Representations should be made to </w:t>
      </w:r>
      <w:r>
        <w:rPr>
          <w:noProof/>
          <w:lang w:val="en-US"/>
        </w:rPr>
        <w:t>Jacky Booth</w:t>
      </w:r>
      <w:r>
        <w:t xml:space="preserve"> before 20 July 2021.</w:t>
      </w:r>
    </w:p>
    <w:p w14:paraId="5A7A9120" w14:textId="3709B5D4" w:rsidR="00BA59CB" w:rsidRDefault="00BA59CB" w:rsidP="00BA59CB">
      <w:pPr>
        <w:rPr>
          <w:noProof/>
          <w:lang w:val="en-US"/>
        </w:rPr>
      </w:pPr>
      <w:r>
        <w:t xml:space="preserve">Tel: </w:t>
      </w:r>
      <w:r>
        <w:rPr>
          <w:noProof/>
          <w:lang w:val="en-US"/>
        </w:rPr>
        <w:t>01642 728027</w:t>
      </w:r>
    </w:p>
    <w:p w14:paraId="2B1E59F5" w14:textId="77777777" w:rsidR="00BA59CB" w:rsidRDefault="00BA59CB" w:rsidP="00BA59CB"/>
    <w:p w14:paraId="466DE3F8" w14:textId="6AFFDF96" w:rsidR="00BA59CB" w:rsidRDefault="00BA59CB" w:rsidP="00BA59CB">
      <w:r>
        <w:t>First published in Forward Plan on 22 June 2021</w:t>
      </w:r>
    </w:p>
    <w:p w14:paraId="00CF8461" w14:textId="77777777" w:rsidR="00BA59CB" w:rsidRDefault="00BA59CB" w:rsidP="00BA59CB"/>
    <w:p w14:paraId="34162434" w14:textId="67809A45" w:rsidR="00BA59CB" w:rsidRPr="008254C1" w:rsidRDefault="007634CD" w:rsidP="00BA59CB">
      <w:pPr>
        <w:rPr>
          <w:b/>
          <w:sz w:val="28"/>
          <w:szCs w:val="28"/>
        </w:rPr>
      </w:pPr>
      <w:r>
        <w:rPr>
          <w:noProof/>
        </w:rPr>
        <w:lastRenderedPageBreak/>
        <mc:AlternateContent>
          <mc:Choice Requires="wps">
            <w:drawing>
              <wp:anchor distT="0" distB="0" distL="114300" distR="114300" simplePos="0" relativeHeight="251712512" behindDoc="0" locked="0" layoutInCell="1" allowOverlap="1" wp14:anchorId="6AA7BCF2" wp14:editId="6DB22D4B">
                <wp:simplePos x="0" y="0"/>
                <wp:positionH relativeFrom="column">
                  <wp:posOffset>1494790</wp:posOffset>
                </wp:positionH>
                <wp:positionV relativeFrom="paragraph">
                  <wp:posOffset>460375</wp:posOffset>
                </wp:positionV>
                <wp:extent cx="1160780" cy="726440"/>
                <wp:effectExtent l="0" t="0" r="0" b="0"/>
                <wp:wrapNone/>
                <wp:docPr id="62" name="Text Box 1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400882DB" w14:textId="46970090" w:rsidR="00BA59CB" w:rsidRDefault="00983D24" w:rsidP="00AB5A58">
                            <w:r>
                              <w:object w:dxaOrig="1534" w:dyaOrig="997" w14:anchorId="2B3F0F07">
                                <v:shape id="_x0000_i1054" type="#_x0000_t75" style="width:76.45pt;height:49.5pt">
                                  <v:imagedata r:id="rId66" o:title=""/>
                                </v:shape>
                                <o:OLEObject Type="Embed" ProgID="AcroExch.Document.DC" ShapeID="_x0000_i1054" DrawAspect="Icon" ObjectID="_1725969506" r:id="rId67"/>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AA7BCF2" id="Text Box 1934" o:spid="_x0000_s1044" type="#_x0000_t202" style="position:absolute;margin-left:117.7pt;margin-top:36.25pt;width:91.4pt;height:57.2pt;z-index:25171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" strokeweight=".5pt">
                <v:textbox style="mso-fit-shape-to-text:t">
                  <w:txbxContent>
                    <w:p w14:paraId="400882DB" w14:textId="46970090" w:rsidR="00BA59CB" w:rsidRDefault="00983D24" w:rsidP="00AB5A58">
                      <w:r>
                        <w:object w:dxaOrig="1534" w:dyaOrig="997" w14:anchorId="2B3F0F07">
                          <v:shape id="_x0000_i1054" type="#_x0000_t75" style="width:76.45pt;height:49.5pt">
                            <v:imagedata r:id="rId68" o:title=""/>
                          </v:shape>
                          <o:OLEObject Type="Embed" ProgID="AcroExch.Document.DC" ShapeID="_x0000_i1054" DrawAspect="Icon" ObjectID="_1722152163" r:id="rId69"/>
                        </w:object>
                      </w:r>
                    </w:p>
                  </w:txbxContent>
                </v:textbox>
              </v:shape>
            </w:pict>
          </mc:Fallback>
        </mc:AlternateContent>
      </w:r>
      <w:r w:rsidR="00BA59CB" w:rsidRPr="008254C1">
        <w:rPr>
          <w:b/>
          <w:sz w:val="28"/>
          <w:szCs w:val="28"/>
        </w:rPr>
        <w:t>Following the Making of the decision, the decision form will be published here:</w:t>
      </w:r>
    </w:p>
    <w:p w14:paraId="5077A3C0" w14:textId="77777777" w:rsidR="00BA59CB" w:rsidRDefault="00BA59CB" w:rsidP="00BA59CB"/>
    <w:p w14:paraId="18D1DF52" w14:textId="186C21C8" w:rsidR="00BA59CB" w:rsidRDefault="00BA59CB" w:rsidP="00BA59CB"/>
    <w:p w14:paraId="0758B98C" w14:textId="71D2D2B3" w:rsidR="006C26AD" w:rsidRDefault="006C26AD" w:rsidP="00BA59CB"/>
    <w:p w14:paraId="3FEA08A0" w14:textId="1059B5AC" w:rsidR="006C26AD" w:rsidRDefault="006C26AD" w:rsidP="00BA59CB"/>
    <w:p w14:paraId="5C9B4F44" w14:textId="4D3CBDFE" w:rsidR="006C26AD" w:rsidRDefault="006C26AD" w:rsidP="00BA59CB"/>
    <w:p w14:paraId="2E518E65" w14:textId="09D0795C" w:rsidR="006C26AD" w:rsidRDefault="006C26AD" w:rsidP="00BA59CB"/>
    <w:p w14:paraId="1DCC6889" w14:textId="45D30664" w:rsidR="006C26AD" w:rsidRDefault="006C26AD" w:rsidP="00BA59CB"/>
    <w:p w14:paraId="4BA91420" w14:textId="3075FBBF" w:rsidR="006C26AD" w:rsidRDefault="006C26AD" w:rsidP="00BA59CB"/>
    <w:p w14:paraId="3947AC59" w14:textId="0DABA3A2" w:rsidR="006C26AD" w:rsidRDefault="006C26AD" w:rsidP="00BA59CB"/>
    <w:p w14:paraId="0CB13467" w14:textId="05340FE4" w:rsidR="006C26AD" w:rsidRDefault="006C26AD" w:rsidP="00BA59CB"/>
    <w:p w14:paraId="39524158" w14:textId="23A1AA8E" w:rsidR="006C26AD" w:rsidRDefault="006C26AD" w:rsidP="00BA59CB"/>
    <w:p w14:paraId="0C18DE69" w14:textId="311906F0" w:rsidR="006C26AD" w:rsidRDefault="006C26AD" w:rsidP="00BA59CB"/>
    <w:p w14:paraId="282BDFC9" w14:textId="3634D725" w:rsidR="006C26AD" w:rsidRDefault="006C26AD" w:rsidP="00BA59CB"/>
    <w:p w14:paraId="242E77F7" w14:textId="25BD0A2F" w:rsidR="006C26AD" w:rsidRDefault="006C26AD" w:rsidP="00BA59CB"/>
    <w:p w14:paraId="603C838A" w14:textId="0C8F3681" w:rsidR="006C26AD" w:rsidRDefault="006C26AD" w:rsidP="00BA59CB"/>
    <w:p w14:paraId="6D2A9F85" w14:textId="1736950C" w:rsidR="006C26AD" w:rsidRDefault="006C26AD" w:rsidP="00BA59CB"/>
    <w:p w14:paraId="2400BE36" w14:textId="4B8DD0B8" w:rsidR="006C26AD" w:rsidRDefault="006C26AD" w:rsidP="00BA59CB"/>
    <w:p w14:paraId="1A8CF80A" w14:textId="2D145F44" w:rsidR="006C26AD" w:rsidRDefault="006C26AD" w:rsidP="00BA59CB"/>
    <w:p w14:paraId="0197800F" w14:textId="2C187673" w:rsidR="006C26AD" w:rsidRDefault="006C26AD" w:rsidP="00BA59CB"/>
    <w:p w14:paraId="4184D9B1" w14:textId="20A03E52" w:rsidR="006C26AD" w:rsidRDefault="006C26AD" w:rsidP="00BA59CB"/>
    <w:p w14:paraId="3E8397DF" w14:textId="596615CF" w:rsidR="006C26AD" w:rsidRDefault="006C26AD" w:rsidP="00BA59CB"/>
    <w:p w14:paraId="3C5F9133" w14:textId="395213B1" w:rsidR="006C26AD" w:rsidRDefault="006C26AD" w:rsidP="00BA59CB"/>
    <w:p w14:paraId="1CCA2FB1" w14:textId="13944A3B" w:rsidR="006C26AD" w:rsidRDefault="006C26AD" w:rsidP="00BA59CB"/>
    <w:p w14:paraId="3AF0845D" w14:textId="3812AFD7" w:rsidR="006C26AD" w:rsidRDefault="006C26AD" w:rsidP="00BA59CB"/>
    <w:p w14:paraId="3FF08C98" w14:textId="0A4E739F" w:rsidR="006C26AD" w:rsidRDefault="006C26AD" w:rsidP="00BA59CB"/>
    <w:p w14:paraId="7EB64A6A" w14:textId="3251B26E" w:rsidR="006C26AD" w:rsidRDefault="006C26AD" w:rsidP="00BA59CB"/>
    <w:p w14:paraId="0336EB6C" w14:textId="6CF25052" w:rsidR="006C26AD" w:rsidRDefault="006C26AD" w:rsidP="00BA59CB"/>
    <w:p w14:paraId="27003B93" w14:textId="4EFA4274" w:rsidR="006C26AD" w:rsidRDefault="006C26AD" w:rsidP="00BA59CB"/>
    <w:p w14:paraId="71D443FD" w14:textId="774137AB" w:rsidR="006C26AD" w:rsidRDefault="006C26AD" w:rsidP="00BA59CB"/>
    <w:p w14:paraId="1C019794" w14:textId="0420D75F" w:rsidR="006C26AD" w:rsidRDefault="006C26AD" w:rsidP="00BA59CB"/>
    <w:p w14:paraId="7AF2F960" w14:textId="5655DBF9" w:rsidR="006C26AD" w:rsidRDefault="006C26AD" w:rsidP="00BA59CB"/>
    <w:p w14:paraId="36E4C24A" w14:textId="00FE5AC4" w:rsidR="006C26AD" w:rsidRDefault="006C26AD" w:rsidP="00BA59CB"/>
    <w:p w14:paraId="38ECC86D" w14:textId="6ED1D26A" w:rsidR="006C26AD" w:rsidRDefault="006C26AD" w:rsidP="00BA59CB"/>
    <w:p w14:paraId="0282297E" w14:textId="567E7959" w:rsidR="006C26AD" w:rsidRDefault="006C26AD" w:rsidP="00BA59CB"/>
    <w:p w14:paraId="4D023C7A" w14:textId="69D6E970" w:rsidR="006C26AD" w:rsidRDefault="006C26AD" w:rsidP="00BA59CB"/>
    <w:p w14:paraId="74C654B6" w14:textId="77ACC0F3" w:rsidR="006C26AD" w:rsidRDefault="006C26AD" w:rsidP="00BA59CB"/>
    <w:p w14:paraId="39732DC7" w14:textId="12AFFCBE" w:rsidR="006C26AD" w:rsidRDefault="006C26AD" w:rsidP="00BA59CB"/>
    <w:p w14:paraId="047FC983" w14:textId="35625AD1" w:rsidR="006C26AD" w:rsidRDefault="006C26AD" w:rsidP="00BA59CB"/>
    <w:p w14:paraId="1942CE8F" w14:textId="32FAF421" w:rsidR="006C26AD" w:rsidRDefault="006C26AD" w:rsidP="00BA59CB"/>
    <w:p w14:paraId="607467F5" w14:textId="6CC51744" w:rsidR="006C26AD" w:rsidRDefault="006C26AD" w:rsidP="00BA59CB"/>
    <w:p w14:paraId="601A6FCE" w14:textId="71402573" w:rsidR="006C26AD" w:rsidRDefault="006C26AD" w:rsidP="00BA59CB"/>
    <w:p w14:paraId="44E99108" w14:textId="4F6DBB3E" w:rsidR="006C26AD" w:rsidRDefault="006C26AD" w:rsidP="00BA59CB"/>
    <w:p w14:paraId="3FB52379" w14:textId="231EACA7" w:rsidR="006C26AD" w:rsidRDefault="006C26AD" w:rsidP="00BA59CB"/>
    <w:p w14:paraId="7C42476C" w14:textId="15BB01B5" w:rsidR="006C26AD" w:rsidRDefault="006C26AD" w:rsidP="00BA59CB"/>
    <w:p w14:paraId="623F689D" w14:textId="175D4882" w:rsidR="006C26AD" w:rsidRDefault="006C26AD" w:rsidP="006C26AD">
      <w:pPr>
        <w:rPr>
          <w:b/>
          <w:sz w:val="28"/>
        </w:rPr>
      </w:pPr>
      <w:r>
        <w:rPr>
          <w:b/>
          <w:sz w:val="28"/>
        </w:rPr>
        <w:lastRenderedPageBreak/>
        <w:t xml:space="preserve">DECISION: ADD0036 </w:t>
      </w:r>
      <w:r>
        <w:rPr>
          <w:b/>
          <w:sz w:val="28"/>
          <w:szCs w:val="28"/>
          <w:lang w:val="en-US"/>
        </w:rPr>
        <w:t>Supported Living Framework</w:t>
      </w:r>
    </w:p>
    <w:p w14:paraId="359D4C2B" w14:textId="77777777" w:rsidR="006C26AD" w:rsidRDefault="006C26AD" w:rsidP="006C26AD">
      <w:pPr>
        <w:rPr>
          <w:b/>
          <w:sz w:val="28"/>
        </w:rPr>
      </w:pPr>
    </w:p>
    <w:p w14:paraId="6E7FCE22" w14:textId="77777777" w:rsidR="006C26AD" w:rsidRDefault="006C26AD" w:rsidP="006C26AD">
      <w:pPr>
        <w:rPr>
          <w:b/>
          <w:sz w:val="28"/>
        </w:rPr>
      </w:pPr>
      <w:r>
        <w:rPr>
          <w:b/>
          <w:sz w:val="28"/>
        </w:rPr>
        <w:t xml:space="preserve">Nature of the decision: </w:t>
      </w:r>
    </w:p>
    <w:p w14:paraId="3813D741" w14:textId="77777777" w:rsidR="006C26AD" w:rsidRDefault="006C26AD" w:rsidP="006C26AD">
      <w:pPr>
        <w:rPr>
          <w:b/>
          <w:sz w:val="28"/>
        </w:rPr>
      </w:pPr>
    </w:p>
    <w:p w14:paraId="48F54E9C" w14:textId="46306767" w:rsidR="006C26AD" w:rsidRPr="00F16307" w:rsidRDefault="006C26AD" w:rsidP="006C26AD">
      <w:pPr>
        <w:rPr>
          <w:lang w:val="en-US"/>
        </w:rPr>
      </w:pPr>
      <w:r w:rsidRPr="000D1F7A">
        <w:rPr>
          <w:noProof/>
          <w:lang w:val="en-US"/>
        </w:rPr>
        <w:t>To set up a Supported Living Framework for existing and future Supported Living Schemes</w:t>
      </w:r>
      <w:r w:rsidRPr="00F16307">
        <w:rPr>
          <w:lang w:val="en-US"/>
        </w:rPr>
        <w:t xml:space="preserve"> </w:t>
      </w:r>
    </w:p>
    <w:p w14:paraId="05D5A259" w14:textId="77777777" w:rsidR="006C26AD" w:rsidRDefault="006C26AD" w:rsidP="006C26AD"/>
    <w:p w14:paraId="6FC1E47B" w14:textId="77777777" w:rsidR="006C26AD" w:rsidRDefault="006C26AD" w:rsidP="006C26AD">
      <w:pPr>
        <w:rPr>
          <w:b/>
          <w:sz w:val="28"/>
        </w:rPr>
      </w:pPr>
      <w:r>
        <w:rPr>
          <w:b/>
          <w:sz w:val="28"/>
        </w:rPr>
        <w:t>Who will make the decision?</w:t>
      </w:r>
    </w:p>
    <w:p w14:paraId="7C672CB4" w14:textId="77777777" w:rsidR="006C26AD" w:rsidRDefault="006C26AD" w:rsidP="006C26AD">
      <w:pPr>
        <w:rPr>
          <w:b/>
          <w:sz w:val="28"/>
        </w:rPr>
      </w:pPr>
    </w:p>
    <w:p w14:paraId="1D2AF67F" w14:textId="44F1EF7C" w:rsidR="006C26AD" w:rsidRDefault="006C26AD" w:rsidP="006C26AD">
      <w:r>
        <w:t xml:space="preserve">Councillor Ovens, Cabinet Member for </w:t>
      </w:r>
      <w:r>
        <w:rPr>
          <w:color w:val="000000"/>
          <w:szCs w:val="24"/>
        </w:rPr>
        <w:t>Adults</w:t>
      </w:r>
    </w:p>
    <w:p w14:paraId="143F186B" w14:textId="77777777" w:rsidR="006C26AD" w:rsidRDefault="006C26AD" w:rsidP="006C26AD"/>
    <w:p w14:paraId="53986FC6" w14:textId="77777777" w:rsidR="006C26AD" w:rsidRDefault="006C26AD" w:rsidP="006C26AD">
      <w:pPr>
        <w:rPr>
          <w:b/>
          <w:sz w:val="28"/>
        </w:rPr>
      </w:pPr>
      <w:r>
        <w:rPr>
          <w:b/>
          <w:sz w:val="28"/>
        </w:rPr>
        <w:t>When is the decision to be taken?</w:t>
      </w:r>
    </w:p>
    <w:p w14:paraId="1A04F3E5" w14:textId="77777777" w:rsidR="006C26AD" w:rsidRDefault="006C26AD" w:rsidP="006C26AD">
      <w:pPr>
        <w:rPr>
          <w:b/>
          <w:sz w:val="28"/>
        </w:rPr>
      </w:pPr>
    </w:p>
    <w:p w14:paraId="4B0D606C" w14:textId="054D5B85" w:rsidR="006C26AD" w:rsidRDefault="006C26AD" w:rsidP="006C26AD">
      <w:r>
        <w:t>August 2021</w:t>
      </w:r>
    </w:p>
    <w:p w14:paraId="5B38ECF8" w14:textId="77777777" w:rsidR="006C26AD" w:rsidRDefault="006C26AD" w:rsidP="006C26AD"/>
    <w:p w14:paraId="31E7C8DA" w14:textId="77777777" w:rsidR="006C26AD" w:rsidRDefault="006C26AD" w:rsidP="006C26AD">
      <w:pPr>
        <w:rPr>
          <w:b/>
          <w:sz w:val="28"/>
        </w:rPr>
      </w:pPr>
      <w:r>
        <w:rPr>
          <w:b/>
          <w:sz w:val="28"/>
        </w:rPr>
        <w:t>Who will be consulted and how?</w:t>
      </w:r>
    </w:p>
    <w:p w14:paraId="2411161C" w14:textId="77777777" w:rsidR="006C26AD" w:rsidRDefault="006C26AD" w:rsidP="006C26AD">
      <w:pPr>
        <w:rPr>
          <w:b/>
          <w:sz w:val="28"/>
        </w:rPr>
      </w:pPr>
    </w:p>
    <w:p w14:paraId="0FD0AF59" w14:textId="77777777" w:rsidR="006C26AD" w:rsidRPr="000D1F7A" w:rsidRDefault="006C26AD" w:rsidP="006C26AD">
      <w:pPr>
        <w:rPr>
          <w:noProof/>
          <w:lang w:val="en-US"/>
        </w:rPr>
      </w:pPr>
      <w:r>
        <w:rPr>
          <w:noProof/>
          <w:lang w:val="en-US"/>
        </w:rPr>
        <w:t>S</w:t>
      </w:r>
      <w:r w:rsidRPr="000D1F7A">
        <w:rPr>
          <w:noProof/>
          <w:lang w:val="en-US"/>
        </w:rPr>
        <w:t>upported Living Providers</w:t>
      </w:r>
    </w:p>
    <w:p w14:paraId="53E3B0F6" w14:textId="66F89FB3" w:rsidR="006C26AD" w:rsidRPr="000D1F7A" w:rsidRDefault="006C26AD" w:rsidP="006C26AD">
      <w:pPr>
        <w:rPr>
          <w:noProof/>
          <w:lang w:val="en-US"/>
        </w:rPr>
      </w:pPr>
      <w:r w:rsidRPr="000D1F7A">
        <w:rPr>
          <w:noProof/>
          <w:lang w:val="en-US"/>
        </w:rPr>
        <w:t>Cabinet member for Adults</w:t>
      </w:r>
    </w:p>
    <w:p w14:paraId="6108C015" w14:textId="77777777" w:rsidR="006C26AD" w:rsidRPr="000D1F7A" w:rsidRDefault="006C26AD" w:rsidP="006C26AD">
      <w:pPr>
        <w:rPr>
          <w:noProof/>
          <w:lang w:val="en-US"/>
        </w:rPr>
      </w:pPr>
      <w:r w:rsidRPr="000D1F7A">
        <w:rPr>
          <w:noProof/>
          <w:lang w:val="en-US"/>
        </w:rPr>
        <w:t>Chief Financial Officer</w:t>
      </w:r>
    </w:p>
    <w:p w14:paraId="27BDC2FE" w14:textId="77777777" w:rsidR="006C26AD" w:rsidRPr="000D1F7A" w:rsidRDefault="006C26AD" w:rsidP="006C26AD">
      <w:pPr>
        <w:rPr>
          <w:noProof/>
          <w:lang w:val="en-US"/>
        </w:rPr>
      </w:pPr>
      <w:r w:rsidRPr="000D1F7A">
        <w:rPr>
          <w:noProof/>
          <w:lang w:val="en-US"/>
        </w:rPr>
        <w:t>Chief Legal Officer</w:t>
      </w:r>
    </w:p>
    <w:p w14:paraId="3E89EB84" w14:textId="35EE4A30" w:rsidR="006C26AD" w:rsidRDefault="006C26AD" w:rsidP="006C26AD">
      <w:r w:rsidRPr="000D1F7A">
        <w:rPr>
          <w:noProof/>
          <w:lang w:val="en-US"/>
        </w:rPr>
        <w:t>Director for Adults and communities</w:t>
      </w:r>
    </w:p>
    <w:p w14:paraId="4C1CFB66" w14:textId="77777777" w:rsidR="006C26AD" w:rsidRDefault="006C26AD" w:rsidP="006C26AD"/>
    <w:p w14:paraId="0EE546BC" w14:textId="77777777" w:rsidR="006C26AD" w:rsidRDefault="006C26AD" w:rsidP="006C26AD">
      <w:pPr>
        <w:rPr>
          <w:b/>
          <w:sz w:val="28"/>
        </w:rPr>
      </w:pPr>
      <w:r>
        <w:rPr>
          <w:b/>
          <w:sz w:val="28"/>
        </w:rPr>
        <w:t>Supporting documentation:</w:t>
      </w:r>
    </w:p>
    <w:p w14:paraId="0CD74323" w14:textId="77777777" w:rsidR="006C26AD" w:rsidRDefault="006C26AD" w:rsidP="006C26AD">
      <w:pPr>
        <w:rPr>
          <w:b/>
          <w:sz w:val="28"/>
        </w:rPr>
      </w:pPr>
    </w:p>
    <w:p w14:paraId="393748F7" w14:textId="77777777" w:rsidR="006C26AD" w:rsidRDefault="006C26AD" w:rsidP="006C26AD">
      <w:r>
        <w:t>There are no supporting documents for this decision</w:t>
      </w:r>
    </w:p>
    <w:p w14:paraId="18F70EDD" w14:textId="77777777" w:rsidR="006C26AD" w:rsidRDefault="006C26AD" w:rsidP="006C26AD"/>
    <w:p w14:paraId="5901F3AC" w14:textId="77777777" w:rsidR="006C26AD" w:rsidRDefault="006C26AD" w:rsidP="006C26AD">
      <w:pPr>
        <w:rPr>
          <w:b/>
          <w:sz w:val="28"/>
        </w:rPr>
      </w:pPr>
      <w:r>
        <w:rPr>
          <w:b/>
          <w:sz w:val="28"/>
        </w:rPr>
        <w:t>How and by when to make representations:</w:t>
      </w:r>
    </w:p>
    <w:p w14:paraId="3AEE00F3" w14:textId="77777777" w:rsidR="006C26AD" w:rsidRDefault="006C26AD" w:rsidP="006C26AD">
      <w:pPr>
        <w:rPr>
          <w:b/>
          <w:sz w:val="28"/>
        </w:rPr>
      </w:pPr>
    </w:p>
    <w:p w14:paraId="57A74098" w14:textId="082A0D29" w:rsidR="006C26AD" w:rsidRDefault="006C26AD" w:rsidP="006C26AD">
      <w:r>
        <w:t xml:space="preserve">Representations should be made to </w:t>
      </w:r>
      <w:r>
        <w:rPr>
          <w:noProof/>
          <w:lang w:val="en-US"/>
        </w:rPr>
        <w:t>Debbie Duncan</w:t>
      </w:r>
      <w:r>
        <w:t xml:space="preserve"> before 9 August 2021.</w:t>
      </w:r>
    </w:p>
    <w:p w14:paraId="4665EAA6" w14:textId="3C9A6469" w:rsidR="006C26AD" w:rsidRDefault="006C26AD" w:rsidP="006C26AD">
      <w:pPr>
        <w:rPr>
          <w:noProof/>
          <w:lang w:val="en-US"/>
        </w:rPr>
      </w:pPr>
      <w:r>
        <w:t xml:space="preserve">Tel: </w:t>
      </w:r>
      <w:r>
        <w:rPr>
          <w:noProof/>
          <w:lang w:val="en-US"/>
        </w:rPr>
        <w:t>07970 427415</w:t>
      </w:r>
    </w:p>
    <w:p w14:paraId="4EE7BD91" w14:textId="77777777" w:rsidR="006C26AD" w:rsidRDefault="006C26AD" w:rsidP="006C26AD"/>
    <w:p w14:paraId="2B6046A8" w14:textId="56511F91" w:rsidR="006C26AD" w:rsidRDefault="006C26AD" w:rsidP="006C26AD">
      <w:r>
        <w:t>First published in Forward Plan on 12 July 2021</w:t>
      </w:r>
    </w:p>
    <w:p w14:paraId="278372D9" w14:textId="77777777" w:rsidR="006C26AD" w:rsidRDefault="006C26AD" w:rsidP="006C26AD"/>
    <w:p w14:paraId="78D9C42C" w14:textId="3DA88BB5" w:rsidR="006C26AD" w:rsidRPr="008254C1" w:rsidRDefault="007634CD" w:rsidP="006C26AD">
      <w:pPr>
        <w:rPr>
          <w:b/>
          <w:sz w:val="28"/>
          <w:szCs w:val="28"/>
        </w:rPr>
      </w:pPr>
      <w:r>
        <w:rPr>
          <w:noProof/>
        </w:rPr>
        <mc:AlternateContent>
          <mc:Choice Requires="wps">
            <w:drawing>
              <wp:anchor distT="0" distB="0" distL="114300" distR="114300" simplePos="0" relativeHeight="251716608" behindDoc="0" locked="0" layoutInCell="1" allowOverlap="1" wp14:anchorId="42C5FE35" wp14:editId="0AD23784">
                <wp:simplePos x="0" y="0"/>
                <wp:positionH relativeFrom="column">
                  <wp:posOffset>1494790</wp:posOffset>
                </wp:positionH>
                <wp:positionV relativeFrom="paragraph">
                  <wp:posOffset>460375</wp:posOffset>
                </wp:positionV>
                <wp:extent cx="1323975" cy="1143000"/>
                <wp:effectExtent l="0" t="0" r="9525" b="0"/>
                <wp:wrapNone/>
                <wp:docPr id="6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0B60375" w14:textId="682D9D8B" w:rsidR="006C26AD" w:rsidRDefault="00D563D6" w:rsidP="00D563D6">
                            <w:r>
                              <w:object w:dxaOrig="1534" w:dyaOrig="997" w14:anchorId="3901D768">
                                <v:shape id="_x0000_i1056" type="#_x0000_t75" style="width:76.7pt;height:49.85pt">
                                  <v:imagedata r:id="rId70" o:title=""/>
                                </v:shape>
                                <o:OLEObject Type="Embed" ProgID="AcroExch.Document.DC" ShapeID="_x0000_i1056" DrawAspect="Icon" ObjectID="_1725969507" r:id="rId7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2C5FE35" id="_x0000_t202" coordsize="21600,21600" o:spt="202" path="m,l,21600r21600,l21600,xe">
                <v:stroke joinstyle="miter"/>
                <v:path gradientshapeok="t" o:connecttype="rect"/>
              </v:shapetype>
              <v:shape id="_x0000_s1045" type="#_x0000_t202" style="position:absolute;margin-left:117.7pt;margin-top:36.25pt;width:104.25pt;height:90pt;z-index:251716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8uN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LHqaQAIV1soD0i0haMGneEr&#10;idHWmPATsyg6pBAHyT/iUinAFKHfUVKD/fW3++CPWkArJS2KuKAapwxZ+KFRI9NsPA6aj4fx5HaI&#10;B3tt2V5b9FuzBGQyw4E1PG6Dv1enbWWhecFpW4SYaGKaY+SC+tN26Y+DhdPKxWIRnVDlhvm13hge&#10;oANtgePn7oVZ0zfdo14e4CR2lr/r/dE3Ntws3jysZBTGhdNepjghsdn9NIcRvD5Hr8s3Z/4b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SsPLjVYCAAC7BAAADgAAAAAAAAAAAAAAAAAuAgAAZHJzL2Uyb0RvYy54bWxQSwEC&#10;LQAUAAYACAAAACEAIxMSbN4AAAAKAQAADwAAAAAAAAAAAAAAAACwBAAAZHJzL2Rvd25yZXYueG1s&#10;UEsFBgAAAAAEAAQA8wAAALsFAAAAAA==&#10;" fillcolor="window" strokeweight=".5pt">
                <v:path arrowok="t"/>
                <v:textbox style="mso-fit-shape-to-text:t">
                  <w:txbxContent>
                    <w:p w14:paraId="40B60375" w14:textId="682D9D8B" w:rsidR="006C26AD" w:rsidRDefault="00D563D6" w:rsidP="00D563D6">
                      <w:r>
                        <w:object w:dxaOrig="1534" w:dyaOrig="997" w14:anchorId="3901D768">
                          <v:shape id="_x0000_i1115" type="#_x0000_t75" style="width:76.7pt;height:49.85pt">
                            <v:imagedata r:id="rId72" o:title=""/>
                          </v:shape>
                          <o:OLEObject Type="Embed" ProgID="AcroExch.Document.DC" ShapeID="_x0000_i1115" DrawAspect="Icon" ObjectID="_1725272018" r:id="rId73"/>
                        </w:object>
                      </w:r>
                    </w:p>
                  </w:txbxContent>
                </v:textbox>
              </v:shape>
            </w:pict>
          </mc:Fallback>
        </mc:AlternateContent>
      </w:r>
      <w:r w:rsidR="006C26AD" w:rsidRPr="008254C1">
        <w:rPr>
          <w:b/>
          <w:sz w:val="28"/>
          <w:szCs w:val="28"/>
        </w:rPr>
        <w:t>Following the Making of the decision, the decision form will be published here:</w:t>
      </w:r>
    </w:p>
    <w:p w14:paraId="5547C7EA" w14:textId="77777777" w:rsidR="006C26AD" w:rsidRDefault="006C26AD" w:rsidP="006C26AD"/>
    <w:p w14:paraId="3DCD46A2" w14:textId="4F5F1E8B" w:rsidR="006C26AD" w:rsidRDefault="006C26AD" w:rsidP="006C26AD"/>
    <w:p w14:paraId="0F239DC8" w14:textId="6468A89E" w:rsidR="00290700" w:rsidRDefault="00290700" w:rsidP="006C26AD"/>
    <w:p w14:paraId="1E19A0A0" w14:textId="5833CAD4" w:rsidR="00290700" w:rsidRDefault="00290700" w:rsidP="006C26AD"/>
    <w:p w14:paraId="55F90367" w14:textId="4D045ED5" w:rsidR="00290700" w:rsidRDefault="00290700" w:rsidP="006C26AD"/>
    <w:p w14:paraId="3BB6F81B" w14:textId="7558FEC5" w:rsidR="00290700" w:rsidRDefault="00290700" w:rsidP="006C26AD"/>
    <w:p w14:paraId="7232B909" w14:textId="1EF176A6" w:rsidR="00290700" w:rsidRDefault="00290700" w:rsidP="006C26AD"/>
    <w:p w14:paraId="306172D5" w14:textId="257F1585" w:rsidR="00290700" w:rsidRDefault="00290700" w:rsidP="006C26AD"/>
    <w:p w14:paraId="49D426F0" w14:textId="675C6EF9" w:rsidR="00290700" w:rsidRDefault="00290700" w:rsidP="00290700">
      <w:pPr>
        <w:rPr>
          <w:b/>
          <w:sz w:val="28"/>
        </w:rPr>
      </w:pPr>
      <w:r>
        <w:rPr>
          <w:b/>
          <w:sz w:val="28"/>
        </w:rPr>
        <w:lastRenderedPageBreak/>
        <w:t xml:space="preserve">DECISION: ADD0037 </w:t>
      </w:r>
      <w:r>
        <w:rPr>
          <w:b/>
          <w:sz w:val="28"/>
          <w:szCs w:val="28"/>
          <w:lang w:val="en-US"/>
        </w:rPr>
        <w:t>Procurement of Prevention Elements of Sexual Health</w:t>
      </w:r>
    </w:p>
    <w:p w14:paraId="6AE6AFBC" w14:textId="77777777" w:rsidR="00290700" w:rsidRDefault="00290700" w:rsidP="00290700">
      <w:pPr>
        <w:rPr>
          <w:b/>
          <w:sz w:val="28"/>
        </w:rPr>
      </w:pPr>
    </w:p>
    <w:p w14:paraId="2EF0A460" w14:textId="77777777" w:rsidR="00290700" w:rsidRDefault="00290700" w:rsidP="00290700">
      <w:pPr>
        <w:rPr>
          <w:b/>
          <w:sz w:val="28"/>
        </w:rPr>
      </w:pPr>
      <w:r>
        <w:rPr>
          <w:b/>
          <w:sz w:val="28"/>
        </w:rPr>
        <w:t xml:space="preserve">Nature of the decision: </w:t>
      </w:r>
    </w:p>
    <w:p w14:paraId="60DED210" w14:textId="77777777" w:rsidR="00290700" w:rsidRDefault="00290700" w:rsidP="00290700">
      <w:pPr>
        <w:rPr>
          <w:b/>
          <w:sz w:val="28"/>
        </w:rPr>
      </w:pPr>
    </w:p>
    <w:p w14:paraId="25C67106" w14:textId="77777777" w:rsidR="00290700" w:rsidRDefault="00290700" w:rsidP="00290700">
      <w:pPr>
        <w:rPr>
          <w:noProof/>
          <w:lang w:val="en-US"/>
        </w:rPr>
      </w:pPr>
      <w:r>
        <w:rPr>
          <w:noProof/>
          <w:lang w:val="en-US"/>
        </w:rPr>
        <w:t>To agree to a procurement of the prevention elements of sexual health and contract award to commence 1 April 2022. Prevention elements inlcude:</w:t>
      </w:r>
    </w:p>
    <w:p w14:paraId="48EABB09" w14:textId="77777777" w:rsidR="00290700" w:rsidRPr="00E1336C" w:rsidRDefault="00290700" w:rsidP="00290700">
      <w:pPr>
        <w:rPr>
          <w:noProof/>
          <w:lang w:val="en-US"/>
        </w:rPr>
      </w:pPr>
      <w:r w:rsidRPr="00E1336C">
        <w:rPr>
          <w:noProof/>
          <w:lang w:val="en-US"/>
        </w:rPr>
        <w:t>Prevention elements of sexual health include:</w:t>
      </w:r>
    </w:p>
    <w:p w14:paraId="70162986"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a C-Card Scheme (free condom scheme for 13-24 year olds),</w:t>
      </w:r>
    </w:p>
    <w:p w14:paraId="1D43F10B"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outreach to men who have sex with men (MSM) for rapid STI testing including HIV,</w:t>
      </w:r>
    </w:p>
    <w:p w14:paraId="5282F41C"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 xml:space="preserve">outreach to the BAME community and other vulnerable groups, </w:t>
      </w:r>
    </w:p>
    <w:p w14:paraId="04DBAA18"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education and training to schools, colleges and other services working with young people to build knowledge and resilience.</w:t>
      </w:r>
    </w:p>
    <w:p w14:paraId="5F2D8BD3" w14:textId="7A191EFA" w:rsidR="00290700" w:rsidRPr="00F16307" w:rsidRDefault="00290700" w:rsidP="00290700">
      <w:pPr>
        <w:rPr>
          <w:lang w:val="en-US"/>
        </w:rPr>
      </w:pPr>
      <w:r>
        <w:rPr>
          <w:noProof/>
          <w:lang w:val="en-US"/>
        </w:rPr>
        <w:t>Agreement has already been obtained to extend the current prevention elements from 1 August 2021 to 31 March 2022 to avoid any break in service</w:t>
      </w:r>
      <w:r w:rsidRPr="00F16307">
        <w:rPr>
          <w:lang w:val="en-US"/>
        </w:rPr>
        <w:t xml:space="preserve"> </w:t>
      </w:r>
    </w:p>
    <w:p w14:paraId="7159F996" w14:textId="77777777" w:rsidR="00290700" w:rsidRDefault="00290700" w:rsidP="00290700"/>
    <w:p w14:paraId="23C8EAD4" w14:textId="77777777" w:rsidR="00290700" w:rsidRDefault="00290700" w:rsidP="00290700">
      <w:pPr>
        <w:rPr>
          <w:b/>
          <w:sz w:val="28"/>
        </w:rPr>
      </w:pPr>
      <w:r>
        <w:rPr>
          <w:b/>
          <w:sz w:val="28"/>
        </w:rPr>
        <w:t>Who will make the decision?</w:t>
      </w:r>
    </w:p>
    <w:p w14:paraId="6DE579E4" w14:textId="77777777" w:rsidR="00290700" w:rsidRDefault="00290700" w:rsidP="00290700">
      <w:pPr>
        <w:rPr>
          <w:b/>
          <w:sz w:val="28"/>
        </w:rPr>
      </w:pPr>
    </w:p>
    <w:p w14:paraId="1782067C" w14:textId="01C56ED4" w:rsidR="00290700" w:rsidRDefault="00290700" w:rsidP="00290700">
      <w:r>
        <w:t xml:space="preserve">Councillor Kay, Cabinet Member for </w:t>
      </w:r>
      <w:r>
        <w:rPr>
          <w:color w:val="000000"/>
          <w:szCs w:val="24"/>
        </w:rPr>
        <w:t>Health, Housing and Welfare</w:t>
      </w:r>
    </w:p>
    <w:p w14:paraId="723F70D3" w14:textId="77777777" w:rsidR="00290700" w:rsidRDefault="00290700" w:rsidP="00290700"/>
    <w:p w14:paraId="06D84E2F" w14:textId="77777777" w:rsidR="00290700" w:rsidRDefault="00290700" w:rsidP="00290700">
      <w:pPr>
        <w:rPr>
          <w:b/>
          <w:sz w:val="28"/>
        </w:rPr>
      </w:pPr>
      <w:r>
        <w:rPr>
          <w:b/>
          <w:sz w:val="28"/>
        </w:rPr>
        <w:t>When is the decision to be taken?</w:t>
      </w:r>
    </w:p>
    <w:p w14:paraId="333C1A8C" w14:textId="77777777" w:rsidR="00290700" w:rsidRDefault="00290700" w:rsidP="00290700">
      <w:pPr>
        <w:rPr>
          <w:b/>
          <w:sz w:val="28"/>
        </w:rPr>
      </w:pPr>
    </w:p>
    <w:p w14:paraId="23D32C8D" w14:textId="0E39D2CF" w:rsidR="00290700" w:rsidRDefault="00290700" w:rsidP="00290700">
      <w:r>
        <w:t>September 2021</w:t>
      </w:r>
    </w:p>
    <w:p w14:paraId="7760DFD5" w14:textId="77777777" w:rsidR="00290700" w:rsidRDefault="00290700" w:rsidP="00290700"/>
    <w:p w14:paraId="5A77DA93" w14:textId="77777777" w:rsidR="00290700" w:rsidRDefault="00290700" w:rsidP="00290700">
      <w:pPr>
        <w:rPr>
          <w:b/>
          <w:sz w:val="28"/>
        </w:rPr>
      </w:pPr>
      <w:r>
        <w:rPr>
          <w:b/>
          <w:sz w:val="28"/>
        </w:rPr>
        <w:t>Who will be consulted and how?</w:t>
      </w:r>
    </w:p>
    <w:p w14:paraId="43091E55" w14:textId="77777777" w:rsidR="00290700" w:rsidRDefault="00290700" w:rsidP="00290700">
      <w:pPr>
        <w:rPr>
          <w:b/>
          <w:sz w:val="28"/>
        </w:rPr>
      </w:pPr>
    </w:p>
    <w:p w14:paraId="78B1D068" w14:textId="77777777" w:rsidR="00290700" w:rsidRPr="004147C7" w:rsidRDefault="00290700" w:rsidP="00290700">
      <w:pPr>
        <w:rPr>
          <w:noProof/>
          <w:lang w:val="en-US"/>
        </w:rPr>
      </w:pPr>
      <w:r>
        <w:rPr>
          <w:lang w:val="en-US"/>
        </w:rPr>
        <w:t xml:space="preserve">Stockton Borough Council have offered their Pubic Health registrar </w:t>
      </w:r>
      <w:r w:rsidRPr="004147C7">
        <w:rPr>
          <w:noProof/>
          <w:lang w:val="en-US"/>
        </w:rPr>
        <w:t>to undertake an evidence review and appraisal around sexual health prevention</w:t>
      </w:r>
      <w:r>
        <w:rPr>
          <w:noProof/>
          <w:lang w:val="en-US"/>
        </w:rPr>
        <w:t xml:space="preserve"> across Tees</w:t>
      </w:r>
      <w:r w:rsidRPr="004147C7">
        <w:rPr>
          <w:noProof/>
          <w:lang w:val="en-US"/>
        </w:rPr>
        <w:t xml:space="preserve"> The </w:t>
      </w:r>
      <w:r>
        <w:rPr>
          <w:noProof/>
          <w:lang w:val="en-US"/>
        </w:rPr>
        <w:t xml:space="preserve">Tees Directors of Public Health (DsPH) </w:t>
      </w:r>
      <w:r w:rsidRPr="004147C7">
        <w:rPr>
          <w:noProof/>
          <w:lang w:val="en-US"/>
        </w:rPr>
        <w:t xml:space="preserve">felt this was a useful approach which will allow all sexual health leads to then discuss the prevention approaches, options for the future and make recommendations for the shape of services from 1st April 2022. </w:t>
      </w:r>
    </w:p>
    <w:p w14:paraId="589525D5" w14:textId="77777777" w:rsidR="00290700" w:rsidRPr="004147C7" w:rsidRDefault="00290700" w:rsidP="00290700">
      <w:pPr>
        <w:rPr>
          <w:noProof/>
          <w:lang w:val="en-US"/>
        </w:rPr>
      </w:pPr>
      <w:r>
        <w:rPr>
          <w:noProof/>
          <w:lang w:val="en-US"/>
        </w:rPr>
        <w:t xml:space="preserve">A half day workshop will be organised for the end of September </w:t>
      </w:r>
      <w:r w:rsidRPr="004147C7">
        <w:rPr>
          <w:noProof/>
          <w:lang w:val="en-US"/>
        </w:rPr>
        <w:t xml:space="preserve">to review the work </w:t>
      </w:r>
      <w:r>
        <w:rPr>
          <w:noProof/>
          <w:lang w:val="en-US"/>
        </w:rPr>
        <w:t>the registrar</w:t>
      </w:r>
      <w:r w:rsidRPr="004147C7">
        <w:rPr>
          <w:noProof/>
          <w:lang w:val="en-US"/>
        </w:rPr>
        <w:t xml:space="preserve"> has undertaken, decide the approach to prevention services for each LA and then submit these to the DsPH – which means we will have an agreed plan for all LAs by mid Oct – this should allow sufficient time for any procurement / commissioning actions that may be required.</w:t>
      </w:r>
    </w:p>
    <w:p w14:paraId="268D6029" w14:textId="77777777" w:rsidR="00290700" w:rsidRDefault="00290700" w:rsidP="00290700"/>
    <w:p w14:paraId="18AEDC1D" w14:textId="77777777" w:rsidR="00290700" w:rsidRDefault="00290700" w:rsidP="00290700">
      <w:pPr>
        <w:rPr>
          <w:b/>
          <w:sz w:val="28"/>
        </w:rPr>
      </w:pPr>
      <w:r>
        <w:rPr>
          <w:b/>
          <w:sz w:val="28"/>
        </w:rPr>
        <w:t>Supporting documentation:</w:t>
      </w:r>
    </w:p>
    <w:p w14:paraId="073F0880" w14:textId="77777777" w:rsidR="00290700" w:rsidRDefault="00290700" w:rsidP="00290700">
      <w:pPr>
        <w:rPr>
          <w:b/>
          <w:sz w:val="28"/>
        </w:rPr>
      </w:pPr>
    </w:p>
    <w:p w14:paraId="1835C050" w14:textId="77777777" w:rsidR="00290700" w:rsidRDefault="00290700" w:rsidP="00290700">
      <w:r>
        <w:t>There are no supporting documents for this decision</w:t>
      </w:r>
    </w:p>
    <w:p w14:paraId="611F7E2C" w14:textId="77777777" w:rsidR="00290700" w:rsidRDefault="00290700" w:rsidP="00290700"/>
    <w:p w14:paraId="10385845" w14:textId="77777777" w:rsidR="00290700" w:rsidRDefault="00290700" w:rsidP="00290700">
      <w:pPr>
        <w:rPr>
          <w:b/>
          <w:sz w:val="28"/>
        </w:rPr>
      </w:pPr>
      <w:r>
        <w:rPr>
          <w:b/>
          <w:sz w:val="28"/>
        </w:rPr>
        <w:t>How and by when to make representations:</w:t>
      </w:r>
    </w:p>
    <w:p w14:paraId="5C9F1353" w14:textId="77777777" w:rsidR="00290700" w:rsidRDefault="00290700" w:rsidP="00290700">
      <w:pPr>
        <w:rPr>
          <w:b/>
          <w:sz w:val="28"/>
        </w:rPr>
      </w:pPr>
    </w:p>
    <w:p w14:paraId="5DB54333" w14:textId="676809CB" w:rsidR="00290700" w:rsidRDefault="00290700" w:rsidP="00290700">
      <w:r>
        <w:t xml:space="preserve">Representations should be made to </w:t>
      </w:r>
      <w:r>
        <w:rPr>
          <w:noProof/>
          <w:lang w:val="en-US"/>
        </w:rPr>
        <w:t>Jacky Booth</w:t>
      </w:r>
      <w:r>
        <w:t xml:space="preserve"> before 8 September 2021.</w:t>
      </w:r>
    </w:p>
    <w:p w14:paraId="0DDFD286" w14:textId="4FF98FD5" w:rsidR="00290700" w:rsidRDefault="00290700" w:rsidP="00290700">
      <w:pPr>
        <w:rPr>
          <w:noProof/>
          <w:lang w:val="en-US"/>
        </w:rPr>
      </w:pPr>
      <w:r>
        <w:lastRenderedPageBreak/>
        <w:t xml:space="preserve">Tel: </w:t>
      </w:r>
      <w:r>
        <w:rPr>
          <w:noProof/>
          <w:lang w:val="en-US"/>
        </w:rPr>
        <w:t>07828 410321</w:t>
      </w:r>
    </w:p>
    <w:p w14:paraId="5E9C0DBC" w14:textId="77777777" w:rsidR="00290700" w:rsidRDefault="00290700" w:rsidP="00290700"/>
    <w:p w14:paraId="23C7C1D6" w14:textId="6A207917" w:rsidR="00290700" w:rsidRDefault="00290700" w:rsidP="00290700">
      <w:r>
        <w:t>First published in Forward Plan on 11 August 2021</w:t>
      </w:r>
    </w:p>
    <w:p w14:paraId="4163EEBB" w14:textId="77777777" w:rsidR="00290700" w:rsidRDefault="00290700" w:rsidP="00290700"/>
    <w:p w14:paraId="31CA5A6B" w14:textId="0AA0E9B0" w:rsidR="00290700" w:rsidRPr="008254C1" w:rsidRDefault="007634CD" w:rsidP="00290700">
      <w:pPr>
        <w:rPr>
          <w:b/>
          <w:sz w:val="28"/>
          <w:szCs w:val="28"/>
        </w:rPr>
      </w:pPr>
      <w:r>
        <w:rPr>
          <w:noProof/>
        </w:rPr>
        <mc:AlternateContent>
          <mc:Choice Requires="wps">
            <w:drawing>
              <wp:anchor distT="0" distB="0" distL="114300" distR="114300" simplePos="0" relativeHeight="251719680" behindDoc="0" locked="0" layoutInCell="1" allowOverlap="1" wp14:anchorId="3EFD1758" wp14:editId="1E7F099F">
                <wp:simplePos x="0" y="0"/>
                <wp:positionH relativeFrom="column">
                  <wp:posOffset>1494790</wp:posOffset>
                </wp:positionH>
                <wp:positionV relativeFrom="paragraph">
                  <wp:posOffset>460375</wp:posOffset>
                </wp:positionV>
                <wp:extent cx="1323975" cy="1143000"/>
                <wp:effectExtent l="0" t="0" r="9525" b="0"/>
                <wp:wrapNone/>
                <wp:docPr id="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E757226" w14:textId="77777777" w:rsidR="00290700" w:rsidRDefault="00290700" w:rsidP="002907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D1758" id="_x0000_s1046" type="#_x0000_t202" style="position:absolute;margin-left:117.7pt;margin-top:36.25pt;width:104.25pt;height:90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b+0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" fillcolor="window" strokeweight=".5pt">
                <v:path arrowok="t"/>
                <v:textbox>
                  <w:txbxContent>
                    <w:p w14:paraId="0E757226" w14:textId="77777777" w:rsidR="00290700" w:rsidRDefault="00290700" w:rsidP="00290700"/>
                  </w:txbxContent>
                </v:textbox>
              </v:shape>
            </w:pict>
          </mc:Fallback>
        </mc:AlternateContent>
      </w:r>
      <w:r w:rsidR="00290700" w:rsidRPr="008254C1">
        <w:rPr>
          <w:b/>
          <w:sz w:val="28"/>
          <w:szCs w:val="28"/>
        </w:rPr>
        <w:t>Following the Making of the decision, the decision form will be published here:</w:t>
      </w:r>
    </w:p>
    <w:p w14:paraId="3AFB9695" w14:textId="77777777" w:rsidR="00290700" w:rsidRDefault="00290700" w:rsidP="00290700"/>
    <w:p w14:paraId="60CCB88E" w14:textId="77777777" w:rsidR="00290700" w:rsidRDefault="00290700" w:rsidP="00290700"/>
    <w:p w14:paraId="798FAE6B" w14:textId="77777777" w:rsidR="006B4381" w:rsidRDefault="006B4381" w:rsidP="006C26AD"/>
    <w:p w14:paraId="1B5CEBE5" w14:textId="77777777" w:rsidR="006B4381" w:rsidRPr="006B4381" w:rsidRDefault="006B4381" w:rsidP="006B4381"/>
    <w:p w14:paraId="63AD619B" w14:textId="77777777" w:rsidR="006B4381" w:rsidRPr="006B4381" w:rsidRDefault="006B4381" w:rsidP="006B4381"/>
    <w:p w14:paraId="776AB360" w14:textId="77777777" w:rsidR="006B4381" w:rsidRPr="006B4381" w:rsidRDefault="006B4381" w:rsidP="006B4381"/>
    <w:p w14:paraId="1996FF1E" w14:textId="77777777" w:rsidR="006B4381" w:rsidRPr="006B4381" w:rsidRDefault="006B4381" w:rsidP="006B4381"/>
    <w:p w14:paraId="528E9EEA" w14:textId="77777777" w:rsidR="006B4381" w:rsidRDefault="006B4381" w:rsidP="006C26AD"/>
    <w:p w14:paraId="180839F6" w14:textId="77777777" w:rsidR="006B4381" w:rsidRDefault="006B4381" w:rsidP="006C26AD"/>
    <w:p w14:paraId="525CBB82" w14:textId="77777777" w:rsidR="006B4381" w:rsidRDefault="006B4381" w:rsidP="006C26AD"/>
    <w:p w14:paraId="5064096D" w14:textId="77777777" w:rsidR="006B4381" w:rsidRDefault="006B4381" w:rsidP="006B4381">
      <w:pPr>
        <w:rPr>
          <w:b/>
          <w:sz w:val="28"/>
        </w:rPr>
      </w:pPr>
    </w:p>
    <w:p w14:paraId="7982E2A0" w14:textId="77777777" w:rsidR="006B4381" w:rsidRDefault="006B4381" w:rsidP="006B4381">
      <w:pPr>
        <w:rPr>
          <w:b/>
          <w:sz w:val="28"/>
        </w:rPr>
      </w:pPr>
    </w:p>
    <w:p w14:paraId="1892AB19" w14:textId="77777777" w:rsidR="006B4381" w:rsidRDefault="006B4381" w:rsidP="006B4381">
      <w:pPr>
        <w:rPr>
          <w:b/>
          <w:sz w:val="28"/>
        </w:rPr>
      </w:pPr>
    </w:p>
    <w:p w14:paraId="0D3D60C8" w14:textId="77777777" w:rsidR="006B4381" w:rsidRDefault="006B4381" w:rsidP="006B4381">
      <w:pPr>
        <w:rPr>
          <w:b/>
          <w:sz w:val="28"/>
        </w:rPr>
      </w:pPr>
    </w:p>
    <w:p w14:paraId="27750022" w14:textId="77777777" w:rsidR="006B4381" w:rsidRDefault="006B4381" w:rsidP="006B4381">
      <w:pPr>
        <w:rPr>
          <w:b/>
          <w:sz w:val="28"/>
        </w:rPr>
      </w:pPr>
    </w:p>
    <w:p w14:paraId="739653AC" w14:textId="77777777" w:rsidR="006B4381" w:rsidRDefault="006B4381" w:rsidP="006B4381">
      <w:pPr>
        <w:rPr>
          <w:b/>
          <w:sz w:val="28"/>
        </w:rPr>
      </w:pPr>
    </w:p>
    <w:p w14:paraId="616B3C11" w14:textId="77777777" w:rsidR="006B4381" w:rsidRDefault="006B4381" w:rsidP="006B4381">
      <w:pPr>
        <w:rPr>
          <w:b/>
          <w:sz w:val="28"/>
        </w:rPr>
      </w:pPr>
    </w:p>
    <w:p w14:paraId="281914AA" w14:textId="77777777" w:rsidR="006B4381" w:rsidRDefault="006B4381" w:rsidP="006B4381">
      <w:pPr>
        <w:rPr>
          <w:b/>
          <w:sz w:val="28"/>
        </w:rPr>
      </w:pPr>
    </w:p>
    <w:p w14:paraId="13FBF893" w14:textId="77777777" w:rsidR="006B4381" w:rsidRDefault="006B4381" w:rsidP="006B4381">
      <w:pPr>
        <w:rPr>
          <w:b/>
          <w:sz w:val="28"/>
        </w:rPr>
      </w:pPr>
    </w:p>
    <w:p w14:paraId="60BCCC39" w14:textId="77777777" w:rsidR="006B4381" w:rsidRDefault="006B4381" w:rsidP="006B4381">
      <w:pPr>
        <w:rPr>
          <w:b/>
          <w:sz w:val="28"/>
        </w:rPr>
      </w:pPr>
    </w:p>
    <w:p w14:paraId="2C1E0F6F" w14:textId="77777777" w:rsidR="006B4381" w:rsidRDefault="006B4381" w:rsidP="006B4381">
      <w:pPr>
        <w:rPr>
          <w:b/>
          <w:sz w:val="28"/>
        </w:rPr>
      </w:pPr>
    </w:p>
    <w:p w14:paraId="59D29BF5" w14:textId="77777777" w:rsidR="006B4381" w:rsidRDefault="006B4381" w:rsidP="006B4381">
      <w:pPr>
        <w:rPr>
          <w:b/>
          <w:sz w:val="28"/>
        </w:rPr>
      </w:pPr>
    </w:p>
    <w:p w14:paraId="7F39948F" w14:textId="77777777" w:rsidR="006B4381" w:rsidRDefault="006B4381" w:rsidP="006B4381">
      <w:pPr>
        <w:rPr>
          <w:b/>
          <w:sz w:val="28"/>
        </w:rPr>
      </w:pPr>
    </w:p>
    <w:p w14:paraId="665EC888" w14:textId="77777777" w:rsidR="006B4381" w:rsidRDefault="006B4381" w:rsidP="006B4381">
      <w:pPr>
        <w:rPr>
          <w:b/>
          <w:sz w:val="28"/>
        </w:rPr>
      </w:pPr>
    </w:p>
    <w:p w14:paraId="7B1CAA18" w14:textId="77777777" w:rsidR="006B4381" w:rsidRDefault="006B4381" w:rsidP="006B4381">
      <w:pPr>
        <w:rPr>
          <w:b/>
          <w:sz w:val="28"/>
        </w:rPr>
      </w:pPr>
    </w:p>
    <w:p w14:paraId="0D49DE40" w14:textId="77777777" w:rsidR="006B4381" w:rsidRDefault="006B4381" w:rsidP="006B4381">
      <w:pPr>
        <w:rPr>
          <w:b/>
          <w:sz w:val="28"/>
        </w:rPr>
      </w:pPr>
    </w:p>
    <w:p w14:paraId="5ACF84FE" w14:textId="77777777" w:rsidR="006B4381" w:rsidRDefault="006B4381" w:rsidP="006B4381">
      <w:pPr>
        <w:rPr>
          <w:b/>
          <w:sz w:val="28"/>
        </w:rPr>
      </w:pPr>
    </w:p>
    <w:p w14:paraId="0947295B" w14:textId="77777777" w:rsidR="006B4381" w:rsidRDefault="006B4381" w:rsidP="006B4381">
      <w:pPr>
        <w:rPr>
          <w:b/>
          <w:sz w:val="28"/>
        </w:rPr>
      </w:pPr>
    </w:p>
    <w:p w14:paraId="474CD4EA" w14:textId="77777777" w:rsidR="006B4381" w:rsidRDefault="006B4381" w:rsidP="006B4381">
      <w:pPr>
        <w:rPr>
          <w:b/>
          <w:sz w:val="28"/>
        </w:rPr>
      </w:pPr>
    </w:p>
    <w:p w14:paraId="76D1BBE4" w14:textId="77777777" w:rsidR="006B4381" w:rsidRDefault="006B4381" w:rsidP="006B4381">
      <w:pPr>
        <w:rPr>
          <w:b/>
          <w:sz w:val="28"/>
        </w:rPr>
      </w:pPr>
    </w:p>
    <w:p w14:paraId="20FD25DC" w14:textId="77777777" w:rsidR="006B4381" w:rsidRDefault="006B4381" w:rsidP="006B4381">
      <w:pPr>
        <w:rPr>
          <w:b/>
          <w:sz w:val="28"/>
        </w:rPr>
      </w:pPr>
    </w:p>
    <w:p w14:paraId="2D7229D1" w14:textId="77777777" w:rsidR="006B4381" w:rsidRDefault="006B4381" w:rsidP="006B4381">
      <w:pPr>
        <w:rPr>
          <w:b/>
          <w:sz w:val="28"/>
        </w:rPr>
      </w:pPr>
    </w:p>
    <w:p w14:paraId="13010919" w14:textId="77777777" w:rsidR="006B4381" w:rsidRDefault="006B4381" w:rsidP="006B4381">
      <w:pPr>
        <w:rPr>
          <w:b/>
          <w:sz w:val="28"/>
        </w:rPr>
      </w:pPr>
    </w:p>
    <w:p w14:paraId="49C4405E" w14:textId="77777777" w:rsidR="006B4381" w:rsidRDefault="006B4381" w:rsidP="006B4381">
      <w:pPr>
        <w:rPr>
          <w:b/>
          <w:sz w:val="28"/>
        </w:rPr>
      </w:pPr>
    </w:p>
    <w:p w14:paraId="5142F4E6" w14:textId="77777777" w:rsidR="006B4381" w:rsidRDefault="006B4381" w:rsidP="006B4381">
      <w:pPr>
        <w:rPr>
          <w:b/>
          <w:sz w:val="28"/>
        </w:rPr>
      </w:pPr>
    </w:p>
    <w:p w14:paraId="61E0433B" w14:textId="201E9B92" w:rsidR="006B4381" w:rsidRDefault="006B4381" w:rsidP="006B4381">
      <w:pPr>
        <w:rPr>
          <w:b/>
          <w:sz w:val="28"/>
          <w:szCs w:val="28"/>
          <w:lang w:val="en-US"/>
        </w:rPr>
      </w:pPr>
      <w:r>
        <w:rPr>
          <w:b/>
          <w:sz w:val="28"/>
        </w:rPr>
        <w:lastRenderedPageBreak/>
        <w:t xml:space="preserve">DECISION: </w:t>
      </w:r>
      <w:r w:rsidRPr="006B4381">
        <w:rPr>
          <w:b/>
          <w:sz w:val="28"/>
        </w:rPr>
        <w:t>ADD0038</w:t>
      </w:r>
      <w:r>
        <w:rPr>
          <w:b/>
          <w:sz w:val="28"/>
        </w:rPr>
        <w:t xml:space="preserve"> </w:t>
      </w:r>
      <w:r w:rsidRPr="004933B9">
        <w:rPr>
          <w:b/>
          <w:sz w:val="28"/>
          <w:szCs w:val="28"/>
          <w:lang w:val="en-US"/>
        </w:rPr>
        <w:t>Variation of the Large Plant &amp; Equipment Hire contract</w:t>
      </w:r>
    </w:p>
    <w:p w14:paraId="73801F1F" w14:textId="77777777" w:rsidR="006B4381" w:rsidRDefault="006B4381" w:rsidP="006B4381">
      <w:pPr>
        <w:rPr>
          <w:b/>
          <w:sz w:val="28"/>
        </w:rPr>
      </w:pPr>
    </w:p>
    <w:p w14:paraId="1536EFA9" w14:textId="77777777" w:rsidR="006B4381" w:rsidRDefault="006B4381" w:rsidP="006B4381">
      <w:pPr>
        <w:rPr>
          <w:b/>
          <w:sz w:val="28"/>
        </w:rPr>
      </w:pPr>
      <w:r>
        <w:rPr>
          <w:b/>
          <w:sz w:val="28"/>
        </w:rPr>
        <w:t xml:space="preserve">Nature of the decision: </w:t>
      </w:r>
    </w:p>
    <w:p w14:paraId="7794E28F" w14:textId="77777777" w:rsidR="006B4381" w:rsidRDefault="006B4381" w:rsidP="006B4381">
      <w:pPr>
        <w:rPr>
          <w:b/>
          <w:sz w:val="28"/>
        </w:rPr>
      </w:pPr>
    </w:p>
    <w:p w14:paraId="25C482AF" w14:textId="77777777" w:rsidR="006B4381" w:rsidRDefault="006B4381" w:rsidP="006B4381">
      <w:pPr>
        <w:rPr>
          <w:noProof/>
          <w:lang w:val="en-US"/>
        </w:rPr>
      </w:pPr>
      <w:r>
        <w:rPr>
          <w:noProof/>
          <w:lang w:val="en-US"/>
        </w:rPr>
        <w:t>Variation of the Large Plant &amp; Equipment Hire contract with Herring Plant Hire &amp; Sunbelt Rental to add a further 12 months to the contract term</w:t>
      </w:r>
    </w:p>
    <w:p w14:paraId="7ED63B6D" w14:textId="77777777" w:rsidR="006B4381" w:rsidRDefault="006B4381" w:rsidP="006B4381"/>
    <w:p w14:paraId="7BB2CC37" w14:textId="77777777" w:rsidR="006B4381" w:rsidRDefault="006B4381" w:rsidP="006B4381">
      <w:pPr>
        <w:rPr>
          <w:b/>
          <w:sz w:val="28"/>
        </w:rPr>
      </w:pPr>
      <w:r>
        <w:rPr>
          <w:b/>
          <w:sz w:val="28"/>
        </w:rPr>
        <w:t>Who will make the decision?</w:t>
      </w:r>
    </w:p>
    <w:p w14:paraId="1551517E" w14:textId="77777777" w:rsidR="006B4381" w:rsidRDefault="006B4381" w:rsidP="006B4381">
      <w:pPr>
        <w:rPr>
          <w:b/>
          <w:sz w:val="28"/>
        </w:rPr>
      </w:pPr>
    </w:p>
    <w:p w14:paraId="6BB01DD2" w14:textId="77777777" w:rsidR="006B4381" w:rsidRDefault="006B4381" w:rsidP="006B4381">
      <w:r>
        <w:t xml:space="preserve">Councillor J Craig, Cabinet Member for </w:t>
      </w:r>
      <w:r w:rsidRPr="0028319B">
        <w:rPr>
          <w:color w:val="000000"/>
          <w:szCs w:val="24"/>
        </w:rPr>
        <w:t>Neighbourhoods, Highways &amp; Transport</w:t>
      </w:r>
    </w:p>
    <w:p w14:paraId="5E74F354" w14:textId="77777777" w:rsidR="006B4381" w:rsidRDefault="006B4381" w:rsidP="006B4381"/>
    <w:p w14:paraId="47A7C90A" w14:textId="77777777" w:rsidR="006B4381" w:rsidRDefault="006B4381" w:rsidP="006B4381">
      <w:pPr>
        <w:rPr>
          <w:b/>
          <w:sz w:val="28"/>
        </w:rPr>
      </w:pPr>
      <w:r>
        <w:rPr>
          <w:b/>
          <w:sz w:val="28"/>
        </w:rPr>
        <w:t>When is the decision to be taken?</w:t>
      </w:r>
    </w:p>
    <w:p w14:paraId="0AD85137" w14:textId="77777777" w:rsidR="006B4381" w:rsidRDefault="006B4381" w:rsidP="006B4381">
      <w:pPr>
        <w:rPr>
          <w:b/>
          <w:sz w:val="28"/>
        </w:rPr>
      </w:pPr>
    </w:p>
    <w:p w14:paraId="27B05085" w14:textId="77777777" w:rsidR="006B4381" w:rsidRDefault="006B4381" w:rsidP="006B4381">
      <w:r>
        <w:t>September 2021</w:t>
      </w:r>
    </w:p>
    <w:p w14:paraId="320DD83B" w14:textId="77777777" w:rsidR="006B4381" w:rsidRDefault="006B4381" w:rsidP="006B4381"/>
    <w:p w14:paraId="582D2813" w14:textId="77777777" w:rsidR="006B4381" w:rsidRDefault="006B4381" w:rsidP="006B4381">
      <w:pPr>
        <w:rPr>
          <w:b/>
          <w:sz w:val="28"/>
        </w:rPr>
      </w:pPr>
      <w:r>
        <w:rPr>
          <w:b/>
          <w:sz w:val="28"/>
        </w:rPr>
        <w:t>Who will be consulted and how?</w:t>
      </w:r>
    </w:p>
    <w:p w14:paraId="5767362B" w14:textId="77777777" w:rsidR="006B4381" w:rsidRDefault="006B4381" w:rsidP="006B4381">
      <w:pPr>
        <w:rPr>
          <w:b/>
          <w:sz w:val="28"/>
        </w:rPr>
      </w:pPr>
    </w:p>
    <w:p w14:paraId="2D960496" w14:textId="77777777" w:rsidR="006B4381" w:rsidRPr="007548DF" w:rsidRDefault="006B4381" w:rsidP="006B4381">
      <w:pPr>
        <w:rPr>
          <w:noProof/>
          <w:lang w:val="en-US"/>
        </w:rPr>
      </w:pPr>
      <w:r w:rsidRPr="007548DF">
        <w:rPr>
          <w:noProof/>
          <w:lang w:val="en-US"/>
        </w:rPr>
        <w:t>Director of Adult &amp; Communities</w:t>
      </w:r>
    </w:p>
    <w:p w14:paraId="6F3AB6B8" w14:textId="77777777" w:rsidR="006B4381" w:rsidRPr="007548DF" w:rsidRDefault="006B4381" w:rsidP="006B4381">
      <w:pPr>
        <w:rPr>
          <w:noProof/>
          <w:lang w:val="en-US"/>
        </w:rPr>
      </w:pPr>
      <w:r w:rsidRPr="007548DF">
        <w:rPr>
          <w:noProof/>
          <w:lang w:val="en-US"/>
        </w:rPr>
        <w:t>Chief Legal Officer</w:t>
      </w:r>
    </w:p>
    <w:p w14:paraId="3A80B4F1" w14:textId="77777777" w:rsidR="006B4381" w:rsidRPr="007548DF" w:rsidRDefault="006B4381" w:rsidP="006B4381">
      <w:pPr>
        <w:rPr>
          <w:noProof/>
          <w:lang w:val="en-US"/>
        </w:rPr>
      </w:pPr>
      <w:r w:rsidRPr="007548DF">
        <w:rPr>
          <w:noProof/>
          <w:lang w:val="en-US"/>
        </w:rPr>
        <w:t>Chief Finance Officer</w:t>
      </w:r>
    </w:p>
    <w:p w14:paraId="76AA6461" w14:textId="77777777" w:rsidR="006B4381" w:rsidRPr="007548DF" w:rsidRDefault="006B4381" w:rsidP="006B4381">
      <w:pPr>
        <w:rPr>
          <w:noProof/>
          <w:lang w:val="en-US"/>
        </w:rPr>
      </w:pPr>
      <w:r w:rsidRPr="007548DF">
        <w:rPr>
          <w:noProof/>
          <w:lang w:val="en-US"/>
        </w:rPr>
        <w:t xml:space="preserve">Cabinet Member </w:t>
      </w:r>
    </w:p>
    <w:p w14:paraId="01D9CD7C" w14:textId="77777777" w:rsidR="006B4381" w:rsidRDefault="006B4381" w:rsidP="006B4381">
      <w:pPr>
        <w:rPr>
          <w:noProof/>
          <w:lang w:val="en-US"/>
        </w:rPr>
      </w:pPr>
      <w:r w:rsidRPr="007548DF">
        <w:rPr>
          <w:noProof/>
          <w:lang w:val="en-US"/>
        </w:rPr>
        <w:t>All above will be consulted via a delegated decision process</w:t>
      </w:r>
      <w:r>
        <w:rPr>
          <w:noProof/>
          <w:lang w:val="en-US"/>
        </w:rPr>
        <w:t>.</w:t>
      </w:r>
    </w:p>
    <w:p w14:paraId="1BACC56C" w14:textId="77777777" w:rsidR="006B4381" w:rsidRDefault="006B4381" w:rsidP="006B4381">
      <w:pPr>
        <w:rPr>
          <w:noProof/>
          <w:lang w:val="en-US"/>
        </w:rPr>
      </w:pPr>
    </w:p>
    <w:p w14:paraId="4E1E7CA1" w14:textId="77777777" w:rsidR="006B4381" w:rsidRDefault="006B4381" w:rsidP="006B4381">
      <w:pPr>
        <w:rPr>
          <w:noProof/>
          <w:lang w:val="en-US"/>
        </w:rPr>
      </w:pPr>
      <w:r>
        <w:rPr>
          <w:noProof/>
          <w:lang w:val="en-US"/>
        </w:rPr>
        <w:t>Delegated decisions will be signed by Chief Finance Officer, Chief Legal Officer, Managing Director, Cabinet Member for Economic Development.</w:t>
      </w:r>
    </w:p>
    <w:p w14:paraId="02A00668" w14:textId="77777777" w:rsidR="006B4381" w:rsidRDefault="006B4381" w:rsidP="006B4381"/>
    <w:p w14:paraId="5022760F" w14:textId="77777777" w:rsidR="006B4381" w:rsidRDefault="006B4381" w:rsidP="006B4381">
      <w:pPr>
        <w:rPr>
          <w:b/>
          <w:sz w:val="28"/>
        </w:rPr>
      </w:pPr>
      <w:r>
        <w:rPr>
          <w:b/>
          <w:sz w:val="28"/>
        </w:rPr>
        <w:t>Supporting documentation:</w:t>
      </w:r>
    </w:p>
    <w:p w14:paraId="5517F2B8" w14:textId="77777777" w:rsidR="006B4381" w:rsidRDefault="006B4381" w:rsidP="006B4381">
      <w:pPr>
        <w:rPr>
          <w:b/>
          <w:sz w:val="28"/>
        </w:rPr>
      </w:pPr>
    </w:p>
    <w:p w14:paraId="12C76273" w14:textId="77777777" w:rsidR="006B4381" w:rsidRDefault="006B4381" w:rsidP="006B4381">
      <w:r>
        <w:t>There are no supporting documents for this decision</w:t>
      </w:r>
    </w:p>
    <w:p w14:paraId="061894F2" w14:textId="77777777" w:rsidR="006B4381" w:rsidRDefault="006B4381" w:rsidP="006B4381"/>
    <w:p w14:paraId="7816C01B" w14:textId="77777777" w:rsidR="006B4381" w:rsidRDefault="006B4381" w:rsidP="006B4381">
      <w:pPr>
        <w:rPr>
          <w:b/>
          <w:sz w:val="28"/>
        </w:rPr>
      </w:pPr>
      <w:r>
        <w:rPr>
          <w:b/>
          <w:sz w:val="28"/>
        </w:rPr>
        <w:t>How and by when to make representations:</w:t>
      </w:r>
    </w:p>
    <w:p w14:paraId="1BD4D4DB" w14:textId="77777777" w:rsidR="006B4381" w:rsidRDefault="006B4381" w:rsidP="006B4381">
      <w:pPr>
        <w:rPr>
          <w:b/>
          <w:sz w:val="28"/>
        </w:rPr>
      </w:pPr>
    </w:p>
    <w:p w14:paraId="4EF69193" w14:textId="77777777" w:rsidR="006B4381" w:rsidRDefault="006B4381" w:rsidP="006B4381">
      <w:r>
        <w:t xml:space="preserve">Representations should be made to </w:t>
      </w:r>
      <w:r>
        <w:rPr>
          <w:lang w:val="en-US"/>
        </w:rPr>
        <w:t>Colin Johns</w:t>
      </w:r>
      <w:r>
        <w:t xml:space="preserve"> before 21 September 2021.</w:t>
      </w:r>
    </w:p>
    <w:p w14:paraId="643BA132" w14:textId="77777777" w:rsidR="006B4381" w:rsidRDefault="006B4381" w:rsidP="006B4381">
      <w:pPr>
        <w:rPr>
          <w:noProof/>
          <w:lang w:val="en-US"/>
        </w:rPr>
      </w:pPr>
      <w:r>
        <w:t xml:space="preserve">Tel: </w:t>
      </w:r>
      <w:r w:rsidRPr="00C327D3">
        <w:rPr>
          <w:noProof/>
          <w:lang w:val="en-US"/>
        </w:rPr>
        <w:t>01642 455600</w:t>
      </w:r>
    </w:p>
    <w:p w14:paraId="5EA3F179" w14:textId="77777777" w:rsidR="006B4381" w:rsidRDefault="006B4381" w:rsidP="006B4381"/>
    <w:p w14:paraId="5273A7E4" w14:textId="77777777" w:rsidR="006B4381" w:rsidRDefault="006B4381" w:rsidP="006B4381">
      <w:r>
        <w:t>First published in Forward Plan on 24 August 2021</w:t>
      </w:r>
    </w:p>
    <w:p w14:paraId="39FCB61D" w14:textId="77777777" w:rsidR="006B4381" w:rsidRDefault="006B4381" w:rsidP="006B4381"/>
    <w:p w14:paraId="2EE339AC" w14:textId="77777777" w:rsidR="006B4381" w:rsidRPr="008254C1" w:rsidRDefault="006B4381" w:rsidP="006B4381">
      <w:pPr>
        <w:rPr>
          <w:b/>
          <w:sz w:val="28"/>
          <w:szCs w:val="28"/>
        </w:rPr>
      </w:pPr>
      <w:r w:rsidRPr="008254C1">
        <w:rPr>
          <w:b/>
          <w:sz w:val="28"/>
          <w:szCs w:val="28"/>
        </w:rPr>
        <w:t>Following the Making of the decision, the decision form will be published here:</w:t>
      </w:r>
    </w:p>
    <w:p w14:paraId="5E284BBB" w14:textId="77777777" w:rsidR="006B4381" w:rsidRDefault="006B4381" w:rsidP="006B4381">
      <w:r>
        <w:rPr>
          <w:noProof/>
        </w:rPr>
        <mc:AlternateContent>
          <mc:Choice Requires="wps">
            <w:drawing>
              <wp:anchor distT="0" distB="0" distL="114300" distR="114300" simplePos="0" relativeHeight="251725824" behindDoc="0" locked="0" layoutInCell="1" allowOverlap="1" wp14:anchorId="050AAD3B" wp14:editId="05A472D3">
                <wp:simplePos x="0" y="0"/>
                <wp:positionH relativeFrom="column">
                  <wp:posOffset>2190115</wp:posOffset>
                </wp:positionH>
                <wp:positionV relativeFrom="paragraph">
                  <wp:posOffset>51435</wp:posOffset>
                </wp:positionV>
                <wp:extent cx="1323975" cy="1143000"/>
                <wp:effectExtent l="0" t="0" r="9525" b="0"/>
                <wp:wrapNone/>
                <wp:docPr id="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506D32D" w14:textId="5B747CBD" w:rsidR="006B4381" w:rsidRDefault="006C23A9" w:rsidP="006C23A9">
                            <w:r>
                              <w:object w:dxaOrig="1534" w:dyaOrig="997" w14:anchorId="5F713B80">
                                <v:shape id="_x0000_i1058" type="#_x0000_t75" style="width:76.7pt;height:49.85pt">
                                  <v:imagedata r:id="rId74" o:title=""/>
                                </v:shape>
                                <o:OLEObject Type="Embed" ProgID="AcroExch.Document.DC" ShapeID="_x0000_i1058" DrawAspect="Icon" ObjectID="_1725969508" r:id="rId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0AAD3B" id="_x0000_s1047" type="#_x0000_t202" style="position:absolute;margin-left:172.45pt;margin-top:4.05pt;width:104.25pt;height:90pt;z-index:251725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TB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" fillcolor="window" strokeweight=".5pt">
                <v:path arrowok="t"/>
                <v:textbox style="mso-fit-shape-to-text:t">
                  <w:txbxContent>
                    <w:p w14:paraId="3506D32D" w14:textId="5B747CBD" w:rsidR="006B4381" w:rsidRDefault="006C23A9" w:rsidP="006C23A9">
                      <w:r>
                        <w:object w:dxaOrig="1534" w:dyaOrig="997" w14:anchorId="5F713B80">
                          <v:shape id="_x0000_i1056" type="#_x0000_t75" style="width:76.7pt;height:49.85pt">
                            <v:imagedata r:id="rId76" o:title=""/>
                          </v:shape>
                          <o:OLEObject Type="Embed" ProgID="AcroExch.Document.DC" ShapeID="_x0000_i1056" DrawAspect="Icon" ObjectID="_1722152164" r:id="rId77"/>
                        </w:object>
                      </w:r>
                    </w:p>
                  </w:txbxContent>
                </v:textbox>
              </v:shape>
            </w:pict>
          </mc:Fallback>
        </mc:AlternateContent>
      </w:r>
    </w:p>
    <w:p w14:paraId="4AEE3361" w14:textId="77777777" w:rsidR="006B4381" w:rsidRDefault="006B4381" w:rsidP="006B4381"/>
    <w:p w14:paraId="2F35E00A" w14:textId="77777777" w:rsidR="006B4381" w:rsidRDefault="006B4381" w:rsidP="006B4381"/>
    <w:p w14:paraId="40E0A444" w14:textId="1AA50E41" w:rsidR="006B4381" w:rsidRDefault="006B4381" w:rsidP="006B4381"/>
    <w:p w14:paraId="57589311" w14:textId="4A04416C" w:rsidR="001218CA" w:rsidRDefault="001218CA" w:rsidP="001218CA">
      <w:pPr>
        <w:rPr>
          <w:b/>
          <w:sz w:val="28"/>
          <w:szCs w:val="28"/>
          <w:lang w:val="en-US"/>
        </w:rPr>
      </w:pPr>
      <w:r>
        <w:rPr>
          <w:b/>
          <w:sz w:val="28"/>
        </w:rPr>
        <w:lastRenderedPageBreak/>
        <w:t xml:space="preserve">DECISION: </w:t>
      </w:r>
      <w:r w:rsidRPr="006B4381">
        <w:rPr>
          <w:b/>
          <w:sz w:val="28"/>
        </w:rPr>
        <w:t>ADD003</w:t>
      </w:r>
      <w:r w:rsidR="00006167">
        <w:rPr>
          <w:b/>
          <w:sz w:val="28"/>
        </w:rPr>
        <w:t>9</w:t>
      </w:r>
      <w:r>
        <w:rPr>
          <w:b/>
          <w:sz w:val="28"/>
        </w:rPr>
        <w:t xml:space="preserve"> </w:t>
      </w:r>
      <w:r w:rsidR="00006167">
        <w:rPr>
          <w:b/>
          <w:sz w:val="28"/>
          <w:szCs w:val="28"/>
          <w:lang w:val="en-US"/>
        </w:rPr>
        <w:t>Community Mental Health and Wellbeing Service</w:t>
      </w:r>
    </w:p>
    <w:p w14:paraId="7C0EE5F6" w14:textId="77777777" w:rsidR="001218CA" w:rsidRDefault="001218CA" w:rsidP="001218CA">
      <w:pPr>
        <w:rPr>
          <w:b/>
          <w:sz w:val="28"/>
        </w:rPr>
      </w:pPr>
    </w:p>
    <w:p w14:paraId="6299190F" w14:textId="77777777" w:rsidR="001218CA" w:rsidRDefault="001218CA" w:rsidP="001218CA">
      <w:pPr>
        <w:rPr>
          <w:b/>
          <w:sz w:val="28"/>
        </w:rPr>
      </w:pPr>
      <w:r>
        <w:rPr>
          <w:b/>
          <w:sz w:val="28"/>
        </w:rPr>
        <w:t xml:space="preserve">Nature of the decision: </w:t>
      </w:r>
    </w:p>
    <w:p w14:paraId="266336AF" w14:textId="77777777" w:rsidR="001218CA" w:rsidRDefault="001218CA" w:rsidP="001218CA">
      <w:pPr>
        <w:rPr>
          <w:b/>
          <w:sz w:val="28"/>
        </w:rPr>
      </w:pPr>
    </w:p>
    <w:p w14:paraId="47359012" w14:textId="1F3CAD2E" w:rsidR="001218CA" w:rsidRDefault="00006167" w:rsidP="001218CA">
      <w:pPr>
        <w:rPr>
          <w:noProof/>
          <w:lang w:val="en-US"/>
        </w:rPr>
      </w:pPr>
      <w:r>
        <w:rPr>
          <w:noProof/>
          <w:lang w:val="en-US"/>
        </w:rPr>
        <w:t xml:space="preserve">To commence a quotation process to award a 3 year contract for a Redcar &amp; Cleveland Community Mental Health and Wellbeing Service.  </w:t>
      </w:r>
    </w:p>
    <w:p w14:paraId="6CE4DABA" w14:textId="77777777" w:rsidR="001218CA" w:rsidRDefault="001218CA" w:rsidP="001218CA"/>
    <w:p w14:paraId="22A809C2" w14:textId="77777777" w:rsidR="001218CA" w:rsidRDefault="001218CA" w:rsidP="001218CA">
      <w:pPr>
        <w:rPr>
          <w:b/>
          <w:sz w:val="28"/>
        </w:rPr>
      </w:pPr>
      <w:r>
        <w:rPr>
          <w:b/>
          <w:sz w:val="28"/>
        </w:rPr>
        <w:t>Who will make the decision?</w:t>
      </w:r>
    </w:p>
    <w:p w14:paraId="238B1871" w14:textId="77777777" w:rsidR="001218CA" w:rsidRDefault="001218CA" w:rsidP="001218CA">
      <w:pPr>
        <w:rPr>
          <w:b/>
          <w:sz w:val="28"/>
        </w:rPr>
      </w:pPr>
    </w:p>
    <w:p w14:paraId="2A356D09" w14:textId="47F11D2A" w:rsidR="001218CA" w:rsidRDefault="001218CA" w:rsidP="001218CA">
      <w:r>
        <w:t xml:space="preserve">Councillor </w:t>
      </w:r>
      <w:r w:rsidR="00006167">
        <w:t>Ovens</w:t>
      </w:r>
      <w:r>
        <w:t xml:space="preserve">, Cabinet Member for </w:t>
      </w:r>
      <w:r w:rsidR="00006167">
        <w:rPr>
          <w:color w:val="000000"/>
          <w:szCs w:val="24"/>
        </w:rPr>
        <w:t>Adults</w:t>
      </w:r>
    </w:p>
    <w:p w14:paraId="5EA4BEC5" w14:textId="77777777" w:rsidR="001218CA" w:rsidRDefault="001218CA" w:rsidP="001218CA"/>
    <w:p w14:paraId="713776DC" w14:textId="77777777" w:rsidR="001218CA" w:rsidRDefault="001218CA" w:rsidP="001218CA">
      <w:pPr>
        <w:rPr>
          <w:b/>
          <w:sz w:val="28"/>
        </w:rPr>
      </w:pPr>
      <w:r>
        <w:rPr>
          <w:b/>
          <w:sz w:val="28"/>
        </w:rPr>
        <w:t>When is the decision to be taken?</w:t>
      </w:r>
    </w:p>
    <w:p w14:paraId="77D7DA51" w14:textId="77777777" w:rsidR="001218CA" w:rsidRDefault="001218CA" w:rsidP="001218CA">
      <w:pPr>
        <w:rPr>
          <w:b/>
          <w:sz w:val="28"/>
        </w:rPr>
      </w:pPr>
    </w:p>
    <w:p w14:paraId="2EDF5422" w14:textId="18DE1D38" w:rsidR="001218CA" w:rsidRDefault="00006167" w:rsidP="001218CA">
      <w:r>
        <w:t>November</w:t>
      </w:r>
      <w:r w:rsidR="001218CA">
        <w:t xml:space="preserve"> 2021</w:t>
      </w:r>
    </w:p>
    <w:p w14:paraId="48AB55D2" w14:textId="77777777" w:rsidR="001218CA" w:rsidRDefault="001218CA" w:rsidP="001218CA"/>
    <w:p w14:paraId="70083F57" w14:textId="77777777" w:rsidR="001218CA" w:rsidRDefault="001218CA" w:rsidP="001218CA">
      <w:pPr>
        <w:rPr>
          <w:b/>
          <w:sz w:val="28"/>
        </w:rPr>
      </w:pPr>
      <w:r>
        <w:rPr>
          <w:b/>
          <w:sz w:val="28"/>
        </w:rPr>
        <w:t>Who will be consulted and how?</w:t>
      </w:r>
    </w:p>
    <w:p w14:paraId="0772D595" w14:textId="77777777" w:rsidR="001218CA" w:rsidRDefault="001218CA" w:rsidP="001218CA">
      <w:pPr>
        <w:rPr>
          <w:b/>
          <w:sz w:val="28"/>
        </w:rPr>
      </w:pPr>
    </w:p>
    <w:p w14:paraId="5B787B09" w14:textId="77777777" w:rsidR="001218CA" w:rsidRPr="007548DF" w:rsidRDefault="001218CA" w:rsidP="001218CA">
      <w:pPr>
        <w:rPr>
          <w:noProof/>
          <w:lang w:val="en-US"/>
        </w:rPr>
      </w:pPr>
      <w:r w:rsidRPr="007548DF">
        <w:rPr>
          <w:noProof/>
          <w:lang w:val="en-US"/>
        </w:rPr>
        <w:t>Director of Adult &amp; Communities</w:t>
      </w:r>
    </w:p>
    <w:p w14:paraId="3814F42B" w14:textId="77777777" w:rsidR="001218CA" w:rsidRPr="007548DF" w:rsidRDefault="001218CA" w:rsidP="001218CA">
      <w:pPr>
        <w:rPr>
          <w:noProof/>
          <w:lang w:val="en-US"/>
        </w:rPr>
      </w:pPr>
      <w:r w:rsidRPr="007548DF">
        <w:rPr>
          <w:noProof/>
          <w:lang w:val="en-US"/>
        </w:rPr>
        <w:t>Chief Legal Officer</w:t>
      </w:r>
    </w:p>
    <w:p w14:paraId="16E7DEAE" w14:textId="77777777" w:rsidR="001218CA" w:rsidRPr="007548DF" w:rsidRDefault="001218CA" w:rsidP="001218CA">
      <w:pPr>
        <w:rPr>
          <w:noProof/>
          <w:lang w:val="en-US"/>
        </w:rPr>
      </w:pPr>
      <w:r w:rsidRPr="007548DF">
        <w:rPr>
          <w:noProof/>
          <w:lang w:val="en-US"/>
        </w:rPr>
        <w:t>Chief Finance Officer</w:t>
      </w:r>
    </w:p>
    <w:p w14:paraId="58567082" w14:textId="77777777" w:rsidR="001218CA" w:rsidRPr="007548DF" w:rsidRDefault="001218CA" w:rsidP="001218CA">
      <w:pPr>
        <w:rPr>
          <w:noProof/>
          <w:lang w:val="en-US"/>
        </w:rPr>
      </w:pPr>
      <w:r w:rsidRPr="007548DF">
        <w:rPr>
          <w:noProof/>
          <w:lang w:val="en-US"/>
        </w:rPr>
        <w:t xml:space="preserve">Cabinet Member </w:t>
      </w:r>
    </w:p>
    <w:p w14:paraId="4544DFCD" w14:textId="77777777" w:rsidR="00006167" w:rsidRDefault="00006167" w:rsidP="00006167">
      <w:pPr>
        <w:rPr>
          <w:lang w:val="en-US"/>
        </w:rPr>
      </w:pPr>
      <w:r>
        <w:rPr>
          <w:lang w:val="en-US"/>
        </w:rPr>
        <w:t xml:space="preserve">All of the above will be consulted via approval of the delegated decision </w:t>
      </w:r>
    </w:p>
    <w:p w14:paraId="44A8C247" w14:textId="77777777" w:rsidR="001218CA" w:rsidRDefault="001218CA" w:rsidP="001218CA"/>
    <w:p w14:paraId="1932080B" w14:textId="77777777" w:rsidR="001218CA" w:rsidRDefault="001218CA" w:rsidP="001218CA">
      <w:pPr>
        <w:rPr>
          <w:b/>
          <w:sz w:val="28"/>
        </w:rPr>
      </w:pPr>
      <w:r>
        <w:rPr>
          <w:b/>
          <w:sz w:val="28"/>
        </w:rPr>
        <w:t>Supporting documentation:</w:t>
      </w:r>
    </w:p>
    <w:p w14:paraId="2F6B5734" w14:textId="77777777" w:rsidR="001218CA" w:rsidRDefault="001218CA" w:rsidP="001218CA">
      <w:pPr>
        <w:rPr>
          <w:b/>
          <w:sz w:val="28"/>
        </w:rPr>
      </w:pPr>
    </w:p>
    <w:p w14:paraId="43FD2B20" w14:textId="77777777" w:rsidR="001218CA" w:rsidRDefault="001218CA" w:rsidP="001218CA">
      <w:r>
        <w:t>There are no supporting documents for this decision</w:t>
      </w:r>
    </w:p>
    <w:p w14:paraId="626C3E2B" w14:textId="77777777" w:rsidR="001218CA" w:rsidRDefault="001218CA" w:rsidP="001218CA"/>
    <w:p w14:paraId="6D99E5C3" w14:textId="77777777" w:rsidR="001218CA" w:rsidRDefault="001218CA" w:rsidP="001218CA">
      <w:pPr>
        <w:rPr>
          <w:b/>
          <w:sz w:val="28"/>
        </w:rPr>
      </w:pPr>
      <w:r>
        <w:rPr>
          <w:b/>
          <w:sz w:val="28"/>
        </w:rPr>
        <w:t>How and by when to make representations:</w:t>
      </w:r>
    </w:p>
    <w:p w14:paraId="44106A7E" w14:textId="77777777" w:rsidR="001218CA" w:rsidRDefault="001218CA" w:rsidP="001218CA">
      <w:pPr>
        <w:rPr>
          <w:b/>
          <w:sz w:val="28"/>
        </w:rPr>
      </w:pPr>
    </w:p>
    <w:p w14:paraId="44D238F8" w14:textId="61B3A90B" w:rsidR="001218CA" w:rsidRDefault="001218CA" w:rsidP="001218CA">
      <w:r>
        <w:t xml:space="preserve">Representations should be made to </w:t>
      </w:r>
      <w:r w:rsidR="00006167">
        <w:rPr>
          <w:lang w:val="en-US"/>
        </w:rPr>
        <w:t>Tina Walker</w:t>
      </w:r>
      <w:r>
        <w:t xml:space="preserve"> before </w:t>
      </w:r>
      <w:r w:rsidR="00006167">
        <w:t>3 November</w:t>
      </w:r>
      <w:r>
        <w:t xml:space="preserve"> 2021.</w:t>
      </w:r>
    </w:p>
    <w:p w14:paraId="4FE049B9" w14:textId="630F7647" w:rsidR="001218CA" w:rsidRDefault="001218CA" w:rsidP="001218CA">
      <w:pPr>
        <w:rPr>
          <w:noProof/>
          <w:lang w:val="en-US"/>
        </w:rPr>
      </w:pPr>
      <w:r>
        <w:t xml:space="preserve">Tel: </w:t>
      </w:r>
      <w:r w:rsidRPr="00C327D3">
        <w:rPr>
          <w:noProof/>
          <w:lang w:val="en-US"/>
        </w:rPr>
        <w:t xml:space="preserve">01642 </w:t>
      </w:r>
      <w:r w:rsidR="00006167">
        <w:rPr>
          <w:noProof/>
          <w:lang w:val="en-US"/>
        </w:rPr>
        <w:t>727657</w:t>
      </w:r>
    </w:p>
    <w:p w14:paraId="6A7930EC" w14:textId="77777777" w:rsidR="001218CA" w:rsidRDefault="001218CA" w:rsidP="001218CA"/>
    <w:p w14:paraId="4656AB18" w14:textId="42B5F9DF" w:rsidR="001218CA" w:rsidRDefault="001218CA" w:rsidP="001218CA">
      <w:r>
        <w:t xml:space="preserve">First published in Forward Plan on </w:t>
      </w:r>
      <w:r w:rsidR="00006167">
        <w:t>6 October 2021</w:t>
      </w:r>
    </w:p>
    <w:p w14:paraId="05EE9E00" w14:textId="77777777" w:rsidR="001218CA" w:rsidRDefault="001218CA" w:rsidP="001218CA"/>
    <w:p w14:paraId="2E301728" w14:textId="77777777" w:rsidR="001218CA" w:rsidRPr="008254C1" w:rsidRDefault="001218CA" w:rsidP="001218CA">
      <w:pPr>
        <w:rPr>
          <w:b/>
          <w:sz w:val="28"/>
          <w:szCs w:val="28"/>
        </w:rPr>
      </w:pPr>
      <w:r w:rsidRPr="008254C1">
        <w:rPr>
          <w:b/>
          <w:sz w:val="28"/>
          <w:szCs w:val="28"/>
        </w:rPr>
        <w:t>Following the Making of the decision, the decision form will be published here:</w:t>
      </w:r>
    </w:p>
    <w:p w14:paraId="05F51301" w14:textId="77777777" w:rsidR="001218CA" w:rsidRDefault="001218CA" w:rsidP="001218CA">
      <w:r>
        <w:rPr>
          <w:noProof/>
        </w:rPr>
        <mc:AlternateContent>
          <mc:Choice Requires="wps">
            <w:drawing>
              <wp:anchor distT="0" distB="0" distL="114300" distR="114300" simplePos="0" relativeHeight="251731968" behindDoc="0" locked="0" layoutInCell="1" allowOverlap="1" wp14:anchorId="792308D9" wp14:editId="5017605F">
                <wp:simplePos x="0" y="0"/>
                <wp:positionH relativeFrom="column">
                  <wp:posOffset>2190115</wp:posOffset>
                </wp:positionH>
                <wp:positionV relativeFrom="paragraph">
                  <wp:posOffset>51435</wp:posOffset>
                </wp:positionV>
                <wp:extent cx="1323975" cy="1143000"/>
                <wp:effectExtent l="0" t="0" r="9525" b="0"/>
                <wp:wrapNone/>
                <wp:docPr id="10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FB1D19C" w14:textId="54A066CB" w:rsidR="001218CA" w:rsidRDefault="000B4262" w:rsidP="000B4262">
                            <w:r>
                              <w:object w:dxaOrig="1534" w:dyaOrig="997" w14:anchorId="35179157">
                                <v:shape id="_x0000_i1060" type="#_x0000_t75" style="width:76.7pt;height:49.85pt">
                                  <v:imagedata r:id="rId78" o:title=""/>
                                </v:shape>
                                <o:OLEObject Type="Embed" ProgID="AcroExch.Document.DC" ShapeID="_x0000_i1060" DrawAspect="Icon" ObjectID="_1725969509" r:id="rId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308D9" id="_x0000_s1048" type="#_x0000_t202" style="position:absolute;margin-left:172.45pt;margin-top:4.05pt;width:104.25pt;height:90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" fillcolor="window" strokeweight=".5pt">
                <v:path arrowok="t"/>
                <v:textbox style="mso-fit-shape-to-text:t">
                  <w:txbxContent>
                    <w:p w14:paraId="7FB1D19C" w14:textId="54A066CB" w:rsidR="001218CA" w:rsidRDefault="000B4262" w:rsidP="000B4262">
                      <w:r>
                        <w:object w:dxaOrig="1534" w:dyaOrig="997" w14:anchorId="35179157">
                          <v:shape id="_x0000_i1058" type="#_x0000_t75" style="width:76.7pt;height:49.85pt">
                            <v:imagedata r:id="rId80" o:title=""/>
                          </v:shape>
                          <o:OLEObject Type="Embed" ProgID="AcroExch.Document.DC" ShapeID="_x0000_i1058" DrawAspect="Icon" ObjectID="_1722152165" r:id="rId81"/>
                        </w:object>
                      </w:r>
                    </w:p>
                  </w:txbxContent>
                </v:textbox>
              </v:shape>
            </w:pict>
          </mc:Fallback>
        </mc:AlternateContent>
      </w:r>
    </w:p>
    <w:p w14:paraId="25E6CD0E" w14:textId="77777777" w:rsidR="001218CA" w:rsidRDefault="001218CA" w:rsidP="001218CA"/>
    <w:p w14:paraId="225554B3" w14:textId="5A3FC65D" w:rsidR="001218CA" w:rsidRDefault="001218CA" w:rsidP="001218CA"/>
    <w:p w14:paraId="5BA9BC45" w14:textId="19A87EC8" w:rsidR="00006167" w:rsidRDefault="00006167" w:rsidP="001218CA"/>
    <w:p w14:paraId="70147EB8" w14:textId="77777777" w:rsidR="00006167" w:rsidRDefault="00006167" w:rsidP="001218CA"/>
    <w:p w14:paraId="3E9F1CDC" w14:textId="117E6A05" w:rsidR="001218CA" w:rsidRDefault="001218CA" w:rsidP="001218CA"/>
    <w:p w14:paraId="39B5F4FE" w14:textId="14849070" w:rsidR="0074195D" w:rsidRDefault="0074195D" w:rsidP="001218CA"/>
    <w:p w14:paraId="0D5413D1" w14:textId="07B2EC88" w:rsidR="0074195D" w:rsidRDefault="0074195D" w:rsidP="0074195D">
      <w:pPr>
        <w:rPr>
          <w:b/>
          <w:sz w:val="28"/>
          <w:szCs w:val="28"/>
          <w:lang w:val="en-US"/>
        </w:rPr>
      </w:pPr>
      <w:r>
        <w:rPr>
          <w:b/>
          <w:sz w:val="28"/>
        </w:rPr>
        <w:lastRenderedPageBreak/>
        <w:t xml:space="preserve">DECISION: </w:t>
      </w:r>
      <w:r w:rsidRPr="006B4381">
        <w:rPr>
          <w:b/>
          <w:sz w:val="28"/>
        </w:rPr>
        <w:t>ADD00</w:t>
      </w:r>
      <w:r>
        <w:rPr>
          <w:b/>
          <w:sz w:val="28"/>
        </w:rPr>
        <w:t xml:space="preserve">40 </w:t>
      </w:r>
      <w:r>
        <w:rPr>
          <w:b/>
          <w:sz w:val="28"/>
          <w:szCs w:val="28"/>
          <w:lang w:val="en-US"/>
        </w:rPr>
        <w:t>Health Determinants Research Collaboration Bid</w:t>
      </w:r>
    </w:p>
    <w:p w14:paraId="6D88EBF3" w14:textId="77777777" w:rsidR="0074195D" w:rsidRDefault="0074195D" w:rsidP="0074195D">
      <w:pPr>
        <w:rPr>
          <w:b/>
          <w:sz w:val="28"/>
        </w:rPr>
      </w:pPr>
    </w:p>
    <w:p w14:paraId="38D0BDDE" w14:textId="77777777" w:rsidR="0074195D" w:rsidRDefault="0074195D" w:rsidP="0074195D">
      <w:pPr>
        <w:rPr>
          <w:b/>
          <w:sz w:val="28"/>
        </w:rPr>
      </w:pPr>
      <w:r>
        <w:rPr>
          <w:b/>
          <w:sz w:val="28"/>
        </w:rPr>
        <w:t xml:space="preserve">Nature of the decision: </w:t>
      </w:r>
    </w:p>
    <w:p w14:paraId="3B10B967" w14:textId="77777777" w:rsidR="0074195D" w:rsidRDefault="0074195D" w:rsidP="0074195D">
      <w:pPr>
        <w:rPr>
          <w:b/>
          <w:sz w:val="28"/>
        </w:rPr>
      </w:pPr>
    </w:p>
    <w:p w14:paraId="0DFD4810" w14:textId="77777777" w:rsidR="0074195D" w:rsidRDefault="0074195D" w:rsidP="0074195D">
      <w:pPr>
        <w:rPr>
          <w:lang w:val="en-US"/>
        </w:rPr>
      </w:pPr>
      <w:r>
        <w:rPr>
          <w:lang w:val="en-US"/>
        </w:rPr>
        <w:t>This</w:t>
      </w:r>
      <w:r w:rsidRPr="00683E99">
        <w:rPr>
          <w:lang w:val="en-US"/>
        </w:rPr>
        <w:t xml:space="preserve"> proposal </w:t>
      </w:r>
      <w:r>
        <w:rPr>
          <w:lang w:val="en-US"/>
        </w:rPr>
        <w:t xml:space="preserve">is </w:t>
      </w:r>
      <w:r w:rsidRPr="00683E99">
        <w:rPr>
          <w:lang w:val="en-US"/>
        </w:rPr>
        <w:t>to develop a research culture in Redcar &amp; Cleveland Borough Council via the submission of a bid to secure a Health Determinants Research Collaboration (HDRC) from the National Institute of Health Research (NIHR).</w:t>
      </w:r>
    </w:p>
    <w:p w14:paraId="48C2385F" w14:textId="77777777" w:rsidR="0074195D" w:rsidRDefault="0074195D" w:rsidP="0074195D">
      <w:pPr>
        <w:rPr>
          <w:lang w:val="en-US"/>
        </w:rPr>
      </w:pPr>
    </w:p>
    <w:p w14:paraId="5DF974F1" w14:textId="77777777" w:rsidR="0074195D" w:rsidRPr="00683E99" w:rsidRDefault="0074195D" w:rsidP="0074195D">
      <w:pPr>
        <w:rPr>
          <w:lang w:val="en-US"/>
        </w:rPr>
      </w:pPr>
      <w:r w:rsidRPr="00683E99">
        <w:rPr>
          <w:lang w:val="en-US"/>
        </w:rPr>
        <w:t xml:space="preserve">Research activity requires an infrastructure within Local Government, mirroring the culture of research that has taken many years to develop in the NHS. Currently, this infrastructure and culture is mostly missing within </w:t>
      </w:r>
      <w:r>
        <w:rPr>
          <w:lang w:val="en-US"/>
        </w:rPr>
        <w:t>many</w:t>
      </w:r>
      <w:r w:rsidRPr="00683E99">
        <w:rPr>
          <w:lang w:val="en-US"/>
        </w:rPr>
        <w:t xml:space="preserve"> Local Authorities. </w:t>
      </w:r>
    </w:p>
    <w:p w14:paraId="460838FD" w14:textId="77777777" w:rsidR="0074195D" w:rsidRPr="00683E99" w:rsidRDefault="0074195D" w:rsidP="0074195D">
      <w:pPr>
        <w:rPr>
          <w:lang w:val="en-US"/>
        </w:rPr>
      </w:pPr>
    </w:p>
    <w:p w14:paraId="447F09EB" w14:textId="77777777" w:rsidR="0074195D" w:rsidRDefault="0074195D" w:rsidP="0074195D">
      <w:pPr>
        <w:rPr>
          <w:lang w:val="en-US"/>
        </w:rPr>
      </w:pPr>
      <w:r w:rsidRPr="00683E99">
        <w:rPr>
          <w:lang w:val="en-US"/>
        </w:rPr>
        <w:t>This funding call offers the opportunity to Redcar &amp; Cleveland Borough Council to be at the forefront of this work.</w:t>
      </w:r>
    </w:p>
    <w:p w14:paraId="58AC4533" w14:textId="77777777" w:rsidR="0074195D" w:rsidRDefault="0074195D" w:rsidP="0074195D">
      <w:pPr>
        <w:rPr>
          <w:lang w:val="en-US"/>
        </w:rPr>
      </w:pPr>
    </w:p>
    <w:p w14:paraId="0BA57066" w14:textId="6CD77205" w:rsidR="0074195D" w:rsidRDefault="0074195D" w:rsidP="0074195D">
      <w:pPr>
        <w:rPr>
          <w:noProof/>
          <w:lang w:val="en-US"/>
        </w:rPr>
      </w:pPr>
      <w:r w:rsidRPr="00683E99">
        <w:rPr>
          <w:lang w:val="en-US"/>
        </w:rPr>
        <w:t>Each HDRC is worth up to £1 million a year for five years, with a review in year four which could result in the funding being continued into the long term</w:t>
      </w:r>
      <w:r>
        <w:rPr>
          <w:noProof/>
          <w:lang w:val="en-US"/>
        </w:rPr>
        <w:t xml:space="preserve">.  </w:t>
      </w:r>
    </w:p>
    <w:p w14:paraId="64D5B392" w14:textId="77777777" w:rsidR="0074195D" w:rsidRDefault="0074195D" w:rsidP="0074195D"/>
    <w:p w14:paraId="7556E2EB" w14:textId="77777777" w:rsidR="0074195D" w:rsidRDefault="0074195D" w:rsidP="0074195D">
      <w:pPr>
        <w:rPr>
          <w:b/>
          <w:sz w:val="28"/>
        </w:rPr>
      </w:pPr>
      <w:r>
        <w:rPr>
          <w:b/>
          <w:sz w:val="28"/>
        </w:rPr>
        <w:t>Who will make the decision?</w:t>
      </w:r>
    </w:p>
    <w:p w14:paraId="214C4D61" w14:textId="77777777" w:rsidR="0074195D" w:rsidRDefault="0074195D" w:rsidP="0074195D">
      <w:pPr>
        <w:rPr>
          <w:b/>
          <w:sz w:val="28"/>
        </w:rPr>
      </w:pPr>
    </w:p>
    <w:p w14:paraId="07414D65" w14:textId="17370520" w:rsidR="0074195D" w:rsidRDefault="00FA518D" w:rsidP="0074195D">
      <w:r>
        <w:t>Corporate Director for Adults and Communities</w:t>
      </w:r>
    </w:p>
    <w:p w14:paraId="6F42D648" w14:textId="77777777" w:rsidR="0074195D" w:rsidRDefault="0074195D" w:rsidP="0074195D"/>
    <w:p w14:paraId="72238A01" w14:textId="77777777" w:rsidR="0074195D" w:rsidRDefault="0074195D" w:rsidP="0074195D">
      <w:pPr>
        <w:rPr>
          <w:b/>
          <w:sz w:val="28"/>
        </w:rPr>
      </w:pPr>
      <w:r>
        <w:rPr>
          <w:b/>
          <w:sz w:val="28"/>
        </w:rPr>
        <w:t>When is the decision to be taken?</w:t>
      </w:r>
    </w:p>
    <w:p w14:paraId="58724053" w14:textId="77777777" w:rsidR="0074195D" w:rsidRDefault="0074195D" w:rsidP="0074195D">
      <w:pPr>
        <w:rPr>
          <w:b/>
          <w:sz w:val="28"/>
        </w:rPr>
      </w:pPr>
    </w:p>
    <w:p w14:paraId="321A82A6" w14:textId="77777777" w:rsidR="0074195D" w:rsidRDefault="0074195D" w:rsidP="0074195D">
      <w:r>
        <w:t>November 2021</w:t>
      </w:r>
    </w:p>
    <w:p w14:paraId="3E12F39F" w14:textId="77777777" w:rsidR="0074195D" w:rsidRDefault="0074195D" w:rsidP="0074195D"/>
    <w:p w14:paraId="7818E204" w14:textId="77777777" w:rsidR="0074195D" w:rsidRDefault="0074195D" w:rsidP="0074195D">
      <w:pPr>
        <w:rPr>
          <w:b/>
          <w:sz w:val="28"/>
        </w:rPr>
      </w:pPr>
      <w:r>
        <w:rPr>
          <w:b/>
          <w:sz w:val="28"/>
        </w:rPr>
        <w:t>Who will be consulted and how?</w:t>
      </w:r>
    </w:p>
    <w:p w14:paraId="6DA3A9B0" w14:textId="77777777" w:rsidR="0074195D" w:rsidRDefault="0074195D" w:rsidP="0074195D">
      <w:pPr>
        <w:rPr>
          <w:b/>
          <w:sz w:val="28"/>
        </w:rPr>
      </w:pPr>
    </w:p>
    <w:p w14:paraId="3AB1B70E" w14:textId="77777777" w:rsidR="0074195D" w:rsidRPr="007548DF" w:rsidRDefault="0074195D" w:rsidP="0074195D">
      <w:pPr>
        <w:rPr>
          <w:noProof/>
          <w:lang w:val="en-US"/>
        </w:rPr>
      </w:pPr>
      <w:r w:rsidRPr="007548DF">
        <w:rPr>
          <w:noProof/>
          <w:lang w:val="en-US"/>
        </w:rPr>
        <w:t>Director of Adult &amp; Communities</w:t>
      </w:r>
    </w:p>
    <w:p w14:paraId="4EC86023" w14:textId="77777777" w:rsidR="0074195D" w:rsidRPr="007548DF" w:rsidRDefault="0074195D" w:rsidP="0074195D">
      <w:pPr>
        <w:rPr>
          <w:noProof/>
          <w:lang w:val="en-US"/>
        </w:rPr>
      </w:pPr>
      <w:r w:rsidRPr="007548DF">
        <w:rPr>
          <w:noProof/>
          <w:lang w:val="en-US"/>
        </w:rPr>
        <w:t>Chief Legal Officer</w:t>
      </w:r>
    </w:p>
    <w:p w14:paraId="781D0690" w14:textId="77777777" w:rsidR="0074195D" w:rsidRPr="007548DF" w:rsidRDefault="0074195D" w:rsidP="0074195D">
      <w:pPr>
        <w:rPr>
          <w:noProof/>
          <w:lang w:val="en-US"/>
        </w:rPr>
      </w:pPr>
      <w:r w:rsidRPr="007548DF">
        <w:rPr>
          <w:noProof/>
          <w:lang w:val="en-US"/>
        </w:rPr>
        <w:t>Chief Finance Officer</w:t>
      </w:r>
    </w:p>
    <w:p w14:paraId="4D75E3FF" w14:textId="77777777" w:rsidR="0074195D" w:rsidRDefault="0074195D" w:rsidP="0074195D">
      <w:pPr>
        <w:rPr>
          <w:lang w:val="en-US"/>
        </w:rPr>
      </w:pPr>
      <w:r>
        <w:rPr>
          <w:lang w:val="en-US"/>
        </w:rPr>
        <w:t xml:space="preserve">All of the above will be consulted via approval of the delegated decision </w:t>
      </w:r>
    </w:p>
    <w:p w14:paraId="3EB87C29" w14:textId="77777777" w:rsidR="0074195D" w:rsidRDefault="0074195D" w:rsidP="0074195D"/>
    <w:p w14:paraId="46801885" w14:textId="77777777" w:rsidR="0074195D" w:rsidRDefault="0074195D" w:rsidP="0074195D">
      <w:pPr>
        <w:rPr>
          <w:b/>
          <w:sz w:val="28"/>
        </w:rPr>
      </w:pPr>
      <w:r>
        <w:rPr>
          <w:b/>
          <w:sz w:val="28"/>
        </w:rPr>
        <w:t>Supporting documentation:</w:t>
      </w:r>
    </w:p>
    <w:p w14:paraId="3B39882C" w14:textId="77777777" w:rsidR="0074195D" w:rsidRDefault="0074195D" w:rsidP="0074195D">
      <w:pPr>
        <w:rPr>
          <w:b/>
          <w:sz w:val="28"/>
        </w:rPr>
      </w:pPr>
    </w:p>
    <w:p w14:paraId="2929E25E" w14:textId="77777777" w:rsidR="0074195D" w:rsidRDefault="0074195D" w:rsidP="0074195D">
      <w:r>
        <w:t>There are no supporting documents for this decision</w:t>
      </w:r>
    </w:p>
    <w:p w14:paraId="46DDF695" w14:textId="77777777" w:rsidR="0074195D" w:rsidRDefault="0074195D" w:rsidP="0074195D"/>
    <w:p w14:paraId="4C498214" w14:textId="77777777" w:rsidR="0074195D" w:rsidRDefault="0074195D" w:rsidP="0074195D">
      <w:pPr>
        <w:rPr>
          <w:b/>
          <w:sz w:val="28"/>
        </w:rPr>
      </w:pPr>
      <w:r>
        <w:rPr>
          <w:b/>
          <w:sz w:val="28"/>
        </w:rPr>
        <w:t>How and by when to make representations:</w:t>
      </w:r>
    </w:p>
    <w:p w14:paraId="3B100BD6" w14:textId="77777777" w:rsidR="0074195D" w:rsidRDefault="0074195D" w:rsidP="0074195D">
      <w:pPr>
        <w:rPr>
          <w:b/>
          <w:sz w:val="28"/>
        </w:rPr>
      </w:pPr>
    </w:p>
    <w:p w14:paraId="71A2F106" w14:textId="1ED2FF2D" w:rsidR="0074195D" w:rsidRDefault="0074195D" w:rsidP="0074195D">
      <w:r>
        <w:t xml:space="preserve">Representations should be made to </w:t>
      </w:r>
      <w:r w:rsidR="00FA518D">
        <w:rPr>
          <w:lang w:val="en-US"/>
        </w:rPr>
        <w:t>Scott Lloyd</w:t>
      </w:r>
      <w:r>
        <w:t xml:space="preserve"> before </w:t>
      </w:r>
      <w:r w:rsidR="00FA518D">
        <w:t>9</w:t>
      </w:r>
      <w:r>
        <w:t xml:space="preserve"> November 2021.</w:t>
      </w:r>
    </w:p>
    <w:p w14:paraId="13055CAF" w14:textId="0E5A3B0D" w:rsidR="0074195D" w:rsidRDefault="0074195D" w:rsidP="0074195D">
      <w:pPr>
        <w:rPr>
          <w:noProof/>
          <w:lang w:val="en-US"/>
        </w:rPr>
      </w:pPr>
      <w:r>
        <w:t xml:space="preserve">Tel: </w:t>
      </w:r>
      <w:r w:rsidRPr="00C327D3">
        <w:rPr>
          <w:noProof/>
          <w:lang w:val="en-US"/>
        </w:rPr>
        <w:t xml:space="preserve">01642 </w:t>
      </w:r>
      <w:r>
        <w:rPr>
          <w:noProof/>
          <w:lang w:val="en-US"/>
        </w:rPr>
        <w:t>72765</w:t>
      </w:r>
      <w:r w:rsidR="00FA518D">
        <w:rPr>
          <w:noProof/>
          <w:lang w:val="en-US"/>
        </w:rPr>
        <w:t>8</w:t>
      </w:r>
    </w:p>
    <w:p w14:paraId="4FC14F75" w14:textId="77777777" w:rsidR="0074195D" w:rsidRDefault="0074195D" w:rsidP="0074195D"/>
    <w:p w14:paraId="461229F3" w14:textId="6FCE74C5" w:rsidR="0074195D" w:rsidRDefault="0074195D" w:rsidP="0074195D">
      <w:r>
        <w:t xml:space="preserve">First published in Forward Plan on </w:t>
      </w:r>
      <w:r w:rsidR="00FA518D">
        <w:t>12</w:t>
      </w:r>
      <w:r>
        <w:t xml:space="preserve"> October 2021</w:t>
      </w:r>
    </w:p>
    <w:p w14:paraId="41E01F14" w14:textId="77777777" w:rsidR="0074195D" w:rsidRDefault="0074195D" w:rsidP="0074195D"/>
    <w:p w14:paraId="4E1506E6" w14:textId="77777777" w:rsidR="0074195D" w:rsidRPr="008254C1" w:rsidRDefault="0074195D" w:rsidP="0074195D">
      <w:pPr>
        <w:rPr>
          <w:b/>
          <w:sz w:val="28"/>
          <w:szCs w:val="28"/>
        </w:rPr>
      </w:pPr>
      <w:r w:rsidRPr="008254C1">
        <w:rPr>
          <w:b/>
          <w:sz w:val="28"/>
          <w:szCs w:val="28"/>
        </w:rPr>
        <w:t>Following the Making of the decision, the decision form will be published here:</w:t>
      </w:r>
    </w:p>
    <w:p w14:paraId="17B68E15" w14:textId="77777777" w:rsidR="0074195D" w:rsidRDefault="0074195D" w:rsidP="0074195D">
      <w:r>
        <w:rPr>
          <w:noProof/>
        </w:rPr>
        <mc:AlternateContent>
          <mc:Choice Requires="wps">
            <w:drawing>
              <wp:anchor distT="0" distB="0" distL="114300" distR="114300" simplePos="0" relativeHeight="251734016" behindDoc="0" locked="0" layoutInCell="1" allowOverlap="1" wp14:anchorId="51757E04" wp14:editId="237036BF">
                <wp:simplePos x="0" y="0"/>
                <wp:positionH relativeFrom="column">
                  <wp:posOffset>2190115</wp:posOffset>
                </wp:positionH>
                <wp:positionV relativeFrom="paragraph">
                  <wp:posOffset>51435</wp:posOffset>
                </wp:positionV>
                <wp:extent cx="1323975" cy="1143000"/>
                <wp:effectExtent l="0" t="0" r="9525" b="0"/>
                <wp:wrapNone/>
                <wp:docPr id="10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FD5D41" w14:textId="77777777" w:rsidR="0074195D" w:rsidRDefault="0074195D" w:rsidP="007419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57E04" id="_x0000_s1049" type="#_x0000_t202" style="position:absolute;margin-left:172.45pt;margin-top:4.05pt;width:104.25pt;height:90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R4Q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wA4WoN5R6JtnDQoDN8&#10;ITHaEhN+ZhZFhxTiIPknXCoFmCL0O0pqsL/+dh/8UQtopaRFERfU/dwyK5CH7xpVcpeNRkH18TAa&#10;3wzwYC8t60uL3jZzQC4zHFnD4zb4e3XcVhaaV5y3WYiKJqY5xi6oP27n/jBaOK9czGbRCXVumF/q&#10;leFHfQWWX7pXZk3fdo+KeYSj3Fn+rvsH30C5htnWQyWjNM6s9kLFGYnt7uc5DOHlOXqdvzrT3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ejkeEFgCAAC9BAAADgAAAAAAAAAAAAAAAAAuAgAAZHJzL2Uyb0RvYy54bWxQ&#10;SwECLQAUAAYACAAAACEAEIroBd8AAAAJAQAADwAAAAAAAAAAAAAAAACyBAAAZHJzL2Rvd25yZXYu&#10;eG1sUEsFBgAAAAAEAAQA8wAAAL4FAAAAAA==&#10;" fillcolor="window" strokeweight=".5pt">
                <v:path arrowok="t"/>
                <v:textbox>
                  <w:txbxContent>
                    <w:p w14:paraId="41FD5D41" w14:textId="77777777" w:rsidR="0074195D" w:rsidRDefault="0074195D" w:rsidP="0074195D"/>
                  </w:txbxContent>
                </v:textbox>
              </v:shape>
            </w:pict>
          </mc:Fallback>
        </mc:AlternateContent>
      </w:r>
    </w:p>
    <w:p w14:paraId="3CA5DC33" w14:textId="22F10851" w:rsidR="0074195D" w:rsidRDefault="0074195D" w:rsidP="001218CA"/>
    <w:p w14:paraId="13D8D77B" w14:textId="00CF4B2D" w:rsidR="0074195D" w:rsidRDefault="0074195D" w:rsidP="001218CA"/>
    <w:p w14:paraId="2B83A762" w14:textId="74B9309E" w:rsidR="0074195D" w:rsidRDefault="0074195D" w:rsidP="001218CA"/>
    <w:p w14:paraId="7F8B16D1" w14:textId="5E629935" w:rsidR="0074195D" w:rsidRDefault="0074195D" w:rsidP="001218CA"/>
    <w:p w14:paraId="079C78F9" w14:textId="18D99F75" w:rsidR="00FA518D" w:rsidRDefault="00FA518D" w:rsidP="001218CA"/>
    <w:p w14:paraId="6FC70B6A" w14:textId="5C9FD555" w:rsidR="00FA518D" w:rsidRDefault="00FA518D" w:rsidP="001218CA"/>
    <w:p w14:paraId="7AC7F58B" w14:textId="6423C344" w:rsidR="0019045C" w:rsidRDefault="0019045C" w:rsidP="001218CA"/>
    <w:p w14:paraId="4B06E597" w14:textId="62A29C2F" w:rsidR="0019045C" w:rsidRDefault="0019045C" w:rsidP="001218CA"/>
    <w:p w14:paraId="5EEAFA90" w14:textId="77777777" w:rsidR="0019045C" w:rsidRDefault="0019045C" w:rsidP="0019045C">
      <w:pPr>
        <w:rPr>
          <w:b/>
          <w:sz w:val="28"/>
        </w:rPr>
      </w:pPr>
    </w:p>
    <w:p w14:paraId="1AD08025" w14:textId="77777777" w:rsidR="0019045C" w:rsidRDefault="0019045C" w:rsidP="0019045C">
      <w:pPr>
        <w:rPr>
          <w:b/>
          <w:sz w:val="28"/>
        </w:rPr>
      </w:pPr>
    </w:p>
    <w:p w14:paraId="21D75371" w14:textId="77777777" w:rsidR="0019045C" w:rsidRDefault="0019045C" w:rsidP="0019045C">
      <w:pPr>
        <w:rPr>
          <w:b/>
          <w:sz w:val="28"/>
        </w:rPr>
      </w:pPr>
    </w:p>
    <w:p w14:paraId="55F6E74B" w14:textId="77777777" w:rsidR="0019045C" w:rsidRDefault="0019045C" w:rsidP="0019045C">
      <w:pPr>
        <w:rPr>
          <w:b/>
          <w:sz w:val="28"/>
        </w:rPr>
      </w:pPr>
    </w:p>
    <w:p w14:paraId="2AF665BF" w14:textId="77777777" w:rsidR="0019045C" w:rsidRDefault="0019045C" w:rsidP="0019045C">
      <w:pPr>
        <w:rPr>
          <w:b/>
          <w:sz w:val="28"/>
        </w:rPr>
      </w:pPr>
    </w:p>
    <w:p w14:paraId="1D65644D" w14:textId="77777777" w:rsidR="0019045C" w:rsidRDefault="0019045C" w:rsidP="0019045C">
      <w:pPr>
        <w:rPr>
          <w:b/>
          <w:sz w:val="28"/>
        </w:rPr>
      </w:pPr>
    </w:p>
    <w:p w14:paraId="188EED43" w14:textId="77777777" w:rsidR="0019045C" w:rsidRDefault="0019045C" w:rsidP="0019045C">
      <w:pPr>
        <w:rPr>
          <w:b/>
          <w:sz w:val="28"/>
        </w:rPr>
      </w:pPr>
    </w:p>
    <w:p w14:paraId="72DBDF87" w14:textId="77777777" w:rsidR="0019045C" w:rsidRDefault="0019045C" w:rsidP="0019045C">
      <w:pPr>
        <w:rPr>
          <w:b/>
          <w:sz w:val="28"/>
        </w:rPr>
      </w:pPr>
    </w:p>
    <w:p w14:paraId="43FCB900" w14:textId="77777777" w:rsidR="0019045C" w:rsidRDefault="0019045C" w:rsidP="0019045C">
      <w:pPr>
        <w:rPr>
          <w:b/>
          <w:sz w:val="28"/>
        </w:rPr>
      </w:pPr>
    </w:p>
    <w:p w14:paraId="560FC8C2" w14:textId="77777777" w:rsidR="0019045C" w:rsidRDefault="0019045C" w:rsidP="0019045C">
      <w:pPr>
        <w:rPr>
          <w:b/>
          <w:sz w:val="28"/>
        </w:rPr>
      </w:pPr>
    </w:p>
    <w:p w14:paraId="22A441E5" w14:textId="77777777" w:rsidR="0019045C" w:rsidRDefault="0019045C" w:rsidP="0019045C">
      <w:pPr>
        <w:rPr>
          <w:b/>
          <w:sz w:val="28"/>
        </w:rPr>
      </w:pPr>
    </w:p>
    <w:p w14:paraId="6D761B64" w14:textId="77777777" w:rsidR="0019045C" w:rsidRDefault="0019045C" w:rsidP="0019045C">
      <w:pPr>
        <w:rPr>
          <w:b/>
          <w:sz w:val="28"/>
        </w:rPr>
      </w:pPr>
    </w:p>
    <w:p w14:paraId="63A5FA6E" w14:textId="77777777" w:rsidR="0019045C" w:rsidRDefault="0019045C" w:rsidP="0019045C">
      <w:pPr>
        <w:rPr>
          <w:b/>
          <w:sz w:val="28"/>
        </w:rPr>
      </w:pPr>
    </w:p>
    <w:p w14:paraId="1C96D22C" w14:textId="77777777" w:rsidR="0019045C" w:rsidRDefault="0019045C" w:rsidP="0019045C">
      <w:pPr>
        <w:rPr>
          <w:b/>
          <w:sz w:val="28"/>
        </w:rPr>
      </w:pPr>
    </w:p>
    <w:p w14:paraId="4AB43F23" w14:textId="77777777" w:rsidR="0019045C" w:rsidRDefault="0019045C" w:rsidP="0019045C">
      <w:pPr>
        <w:rPr>
          <w:b/>
          <w:sz w:val="28"/>
        </w:rPr>
      </w:pPr>
    </w:p>
    <w:p w14:paraId="5DAEACD7" w14:textId="77777777" w:rsidR="0019045C" w:rsidRDefault="0019045C" w:rsidP="0019045C">
      <w:pPr>
        <w:rPr>
          <w:b/>
          <w:sz w:val="28"/>
        </w:rPr>
      </w:pPr>
    </w:p>
    <w:p w14:paraId="0379401B" w14:textId="77777777" w:rsidR="0019045C" w:rsidRDefault="0019045C" w:rsidP="0019045C">
      <w:pPr>
        <w:rPr>
          <w:b/>
          <w:sz w:val="28"/>
        </w:rPr>
      </w:pPr>
    </w:p>
    <w:p w14:paraId="6ABB2809" w14:textId="77777777" w:rsidR="0019045C" w:rsidRDefault="0019045C" w:rsidP="0019045C">
      <w:pPr>
        <w:rPr>
          <w:b/>
          <w:sz w:val="28"/>
        </w:rPr>
      </w:pPr>
    </w:p>
    <w:p w14:paraId="5E4B5B90" w14:textId="77777777" w:rsidR="0019045C" w:rsidRDefault="0019045C" w:rsidP="0019045C">
      <w:pPr>
        <w:rPr>
          <w:b/>
          <w:sz w:val="28"/>
        </w:rPr>
      </w:pPr>
    </w:p>
    <w:p w14:paraId="270227A6" w14:textId="77777777" w:rsidR="0019045C" w:rsidRDefault="0019045C" w:rsidP="0019045C">
      <w:pPr>
        <w:rPr>
          <w:b/>
          <w:sz w:val="28"/>
        </w:rPr>
      </w:pPr>
    </w:p>
    <w:p w14:paraId="5CBFC916" w14:textId="77777777" w:rsidR="0019045C" w:rsidRDefault="0019045C" w:rsidP="0019045C">
      <w:pPr>
        <w:rPr>
          <w:b/>
          <w:sz w:val="28"/>
        </w:rPr>
      </w:pPr>
    </w:p>
    <w:p w14:paraId="3659C0DD" w14:textId="77777777" w:rsidR="0019045C" w:rsidRDefault="0019045C" w:rsidP="0019045C">
      <w:pPr>
        <w:rPr>
          <w:b/>
          <w:sz w:val="28"/>
        </w:rPr>
      </w:pPr>
    </w:p>
    <w:p w14:paraId="79E116EB" w14:textId="77777777" w:rsidR="0019045C" w:rsidRDefault="0019045C" w:rsidP="0019045C">
      <w:pPr>
        <w:rPr>
          <w:b/>
          <w:sz w:val="28"/>
        </w:rPr>
      </w:pPr>
    </w:p>
    <w:p w14:paraId="6C505F94" w14:textId="77777777" w:rsidR="0019045C" w:rsidRDefault="0019045C" w:rsidP="0019045C">
      <w:pPr>
        <w:rPr>
          <w:b/>
          <w:sz w:val="28"/>
        </w:rPr>
      </w:pPr>
    </w:p>
    <w:p w14:paraId="701060D8" w14:textId="77777777" w:rsidR="0019045C" w:rsidRDefault="0019045C" w:rsidP="0019045C">
      <w:pPr>
        <w:rPr>
          <w:b/>
          <w:sz w:val="28"/>
        </w:rPr>
      </w:pPr>
    </w:p>
    <w:p w14:paraId="676E5F8A" w14:textId="77777777" w:rsidR="0019045C" w:rsidRDefault="0019045C" w:rsidP="0019045C">
      <w:pPr>
        <w:rPr>
          <w:b/>
          <w:sz w:val="28"/>
        </w:rPr>
      </w:pPr>
    </w:p>
    <w:p w14:paraId="08B924A2" w14:textId="77777777" w:rsidR="0019045C" w:rsidRDefault="0019045C" w:rsidP="0019045C">
      <w:pPr>
        <w:rPr>
          <w:b/>
          <w:sz w:val="28"/>
        </w:rPr>
      </w:pPr>
    </w:p>
    <w:p w14:paraId="5AFCCE05" w14:textId="77777777" w:rsidR="0019045C" w:rsidRDefault="0019045C" w:rsidP="0019045C">
      <w:pPr>
        <w:rPr>
          <w:b/>
          <w:sz w:val="28"/>
        </w:rPr>
      </w:pPr>
    </w:p>
    <w:p w14:paraId="554CC3CA" w14:textId="77777777" w:rsidR="0019045C" w:rsidRDefault="0019045C" w:rsidP="0019045C">
      <w:pPr>
        <w:rPr>
          <w:b/>
          <w:sz w:val="28"/>
        </w:rPr>
      </w:pPr>
    </w:p>
    <w:p w14:paraId="3D68F3A3" w14:textId="7F2F513E" w:rsidR="0019045C" w:rsidRDefault="0019045C" w:rsidP="0019045C">
      <w:pPr>
        <w:rPr>
          <w:b/>
          <w:sz w:val="28"/>
          <w:szCs w:val="28"/>
          <w:lang w:val="en-US"/>
        </w:rPr>
      </w:pPr>
      <w:r>
        <w:rPr>
          <w:b/>
          <w:sz w:val="28"/>
        </w:rPr>
        <w:lastRenderedPageBreak/>
        <w:t xml:space="preserve">DECISION: </w:t>
      </w:r>
      <w:r w:rsidRPr="006B4381">
        <w:rPr>
          <w:b/>
          <w:sz w:val="28"/>
        </w:rPr>
        <w:t>ADD00</w:t>
      </w:r>
      <w:r>
        <w:rPr>
          <w:b/>
          <w:sz w:val="28"/>
        </w:rPr>
        <w:t xml:space="preserve">41 </w:t>
      </w:r>
      <w:r>
        <w:rPr>
          <w:b/>
          <w:sz w:val="28"/>
          <w:szCs w:val="28"/>
          <w:lang w:val="en-US"/>
        </w:rPr>
        <w:t>Domiciliary Care Additional Capacity</w:t>
      </w:r>
    </w:p>
    <w:p w14:paraId="7E578728" w14:textId="77777777" w:rsidR="0019045C" w:rsidRDefault="0019045C" w:rsidP="0019045C">
      <w:pPr>
        <w:rPr>
          <w:b/>
          <w:sz w:val="28"/>
        </w:rPr>
      </w:pPr>
    </w:p>
    <w:p w14:paraId="7EE90CA7" w14:textId="77777777" w:rsidR="0019045C" w:rsidRDefault="0019045C" w:rsidP="0019045C">
      <w:pPr>
        <w:rPr>
          <w:b/>
          <w:sz w:val="28"/>
        </w:rPr>
      </w:pPr>
      <w:r>
        <w:rPr>
          <w:b/>
          <w:sz w:val="28"/>
        </w:rPr>
        <w:t xml:space="preserve">Nature of the decision: </w:t>
      </w:r>
    </w:p>
    <w:p w14:paraId="4D975E13" w14:textId="77777777" w:rsidR="0019045C" w:rsidRDefault="0019045C" w:rsidP="0019045C">
      <w:pPr>
        <w:rPr>
          <w:b/>
          <w:sz w:val="28"/>
        </w:rPr>
      </w:pPr>
    </w:p>
    <w:p w14:paraId="4C8A7FA5" w14:textId="29829308" w:rsidR="0019045C" w:rsidRDefault="0019045C" w:rsidP="0019045C">
      <w:pPr>
        <w:rPr>
          <w:noProof/>
          <w:lang w:val="en-US"/>
        </w:rPr>
      </w:pPr>
      <w:r>
        <w:rPr>
          <w:noProof/>
          <w:lang w:val="en-US"/>
        </w:rPr>
        <w:t xml:space="preserve">To </w:t>
      </w:r>
      <w:r w:rsidRPr="00E44ED2">
        <w:rPr>
          <w:noProof/>
          <w:lang w:val="en-US"/>
        </w:rPr>
        <w:t xml:space="preserve">award packages of care to </w:t>
      </w:r>
      <w:r>
        <w:rPr>
          <w:noProof/>
          <w:lang w:val="en-US"/>
        </w:rPr>
        <w:t xml:space="preserve">a number of off framework providers who are </w:t>
      </w:r>
      <w:r w:rsidRPr="00E44ED2">
        <w:rPr>
          <w:noProof/>
          <w:lang w:val="en-US"/>
        </w:rPr>
        <w:t>registered domiciliary care provider</w:t>
      </w:r>
      <w:r>
        <w:rPr>
          <w:noProof/>
          <w:lang w:val="en-US"/>
        </w:rPr>
        <w:t>s</w:t>
      </w:r>
      <w:r w:rsidRPr="00E44ED2">
        <w:rPr>
          <w:noProof/>
          <w:lang w:val="en-US"/>
        </w:rPr>
        <w:t xml:space="preserve"> as a contingency for additional provision within the Borough</w:t>
      </w:r>
      <w:r>
        <w:rPr>
          <w:noProof/>
          <w:lang w:val="en-US"/>
        </w:rPr>
        <w:t xml:space="preserve"> until October 31, 2023.  </w:t>
      </w:r>
    </w:p>
    <w:p w14:paraId="784FBE6C" w14:textId="77777777" w:rsidR="0019045C" w:rsidRDefault="0019045C" w:rsidP="0019045C"/>
    <w:p w14:paraId="26491B24" w14:textId="77777777" w:rsidR="0019045C" w:rsidRDefault="0019045C" w:rsidP="0019045C">
      <w:pPr>
        <w:rPr>
          <w:b/>
          <w:sz w:val="28"/>
        </w:rPr>
      </w:pPr>
      <w:r>
        <w:rPr>
          <w:b/>
          <w:sz w:val="28"/>
        </w:rPr>
        <w:t>Who will make the decision?</w:t>
      </w:r>
    </w:p>
    <w:p w14:paraId="5DA2E8C0" w14:textId="77777777" w:rsidR="0019045C" w:rsidRDefault="0019045C" w:rsidP="0019045C">
      <w:pPr>
        <w:rPr>
          <w:b/>
          <w:sz w:val="28"/>
        </w:rPr>
      </w:pPr>
    </w:p>
    <w:p w14:paraId="4DC80230" w14:textId="00445EE9" w:rsidR="0019045C" w:rsidRDefault="0019045C" w:rsidP="0019045C">
      <w:r>
        <w:t>Cabinet Member for Adults</w:t>
      </w:r>
    </w:p>
    <w:p w14:paraId="0D08CF9F" w14:textId="77777777" w:rsidR="0019045C" w:rsidRDefault="0019045C" w:rsidP="0019045C"/>
    <w:p w14:paraId="2611B49F" w14:textId="77777777" w:rsidR="0019045C" w:rsidRDefault="0019045C" w:rsidP="0019045C">
      <w:pPr>
        <w:rPr>
          <w:b/>
          <w:sz w:val="28"/>
        </w:rPr>
      </w:pPr>
      <w:r>
        <w:rPr>
          <w:b/>
          <w:sz w:val="28"/>
        </w:rPr>
        <w:t>When is the decision to be taken?</w:t>
      </w:r>
    </w:p>
    <w:p w14:paraId="104AF189" w14:textId="77777777" w:rsidR="0019045C" w:rsidRDefault="0019045C" w:rsidP="0019045C">
      <w:pPr>
        <w:rPr>
          <w:b/>
          <w:sz w:val="28"/>
        </w:rPr>
      </w:pPr>
    </w:p>
    <w:p w14:paraId="2620C9F8" w14:textId="33F112A5" w:rsidR="0019045C" w:rsidRDefault="0019045C" w:rsidP="0019045C">
      <w:r>
        <w:t>December 2021</w:t>
      </w:r>
    </w:p>
    <w:p w14:paraId="52F10795" w14:textId="77777777" w:rsidR="0019045C" w:rsidRDefault="0019045C" w:rsidP="0019045C"/>
    <w:p w14:paraId="03BCCCD4" w14:textId="77777777" w:rsidR="0019045C" w:rsidRDefault="0019045C" w:rsidP="0019045C">
      <w:pPr>
        <w:rPr>
          <w:b/>
          <w:sz w:val="28"/>
        </w:rPr>
      </w:pPr>
      <w:r>
        <w:rPr>
          <w:b/>
          <w:sz w:val="28"/>
        </w:rPr>
        <w:t>Who will be consulted and how?</w:t>
      </w:r>
    </w:p>
    <w:p w14:paraId="7D0A917E" w14:textId="77777777" w:rsidR="0019045C" w:rsidRDefault="0019045C" w:rsidP="0019045C">
      <w:pPr>
        <w:rPr>
          <w:b/>
          <w:sz w:val="28"/>
        </w:rPr>
      </w:pPr>
    </w:p>
    <w:p w14:paraId="197C7C9F" w14:textId="77777777" w:rsidR="0019045C" w:rsidRPr="007548DF" w:rsidRDefault="0019045C" w:rsidP="0019045C">
      <w:pPr>
        <w:rPr>
          <w:noProof/>
          <w:lang w:val="en-US"/>
        </w:rPr>
      </w:pPr>
      <w:r w:rsidRPr="007548DF">
        <w:rPr>
          <w:noProof/>
          <w:lang w:val="en-US"/>
        </w:rPr>
        <w:t>Director of Adult &amp; Communities</w:t>
      </w:r>
    </w:p>
    <w:p w14:paraId="57C59E53" w14:textId="77777777" w:rsidR="0019045C" w:rsidRPr="007548DF" w:rsidRDefault="0019045C" w:rsidP="0019045C">
      <w:pPr>
        <w:rPr>
          <w:noProof/>
          <w:lang w:val="en-US"/>
        </w:rPr>
      </w:pPr>
      <w:r w:rsidRPr="007548DF">
        <w:rPr>
          <w:noProof/>
          <w:lang w:val="en-US"/>
        </w:rPr>
        <w:t>Chief Legal Officer</w:t>
      </w:r>
    </w:p>
    <w:p w14:paraId="5357C9B1" w14:textId="77777777" w:rsidR="0019045C" w:rsidRPr="007548DF" w:rsidRDefault="0019045C" w:rsidP="0019045C">
      <w:pPr>
        <w:rPr>
          <w:noProof/>
          <w:lang w:val="en-US"/>
        </w:rPr>
      </w:pPr>
      <w:r w:rsidRPr="007548DF">
        <w:rPr>
          <w:noProof/>
          <w:lang w:val="en-US"/>
        </w:rPr>
        <w:t>Chief Finance Officer</w:t>
      </w:r>
    </w:p>
    <w:p w14:paraId="69E16896" w14:textId="77777777" w:rsidR="0019045C" w:rsidRDefault="0019045C" w:rsidP="0019045C">
      <w:pPr>
        <w:rPr>
          <w:lang w:val="en-US"/>
        </w:rPr>
      </w:pPr>
      <w:r>
        <w:rPr>
          <w:lang w:val="en-US"/>
        </w:rPr>
        <w:t xml:space="preserve">All of the above will be consulted via approval of the delegated decision </w:t>
      </w:r>
    </w:p>
    <w:p w14:paraId="077621CE" w14:textId="77777777" w:rsidR="0019045C" w:rsidRDefault="0019045C" w:rsidP="0019045C"/>
    <w:p w14:paraId="59FB911C" w14:textId="77777777" w:rsidR="0019045C" w:rsidRDefault="0019045C" w:rsidP="0019045C">
      <w:pPr>
        <w:rPr>
          <w:b/>
          <w:sz w:val="28"/>
        </w:rPr>
      </w:pPr>
      <w:r>
        <w:rPr>
          <w:b/>
          <w:sz w:val="28"/>
        </w:rPr>
        <w:t>Supporting documentation:</w:t>
      </w:r>
    </w:p>
    <w:p w14:paraId="22FABEA2" w14:textId="77777777" w:rsidR="0019045C" w:rsidRDefault="0019045C" w:rsidP="0019045C">
      <w:pPr>
        <w:rPr>
          <w:b/>
          <w:sz w:val="28"/>
        </w:rPr>
      </w:pPr>
    </w:p>
    <w:p w14:paraId="08701011" w14:textId="77777777" w:rsidR="0019045C" w:rsidRDefault="0019045C" w:rsidP="0019045C">
      <w:r>
        <w:t>There are no supporting documents for this decision</w:t>
      </w:r>
    </w:p>
    <w:p w14:paraId="4E250D07" w14:textId="77777777" w:rsidR="0019045C" w:rsidRDefault="0019045C" w:rsidP="0019045C"/>
    <w:p w14:paraId="7E71AFDD" w14:textId="77777777" w:rsidR="0019045C" w:rsidRDefault="0019045C" w:rsidP="0019045C">
      <w:pPr>
        <w:rPr>
          <w:b/>
          <w:sz w:val="28"/>
        </w:rPr>
      </w:pPr>
      <w:r>
        <w:rPr>
          <w:b/>
          <w:sz w:val="28"/>
        </w:rPr>
        <w:t>How and by when to make representations:</w:t>
      </w:r>
    </w:p>
    <w:p w14:paraId="6A74A7D2" w14:textId="77777777" w:rsidR="0019045C" w:rsidRDefault="0019045C" w:rsidP="0019045C">
      <w:pPr>
        <w:rPr>
          <w:b/>
          <w:sz w:val="28"/>
        </w:rPr>
      </w:pPr>
    </w:p>
    <w:p w14:paraId="18570AEB" w14:textId="5E31326B" w:rsidR="0019045C" w:rsidRDefault="0019045C" w:rsidP="0019045C">
      <w:r>
        <w:t xml:space="preserve">Representations should be made to </w:t>
      </w:r>
      <w:r>
        <w:rPr>
          <w:lang w:val="en-US"/>
        </w:rPr>
        <w:t>Laura Watson</w:t>
      </w:r>
      <w:r>
        <w:t xml:space="preserve"> before 7 December 2021.</w:t>
      </w:r>
    </w:p>
    <w:p w14:paraId="5E4A94DD" w14:textId="21CA1B12" w:rsidR="0019045C" w:rsidRDefault="0019045C" w:rsidP="0019045C">
      <w:pPr>
        <w:rPr>
          <w:noProof/>
          <w:lang w:val="en-US"/>
        </w:rPr>
      </w:pPr>
      <w:r>
        <w:t xml:space="preserve">Tel: </w:t>
      </w:r>
      <w:r w:rsidRPr="00C327D3">
        <w:rPr>
          <w:noProof/>
          <w:lang w:val="en-US"/>
        </w:rPr>
        <w:t xml:space="preserve">01642 </w:t>
      </w:r>
      <w:r>
        <w:rPr>
          <w:noProof/>
          <w:lang w:val="en-US"/>
        </w:rPr>
        <w:t>771683</w:t>
      </w:r>
    </w:p>
    <w:p w14:paraId="6E3DC4AA" w14:textId="77777777" w:rsidR="0019045C" w:rsidRDefault="0019045C" w:rsidP="0019045C"/>
    <w:p w14:paraId="52AE9A8E" w14:textId="5761315F" w:rsidR="0019045C" w:rsidRDefault="0019045C" w:rsidP="0019045C">
      <w:r>
        <w:t>First published in Forward Plan on 9 November 2021</w:t>
      </w:r>
    </w:p>
    <w:p w14:paraId="0F6C098A" w14:textId="77777777" w:rsidR="0019045C" w:rsidRDefault="0019045C" w:rsidP="0019045C"/>
    <w:p w14:paraId="3EB69F57" w14:textId="77777777" w:rsidR="0019045C" w:rsidRPr="008254C1" w:rsidRDefault="0019045C" w:rsidP="0019045C">
      <w:pPr>
        <w:rPr>
          <w:b/>
          <w:sz w:val="28"/>
          <w:szCs w:val="28"/>
        </w:rPr>
      </w:pPr>
      <w:r w:rsidRPr="008254C1">
        <w:rPr>
          <w:b/>
          <w:sz w:val="28"/>
          <w:szCs w:val="28"/>
        </w:rPr>
        <w:t>Following the Making of the decision, the decision form will be published here:</w:t>
      </w:r>
    </w:p>
    <w:p w14:paraId="7F0BACE3" w14:textId="77777777" w:rsidR="0019045C" w:rsidRDefault="0019045C" w:rsidP="0019045C">
      <w:r>
        <w:rPr>
          <w:noProof/>
        </w:rPr>
        <mc:AlternateContent>
          <mc:Choice Requires="wps">
            <w:drawing>
              <wp:anchor distT="0" distB="0" distL="114300" distR="114300" simplePos="0" relativeHeight="251738112" behindDoc="0" locked="0" layoutInCell="1" allowOverlap="1" wp14:anchorId="1729D163" wp14:editId="3A528188">
                <wp:simplePos x="0" y="0"/>
                <wp:positionH relativeFrom="column">
                  <wp:posOffset>2190115</wp:posOffset>
                </wp:positionH>
                <wp:positionV relativeFrom="paragraph">
                  <wp:posOffset>51435</wp:posOffset>
                </wp:positionV>
                <wp:extent cx="1323975" cy="1143000"/>
                <wp:effectExtent l="0" t="0" r="9525" b="0"/>
                <wp:wrapNone/>
                <wp:docPr id="10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92E2644" w14:textId="77777777" w:rsidR="0019045C" w:rsidRDefault="0019045C" w:rsidP="001904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9D163" id="_x0000_s1050" type="#_x0000_t202" style="position:absolute;margin-left:172.45pt;margin-top:4.05pt;width:104.25pt;height:90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GNX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oA4WoN5R6JtnDQoDN8&#10;ITHaEhN+ZhZFhxTiIPknXCoFmCL0O0pqsL/+dh/8UQtopaRFERfU/dwyK5CH7xpVcpeNRkH18TAa&#10;3wzwYC8t60uL3jZzQC4zHFnD4zb4e3XcVhaaV5y3WYiKJqY5xi6oP27n/jBaOK9czGbRCXVumF/q&#10;leFHfQWWX7pXZk3fdo+KeYSj3Fn+rvsH30C5htnWQyWjNM6s9kLFGYnt7uc5DOHlOXqdvzrT3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xCxjV1gCAAC9BAAADgAAAAAAAAAAAAAAAAAuAgAAZHJzL2Uyb0RvYy54bWxQ&#10;SwECLQAUAAYACAAAACEAEIroBd8AAAAJAQAADwAAAAAAAAAAAAAAAACyBAAAZHJzL2Rvd25yZXYu&#10;eG1sUEsFBgAAAAAEAAQA8wAAAL4FAAAAAA==&#10;" fillcolor="window" strokeweight=".5pt">
                <v:path arrowok="t"/>
                <v:textbox>
                  <w:txbxContent>
                    <w:p w14:paraId="492E2644" w14:textId="77777777" w:rsidR="0019045C" w:rsidRDefault="0019045C" w:rsidP="0019045C"/>
                  </w:txbxContent>
                </v:textbox>
              </v:shape>
            </w:pict>
          </mc:Fallback>
        </mc:AlternateContent>
      </w:r>
    </w:p>
    <w:p w14:paraId="7DF469F6" w14:textId="77777777" w:rsidR="0019045C" w:rsidRDefault="0019045C" w:rsidP="0019045C"/>
    <w:p w14:paraId="2491F8FB" w14:textId="77777777" w:rsidR="0019045C" w:rsidRDefault="0019045C" w:rsidP="0019045C"/>
    <w:p w14:paraId="0F097D58" w14:textId="4F71C0F8" w:rsidR="0019045C" w:rsidRDefault="0019045C" w:rsidP="0019045C"/>
    <w:p w14:paraId="5A04C97A" w14:textId="04B22FEE" w:rsidR="002B0E16" w:rsidRDefault="002B0E16" w:rsidP="0019045C"/>
    <w:p w14:paraId="42E5726F" w14:textId="7763F645" w:rsidR="002B0E16" w:rsidRDefault="002B0E16" w:rsidP="0019045C"/>
    <w:p w14:paraId="50EBAF20" w14:textId="7CAA346A" w:rsidR="002B0E16" w:rsidRDefault="002B0E16" w:rsidP="0019045C"/>
    <w:p w14:paraId="28A9C5E3" w14:textId="14196737" w:rsidR="002B0E16" w:rsidRDefault="002B0E16" w:rsidP="0019045C"/>
    <w:p w14:paraId="59C5B386" w14:textId="7B20BBE9" w:rsidR="002B0E16" w:rsidRDefault="002B0E16" w:rsidP="002B0E16">
      <w:pPr>
        <w:rPr>
          <w:b/>
          <w:sz w:val="28"/>
          <w:szCs w:val="28"/>
          <w:lang w:val="en-US"/>
        </w:rPr>
      </w:pPr>
      <w:r>
        <w:rPr>
          <w:b/>
          <w:sz w:val="28"/>
        </w:rPr>
        <w:lastRenderedPageBreak/>
        <w:t xml:space="preserve">DECISION: </w:t>
      </w:r>
      <w:r w:rsidRPr="006B4381">
        <w:rPr>
          <w:b/>
          <w:sz w:val="28"/>
        </w:rPr>
        <w:t>ADD00</w:t>
      </w:r>
      <w:r>
        <w:rPr>
          <w:b/>
          <w:sz w:val="28"/>
        </w:rPr>
        <w:t xml:space="preserve">42 </w:t>
      </w:r>
      <w:r>
        <w:rPr>
          <w:b/>
          <w:sz w:val="28"/>
          <w:szCs w:val="28"/>
          <w:lang w:val="en-US"/>
        </w:rPr>
        <w:t>Redcar &amp; Cleveland Residential Care Home Agreement</w:t>
      </w:r>
    </w:p>
    <w:p w14:paraId="10850E53" w14:textId="77777777" w:rsidR="002B0E16" w:rsidRDefault="002B0E16" w:rsidP="002B0E16">
      <w:pPr>
        <w:rPr>
          <w:b/>
          <w:sz w:val="28"/>
        </w:rPr>
      </w:pPr>
    </w:p>
    <w:p w14:paraId="5B83362E" w14:textId="77777777" w:rsidR="002B0E16" w:rsidRDefault="002B0E16" w:rsidP="002B0E16">
      <w:pPr>
        <w:rPr>
          <w:b/>
          <w:sz w:val="28"/>
        </w:rPr>
      </w:pPr>
      <w:r>
        <w:rPr>
          <w:b/>
          <w:sz w:val="28"/>
        </w:rPr>
        <w:t xml:space="preserve">Nature of the decision: </w:t>
      </w:r>
    </w:p>
    <w:p w14:paraId="53C26D1C" w14:textId="77777777" w:rsidR="002B0E16" w:rsidRDefault="002B0E16" w:rsidP="002B0E16">
      <w:pPr>
        <w:rPr>
          <w:b/>
          <w:sz w:val="28"/>
        </w:rPr>
      </w:pPr>
    </w:p>
    <w:p w14:paraId="64E0A250" w14:textId="71F55676" w:rsidR="002B0E16" w:rsidRDefault="002B0E16" w:rsidP="002B0E16">
      <w:pPr>
        <w:rPr>
          <w:noProof/>
          <w:lang w:val="en-US"/>
        </w:rPr>
      </w:pPr>
      <w:r w:rsidRPr="006E7929">
        <w:rPr>
          <w:noProof/>
          <w:lang w:val="en-US"/>
        </w:rPr>
        <w:t>To vary the term of the existing agreement with care homes to extend the contract end date to 31st March 2023 (12 months) and to vary the terms of the service specification.</w:t>
      </w:r>
      <w:r>
        <w:rPr>
          <w:noProof/>
          <w:lang w:val="en-US"/>
        </w:rPr>
        <w:t xml:space="preserve"> Total value of 12 month extension is not anticipated to exceed £25m.  </w:t>
      </w:r>
    </w:p>
    <w:p w14:paraId="18BFBA6C" w14:textId="77777777" w:rsidR="002B0E16" w:rsidRDefault="002B0E16" w:rsidP="002B0E16"/>
    <w:p w14:paraId="0E5F6F2B" w14:textId="77777777" w:rsidR="002B0E16" w:rsidRDefault="002B0E16" w:rsidP="002B0E16">
      <w:pPr>
        <w:rPr>
          <w:b/>
          <w:sz w:val="28"/>
        </w:rPr>
      </w:pPr>
      <w:r>
        <w:rPr>
          <w:b/>
          <w:sz w:val="28"/>
        </w:rPr>
        <w:t>Who will make the decision?</w:t>
      </w:r>
    </w:p>
    <w:p w14:paraId="7E38855B" w14:textId="77777777" w:rsidR="002B0E16" w:rsidRDefault="002B0E16" w:rsidP="002B0E16">
      <w:pPr>
        <w:rPr>
          <w:b/>
          <w:sz w:val="28"/>
        </w:rPr>
      </w:pPr>
    </w:p>
    <w:p w14:paraId="5960F1DD" w14:textId="77777777" w:rsidR="002B0E16" w:rsidRDefault="002B0E16" w:rsidP="002B0E16">
      <w:r>
        <w:t>Cabinet Member for Adults</w:t>
      </w:r>
    </w:p>
    <w:p w14:paraId="772B8439" w14:textId="77777777" w:rsidR="002B0E16" w:rsidRDefault="002B0E16" w:rsidP="002B0E16"/>
    <w:p w14:paraId="5B7C6FD9" w14:textId="77777777" w:rsidR="002B0E16" w:rsidRDefault="002B0E16" w:rsidP="002B0E16">
      <w:pPr>
        <w:rPr>
          <w:b/>
          <w:sz w:val="28"/>
        </w:rPr>
      </w:pPr>
      <w:r>
        <w:rPr>
          <w:b/>
          <w:sz w:val="28"/>
        </w:rPr>
        <w:t>When is the decision to be taken?</w:t>
      </w:r>
    </w:p>
    <w:p w14:paraId="4FDBBC76" w14:textId="77777777" w:rsidR="002B0E16" w:rsidRDefault="002B0E16" w:rsidP="002B0E16">
      <w:pPr>
        <w:rPr>
          <w:b/>
          <w:sz w:val="28"/>
        </w:rPr>
      </w:pPr>
    </w:p>
    <w:p w14:paraId="3BD9D289" w14:textId="655A7AFE" w:rsidR="002B0E16" w:rsidRDefault="002B0E16" w:rsidP="002B0E16">
      <w:r>
        <w:t>April 202</w:t>
      </w:r>
      <w:r w:rsidR="00416246">
        <w:t>2</w:t>
      </w:r>
    </w:p>
    <w:p w14:paraId="2E6E992D" w14:textId="77777777" w:rsidR="002B0E16" w:rsidRDefault="002B0E16" w:rsidP="002B0E16"/>
    <w:p w14:paraId="63F73128" w14:textId="77777777" w:rsidR="002B0E16" w:rsidRDefault="002B0E16" w:rsidP="002B0E16">
      <w:pPr>
        <w:rPr>
          <w:b/>
          <w:sz w:val="28"/>
        </w:rPr>
      </w:pPr>
      <w:r>
        <w:rPr>
          <w:b/>
          <w:sz w:val="28"/>
        </w:rPr>
        <w:t>Who will be consulted and how?</w:t>
      </w:r>
    </w:p>
    <w:p w14:paraId="1D25B542" w14:textId="77777777" w:rsidR="002B0E16" w:rsidRDefault="002B0E16" w:rsidP="002B0E16">
      <w:pPr>
        <w:rPr>
          <w:b/>
          <w:sz w:val="28"/>
        </w:rPr>
      </w:pPr>
    </w:p>
    <w:p w14:paraId="46923665" w14:textId="3E1696AB" w:rsidR="002B0E16" w:rsidRDefault="002B0E16" w:rsidP="002B0E16">
      <w:pPr>
        <w:rPr>
          <w:noProof/>
          <w:lang w:val="en-US"/>
        </w:rPr>
      </w:pPr>
      <w:r>
        <w:rPr>
          <w:noProof/>
          <w:lang w:val="en-US"/>
        </w:rPr>
        <w:t>Cabinet Member for Adults</w:t>
      </w:r>
    </w:p>
    <w:p w14:paraId="4AA763C4" w14:textId="4348452A" w:rsidR="002B0E16" w:rsidRPr="007548DF" w:rsidRDefault="002B0E16" w:rsidP="002B0E16">
      <w:pPr>
        <w:rPr>
          <w:noProof/>
          <w:lang w:val="en-US"/>
        </w:rPr>
      </w:pPr>
      <w:r w:rsidRPr="007548DF">
        <w:rPr>
          <w:noProof/>
          <w:lang w:val="en-US"/>
        </w:rPr>
        <w:t>Director of Adult &amp; Communities</w:t>
      </w:r>
    </w:p>
    <w:p w14:paraId="12AB384A" w14:textId="77777777" w:rsidR="002B0E16" w:rsidRPr="007548DF" w:rsidRDefault="002B0E16" w:rsidP="002B0E16">
      <w:pPr>
        <w:rPr>
          <w:noProof/>
          <w:lang w:val="en-US"/>
        </w:rPr>
      </w:pPr>
      <w:r w:rsidRPr="007548DF">
        <w:rPr>
          <w:noProof/>
          <w:lang w:val="en-US"/>
        </w:rPr>
        <w:t>Chief Legal Officer</w:t>
      </w:r>
    </w:p>
    <w:p w14:paraId="4D9B1971" w14:textId="77777777" w:rsidR="002B0E16" w:rsidRPr="007548DF" w:rsidRDefault="002B0E16" w:rsidP="002B0E16">
      <w:pPr>
        <w:rPr>
          <w:noProof/>
          <w:lang w:val="en-US"/>
        </w:rPr>
      </w:pPr>
      <w:r w:rsidRPr="007548DF">
        <w:rPr>
          <w:noProof/>
          <w:lang w:val="en-US"/>
        </w:rPr>
        <w:t>Chief Finance Officer</w:t>
      </w:r>
    </w:p>
    <w:p w14:paraId="522BE47C" w14:textId="77777777" w:rsidR="002B0E16" w:rsidRDefault="002B0E16" w:rsidP="002B0E16">
      <w:pPr>
        <w:rPr>
          <w:lang w:val="en-US"/>
        </w:rPr>
      </w:pPr>
      <w:r>
        <w:rPr>
          <w:lang w:val="en-US"/>
        </w:rPr>
        <w:t xml:space="preserve">All of the above will be consulted via approval of the delegated decision </w:t>
      </w:r>
    </w:p>
    <w:p w14:paraId="78E93A1E" w14:textId="77777777" w:rsidR="002B0E16" w:rsidRDefault="002B0E16" w:rsidP="002B0E16"/>
    <w:p w14:paraId="26677F45" w14:textId="77777777" w:rsidR="002B0E16" w:rsidRDefault="002B0E16" w:rsidP="002B0E16">
      <w:pPr>
        <w:rPr>
          <w:b/>
          <w:sz w:val="28"/>
        </w:rPr>
      </w:pPr>
      <w:r>
        <w:rPr>
          <w:b/>
          <w:sz w:val="28"/>
        </w:rPr>
        <w:t>Supporting documentation:</w:t>
      </w:r>
    </w:p>
    <w:p w14:paraId="6B8A42F8" w14:textId="77777777" w:rsidR="002B0E16" w:rsidRDefault="002B0E16" w:rsidP="002B0E16">
      <w:pPr>
        <w:rPr>
          <w:b/>
          <w:sz w:val="28"/>
        </w:rPr>
      </w:pPr>
    </w:p>
    <w:p w14:paraId="32381A2F" w14:textId="77777777" w:rsidR="002B0E16" w:rsidRDefault="002B0E16" w:rsidP="002B0E16">
      <w:r>
        <w:t>There are no supporting documents for this decision</w:t>
      </w:r>
    </w:p>
    <w:p w14:paraId="2D513ABE" w14:textId="77777777" w:rsidR="002B0E16" w:rsidRDefault="002B0E16" w:rsidP="002B0E16"/>
    <w:p w14:paraId="2047514F" w14:textId="77777777" w:rsidR="002B0E16" w:rsidRDefault="002B0E16" w:rsidP="002B0E16">
      <w:pPr>
        <w:rPr>
          <w:b/>
          <w:sz w:val="28"/>
        </w:rPr>
      </w:pPr>
      <w:r>
        <w:rPr>
          <w:b/>
          <w:sz w:val="28"/>
        </w:rPr>
        <w:t>How and by when to make representations:</w:t>
      </w:r>
    </w:p>
    <w:p w14:paraId="6B0705B5" w14:textId="77777777" w:rsidR="002B0E16" w:rsidRDefault="002B0E16" w:rsidP="002B0E16">
      <w:pPr>
        <w:rPr>
          <w:b/>
          <w:sz w:val="28"/>
        </w:rPr>
      </w:pPr>
    </w:p>
    <w:p w14:paraId="0772F1EF" w14:textId="3FBF0C89" w:rsidR="002B0E16" w:rsidRDefault="002B0E16" w:rsidP="002B0E16">
      <w:r>
        <w:t xml:space="preserve">Representations should be made to </w:t>
      </w:r>
      <w:r>
        <w:rPr>
          <w:lang w:val="en-US"/>
        </w:rPr>
        <w:t>Gareth Harding</w:t>
      </w:r>
      <w:r>
        <w:t xml:space="preserve"> before 24 March 2022.</w:t>
      </w:r>
    </w:p>
    <w:p w14:paraId="5FB816FE" w14:textId="6F62F0A0" w:rsidR="002B0E16" w:rsidRDefault="002B0E16" w:rsidP="002B0E16">
      <w:pPr>
        <w:rPr>
          <w:noProof/>
          <w:lang w:val="en-US"/>
        </w:rPr>
      </w:pPr>
      <w:r>
        <w:t xml:space="preserve">Tel: </w:t>
      </w:r>
      <w:r w:rsidRPr="00580B88">
        <w:rPr>
          <w:noProof/>
          <w:lang w:val="en-US"/>
        </w:rPr>
        <w:t>07970 427419</w:t>
      </w:r>
    </w:p>
    <w:p w14:paraId="3456FED1" w14:textId="77777777" w:rsidR="002B0E16" w:rsidRDefault="002B0E16" w:rsidP="002B0E16"/>
    <w:p w14:paraId="087A6B06" w14:textId="23DB4379" w:rsidR="002B0E16" w:rsidRDefault="002B0E16" w:rsidP="002B0E16">
      <w:r>
        <w:t>First published in Forward Plan on 24 February 2022</w:t>
      </w:r>
    </w:p>
    <w:p w14:paraId="5B688983" w14:textId="77777777" w:rsidR="002B0E16" w:rsidRDefault="002B0E16" w:rsidP="002B0E16"/>
    <w:p w14:paraId="5470599B" w14:textId="77777777" w:rsidR="002B0E16" w:rsidRPr="008254C1" w:rsidRDefault="002B0E16" w:rsidP="002B0E16">
      <w:pPr>
        <w:rPr>
          <w:b/>
          <w:sz w:val="28"/>
          <w:szCs w:val="28"/>
        </w:rPr>
      </w:pPr>
      <w:r w:rsidRPr="008254C1">
        <w:rPr>
          <w:b/>
          <w:sz w:val="28"/>
          <w:szCs w:val="28"/>
        </w:rPr>
        <w:t>Following the Making of the decision, the decision form will be published here:</w:t>
      </w:r>
    </w:p>
    <w:p w14:paraId="752A622D" w14:textId="77777777" w:rsidR="002B0E16" w:rsidRDefault="002B0E16" w:rsidP="002B0E16">
      <w:r>
        <w:rPr>
          <w:noProof/>
        </w:rPr>
        <mc:AlternateContent>
          <mc:Choice Requires="wps">
            <w:drawing>
              <wp:anchor distT="0" distB="0" distL="114300" distR="114300" simplePos="0" relativeHeight="251748352" behindDoc="0" locked="0" layoutInCell="1" allowOverlap="1" wp14:anchorId="25DD7D2B" wp14:editId="3D17A0FB">
                <wp:simplePos x="0" y="0"/>
                <wp:positionH relativeFrom="column">
                  <wp:posOffset>2190115</wp:posOffset>
                </wp:positionH>
                <wp:positionV relativeFrom="paragraph">
                  <wp:posOffset>51435</wp:posOffset>
                </wp:positionV>
                <wp:extent cx="1323975" cy="1143000"/>
                <wp:effectExtent l="0" t="0" r="9525" b="0"/>
                <wp:wrapNone/>
                <wp:docPr id="1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076DAEC" w14:textId="378E4E79" w:rsidR="002B0E16" w:rsidRDefault="00BA2E4D" w:rsidP="00BA2E4D">
                            <w:r>
                              <w:object w:dxaOrig="1534" w:dyaOrig="997" w14:anchorId="6965447A">
                                <v:shape id="_x0000_i1062" type="#_x0000_t75" style="width:76.7pt;height:49.85pt">
                                  <v:imagedata r:id="rId82" o:title=""/>
                                </v:shape>
                                <o:OLEObject Type="Embed" ProgID="AcroExch.Document.DC" ShapeID="_x0000_i1062" DrawAspect="Icon" ObjectID="_1725969510" r:id="rId8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DD7D2B" id="_x0000_s1051" type="#_x0000_t202" style="position:absolute;margin-left:172.45pt;margin-top:4.05pt;width:104.25pt;height:90pt;z-index:251748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Mn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ASAcLWB8oBEWzhq0Bm+&#10;lBhthQk/M4uiQwpxkPwTLpUCTBH6HSU12F9/uw/+qAW0UtKiiAuqccqQhR8aNXKXjcdB8/EwntwO&#10;8WCvLZtri941C0AmMxxYw+M2+Ht12lYWmlectnmIiSamOUYuqD9tF/44WDitXMzn0QlVbphf6bXh&#10;J3UFjl+6V2ZN33SPenmEk9hZ/q73R9/YcDPfeVjKKIwLp71McUJis/tpDiN4fY5el2/O7Dc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B5zMnfVgIAALsEAAAOAAAAAAAAAAAAAAAAAC4CAABkcnMvZTJvRG9jLnhtbFBLAQIt&#10;ABQABgAIAAAAIQDMAfhp3QAAAAkBAAAPAAAAAAAAAAAAAAAAALAEAABkcnMvZG93bnJldi54bWxQ&#10;SwUGAAAAAAQABADzAAAAugUAAAAA&#10;" fillcolor="window" strokeweight=".5pt">
                <v:path arrowok="t"/>
                <v:textbox style="mso-fit-shape-to-text:t">
                  <w:txbxContent>
                    <w:p w14:paraId="7076DAEC" w14:textId="378E4E79" w:rsidR="002B0E16" w:rsidRDefault="00BA2E4D" w:rsidP="00BA2E4D">
                      <w:r>
                        <w:object w:dxaOrig="1534" w:dyaOrig="997" w14:anchorId="6965447A">
                          <v:shape id="_x0000_i1060" type="#_x0000_t75" style="width:76.7pt;height:49.85pt">
                            <v:imagedata r:id="rId84" o:title=""/>
                          </v:shape>
                          <o:OLEObject Type="Embed" ProgID="AcroExch.Document.DC" ShapeID="_x0000_i1060" DrawAspect="Icon" ObjectID="_1722152166" r:id="rId85"/>
                        </w:object>
                      </w:r>
                    </w:p>
                  </w:txbxContent>
                </v:textbox>
              </v:shape>
            </w:pict>
          </mc:Fallback>
        </mc:AlternateContent>
      </w:r>
    </w:p>
    <w:p w14:paraId="76055480" w14:textId="77777777" w:rsidR="002B0E16" w:rsidRDefault="002B0E16" w:rsidP="002B0E16"/>
    <w:p w14:paraId="4587B1F4" w14:textId="77777777" w:rsidR="002B0E16" w:rsidRDefault="002B0E16" w:rsidP="002B0E16"/>
    <w:p w14:paraId="01C2B66F" w14:textId="016F4F1A" w:rsidR="002B0E16" w:rsidRDefault="002B0E16" w:rsidP="002B0E16"/>
    <w:p w14:paraId="263A5B6F" w14:textId="27D273A4" w:rsidR="00416246" w:rsidRDefault="00416246" w:rsidP="002B0E16"/>
    <w:p w14:paraId="4FAB100A" w14:textId="70932D54" w:rsidR="00416246" w:rsidRDefault="00416246" w:rsidP="002B0E16"/>
    <w:p w14:paraId="18CA5517" w14:textId="0EFAEAA1" w:rsidR="00416246" w:rsidRDefault="00416246" w:rsidP="00416246">
      <w:pPr>
        <w:rPr>
          <w:b/>
          <w:sz w:val="28"/>
          <w:szCs w:val="28"/>
          <w:lang w:val="en-US"/>
        </w:rPr>
      </w:pPr>
      <w:r>
        <w:rPr>
          <w:b/>
          <w:sz w:val="28"/>
        </w:rPr>
        <w:lastRenderedPageBreak/>
        <w:t xml:space="preserve">DECISION: </w:t>
      </w:r>
      <w:r w:rsidRPr="006B4381">
        <w:rPr>
          <w:b/>
          <w:sz w:val="28"/>
        </w:rPr>
        <w:t>ADD00</w:t>
      </w:r>
      <w:r>
        <w:rPr>
          <w:b/>
          <w:sz w:val="28"/>
        </w:rPr>
        <w:t xml:space="preserve">43 </w:t>
      </w:r>
      <w:r>
        <w:rPr>
          <w:b/>
          <w:sz w:val="28"/>
          <w:szCs w:val="28"/>
          <w:lang w:val="en-US"/>
        </w:rPr>
        <w:t>Commencement of procurement process through NEPO surfacing framework for the Highway Maintenance Programme of Works for 2022/23 &amp; 2023/24</w:t>
      </w:r>
    </w:p>
    <w:p w14:paraId="252F1778" w14:textId="77777777" w:rsidR="00416246" w:rsidRDefault="00416246" w:rsidP="00416246">
      <w:pPr>
        <w:rPr>
          <w:b/>
          <w:sz w:val="28"/>
        </w:rPr>
      </w:pPr>
    </w:p>
    <w:p w14:paraId="1AA40E58" w14:textId="77777777" w:rsidR="00416246" w:rsidRDefault="00416246" w:rsidP="00416246">
      <w:pPr>
        <w:rPr>
          <w:b/>
          <w:sz w:val="28"/>
        </w:rPr>
      </w:pPr>
      <w:r>
        <w:rPr>
          <w:b/>
          <w:sz w:val="28"/>
        </w:rPr>
        <w:t xml:space="preserve">Nature of the decision: </w:t>
      </w:r>
    </w:p>
    <w:p w14:paraId="22C6FED7" w14:textId="77777777" w:rsidR="00416246" w:rsidRDefault="00416246" w:rsidP="00416246">
      <w:pPr>
        <w:rPr>
          <w:b/>
          <w:sz w:val="28"/>
        </w:rPr>
      </w:pPr>
    </w:p>
    <w:p w14:paraId="472B52C6" w14:textId="0DC596EC" w:rsidR="00416246" w:rsidRDefault="00416246" w:rsidP="00416246">
      <w:pPr>
        <w:rPr>
          <w:noProof/>
          <w:lang w:val="en-US"/>
        </w:rPr>
      </w:pPr>
      <w:r>
        <w:rPr>
          <w:noProof/>
          <w:lang w:val="en-US"/>
        </w:rPr>
        <w:t xml:space="preserve">Commence a procurement process in order to award resurfacing contracts across the Borough totaling up to £4,800,000. (Delegated decision number 447).  </w:t>
      </w:r>
    </w:p>
    <w:p w14:paraId="64135982" w14:textId="77777777" w:rsidR="00416246" w:rsidRDefault="00416246" w:rsidP="00416246"/>
    <w:p w14:paraId="555DB96D" w14:textId="77777777" w:rsidR="00416246" w:rsidRDefault="00416246" w:rsidP="00416246">
      <w:pPr>
        <w:rPr>
          <w:b/>
          <w:sz w:val="28"/>
        </w:rPr>
      </w:pPr>
      <w:r>
        <w:rPr>
          <w:b/>
          <w:sz w:val="28"/>
        </w:rPr>
        <w:t>Who will make the decision?</w:t>
      </w:r>
    </w:p>
    <w:p w14:paraId="079F6557" w14:textId="77777777" w:rsidR="00416246" w:rsidRDefault="00416246" w:rsidP="00416246">
      <w:pPr>
        <w:rPr>
          <w:b/>
          <w:sz w:val="28"/>
        </w:rPr>
      </w:pPr>
    </w:p>
    <w:p w14:paraId="08FF6CD0" w14:textId="7F9513E4" w:rsidR="00416246" w:rsidRDefault="00416246" w:rsidP="00416246">
      <w:r>
        <w:t>Cabinet Member for Highways &amp; Transport</w:t>
      </w:r>
    </w:p>
    <w:p w14:paraId="49FE0F80" w14:textId="77777777" w:rsidR="00416246" w:rsidRDefault="00416246" w:rsidP="00416246"/>
    <w:p w14:paraId="32A57439" w14:textId="77777777" w:rsidR="00416246" w:rsidRDefault="00416246" w:rsidP="00416246">
      <w:pPr>
        <w:rPr>
          <w:b/>
          <w:sz w:val="28"/>
        </w:rPr>
      </w:pPr>
      <w:r>
        <w:rPr>
          <w:b/>
          <w:sz w:val="28"/>
        </w:rPr>
        <w:t>When is the decision to be taken?</w:t>
      </w:r>
    </w:p>
    <w:p w14:paraId="10687691" w14:textId="77777777" w:rsidR="00416246" w:rsidRDefault="00416246" w:rsidP="00416246">
      <w:pPr>
        <w:rPr>
          <w:b/>
          <w:sz w:val="28"/>
        </w:rPr>
      </w:pPr>
    </w:p>
    <w:p w14:paraId="12995393" w14:textId="1DEB5361" w:rsidR="00416246" w:rsidRDefault="00416246" w:rsidP="00416246">
      <w:r>
        <w:t>March 2022</w:t>
      </w:r>
    </w:p>
    <w:p w14:paraId="1F27D90A" w14:textId="77777777" w:rsidR="00416246" w:rsidRDefault="00416246" w:rsidP="00416246"/>
    <w:p w14:paraId="56BE15AB" w14:textId="77777777" w:rsidR="00416246" w:rsidRDefault="00416246" w:rsidP="00416246">
      <w:pPr>
        <w:rPr>
          <w:b/>
          <w:sz w:val="28"/>
        </w:rPr>
      </w:pPr>
      <w:r>
        <w:rPr>
          <w:b/>
          <w:sz w:val="28"/>
        </w:rPr>
        <w:t>Who will be consulted and how?</w:t>
      </w:r>
    </w:p>
    <w:p w14:paraId="5552346F" w14:textId="77777777" w:rsidR="00416246" w:rsidRDefault="00416246" w:rsidP="00416246">
      <w:pPr>
        <w:rPr>
          <w:b/>
          <w:sz w:val="28"/>
        </w:rPr>
      </w:pPr>
    </w:p>
    <w:p w14:paraId="4DB27511" w14:textId="2A8358D1" w:rsidR="00416246" w:rsidRDefault="00416246" w:rsidP="00416246">
      <w:pPr>
        <w:rPr>
          <w:noProof/>
          <w:lang w:val="en-US"/>
        </w:rPr>
      </w:pPr>
      <w:r>
        <w:rPr>
          <w:noProof/>
          <w:lang w:val="en-US"/>
        </w:rPr>
        <w:t>Cabinet Highways &amp; Transport</w:t>
      </w:r>
    </w:p>
    <w:p w14:paraId="5241F8D9" w14:textId="77777777" w:rsidR="00416246" w:rsidRPr="007548DF" w:rsidRDefault="00416246" w:rsidP="00416246">
      <w:pPr>
        <w:rPr>
          <w:noProof/>
          <w:lang w:val="en-US"/>
        </w:rPr>
      </w:pPr>
      <w:r w:rsidRPr="007548DF">
        <w:rPr>
          <w:noProof/>
          <w:lang w:val="en-US"/>
        </w:rPr>
        <w:t>Director of Adult &amp; Communities</w:t>
      </w:r>
    </w:p>
    <w:p w14:paraId="47F47758" w14:textId="77777777" w:rsidR="00416246" w:rsidRPr="007548DF" w:rsidRDefault="00416246" w:rsidP="00416246">
      <w:pPr>
        <w:rPr>
          <w:noProof/>
          <w:lang w:val="en-US"/>
        </w:rPr>
      </w:pPr>
      <w:r w:rsidRPr="007548DF">
        <w:rPr>
          <w:noProof/>
          <w:lang w:val="en-US"/>
        </w:rPr>
        <w:t>Chief Legal Officer</w:t>
      </w:r>
    </w:p>
    <w:p w14:paraId="089354FF" w14:textId="77777777" w:rsidR="00416246" w:rsidRPr="007548DF" w:rsidRDefault="00416246" w:rsidP="00416246">
      <w:pPr>
        <w:rPr>
          <w:noProof/>
          <w:lang w:val="en-US"/>
        </w:rPr>
      </w:pPr>
      <w:r w:rsidRPr="007548DF">
        <w:rPr>
          <w:noProof/>
          <w:lang w:val="en-US"/>
        </w:rPr>
        <w:t>Chief Finance Officer</w:t>
      </w:r>
    </w:p>
    <w:p w14:paraId="17306EF1" w14:textId="77777777" w:rsidR="00416246" w:rsidRDefault="00416246" w:rsidP="00416246">
      <w:pPr>
        <w:rPr>
          <w:lang w:val="en-US"/>
        </w:rPr>
      </w:pPr>
      <w:r>
        <w:rPr>
          <w:lang w:val="en-US"/>
        </w:rPr>
        <w:t xml:space="preserve">All of the above will be consulted via approval of the delegated decision </w:t>
      </w:r>
    </w:p>
    <w:p w14:paraId="381CBEC9" w14:textId="77777777" w:rsidR="00416246" w:rsidRDefault="00416246" w:rsidP="00416246"/>
    <w:p w14:paraId="41CFF771" w14:textId="77777777" w:rsidR="00416246" w:rsidRDefault="00416246" w:rsidP="00416246">
      <w:pPr>
        <w:rPr>
          <w:b/>
          <w:sz w:val="28"/>
        </w:rPr>
      </w:pPr>
      <w:r>
        <w:rPr>
          <w:b/>
          <w:sz w:val="28"/>
        </w:rPr>
        <w:t>Supporting documentation:</w:t>
      </w:r>
    </w:p>
    <w:p w14:paraId="62547C65" w14:textId="77777777" w:rsidR="00416246" w:rsidRDefault="00416246" w:rsidP="00416246">
      <w:pPr>
        <w:rPr>
          <w:b/>
          <w:sz w:val="28"/>
        </w:rPr>
      </w:pPr>
    </w:p>
    <w:p w14:paraId="5E35206E" w14:textId="77777777" w:rsidR="00416246" w:rsidRDefault="00416246" w:rsidP="00416246">
      <w:r>
        <w:t>There are no supporting documents for this decision</w:t>
      </w:r>
    </w:p>
    <w:p w14:paraId="372A11D3" w14:textId="77777777" w:rsidR="00416246" w:rsidRDefault="00416246" w:rsidP="00416246"/>
    <w:p w14:paraId="63FA9AC6" w14:textId="77777777" w:rsidR="00416246" w:rsidRDefault="00416246" w:rsidP="00416246">
      <w:pPr>
        <w:rPr>
          <w:b/>
          <w:sz w:val="28"/>
        </w:rPr>
      </w:pPr>
      <w:r>
        <w:rPr>
          <w:b/>
          <w:sz w:val="28"/>
        </w:rPr>
        <w:t>How and by when to make representations:</w:t>
      </w:r>
    </w:p>
    <w:p w14:paraId="201096F1" w14:textId="77777777" w:rsidR="00416246" w:rsidRDefault="00416246" w:rsidP="00416246">
      <w:pPr>
        <w:rPr>
          <w:b/>
          <w:sz w:val="28"/>
        </w:rPr>
      </w:pPr>
    </w:p>
    <w:p w14:paraId="377B5C71" w14:textId="77FF4750" w:rsidR="00416246" w:rsidRDefault="00416246" w:rsidP="00416246">
      <w:r>
        <w:t xml:space="preserve">Representations should be made to </w:t>
      </w:r>
      <w:r>
        <w:rPr>
          <w:lang w:val="en-US"/>
        </w:rPr>
        <w:t>Russell Thompson</w:t>
      </w:r>
      <w:r>
        <w:t xml:space="preserve"> before 29 March 2022.</w:t>
      </w:r>
    </w:p>
    <w:p w14:paraId="12961A12" w14:textId="743D0206" w:rsidR="00416246" w:rsidRDefault="00416246" w:rsidP="00416246">
      <w:pPr>
        <w:rPr>
          <w:noProof/>
          <w:lang w:val="en-US"/>
        </w:rPr>
      </w:pPr>
      <w:r>
        <w:t xml:space="preserve">Tel: </w:t>
      </w:r>
      <w:r>
        <w:rPr>
          <w:noProof/>
          <w:lang w:val="en-US"/>
        </w:rPr>
        <w:t>01642 446586</w:t>
      </w:r>
    </w:p>
    <w:p w14:paraId="2372CECD" w14:textId="77777777" w:rsidR="00416246" w:rsidRDefault="00416246" w:rsidP="00416246"/>
    <w:p w14:paraId="06745309" w14:textId="6839AE8C" w:rsidR="00416246" w:rsidRDefault="00416246" w:rsidP="00416246">
      <w:r>
        <w:t>First published in Forward Plan on 1 March 2022</w:t>
      </w:r>
    </w:p>
    <w:p w14:paraId="37A23B77" w14:textId="77777777" w:rsidR="00416246" w:rsidRDefault="00416246" w:rsidP="00416246"/>
    <w:p w14:paraId="65D00ABC" w14:textId="77777777" w:rsidR="00416246" w:rsidRPr="008254C1" w:rsidRDefault="00416246" w:rsidP="00416246">
      <w:pPr>
        <w:rPr>
          <w:b/>
          <w:sz w:val="28"/>
          <w:szCs w:val="28"/>
        </w:rPr>
      </w:pPr>
      <w:r w:rsidRPr="008254C1">
        <w:rPr>
          <w:b/>
          <w:sz w:val="28"/>
          <w:szCs w:val="28"/>
        </w:rPr>
        <w:t>Following the Making of the decision, the decision form will be published here:</w:t>
      </w:r>
    </w:p>
    <w:p w14:paraId="7938CB93" w14:textId="77777777" w:rsidR="00416246" w:rsidRDefault="00416246" w:rsidP="00416246">
      <w:r>
        <w:rPr>
          <w:noProof/>
        </w:rPr>
        <mc:AlternateContent>
          <mc:Choice Requires="wps">
            <w:drawing>
              <wp:anchor distT="0" distB="0" distL="114300" distR="114300" simplePos="0" relativeHeight="251750400" behindDoc="0" locked="0" layoutInCell="1" allowOverlap="1" wp14:anchorId="487FEC10" wp14:editId="6E8FFFB2">
                <wp:simplePos x="0" y="0"/>
                <wp:positionH relativeFrom="column">
                  <wp:posOffset>2190115</wp:posOffset>
                </wp:positionH>
                <wp:positionV relativeFrom="paragraph">
                  <wp:posOffset>51435</wp:posOffset>
                </wp:positionV>
                <wp:extent cx="1323975" cy="1143000"/>
                <wp:effectExtent l="0" t="0" r="9525" b="0"/>
                <wp:wrapNone/>
                <wp:docPr id="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712F2E" w14:textId="77777777" w:rsidR="00416246" w:rsidRDefault="00416246" w:rsidP="004162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FEC10" id="_x0000_s1052" type="#_x0000_t202" style="position:absolute;margin-left:172.45pt;margin-top:4.05pt;width:104.25pt;height:90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o0mWA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gvaHweAcLWG8oBEWzhq0Bm+&#10;qDDaEhN+ZhZFhxTiIPknXKQCTBG6HSVbsL/+dh/8UQtopaRBERfU/dwxK5CH7xpVcpcNh0H18TAc&#10;3fTxYK8t62uL3tVzQC4zHFnD4zb4e3XaSgv1K87bLERFE9McYxfUn7ZzfxwtnFcuZrPohDo3zC/1&#10;yvCTvgLLL+0rs6Zru0fFPMJJ7ix/1/2jb6Bcw2znQVZRGhdWO6HijMR2d/MchvD6HL0uX53pb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e06NJlgCAAC9BAAADgAAAAAAAAAAAAAAAAAuAgAAZHJzL2Uyb0RvYy54bWxQ&#10;SwECLQAUAAYACAAAACEAEIroBd8AAAAJAQAADwAAAAAAAAAAAAAAAACyBAAAZHJzL2Rvd25yZXYu&#10;eG1sUEsFBgAAAAAEAAQA8wAAAL4FAAAAAA==&#10;" fillcolor="window" strokeweight=".5pt">
                <v:path arrowok="t"/>
                <v:textbox>
                  <w:txbxContent>
                    <w:p w14:paraId="5C712F2E" w14:textId="77777777" w:rsidR="00416246" w:rsidRDefault="00416246" w:rsidP="00416246"/>
                  </w:txbxContent>
                </v:textbox>
              </v:shape>
            </w:pict>
          </mc:Fallback>
        </mc:AlternateContent>
      </w:r>
    </w:p>
    <w:p w14:paraId="12E6BB38" w14:textId="77777777" w:rsidR="00416246" w:rsidRDefault="00416246" w:rsidP="00416246"/>
    <w:p w14:paraId="38A90DB7" w14:textId="77777777" w:rsidR="00416246" w:rsidRDefault="00416246" w:rsidP="00416246"/>
    <w:p w14:paraId="593EE201" w14:textId="77777777" w:rsidR="00416246" w:rsidRDefault="00416246" w:rsidP="002B0E16"/>
    <w:p w14:paraId="2D9962FA" w14:textId="2C209F28" w:rsidR="002B0E16" w:rsidRDefault="002B0E16" w:rsidP="0019045C"/>
    <w:p w14:paraId="78A1051E" w14:textId="71905AC5" w:rsidR="001643AF" w:rsidRDefault="001643AF" w:rsidP="001643AF">
      <w:pPr>
        <w:rPr>
          <w:b/>
          <w:sz w:val="28"/>
          <w:szCs w:val="28"/>
          <w:lang w:val="en-US"/>
        </w:rPr>
      </w:pPr>
      <w:r>
        <w:rPr>
          <w:b/>
          <w:sz w:val="28"/>
        </w:rPr>
        <w:lastRenderedPageBreak/>
        <w:t xml:space="preserve">DECISION: </w:t>
      </w:r>
      <w:r w:rsidRPr="006B4381">
        <w:rPr>
          <w:b/>
          <w:sz w:val="28"/>
        </w:rPr>
        <w:t>ADD00</w:t>
      </w:r>
      <w:r>
        <w:rPr>
          <w:b/>
          <w:sz w:val="28"/>
        </w:rPr>
        <w:t xml:space="preserve">44 </w:t>
      </w:r>
      <w:r>
        <w:rPr>
          <w:b/>
          <w:sz w:val="28"/>
          <w:szCs w:val="28"/>
          <w:lang w:val="en-US"/>
        </w:rPr>
        <w:t>You’ve Got This (South Tees Sport England Delivery Pilot):  Accelerator Phase and Capital Grant Offer Acceptance</w:t>
      </w:r>
    </w:p>
    <w:p w14:paraId="544E3846" w14:textId="77777777" w:rsidR="001643AF" w:rsidRDefault="001643AF" w:rsidP="001643AF">
      <w:pPr>
        <w:rPr>
          <w:b/>
          <w:sz w:val="28"/>
        </w:rPr>
      </w:pPr>
    </w:p>
    <w:p w14:paraId="57D1B051" w14:textId="77777777" w:rsidR="001643AF" w:rsidRDefault="001643AF" w:rsidP="001643AF">
      <w:pPr>
        <w:rPr>
          <w:b/>
          <w:sz w:val="28"/>
        </w:rPr>
      </w:pPr>
      <w:r>
        <w:rPr>
          <w:b/>
          <w:sz w:val="28"/>
        </w:rPr>
        <w:t xml:space="preserve">Nature of the decision: </w:t>
      </w:r>
    </w:p>
    <w:p w14:paraId="2265F9EE" w14:textId="77777777" w:rsidR="001643AF" w:rsidRDefault="001643AF" w:rsidP="001643AF">
      <w:pPr>
        <w:rPr>
          <w:b/>
          <w:sz w:val="28"/>
        </w:rPr>
      </w:pPr>
    </w:p>
    <w:p w14:paraId="3D31E585" w14:textId="50B20918" w:rsidR="001643AF" w:rsidRDefault="001643AF" w:rsidP="001643AF">
      <w:pPr>
        <w:rPr>
          <w:noProof/>
          <w:lang w:val="en-US"/>
        </w:rPr>
      </w:pPr>
      <w:r w:rsidRPr="001643AF">
        <w:rPr>
          <w:noProof/>
          <w:lang w:val="en-US"/>
        </w:rPr>
        <w:t>YGT is part of an innovative national programme, funded by Sport England, that is implementing whole system approaches to increasing physical activity at a population level.  The programme, which covers Middlesbrough and Redcar &amp; Cleveland, is delivered through a multisectoral partnership (The Exchange), with RCBC as the accountable body.  It has a particular focus on how inactivity through changing policy, organisational attitudes to physical activity and the physical environment.  There is a strong focus on learning and, unlike most grant funds, awards are made in a series of stages in response to the insight gathered from the activities already undertaken.  The South Tees Partnership submitted the bid for the next stage of the programme (Accelerator) in December and has been offered a further £2,465,541 to complete the programme by March 2025.  The offer letter also details that £300,000 of the previous award (Pathfinder) is allocated to capital, rather than revenue, expenditure.  The intention is to seek acceptance of the grant offer by the Council.</w:t>
      </w:r>
      <w:r>
        <w:rPr>
          <w:noProof/>
          <w:lang w:val="en-US"/>
        </w:rPr>
        <w:t xml:space="preserve">  </w:t>
      </w:r>
    </w:p>
    <w:p w14:paraId="3E3EF2C9" w14:textId="77777777" w:rsidR="001643AF" w:rsidRDefault="001643AF" w:rsidP="001643AF"/>
    <w:p w14:paraId="0FF4F033" w14:textId="77777777" w:rsidR="001643AF" w:rsidRDefault="001643AF" w:rsidP="001643AF">
      <w:pPr>
        <w:rPr>
          <w:b/>
          <w:sz w:val="28"/>
        </w:rPr>
      </w:pPr>
      <w:r>
        <w:rPr>
          <w:b/>
          <w:sz w:val="28"/>
        </w:rPr>
        <w:t>Who will make the decision?</w:t>
      </w:r>
    </w:p>
    <w:p w14:paraId="42AF8C93" w14:textId="77777777" w:rsidR="001643AF" w:rsidRDefault="001643AF" w:rsidP="001643AF">
      <w:pPr>
        <w:rPr>
          <w:b/>
          <w:sz w:val="28"/>
        </w:rPr>
      </w:pPr>
    </w:p>
    <w:p w14:paraId="63B0B825" w14:textId="193889B8" w:rsidR="001643AF" w:rsidRDefault="001643AF" w:rsidP="001643AF">
      <w:r>
        <w:t>Cabinet Member for Health &amp; Wellbeing</w:t>
      </w:r>
    </w:p>
    <w:p w14:paraId="0D954DFE" w14:textId="77777777" w:rsidR="001643AF" w:rsidRDefault="001643AF" w:rsidP="001643AF"/>
    <w:p w14:paraId="33DDC7FD" w14:textId="77777777" w:rsidR="001643AF" w:rsidRDefault="001643AF" w:rsidP="001643AF">
      <w:pPr>
        <w:rPr>
          <w:b/>
          <w:sz w:val="28"/>
        </w:rPr>
      </w:pPr>
      <w:r>
        <w:rPr>
          <w:b/>
          <w:sz w:val="28"/>
        </w:rPr>
        <w:t>When is the decision to be taken?</w:t>
      </w:r>
    </w:p>
    <w:p w14:paraId="5E4E1005" w14:textId="77777777" w:rsidR="001643AF" w:rsidRDefault="001643AF" w:rsidP="001643AF">
      <w:pPr>
        <w:rPr>
          <w:b/>
          <w:sz w:val="28"/>
        </w:rPr>
      </w:pPr>
    </w:p>
    <w:p w14:paraId="73C98B38" w14:textId="4841D08C" w:rsidR="001643AF" w:rsidRDefault="001643AF" w:rsidP="001643AF">
      <w:r>
        <w:t>April 2022</w:t>
      </w:r>
    </w:p>
    <w:p w14:paraId="15EEE9C5" w14:textId="77777777" w:rsidR="001643AF" w:rsidRDefault="001643AF" w:rsidP="001643AF"/>
    <w:p w14:paraId="098AD8F3" w14:textId="77777777" w:rsidR="001643AF" w:rsidRDefault="001643AF" w:rsidP="001643AF">
      <w:pPr>
        <w:rPr>
          <w:b/>
          <w:sz w:val="28"/>
        </w:rPr>
      </w:pPr>
      <w:r>
        <w:rPr>
          <w:b/>
          <w:sz w:val="28"/>
        </w:rPr>
        <w:t>Who will be consulted and how?</w:t>
      </w:r>
    </w:p>
    <w:p w14:paraId="2EB1A677" w14:textId="77777777" w:rsidR="001643AF" w:rsidRDefault="001643AF" w:rsidP="001643AF">
      <w:pPr>
        <w:rPr>
          <w:b/>
          <w:sz w:val="28"/>
        </w:rPr>
      </w:pPr>
    </w:p>
    <w:p w14:paraId="5CFF9CD1" w14:textId="2E047A9A" w:rsidR="001643AF" w:rsidRDefault="001643AF" w:rsidP="001643AF">
      <w:pPr>
        <w:rPr>
          <w:lang w:val="en-US"/>
        </w:rPr>
      </w:pPr>
      <w:r w:rsidRPr="001643AF">
        <w:rPr>
          <w:noProof/>
          <w:lang w:val="en-US"/>
        </w:rPr>
        <w:t>You've Got This is overseen by a wider partnership board (known as The Exchange) which comprises over 50 local organisations, including RCBC, voluntary, community and private sector partners. The Exchange has been involved in the development of the proposals and will continue to guide the workstreams through the next phase.  Gathering community voice is a key part of the programme and is achieved through our storytelling and Sentiment Analysis as well as through the commissioned workstreams.</w:t>
      </w:r>
      <w:r>
        <w:rPr>
          <w:lang w:val="en-US"/>
        </w:rPr>
        <w:t xml:space="preserve"> </w:t>
      </w:r>
    </w:p>
    <w:p w14:paraId="552FDA89" w14:textId="77777777" w:rsidR="001643AF" w:rsidRDefault="001643AF" w:rsidP="001643AF"/>
    <w:p w14:paraId="27DFA717" w14:textId="77777777" w:rsidR="001643AF" w:rsidRDefault="001643AF" w:rsidP="001643AF">
      <w:pPr>
        <w:rPr>
          <w:b/>
          <w:sz w:val="28"/>
        </w:rPr>
      </w:pPr>
      <w:r>
        <w:rPr>
          <w:b/>
          <w:sz w:val="28"/>
        </w:rPr>
        <w:t>Supporting documentation:</w:t>
      </w:r>
    </w:p>
    <w:p w14:paraId="4A19F7B8" w14:textId="77777777" w:rsidR="001643AF" w:rsidRDefault="001643AF" w:rsidP="001643AF">
      <w:pPr>
        <w:rPr>
          <w:b/>
          <w:sz w:val="28"/>
        </w:rPr>
      </w:pPr>
    </w:p>
    <w:p w14:paraId="614129EE" w14:textId="77777777" w:rsidR="001643AF" w:rsidRDefault="001643AF" w:rsidP="001643AF">
      <w:r>
        <w:t>There are no supporting documents for this decision</w:t>
      </w:r>
    </w:p>
    <w:p w14:paraId="1BF2725E" w14:textId="77777777" w:rsidR="001643AF" w:rsidRDefault="001643AF" w:rsidP="001643AF"/>
    <w:p w14:paraId="3F1A50FF" w14:textId="77777777" w:rsidR="001643AF" w:rsidRDefault="001643AF" w:rsidP="001643AF">
      <w:pPr>
        <w:rPr>
          <w:b/>
          <w:sz w:val="28"/>
        </w:rPr>
      </w:pPr>
      <w:r>
        <w:rPr>
          <w:b/>
          <w:sz w:val="28"/>
        </w:rPr>
        <w:t>How and by when to make representations:</w:t>
      </w:r>
    </w:p>
    <w:p w14:paraId="6FA22019" w14:textId="77777777" w:rsidR="001643AF" w:rsidRDefault="001643AF" w:rsidP="001643AF">
      <w:pPr>
        <w:rPr>
          <w:b/>
          <w:sz w:val="28"/>
        </w:rPr>
      </w:pPr>
    </w:p>
    <w:p w14:paraId="39B65AA4" w14:textId="1DB55B8A" w:rsidR="001643AF" w:rsidRDefault="001643AF" w:rsidP="001643AF">
      <w:r>
        <w:lastRenderedPageBreak/>
        <w:t xml:space="preserve">Representations should be made to </w:t>
      </w:r>
      <w:r>
        <w:rPr>
          <w:lang w:val="en-US"/>
        </w:rPr>
        <w:t>Dr Mark Fishpool</w:t>
      </w:r>
      <w:r>
        <w:t xml:space="preserve"> before 6 April 2022.</w:t>
      </w:r>
    </w:p>
    <w:p w14:paraId="23C00D49" w14:textId="70B9D5B3" w:rsidR="001643AF" w:rsidRDefault="001643AF" w:rsidP="001643AF">
      <w:pPr>
        <w:rPr>
          <w:noProof/>
          <w:lang w:val="en-US"/>
        </w:rPr>
      </w:pPr>
      <w:r>
        <w:t xml:space="preserve">Tel: </w:t>
      </w:r>
      <w:r w:rsidRPr="001643AF">
        <w:rPr>
          <w:noProof/>
          <w:lang w:val="en-US"/>
        </w:rPr>
        <w:t>07970 427627</w:t>
      </w:r>
    </w:p>
    <w:p w14:paraId="19CA7CD8" w14:textId="77777777" w:rsidR="001643AF" w:rsidRDefault="001643AF" w:rsidP="001643AF"/>
    <w:p w14:paraId="08241D59" w14:textId="2D60CA8E" w:rsidR="001643AF" w:rsidRDefault="001643AF" w:rsidP="001643AF">
      <w:r>
        <w:t>First published in Forward Plan on 9 March 2022</w:t>
      </w:r>
    </w:p>
    <w:p w14:paraId="6C869F9E" w14:textId="77777777" w:rsidR="001643AF" w:rsidRDefault="001643AF" w:rsidP="001643AF"/>
    <w:p w14:paraId="03A66AC3" w14:textId="77777777" w:rsidR="001643AF" w:rsidRPr="008254C1" w:rsidRDefault="001643AF" w:rsidP="001643AF">
      <w:pPr>
        <w:rPr>
          <w:b/>
          <w:sz w:val="28"/>
          <w:szCs w:val="28"/>
        </w:rPr>
      </w:pPr>
      <w:r w:rsidRPr="008254C1">
        <w:rPr>
          <w:b/>
          <w:sz w:val="28"/>
          <w:szCs w:val="28"/>
        </w:rPr>
        <w:t>Following the Making of the decision, the decision form will be published here:</w:t>
      </w:r>
    </w:p>
    <w:p w14:paraId="225A5FC8" w14:textId="77777777" w:rsidR="001643AF" w:rsidRDefault="001643AF" w:rsidP="001643AF">
      <w:r>
        <w:rPr>
          <w:noProof/>
        </w:rPr>
        <mc:AlternateContent>
          <mc:Choice Requires="wps">
            <w:drawing>
              <wp:anchor distT="0" distB="0" distL="114300" distR="114300" simplePos="0" relativeHeight="251752448" behindDoc="0" locked="0" layoutInCell="1" allowOverlap="1" wp14:anchorId="00194431" wp14:editId="6459B8AE">
                <wp:simplePos x="0" y="0"/>
                <wp:positionH relativeFrom="column">
                  <wp:posOffset>2190115</wp:posOffset>
                </wp:positionH>
                <wp:positionV relativeFrom="paragraph">
                  <wp:posOffset>51435</wp:posOffset>
                </wp:positionV>
                <wp:extent cx="1323975" cy="1143000"/>
                <wp:effectExtent l="0" t="0" r="9525" b="0"/>
                <wp:wrapNone/>
                <wp:docPr id="1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981D77F" w14:textId="2AF1F544" w:rsidR="001643AF" w:rsidRDefault="005232F0" w:rsidP="005232F0">
                            <w:r>
                              <w:object w:dxaOrig="1534" w:dyaOrig="997" w14:anchorId="1F5AF12B">
                                <v:shape id="_x0000_i1064" type="#_x0000_t75" style="width:76.7pt;height:49.85pt">
                                  <v:imagedata r:id="rId86" o:title=""/>
                                </v:shape>
                                <o:OLEObject Type="Embed" ProgID="AcroExch.Document.DC" ShapeID="_x0000_i1064" DrawAspect="Icon" ObjectID="_1725969511" r:id="rId8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194431" id="_x0000_s1053" type="#_x0000_t202" style="position:absolute;margin-left:172.45pt;margin-top:4.05pt;width:104.25pt;height:90pt;z-index:251752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Hc9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A0A4WoD5QGJtnDUoDN8&#10;KTHaChN+ZhZFhxTiIPknXCoFmCL0O0pqsL/+dh/8UQtopaRFERdU45QhCz80auQuG4+D5uNhPLkd&#10;4sFeWzbXFr1rFoBMZjiwhsdt8PfqtK0sNK84bfMQE01Mc4xcUH/aLvxxsHBauZjPoxOq3DC/0mvD&#10;T+oKHL90r8yavuke9fIIJ7Gz/F3vj76x4Wa+87CUURgXTnuZ4oTEZvfTHEbw+hy9Lt+c2W8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BAgHc9VgIAALsEAAAOAAAAAAAAAAAAAAAAAC4CAABkcnMvZTJvRG9jLnhtbFBLAQIt&#10;ABQABgAIAAAAIQDMAfhp3QAAAAkBAAAPAAAAAAAAAAAAAAAAALAEAABkcnMvZG93bnJldi54bWxQ&#10;SwUGAAAAAAQABADzAAAAugUAAAAA&#10;" fillcolor="window" strokeweight=".5pt">
                <v:path arrowok="t"/>
                <v:textbox style="mso-fit-shape-to-text:t">
                  <w:txbxContent>
                    <w:p w14:paraId="1981D77F" w14:textId="2AF1F544" w:rsidR="001643AF" w:rsidRDefault="005232F0" w:rsidP="005232F0">
                      <w:r>
                        <w:object w:dxaOrig="1534" w:dyaOrig="997" w14:anchorId="1F5AF12B">
                          <v:shape id="_x0000_i1062" type="#_x0000_t75" style="width:76.7pt;height:49.85pt">
                            <v:imagedata r:id="rId88" o:title=""/>
                          </v:shape>
                          <o:OLEObject Type="Embed" ProgID="AcroExch.Document.DC" ShapeID="_x0000_i1062" DrawAspect="Icon" ObjectID="_1722152167" r:id="rId89"/>
                        </w:object>
                      </w:r>
                    </w:p>
                  </w:txbxContent>
                </v:textbox>
              </v:shape>
            </w:pict>
          </mc:Fallback>
        </mc:AlternateContent>
      </w:r>
    </w:p>
    <w:p w14:paraId="7A869EAA" w14:textId="77777777" w:rsidR="001643AF" w:rsidRDefault="001643AF" w:rsidP="0019045C"/>
    <w:p w14:paraId="7A1A495F" w14:textId="754774D0" w:rsidR="0019045C" w:rsidRDefault="0019045C" w:rsidP="0019045C"/>
    <w:p w14:paraId="5159377D" w14:textId="66B28DD9" w:rsidR="001643AF" w:rsidRDefault="001643AF" w:rsidP="0019045C"/>
    <w:p w14:paraId="6AF8BD0F" w14:textId="19071B7E" w:rsidR="001643AF" w:rsidRDefault="001643AF" w:rsidP="0019045C"/>
    <w:p w14:paraId="40B67602" w14:textId="32D9FE46" w:rsidR="00771E67" w:rsidRDefault="00771E67" w:rsidP="0019045C"/>
    <w:p w14:paraId="6FFC8B35" w14:textId="467570E8" w:rsidR="00771E67" w:rsidRDefault="00771E67" w:rsidP="0019045C"/>
    <w:p w14:paraId="2279497A" w14:textId="220494F4" w:rsidR="00771E67" w:rsidRDefault="00771E67" w:rsidP="0019045C"/>
    <w:p w14:paraId="24D320FF" w14:textId="52A58DA2" w:rsidR="00771E67" w:rsidRDefault="00771E67" w:rsidP="0019045C"/>
    <w:p w14:paraId="34376621" w14:textId="4C55D781" w:rsidR="00771E67" w:rsidRDefault="00771E67" w:rsidP="0019045C"/>
    <w:p w14:paraId="14394FB3" w14:textId="75B345B7" w:rsidR="00771E67" w:rsidRDefault="00771E67" w:rsidP="0019045C"/>
    <w:p w14:paraId="79866674" w14:textId="34155C6A" w:rsidR="00771E67" w:rsidRDefault="00771E67" w:rsidP="0019045C"/>
    <w:p w14:paraId="3287141E" w14:textId="031B92ED" w:rsidR="00771E67" w:rsidRDefault="00771E67" w:rsidP="0019045C"/>
    <w:p w14:paraId="53E04146" w14:textId="5D34F698" w:rsidR="00771E67" w:rsidRDefault="00771E67" w:rsidP="0019045C"/>
    <w:p w14:paraId="53E4FFBB" w14:textId="133392F6" w:rsidR="00771E67" w:rsidRDefault="00771E67" w:rsidP="0019045C"/>
    <w:p w14:paraId="3C999BAB" w14:textId="6BF5C0B7" w:rsidR="00771E67" w:rsidRDefault="00771E67" w:rsidP="0019045C"/>
    <w:p w14:paraId="4DEF2544" w14:textId="6A75740C" w:rsidR="00771E67" w:rsidRDefault="00771E67" w:rsidP="0019045C"/>
    <w:p w14:paraId="36F1E21A" w14:textId="787BCEF1" w:rsidR="00771E67" w:rsidRDefault="00771E67" w:rsidP="0019045C"/>
    <w:p w14:paraId="40BEE90A" w14:textId="76FEF747" w:rsidR="00771E67" w:rsidRDefault="00771E67" w:rsidP="0019045C"/>
    <w:p w14:paraId="2E61460C" w14:textId="64C8F986" w:rsidR="00771E67" w:rsidRDefault="00771E67" w:rsidP="0019045C"/>
    <w:p w14:paraId="0D19683E" w14:textId="22C0CED8" w:rsidR="00771E67" w:rsidRDefault="00771E67" w:rsidP="0019045C"/>
    <w:p w14:paraId="59CBF069" w14:textId="7FD2D1F8" w:rsidR="00771E67" w:rsidRDefault="00771E67" w:rsidP="0019045C"/>
    <w:p w14:paraId="55CE1187" w14:textId="5D833A63" w:rsidR="00771E67" w:rsidRDefault="00771E67" w:rsidP="0019045C"/>
    <w:p w14:paraId="0E63D9B6" w14:textId="27A3C441" w:rsidR="00771E67" w:rsidRDefault="00771E67" w:rsidP="0019045C"/>
    <w:p w14:paraId="50ACC0BD" w14:textId="0E6AE54F" w:rsidR="00771E67" w:rsidRDefault="00771E67" w:rsidP="0019045C"/>
    <w:p w14:paraId="35EBC897" w14:textId="317B07DF" w:rsidR="00771E67" w:rsidRDefault="00771E67" w:rsidP="0019045C"/>
    <w:p w14:paraId="57E9C6A2" w14:textId="3E761FC6" w:rsidR="00771E67" w:rsidRDefault="00771E67" w:rsidP="0019045C"/>
    <w:p w14:paraId="54ADD07C" w14:textId="2B2411EB" w:rsidR="00771E67" w:rsidRDefault="00771E67" w:rsidP="0019045C"/>
    <w:p w14:paraId="21D03B4A" w14:textId="4C7F5455" w:rsidR="00771E67" w:rsidRDefault="00771E67" w:rsidP="0019045C"/>
    <w:p w14:paraId="4BD32189" w14:textId="7DBA6ABE" w:rsidR="00771E67" w:rsidRDefault="00771E67" w:rsidP="0019045C"/>
    <w:p w14:paraId="739E0364" w14:textId="0FF503A6" w:rsidR="00771E67" w:rsidRDefault="00771E67" w:rsidP="0019045C"/>
    <w:p w14:paraId="4599B592" w14:textId="34D779B5" w:rsidR="00771E67" w:rsidRDefault="00771E67" w:rsidP="0019045C"/>
    <w:p w14:paraId="4964DC29" w14:textId="3D5EEEB5" w:rsidR="00771E67" w:rsidRDefault="00771E67" w:rsidP="0019045C"/>
    <w:p w14:paraId="7DF8591C" w14:textId="3B7F92B0" w:rsidR="00771E67" w:rsidRDefault="00771E67" w:rsidP="0019045C"/>
    <w:p w14:paraId="282B4C2C" w14:textId="2015EC7C" w:rsidR="00771E67" w:rsidRDefault="00771E67" w:rsidP="0019045C"/>
    <w:p w14:paraId="041E02E1" w14:textId="0E611D33" w:rsidR="00771E67" w:rsidRDefault="00771E67" w:rsidP="0019045C"/>
    <w:p w14:paraId="3EA9EE7E" w14:textId="182F1DC2" w:rsidR="00771E67" w:rsidRDefault="00771E67" w:rsidP="0019045C"/>
    <w:p w14:paraId="629567FA" w14:textId="18C2CD1F" w:rsidR="00771E67" w:rsidRDefault="00771E67" w:rsidP="0019045C"/>
    <w:p w14:paraId="2664B1AA" w14:textId="00008FBE" w:rsidR="00771E67" w:rsidRDefault="00771E67" w:rsidP="0019045C"/>
    <w:p w14:paraId="47C898CA" w14:textId="3DF0ED38" w:rsidR="00771E67" w:rsidRDefault="00771E67" w:rsidP="00771E67">
      <w:pPr>
        <w:rPr>
          <w:b/>
          <w:sz w:val="28"/>
          <w:szCs w:val="28"/>
          <w:lang w:val="en-US"/>
        </w:rPr>
      </w:pPr>
      <w:r>
        <w:rPr>
          <w:b/>
          <w:sz w:val="28"/>
        </w:rPr>
        <w:lastRenderedPageBreak/>
        <w:t xml:space="preserve">DECISION: </w:t>
      </w:r>
      <w:r w:rsidRPr="006B4381">
        <w:rPr>
          <w:b/>
          <w:sz w:val="28"/>
        </w:rPr>
        <w:t>ADD00</w:t>
      </w:r>
      <w:r>
        <w:rPr>
          <w:b/>
          <w:sz w:val="28"/>
        </w:rPr>
        <w:t xml:space="preserve">45 </w:t>
      </w:r>
      <w:r>
        <w:rPr>
          <w:b/>
          <w:sz w:val="28"/>
          <w:szCs w:val="28"/>
          <w:lang w:val="en-US"/>
        </w:rPr>
        <w:t>Purchase of vehicles as part of the fleet replacement programme</w:t>
      </w:r>
    </w:p>
    <w:p w14:paraId="759A4CBB" w14:textId="77777777" w:rsidR="00771E67" w:rsidRDefault="00771E67" w:rsidP="00771E67">
      <w:pPr>
        <w:rPr>
          <w:b/>
          <w:sz w:val="28"/>
        </w:rPr>
      </w:pPr>
    </w:p>
    <w:p w14:paraId="3B7E897C" w14:textId="77777777" w:rsidR="00771E67" w:rsidRDefault="00771E67" w:rsidP="00771E67">
      <w:pPr>
        <w:rPr>
          <w:b/>
          <w:sz w:val="28"/>
        </w:rPr>
      </w:pPr>
      <w:r>
        <w:rPr>
          <w:b/>
          <w:sz w:val="28"/>
        </w:rPr>
        <w:t xml:space="preserve">Nature of the decision: </w:t>
      </w:r>
    </w:p>
    <w:p w14:paraId="006D3517" w14:textId="77777777" w:rsidR="00771E67" w:rsidRDefault="00771E67" w:rsidP="00771E67">
      <w:pPr>
        <w:rPr>
          <w:b/>
          <w:sz w:val="28"/>
        </w:rPr>
      </w:pPr>
    </w:p>
    <w:p w14:paraId="1F948956" w14:textId="77777777" w:rsidR="00771E67" w:rsidRPr="00B50ACE" w:rsidRDefault="00771E67" w:rsidP="00771E67">
      <w:pPr>
        <w:rPr>
          <w:noProof/>
          <w:lang w:val="en-US"/>
        </w:rPr>
      </w:pPr>
      <w:r w:rsidRPr="00B50ACE">
        <w:rPr>
          <w:noProof/>
          <w:lang w:val="en-US"/>
        </w:rPr>
        <w:t xml:space="preserve">The Council operates a large vehicle fleet which is refreshed on a rolling annual basis according to a structured replacement programme funded by capital. </w:t>
      </w:r>
    </w:p>
    <w:p w14:paraId="206563E4" w14:textId="77777777" w:rsidR="00771E67" w:rsidRPr="00B50ACE" w:rsidRDefault="00771E67" w:rsidP="00771E67">
      <w:pPr>
        <w:rPr>
          <w:noProof/>
          <w:lang w:val="en-US"/>
        </w:rPr>
      </w:pPr>
      <w:r w:rsidRPr="00B50ACE">
        <w:rPr>
          <w:noProof/>
          <w:lang w:val="en-US"/>
        </w:rPr>
        <w:t xml:space="preserve">The capital funding is in place across a rolling five year period and may be adjusted according to need across that time. </w:t>
      </w:r>
    </w:p>
    <w:p w14:paraId="6CB5DC6B" w14:textId="77777777" w:rsidR="00771E67" w:rsidRPr="00B50ACE" w:rsidRDefault="00771E67" w:rsidP="00771E67">
      <w:pPr>
        <w:rPr>
          <w:noProof/>
          <w:lang w:val="en-US"/>
        </w:rPr>
      </w:pPr>
      <w:r w:rsidRPr="00B50ACE">
        <w:rPr>
          <w:noProof/>
          <w:lang w:val="en-US"/>
        </w:rPr>
        <w:t>For 2022/2</w:t>
      </w:r>
      <w:r>
        <w:rPr>
          <w:noProof/>
          <w:lang w:val="en-US"/>
        </w:rPr>
        <w:t>3</w:t>
      </w:r>
      <w:r w:rsidRPr="00B50ACE">
        <w:rPr>
          <w:noProof/>
          <w:lang w:val="en-US"/>
        </w:rPr>
        <w:t xml:space="preserve"> it is currently forecast that up to £</w:t>
      </w:r>
      <w:r>
        <w:rPr>
          <w:noProof/>
          <w:lang w:val="en-US"/>
        </w:rPr>
        <w:t>3,3</w:t>
      </w:r>
      <w:r w:rsidRPr="00B50ACE">
        <w:rPr>
          <w:noProof/>
          <w:lang w:val="en-US"/>
        </w:rPr>
        <w:t xml:space="preserve">M will be required for the purchase of up to </w:t>
      </w:r>
      <w:r>
        <w:rPr>
          <w:noProof/>
          <w:lang w:val="en-US"/>
        </w:rPr>
        <w:t>68</w:t>
      </w:r>
      <w:r w:rsidRPr="00B50ACE">
        <w:rPr>
          <w:noProof/>
          <w:lang w:val="en-US"/>
        </w:rPr>
        <w:t xml:space="preserve"> vehicles of varying types. However, this may fluctuate in-year according to market prices, changes in procurement strategy (e.g: bringing forward group purchases to obtain a better unit cost) and up to date information about the status of the existing fleet.</w:t>
      </w:r>
    </w:p>
    <w:p w14:paraId="17D5F6B9" w14:textId="77777777" w:rsidR="00771E67" w:rsidRPr="00B50ACE" w:rsidRDefault="00771E67" w:rsidP="00771E67">
      <w:pPr>
        <w:rPr>
          <w:noProof/>
          <w:lang w:val="en-US"/>
        </w:rPr>
      </w:pPr>
      <w:r w:rsidRPr="00B50ACE">
        <w:rPr>
          <w:noProof/>
          <w:lang w:val="en-US"/>
        </w:rPr>
        <w:t>Over the course of the 202</w:t>
      </w:r>
      <w:r>
        <w:rPr>
          <w:noProof/>
          <w:lang w:val="en-US"/>
        </w:rPr>
        <w:t>2</w:t>
      </w:r>
      <w:r w:rsidRPr="00B50ACE">
        <w:rPr>
          <w:noProof/>
          <w:lang w:val="en-US"/>
        </w:rPr>
        <w:t>/2</w:t>
      </w:r>
      <w:r>
        <w:rPr>
          <w:noProof/>
          <w:lang w:val="en-US"/>
        </w:rPr>
        <w:t>3</w:t>
      </w:r>
      <w:r w:rsidRPr="00B50ACE">
        <w:rPr>
          <w:noProof/>
          <w:lang w:val="en-US"/>
        </w:rPr>
        <w:t xml:space="preserve"> year the Cabinet member will be asked to authorise the award of a range of contracts for vehicle purchase</w:t>
      </w:r>
      <w:r>
        <w:rPr>
          <w:noProof/>
          <w:lang w:val="en-US"/>
        </w:rPr>
        <w:t xml:space="preserve"> via Delegated Powers</w:t>
      </w:r>
      <w:r w:rsidRPr="00B50ACE">
        <w:rPr>
          <w:noProof/>
          <w:lang w:val="en-US"/>
        </w:rPr>
        <w:t xml:space="preserve">. Some will fall below the key decision financial threshold, whilst others will exceed it. However taken as a whole, the overall expenditure is significant and is therefore highlighted for transparency. </w:t>
      </w:r>
    </w:p>
    <w:p w14:paraId="789A5B10" w14:textId="0666E8CF" w:rsidR="00771E67" w:rsidRDefault="00771E67" w:rsidP="00771E67">
      <w:pPr>
        <w:rPr>
          <w:noProof/>
          <w:lang w:val="en-US"/>
        </w:rPr>
      </w:pPr>
      <w:r w:rsidRPr="00B50ACE">
        <w:rPr>
          <w:noProof/>
          <w:lang w:val="en-US"/>
        </w:rPr>
        <w:t xml:space="preserve">Each individual award will be justified and will align with the Councils own procurement rules.  </w:t>
      </w:r>
      <w:r>
        <w:rPr>
          <w:noProof/>
          <w:lang w:val="en-US"/>
        </w:rPr>
        <w:t xml:space="preserve">  </w:t>
      </w:r>
    </w:p>
    <w:p w14:paraId="54A47F5B" w14:textId="77777777" w:rsidR="00771E67" w:rsidRDefault="00771E67" w:rsidP="00771E67"/>
    <w:p w14:paraId="45B6A5E4" w14:textId="77777777" w:rsidR="00771E67" w:rsidRDefault="00771E67" w:rsidP="00771E67">
      <w:pPr>
        <w:rPr>
          <w:b/>
          <w:sz w:val="28"/>
        </w:rPr>
      </w:pPr>
      <w:r>
        <w:rPr>
          <w:b/>
          <w:sz w:val="28"/>
        </w:rPr>
        <w:t>Who will make the decision?</w:t>
      </w:r>
    </w:p>
    <w:p w14:paraId="0B0701E2" w14:textId="77777777" w:rsidR="00771E67" w:rsidRDefault="00771E67" w:rsidP="00771E67">
      <w:pPr>
        <w:rPr>
          <w:b/>
          <w:sz w:val="28"/>
        </w:rPr>
      </w:pPr>
    </w:p>
    <w:p w14:paraId="26DFFDB7" w14:textId="2F7F398E" w:rsidR="00771E67" w:rsidRDefault="00771E67" w:rsidP="00771E67">
      <w:r>
        <w:t>Cabinet Member for Climate Change &amp; Environment</w:t>
      </w:r>
    </w:p>
    <w:p w14:paraId="7A151B4F" w14:textId="77777777" w:rsidR="00771E67" w:rsidRDefault="00771E67" w:rsidP="00771E67"/>
    <w:p w14:paraId="16C5B0FE" w14:textId="77777777" w:rsidR="00771E67" w:rsidRDefault="00771E67" w:rsidP="00771E67">
      <w:pPr>
        <w:rPr>
          <w:b/>
          <w:sz w:val="28"/>
        </w:rPr>
      </w:pPr>
      <w:r>
        <w:rPr>
          <w:b/>
          <w:sz w:val="28"/>
        </w:rPr>
        <w:t>When is the decision to be taken?</w:t>
      </w:r>
    </w:p>
    <w:p w14:paraId="3923CD86" w14:textId="77777777" w:rsidR="00771E67" w:rsidRDefault="00771E67" w:rsidP="00771E67">
      <w:pPr>
        <w:rPr>
          <w:b/>
          <w:sz w:val="28"/>
        </w:rPr>
      </w:pPr>
    </w:p>
    <w:p w14:paraId="2D9071EF" w14:textId="77777777" w:rsidR="00771E67" w:rsidRDefault="00771E67" w:rsidP="00771E67">
      <w:r>
        <w:t>April 2022</w:t>
      </w:r>
    </w:p>
    <w:p w14:paraId="196FB904" w14:textId="77777777" w:rsidR="00771E67" w:rsidRDefault="00771E67" w:rsidP="00771E67"/>
    <w:p w14:paraId="6E198419" w14:textId="77777777" w:rsidR="00771E67" w:rsidRDefault="00771E67" w:rsidP="00771E67">
      <w:pPr>
        <w:rPr>
          <w:b/>
          <w:sz w:val="28"/>
        </w:rPr>
      </w:pPr>
      <w:r>
        <w:rPr>
          <w:b/>
          <w:sz w:val="28"/>
        </w:rPr>
        <w:t>Who will be consulted and how?</w:t>
      </w:r>
    </w:p>
    <w:p w14:paraId="63EDB561" w14:textId="77777777" w:rsidR="00771E67" w:rsidRDefault="00771E67" w:rsidP="00771E67">
      <w:pPr>
        <w:rPr>
          <w:b/>
          <w:sz w:val="28"/>
        </w:rPr>
      </w:pPr>
    </w:p>
    <w:p w14:paraId="120674E4" w14:textId="77777777" w:rsidR="00771E67" w:rsidRPr="00B50ACE" w:rsidRDefault="00771E67" w:rsidP="00771E67">
      <w:pPr>
        <w:rPr>
          <w:noProof/>
          <w:lang w:val="en-US"/>
        </w:rPr>
      </w:pPr>
      <w:r w:rsidRPr="00B50ACE">
        <w:rPr>
          <w:noProof/>
          <w:lang w:val="en-US"/>
        </w:rPr>
        <w:t>Cabinet Member for Climate Change and Environment</w:t>
      </w:r>
    </w:p>
    <w:p w14:paraId="1CBEF9C4" w14:textId="77777777" w:rsidR="00771E67" w:rsidRPr="00B50ACE" w:rsidRDefault="00771E67" w:rsidP="00771E67">
      <w:pPr>
        <w:rPr>
          <w:noProof/>
          <w:lang w:val="en-US"/>
        </w:rPr>
      </w:pPr>
      <w:r w:rsidRPr="00B50ACE">
        <w:rPr>
          <w:noProof/>
          <w:lang w:val="en-US"/>
        </w:rPr>
        <w:t>Chief Finance Officer</w:t>
      </w:r>
    </w:p>
    <w:p w14:paraId="65808AC0" w14:textId="77777777" w:rsidR="00771E67" w:rsidRPr="00B50ACE" w:rsidRDefault="00771E67" w:rsidP="00771E67">
      <w:pPr>
        <w:rPr>
          <w:noProof/>
          <w:lang w:val="en-US"/>
        </w:rPr>
      </w:pPr>
      <w:r w:rsidRPr="00B50ACE">
        <w:rPr>
          <w:noProof/>
          <w:lang w:val="en-US"/>
        </w:rPr>
        <w:t>Chief Legal Officer</w:t>
      </w:r>
    </w:p>
    <w:p w14:paraId="0F57CA95" w14:textId="77777777" w:rsidR="00771E67" w:rsidRPr="00B50ACE" w:rsidRDefault="00771E67" w:rsidP="00771E67">
      <w:pPr>
        <w:rPr>
          <w:noProof/>
          <w:lang w:val="en-US"/>
        </w:rPr>
      </w:pPr>
      <w:r w:rsidRPr="00B50ACE">
        <w:rPr>
          <w:noProof/>
          <w:lang w:val="en-US"/>
        </w:rPr>
        <w:t>Corporate Director for Adults and Communities</w:t>
      </w:r>
    </w:p>
    <w:p w14:paraId="315445A5" w14:textId="37A21041" w:rsidR="00771E67" w:rsidRDefault="00771E67" w:rsidP="00771E67">
      <w:pPr>
        <w:rPr>
          <w:lang w:val="en-US"/>
        </w:rPr>
      </w:pPr>
      <w:r w:rsidRPr="00B50ACE">
        <w:rPr>
          <w:noProof/>
          <w:lang w:val="en-US"/>
        </w:rPr>
        <w:t>All of the above will be consulted via approval of the delegated decision.</w:t>
      </w:r>
      <w:r>
        <w:rPr>
          <w:lang w:val="en-US"/>
        </w:rPr>
        <w:t xml:space="preserve"> </w:t>
      </w:r>
    </w:p>
    <w:p w14:paraId="0900AB01" w14:textId="77777777" w:rsidR="00771E67" w:rsidRDefault="00771E67" w:rsidP="00771E67"/>
    <w:p w14:paraId="79ACF397" w14:textId="77777777" w:rsidR="00771E67" w:rsidRDefault="00771E67" w:rsidP="00771E67">
      <w:pPr>
        <w:rPr>
          <w:b/>
          <w:sz w:val="28"/>
        </w:rPr>
      </w:pPr>
      <w:r>
        <w:rPr>
          <w:b/>
          <w:sz w:val="28"/>
        </w:rPr>
        <w:t>Supporting documentation:</w:t>
      </w:r>
    </w:p>
    <w:p w14:paraId="7B09EAD4" w14:textId="77777777" w:rsidR="00771E67" w:rsidRDefault="00771E67" w:rsidP="00771E67">
      <w:pPr>
        <w:rPr>
          <w:b/>
          <w:sz w:val="28"/>
        </w:rPr>
      </w:pPr>
    </w:p>
    <w:p w14:paraId="4682B456" w14:textId="77777777" w:rsidR="00771E67" w:rsidRDefault="00771E67" w:rsidP="00771E67">
      <w:r>
        <w:t>There are no supporting documents for this decision</w:t>
      </w:r>
    </w:p>
    <w:p w14:paraId="1F4D21AF" w14:textId="5F566E92" w:rsidR="00771E67" w:rsidRDefault="00771E67" w:rsidP="00771E67"/>
    <w:p w14:paraId="11DCB288" w14:textId="5AB9B690" w:rsidR="00771E67" w:rsidRDefault="00771E67" w:rsidP="00771E67"/>
    <w:p w14:paraId="219DA421" w14:textId="77777777" w:rsidR="00771E67" w:rsidRDefault="00771E67" w:rsidP="00771E67"/>
    <w:p w14:paraId="6D11F344" w14:textId="77777777" w:rsidR="00771E67" w:rsidRDefault="00771E67" w:rsidP="00771E67">
      <w:pPr>
        <w:rPr>
          <w:b/>
          <w:sz w:val="28"/>
        </w:rPr>
      </w:pPr>
      <w:r>
        <w:rPr>
          <w:b/>
          <w:sz w:val="28"/>
        </w:rPr>
        <w:lastRenderedPageBreak/>
        <w:t>How and by when to make representations:</w:t>
      </w:r>
    </w:p>
    <w:p w14:paraId="64AE567C" w14:textId="77777777" w:rsidR="00771E67" w:rsidRDefault="00771E67" w:rsidP="00771E67">
      <w:pPr>
        <w:rPr>
          <w:b/>
          <w:sz w:val="28"/>
        </w:rPr>
      </w:pPr>
    </w:p>
    <w:p w14:paraId="0F38CAB6" w14:textId="6E90C3DD" w:rsidR="00771E67" w:rsidRDefault="00771E67" w:rsidP="00771E67">
      <w:r>
        <w:t xml:space="preserve">Representations should be made to </w:t>
      </w:r>
      <w:r>
        <w:rPr>
          <w:lang w:val="en-US"/>
        </w:rPr>
        <w:t>Gareth Healy</w:t>
      </w:r>
      <w:r>
        <w:t xml:space="preserve"> before 12 April 2022.</w:t>
      </w:r>
    </w:p>
    <w:p w14:paraId="10C55EAB" w14:textId="7981CC21" w:rsidR="00771E67" w:rsidRDefault="00771E67" w:rsidP="00771E67">
      <w:pPr>
        <w:rPr>
          <w:noProof/>
          <w:lang w:val="en-US"/>
        </w:rPr>
      </w:pPr>
      <w:r>
        <w:t xml:space="preserve">Tel: </w:t>
      </w:r>
      <w:r w:rsidRPr="00B50ACE">
        <w:rPr>
          <w:noProof/>
          <w:lang w:val="en-US"/>
        </w:rPr>
        <w:t>01642 771592</w:t>
      </w:r>
    </w:p>
    <w:p w14:paraId="7ECD8296" w14:textId="77777777" w:rsidR="00771E67" w:rsidRDefault="00771E67" w:rsidP="00771E67"/>
    <w:p w14:paraId="2D17A4BC" w14:textId="29A7996B" w:rsidR="00771E67" w:rsidRDefault="00771E67" w:rsidP="00771E67">
      <w:r>
        <w:t>First published in Forward Plan on 15 March 2022</w:t>
      </w:r>
    </w:p>
    <w:p w14:paraId="7F179E07" w14:textId="77777777" w:rsidR="00771E67" w:rsidRDefault="00771E67" w:rsidP="00771E67"/>
    <w:p w14:paraId="48167BA9" w14:textId="77777777" w:rsidR="00771E67" w:rsidRPr="008254C1" w:rsidRDefault="00771E67" w:rsidP="00771E67">
      <w:pPr>
        <w:rPr>
          <w:b/>
          <w:sz w:val="28"/>
          <w:szCs w:val="28"/>
        </w:rPr>
      </w:pPr>
      <w:r w:rsidRPr="008254C1">
        <w:rPr>
          <w:b/>
          <w:sz w:val="28"/>
          <w:szCs w:val="28"/>
        </w:rPr>
        <w:t>Following the Making of the decision, the decision form will be published here:</w:t>
      </w:r>
    </w:p>
    <w:p w14:paraId="2192EBD2" w14:textId="77777777" w:rsidR="00771E67" w:rsidRDefault="00771E67" w:rsidP="00771E67">
      <w:r>
        <w:rPr>
          <w:noProof/>
        </w:rPr>
        <mc:AlternateContent>
          <mc:Choice Requires="wps">
            <w:drawing>
              <wp:anchor distT="0" distB="0" distL="114300" distR="114300" simplePos="0" relativeHeight="251754496" behindDoc="0" locked="0" layoutInCell="1" allowOverlap="1" wp14:anchorId="3D8F92F3" wp14:editId="48053C6F">
                <wp:simplePos x="0" y="0"/>
                <wp:positionH relativeFrom="column">
                  <wp:posOffset>2190115</wp:posOffset>
                </wp:positionH>
                <wp:positionV relativeFrom="paragraph">
                  <wp:posOffset>51435</wp:posOffset>
                </wp:positionV>
                <wp:extent cx="1323975" cy="1143000"/>
                <wp:effectExtent l="0" t="0" r="9525" b="0"/>
                <wp:wrapNone/>
                <wp:docPr id="1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027889B" w14:textId="77777777" w:rsidR="00771E67" w:rsidRDefault="00771E67" w:rsidP="00771E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F92F3" id="_x0000_s1054" type="#_x0000_t202" style="position:absolute;margin-left:172.45pt;margin-top:4.05pt;width:104.25pt;height:90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eo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4DYAhKs1lHsk2sJBg87w&#10;RY3RlpjwM7MoOqQQB8k/4SIVYIrQ7yipwP76233wRy2glZIWRVxQ93PLrEAevmtUyV02GgXVx8No&#10;fDPAg720rC8tetvMAbnMcGQNj9vg79VxKy00rzhvsxAVTUxzjF1Qf9zO/WG0cF65mM2iE+rcML/U&#10;K8OP+gosv3SvzJq+7R4V8whHubP8XfcPvoFyDbOtB1lHaZxZ7YWKMxLb3c9zGMLLc/Q6f3WmvwE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B2V3qFgCAAC9BAAADgAAAAAAAAAAAAAAAAAuAgAAZHJzL2Uyb0RvYy54bWxQ&#10;SwECLQAUAAYACAAAACEAEIroBd8AAAAJAQAADwAAAAAAAAAAAAAAAACyBAAAZHJzL2Rvd25yZXYu&#10;eG1sUEsFBgAAAAAEAAQA8wAAAL4FAAAAAA==&#10;" fillcolor="window" strokeweight=".5pt">
                <v:path arrowok="t"/>
                <v:textbox>
                  <w:txbxContent>
                    <w:p w14:paraId="3027889B" w14:textId="77777777" w:rsidR="00771E67" w:rsidRDefault="00771E67" w:rsidP="00771E67"/>
                  </w:txbxContent>
                </v:textbox>
              </v:shape>
            </w:pict>
          </mc:Fallback>
        </mc:AlternateContent>
      </w:r>
    </w:p>
    <w:p w14:paraId="1C6DA092" w14:textId="77777777" w:rsidR="00771E67" w:rsidRDefault="00771E67" w:rsidP="00771E67"/>
    <w:p w14:paraId="34B5CD3E" w14:textId="77777777" w:rsidR="00771E67" w:rsidRDefault="00771E67" w:rsidP="00771E67"/>
    <w:p w14:paraId="30971C5A" w14:textId="14FB31F1" w:rsidR="00771E67" w:rsidRDefault="00771E67" w:rsidP="0019045C"/>
    <w:p w14:paraId="03B795F0" w14:textId="34FFD22F" w:rsidR="00242DFF" w:rsidRDefault="00242DFF" w:rsidP="0019045C"/>
    <w:p w14:paraId="552F1F2D" w14:textId="0BCBF3D7" w:rsidR="00242DFF" w:rsidRDefault="00242DFF" w:rsidP="0019045C"/>
    <w:p w14:paraId="2A564790" w14:textId="4B042B97" w:rsidR="00242DFF" w:rsidRDefault="00242DFF" w:rsidP="0019045C"/>
    <w:p w14:paraId="7A09163F" w14:textId="49A75949" w:rsidR="00242DFF" w:rsidRDefault="00242DFF" w:rsidP="0019045C"/>
    <w:p w14:paraId="34191CAA" w14:textId="426D62C0" w:rsidR="00242DFF" w:rsidRDefault="00242DFF" w:rsidP="0019045C"/>
    <w:p w14:paraId="7972340B" w14:textId="77777777" w:rsidR="00242DFF" w:rsidRDefault="00242DFF" w:rsidP="0019045C"/>
    <w:p w14:paraId="53920670" w14:textId="240DC703" w:rsidR="001643AF" w:rsidRDefault="001643AF" w:rsidP="0019045C"/>
    <w:p w14:paraId="3F988D24" w14:textId="5A6B69C1" w:rsidR="001643AF" w:rsidRDefault="001643AF" w:rsidP="0019045C"/>
    <w:p w14:paraId="65C4FC7C" w14:textId="5117060D" w:rsidR="001643AF" w:rsidRDefault="001643AF" w:rsidP="0019045C"/>
    <w:p w14:paraId="7B4FF4DD" w14:textId="4571C1D0" w:rsidR="001643AF" w:rsidRDefault="001643AF" w:rsidP="0019045C"/>
    <w:p w14:paraId="38252866" w14:textId="048B90BF" w:rsidR="001643AF" w:rsidRDefault="001643AF" w:rsidP="0019045C"/>
    <w:p w14:paraId="793CB1FF" w14:textId="28856FD6" w:rsidR="001643AF" w:rsidRDefault="001643AF" w:rsidP="0019045C"/>
    <w:p w14:paraId="2220234F" w14:textId="45F75AE0" w:rsidR="001643AF" w:rsidRDefault="001643AF" w:rsidP="0019045C"/>
    <w:p w14:paraId="3D6620A9" w14:textId="11FFD2B5" w:rsidR="001643AF" w:rsidRDefault="001643AF" w:rsidP="0019045C"/>
    <w:p w14:paraId="1E431F08" w14:textId="100A2F01" w:rsidR="001643AF" w:rsidRDefault="001643AF" w:rsidP="0019045C"/>
    <w:p w14:paraId="71B9FC92" w14:textId="071B6A9F" w:rsidR="001643AF" w:rsidRDefault="001643AF" w:rsidP="0019045C"/>
    <w:p w14:paraId="41D619B9" w14:textId="4DA59E61" w:rsidR="001643AF" w:rsidRDefault="001643AF" w:rsidP="0019045C"/>
    <w:p w14:paraId="65B9D6B6" w14:textId="256EFE67" w:rsidR="001643AF" w:rsidRDefault="001643AF" w:rsidP="0019045C"/>
    <w:p w14:paraId="2E2279AE" w14:textId="7BA2CDE4" w:rsidR="001643AF" w:rsidRDefault="001643AF" w:rsidP="0019045C"/>
    <w:p w14:paraId="2FC1A12F" w14:textId="32515D92" w:rsidR="001643AF" w:rsidRDefault="001643AF" w:rsidP="0019045C"/>
    <w:p w14:paraId="767F672D" w14:textId="10A631F2" w:rsidR="001643AF" w:rsidRDefault="001643AF" w:rsidP="0019045C"/>
    <w:p w14:paraId="52D6C97C" w14:textId="14FC7935" w:rsidR="001643AF" w:rsidRDefault="001643AF" w:rsidP="0019045C"/>
    <w:p w14:paraId="34C2B3F5" w14:textId="2C7E7F58" w:rsidR="001643AF" w:rsidRDefault="001643AF" w:rsidP="0019045C"/>
    <w:p w14:paraId="0BE8156F" w14:textId="618AFB38" w:rsidR="001643AF" w:rsidRDefault="001643AF" w:rsidP="0019045C"/>
    <w:p w14:paraId="2BD48084" w14:textId="12531462" w:rsidR="001643AF" w:rsidRDefault="001643AF" w:rsidP="0019045C"/>
    <w:p w14:paraId="1841B192" w14:textId="2B45E9D5" w:rsidR="001643AF" w:rsidRDefault="001643AF" w:rsidP="0019045C"/>
    <w:p w14:paraId="34286845" w14:textId="0D34FB62" w:rsidR="001643AF" w:rsidRDefault="001643AF" w:rsidP="0019045C"/>
    <w:p w14:paraId="449C89AF" w14:textId="445AE96C" w:rsidR="001643AF" w:rsidRDefault="001643AF" w:rsidP="0019045C"/>
    <w:p w14:paraId="6EB9AED2" w14:textId="64749F47" w:rsidR="001643AF" w:rsidRDefault="001643AF" w:rsidP="0019045C"/>
    <w:p w14:paraId="690F63B2" w14:textId="0E709C01" w:rsidR="001643AF" w:rsidRDefault="001643AF" w:rsidP="0019045C"/>
    <w:p w14:paraId="111D7AE7" w14:textId="3300ADA9" w:rsidR="001643AF" w:rsidRDefault="001643AF" w:rsidP="0019045C"/>
    <w:p w14:paraId="3C12F9A5" w14:textId="3F001332" w:rsidR="001643AF" w:rsidRDefault="001643AF" w:rsidP="0019045C"/>
    <w:p w14:paraId="00ED405B" w14:textId="28CA98B6" w:rsidR="001643AF" w:rsidRDefault="001643AF" w:rsidP="0019045C"/>
    <w:p w14:paraId="09CC248C" w14:textId="05028C1E" w:rsidR="00242DFF" w:rsidRDefault="00242DFF" w:rsidP="00242DFF">
      <w:pPr>
        <w:rPr>
          <w:b/>
          <w:sz w:val="28"/>
          <w:szCs w:val="28"/>
          <w:lang w:val="en-US"/>
        </w:rPr>
      </w:pPr>
      <w:r>
        <w:rPr>
          <w:b/>
          <w:sz w:val="28"/>
        </w:rPr>
        <w:lastRenderedPageBreak/>
        <w:t xml:space="preserve">DECISION: </w:t>
      </w:r>
      <w:r w:rsidRPr="006B4381">
        <w:rPr>
          <w:b/>
          <w:sz w:val="28"/>
        </w:rPr>
        <w:t>ADD00</w:t>
      </w:r>
      <w:r>
        <w:rPr>
          <w:b/>
          <w:sz w:val="28"/>
        </w:rPr>
        <w:t>46 Vehicle Rental</w:t>
      </w:r>
    </w:p>
    <w:p w14:paraId="77A2D2AB" w14:textId="77777777" w:rsidR="00242DFF" w:rsidRDefault="00242DFF" w:rsidP="00242DFF">
      <w:pPr>
        <w:rPr>
          <w:b/>
          <w:sz w:val="28"/>
        </w:rPr>
      </w:pPr>
    </w:p>
    <w:p w14:paraId="3C78D2B9" w14:textId="77777777" w:rsidR="00242DFF" w:rsidRDefault="00242DFF" w:rsidP="00242DFF">
      <w:pPr>
        <w:rPr>
          <w:b/>
          <w:sz w:val="28"/>
        </w:rPr>
      </w:pPr>
      <w:r>
        <w:rPr>
          <w:b/>
          <w:sz w:val="28"/>
        </w:rPr>
        <w:t xml:space="preserve">Nature of the decision: </w:t>
      </w:r>
    </w:p>
    <w:p w14:paraId="0238CC91" w14:textId="77777777" w:rsidR="00242DFF" w:rsidRDefault="00242DFF" w:rsidP="00242DFF">
      <w:pPr>
        <w:rPr>
          <w:b/>
          <w:sz w:val="28"/>
        </w:rPr>
      </w:pPr>
    </w:p>
    <w:p w14:paraId="3F590AB5" w14:textId="77777777" w:rsidR="00242DFF" w:rsidRDefault="00242DFF" w:rsidP="00242DFF">
      <w:pPr>
        <w:rPr>
          <w:noProof/>
          <w:lang w:val="en-US"/>
        </w:rPr>
      </w:pPr>
      <w:r>
        <w:rPr>
          <w:lang w:val="en-US"/>
        </w:rPr>
        <w:t>T</w:t>
      </w:r>
      <w:r w:rsidRPr="00B50ACE">
        <w:rPr>
          <w:noProof/>
          <w:lang w:val="en-US"/>
        </w:rPr>
        <w:t xml:space="preserve">he Council operates a large vehicle fleet which is refreshed on a rolling annual basis according to a structured replacement programme funded by capital. </w:t>
      </w:r>
    </w:p>
    <w:p w14:paraId="55FC8AA8" w14:textId="77777777" w:rsidR="00242DFF" w:rsidRPr="00B50ACE" w:rsidRDefault="00242DFF" w:rsidP="00242DFF">
      <w:pPr>
        <w:rPr>
          <w:noProof/>
          <w:lang w:val="en-US"/>
        </w:rPr>
      </w:pPr>
      <w:r>
        <w:rPr>
          <w:noProof/>
          <w:lang w:val="en-US"/>
        </w:rPr>
        <w:t xml:space="preserve">However there are occasions where the Council's fleet alone cannot fulfil the service requirements.    </w:t>
      </w:r>
      <w:r w:rsidRPr="00B50ACE">
        <w:rPr>
          <w:noProof/>
          <w:lang w:val="en-US"/>
        </w:rPr>
        <w:t xml:space="preserve"> </w:t>
      </w:r>
    </w:p>
    <w:p w14:paraId="5460451E" w14:textId="77777777" w:rsidR="00242DFF" w:rsidRPr="00B50ACE" w:rsidRDefault="00242DFF" w:rsidP="00242DFF">
      <w:pPr>
        <w:rPr>
          <w:noProof/>
          <w:lang w:val="en-US"/>
        </w:rPr>
      </w:pPr>
      <w:r>
        <w:rPr>
          <w:noProof/>
          <w:lang w:val="en-US"/>
        </w:rPr>
        <w:t>Therefore f</w:t>
      </w:r>
      <w:r w:rsidRPr="00B50ACE">
        <w:rPr>
          <w:noProof/>
          <w:lang w:val="en-US"/>
        </w:rPr>
        <w:t>or 2022/2</w:t>
      </w:r>
      <w:r>
        <w:rPr>
          <w:noProof/>
          <w:lang w:val="en-US"/>
        </w:rPr>
        <w:t>3</w:t>
      </w:r>
      <w:r w:rsidRPr="00B50ACE">
        <w:rPr>
          <w:noProof/>
          <w:lang w:val="en-US"/>
        </w:rPr>
        <w:t xml:space="preserve"> it is currently forecast that up to £</w:t>
      </w:r>
      <w:r>
        <w:rPr>
          <w:noProof/>
          <w:lang w:val="en-US"/>
        </w:rPr>
        <w:t xml:space="preserve">400,000 </w:t>
      </w:r>
      <w:r w:rsidRPr="00B50ACE">
        <w:rPr>
          <w:noProof/>
          <w:lang w:val="en-US"/>
        </w:rPr>
        <w:t xml:space="preserve">will be required for the </w:t>
      </w:r>
      <w:r>
        <w:rPr>
          <w:noProof/>
          <w:lang w:val="en-US"/>
        </w:rPr>
        <w:t xml:space="preserve">rental of fleet vehicles. However this may fluctuate  according to demand and </w:t>
      </w:r>
      <w:r w:rsidRPr="00B50ACE">
        <w:rPr>
          <w:noProof/>
          <w:lang w:val="en-US"/>
        </w:rPr>
        <w:t xml:space="preserve">market </w:t>
      </w:r>
      <w:r>
        <w:rPr>
          <w:noProof/>
          <w:lang w:val="en-US"/>
        </w:rPr>
        <w:t>volatilty</w:t>
      </w:r>
      <w:r w:rsidRPr="00B50ACE">
        <w:rPr>
          <w:noProof/>
          <w:lang w:val="en-US"/>
        </w:rPr>
        <w:t>, changes in procurement strategy</w:t>
      </w:r>
      <w:r>
        <w:rPr>
          <w:noProof/>
          <w:lang w:val="en-US"/>
        </w:rPr>
        <w:t>, changes in the status of t</w:t>
      </w:r>
      <w:r w:rsidRPr="00B50ACE">
        <w:rPr>
          <w:noProof/>
          <w:lang w:val="en-US"/>
        </w:rPr>
        <w:t>he existing fleet.</w:t>
      </w:r>
    </w:p>
    <w:p w14:paraId="0C4873EE" w14:textId="77777777" w:rsidR="00242DFF" w:rsidRPr="00B50ACE" w:rsidRDefault="00242DFF" w:rsidP="00242DFF">
      <w:pPr>
        <w:rPr>
          <w:noProof/>
          <w:lang w:val="en-US"/>
        </w:rPr>
      </w:pPr>
      <w:r w:rsidRPr="00B50ACE">
        <w:rPr>
          <w:noProof/>
          <w:lang w:val="en-US"/>
        </w:rPr>
        <w:t>Over the course of the 202</w:t>
      </w:r>
      <w:r>
        <w:rPr>
          <w:noProof/>
          <w:lang w:val="en-US"/>
        </w:rPr>
        <w:t>2</w:t>
      </w:r>
      <w:r w:rsidRPr="00B50ACE">
        <w:rPr>
          <w:noProof/>
          <w:lang w:val="en-US"/>
        </w:rPr>
        <w:t>/2</w:t>
      </w:r>
      <w:r>
        <w:rPr>
          <w:noProof/>
          <w:lang w:val="en-US"/>
        </w:rPr>
        <w:t>3</w:t>
      </w:r>
      <w:r w:rsidRPr="00B50ACE">
        <w:rPr>
          <w:noProof/>
          <w:lang w:val="en-US"/>
        </w:rPr>
        <w:t xml:space="preserve"> year the Cabinet member will be asked to authorise the award of a range of contracts for vehicle </w:t>
      </w:r>
      <w:r>
        <w:rPr>
          <w:noProof/>
          <w:lang w:val="en-US"/>
        </w:rPr>
        <w:t>rental via Delegated Powers</w:t>
      </w:r>
      <w:r w:rsidRPr="00B50ACE">
        <w:rPr>
          <w:noProof/>
          <w:lang w:val="en-US"/>
        </w:rPr>
        <w:t xml:space="preserve">. </w:t>
      </w:r>
      <w:r>
        <w:rPr>
          <w:noProof/>
          <w:lang w:val="en-US"/>
        </w:rPr>
        <w:t xml:space="preserve">Most wil </w:t>
      </w:r>
      <w:r w:rsidRPr="00B50ACE">
        <w:rPr>
          <w:noProof/>
          <w:lang w:val="en-US"/>
        </w:rPr>
        <w:t xml:space="preserve">fall below the key decision financial threshold, </w:t>
      </w:r>
      <w:r>
        <w:rPr>
          <w:noProof/>
          <w:lang w:val="en-US"/>
        </w:rPr>
        <w:t>h</w:t>
      </w:r>
      <w:r w:rsidRPr="00B50ACE">
        <w:rPr>
          <w:noProof/>
          <w:lang w:val="en-US"/>
        </w:rPr>
        <w:t xml:space="preserve">owever taken as a whole, the overall expenditure is significant and is therefore highlighted for transparency. </w:t>
      </w:r>
    </w:p>
    <w:p w14:paraId="7F0FC5FF" w14:textId="529437BE" w:rsidR="00242DFF" w:rsidRDefault="00242DFF" w:rsidP="00242DFF">
      <w:pPr>
        <w:rPr>
          <w:noProof/>
          <w:lang w:val="en-US"/>
        </w:rPr>
      </w:pPr>
      <w:r w:rsidRPr="00B50ACE">
        <w:rPr>
          <w:noProof/>
          <w:lang w:val="en-US"/>
        </w:rPr>
        <w:t xml:space="preserve">Each individual award will be justified and will align with the Councils own procurement rules.    </w:t>
      </w:r>
      <w:r>
        <w:rPr>
          <w:noProof/>
          <w:lang w:val="en-US"/>
        </w:rPr>
        <w:t xml:space="preserve">  </w:t>
      </w:r>
    </w:p>
    <w:p w14:paraId="1B2BD494" w14:textId="77777777" w:rsidR="00242DFF" w:rsidRDefault="00242DFF" w:rsidP="00242DFF"/>
    <w:p w14:paraId="7B86FEDD" w14:textId="77777777" w:rsidR="00242DFF" w:rsidRDefault="00242DFF" w:rsidP="00242DFF">
      <w:pPr>
        <w:rPr>
          <w:b/>
          <w:sz w:val="28"/>
        </w:rPr>
      </w:pPr>
      <w:r>
        <w:rPr>
          <w:b/>
          <w:sz w:val="28"/>
        </w:rPr>
        <w:t>Who will make the decision?</w:t>
      </w:r>
    </w:p>
    <w:p w14:paraId="04EC60F8" w14:textId="77777777" w:rsidR="00242DFF" w:rsidRDefault="00242DFF" w:rsidP="00242DFF">
      <w:pPr>
        <w:rPr>
          <w:b/>
          <w:sz w:val="28"/>
        </w:rPr>
      </w:pPr>
    </w:p>
    <w:p w14:paraId="7B50C728" w14:textId="77777777" w:rsidR="00242DFF" w:rsidRDefault="00242DFF" w:rsidP="00242DFF">
      <w:r>
        <w:t>Cabinet Member for Climate Change &amp; Environment</w:t>
      </w:r>
    </w:p>
    <w:p w14:paraId="64F54B28" w14:textId="77777777" w:rsidR="00242DFF" w:rsidRDefault="00242DFF" w:rsidP="00242DFF"/>
    <w:p w14:paraId="315120AA" w14:textId="77777777" w:rsidR="00242DFF" w:rsidRDefault="00242DFF" w:rsidP="00242DFF">
      <w:pPr>
        <w:rPr>
          <w:b/>
          <w:sz w:val="28"/>
        </w:rPr>
      </w:pPr>
      <w:r>
        <w:rPr>
          <w:b/>
          <w:sz w:val="28"/>
        </w:rPr>
        <w:t>When is the decision to be taken?</w:t>
      </w:r>
    </w:p>
    <w:p w14:paraId="105ED926" w14:textId="77777777" w:rsidR="00242DFF" w:rsidRDefault="00242DFF" w:rsidP="00242DFF">
      <w:pPr>
        <w:rPr>
          <w:b/>
          <w:sz w:val="28"/>
        </w:rPr>
      </w:pPr>
    </w:p>
    <w:p w14:paraId="21BD53E8" w14:textId="6B6BA477" w:rsidR="00242DFF" w:rsidRDefault="00242DFF" w:rsidP="00242DFF">
      <w:r>
        <w:t>May 2022</w:t>
      </w:r>
    </w:p>
    <w:p w14:paraId="7748C198" w14:textId="77777777" w:rsidR="00242DFF" w:rsidRDefault="00242DFF" w:rsidP="00242DFF"/>
    <w:p w14:paraId="3D37EE03" w14:textId="77777777" w:rsidR="00242DFF" w:rsidRDefault="00242DFF" w:rsidP="00242DFF">
      <w:pPr>
        <w:rPr>
          <w:b/>
          <w:sz w:val="28"/>
        </w:rPr>
      </w:pPr>
      <w:r>
        <w:rPr>
          <w:b/>
          <w:sz w:val="28"/>
        </w:rPr>
        <w:t>Who will be consulted and how?</w:t>
      </w:r>
    </w:p>
    <w:p w14:paraId="25B2C46E" w14:textId="77777777" w:rsidR="00242DFF" w:rsidRDefault="00242DFF" w:rsidP="00242DFF">
      <w:pPr>
        <w:rPr>
          <w:b/>
          <w:sz w:val="28"/>
        </w:rPr>
      </w:pPr>
    </w:p>
    <w:p w14:paraId="5626738C" w14:textId="77777777" w:rsidR="00242DFF" w:rsidRPr="00B50ACE" w:rsidRDefault="00242DFF" w:rsidP="00242DFF">
      <w:pPr>
        <w:rPr>
          <w:noProof/>
          <w:lang w:val="en-US"/>
        </w:rPr>
      </w:pPr>
      <w:r w:rsidRPr="00B50ACE">
        <w:rPr>
          <w:noProof/>
          <w:lang w:val="en-US"/>
        </w:rPr>
        <w:t>Cabinet Member for Climate Change and Environment</w:t>
      </w:r>
    </w:p>
    <w:p w14:paraId="1C2B958F" w14:textId="77777777" w:rsidR="00242DFF" w:rsidRPr="00B50ACE" w:rsidRDefault="00242DFF" w:rsidP="00242DFF">
      <w:pPr>
        <w:rPr>
          <w:noProof/>
          <w:lang w:val="en-US"/>
        </w:rPr>
      </w:pPr>
      <w:r w:rsidRPr="00B50ACE">
        <w:rPr>
          <w:noProof/>
          <w:lang w:val="en-US"/>
        </w:rPr>
        <w:t>Chief Finance Officer</w:t>
      </w:r>
    </w:p>
    <w:p w14:paraId="4F153E4E" w14:textId="77777777" w:rsidR="00242DFF" w:rsidRPr="00B50ACE" w:rsidRDefault="00242DFF" w:rsidP="00242DFF">
      <w:pPr>
        <w:rPr>
          <w:noProof/>
          <w:lang w:val="en-US"/>
        </w:rPr>
      </w:pPr>
      <w:r w:rsidRPr="00B50ACE">
        <w:rPr>
          <w:noProof/>
          <w:lang w:val="en-US"/>
        </w:rPr>
        <w:t>Chief Legal Officer</w:t>
      </w:r>
    </w:p>
    <w:p w14:paraId="7D040861" w14:textId="77777777" w:rsidR="00242DFF" w:rsidRPr="00B50ACE" w:rsidRDefault="00242DFF" w:rsidP="00242DFF">
      <w:pPr>
        <w:rPr>
          <w:noProof/>
          <w:lang w:val="en-US"/>
        </w:rPr>
      </w:pPr>
      <w:r w:rsidRPr="00B50ACE">
        <w:rPr>
          <w:noProof/>
          <w:lang w:val="en-US"/>
        </w:rPr>
        <w:t>Corporate Director for Adults and Communities</w:t>
      </w:r>
    </w:p>
    <w:p w14:paraId="1EC26D79" w14:textId="77777777" w:rsidR="00242DFF" w:rsidRDefault="00242DFF" w:rsidP="00242DFF">
      <w:pPr>
        <w:rPr>
          <w:lang w:val="en-US"/>
        </w:rPr>
      </w:pPr>
      <w:r w:rsidRPr="00B50ACE">
        <w:rPr>
          <w:noProof/>
          <w:lang w:val="en-US"/>
        </w:rPr>
        <w:t>All of the above will be consulted via approval of the delegated decision.</w:t>
      </w:r>
      <w:r>
        <w:rPr>
          <w:lang w:val="en-US"/>
        </w:rPr>
        <w:t xml:space="preserve"> </w:t>
      </w:r>
    </w:p>
    <w:p w14:paraId="23EE74BB" w14:textId="77777777" w:rsidR="00242DFF" w:rsidRDefault="00242DFF" w:rsidP="00242DFF"/>
    <w:p w14:paraId="0E00DF23" w14:textId="77777777" w:rsidR="00242DFF" w:rsidRDefault="00242DFF" w:rsidP="00242DFF">
      <w:pPr>
        <w:rPr>
          <w:b/>
          <w:sz w:val="28"/>
        </w:rPr>
      </w:pPr>
      <w:r>
        <w:rPr>
          <w:b/>
          <w:sz w:val="28"/>
        </w:rPr>
        <w:t>Supporting documentation:</w:t>
      </w:r>
    </w:p>
    <w:p w14:paraId="527CF3D7" w14:textId="77777777" w:rsidR="00242DFF" w:rsidRDefault="00242DFF" w:rsidP="00242DFF">
      <w:pPr>
        <w:rPr>
          <w:b/>
          <w:sz w:val="28"/>
        </w:rPr>
      </w:pPr>
    </w:p>
    <w:p w14:paraId="1EA36CCE" w14:textId="77777777" w:rsidR="00242DFF" w:rsidRDefault="00242DFF" w:rsidP="00242DFF">
      <w:r>
        <w:t>There are no supporting documents for this decision</w:t>
      </w:r>
    </w:p>
    <w:p w14:paraId="1E500E36" w14:textId="77777777" w:rsidR="00242DFF" w:rsidRDefault="00242DFF" w:rsidP="00242DFF"/>
    <w:p w14:paraId="003DFACC" w14:textId="77777777" w:rsidR="00242DFF" w:rsidRDefault="00242DFF" w:rsidP="00242DFF">
      <w:pPr>
        <w:rPr>
          <w:b/>
          <w:sz w:val="28"/>
        </w:rPr>
      </w:pPr>
      <w:r>
        <w:rPr>
          <w:b/>
          <w:sz w:val="28"/>
        </w:rPr>
        <w:t>How and by when to make representations:</w:t>
      </w:r>
    </w:p>
    <w:p w14:paraId="64CB1B08" w14:textId="77777777" w:rsidR="00242DFF" w:rsidRDefault="00242DFF" w:rsidP="00242DFF">
      <w:pPr>
        <w:rPr>
          <w:b/>
          <w:sz w:val="28"/>
        </w:rPr>
      </w:pPr>
    </w:p>
    <w:p w14:paraId="5ED8E137" w14:textId="05701C4C" w:rsidR="00242DFF" w:rsidRDefault="00242DFF" w:rsidP="00242DFF">
      <w:r>
        <w:t xml:space="preserve">Representations should be made to </w:t>
      </w:r>
      <w:r>
        <w:rPr>
          <w:lang w:val="en-US"/>
        </w:rPr>
        <w:t>Gareth Healy</w:t>
      </w:r>
      <w:r>
        <w:t xml:space="preserve"> before 2 May 2022.</w:t>
      </w:r>
    </w:p>
    <w:p w14:paraId="4144E501" w14:textId="77777777" w:rsidR="00242DFF" w:rsidRDefault="00242DFF" w:rsidP="00242DFF">
      <w:pPr>
        <w:rPr>
          <w:noProof/>
          <w:lang w:val="en-US"/>
        </w:rPr>
      </w:pPr>
      <w:r>
        <w:t xml:space="preserve">Tel: </w:t>
      </w:r>
      <w:r w:rsidRPr="00B50ACE">
        <w:rPr>
          <w:noProof/>
          <w:lang w:val="en-US"/>
        </w:rPr>
        <w:t>01642 771592</w:t>
      </w:r>
    </w:p>
    <w:p w14:paraId="0B123208" w14:textId="77777777" w:rsidR="00242DFF" w:rsidRDefault="00242DFF" w:rsidP="00242DFF"/>
    <w:p w14:paraId="54160824" w14:textId="2CA87A0D" w:rsidR="00242DFF" w:rsidRDefault="00242DFF" w:rsidP="00242DFF">
      <w:r>
        <w:lastRenderedPageBreak/>
        <w:t>First published in Forward Plan on 4 April 2022</w:t>
      </w:r>
    </w:p>
    <w:p w14:paraId="6C431F7F" w14:textId="77777777" w:rsidR="00242DFF" w:rsidRDefault="00242DFF" w:rsidP="00242DFF"/>
    <w:p w14:paraId="661C43D8" w14:textId="77777777" w:rsidR="00242DFF" w:rsidRPr="008254C1" w:rsidRDefault="00242DFF" w:rsidP="00242DFF">
      <w:pPr>
        <w:rPr>
          <w:b/>
          <w:sz w:val="28"/>
          <w:szCs w:val="28"/>
        </w:rPr>
      </w:pPr>
      <w:r w:rsidRPr="008254C1">
        <w:rPr>
          <w:b/>
          <w:sz w:val="28"/>
          <w:szCs w:val="28"/>
        </w:rPr>
        <w:t>Following the Making of the decision, the decision form will be published here:</w:t>
      </w:r>
    </w:p>
    <w:p w14:paraId="6563A748" w14:textId="77777777" w:rsidR="00242DFF" w:rsidRDefault="00242DFF" w:rsidP="00242DFF">
      <w:r>
        <w:rPr>
          <w:noProof/>
        </w:rPr>
        <mc:AlternateContent>
          <mc:Choice Requires="wps">
            <w:drawing>
              <wp:anchor distT="0" distB="0" distL="114300" distR="114300" simplePos="0" relativeHeight="251756544" behindDoc="0" locked="0" layoutInCell="1" allowOverlap="1" wp14:anchorId="37B24D46" wp14:editId="4E4B4734">
                <wp:simplePos x="0" y="0"/>
                <wp:positionH relativeFrom="column">
                  <wp:posOffset>2190115</wp:posOffset>
                </wp:positionH>
                <wp:positionV relativeFrom="paragraph">
                  <wp:posOffset>51435</wp:posOffset>
                </wp:positionV>
                <wp:extent cx="1323975" cy="1143000"/>
                <wp:effectExtent l="0" t="0" r="9525" b="0"/>
                <wp:wrapNone/>
                <wp:docPr id="1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D437119" w14:textId="77777777" w:rsidR="00242DFF" w:rsidRDefault="00242DFF" w:rsidP="00242D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24D46" id="_x0000_s1055" type="#_x0000_t202" style="position:absolute;margin-left:172.45pt;margin-top:4.05pt;width:104.25pt;height:90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zh9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XEACFdrKA9ItIWjBp3h&#10;iwqjLTHhZ2ZRdEghDpJ/wkUqwBSh21GyBfvrb/fBH7WAVkoaFHFB3c8dswJ5+K5RJeNsOAyqj4fh&#10;6LaPB3ttWV9b9K6eA3KZ4cgaHrfB36vTVlqoX3HeZiEqmpjmGLug/rSd++No4bxyMZtFJ9S5YX6p&#10;V4af9BVYfmlfmTVd2z0q5hFOcmf5u+4ffQPlGmY7D7KK0riw2gkVZyS2u5vnMITX5+h1+epMfwM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eNc4fVgCAAC9BAAADgAAAAAAAAAAAAAAAAAuAgAAZHJzL2Uyb0RvYy54bWxQ&#10;SwECLQAUAAYACAAAACEAEIroBd8AAAAJAQAADwAAAAAAAAAAAAAAAACyBAAAZHJzL2Rvd25yZXYu&#10;eG1sUEsFBgAAAAAEAAQA8wAAAL4FAAAAAA==&#10;" fillcolor="window" strokeweight=".5pt">
                <v:path arrowok="t"/>
                <v:textbox>
                  <w:txbxContent>
                    <w:p w14:paraId="2D437119" w14:textId="77777777" w:rsidR="00242DFF" w:rsidRDefault="00242DFF" w:rsidP="00242DFF"/>
                  </w:txbxContent>
                </v:textbox>
              </v:shape>
            </w:pict>
          </mc:Fallback>
        </mc:AlternateContent>
      </w:r>
    </w:p>
    <w:p w14:paraId="3B1571FD" w14:textId="5B1DE5F7" w:rsidR="00242DFF" w:rsidRDefault="00242DFF" w:rsidP="00242DFF"/>
    <w:p w14:paraId="250C0EDF" w14:textId="5AA34831" w:rsidR="00D1503E" w:rsidRDefault="00D1503E" w:rsidP="00242DFF"/>
    <w:p w14:paraId="45156F12" w14:textId="6252D543" w:rsidR="00D1503E" w:rsidRDefault="00D1503E" w:rsidP="00242DFF"/>
    <w:p w14:paraId="1ECC4F5F" w14:textId="1F0DB5CC" w:rsidR="00D1503E" w:rsidRDefault="00D1503E" w:rsidP="00242DFF"/>
    <w:p w14:paraId="6C04151E" w14:textId="73AB2112" w:rsidR="00D1503E" w:rsidRDefault="00D1503E" w:rsidP="00242DFF"/>
    <w:p w14:paraId="0720B571" w14:textId="0CDD53F2" w:rsidR="00D1503E" w:rsidRDefault="00D1503E" w:rsidP="00242DFF"/>
    <w:p w14:paraId="21EA1E9E" w14:textId="2DA5539D" w:rsidR="00D1503E" w:rsidRDefault="00D1503E" w:rsidP="00242DFF"/>
    <w:p w14:paraId="3A857B10" w14:textId="2DCEE42A" w:rsidR="00D1503E" w:rsidRDefault="00D1503E" w:rsidP="00242DFF"/>
    <w:p w14:paraId="7513E071" w14:textId="1696504E" w:rsidR="00D1503E" w:rsidRDefault="00D1503E" w:rsidP="00242DFF"/>
    <w:p w14:paraId="1F93808D" w14:textId="78B76E3F" w:rsidR="00D1503E" w:rsidRDefault="00D1503E" w:rsidP="00242DFF"/>
    <w:p w14:paraId="300D5C9A" w14:textId="0BA64136" w:rsidR="00D1503E" w:rsidRDefault="00D1503E" w:rsidP="00242DFF"/>
    <w:p w14:paraId="0420701D" w14:textId="6B79C48D" w:rsidR="00D1503E" w:rsidRDefault="00D1503E" w:rsidP="00242DFF"/>
    <w:p w14:paraId="39764205" w14:textId="08CF89C5" w:rsidR="00D1503E" w:rsidRDefault="00D1503E" w:rsidP="00242DFF"/>
    <w:p w14:paraId="1CE4F6C7" w14:textId="16DBEA37" w:rsidR="00D1503E" w:rsidRDefault="00D1503E" w:rsidP="00242DFF"/>
    <w:p w14:paraId="0DB5031F" w14:textId="74456625" w:rsidR="00D1503E" w:rsidRDefault="00D1503E" w:rsidP="00242DFF"/>
    <w:p w14:paraId="256C87E3" w14:textId="4FA5DF6A" w:rsidR="00D1503E" w:rsidRDefault="00D1503E" w:rsidP="00242DFF"/>
    <w:p w14:paraId="2978B815" w14:textId="173AB78D" w:rsidR="00D1503E" w:rsidRDefault="00D1503E" w:rsidP="00242DFF"/>
    <w:p w14:paraId="42A05F5C" w14:textId="1D771CAC" w:rsidR="00D1503E" w:rsidRDefault="00D1503E" w:rsidP="00242DFF"/>
    <w:p w14:paraId="7D93BA90" w14:textId="27691C7A" w:rsidR="00D1503E" w:rsidRDefault="00D1503E" w:rsidP="00242DFF"/>
    <w:p w14:paraId="06763909" w14:textId="0076B10A" w:rsidR="00D1503E" w:rsidRDefault="00D1503E" w:rsidP="00242DFF"/>
    <w:p w14:paraId="64728AE5" w14:textId="1947713A" w:rsidR="00D1503E" w:rsidRDefault="00D1503E" w:rsidP="00242DFF"/>
    <w:p w14:paraId="64CF6A93" w14:textId="04388590" w:rsidR="00D1503E" w:rsidRDefault="00D1503E" w:rsidP="00242DFF"/>
    <w:p w14:paraId="076897F8" w14:textId="529AB07A" w:rsidR="00D1503E" w:rsidRDefault="00D1503E" w:rsidP="00242DFF"/>
    <w:p w14:paraId="137118AE" w14:textId="74CC9550" w:rsidR="00D1503E" w:rsidRDefault="00D1503E" w:rsidP="00242DFF"/>
    <w:p w14:paraId="6789108D" w14:textId="104CE00B" w:rsidR="00D1503E" w:rsidRDefault="00D1503E" w:rsidP="00242DFF"/>
    <w:p w14:paraId="703BD245" w14:textId="41FE9DD2" w:rsidR="00D1503E" w:rsidRDefault="00D1503E" w:rsidP="00242DFF"/>
    <w:p w14:paraId="5FF96BC3" w14:textId="7EA7F5F2" w:rsidR="00D1503E" w:rsidRDefault="00D1503E" w:rsidP="00242DFF"/>
    <w:p w14:paraId="0C934A84" w14:textId="099E5856" w:rsidR="00D1503E" w:rsidRDefault="00D1503E" w:rsidP="00242DFF"/>
    <w:p w14:paraId="1AAF9F6E" w14:textId="5E83FDAD" w:rsidR="00D1503E" w:rsidRDefault="00D1503E" w:rsidP="00242DFF"/>
    <w:p w14:paraId="08A7B0F7" w14:textId="243CA26A" w:rsidR="00D1503E" w:rsidRDefault="00D1503E" w:rsidP="00242DFF"/>
    <w:p w14:paraId="452F7634" w14:textId="48D67D7C" w:rsidR="00D1503E" w:rsidRDefault="00D1503E" w:rsidP="00242DFF"/>
    <w:p w14:paraId="6798DAA8" w14:textId="6E094C59" w:rsidR="00D1503E" w:rsidRDefault="00D1503E" w:rsidP="00242DFF"/>
    <w:p w14:paraId="75C2F30E" w14:textId="52F362AF" w:rsidR="00D1503E" w:rsidRDefault="00D1503E" w:rsidP="00242DFF"/>
    <w:p w14:paraId="5E1DC47D" w14:textId="3707E559" w:rsidR="00D1503E" w:rsidRDefault="00D1503E" w:rsidP="00242DFF"/>
    <w:p w14:paraId="44F65D6D" w14:textId="3A6AED20" w:rsidR="00D1503E" w:rsidRDefault="00D1503E" w:rsidP="00242DFF"/>
    <w:p w14:paraId="3317A5E3" w14:textId="2D43D753" w:rsidR="00D1503E" w:rsidRDefault="00D1503E" w:rsidP="00242DFF"/>
    <w:p w14:paraId="1EA8472C" w14:textId="38BF296B" w:rsidR="00D1503E" w:rsidRDefault="00D1503E" w:rsidP="00242DFF"/>
    <w:p w14:paraId="18A4BDD3" w14:textId="0312F3DD" w:rsidR="00D1503E" w:rsidRDefault="00D1503E" w:rsidP="00242DFF"/>
    <w:p w14:paraId="09221F35" w14:textId="7D13F763" w:rsidR="00D1503E" w:rsidRDefault="00D1503E" w:rsidP="00242DFF"/>
    <w:p w14:paraId="02069E93" w14:textId="52FE1D48" w:rsidR="00D1503E" w:rsidRDefault="00D1503E" w:rsidP="00242DFF"/>
    <w:p w14:paraId="0DBB0E94" w14:textId="5C2B09F9" w:rsidR="00D1503E" w:rsidRDefault="00D1503E" w:rsidP="00242DFF"/>
    <w:p w14:paraId="78B74C6E" w14:textId="562A7B47" w:rsidR="00D1503E" w:rsidRDefault="00D1503E" w:rsidP="00D1503E">
      <w:pPr>
        <w:rPr>
          <w:b/>
          <w:sz w:val="28"/>
          <w:szCs w:val="28"/>
          <w:lang w:val="en-US"/>
        </w:rPr>
      </w:pPr>
      <w:r>
        <w:rPr>
          <w:b/>
          <w:sz w:val="28"/>
        </w:rPr>
        <w:lastRenderedPageBreak/>
        <w:t xml:space="preserve">DECISION: </w:t>
      </w:r>
      <w:r w:rsidRPr="006B4381">
        <w:rPr>
          <w:b/>
          <w:sz w:val="28"/>
        </w:rPr>
        <w:t>ADD00</w:t>
      </w:r>
      <w:r>
        <w:rPr>
          <w:b/>
          <w:sz w:val="28"/>
        </w:rPr>
        <w:t>47 MH Rehab – Richmond Fellowship</w:t>
      </w:r>
    </w:p>
    <w:p w14:paraId="2AFC21E8" w14:textId="77777777" w:rsidR="00D1503E" w:rsidRDefault="00D1503E" w:rsidP="00D1503E">
      <w:pPr>
        <w:rPr>
          <w:b/>
          <w:sz w:val="28"/>
        </w:rPr>
      </w:pPr>
    </w:p>
    <w:p w14:paraId="25AD8432" w14:textId="77777777" w:rsidR="00D1503E" w:rsidRDefault="00D1503E" w:rsidP="00D1503E">
      <w:pPr>
        <w:rPr>
          <w:b/>
          <w:sz w:val="28"/>
        </w:rPr>
      </w:pPr>
      <w:r>
        <w:rPr>
          <w:b/>
          <w:sz w:val="28"/>
        </w:rPr>
        <w:t xml:space="preserve">Nature of the decision: </w:t>
      </w:r>
    </w:p>
    <w:p w14:paraId="0CB52D83" w14:textId="77777777" w:rsidR="00D1503E" w:rsidRDefault="00D1503E" w:rsidP="00D1503E">
      <w:pPr>
        <w:rPr>
          <w:b/>
          <w:sz w:val="28"/>
        </w:rPr>
      </w:pPr>
    </w:p>
    <w:p w14:paraId="141DAF03" w14:textId="290CDE6E" w:rsidR="00D1503E" w:rsidRDefault="00D1503E" w:rsidP="00D1503E">
      <w:pPr>
        <w:rPr>
          <w:noProof/>
          <w:lang w:val="en-US"/>
        </w:rPr>
      </w:pPr>
      <w:r w:rsidRPr="000D1F7A">
        <w:rPr>
          <w:noProof/>
          <w:lang w:val="en-US"/>
        </w:rPr>
        <w:t xml:space="preserve">To </w:t>
      </w:r>
      <w:r>
        <w:rPr>
          <w:noProof/>
          <w:lang w:val="en-US"/>
        </w:rPr>
        <w:t>deliver 2 new Mental Health provisions in the Borough - Redcar &amp; Loftus.</w:t>
      </w:r>
      <w:r w:rsidRPr="00B50ACE">
        <w:rPr>
          <w:noProof/>
          <w:lang w:val="en-US"/>
        </w:rPr>
        <w:t xml:space="preserve">    </w:t>
      </w:r>
      <w:r>
        <w:rPr>
          <w:noProof/>
          <w:lang w:val="en-US"/>
        </w:rPr>
        <w:t xml:space="preserve">  </w:t>
      </w:r>
    </w:p>
    <w:p w14:paraId="51CFC57B" w14:textId="77777777" w:rsidR="00D1503E" w:rsidRDefault="00D1503E" w:rsidP="00D1503E"/>
    <w:p w14:paraId="2AD7D84A" w14:textId="77777777" w:rsidR="00D1503E" w:rsidRDefault="00D1503E" w:rsidP="00D1503E">
      <w:pPr>
        <w:rPr>
          <w:b/>
          <w:sz w:val="28"/>
        </w:rPr>
      </w:pPr>
      <w:r>
        <w:rPr>
          <w:b/>
          <w:sz w:val="28"/>
        </w:rPr>
        <w:t>Who will make the decision?</w:t>
      </w:r>
    </w:p>
    <w:p w14:paraId="35914D86" w14:textId="77777777" w:rsidR="00D1503E" w:rsidRDefault="00D1503E" w:rsidP="00D1503E">
      <w:pPr>
        <w:rPr>
          <w:b/>
          <w:sz w:val="28"/>
        </w:rPr>
      </w:pPr>
    </w:p>
    <w:p w14:paraId="2257E1D4" w14:textId="77BA1649" w:rsidR="00D1503E" w:rsidRDefault="00D1503E" w:rsidP="00D1503E">
      <w:r>
        <w:t>Cabinet Member for Adults</w:t>
      </w:r>
    </w:p>
    <w:p w14:paraId="207F34D2" w14:textId="77777777" w:rsidR="00D1503E" w:rsidRDefault="00D1503E" w:rsidP="00D1503E"/>
    <w:p w14:paraId="4B1A159C" w14:textId="77777777" w:rsidR="00D1503E" w:rsidRDefault="00D1503E" w:rsidP="00D1503E">
      <w:pPr>
        <w:rPr>
          <w:b/>
          <w:sz w:val="28"/>
        </w:rPr>
      </w:pPr>
      <w:r>
        <w:rPr>
          <w:b/>
          <w:sz w:val="28"/>
        </w:rPr>
        <w:t>When is the decision to be taken?</w:t>
      </w:r>
    </w:p>
    <w:p w14:paraId="42BBD9CA" w14:textId="77777777" w:rsidR="00D1503E" w:rsidRDefault="00D1503E" w:rsidP="00D1503E">
      <w:pPr>
        <w:rPr>
          <w:b/>
          <w:sz w:val="28"/>
        </w:rPr>
      </w:pPr>
    </w:p>
    <w:p w14:paraId="3B9EE53D" w14:textId="77777777" w:rsidR="00D1503E" w:rsidRDefault="00D1503E" w:rsidP="00D1503E">
      <w:r>
        <w:t>May 2022</w:t>
      </w:r>
    </w:p>
    <w:p w14:paraId="59CD1A3E" w14:textId="77777777" w:rsidR="00D1503E" w:rsidRDefault="00D1503E" w:rsidP="00D1503E"/>
    <w:p w14:paraId="2C74A87F" w14:textId="77777777" w:rsidR="00D1503E" w:rsidRDefault="00D1503E" w:rsidP="00D1503E">
      <w:pPr>
        <w:rPr>
          <w:b/>
          <w:sz w:val="28"/>
        </w:rPr>
      </w:pPr>
      <w:r>
        <w:rPr>
          <w:b/>
          <w:sz w:val="28"/>
        </w:rPr>
        <w:t>Who will be consulted and how?</w:t>
      </w:r>
    </w:p>
    <w:p w14:paraId="1270E02A" w14:textId="77777777" w:rsidR="00D1503E" w:rsidRDefault="00D1503E" w:rsidP="00D1503E">
      <w:pPr>
        <w:rPr>
          <w:b/>
          <w:sz w:val="28"/>
        </w:rPr>
      </w:pPr>
    </w:p>
    <w:p w14:paraId="0F545E70" w14:textId="2259674F" w:rsidR="00D1503E" w:rsidRPr="00B50ACE" w:rsidRDefault="00D1503E" w:rsidP="00D1503E">
      <w:pPr>
        <w:rPr>
          <w:noProof/>
          <w:lang w:val="en-US"/>
        </w:rPr>
      </w:pPr>
      <w:r w:rsidRPr="00B50ACE">
        <w:rPr>
          <w:noProof/>
          <w:lang w:val="en-US"/>
        </w:rPr>
        <w:t xml:space="preserve">Cabinet Member for </w:t>
      </w:r>
      <w:r>
        <w:rPr>
          <w:noProof/>
          <w:lang w:val="en-US"/>
        </w:rPr>
        <w:t>Adults</w:t>
      </w:r>
    </w:p>
    <w:p w14:paraId="32B7A47D" w14:textId="77777777" w:rsidR="00D1503E" w:rsidRPr="00B50ACE" w:rsidRDefault="00D1503E" w:rsidP="00D1503E">
      <w:pPr>
        <w:rPr>
          <w:noProof/>
          <w:lang w:val="en-US"/>
        </w:rPr>
      </w:pPr>
      <w:r w:rsidRPr="00B50ACE">
        <w:rPr>
          <w:noProof/>
          <w:lang w:val="en-US"/>
        </w:rPr>
        <w:t>Chief Finance Officer</w:t>
      </w:r>
    </w:p>
    <w:p w14:paraId="4A2E12EC" w14:textId="77777777" w:rsidR="00D1503E" w:rsidRPr="00B50ACE" w:rsidRDefault="00D1503E" w:rsidP="00D1503E">
      <w:pPr>
        <w:rPr>
          <w:noProof/>
          <w:lang w:val="en-US"/>
        </w:rPr>
      </w:pPr>
      <w:r w:rsidRPr="00B50ACE">
        <w:rPr>
          <w:noProof/>
          <w:lang w:val="en-US"/>
        </w:rPr>
        <w:t>Chief Legal Officer</w:t>
      </w:r>
    </w:p>
    <w:p w14:paraId="6498B476" w14:textId="77777777" w:rsidR="00D1503E" w:rsidRPr="00B50ACE" w:rsidRDefault="00D1503E" w:rsidP="00D1503E">
      <w:pPr>
        <w:rPr>
          <w:noProof/>
          <w:lang w:val="en-US"/>
        </w:rPr>
      </w:pPr>
      <w:r w:rsidRPr="00B50ACE">
        <w:rPr>
          <w:noProof/>
          <w:lang w:val="en-US"/>
        </w:rPr>
        <w:t>Corporate Director for Adults and Communities</w:t>
      </w:r>
    </w:p>
    <w:p w14:paraId="514FECB5" w14:textId="77777777" w:rsidR="00D1503E" w:rsidRDefault="00D1503E" w:rsidP="00D1503E">
      <w:pPr>
        <w:rPr>
          <w:lang w:val="en-US"/>
        </w:rPr>
      </w:pPr>
      <w:r w:rsidRPr="00B50ACE">
        <w:rPr>
          <w:noProof/>
          <w:lang w:val="en-US"/>
        </w:rPr>
        <w:t>All of the above will be consulted via approval of the delegated decision.</w:t>
      </w:r>
      <w:r>
        <w:rPr>
          <w:lang w:val="en-US"/>
        </w:rPr>
        <w:t xml:space="preserve"> </w:t>
      </w:r>
    </w:p>
    <w:p w14:paraId="0238AD6E" w14:textId="77777777" w:rsidR="00D1503E" w:rsidRDefault="00D1503E" w:rsidP="00D1503E"/>
    <w:p w14:paraId="536207FC" w14:textId="77777777" w:rsidR="00D1503E" w:rsidRDefault="00D1503E" w:rsidP="00D1503E">
      <w:pPr>
        <w:rPr>
          <w:b/>
          <w:sz w:val="28"/>
        </w:rPr>
      </w:pPr>
      <w:r>
        <w:rPr>
          <w:b/>
          <w:sz w:val="28"/>
        </w:rPr>
        <w:t>Supporting documentation:</w:t>
      </w:r>
    </w:p>
    <w:p w14:paraId="72D94323" w14:textId="77777777" w:rsidR="00D1503E" w:rsidRDefault="00D1503E" w:rsidP="00D1503E">
      <w:pPr>
        <w:rPr>
          <w:b/>
          <w:sz w:val="28"/>
        </w:rPr>
      </w:pPr>
    </w:p>
    <w:p w14:paraId="13F17879" w14:textId="77777777" w:rsidR="00D1503E" w:rsidRDefault="00D1503E" w:rsidP="00D1503E">
      <w:r>
        <w:t>There are no supporting documents for this decision</w:t>
      </w:r>
    </w:p>
    <w:p w14:paraId="31A77D05" w14:textId="77777777" w:rsidR="00D1503E" w:rsidRDefault="00D1503E" w:rsidP="00D1503E"/>
    <w:p w14:paraId="0173F21A" w14:textId="77777777" w:rsidR="00D1503E" w:rsidRDefault="00D1503E" w:rsidP="00D1503E">
      <w:pPr>
        <w:rPr>
          <w:b/>
          <w:sz w:val="28"/>
        </w:rPr>
      </w:pPr>
      <w:r>
        <w:rPr>
          <w:b/>
          <w:sz w:val="28"/>
        </w:rPr>
        <w:t>How and by when to make representations:</w:t>
      </w:r>
    </w:p>
    <w:p w14:paraId="581B7548" w14:textId="77777777" w:rsidR="00D1503E" w:rsidRDefault="00D1503E" w:rsidP="00D1503E">
      <w:pPr>
        <w:rPr>
          <w:b/>
          <w:sz w:val="28"/>
        </w:rPr>
      </w:pPr>
    </w:p>
    <w:p w14:paraId="306F40F2" w14:textId="513582F7" w:rsidR="00D1503E" w:rsidRDefault="00D1503E" w:rsidP="00D1503E">
      <w:r>
        <w:t xml:space="preserve">Representations should be made to </w:t>
      </w:r>
      <w:r>
        <w:rPr>
          <w:lang w:val="en-US"/>
        </w:rPr>
        <w:t>Debbie Duncan</w:t>
      </w:r>
      <w:r>
        <w:t xml:space="preserve"> before 5 May 2022.</w:t>
      </w:r>
    </w:p>
    <w:p w14:paraId="371B5789" w14:textId="3774FE44" w:rsidR="00D1503E" w:rsidRDefault="00D1503E" w:rsidP="00D1503E">
      <w:pPr>
        <w:rPr>
          <w:noProof/>
          <w:lang w:val="en-US"/>
        </w:rPr>
      </w:pPr>
      <w:r>
        <w:t xml:space="preserve">Tel: </w:t>
      </w:r>
      <w:r>
        <w:rPr>
          <w:noProof/>
          <w:lang w:val="en-US"/>
        </w:rPr>
        <w:t>07970 427415</w:t>
      </w:r>
    </w:p>
    <w:p w14:paraId="2EF9F185" w14:textId="77777777" w:rsidR="00D1503E" w:rsidRDefault="00D1503E" w:rsidP="00D1503E"/>
    <w:p w14:paraId="45B3517C" w14:textId="5CCD167C" w:rsidR="00D1503E" w:rsidRDefault="00D1503E" w:rsidP="00D1503E">
      <w:r>
        <w:t>First published in Forward Plan on 7 April 2022</w:t>
      </w:r>
    </w:p>
    <w:p w14:paraId="0B49D78B" w14:textId="77777777" w:rsidR="00D1503E" w:rsidRDefault="00D1503E" w:rsidP="00D1503E"/>
    <w:p w14:paraId="2ADEACA4" w14:textId="77777777" w:rsidR="00D1503E" w:rsidRPr="008254C1" w:rsidRDefault="00D1503E" w:rsidP="00D1503E">
      <w:pPr>
        <w:rPr>
          <w:b/>
          <w:sz w:val="28"/>
          <w:szCs w:val="28"/>
        </w:rPr>
      </w:pPr>
      <w:r w:rsidRPr="008254C1">
        <w:rPr>
          <w:b/>
          <w:sz w:val="28"/>
          <w:szCs w:val="28"/>
        </w:rPr>
        <w:t>Following the Making of the decision, the decision form will be published here:</w:t>
      </w:r>
    </w:p>
    <w:p w14:paraId="3B91CB72" w14:textId="77777777" w:rsidR="00D1503E" w:rsidRDefault="00D1503E" w:rsidP="00D1503E">
      <w:r>
        <w:rPr>
          <w:noProof/>
        </w:rPr>
        <mc:AlternateContent>
          <mc:Choice Requires="wps">
            <w:drawing>
              <wp:anchor distT="0" distB="0" distL="114300" distR="114300" simplePos="0" relativeHeight="251758592" behindDoc="0" locked="0" layoutInCell="1" allowOverlap="1" wp14:anchorId="44885C9F" wp14:editId="3E561195">
                <wp:simplePos x="0" y="0"/>
                <wp:positionH relativeFrom="column">
                  <wp:posOffset>2190115</wp:posOffset>
                </wp:positionH>
                <wp:positionV relativeFrom="paragraph">
                  <wp:posOffset>51435</wp:posOffset>
                </wp:positionV>
                <wp:extent cx="1323975" cy="1143000"/>
                <wp:effectExtent l="0" t="0" r="9525" b="0"/>
                <wp:wrapNone/>
                <wp:docPr id="1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A1EDB38" w14:textId="77777777" w:rsidR="00D1503E" w:rsidRDefault="00D1503E" w:rsidP="00D150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85C9F" id="_x0000_s1056" type="#_x0000_t202" style="position:absolute;margin-left:172.45pt;margin-top:4.05pt;width:104.25pt;height:9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tB0Vw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BYcrtZQ7pFoCwcNOsMX&#10;NUZbYsLPzKLokEIcJP+Ei1SAKUK/o6QC++tv98EftYBWSloUcUHdzy2zAnn4rlEld9loFFQfD6Px&#10;zQAP9tKyvrTobTMH5DLDkTU8boO/V8ettNC84rzNQlQ0Mc0xdkH9cTv3h9HCeeViNotOqHPD/FKv&#10;DD/qK7D80r0ya/q2e1TMIxzlzvJ33T/4Bso1zLYeZB2lcWa1FyrOSGx3P89hCC/P0ev81Zn+Bg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ClytB0VwIAAL0EAAAOAAAAAAAAAAAAAAAAAC4CAABkcnMvZTJvRG9jLnhtbFBL&#10;AQItABQABgAIAAAAIQAQiugF3wAAAAkBAAAPAAAAAAAAAAAAAAAAALEEAABkcnMvZG93bnJldi54&#10;bWxQSwUGAAAAAAQABADzAAAAvQUAAAAA&#10;" fillcolor="window" strokeweight=".5pt">
                <v:path arrowok="t"/>
                <v:textbox>
                  <w:txbxContent>
                    <w:p w14:paraId="4A1EDB38" w14:textId="77777777" w:rsidR="00D1503E" w:rsidRDefault="00D1503E" w:rsidP="00D1503E"/>
                  </w:txbxContent>
                </v:textbox>
              </v:shape>
            </w:pict>
          </mc:Fallback>
        </mc:AlternateContent>
      </w:r>
    </w:p>
    <w:p w14:paraId="6336B345" w14:textId="77777777" w:rsidR="00D1503E" w:rsidRDefault="00D1503E" w:rsidP="00D1503E"/>
    <w:p w14:paraId="7A2A76DC" w14:textId="77777777" w:rsidR="00D1503E" w:rsidRDefault="00D1503E" w:rsidP="00242DFF"/>
    <w:p w14:paraId="40C2C1EA" w14:textId="77777777" w:rsidR="00242DFF" w:rsidRDefault="00242DFF" w:rsidP="00242DFF"/>
    <w:p w14:paraId="0A960108" w14:textId="56A008DD" w:rsidR="00242DFF" w:rsidRDefault="00242DFF" w:rsidP="00242DFF"/>
    <w:p w14:paraId="5480E764" w14:textId="7039D0C0" w:rsidR="00C52992" w:rsidRDefault="00C52992" w:rsidP="00242DFF"/>
    <w:p w14:paraId="750A4564" w14:textId="2615000C" w:rsidR="00C52992" w:rsidRDefault="00C52992" w:rsidP="00242DFF"/>
    <w:p w14:paraId="0EAF836F" w14:textId="7E520034" w:rsidR="00C52992" w:rsidRDefault="00C52992" w:rsidP="00242DFF"/>
    <w:p w14:paraId="2ADEC4A7" w14:textId="3F2AF497" w:rsidR="00C52992" w:rsidRDefault="00C52992" w:rsidP="00242DFF"/>
    <w:p w14:paraId="015CD783" w14:textId="57C7739E" w:rsidR="00C52992" w:rsidRDefault="00C52992" w:rsidP="00C52992">
      <w:pPr>
        <w:rPr>
          <w:b/>
          <w:sz w:val="28"/>
          <w:szCs w:val="28"/>
          <w:lang w:val="en-US"/>
        </w:rPr>
      </w:pPr>
      <w:r>
        <w:rPr>
          <w:b/>
          <w:sz w:val="28"/>
        </w:rPr>
        <w:lastRenderedPageBreak/>
        <w:t xml:space="preserve">DECISION: </w:t>
      </w:r>
      <w:r w:rsidRPr="006B4381">
        <w:rPr>
          <w:b/>
          <w:sz w:val="28"/>
        </w:rPr>
        <w:t>ADD00</w:t>
      </w:r>
      <w:r>
        <w:rPr>
          <w:b/>
          <w:sz w:val="28"/>
        </w:rPr>
        <w:t>48 Community Opportunities</w:t>
      </w:r>
    </w:p>
    <w:p w14:paraId="61C47D1A" w14:textId="77777777" w:rsidR="00C52992" w:rsidRDefault="00C52992" w:rsidP="00C52992">
      <w:pPr>
        <w:rPr>
          <w:b/>
          <w:sz w:val="28"/>
        </w:rPr>
      </w:pPr>
    </w:p>
    <w:p w14:paraId="4A003759" w14:textId="77777777" w:rsidR="00C52992" w:rsidRDefault="00C52992" w:rsidP="00C52992">
      <w:pPr>
        <w:rPr>
          <w:b/>
          <w:sz w:val="28"/>
        </w:rPr>
      </w:pPr>
      <w:r>
        <w:rPr>
          <w:b/>
          <w:sz w:val="28"/>
        </w:rPr>
        <w:t xml:space="preserve">Nature of the decision: </w:t>
      </w:r>
    </w:p>
    <w:p w14:paraId="05581BAA" w14:textId="77777777" w:rsidR="00C52992" w:rsidRDefault="00C52992" w:rsidP="00C52992">
      <w:pPr>
        <w:rPr>
          <w:b/>
          <w:sz w:val="28"/>
        </w:rPr>
      </w:pPr>
    </w:p>
    <w:p w14:paraId="5EE24093" w14:textId="77777777" w:rsidR="00C52992" w:rsidRDefault="00C52992" w:rsidP="00C52992">
      <w:pPr>
        <w:rPr>
          <w:noProof/>
          <w:lang w:val="en-US"/>
        </w:rPr>
      </w:pPr>
      <w:r>
        <w:rPr>
          <w:noProof/>
          <w:lang w:val="en-US"/>
        </w:rPr>
        <w:t>Commence a procurement process in order to award an open framework for the provision of Community Opportunities.</w:t>
      </w:r>
    </w:p>
    <w:p w14:paraId="28D4438F" w14:textId="77777777" w:rsidR="00C52992" w:rsidRDefault="00C52992" w:rsidP="00C52992">
      <w:pPr>
        <w:rPr>
          <w:noProof/>
          <w:lang w:val="en-US"/>
        </w:rPr>
      </w:pPr>
    </w:p>
    <w:p w14:paraId="72309DF6" w14:textId="77777777" w:rsidR="00C52992" w:rsidRDefault="00C52992" w:rsidP="00C52992">
      <w:pPr>
        <w:rPr>
          <w:noProof/>
          <w:lang w:val="en-US"/>
        </w:rPr>
      </w:pPr>
      <w:r>
        <w:rPr>
          <w:noProof/>
          <w:lang w:val="en-US"/>
        </w:rPr>
        <w:t xml:space="preserve">Providers </w:t>
      </w:r>
      <w:r w:rsidRPr="000415FB">
        <w:rPr>
          <w:noProof/>
          <w:lang w:val="en-US"/>
        </w:rPr>
        <w:t>can apply for inclusion</w:t>
      </w:r>
      <w:r>
        <w:rPr>
          <w:noProof/>
          <w:lang w:val="en-US"/>
        </w:rPr>
        <w:t xml:space="preserve"> onto the Framework</w:t>
      </w:r>
      <w:r w:rsidRPr="000415FB">
        <w:rPr>
          <w:noProof/>
          <w:lang w:val="en-US"/>
        </w:rPr>
        <w:t xml:space="preserve"> </w:t>
      </w:r>
      <w:r>
        <w:rPr>
          <w:noProof/>
          <w:lang w:val="en-US"/>
        </w:rPr>
        <w:t xml:space="preserve">at any time through the Framework period, </w:t>
      </w:r>
      <w:r w:rsidRPr="000415FB">
        <w:rPr>
          <w:noProof/>
          <w:lang w:val="en-US"/>
        </w:rPr>
        <w:t xml:space="preserve">by meeting the Council's qualifying criteria </w:t>
      </w:r>
      <w:r>
        <w:rPr>
          <w:noProof/>
          <w:lang w:val="en-US"/>
        </w:rPr>
        <w:t xml:space="preserve">as </w:t>
      </w:r>
      <w:r w:rsidRPr="000415FB">
        <w:rPr>
          <w:noProof/>
          <w:lang w:val="en-US"/>
        </w:rPr>
        <w:t xml:space="preserve">set out in the procurement documentation.  </w:t>
      </w:r>
    </w:p>
    <w:p w14:paraId="4E28DE7A" w14:textId="77777777" w:rsidR="00C52992" w:rsidRDefault="00C52992" w:rsidP="00C52992">
      <w:pPr>
        <w:rPr>
          <w:noProof/>
          <w:lang w:val="en-US"/>
        </w:rPr>
      </w:pPr>
    </w:p>
    <w:p w14:paraId="10EBCEC2" w14:textId="77777777" w:rsidR="00C52992" w:rsidRDefault="00C52992" w:rsidP="00C52992">
      <w:pPr>
        <w:rPr>
          <w:noProof/>
          <w:lang w:val="en-US"/>
        </w:rPr>
      </w:pPr>
      <w:r>
        <w:rPr>
          <w:noProof/>
          <w:lang w:val="en-US"/>
        </w:rPr>
        <w:t xml:space="preserve">The Framework </w:t>
      </w:r>
      <w:r w:rsidRPr="000415FB">
        <w:rPr>
          <w:noProof/>
          <w:lang w:val="en-US"/>
        </w:rPr>
        <w:t>will be</w:t>
      </w:r>
      <w:r>
        <w:rPr>
          <w:noProof/>
          <w:lang w:val="en-US"/>
        </w:rPr>
        <w:t xml:space="preserve"> for a period of </w:t>
      </w:r>
      <w:r w:rsidRPr="000415FB">
        <w:rPr>
          <w:noProof/>
          <w:lang w:val="en-US"/>
        </w:rPr>
        <w:t>4 years</w:t>
      </w:r>
      <w:r>
        <w:rPr>
          <w:noProof/>
          <w:lang w:val="en-US"/>
        </w:rPr>
        <w:t>, commencing Spring/Summer 2023</w:t>
      </w:r>
      <w:r w:rsidRPr="000415FB">
        <w:rPr>
          <w:noProof/>
          <w:lang w:val="en-US"/>
        </w:rPr>
        <w:t xml:space="preserve">.  </w:t>
      </w:r>
      <w:r>
        <w:rPr>
          <w:noProof/>
          <w:lang w:val="en-US"/>
        </w:rPr>
        <w:t>It is envisaged the total value of the Framework will be in the region of £6 million. This contract value is made up from alternative funding routes for existing spend on services.</w:t>
      </w:r>
    </w:p>
    <w:p w14:paraId="41679330" w14:textId="77777777" w:rsidR="00C52992" w:rsidRDefault="00C52992" w:rsidP="00C52992">
      <w:pPr>
        <w:rPr>
          <w:noProof/>
          <w:lang w:val="en-US"/>
        </w:rPr>
      </w:pPr>
    </w:p>
    <w:p w14:paraId="202A036E" w14:textId="4275375E" w:rsidR="00C52992" w:rsidRDefault="00C52992" w:rsidP="00C52992">
      <w:pPr>
        <w:rPr>
          <w:noProof/>
          <w:lang w:val="en-US"/>
        </w:rPr>
      </w:pPr>
      <w:r>
        <w:rPr>
          <w:noProof/>
          <w:lang w:val="en-US"/>
        </w:rPr>
        <w:t xml:space="preserve">Delegated Power 447 applies.  </w:t>
      </w:r>
    </w:p>
    <w:p w14:paraId="06D24F0F" w14:textId="77777777" w:rsidR="00C52992" w:rsidRDefault="00C52992" w:rsidP="00C52992"/>
    <w:p w14:paraId="4D2F997D" w14:textId="77777777" w:rsidR="00C52992" w:rsidRDefault="00C52992" w:rsidP="00C52992">
      <w:pPr>
        <w:rPr>
          <w:b/>
          <w:sz w:val="28"/>
        </w:rPr>
      </w:pPr>
      <w:r>
        <w:rPr>
          <w:b/>
          <w:sz w:val="28"/>
        </w:rPr>
        <w:t>Who will make the decision?</w:t>
      </w:r>
    </w:p>
    <w:p w14:paraId="36201C3D" w14:textId="77777777" w:rsidR="00C52992" w:rsidRDefault="00C52992" w:rsidP="00C52992">
      <w:pPr>
        <w:rPr>
          <w:b/>
          <w:sz w:val="28"/>
        </w:rPr>
      </w:pPr>
    </w:p>
    <w:p w14:paraId="08E8231C" w14:textId="77777777" w:rsidR="00C52992" w:rsidRDefault="00C52992" w:rsidP="00C52992">
      <w:r>
        <w:t>Cabinet Member for Adults</w:t>
      </w:r>
    </w:p>
    <w:p w14:paraId="4C979F92" w14:textId="77777777" w:rsidR="00C52992" w:rsidRDefault="00C52992" w:rsidP="00C52992"/>
    <w:p w14:paraId="6FD178EE" w14:textId="77777777" w:rsidR="00C52992" w:rsidRDefault="00C52992" w:rsidP="00C52992">
      <w:pPr>
        <w:rPr>
          <w:b/>
          <w:sz w:val="28"/>
        </w:rPr>
      </w:pPr>
      <w:r>
        <w:rPr>
          <w:b/>
          <w:sz w:val="28"/>
        </w:rPr>
        <w:t>When is the decision to be taken?</w:t>
      </w:r>
    </w:p>
    <w:p w14:paraId="52193AF2" w14:textId="77777777" w:rsidR="00C52992" w:rsidRDefault="00C52992" w:rsidP="00C52992">
      <w:pPr>
        <w:rPr>
          <w:b/>
          <w:sz w:val="28"/>
        </w:rPr>
      </w:pPr>
    </w:p>
    <w:p w14:paraId="2CF732C0" w14:textId="32420E5A" w:rsidR="00C52992" w:rsidRDefault="00C52992" w:rsidP="00C52992">
      <w:r>
        <w:t>June 2022</w:t>
      </w:r>
    </w:p>
    <w:p w14:paraId="2262CB9D" w14:textId="77777777" w:rsidR="00C52992" w:rsidRDefault="00C52992" w:rsidP="00C52992"/>
    <w:p w14:paraId="432A1409" w14:textId="77777777" w:rsidR="00C52992" w:rsidRDefault="00C52992" w:rsidP="00C52992">
      <w:pPr>
        <w:rPr>
          <w:b/>
          <w:sz w:val="28"/>
        </w:rPr>
      </w:pPr>
      <w:r>
        <w:rPr>
          <w:b/>
          <w:sz w:val="28"/>
        </w:rPr>
        <w:t>Who will be consulted and how?</w:t>
      </w:r>
    </w:p>
    <w:p w14:paraId="404F7A7B" w14:textId="77777777" w:rsidR="00C52992" w:rsidRDefault="00C52992" w:rsidP="00C52992">
      <w:pPr>
        <w:rPr>
          <w:b/>
          <w:sz w:val="28"/>
        </w:rPr>
      </w:pPr>
    </w:p>
    <w:p w14:paraId="441A9906" w14:textId="77777777" w:rsidR="00C52992" w:rsidRPr="00B50ACE" w:rsidRDefault="00C52992" w:rsidP="00C52992">
      <w:pPr>
        <w:rPr>
          <w:noProof/>
          <w:lang w:val="en-US"/>
        </w:rPr>
      </w:pPr>
      <w:r w:rsidRPr="00B50ACE">
        <w:rPr>
          <w:noProof/>
          <w:lang w:val="en-US"/>
        </w:rPr>
        <w:t xml:space="preserve">Cabinet Member for </w:t>
      </w:r>
      <w:r>
        <w:rPr>
          <w:noProof/>
          <w:lang w:val="en-US"/>
        </w:rPr>
        <w:t>Adults</w:t>
      </w:r>
    </w:p>
    <w:p w14:paraId="4B6D5AF0" w14:textId="77777777" w:rsidR="00C52992" w:rsidRPr="00B50ACE" w:rsidRDefault="00C52992" w:rsidP="00C52992">
      <w:pPr>
        <w:rPr>
          <w:noProof/>
          <w:lang w:val="en-US"/>
        </w:rPr>
      </w:pPr>
      <w:r w:rsidRPr="00B50ACE">
        <w:rPr>
          <w:noProof/>
          <w:lang w:val="en-US"/>
        </w:rPr>
        <w:t>Chief Finance Officer</w:t>
      </w:r>
    </w:p>
    <w:p w14:paraId="3D468846" w14:textId="77777777" w:rsidR="00C52992" w:rsidRPr="00B50ACE" w:rsidRDefault="00C52992" w:rsidP="00C52992">
      <w:pPr>
        <w:rPr>
          <w:noProof/>
          <w:lang w:val="en-US"/>
        </w:rPr>
      </w:pPr>
      <w:r w:rsidRPr="00B50ACE">
        <w:rPr>
          <w:noProof/>
          <w:lang w:val="en-US"/>
        </w:rPr>
        <w:t>Chief Legal Officer</w:t>
      </w:r>
    </w:p>
    <w:p w14:paraId="55E6AC29" w14:textId="77777777" w:rsidR="00C52992" w:rsidRPr="00B50ACE" w:rsidRDefault="00C52992" w:rsidP="00C52992">
      <w:pPr>
        <w:rPr>
          <w:noProof/>
          <w:lang w:val="en-US"/>
        </w:rPr>
      </w:pPr>
      <w:r w:rsidRPr="00B50ACE">
        <w:rPr>
          <w:noProof/>
          <w:lang w:val="en-US"/>
        </w:rPr>
        <w:t>Corporate Director for Adults and Communities</w:t>
      </w:r>
    </w:p>
    <w:p w14:paraId="0D678CB8" w14:textId="77777777" w:rsidR="00C52992" w:rsidRDefault="00C52992" w:rsidP="00C52992">
      <w:pPr>
        <w:rPr>
          <w:lang w:val="en-US"/>
        </w:rPr>
      </w:pPr>
      <w:r w:rsidRPr="00B50ACE">
        <w:rPr>
          <w:noProof/>
          <w:lang w:val="en-US"/>
        </w:rPr>
        <w:t>All of the above will be consulted via approval of the delegated decision.</w:t>
      </w:r>
      <w:r>
        <w:rPr>
          <w:lang w:val="en-US"/>
        </w:rPr>
        <w:t xml:space="preserve"> </w:t>
      </w:r>
    </w:p>
    <w:p w14:paraId="588E30EE" w14:textId="77777777" w:rsidR="00C52992" w:rsidRDefault="00C52992" w:rsidP="00C52992"/>
    <w:p w14:paraId="61F7FC3E" w14:textId="77777777" w:rsidR="00C52992" w:rsidRDefault="00C52992" w:rsidP="00C52992">
      <w:pPr>
        <w:rPr>
          <w:b/>
          <w:sz w:val="28"/>
        </w:rPr>
      </w:pPr>
      <w:r>
        <w:rPr>
          <w:b/>
          <w:sz w:val="28"/>
        </w:rPr>
        <w:t>Supporting documentation:</w:t>
      </w:r>
    </w:p>
    <w:p w14:paraId="0194B1F1" w14:textId="77777777" w:rsidR="00C52992" w:rsidRDefault="00C52992" w:rsidP="00C52992">
      <w:pPr>
        <w:rPr>
          <w:b/>
          <w:sz w:val="28"/>
        </w:rPr>
      </w:pPr>
    </w:p>
    <w:p w14:paraId="407B0EBE" w14:textId="77777777" w:rsidR="00C52992" w:rsidRDefault="00C52992" w:rsidP="00C52992">
      <w:r>
        <w:t>There are no supporting documents for this decision</w:t>
      </w:r>
    </w:p>
    <w:p w14:paraId="4BF15E99" w14:textId="77777777" w:rsidR="00C52992" w:rsidRDefault="00C52992" w:rsidP="00C52992"/>
    <w:p w14:paraId="05C6F524" w14:textId="77777777" w:rsidR="00C52992" w:rsidRDefault="00C52992" w:rsidP="00C52992">
      <w:pPr>
        <w:rPr>
          <w:b/>
          <w:sz w:val="28"/>
        </w:rPr>
      </w:pPr>
      <w:r>
        <w:rPr>
          <w:b/>
          <w:sz w:val="28"/>
        </w:rPr>
        <w:t>How and by when to make representations:</w:t>
      </w:r>
    </w:p>
    <w:p w14:paraId="3CB72C96" w14:textId="77777777" w:rsidR="00C52992" w:rsidRDefault="00C52992" w:rsidP="00C52992">
      <w:pPr>
        <w:rPr>
          <w:b/>
          <w:sz w:val="28"/>
        </w:rPr>
      </w:pPr>
    </w:p>
    <w:p w14:paraId="5A364D68" w14:textId="77F4E8CC" w:rsidR="00C52992" w:rsidRDefault="00C52992" w:rsidP="00C52992">
      <w:r>
        <w:t xml:space="preserve">Representations should be made to </w:t>
      </w:r>
      <w:r>
        <w:rPr>
          <w:lang w:val="en-US"/>
        </w:rPr>
        <w:t>Julia Grayson</w:t>
      </w:r>
      <w:r>
        <w:t xml:space="preserve"> before 8 June 2022.</w:t>
      </w:r>
    </w:p>
    <w:p w14:paraId="70448398" w14:textId="7EA7D153" w:rsidR="00C52992" w:rsidRDefault="00C52992" w:rsidP="00C52992">
      <w:pPr>
        <w:rPr>
          <w:noProof/>
          <w:lang w:val="en-US"/>
        </w:rPr>
      </w:pPr>
      <w:r>
        <w:t xml:space="preserve">Tel: </w:t>
      </w:r>
      <w:r>
        <w:rPr>
          <w:noProof/>
          <w:lang w:val="en-US"/>
        </w:rPr>
        <w:t>01642 771633</w:t>
      </w:r>
    </w:p>
    <w:p w14:paraId="0F793EE1" w14:textId="77777777" w:rsidR="00C52992" w:rsidRDefault="00C52992" w:rsidP="00C52992"/>
    <w:p w14:paraId="396DFD81" w14:textId="44AD6F68" w:rsidR="00C52992" w:rsidRDefault="00C52992" w:rsidP="00C52992">
      <w:r>
        <w:t>First published in Forward Plan on 11 May 2022</w:t>
      </w:r>
    </w:p>
    <w:p w14:paraId="4BA30771" w14:textId="77777777" w:rsidR="00C52992" w:rsidRDefault="00C52992" w:rsidP="00C52992"/>
    <w:p w14:paraId="48616220" w14:textId="77777777" w:rsidR="00C52992" w:rsidRPr="008254C1" w:rsidRDefault="00C52992" w:rsidP="00C52992">
      <w:pPr>
        <w:rPr>
          <w:b/>
          <w:sz w:val="28"/>
          <w:szCs w:val="28"/>
        </w:rPr>
      </w:pPr>
      <w:r w:rsidRPr="008254C1">
        <w:rPr>
          <w:b/>
          <w:sz w:val="28"/>
          <w:szCs w:val="28"/>
        </w:rPr>
        <w:t>Following the Making of the decision, the decision form will be published here:</w:t>
      </w:r>
    </w:p>
    <w:p w14:paraId="5AFE4AED" w14:textId="77777777" w:rsidR="00C52992" w:rsidRDefault="00C52992" w:rsidP="00C52992">
      <w:r>
        <w:rPr>
          <w:noProof/>
        </w:rPr>
        <mc:AlternateContent>
          <mc:Choice Requires="wps">
            <w:drawing>
              <wp:anchor distT="0" distB="0" distL="114300" distR="114300" simplePos="0" relativeHeight="251760640" behindDoc="0" locked="0" layoutInCell="1" allowOverlap="1" wp14:anchorId="705816DB" wp14:editId="7E71C292">
                <wp:simplePos x="0" y="0"/>
                <wp:positionH relativeFrom="column">
                  <wp:posOffset>2190115</wp:posOffset>
                </wp:positionH>
                <wp:positionV relativeFrom="paragraph">
                  <wp:posOffset>51435</wp:posOffset>
                </wp:positionV>
                <wp:extent cx="1323975" cy="1143000"/>
                <wp:effectExtent l="0" t="0" r="9525" b="0"/>
                <wp:wrapNone/>
                <wp:docPr id="11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29D6B86" w14:textId="1DC3F421" w:rsidR="00C52992" w:rsidRDefault="00EC609E" w:rsidP="002E033E">
                            <w:r>
                              <w:object w:dxaOrig="1534" w:dyaOrig="997" w14:anchorId="332FF8FA">
                                <v:shape id="_x0000_i1066" type="#_x0000_t75" style="width:76.7pt;height:49.85pt">
                                  <v:imagedata r:id="rId90" o:title=""/>
                                </v:shape>
                                <o:OLEObject Type="Embed" ProgID="AcroExch.Document.DC" ShapeID="_x0000_i1066" DrawAspect="Icon" ObjectID="_1725969512" r:id="rId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05816DB" id="_x0000_s1057" type="#_x0000_t202" style="position:absolute;margin-left:172.45pt;margin-top:4.05pt;width:104.25pt;height:90pt;z-index:25176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Tfu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" fillcolor="window" strokeweight=".5pt">
                <v:path arrowok="t"/>
                <v:textbox style="mso-fit-shape-to-text:t">
                  <w:txbxContent>
                    <w:p w14:paraId="129D6B86" w14:textId="1DC3F421" w:rsidR="00C52992" w:rsidRDefault="00EC609E" w:rsidP="002E033E">
                      <w:r>
                        <w:object w:dxaOrig="1534" w:dyaOrig="997" w14:anchorId="332FF8FA">
                          <v:shape id="_x0000_i1064" type="#_x0000_t75" style="width:76.7pt;height:49.85pt">
                            <v:imagedata r:id="rId92" o:title=""/>
                          </v:shape>
                          <o:OLEObject Type="Embed" ProgID="AcroExch.Document.DC" ShapeID="_x0000_i1064" DrawAspect="Icon" ObjectID="_1722152168" r:id="rId93"/>
                        </w:object>
                      </w:r>
                    </w:p>
                  </w:txbxContent>
                </v:textbox>
              </v:shape>
            </w:pict>
          </mc:Fallback>
        </mc:AlternateContent>
      </w:r>
    </w:p>
    <w:p w14:paraId="688D561D" w14:textId="77777777" w:rsidR="00C52992" w:rsidRDefault="00C52992" w:rsidP="00C52992"/>
    <w:p w14:paraId="112D8595" w14:textId="77777777" w:rsidR="00C52992" w:rsidRDefault="00C52992" w:rsidP="00C52992"/>
    <w:p w14:paraId="1A6A5FF3" w14:textId="77777777" w:rsidR="00C52992" w:rsidRDefault="00C52992" w:rsidP="00C52992"/>
    <w:p w14:paraId="7DEFB74E" w14:textId="77777777" w:rsidR="00C52992" w:rsidRDefault="00C52992" w:rsidP="00C52992"/>
    <w:p w14:paraId="6DF607FD" w14:textId="1FB97BBD" w:rsidR="00C52992" w:rsidRDefault="00C52992" w:rsidP="00242DFF"/>
    <w:p w14:paraId="29CCC672" w14:textId="2FE5D384" w:rsidR="00D73F38" w:rsidRDefault="00D73F38" w:rsidP="00242DFF"/>
    <w:p w14:paraId="1EF0291A" w14:textId="7E657C1F" w:rsidR="00D73F38" w:rsidRDefault="00D73F38" w:rsidP="00242DFF"/>
    <w:p w14:paraId="16579B83" w14:textId="39F5B9F2" w:rsidR="00D73F38" w:rsidRDefault="00D73F38" w:rsidP="00242DFF"/>
    <w:p w14:paraId="22EB4C16" w14:textId="37D2B34C" w:rsidR="00D73F38" w:rsidRDefault="00D73F38" w:rsidP="00242DFF"/>
    <w:p w14:paraId="29353324" w14:textId="78F7BF52" w:rsidR="00D73F38" w:rsidRDefault="00D73F38" w:rsidP="00242DFF"/>
    <w:p w14:paraId="5373A56C" w14:textId="169E0B29" w:rsidR="00D73F38" w:rsidRDefault="00D73F38" w:rsidP="00242DFF"/>
    <w:p w14:paraId="481EDF16" w14:textId="63613BDC" w:rsidR="00D73F38" w:rsidRDefault="00D73F38" w:rsidP="00242DFF"/>
    <w:p w14:paraId="24426434" w14:textId="220AED58" w:rsidR="00D73F38" w:rsidRDefault="00D73F38" w:rsidP="00242DFF"/>
    <w:p w14:paraId="18400344" w14:textId="6ACA0751" w:rsidR="00D73F38" w:rsidRDefault="00D73F38" w:rsidP="00242DFF"/>
    <w:p w14:paraId="6387906E" w14:textId="62BCBC47" w:rsidR="00D73F38" w:rsidRDefault="00D73F38" w:rsidP="00242DFF"/>
    <w:p w14:paraId="7D8FD458" w14:textId="11D22B08" w:rsidR="00D73F38" w:rsidRDefault="00D73F38" w:rsidP="00242DFF"/>
    <w:p w14:paraId="46C99D82" w14:textId="3FAC68A1" w:rsidR="00D73F38" w:rsidRDefault="00D73F38" w:rsidP="00242DFF"/>
    <w:p w14:paraId="5436D19D" w14:textId="561447CE" w:rsidR="00D73F38" w:rsidRDefault="00D73F38" w:rsidP="00242DFF"/>
    <w:p w14:paraId="63138685" w14:textId="7F1C909A" w:rsidR="00D73F38" w:rsidRDefault="00D73F38" w:rsidP="00242DFF"/>
    <w:p w14:paraId="05E4608E" w14:textId="2558DDC3" w:rsidR="00D73F38" w:rsidRDefault="00D73F38" w:rsidP="00242DFF"/>
    <w:p w14:paraId="5D4041D4" w14:textId="77777777" w:rsidR="00D73F38" w:rsidRDefault="00D73F38" w:rsidP="00242DFF"/>
    <w:p w14:paraId="7F5133B0" w14:textId="6938EDC5" w:rsidR="001643AF" w:rsidRDefault="001643AF" w:rsidP="0019045C"/>
    <w:p w14:paraId="48068658" w14:textId="3D5CA766" w:rsidR="001643AF" w:rsidRDefault="001643AF" w:rsidP="0019045C"/>
    <w:p w14:paraId="268ECE32" w14:textId="4F891B58" w:rsidR="001643AF" w:rsidRDefault="001643AF" w:rsidP="0019045C"/>
    <w:p w14:paraId="59EAEE3C" w14:textId="073F58A7" w:rsidR="001643AF" w:rsidRDefault="001643AF" w:rsidP="0019045C"/>
    <w:p w14:paraId="2438BD9C" w14:textId="2FCED354" w:rsidR="00C52992" w:rsidRDefault="00C52992" w:rsidP="0019045C"/>
    <w:p w14:paraId="2C8E0633" w14:textId="5F908D58" w:rsidR="00C52992" w:rsidRDefault="00C52992" w:rsidP="0019045C"/>
    <w:p w14:paraId="478B595C" w14:textId="47F009F2" w:rsidR="00C52992" w:rsidRDefault="00C52992" w:rsidP="0019045C"/>
    <w:p w14:paraId="5EBA557D" w14:textId="2D6E8EAD" w:rsidR="00C52992" w:rsidRDefault="00C52992" w:rsidP="0019045C"/>
    <w:p w14:paraId="05645CC4" w14:textId="76477D7A" w:rsidR="00C52992" w:rsidRDefault="00C52992" w:rsidP="0019045C"/>
    <w:p w14:paraId="2FA5ACF4" w14:textId="01E8DB65" w:rsidR="00C52992" w:rsidRDefault="00C52992" w:rsidP="0019045C"/>
    <w:p w14:paraId="5D35617F" w14:textId="63EA1AA1" w:rsidR="00C52992" w:rsidRDefault="00C52992" w:rsidP="0019045C"/>
    <w:p w14:paraId="270C8CFF" w14:textId="2789EBCE" w:rsidR="00C52992" w:rsidRDefault="00C52992" w:rsidP="0019045C"/>
    <w:p w14:paraId="7127F727" w14:textId="254191A6" w:rsidR="00C52992" w:rsidRDefault="00C52992" w:rsidP="0019045C"/>
    <w:p w14:paraId="5F7D5828" w14:textId="66ABE1FA" w:rsidR="00C52992" w:rsidRDefault="00C52992" w:rsidP="0019045C"/>
    <w:p w14:paraId="6B091FCA" w14:textId="58157EC5" w:rsidR="00C52992" w:rsidRDefault="00C52992" w:rsidP="0019045C"/>
    <w:p w14:paraId="4BAD251B" w14:textId="4C7558F8" w:rsidR="00C52992" w:rsidRDefault="00C52992" w:rsidP="0019045C"/>
    <w:p w14:paraId="4CE30BF8" w14:textId="3D4EF5D2" w:rsidR="00C52992" w:rsidRDefault="00C52992" w:rsidP="0019045C"/>
    <w:p w14:paraId="19395321" w14:textId="4736EAA9" w:rsidR="00C52992" w:rsidRDefault="00C52992" w:rsidP="0019045C"/>
    <w:p w14:paraId="20D52EC9" w14:textId="2D70A33F" w:rsidR="00C52992" w:rsidRDefault="00C52992" w:rsidP="0019045C"/>
    <w:p w14:paraId="553373A3" w14:textId="31E8268E" w:rsidR="00C52992" w:rsidRDefault="00C52992" w:rsidP="0019045C"/>
    <w:p w14:paraId="321BF678" w14:textId="75CB2E1C" w:rsidR="00C52992" w:rsidRDefault="00C52992" w:rsidP="0019045C"/>
    <w:p w14:paraId="36A0E00C" w14:textId="3D5E1060" w:rsidR="00D73F38" w:rsidRDefault="00D73F38" w:rsidP="00D73F38">
      <w:pPr>
        <w:rPr>
          <w:b/>
          <w:sz w:val="28"/>
          <w:szCs w:val="28"/>
          <w:lang w:val="en-US"/>
        </w:rPr>
      </w:pPr>
      <w:r>
        <w:rPr>
          <w:b/>
          <w:sz w:val="28"/>
        </w:rPr>
        <w:lastRenderedPageBreak/>
        <w:t xml:space="preserve">DECISION: </w:t>
      </w:r>
      <w:r w:rsidRPr="006B4381">
        <w:rPr>
          <w:b/>
          <w:sz w:val="28"/>
        </w:rPr>
        <w:t>ADD00</w:t>
      </w:r>
      <w:r>
        <w:rPr>
          <w:b/>
          <w:sz w:val="28"/>
        </w:rPr>
        <w:t>49 Road Marking/Lining Contract for 2022/23 and 2023/24</w:t>
      </w:r>
    </w:p>
    <w:p w14:paraId="54BFEB73" w14:textId="77777777" w:rsidR="00D73F38" w:rsidRDefault="00D73F38" w:rsidP="00D73F38">
      <w:pPr>
        <w:rPr>
          <w:b/>
          <w:sz w:val="28"/>
        </w:rPr>
      </w:pPr>
    </w:p>
    <w:p w14:paraId="61B8725E" w14:textId="77777777" w:rsidR="00D73F38" w:rsidRDefault="00D73F38" w:rsidP="00D73F38">
      <w:pPr>
        <w:rPr>
          <w:b/>
          <w:sz w:val="28"/>
        </w:rPr>
      </w:pPr>
      <w:r>
        <w:rPr>
          <w:b/>
          <w:sz w:val="28"/>
        </w:rPr>
        <w:t xml:space="preserve">Nature of the decision: </w:t>
      </w:r>
    </w:p>
    <w:p w14:paraId="7C0866F2" w14:textId="77777777" w:rsidR="00D73F38" w:rsidRDefault="00D73F38" w:rsidP="00D73F38">
      <w:pPr>
        <w:rPr>
          <w:b/>
          <w:sz w:val="28"/>
        </w:rPr>
      </w:pPr>
    </w:p>
    <w:p w14:paraId="4B68793D" w14:textId="0A10D5BC" w:rsidR="00D73F38" w:rsidRDefault="00D73F38" w:rsidP="00D73F38">
      <w:pPr>
        <w:rPr>
          <w:noProof/>
          <w:lang w:val="en-US"/>
        </w:rPr>
      </w:pPr>
      <w:r w:rsidRPr="00E959E7">
        <w:rPr>
          <w:noProof/>
          <w:lang w:val="en-US"/>
        </w:rPr>
        <w:t>Commence a procurement process</w:t>
      </w:r>
      <w:r>
        <w:rPr>
          <w:noProof/>
          <w:lang w:val="en-US"/>
        </w:rPr>
        <w:t xml:space="preserve"> to award a contract</w:t>
      </w:r>
      <w:r w:rsidRPr="00E959E7">
        <w:rPr>
          <w:noProof/>
          <w:lang w:val="en-US"/>
        </w:rPr>
        <w:t xml:space="preserve"> for the Councils Road Marking/Lining for 2022/2023 and 2023/2024 contract</w:t>
      </w:r>
    </w:p>
    <w:p w14:paraId="267B612C" w14:textId="01FFED4F" w:rsidR="00D73F38" w:rsidRDefault="00D73F38" w:rsidP="00D73F38">
      <w:pPr>
        <w:rPr>
          <w:noProof/>
          <w:lang w:val="en-US"/>
        </w:rPr>
      </w:pPr>
      <w:r>
        <w:rPr>
          <w:noProof/>
          <w:lang w:val="en-US"/>
        </w:rPr>
        <w:t xml:space="preserve">Delagated Decision number 447.  </w:t>
      </w:r>
    </w:p>
    <w:p w14:paraId="664B8E74" w14:textId="77777777" w:rsidR="00D73F38" w:rsidRDefault="00D73F38" w:rsidP="00D73F38"/>
    <w:p w14:paraId="7BA4DE31" w14:textId="77777777" w:rsidR="00D73F38" w:rsidRDefault="00D73F38" w:rsidP="00D73F38">
      <w:pPr>
        <w:rPr>
          <w:b/>
          <w:sz w:val="28"/>
        </w:rPr>
      </w:pPr>
      <w:r>
        <w:rPr>
          <w:b/>
          <w:sz w:val="28"/>
        </w:rPr>
        <w:t>Who will make the decision?</w:t>
      </w:r>
    </w:p>
    <w:p w14:paraId="7EECE6C6" w14:textId="77777777" w:rsidR="00D73F38" w:rsidRDefault="00D73F38" w:rsidP="00D73F38">
      <w:pPr>
        <w:rPr>
          <w:b/>
          <w:sz w:val="28"/>
        </w:rPr>
      </w:pPr>
    </w:p>
    <w:p w14:paraId="615E2633" w14:textId="1B706DD7" w:rsidR="00D73F38" w:rsidRDefault="00D73F38" w:rsidP="00D73F38">
      <w:r>
        <w:t>Cabinet Member for Highways and Transport</w:t>
      </w:r>
    </w:p>
    <w:p w14:paraId="73EC5E7F" w14:textId="77777777" w:rsidR="00D73F38" w:rsidRDefault="00D73F38" w:rsidP="00D73F38"/>
    <w:p w14:paraId="4DF22486" w14:textId="77777777" w:rsidR="00D73F38" w:rsidRDefault="00D73F38" w:rsidP="00D73F38">
      <w:pPr>
        <w:rPr>
          <w:b/>
          <w:sz w:val="28"/>
        </w:rPr>
      </w:pPr>
      <w:r>
        <w:rPr>
          <w:b/>
          <w:sz w:val="28"/>
        </w:rPr>
        <w:t>When is the decision to be taken?</w:t>
      </w:r>
    </w:p>
    <w:p w14:paraId="5D700238" w14:textId="77777777" w:rsidR="00D73F38" w:rsidRDefault="00D73F38" w:rsidP="00D73F38">
      <w:pPr>
        <w:rPr>
          <w:b/>
          <w:sz w:val="28"/>
        </w:rPr>
      </w:pPr>
    </w:p>
    <w:p w14:paraId="2D11FA82" w14:textId="77777777" w:rsidR="00D73F38" w:rsidRDefault="00D73F38" w:rsidP="00D73F38">
      <w:r>
        <w:t>June 2022</w:t>
      </w:r>
    </w:p>
    <w:p w14:paraId="25C410BD" w14:textId="77777777" w:rsidR="00D73F38" w:rsidRDefault="00D73F38" w:rsidP="00D73F38"/>
    <w:p w14:paraId="6DC2EF62" w14:textId="77777777" w:rsidR="00D73F38" w:rsidRDefault="00D73F38" w:rsidP="00D73F38">
      <w:pPr>
        <w:rPr>
          <w:b/>
          <w:sz w:val="28"/>
        </w:rPr>
      </w:pPr>
      <w:r>
        <w:rPr>
          <w:b/>
          <w:sz w:val="28"/>
        </w:rPr>
        <w:t>Who will be consulted and how?</w:t>
      </w:r>
    </w:p>
    <w:p w14:paraId="6A6682CD" w14:textId="77777777" w:rsidR="00D73F38" w:rsidRDefault="00D73F38" w:rsidP="00D73F38">
      <w:pPr>
        <w:rPr>
          <w:b/>
          <w:sz w:val="28"/>
        </w:rPr>
      </w:pPr>
    </w:p>
    <w:p w14:paraId="79B4EA94" w14:textId="1A682F6D" w:rsidR="00D73F38" w:rsidRPr="00B50ACE" w:rsidRDefault="00D73F38" w:rsidP="00D73F38">
      <w:pPr>
        <w:rPr>
          <w:noProof/>
          <w:lang w:val="en-US"/>
        </w:rPr>
      </w:pPr>
      <w:r w:rsidRPr="00B50ACE">
        <w:rPr>
          <w:noProof/>
          <w:lang w:val="en-US"/>
        </w:rPr>
        <w:t xml:space="preserve">Cabinet Member for </w:t>
      </w:r>
      <w:r>
        <w:rPr>
          <w:noProof/>
          <w:lang w:val="en-US"/>
        </w:rPr>
        <w:t>Highways and Transport</w:t>
      </w:r>
    </w:p>
    <w:p w14:paraId="2C98367D" w14:textId="77777777" w:rsidR="00D73F38" w:rsidRPr="00B50ACE" w:rsidRDefault="00D73F38" w:rsidP="00D73F38">
      <w:pPr>
        <w:rPr>
          <w:noProof/>
          <w:lang w:val="en-US"/>
        </w:rPr>
      </w:pPr>
      <w:r w:rsidRPr="00B50ACE">
        <w:rPr>
          <w:noProof/>
          <w:lang w:val="en-US"/>
        </w:rPr>
        <w:t>Chief Finance Officer</w:t>
      </w:r>
    </w:p>
    <w:p w14:paraId="666F23A9" w14:textId="77777777" w:rsidR="00D73F38" w:rsidRPr="00B50ACE" w:rsidRDefault="00D73F38" w:rsidP="00D73F38">
      <w:pPr>
        <w:rPr>
          <w:noProof/>
          <w:lang w:val="en-US"/>
        </w:rPr>
      </w:pPr>
      <w:r w:rsidRPr="00B50ACE">
        <w:rPr>
          <w:noProof/>
          <w:lang w:val="en-US"/>
        </w:rPr>
        <w:t>Chief Legal Officer</w:t>
      </w:r>
    </w:p>
    <w:p w14:paraId="50B80AD2" w14:textId="77777777" w:rsidR="00D73F38" w:rsidRPr="00B50ACE" w:rsidRDefault="00D73F38" w:rsidP="00D73F38">
      <w:pPr>
        <w:rPr>
          <w:noProof/>
          <w:lang w:val="en-US"/>
        </w:rPr>
      </w:pPr>
      <w:r w:rsidRPr="00B50ACE">
        <w:rPr>
          <w:noProof/>
          <w:lang w:val="en-US"/>
        </w:rPr>
        <w:t>Corporate Director for Adults and Communities</w:t>
      </w:r>
    </w:p>
    <w:p w14:paraId="3F8400DE" w14:textId="77777777" w:rsidR="00D73F38" w:rsidRDefault="00D73F38" w:rsidP="00D73F38">
      <w:pPr>
        <w:rPr>
          <w:lang w:val="en-US"/>
        </w:rPr>
      </w:pPr>
      <w:r w:rsidRPr="00B50ACE">
        <w:rPr>
          <w:noProof/>
          <w:lang w:val="en-US"/>
        </w:rPr>
        <w:t>All of the above will be consulted via approval of the delegated decision.</w:t>
      </w:r>
      <w:r>
        <w:rPr>
          <w:lang w:val="en-US"/>
        </w:rPr>
        <w:t xml:space="preserve"> </w:t>
      </w:r>
    </w:p>
    <w:p w14:paraId="462211AD" w14:textId="77777777" w:rsidR="00D73F38" w:rsidRDefault="00D73F38" w:rsidP="00D73F38"/>
    <w:p w14:paraId="240CE933" w14:textId="77777777" w:rsidR="00D73F38" w:rsidRDefault="00D73F38" w:rsidP="00D73F38">
      <w:pPr>
        <w:rPr>
          <w:b/>
          <w:sz w:val="28"/>
        </w:rPr>
      </w:pPr>
      <w:r>
        <w:rPr>
          <w:b/>
          <w:sz w:val="28"/>
        </w:rPr>
        <w:t>Supporting documentation:</w:t>
      </w:r>
    </w:p>
    <w:p w14:paraId="1E5B0AB8" w14:textId="77777777" w:rsidR="00D73F38" w:rsidRDefault="00D73F38" w:rsidP="00D73F38">
      <w:pPr>
        <w:rPr>
          <w:b/>
          <w:sz w:val="28"/>
        </w:rPr>
      </w:pPr>
    </w:p>
    <w:p w14:paraId="25B6E95F" w14:textId="77777777" w:rsidR="00D73F38" w:rsidRDefault="00D73F38" w:rsidP="00D73F38">
      <w:r>
        <w:t>There are no supporting documents for this decision</w:t>
      </w:r>
    </w:p>
    <w:p w14:paraId="7523A1A6" w14:textId="77777777" w:rsidR="00D73F38" w:rsidRDefault="00D73F38" w:rsidP="00D73F38"/>
    <w:p w14:paraId="72FD49B9" w14:textId="77777777" w:rsidR="00D73F38" w:rsidRDefault="00D73F38" w:rsidP="00D73F38">
      <w:pPr>
        <w:rPr>
          <w:b/>
          <w:sz w:val="28"/>
        </w:rPr>
      </w:pPr>
      <w:r>
        <w:rPr>
          <w:b/>
          <w:sz w:val="28"/>
        </w:rPr>
        <w:t>How and by when to make representations:</w:t>
      </w:r>
    </w:p>
    <w:p w14:paraId="7A02381D" w14:textId="77777777" w:rsidR="00D73F38" w:rsidRDefault="00D73F38" w:rsidP="00D73F38">
      <w:pPr>
        <w:rPr>
          <w:b/>
          <w:sz w:val="28"/>
        </w:rPr>
      </w:pPr>
    </w:p>
    <w:p w14:paraId="422F9EC1" w14:textId="1709B42D" w:rsidR="00D73F38" w:rsidRDefault="00D73F38" w:rsidP="00D73F38">
      <w:r>
        <w:t xml:space="preserve">Representations should be made to </w:t>
      </w:r>
      <w:r>
        <w:rPr>
          <w:lang w:val="en-US"/>
        </w:rPr>
        <w:t>Robert Hoof</w:t>
      </w:r>
      <w:r>
        <w:t xml:space="preserve"> before 27 June 2022.</w:t>
      </w:r>
    </w:p>
    <w:p w14:paraId="37EA3372" w14:textId="52C8B632" w:rsidR="00D73F38" w:rsidRDefault="00D73F38" w:rsidP="00D73F38">
      <w:pPr>
        <w:rPr>
          <w:noProof/>
          <w:lang w:val="en-US"/>
        </w:rPr>
      </w:pPr>
      <w:r>
        <w:t xml:space="preserve">Tel: </w:t>
      </w:r>
      <w:r>
        <w:rPr>
          <w:noProof/>
          <w:lang w:val="en-US"/>
        </w:rPr>
        <w:t>07970 427497</w:t>
      </w:r>
    </w:p>
    <w:p w14:paraId="2EC47462" w14:textId="77777777" w:rsidR="00D73F38" w:rsidRDefault="00D73F38" w:rsidP="00D73F38"/>
    <w:p w14:paraId="41B19085" w14:textId="2730C264" w:rsidR="00D73F38" w:rsidRDefault="00D73F38" w:rsidP="00D73F38">
      <w:r>
        <w:t>First published in Forward Plan on 30 May 2022</w:t>
      </w:r>
    </w:p>
    <w:p w14:paraId="54020BA4" w14:textId="77777777" w:rsidR="00D73F38" w:rsidRDefault="00D73F38" w:rsidP="00D73F38"/>
    <w:p w14:paraId="6D857DCC" w14:textId="77777777" w:rsidR="00D73F38" w:rsidRPr="008254C1" w:rsidRDefault="00D73F38" w:rsidP="00D73F38">
      <w:pPr>
        <w:rPr>
          <w:b/>
          <w:sz w:val="28"/>
          <w:szCs w:val="28"/>
        </w:rPr>
      </w:pPr>
      <w:r w:rsidRPr="008254C1">
        <w:rPr>
          <w:b/>
          <w:sz w:val="28"/>
          <w:szCs w:val="28"/>
        </w:rPr>
        <w:t>Following the Making of the decision, the decision form will be published here:</w:t>
      </w:r>
    </w:p>
    <w:p w14:paraId="3537F88A" w14:textId="77777777" w:rsidR="00D73F38" w:rsidRDefault="00D73F38" w:rsidP="00D73F38">
      <w:r>
        <w:rPr>
          <w:noProof/>
        </w:rPr>
        <mc:AlternateContent>
          <mc:Choice Requires="wps">
            <w:drawing>
              <wp:anchor distT="0" distB="0" distL="114300" distR="114300" simplePos="0" relativeHeight="251762688" behindDoc="0" locked="0" layoutInCell="1" allowOverlap="1" wp14:anchorId="71D85327" wp14:editId="12FAFD46">
                <wp:simplePos x="0" y="0"/>
                <wp:positionH relativeFrom="column">
                  <wp:posOffset>2190115</wp:posOffset>
                </wp:positionH>
                <wp:positionV relativeFrom="paragraph">
                  <wp:posOffset>51435</wp:posOffset>
                </wp:positionV>
                <wp:extent cx="1323975" cy="1143000"/>
                <wp:effectExtent l="0" t="0" r="9525" b="0"/>
                <wp:wrapNone/>
                <wp:docPr id="1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52A4081" w14:textId="504E87B5" w:rsidR="00D73F38" w:rsidRDefault="00372EE8" w:rsidP="00372EE8">
                            <w:r>
                              <w:object w:dxaOrig="1534" w:dyaOrig="997" w14:anchorId="6FB900B2">
                                <v:shape id="_x0000_i1068" type="#_x0000_t75" style="width:76.7pt;height:49.85pt">
                                  <v:imagedata r:id="rId94" o:title=""/>
                                </v:shape>
                                <o:OLEObject Type="Embed" ProgID="AcroExch.Document.DC" ShapeID="_x0000_i1068" DrawAspect="Icon" ObjectID="_1725969513" r:id="rId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D85327" id="_x0000_s1058" type="#_x0000_t202" style="position:absolute;margin-left:172.45pt;margin-top:4.05pt;width:104.25pt;height:90pt;z-index:251762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6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aAcLWB8oBEWzhq0Bm+&#10;lBhthQk/M4uiQwpxkPwTLpUCTBH6HSU12F9/uw/+qAW0UtKiiAuqccqQhR8aNXKXjcdB8/EwntwO&#10;8WCvLZtri941C0AmMxxYw+M2+Ht12lYWmlectnmIiSamOUYuqD9tF/44WDitXMzn0QlVbphf6bXh&#10;J3UFjl+6V2ZN33SPenmEk9hZ/q73R9/YcDPfeVjKKIwLp71McUJis/tpDiN4fY5el2/O7Dc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BtIG6QVgIAALsEAAAOAAAAAAAAAAAAAAAAAC4CAABkcnMvZTJvRG9jLnhtbFBLAQIt&#10;ABQABgAIAAAAIQDMAfhp3QAAAAkBAAAPAAAAAAAAAAAAAAAAALAEAABkcnMvZG93bnJldi54bWxQ&#10;SwUGAAAAAAQABADzAAAAugUAAAAA&#10;" fillcolor="window" strokeweight=".5pt">
                <v:path arrowok="t"/>
                <v:textbox style="mso-fit-shape-to-text:t">
                  <w:txbxContent>
                    <w:p w14:paraId="052A4081" w14:textId="504E87B5" w:rsidR="00D73F38" w:rsidRDefault="00372EE8" w:rsidP="00372EE8">
                      <w:r>
                        <w:object w:dxaOrig="1534" w:dyaOrig="997" w14:anchorId="6FB900B2">
                          <v:shape id="_x0000_i1066" type="#_x0000_t75" style="width:76.7pt;height:49.85pt">
                            <v:imagedata r:id="rId96" o:title=""/>
                          </v:shape>
                          <o:OLEObject Type="Embed" ProgID="AcroExch.Document.DC" ShapeID="_x0000_i1066" DrawAspect="Icon" ObjectID="_1722152169" r:id="rId97"/>
                        </w:object>
                      </w:r>
                    </w:p>
                  </w:txbxContent>
                </v:textbox>
              </v:shape>
            </w:pict>
          </mc:Fallback>
        </mc:AlternateContent>
      </w:r>
    </w:p>
    <w:p w14:paraId="3F46A2AB" w14:textId="77777777" w:rsidR="00D73F38" w:rsidRDefault="00D73F38" w:rsidP="00D73F38"/>
    <w:p w14:paraId="13DB607A" w14:textId="77777777" w:rsidR="00D73F38" w:rsidRDefault="00D73F38" w:rsidP="00D73F38"/>
    <w:p w14:paraId="6210E071" w14:textId="6A145C4A" w:rsidR="00D73F38" w:rsidRDefault="00D73F38" w:rsidP="00D73F38"/>
    <w:p w14:paraId="2A25623B" w14:textId="77363D68" w:rsidR="00372EE8" w:rsidRDefault="00372EE8" w:rsidP="00D73F38"/>
    <w:p w14:paraId="76DEC606" w14:textId="77777777" w:rsidR="00372EE8" w:rsidRDefault="00372EE8" w:rsidP="00D73F38"/>
    <w:p w14:paraId="0BBE9359" w14:textId="083E7E45" w:rsidR="00372EE8" w:rsidRDefault="00372EE8" w:rsidP="00372EE8">
      <w:pPr>
        <w:rPr>
          <w:b/>
          <w:sz w:val="28"/>
          <w:szCs w:val="28"/>
          <w:lang w:val="en-US"/>
        </w:rPr>
      </w:pPr>
      <w:r>
        <w:rPr>
          <w:b/>
          <w:sz w:val="28"/>
        </w:rPr>
        <w:lastRenderedPageBreak/>
        <w:t xml:space="preserve">DECISION: </w:t>
      </w:r>
      <w:r w:rsidRPr="006B4381">
        <w:rPr>
          <w:b/>
          <w:sz w:val="28"/>
        </w:rPr>
        <w:t>ADD00</w:t>
      </w:r>
      <w:r>
        <w:rPr>
          <w:b/>
          <w:sz w:val="28"/>
        </w:rPr>
        <w:t>50 Healthwatch</w:t>
      </w:r>
    </w:p>
    <w:p w14:paraId="29276D37" w14:textId="77777777" w:rsidR="00372EE8" w:rsidRDefault="00372EE8" w:rsidP="00372EE8">
      <w:pPr>
        <w:rPr>
          <w:b/>
          <w:sz w:val="28"/>
        </w:rPr>
      </w:pPr>
    </w:p>
    <w:p w14:paraId="68958D14" w14:textId="77777777" w:rsidR="00372EE8" w:rsidRDefault="00372EE8" w:rsidP="00372EE8">
      <w:pPr>
        <w:rPr>
          <w:b/>
          <w:sz w:val="28"/>
        </w:rPr>
      </w:pPr>
      <w:r>
        <w:rPr>
          <w:b/>
          <w:sz w:val="28"/>
        </w:rPr>
        <w:t xml:space="preserve">Nature of the decision: </w:t>
      </w:r>
    </w:p>
    <w:p w14:paraId="4C5217A6" w14:textId="77777777" w:rsidR="00372EE8" w:rsidRDefault="00372EE8" w:rsidP="00372EE8">
      <w:pPr>
        <w:rPr>
          <w:b/>
          <w:sz w:val="28"/>
        </w:rPr>
      </w:pPr>
    </w:p>
    <w:p w14:paraId="43224EFB" w14:textId="7F40E129" w:rsidR="00372EE8" w:rsidRDefault="00372EE8" w:rsidP="00372EE8">
      <w:pPr>
        <w:rPr>
          <w:noProof/>
          <w:lang w:val="en-US"/>
        </w:rPr>
      </w:pPr>
      <w:r>
        <w:rPr>
          <w:lang w:val="en-US"/>
        </w:rPr>
        <w:t>Commence a procurement process in order to award a Health Watch South Tees Contract.  Middlesbrough Council will lead on the procurement process. The new c</w:t>
      </w:r>
      <w:r>
        <w:rPr>
          <w:noProof/>
          <w:lang w:val="en-US"/>
        </w:rPr>
        <w:t>ontract will commence on 1</w:t>
      </w:r>
      <w:r w:rsidRPr="0048458A">
        <w:rPr>
          <w:noProof/>
          <w:vertAlign w:val="superscript"/>
          <w:lang w:val="en-US"/>
        </w:rPr>
        <w:t>st</w:t>
      </w:r>
      <w:r>
        <w:rPr>
          <w:noProof/>
          <w:lang w:val="en-US"/>
        </w:rPr>
        <w:t xml:space="preserve"> April 2023.  </w:t>
      </w:r>
    </w:p>
    <w:p w14:paraId="163CDD23" w14:textId="77777777" w:rsidR="00372EE8" w:rsidRDefault="00372EE8" w:rsidP="00372EE8"/>
    <w:p w14:paraId="37FC350C" w14:textId="77777777" w:rsidR="00372EE8" w:rsidRDefault="00372EE8" w:rsidP="00372EE8">
      <w:pPr>
        <w:rPr>
          <w:b/>
          <w:sz w:val="28"/>
        </w:rPr>
      </w:pPr>
      <w:r>
        <w:rPr>
          <w:b/>
          <w:sz w:val="28"/>
        </w:rPr>
        <w:t>Who will make the decision?</w:t>
      </w:r>
    </w:p>
    <w:p w14:paraId="618BE313" w14:textId="77777777" w:rsidR="00372EE8" w:rsidRDefault="00372EE8" w:rsidP="00372EE8">
      <w:pPr>
        <w:rPr>
          <w:b/>
          <w:sz w:val="28"/>
        </w:rPr>
      </w:pPr>
    </w:p>
    <w:p w14:paraId="4E934850" w14:textId="300E55DE" w:rsidR="00372EE8" w:rsidRDefault="00372EE8" w:rsidP="00372EE8">
      <w:r>
        <w:t>Cabinet Member for Adults</w:t>
      </w:r>
    </w:p>
    <w:p w14:paraId="0349FAEF" w14:textId="77777777" w:rsidR="00372EE8" w:rsidRDefault="00372EE8" w:rsidP="00372EE8"/>
    <w:p w14:paraId="482C5C72" w14:textId="77777777" w:rsidR="00372EE8" w:rsidRDefault="00372EE8" w:rsidP="00372EE8">
      <w:pPr>
        <w:rPr>
          <w:b/>
          <w:sz w:val="28"/>
        </w:rPr>
      </w:pPr>
      <w:r>
        <w:rPr>
          <w:b/>
          <w:sz w:val="28"/>
        </w:rPr>
        <w:t>When is the decision to be taken?</w:t>
      </w:r>
    </w:p>
    <w:p w14:paraId="68E34F0A" w14:textId="77777777" w:rsidR="00372EE8" w:rsidRDefault="00372EE8" w:rsidP="00372EE8">
      <w:pPr>
        <w:rPr>
          <w:b/>
          <w:sz w:val="28"/>
        </w:rPr>
      </w:pPr>
    </w:p>
    <w:p w14:paraId="735C2A5E" w14:textId="5C123D65" w:rsidR="00372EE8" w:rsidRDefault="00372EE8" w:rsidP="00372EE8">
      <w:r>
        <w:t>August 2022</w:t>
      </w:r>
    </w:p>
    <w:p w14:paraId="31D23C07" w14:textId="77777777" w:rsidR="00372EE8" w:rsidRDefault="00372EE8" w:rsidP="00372EE8"/>
    <w:p w14:paraId="6955B753" w14:textId="77777777" w:rsidR="00372EE8" w:rsidRDefault="00372EE8" w:rsidP="00372EE8">
      <w:pPr>
        <w:rPr>
          <w:b/>
          <w:sz w:val="28"/>
        </w:rPr>
      </w:pPr>
      <w:r>
        <w:rPr>
          <w:b/>
          <w:sz w:val="28"/>
        </w:rPr>
        <w:t>Who will be consulted and how?</w:t>
      </w:r>
    </w:p>
    <w:p w14:paraId="1866E2BE" w14:textId="77777777" w:rsidR="00372EE8" w:rsidRDefault="00372EE8" w:rsidP="00372EE8">
      <w:pPr>
        <w:rPr>
          <w:b/>
          <w:sz w:val="28"/>
        </w:rPr>
      </w:pPr>
    </w:p>
    <w:p w14:paraId="3E15429A" w14:textId="27F829DC" w:rsidR="00372EE8" w:rsidRPr="00B50ACE" w:rsidRDefault="00372EE8" w:rsidP="00372EE8">
      <w:pPr>
        <w:rPr>
          <w:noProof/>
          <w:lang w:val="en-US"/>
        </w:rPr>
      </w:pPr>
      <w:r w:rsidRPr="00B50ACE">
        <w:rPr>
          <w:noProof/>
          <w:lang w:val="en-US"/>
        </w:rPr>
        <w:t xml:space="preserve">Cabinet Member for </w:t>
      </w:r>
      <w:r>
        <w:rPr>
          <w:noProof/>
          <w:lang w:val="en-US"/>
        </w:rPr>
        <w:t>Adults</w:t>
      </w:r>
    </w:p>
    <w:p w14:paraId="50A8F4E5" w14:textId="77777777" w:rsidR="00372EE8" w:rsidRPr="00B50ACE" w:rsidRDefault="00372EE8" w:rsidP="00372EE8">
      <w:pPr>
        <w:rPr>
          <w:noProof/>
          <w:lang w:val="en-US"/>
        </w:rPr>
      </w:pPr>
      <w:r w:rsidRPr="00B50ACE">
        <w:rPr>
          <w:noProof/>
          <w:lang w:val="en-US"/>
        </w:rPr>
        <w:t>Chief Finance Officer</w:t>
      </w:r>
    </w:p>
    <w:p w14:paraId="7CC7E50E" w14:textId="77777777" w:rsidR="00372EE8" w:rsidRPr="00B50ACE" w:rsidRDefault="00372EE8" w:rsidP="00372EE8">
      <w:pPr>
        <w:rPr>
          <w:noProof/>
          <w:lang w:val="en-US"/>
        </w:rPr>
      </w:pPr>
      <w:r w:rsidRPr="00B50ACE">
        <w:rPr>
          <w:noProof/>
          <w:lang w:val="en-US"/>
        </w:rPr>
        <w:t>Chief Legal Officer</w:t>
      </w:r>
    </w:p>
    <w:p w14:paraId="1BAB518F" w14:textId="77777777" w:rsidR="00372EE8" w:rsidRPr="00B50ACE" w:rsidRDefault="00372EE8" w:rsidP="00372EE8">
      <w:pPr>
        <w:rPr>
          <w:noProof/>
          <w:lang w:val="en-US"/>
        </w:rPr>
      </w:pPr>
      <w:r w:rsidRPr="00B50ACE">
        <w:rPr>
          <w:noProof/>
          <w:lang w:val="en-US"/>
        </w:rPr>
        <w:t>Corporate Director for Adults and Communities</w:t>
      </w:r>
    </w:p>
    <w:p w14:paraId="16649E03" w14:textId="77777777" w:rsidR="00372EE8" w:rsidRDefault="00372EE8" w:rsidP="00372EE8">
      <w:pPr>
        <w:rPr>
          <w:lang w:val="en-US"/>
        </w:rPr>
      </w:pPr>
      <w:r w:rsidRPr="00B50ACE">
        <w:rPr>
          <w:noProof/>
          <w:lang w:val="en-US"/>
        </w:rPr>
        <w:t>All of the above will be consulted via approval of the delegated decision.</w:t>
      </w:r>
      <w:r>
        <w:rPr>
          <w:lang w:val="en-US"/>
        </w:rPr>
        <w:t xml:space="preserve"> </w:t>
      </w:r>
    </w:p>
    <w:p w14:paraId="2D0EA25F" w14:textId="77777777" w:rsidR="00372EE8" w:rsidRDefault="00372EE8" w:rsidP="00372EE8"/>
    <w:p w14:paraId="2577E2B7" w14:textId="77777777" w:rsidR="00372EE8" w:rsidRDefault="00372EE8" w:rsidP="00372EE8">
      <w:pPr>
        <w:rPr>
          <w:b/>
          <w:sz w:val="28"/>
        </w:rPr>
      </w:pPr>
      <w:r>
        <w:rPr>
          <w:b/>
          <w:sz w:val="28"/>
        </w:rPr>
        <w:t>Supporting documentation:</w:t>
      </w:r>
    </w:p>
    <w:p w14:paraId="034155E9" w14:textId="77777777" w:rsidR="00372EE8" w:rsidRDefault="00372EE8" w:rsidP="00372EE8">
      <w:pPr>
        <w:rPr>
          <w:b/>
          <w:sz w:val="28"/>
        </w:rPr>
      </w:pPr>
    </w:p>
    <w:p w14:paraId="7C896D6F" w14:textId="77777777" w:rsidR="00372EE8" w:rsidRDefault="00372EE8" w:rsidP="00372EE8">
      <w:r>
        <w:t>There are no supporting documents for this decision</w:t>
      </w:r>
    </w:p>
    <w:p w14:paraId="3F383875" w14:textId="77777777" w:rsidR="00372EE8" w:rsidRDefault="00372EE8" w:rsidP="00372EE8"/>
    <w:p w14:paraId="6ADAB818" w14:textId="77777777" w:rsidR="00372EE8" w:rsidRDefault="00372EE8" w:rsidP="00372EE8">
      <w:pPr>
        <w:rPr>
          <w:b/>
          <w:sz w:val="28"/>
        </w:rPr>
      </w:pPr>
      <w:r>
        <w:rPr>
          <w:b/>
          <w:sz w:val="28"/>
        </w:rPr>
        <w:t>How and by when to make representations:</w:t>
      </w:r>
    </w:p>
    <w:p w14:paraId="63D55785" w14:textId="77777777" w:rsidR="00372EE8" w:rsidRDefault="00372EE8" w:rsidP="00372EE8">
      <w:pPr>
        <w:rPr>
          <w:b/>
          <w:sz w:val="28"/>
        </w:rPr>
      </w:pPr>
    </w:p>
    <w:p w14:paraId="0A8B6B40" w14:textId="03B808E5" w:rsidR="00372EE8" w:rsidRDefault="00372EE8" w:rsidP="00372EE8">
      <w:r>
        <w:t xml:space="preserve">Representations should be made to </w:t>
      </w:r>
      <w:r>
        <w:rPr>
          <w:lang w:val="en-US"/>
        </w:rPr>
        <w:t>Carol</w:t>
      </w:r>
      <w:r w:rsidR="00C30E70">
        <w:rPr>
          <w:lang w:val="en-US"/>
        </w:rPr>
        <w:t xml:space="preserve"> </w:t>
      </w:r>
      <w:r>
        <w:rPr>
          <w:lang w:val="en-US"/>
        </w:rPr>
        <w:t>James</w:t>
      </w:r>
      <w:r>
        <w:t xml:space="preserve"> before </w:t>
      </w:r>
      <w:r w:rsidR="00C30E70">
        <w:t>11 August</w:t>
      </w:r>
      <w:r>
        <w:t xml:space="preserve"> 2022.</w:t>
      </w:r>
    </w:p>
    <w:p w14:paraId="219E393D" w14:textId="475E1E12" w:rsidR="00372EE8" w:rsidRDefault="00372EE8" w:rsidP="00372EE8">
      <w:pPr>
        <w:rPr>
          <w:noProof/>
          <w:lang w:val="en-US"/>
        </w:rPr>
      </w:pPr>
      <w:r>
        <w:t xml:space="preserve">Tel: </w:t>
      </w:r>
      <w:r w:rsidR="00C30E70">
        <w:rPr>
          <w:noProof/>
          <w:lang w:val="en-US"/>
        </w:rPr>
        <w:t>01642 711171</w:t>
      </w:r>
    </w:p>
    <w:p w14:paraId="4E069B79" w14:textId="77777777" w:rsidR="00372EE8" w:rsidRDefault="00372EE8" w:rsidP="00372EE8"/>
    <w:p w14:paraId="6E874147" w14:textId="6CA4A76E" w:rsidR="00372EE8" w:rsidRDefault="00372EE8" w:rsidP="00372EE8">
      <w:r>
        <w:t xml:space="preserve">First published in Forward Plan on </w:t>
      </w:r>
      <w:r w:rsidR="00C30E70">
        <w:t>14 July</w:t>
      </w:r>
      <w:r>
        <w:t xml:space="preserve"> 2022</w:t>
      </w:r>
    </w:p>
    <w:p w14:paraId="55E03634" w14:textId="77777777" w:rsidR="00372EE8" w:rsidRDefault="00372EE8" w:rsidP="00372EE8"/>
    <w:p w14:paraId="158C5B02" w14:textId="77777777" w:rsidR="00372EE8" w:rsidRPr="008254C1" w:rsidRDefault="00372EE8" w:rsidP="00372EE8">
      <w:pPr>
        <w:rPr>
          <w:b/>
          <w:sz w:val="28"/>
          <w:szCs w:val="28"/>
        </w:rPr>
      </w:pPr>
      <w:r w:rsidRPr="008254C1">
        <w:rPr>
          <w:b/>
          <w:sz w:val="28"/>
          <w:szCs w:val="28"/>
        </w:rPr>
        <w:t>Following the Making of the decision, the decision form will be published here:</w:t>
      </w:r>
    </w:p>
    <w:p w14:paraId="448C27B4" w14:textId="77777777" w:rsidR="00372EE8" w:rsidRDefault="00372EE8" w:rsidP="00372EE8">
      <w:r>
        <w:rPr>
          <w:noProof/>
        </w:rPr>
        <mc:AlternateContent>
          <mc:Choice Requires="wps">
            <w:drawing>
              <wp:anchor distT="0" distB="0" distL="114300" distR="114300" simplePos="0" relativeHeight="251768832" behindDoc="0" locked="0" layoutInCell="1" allowOverlap="1" wp14:anchorId="472099EC" wp14:editId="48BDBDD0">
                <wp:simplePos x="0" y="0"/>
                <wp:positionH relativeFrom="column">
                  <wp:posOffset>2190115</wp:posOffset>
                </wp:positionH>
                <wp:positionV relativeFrom="paragraph">
                  <wp:posOffset>51435</wp:posOffset>
                </wp:positionV>
                <wp:extent cx="1323975" cy="1143000"/>
                <wp:effectExtent l="0" t="0" r="9525" b="0"/>
                <wp:wrapNone/>
                <wp:docPr id="1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B5FCF23" w14:textId="77777777" w:rsidR="00372EE8" w:rsidRDefault="00372EE8" w:rsidP="00372E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099EC" id="_x0000_s1059" type="#_x0000_t202" style="position:absolute;margin-left:172.45pt;margin-top:4.05pt;width:104.25pt;height:90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nHQ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cBgAwtUayj0SbeGgQWf4&#10;osZoS0z4mVkUHVKIg+SfcJEKMEXod5RUYH/97T74oxbQSkmLIi6o+7llViAP3zWq5C4bjYLq42E0&#10;vhngwV5a1pcWvW3mgFxmOLKGx23w9+q4lRaaV5y3WYiKJqY5xi6oP27n/jBaOK9czGbRCXVumF/q&#10;leFHfQWWX7pXZk3fdo+KeYSj3Fn+rvsH30C5htnWg6yjNM6s9kLFGYnt7uc5DOHlOXqdvzrT3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ZRpx0FgCAAC9BAAADgAAAAAAAAAAAAAAAAAuAgAAZHJzL2Uyb0RvYy54bWxQ&#10;SwECLQAUAAYACAAAACEAEIroBd8AAAAJAQAADwAAAAAAAAAAAAAAAACyBAAAZHJzL2Rvd25yZXYu&#10;eG1sUEsFBgAAAAAEAAQA8wAAAL4FAAAAAA==&#10;" fillcolor="window" strokeweight=".5pt">
                <v:path arrowok="t"/>
                <v:textbox>
                  <w:txbxContent>
                    <w:p w14:paraId="5B5FCF23" w14:textId="77777777" w:rsidR="00372EE8" w:rsidRDefault="00372EE8" w:rsidP="00372EE8"/>
                  </w:txbxContent>
                </v:textbox>
              </v:shape>
            </w:pict>
          </mc:Fallback>
        </mc:AlternateContent>
      </w:r>
    </w:p>
    <w:p w14:paraId="4FDC0546" w14:textId="77777777" w:rsidR="00372EE8" w:rsidRDefault="00372EE8" w:rsidP="00372EE8"/>
    <w:p w14:paraId="46C322F3" w14:textId="77777777" w:rsidR="00372EE8" w:rsidRDefault="00372EE8" w:rsidP="00372EE8"/>
    <w:p w14:paraId="3C7F2AC3" w14:textId="77777777" w:rsidR="00D73F38" w:rsidRDefault="00D73F38" w:rsidP="00D73F38"/>
    <w:p w14:paraId="75986144" w14:textId="4639FC41" w:rsidR="00D73F38" w:rsidRDefault="00D73F38" w:rsidP="00D73F38"/>
    <w:p w14:paraId="398F12E5" w14:textId="40D4A765" w:rsidR="00C30E70" w:rsidRDefault="00C30E70" w:rsidP="00D73F38"/>
    <w:p w14:paraId="39269D1E" w14:textId="7152B5A5" w:rsidR="00C30E70" w:rsidRDefault="00C30E70" w:rsidP="00D73F38"/>
    <w:p w14:paraId="1B6B3945" w14:textId="0A20E1B9" w:rsidR="00A6594C" w:rsidRDefault="00A6594C" w:rsidP="00A6594C">
      <w:pPr>
        <w:rPr>
          <w:b/>
          <w:sz w:val="28"/>
          <w:szCs w:val="28"/>
          <w:lang w:val="en-US"/>
        </w:rPr>
      </w:pPr>
      <w:r>
        <w:rPr>
          <w:b/>
          <w:sz w:val="28"/>
        </w:rPr>
        <w:lastRenderedPageBreak/>
        <w:t xml:space="preserve">DECISION: </w:t>
      </w:r>
      <w:r w:rsidRPr="006B4381">
        <w:rPr>
          <w:b/>
          <w:sz w:val="28"/>
        </w:rPr>
        <w:t>ADD00</w:t>
      </w:r>
      <w:r>
        <w:rPr>
          <w:b/>
          <w:sz w:val="28"/>
        </w:rPr>
        <w:t>51 Supported Living Schemes Extension</w:t>
      </w:r>
    </w:p>
    <w:p w14:paraId="7B80DE7C" w14:textId="77777777" w:rsidR="00A6594C" w:rsidRDefault="00A6594C" w:rsidP="00A6594C">
      <w:pPr>
        <w:rPr>
          <w:b/>
          <w:sz w:val="28"/>
        </w:rPr>
      </w:pPr>
    </w:p>
    <w:p w14:paraId="19E433C2" w14:textId="77777777" w:rsidR="00A6594C" w:rsidRDefault="00A6594C" w:rsidP="00A6594C">
      <w:pPr>
        <w:rPr>
          <w:b/>
          <w:sz w:val="28"/>
        </w:rPr>
      </w:pPr>
      <w:r>
        <w:rPr>
          <w:b/>
          <w:sz w:val="28"/>
        </w:rPr>
        <w:t xml:space="preserve">Nature of the decision: </w:t>
      </w:r>
    </w:p>
    <w:p w14:paraId="62A264ED" w14:textId="77777777" w:rsidR="00A6594C" w:rsidRDefault="00A6594C" w:rsidP="00A6594C">
      <w:pPr>
        <w:rPr>
          <w:b/>
          <w:sz w:val="28"/>
        </w:rPr>
      </w:pPr>
    </w:p>
    <w:p w14:paraId="03AE718F" w14:textId="77777777" w:rsidR="00A6594C" w:rsidRPr="003972E9" w:rsidRDefault="00A6594C" w:rsidP="00A6594C">
      <w:pPr>
        <w:rPr>
          <w:lang w:val="en-US"/>
        </w:rPr>
      </w:pPr>
      <w:r w:rsidRPr="003972E9">
        <w:rPr>
          <w:lang w:val="en-US"/>
        </w:rPr>
        <w:t xml:space="preserve">To extend the current Supported Living Schemes contract under existing contract terms for a further </w:t>
      </w:r>
      <w:r>
        <w:rPr>
          <w:lang w:val="en-US"/>
        </w:rPr>
        <w:t xml:space="preserve">2 x </w:t>
      </w:r>
      <w:r w:rsidRPr="003972E9">
        <w:rPr>
          <w:lang w:val="en-US"/>
        </w:rPr>
        <w:t>12 month period</w:t>
      </w:r>
      <w:r>
        <w:rPr>
          <w:lang w:val="en-US"/>
        </w:rPr>
        <w:t>s</w:t>
      </w:r>
      <w:r w:rsidRPr="003972E9">
        <w:rPr>
          <w:lang w:val="en-US"/>
        </w:rPr>
        <w:t xml:space="preserve"> which is available under the contract from 12 November 2022 to 11 November 202</w:t>
      </w:r>
      <w:r>
        <w:rPr>
          <w:lang w:val="en-US"/>
        </w:rPr>
        <w:t xml:space="preserve">4 with the </w:t>
      </w:r>
      <w:r w:rsidRPr="003972E9">
        <w:rPr>
          <w:lang w:val="en-US"/>
        </w:rPr>
        <w:t>following suppliers by Lot:</w:t>
      </w:r>
    </w:p>
    <w:p w14:paraId="5647394A" w14:textId="77777777" w:rsidR="00A6594C" w:rsidRDefault="00A6594C" w:rsidP="00A6594C">
      <w:pPr>
        <w:rPr>
          <w:lang w:val="en-US"/>
        </w:rPr>
      </w:pPr>
      <w:r w:rsidRPr="003972E9">
        <w:rPr>
          <w:lang w:val="en-US"/>
        </w:rPr>
        <w:t xml:space="preserve">Lot 1 – The Gables, Redcar – Sanctuary Housing Lot 2 – Norwood, Saltburn – Sanctuary Housing Lot 3 – 46 New Road, Saltburn – Sanctuary Housing </w:t>
      </w:r>
      <w:r>
        <w:rPr>
          <w:lang w:val="en-US"/>
        </w:rPr>
        <w:br/>
      </w:r>
      <w:r w:rsidRPr="003972E9">
        <w:rPr>
          <w:lang w:val="en-US"/>
        </w:rPr>
        <w:t xml:space="preserve">Lot 4 – 7 Thirlmere Crescent, Normanby – Sanctuary Housing </w:t>
      </w:r>
      <w:r>
        <w:rPr>
          <w:lang w:val="en-US"/>
        </w:rPr>
        <w:br/>
      </w:r>
      <w:r w:rsidRPr="003972E9">
        <w:rPr>
          <w:lang w:val="en-US"/>
        </w:rPr>
        <w:t>Lot 5 – The Willows, Redcar – Creative Support</w:t>
      </w:r>
    </w:p>
    <w:p w14:paraId="0B06D4EF" w14:textId="056DAA85" w:rsidR="00A6594C" w:rsidRDefault="00A6594C" w:rsidP="00A6594C">
      <w:pPr>
        <w:rPr>
          <w:noProof/>
          <w:lang w:val="en-US"/>
        </w:rPr>
      </w:pPr>
      <w:r>
        <w:rPr>
          <w:lang w:val="en-US"/>
        </w:rPr>
        <w:t>Total</w:t>
      </w:r>
      <w:r w:rsidRPr="003972E9">
        <w:rPr>
          <w:lang w:val="en-US"/>
        </w:rPr>
        <w:t xml:space="preserve"> extension value approx £</w:t>
      </w:r>
      <w:r>
        <w:rPr>
          <w:lang w:val="en-US"/>
        </w:rPr>
        <w:t>3</w:t>
      </w:r>
      <w:r w:rsidRPr="003972E9">
        <w:rPr>
          <w:lang w:val="en-US"/>
        </w:rPr>
        <w:t>,</w:t>
      </w:r>
      <w:r>
        <w:rPr>
          <w:lang w:val="en-US"/>
        </w:rPr>
        <w:t>4</w:t>
      </w:r>
      <w:r w:rsidRPr="003972E9">
        <w:rPr>
          <w:lang w:val="en-US"/>
        </w:rPr>
        <w:t>00,000 (plus agreed annual uplift)</w:t>
      </w:r>
      <w:r>
        <w:rPr>
          <w:lang w:val="en-US"/>
        </w:rPr>
        <w:t xml:space="preserve">. </w:t>
      </w:r>
      <w:r w:rsidRPr="003972E9">
        <w:rPr>
          <w:lang w:val="en-US"/>
        </w:rPr>
        <w:t xml:space="preserve"> </w:t>
      </w:r>
      <w:r>
        <w:rPr>
          <w:lang w:val="en-US"/>
        </w:rPr>
        <w:t xml:space="preserve"> </w:t>
      </w:r>
      <w:r>
        <w:rPr>
          <w:noProof/>
          <w:lang w:val="en-US"/>
        </w:rPr>
        <w:t xml:space="preserve">  </w:t>
      </w:r>
    </w:p>
    <w:p w14:paraId="20237977" w14:textId="77777777" w:rsidR="00A6594C" w:rsidRDefault="00A6594C" w:rsidP="00A6594C"/>
    <w:p w14:paraId="0BF79D41" w14:textId="77777777" w:rsidR="00A6594C" w:rsidRDefault="00A6594C" w:rsidP="00A6594C">
      <w:pPr>
        <w:rPr>
          <w:b/>
          <w:sz w:val="28"/>
        </w:rPr>
      </w:pPr>
      <w:r>
        <w:rPr>
          <w:b/>
          <w:sz w:val="28"/>
        </w:rPr>
        <w:t>Who will make the decision?</w:t>
      </w:r>
    </w:p>
    <w:p w14:paraId="355883FB" w14:textId="77777777" w:rsidR="00A6594C" w:rsidRDefault="00A6594C" w:rsidP="00A6594C">
      <w:pPr>
        <w:rPr>
          <w:b/>
          <w:sz w:val="28"/>
        </w:rPr>
      </w:pPr>
    </w:p>
    <w:p w14:paraId="1FCC04F5" w14:textId="77777777" w:rsidR="00A6594C" w:rsidRDefault="00A6594C" w:rsidP="00A6594C">
      <w:r>
        <w:t>Cabinet Member for Adults</w:t>
      </w:r>
    </w:p>
    <w:p w14:paraId="70E6FD7F" w14:textId="77777777" w:rsidR="00A6594C" w:rsidRDefault="00A6594C" w:rsidP="00A6594C"/>
    <w:p w14:paraId="6897F0D0" w14:textId="77777777" w:rsidR="00A6594C" w:rsidRDefault="00A6594C" w:rsidP="00A6594C">
      <w:pPr>
        <w:rPr>
          <w:b/>
          <w:sz w:val="28"/>
        </w:rPr>
      </w:pPr>
      <w:r>
        <w:rPr>
          <w:b/>
          <w:sz w:val="28"/>
        </w:rPr>
        <w:t>When is the decision to be taken?</w:t>
      </w:r>
    </w:p>
    <w:p w14:paraId="27FE492F" w14:textId="77777777" w:rsidR="00A6594C" w:rsidRDefault="00A6594C" w:rsidP="00A6594C">
      <w:pPr>
        <w:rPr>
          <w:b/>
          <w:sz w:val="28"/>
        </w:rPr>
      </w:pPr>
    </w:p>
    <w:p w14:paraId="614A5FF2" w14:textId="6B4FA371" w:rsidR="00A6594C" w:rsidRDefault="00A6594C" w:rsidP="00A6594C">
      <w:r>
        <w:t>September 2022</w:t>
      </w:r>
    </w:p>
    <w:p w14:paraId="7D4FB8E0" w14:textId="77777777" w:rsidR="00A6594C" w:rsidRDefault="00A6594C" w:rsidP="00A6594C"/>
    <w:p w14:paraId="76747424" w14:textId="77777777" w:rsidR="00A6594C" w:rsidRDefault="00A6594C" w:rsidP="00A6594C">
      <w:pPr>
        <w:rPr>
          <w:b/>
          <w:sz w:val="28"/>
        </w:rPr>
      </w:pPr>
      <w:r>
        <w:rPr>
          <w:b/>
          <w:sz w:val="28"/>
        </w:rPr>
        <w:t>Who will be consulted and how?</w:t>
      </w:r>
    </w:p>
    <w:p w14:paraId="6C987233" w14:textId="77777777" w:rsidR="00A6594C" w:rsidRDefault="00A6594C" w:rsidP="00A6594C">
      <w:pPr>
        <w:rPr>
          <w:b/>
          <w:sz w:val="28"/>
        </w:rPr>
      </w:pPr>
    </w:p>
    <w:p w14:paraId="2F6208BD" w14:textId="77777777" w:rsidR="00A6594C" w:rsidRPr="00B50ACE" w:rsidRDefault="00A6594C" w:rsidP="00A6594C">
      <w:pPr>
        <w:rPr>
          <w:noProof/>
          <w:lang w:val="en-US"/>
        </w:rPr>
      </w:pPr>
      <w:r w:rsidRPr="00B50ACE">
        <w:rPr>
          <w:noProof/>
          <w:lang w:val="en-US"/>
        </w:rPr>
        <w:t xml:space="preserve">Cabinet Member for </w:t>
      </w:r>
      <w:r>
        <w:rPr>
          <w:noProof/>
          <w:lang w:val="en-US"/>
        </w:rPr>
        <w:t>Adults</w:t>
      </w:r>
    </w:p>
    <w:p w14:paraId="5EF5F806" w14:textId="77777777" w:rsidR="00A6594C" w:rsidRPr="00B50ACE" w:rsidRDefault="00A6594C" w:rsidP="00A6594C">
      <w:pPr>
        <w:rPr>
          <w:noProof/>
          <w:lang w:val="en-US"/>
        </w:rPr>
      </w:pPr>
      <w:r w:rsidRPr="00B50ACE">
        <w:rPr>
          <w:noProof/>
          <w:lang w:val="en-US"/>
        </w:rPr>
        <w:t>Chief Finance Officer</w:t>
      </w:r>
    </w:p>
    <w:p w14:paraId="1D38F551" w14:textId="77777777" w:rsidR="00A6594C" w:rsidRPr="00B50ACE" w:rsidRDefault="00A6594C" w:rsidP="00A6594C">
      <w:pPr>
        <w:rPr>
          <w:noProof/>
          <w:lang w:val="en-US"/>
        </w:rPr>
      </w:pPr>
      <w:r w:rsidRPr="00B50ACE">
        <w:rPr>
          <w:noProof/>
          <w:lang w:val="en-US"/>
        </w:rPr>
        <w:t>Chief Legal Officer</w:t>
      </w:r>
    </w:p>
    <w:p w14:paraId="2D27F6EC" w14:textId="77777777" w:rsidR="00A6594C" w:rsidRPr="00B50ACE" w:rsidRDefault="00A6594C" w:rsidP="00A6594C">
      <w:pPr>
        <w:rPr>
          <w:noProof/>
          <w:lang w:val="en-US"/>
        </w:rPr>
      </w:pPr>
      <w:r w:rsidRPr="00B50ACE">
        <w:rPr>
          <w:noProof/>
          <w:lang w:val="en-US"/>
        </w:rPr>
        <w:t>Corporate Director for Adults and Communities</w:t>
      </w:r>
    </w:p>
    <w:p w14:paraId="7138950C" w14:textId="77777777" w:rsidR="00A6594C" w:rsidRDefault="00A6594C" w:rsidP="00A6594C">
      <w:pPr>
        <w:rPr>
          <w:lang w:val="en-US"/>
        </w:rPr>
      </w:pPr>
      <w:r w:rsidRPr="00B50ACE">
        <w:rPr>
          <w:noProof/>
          <w:lang w:val="en-US"/>
        </w:rPr>
        <w:t>All of the above will be consulted via approval of the delegated decision.</w:t>
      </w:r>
      <w:r>
        <w:rPr>
          <w:lang w:val="en-US"/>
        </w:rPr>
        <w:t xml:space="preserve"> </w:t>
      </w:r>
    </w:p>
    <w:p w14:paraId="22BADAFB" w14:textId="77777777" w:rsidR="00A6594C" w:rsidRDefault="00A6594C" w:rsidP="00A6594C"/>
    <w:p w14:paraId="756F9F21" w14:textId="77777777" w:rsidR="00A6594C" w:rsidRDefault="00A6594C" w:rsidP="00A6594C">
      <w:pPr>
        <w:rPr>
          <w:b/>
          <w:sz w:val="28"/>
        </w:rPr>
      </w:pPr>
      <w:r>
        <w:rPr>
          <w:b/>
          <w:sz w:val="28"/>
        </w:rPr>
        <w:t>Supporting documentation:</w:t>
      </w:r>
    </w:p>
    <w:p w14:paraId="5638ADEC" w14:textId="77777777" w:rsidR="00A6594C" w:rsidRDefault="00A6594C" w:rsidP="00A6594C">
      <w:pPr>
        <w:rPr>
          <w:b/>
          <w:sz w:val="28"/>
        </w:rPr>
      </w:pPr>
    </w:p>
    <w:p w14:paraId="5775172A" w14:textId="77777777" w:rsidR="00A6594C" w:rsidRDefault="00A6594C" w:rsidP="00A6594C">
      <w:r>
        <w:t>There are no supporting documents for this decision</w:t>
      </w:r>
    </w:p>
    <w:p w14:paraId="42069DB2" w14:textId="77777777" w:rsidR="00A6594C" w:rsidRDefault="00A6594C" w:rsidP="00A6594C"/>
    <w:p w14:paraId="12DC7DAC" w14:textId="77777777" w:rsidR="00A6594C" w:rsidRDefault="00A6594C" w:rsidP="00A6594C">
      <w:pPr>
        <w:rPr>
          <w:b/>
          <w:sz w:val="28"/>
        </w:rPr>
      </w:pPr>
      <w:r>
        <w:rPr>
          <w:b/>
          <w:sz w:val="28"/>
        </w:rPr>
        <w:t>How and by when to make representations:</w:t>
      </w:r>
    </w:p>
    <w:p w14:paraId="2FCDF851" w14:textId="77777777" w:rsidR="00A6594C" w:rsidRDefault="00A6594C" w:rsidP="00A6594C">
      <w:pPr>
        <w:rPr>
          <w:b/>
          <w:sz w:val="28"/>
        </w:rPr>
      </w:pPr>
    </w:p>
    <w:p w14:paraId="0BBC042F" w14:textId="37F76899" w:rsidR="00A6594C" w:rsidRDefault="00A6594C" w:rsidP="00A6594C">
      <w:r>
        <w:t xml:space="preserve">Representations should be made to </w:t>
      </w:r>
      <w:r>
        <w:rPr>
          <w:lang w:val="en-US"/>
        </w:rPr>
        <w:t>Debbie Duncan</w:t>
      </w:r>
      <w:r>
        <w:t xml:space="preserve"> before 15 September 2022.</w:t>
      </w:r>
    </w:p>
    <w:p w14:paraId="46F940DC" w14:textId="42315DC9" w:rsidR="00A6594C" w:rsidRDefault="00A6594C" w:rsidP="00A6594C">
      <w:pPr>
        <w:rPr>
          <w:noProof/>
          <w:lang w:val="en-US"/>
        </w:rPr>
      </w:pPr>
      <w:r>
        <w:t xml:space="preserve">Tel: </w:t>
      </w:r>
      <w:r>
        <w:rPr>
          <w:noProof/>
          <w:lang w:val="en-US"/>
        </w:rPr>
        <w:t>07970 427415</w:t>
      </w:r>
    </w:p>
    <w:p w14:paraId="633A2431" w14:textId="77777777" w:rsidR="00A6594C" w:rsidRDefault="00A6594C" w:rsidP="00A6594C"/>
    <w:p w14:paraId="488B57B3" w14:textId="06CEAA7A" w:rsidR="00A6594C" w:rsidRDefault="00A6594C" w:rsidP="00A6594C">
      <w:r>
        <w:t>First published in Forward Plan on 18 August 2022</w:t>
      </w:r>
    </w:p>
    <w:p w14:paraId="24B03716" w14:textId="77777777" w:rsidR="00A6594C" w:rsidRDefault="00A6594C" w:rsidP="00A6594C"/>
    <w:p w14:paraId="173DFE4B" w14:textId="77777777" w:rsidR="00A6594C" w:rsidRPr="008254C1" w:rsidRDefault="00A6594C" w:rsidP="00A6594C">
      <w:pPr>
        <w:rPr>
          <w:b/>
          <w:sz w:val="28"/>
          <w:szCs w:val="28"/>
        </w:rPr>
      </w:pPr>
      <w:r w:rsidRPr="008254C1">
        <w:rPr>
          <w:b/>
          <w:sz w:val="28"/>
          <w:szCs w:val="28"/>
        </w:rPr>
        <w:t>Following the Making of the decision, the decision form will be published here:</w:t>
      </w:r>
    </w:p>
    <w:p w14:paraId="405138AC" w14:textId="77777777" w:rsidR="00A6594C" w:rsidRDefault="00A6594C" w:rsidP="00A6594C">
      <w:r>
        <w:rPr>
          <w:noProof/>
        </w:rPr>
        <mc:AlternateContent>
          <mc:Choice Requires="wps">
            <w:drawing>
              <wp:anchor distT="0" distB="0" distL="114300" distR="114300" simplePos="0" relativeHeight="251777024" behindDoc="0" locked="0" layoutInCell="1" allowOverlap="1" wp14:anchorId="542CF1FD" wp14:editId="5B4C4C41">
                <wp:simplePos x="0" y="0"/>
                <wp:positionH relativeFrom="column">
                  <wp:posOffset>2190115</wp:posOffset>
                </wp:positionH>
                <wp:positionV relativeFrom="paragraph">
                  <wp:posOffset>51435</wp:posOffset>
                </wp:positionV>
                <wp:extent cx="1323975" cy="1143000"/>
                <wp:effectExtent l="0" t="0" r="9525"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62D899B" w14:textId="77777777" w:rsidR="00A6594C" w:rsidRDefault="00A6594C" w:rsidP="00A659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2CF1FD" id="_x0000_t202" coordsize="21600,21600" o:spt="202" path="m,l,21600r21600,l21600,xe">
                <v:stroke joinstyle="miter"/>
                <v:path gradientshapeok="t" o:connecttype="rect"/>
              </v:shapetype>
              <v:shape id="_x0000_s1060" type="#_x0000_t202" style="position:absolute;margin-left:172.45pt;margin-top:4.05pt;width:104.25pt;height:90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tORVw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jHMOACEqzWUByTawlGDzvBF&#10;hdGWmPAzsyg6pBAHyT/hIhVgitDtKNmC/fW3++CPWkArJQ2KuKDu545ZgTx816iSu2w4DKqPh+Ho&#10;po8He21ZX1v0rp4DcpnhyBoet8Hfq9NWWqhfcd5mISqamOYYu6D+tJ3742jhvHIxm0Un1LlhfqlX&#10;hp/0FVh+aV+ZNV3bPSrmEU5yZ/m77h99A+UaZjsPsorSuLDaCRVnJLa7m+cwhNfn6HX56kx/Aw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CFztORVwIAAL0EAAAOAAAAAAAAAAAAAAAAAC4CAABkcnMvZTJvRG9jLnhtbFBL&#10;AQItABQABgAIAAAAIQAQiugF3wAAAAkBAAAPAAAAAAAAAAAAAAAAALEEAABkcnMvZG93bnJldi54&#10;bWxQSwUGAAAAAAQABADzAAAAvQUAAAAA&#10;" fillcolor="window" strokeweight=".5pt">
                <v:path arrowok="t"/>
                <v:textbox>
                  <w:txbxContent>
                    <w:p w14:paraId="262D899B" w14:textId="77777777" w:rsidR="00A6594C" w:rsidRDefault="00A6594C" w:rsidP="00A6594C"/>
                  </w:txbxContent>
                </v:textbox>
              </v:shape>
            </w:pict>
          </mc:Fallback>
        </mc:AlternateContent>
      </w:r>
    </w:p>
    <w:p w14:paraId="06F7E585" w14:textId="526EC351" w:rsidR="00A6594C" w:rsidRDefault="00A6594C" w:rsidP="00A6594C"/>
    <w:p w14:paraId="7A3C78E3" w14:textId="77777777" w:rsidR="00CC7CCA" w:rsidRDefault="00CC7CCA" w:rsidP="00CC7CCA">
      <w:pPr>
        <w:rPr>
          <w:b/>
          <w:sz w:val="28"/>
          <w:szCs w:val="28"/>
          <w:lang w:val="en-US"/>
        </w:rPr>
      </w:pPr>
      <w:r>
        <w:rPr>
          <w:b/>
          <w:sz w:val="28"/>
        </w:rPr>
        <w:lastRenderedPageBreak/>
        <w:t xml:space="preserve">DECISION: </w:t>
      </w:r>
      <w:r w:rsidRPr="006B4381">
        <w:rPr>
          <w:b/>
          <w:sz w:val="28"/>
        </w:rPr>
        <w:t>ADD00</w:t>
      </w:r>
      <w:r>
        <w:rPr>
          <w:b/>
          <w:sz w:val="28"/>
        </w:rPr>
        <w:t>51 Supported Living Schemes Extension</w:t>
      </w:r>
    </w:p>
    <w:p w14:paraId="7CF685A9" w14:textId="77777777" w:rsidR="00CC7CCA" w:rsidRDefault="00CC7CCA" w:rsidP="00CC7CCA">
      <w:pPr>
        <w:rPr>
          <w:b/>
          <w:sz w:val="28"/>
        </w:rPr>
      </w:pPr>
    </w:p>
    <w:p w14:paraId="1872A580" w14:textId="77777777" w:rsidR="00CC7CCA" w:rsidRDefault="00CC7CCA" w:rsidP="00CC7CCA">
      <w:pPr>
        <w:rPr>
          <w:b/>
          <w:sz w:val="28"/>
        </w:rPr>
      </w:pPr>
      <w:r>
        <w:rPr>
          <w:b/>
          <w:sz w:val="28"/>
        </w:rPr>
        <w:t xml:space="preserve">Nature of the decision: </w:t>
      </w:r>
    </w:p>
    <w:p w14:paraId="0143D1C8" w14:textId="77777777" w:rsidR="00CC7CCA" w:rsidRDefault="00CC7CCA" w:rsidP="00CC7CCA">
      <w:pPr>
        <w:rPr>
          <w:b/>
          <w:sz w:val="28"/>
        </w:rPr>
      </w:pPr>
    </w:p>
    <w:p w14:paraId="21D39490" w14:textId="77777777" w:rsidR="00CC7CCA" w:rsidRPr="003972E9" w:rsidRDefault="00CC7CCA" w:rsidP="00CC7CCA">
      <w:pPr>
        <w:rPr>
          <w:lang w:val="en-US"/>
        </w:rPr>
      </w:pPr>
      <w:r w:rsidRPr="003972E9">
        <w:rPr>
          <w:lang w:val="en-US"/>
        </w:rPr>
        <w:t xml:space="preserve">To extend the current Supported Living Schemes contract under existing contract terms for a further </w:t>
      </w:r>
      <w:r>
        <w:rPr>
          <w:lang w:val="en-US"/>
        </w:rPr>
        <w:t xml:space="preserve">2 x </w:t>
      </w:r>
      <w:r w:rsidRPr="003972E9">
        <w:rPr>
          <w:lang w:val="en-US"/>
        </w:rPr>
        <w:t>12 month period</w:t>
      </w:r>
      <w:r>
        <w:rPr>
          <w:lang w:val="en-US"/>
        </w:rPr>
        <w:t>s</w:t>
      </w:r>
      <w:r w:rsidRPr="003972E9">
        <w:rPr>
          <w:lang w:val="en-US"/>
        </w:rPr>
        <w:t xml:space="preserve"> which is available under the contract from 12 November 2022 to 11 November 202</w:t>
      </w:r>
      <w:r>
        <w:rPr>
          <w:lang w:val="en-US"/>
        </w:rPr>
        <w:t xml:space="preserve">4 with the </w:t>
      </w:r>
      <w:r w:rsidRPr="003972E9">
        <w:rPr>
          <w:lang w:val="en-US"/>
        </w:rPr>
        <w:t>following suppliers by Lot:</w:t>
      </w:r>
    </w:p>
    <w:p w14:paraId="4CF726EA" w14:textId="77777777" w:rsidR="00CC7CCA" w:rsidRDefault="00CC7CCA" w:rsidP="00CC7CCA">
      <w:pPr>
        <w:rPr>
          <w:lang w:val="en-US"/>
        </w:rPr>
      </w:pPr>
      <w:r w:rsidRPr="003972E9">
        <w:rPr>
          <w:lang w:val="en-US"/>
        </w:rPr>
        <w:t xml:space="preserve">Lot 1 – The Gables, Redcar – Sanctuary Housing Lot 2 – Norwood, Saltburn – Sanctuary Housing Lot 3 – 46 New Road, Saltburn – Sanctuary Housing </w:t>
      </w:r>
      <w:r>
        <w:rPr>
          <w:lang w:val="en-US"/>
        </w:rPr>
        <w:br/>
      </w:r>
      <w:r w:rsidRPr="003972E9">
        <w:rPr>
          <w:lang w:val="en-US"/>
        </w:rPr>
        <w:t xml:space="preserve">Lot 4 – 7 Thirlmere Crescent, Normanby – Sanctuary Housing </w:t>
      </w:r>
      <w:r>
        <w:rPr>
          <w:lang w:val="en-US"/>
        </w:rPr>
        <w:br/>
      </w:r>
      <w:r w:rsidRPr="003972E9">
        <w:rPr>
          <w:lang w:val="en-US"/>
        </w:rPr>
        <w:t>Lot 5 – The Willows, Redcar – Creative Support</w:t>
      </w:r>
    </w:p>
    <w:p w14:paraId="409CB2BE" w14:textId="77777777" w:rsidR="00CC7CCA" w:rsidRDefault="00CC7CCA" w:rsidP="00CC7CCA">
      <w:pPr>
        <w:rPr>
          <w:noProof/>
          <w:lang w:val="en-US"/>
        </w:rPr>
      </w:pPr>
      <w:r>
        <w:rPr>
          <w:lang w:val="en-US"/>
        </w:rPr>
        <w:t>Total</w:t>
      </w:r>
      <w:r w:rsidRPr="003972E9">
        <w:rPr>
          <w:lang w:val="en-US"/>
        </w:rPr>
        <w:t xml:space="preserve"> extension value approx £</w:t>
      </w:r>
      <w:r>
        <w:rPr>
          <w:lang w:val="en-US"/>
        </w:rPr>
        <w:t>3</w:t>
      </w:r>
      <w:r w:rsidRPr="003972E9">
        <w:rPr>
          <w:lang w:val="en-US"/>
        </w:rPr>
        <w:t>,</w:t>
      </w:r>
      <w:r>
        <w:rPr>
          <w:lang w:val="en-US"/>
        </w:rPr>
        <w:t>4</w:t>
      </w:r>
      <w:r w:rsidRPr="003972E9">
        <w:rPr>
          <w:lang w:val="en-US"/>
        </w:rPr>
        <w:t>00,000 (plus agreed annual uplift)</w:t>
      </w:r>
      <w:r>
        <w:rPr>
          <w:lang w:val="en-US"/>
        </w:rPr>
        <w:t xml:space="preserve">. </w:t>
      </w:r>
      <w:r w:rsidRPr="003972E9">
        <w:rPr>
          <w:lang w:val="en-US"/>
        </w:rPr>
        <w:t xml:space="preserve"> </w:t>
      </w:r>
      <w:r>
        <w:rPr>
          <w:lang w:val="en-US"/>
        </w:rPr>
        <w:t xml:space="preserve"> </w:t>
      </w:r>
      <w:r>
        <w:rPr>
          <w:noProof/>
          <w:lang w:val="en-US"/>
        </w:rPr>
        <w:t xml:space="preserve">  </w:t>
      </w:r>
    </w:p>
    <w:p w14:paraId="5681E901" w14:textId="77777777" w:rsidR="00CC7CCA" w:rsidRDefault="00CC7CCA" w:rsidP="00CC7CCA"/>
    <w:p w14:paraId="50D4BE3A" w14:textId="77777777" w:rsidR="00CC7CCA" w:rsidRDefault="00CC7CCA" w:rsidP="00CC7CCA">
      <w:pPr>
        <w:rPr>
          <w:b/>
          <w:sz w:val="28"/>
        </w:rPr>
      </w:pPr>
      <w:r>
        <w:rPr>
          <w:b/>
          <w:sz w:val="28"/>
        </w:rPr>
        <w:t>Who will make the decision?</w:t>
      </w:r>
    </w:p>
    <w:p w14:paraId="0C92A25F" w14:textId="77777777" w:rsidR="00CC7CCA" w:rsidRDefault="00CC7CCA" w:rsidP="00CC7CCA">
      <w:pPr>
        <w:rPr>
          <w:b/>
          <w:sz w:val="28"/>
        </w:rPr>
      </w:pPr>
    </w:p>
    <w:p w14:paraId="706BCE2E" w14:textId="77777777" w:rsidR="00CC7CCA" w:rsidRDefault="00CC7CCA" w:rsidP="00CC7CCA">
      <w:r>
        <w:t>Cabinet Member for Adults</w:t>
      </w:r>
    </w:p>
    <w:p w14:paraId="72D1B956" w14:textId="77777777" w:rsidR="00CC7CCA" w:rsidRDefault="00CC7CCA" w:rsidP="00CC7CCA"/>
    <w:p w14:paraId="72C0178B" w14:textId="77777777" w:rsidR="00CC7CCA" w:rsidRDefault="00CC7CCA" w:rsidP="00CC7CCA">
      <w:pPr>
        <w:rPr>
          <w:b/>
          <w:sz w:val="28"/>
        </w:rPr>
      </w:pPr>
      <w:r>
        <w:rPr>
          <w:b/>
          <w:sz w:val="28"/>
        </w:rPr>
        <w:t>When is the decision to be taken?</w:t>
      </w:r>
    </w:p>
    <w:p w14:paraId="4E5420B6" w14:textId="77777777" w:rsidR="00CC7CCA" w:rsidRDefault="00CC7CCA" w:rsidP="00CC7CCA">
      <w:pPr>
        <w:rPr>
          <w:b/>
          <w:sz w:val="28"/>
        </w:rPr>
      </w:pPr>
    </w:p>
    <w:p w14:paraId="0C77D1A5" w14:textId="77777777" w:rsidR="00CC7CCA" w:rsidRDefault="00CC7CCA" w:rsidP="00CC7CCA">
      <w:r>
        <w:t>September 2022</w:t>
      </w:r>
    </w:p>
    <w:p w14:paraId="6BB24D27" w14:textId="77777777" w:rsidR="00CC7CCA" w:rsidRDefault="00CC7CCA" w:rsidP="00CC7CCA"/>
    <w:p w14:paraId="3246C36F" w14:textId="77777777" w:rsidR="00CC7CCA" w:rsidRDefault="00CC7CCA" w:rsidP="00CC7CCA">
      <w:pPr>
        <w:rPr>
          <w:b/>
          <w:sz w:val="28"/>
        </w:rPr>
      </w:pPr>
      <w:r>
        <w:rPr>
          <w:b/>
          <w:sz w:val="28"/>
        </w:rPr>
        <w:t>Who will be consulted and how?</w:t>
      </w:r>
    </w:p>
    <w:p w14:paraId="5FC45350" w14:textId="77777777" w:rsidR="00CC7CCA" w:rsidRDefault="00CC7CCA" w:rsidP="00CC7CCA">
      <w:pPr>
        <w:rPr>
          <w:b/>
          <w:sz w:val="28"/>
        </w:rPr>
      </w:pPr>
    </w:p>
    <w:p w14:paraId="09BD03AD" w14:textId="77777777" w:rsidR="00CC7CCA" w:rsidRPr="00B50ACE" w:rsidRDefault="00CC7CCA" w:rsidP="00CC7CCA">
      <w:pPr>
        <w:rPr>
          <w:noProof/>
          <w:lang w:val="en-US"/>
        </w:rPr>
      </w:pPr>
      <w:r w:rsidRPr="00B50ACE">
        <w:rPr>
          <w:noProof/>
          <w:lang w:val="en-US"/>
        </w:rPr>
        <w:t xml:space="preserve">Cabinet Member for </w:t>
      </w:r>
      <w:r>
        <w:rPr>
          <w:noProof/>
          <w:lang w:val="en-US"/>
        </w:rPr>
        <w:t>Adults</w:t>
      </w:r>
    </w:p>
    <w:p w14:paraId="3342AEA2" w14:textId="77777777" w:rsidR="00CC7CCA" w:rsidRPr="00B50ACE" w:rsidRDefault="00CC7CCA" w:rsidP="00CC7CCA">
      <w:pPr>
        <w:rPr>
          <w:noProof/>
          <w:lang w:val="en-US"/>
        </w:rPr>
      </w:pPr>
      <w:r w:rsidRPr="00B50ACE">
        <w:rPr>
          <w:noProof/>
          <w:lang w:val="en-US"/>
        </w:rPr>
        <w:t>Chief Finance Officer</w:t>
      </w:r>
    </w:p>
    <w:p w14:paraId="20324BD4" w14:textId="77777777" w:rsidR="00CC7CCA" w:rsidRPr="00B50ACE" w:rsidRDefault="00CC7CCA" w:rsidP="00CC7CCA">
      <w:pPr>
        <w:rPr>
          <w:noProof/>
          <w:lang w:val="en-US"/>
        </w:rPr>
      </w:pPr>
      <w:r w:rsidRPr="00B50ACE">
        <w:rPr>
          <w:noProof/>
          <w:lang w:val="en-US"/>
        </w:rPr>
        <w:t>Chief Legal Officer</w:t>
      </w:r>
    </w:p>
    <w:p w14:paraId="4493C8BA" w14:textId="77777777" w:rsidR="00CC7CCA" w:rsidRPr="00B50ACE" w:rsidRDefault="00CC7CCA" w:rsidP="00CC7CCA">
      <w:pPr>
        <w:rPr>
          <w:noProof/>
          <w:lang w:val="en-US"/>
        </w:rPr>
      </w:pPr>
      <w:r w:rsidRPr="00B50ACE">
        <w:rPr>
          <w:noProof/>
          <w:lang w:val="en-US"/>
        </w:rPr>
        <w:t>Corporate Director for Adults and Communities</w:t>
      </w:r>
    </w:p>
    <w:p w14:paraId="748850B3" w14:textId="77777777" w:rsidR="00CC7CCA" w:rsidRDefault="00CC7CCA" w:rsidP="00CC7CCA">
      <w:pPr>
        <w:rPr>
          <w:lang w:val="en-US"/>
        </w:rPr>
      </w:pPr>
      <w:r w:rsidRPr="00B50ACE">
        <w:rPr>
          <w:noProof/>
          <w:lang w:val="en-US"/>
        </w:rPr>
        <w:t>All of the above will be consulted via approval of the delegated decision.</w:t>
      </w:r>
      <w:r>
        <w:rPr>
          <w:lang w:val="en-US"/>
        </w:rPr>
        <w:t xml:space="preserve"> </w:t>
      </w:r>
    </w:p>
    <w:p w14:paraId="2C8CC7A8" w14:textId="77777777" w:rsidR="00CC7CCA" w:rsidRDefault="00CC7CCA" w:rsidP="00CC7CCA"/>
    <w:p w14:paraId="2FD44FC6" w14:textId="77777777" w:rsidR="00CC7CCA" w:rsidRDefault="00CC7CCA" w:rsidP="00CC7CCA">
      <w:pPr>
        <w:rPr>
          <w:b/>
          <w:sz w:val="28"/>
        </w:rPr>
      </w:pPr>
      <w:r>
        <w:rPr>
          <w:b/>
          <w:sz w:val="28"/>
        </w:rPr>
        <w:t>Supporting documentation:</w:t>
      </w:r>
    </w:p>
    <w:p w14:paraId="7F052D4D" w14:textId="77777777" w:rsidR="00CC7CCA" w:rsidRDefault="00CC7CCA" w:rsidP="00CC7CCA">
      <w:pPr>
        <w:rPr>
          <w:b/>
          <w:sz w:val="28"/>
        </w:rPr>
      </w:pPr>
    </w:p>
    <w:p w14:paraId="04A7E307" w14:textId="77777777" w:rsidR="00CC7CCA" w:rsidRDefault="00CC7CCA" w:rsidP="00CC7CCA">
      <w:r>
        <w:t>There are no supporting documents for this decision</w:t>
      </w:r>
    </w:p>
    <w:p w14:paraId="37BD475B" w14:textId="77777777" w:rsidR="00CC7CCA" w:rsidRDefault="00CC7CCA" w:rsidP="00CC7CCA"/>
    <w:p w14:paraId="7367304B" w14:textId="77777777" w:rsidR="00CC7CCA" w:rsidRDefault="00CC7CCA" w:rsidP="00CC7CCA">
      <w:pPr>
        <w:rPr>
          <w:b/>
          <w:sz w:val="28"/>
        </w:rPr>
      </w:pPr>
      <w:r>
        <w:rPr>
          <w:b/>
          <w:sz w:val="28"/>
        </w:rPr>
        <w:t>How and by when to make representations:</w:t>
      </w:r>
    </w:p>
    <w:p w14:paraId="58B49CF7" w14:textId="77777777" w:rsidR="00CC7CCA" w:rsidRDefault="00CC7CCA" w:rsidP="00CC7CCA">
      <w:pPr>
        <w:rPr>
          <w:b/>
          <w:sz w:val="28"/>
        </w:rPr>
      </w:pPr>
    </w:p>
    <w:p w14:paraId="23F682FA" w14:textId="77777777" w:rsidR="00CC7CCA" w:rsidRDefault="00CC7CCA" w:rsidP="00CC7CCA">
      <w:r>
        <w:t xml:space="preserve">Representations should be made to </w:t>
      </w:r>
      <w:r>
        <w:rPr>
          <w:lang w:val="en-US"/>
        </w:rPr>
        <w:t>Debbie Duncan</w:t>
      </w:r>
      <w:r>
        <w:t xml:space="preserve"> before 15 September 2022.</w:t>
      </w:r>
    </w:p>
    <w:p w14:paraId="430B8317" w14:textId="77777777" w:rsidR="00CC7CCA" w:rsidRDefault="00CC7CCA" w:rsidP="00CC7CCA">
      <w:pPr>
        <w:rPr>
          <w:noProof/>
          <w:lang w:val="en-US"/>
        </w:rPr>
      </w:pPr>
      <w:r>
        <w:t xml:space="preserve">Tel: </w:t>
      </w:r>
      <w:r>
        <w:rPr>
          <w:noProof/>
          <w:lang w:val="en-US"/>
        </w:rPr>
        <w:t>07970 427415</w:t>
      </w:r>
    </w:p>
    <w:p w14:paraId="2BB0F421" w14:textId="77777777" w:rsidR="00CC7CCA" w:rsidRDefault="00CC7CCA" w:rsidP="00CC7CCA"/>
    <w:p w14:paraId="3E92699C" w14:textId="77777777" w:rsidR="00CC7CCA" w:rsidRDefault="00CC7CCA" w:rsidP="00CC7CCA">
      <w:r>
        <w:t>First published in Forward Plan on 18 August 2022</w:t>
      </w:r>
    </w:p>
    <w:p w14:paraId="11EA546D" w14:textId="77777777" w:rsidR="00CC7CCA" w:rsidRDefault="00CC7CCA" w:rsidP="00CC7CCA"/>
    <w:p w14:paraId="65B58966" w14:textId="77777777" w:rsidR="00CC7CCA" w:rsidRPr="008254C1" w:rsidRDefault="00CC7CCA" w:rsidP="00CC7CCA">
      <w:pPr>
        <w:rPr>
          <w:b/>
          <w:sz w:val="28"/>
          <w:szCs w:val="28"/>
        </w:rPr>
      </w:pPr>
      <w:r w:rsidRPr="008254C1">
        <w:rPr>
          <w:b/>
          <w:sz w:val="28"/>
          <w:szCs w:val="28"/>
        </w:rPr>
        <w:t>Following the Making of the decision, the decision form will be published here:</w:t>
      </w:r>
    </w:p>
    <w:p w14:paraId="006509EA" w14:textId="77777777" w:rsidR="00CC7CCA" w:rsidRDefault="00CC7CCA" w:rsidP="00CC7CCA">
      <w:r>
        <w:rPr>
          <w:noProof/>
        </w:rPr>
        <mc:AlternateContent>
          <mc:Choice Requires="wps">
            <w:drawing>
              <wp:anchor distT="0" distB="0" distL="114300" distR="114300" simplePos="0" relativeHeight="251779072" behindDoc="0" locked="0" layoutInCell="1" allowOverlap="1" wp14:anchorId="31FD7B0A" wp14:editId="6465F583">
                <wp:simplePos x="0" y="0"/>
                <wp:positionH relativeFrom="column">
                  <wp:posOffset>2190115</wp:posOffset>
                </wp:positionH>
                <wp:positionV relativeFrom="paragraph">
                  <wp:posOffset>51435</wp:posOffset>
                </wp:positionV>
                <wp:extent cx="1323975" cy="1143000"/>
                <wp:effectExtent l="0" t="0" r="9525" b="0"/>
                <wp:wrapNone/>
                <wp:docPr id="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8D44EC0" w14:textId="77777777" w:rsidR="00CC7CCA" w:rsidRDefault="00CC7CCA" w:rsidP="00CC7C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FD7B0A" id="_x0000_t202" coordsize="21600,21600" o:spt="202" path="m,l,21600r21600,l21600,xe">
                <v:stroke joinstyle="miter"/>
                <v:path gradientshapeok="t" o:connecttype="rect"/>
              </v:shapetype>
              <v:shape id="_x0000_s1061" type="#_x0000_t202" style="position:absolute;margin-left:172.45pt;margin-top:4.05pt;width:104.25pt;height:90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JxEVw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hLDjANAuFpDeUCiLRw16Axf&#10;VBhtiQk/M4uiQwpxkPwTLlIBpgjdjpIt2F9/uw/+qAW0UtKgiAvqfu6YFcjDd40qucuGw6D6eBiO&#10;xn082GvL+tqid/UckMsMR9bwuA3+Xp220kL9ivM2C1HRxDTH2AX1p+3cH0cL55WL2Sw6oc4N80u9&#10;Mvykr8DyS/vKrOna7lExj3CSO8vfdf/oGyjXMNt5kFWUxoXVTqg4I7Hd3TyHIbw+R6/LV2f6Gw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D6fJxEVwIAAL0EAAAOAAAAAAAAAAAAAAAAAC4CAABkcnMvZTJvRG9jLnhtbFBL&#10;AQItABQABgAIAAAAIQAQiugF3wAAAAkBAAAPAAAAAAAAAAAAAAAAALEEAABkcnMvZG93bnJldi54&#10;bWxQSwUGAAAAAAQABADzAAAAvQUAAAAA&#10;" fillcolor="window" strokeweight=".5pt">
                <v:path arrowok="t"/>
                <v:textbox>
                  <w:txbxContent>
                    <w:p w14:paraId="78D44EC0" w14:textId="77777777" w:rsidR="00CC7CCA" w:rsidRDefault="00CC7CCA" w:rsidP="00CC7CCA"/>
                  </w:txbxContent>
                </v:textbox>
              </v:shape>
            </w:pict>
          </mc:Fallback>
        </mc:AlternateContent>
      </w:r>
    </w:p>
    <w:p w14:paraId="3F3A1326" w14:textId="77777777" w:rsidR="00CC7CCA" w:rsidRDefault="00CC7CCA" w:rsidP="00CC7CCA"/>
    <w:p w14:paraId="6B04624B" w14:textId="7A824095" w:rsidR="00CC7CCA" w:rsidRDefault="00CC7CCA" w:rsidP="00CC7CCA">
      <w:pPr>
        <w:rPr>
          <w:b/>
          <w:sz w:val="28"/>
          <w:szCs w:val="28"/>
          <w:lang w:val="en-US"/>
        </w:rPr>
      </w:pPr>
      <w:r>
        <w:rPr>
          <w:b/>
          <w:sz w:val="28"/>
        </w:rPr>
        <w:lastRenderedPageBreak/>
        <w:t xml:space="preserve">DECISION: </w:t>
      </w:r>
      <w:r w:rsidRPr="006B4381">
        <w:rPr>
          <w:b/>
          <w:sz w:val="28"/>
        </w:rPr>
        <w:t>ADD00</w:t>
      </w:r>
      <w:r>
        <w:rPr>
          <w:b/>
          <w:sz w:val="28"/>
        </w:rPr>
        <w:t>52 Variation to the “Redcar and Cleveland Borough Council (Alcohol)</w:t>
      </w:r>
      <w:r w:rsidR="006234F0">
        <w:rPr>
          <w:b/>
          <w:sz w:val="28"/>
        </w:rPr>
        <w:t xml:space="preserve"> Public Spaces Protection Order (PSPO) 2017”</w:t>
      </w:r>
    </w:p>
    <w:p w14:paraId="223BD893" w14:textId="77777777" w:rsidR="00CC7CCA" w:rsidRDefault="00CC7CCA" w:rsidP="00CC7CCA">
      <w:pPr>
        <w:rPr>
          <w:b/>
          <w:sz w:val="28"/>
        </w:rPr>
      </w:pPr>
    </w:p>
    <w:p w14:paraId="6CF046A8" w14:textId="77777777" w:rsidR="00CC7CCA" w:rsidRDefault="00CC7CCA" w:rsidP="00CC7CCA">
      <w:pPr>
        <w:rPr>
          <w:b/>
          <w:sz w:val="28"/>
        </w:rPr>
      </w:pPr>
      <w:r>
        <w:rPr>
          <w:b/>
          <w:sz w:val="28"/>
        </w:rPr>
        <w:t xml:space="preserve">Nature of the decision: </w:t>
      </w:r>
    </w:p>
    <w:p w14:paraId="58D39144" w14:textId="77777777" w:rsidR="00CC7CCA" w:rsidRDefault="00CC7CCA" w:rsidP="00CC7CCA">
      <w:pPr>
        <w:rPr>
          <w:b/>
          <w:sz w:val="28"/>
        </w:rPr>
      </w:pPr>
    </w:p>
    <w:p w14:paraId="4BF14C96" w14:textId="7F5FC824" w:rsidR="00CC7CCA" w:rsidRDefault="006234F0" w:rsidP="00CC7CCA">
      <w:pPr>
        <w:rPr>
          <w:noProof/>
          <w:lang w:val="en-US"/>
        </w:rPr>
      </w:pPr>
      <w:r w:rsidRPr="001153AA">
        <w:rPr>
          <w:noProof/>
          <w:lang w:val="en-US"/>
        </w:rPr>
        <w:t xml:space="preserve">To exercise </w:t>
      </w:r>
      <w:r>
        <w:rPr>
          <w:noProof/>
          <w:lang w:val="en-US"/>
        </w:rPr>
        <w:t>the council's</w:t>
      </w:r>
      <w:r w:rsidRPr="00110012">
        <w:rPr>
          <w:noProof/>
          <w:lang w:val="en-US"/>
        </w:rPr>
        <w:t xml:space="preserve"> powers under the public spaces protection provisions of the Anti-social Behaviour, Crime and Policing Act 2014 to vary the “Redcar and Cleveland Borough Council (Alcohol) Public Spaces Protection Order (PSPO) 2017”</w:t>
      </w:r>
      <w:r>
        <w:rPr>
          <w:noProof/>
          <w:lang w:val="en-US"/>
        </w:rPr>
        <w:t xml:space="preserve"> by</w:t>
      </w:r>
      <w:r w:rsidRPr="00110012">
        <w:rPr>
          <w:noProof/>
          <w:lang w:val="en-US"/>
        </w:rPr>
        <w:t xml:space="preserve"> amend</w:t>
      </w:r>
      <w:r>
        <w:rPr>
          <w:noProof/>
          <w:lang w:val="en-US"/>
        </w:rPr>
        <w:t>ing</w:t>
      </w:r>
      <w:r w:rsidRPr="00110012">
        <w:rPr>
          <w:noProof/>
          <w:lang w:val="en-US"/>
        </w:rPr>
        <w:t xml:space="preserve"> the extent of the Redcar town centre restricted area and</w:t>
      </w:r>
      <w:r>
        <w:rPr>
          <w:noProof/>
          <w:lang w:val="en-US"/>
        </w:rPr>
        <w:t xml:space="preserve"> also</w:t>
      </w:r>
      <w:r w:rsidRPr="00110012">
        <w:rPr>
          <w:noProof/>
          <w:lang w:val="en-US"/>
        </w:rPr>
        <w:t xml:space="preserve"> introduc</w:t>
      </w:r>
      <w:r>
        <w:rPr>
          <w:noProof/>
          <w:lang w:val="en-US"/>
        </w:rPr>
        <w:t>ing</w:t>
      </w:r>
      <w:r w:rsidRPr="00110012">
        <w:rPr>
          <w:noProof/>
          <w:lang w:val="en-US"/>
        </w:rPr>
        <w:t xml:space="preserve"> </w:t>
      </w:r>
      <w:r>
        <w:rPr>
          <w:noProof/>
          <w:lang w:val="en-US"/>
        </w:rPr>
        <w:t xml:space="preserve">a </w:t>
      </w:r>
      <w:r w:rsidRPr="00110012">
        <w:rPr>
          <w:noProof/>
          <w:lang w:val="en-US"/>
        </w:rPr>
        <w:t xml:space="preserve">new offence prohibiting </w:t>
      </w:r>
      <w:r>
        <w:rPr>
          <w:noProof/>
          <w:lang w:val="en-US"/>
        </w:rPr>
        <w:t xml:space="preserve">aggressive </w:t>
      </w:r>
      <w:r w:rsidRPr="00110012">
        <w:rPr>
          <w:noProof/>
          <w:lang w:val="en-US"/>
        </w:rPr>
        <w:t>begging within the 10 restricted areas within the borough</w:t>
      </w:r>
      <w:r>
        <w:rPr>
          <w:noProof/>
          <w:lang w:val="en-US"/>
        </w:rPr>
        <w:t xml:space="preserve"> (including Redcar town centre)</w:t>
      </w:r>
      <w:r w:rsidRPr="00110012">
        <w:rPr>
          <w:noProof/>
          <w:lang w:val="en-US"/>
        </w:rPr>
        <w:t xml:space="preserve"> where controls on the consumption of alcohol are currently in place</w:t>
      </w:r>
      <w:r>
        <w:rPr>
          <w:noProof/>
          <w:lang w:val="en-US"/>
        </w:rPr>
        <w:t xml:space="preserve">, </w:t>
      </w:r>
      <w:r w:rsidRPr="00A123E2">
        <w:rPr>
          <w:noProof/>
          <w:lang w:val="en-US"/>
        </w:rPr>
        <w:t xml:space="preserve">in order to tackle crime and/or antisocial behaviour. The </w:t>
      </w:r>
      <w:r>
        <w:rPr>
          <w:noProof/>
          <w:lang w:val="en-US"/>
        </w:rPr>
        <w:t xml:space="preserve">variation </w:t>
      </w:r>
      <w:r w:rsidRPr="00A123E2">
        <w:rPr>
          <w:noProof/>
          <w:lang w:val="en-US"/>
        </w:rPr>
        <w:t xml:space="preserve">is scheduled to come into force </w:t>
      </w:r>
      <w:r>
        <w:rPr>
          <w:noProof/>
          <w:lang w:val="en-US"/>
        </w:rPr>
        <w:t>around 1 December</w:t>
      </w:r>
      <w:r w:rsidRPr="00A123E2">
        <w:rPr>
          <w:noProof/>
          <w:lang w:val="en-US"/>
        </w:rPr>
        <w:t xml:space="preserve"> 202</w:t>
      </w:r>
      <w:r>
        <w:rPr>
          <w:noProof/>
          <w:lang w:val="en-US"/>
        </w:rPr>
        <w:t>2</w:t>
      </w:r>
      <w:r w:rsidRPr="00A123E2">
        <w:rPr>
          <w:noProof/>
          <w:lang w:val="en-US"/>
        </w:rPr>
        <w:t>.</w:t>
      </w:r>
      <w:r w:rsidR="00CC7CCA">
        <w:rPr>
          <w:lang w:val="en-US"/>
        </w:rPr>
        <w:t xml:space="preserve"> </w:t>
      </w:r>
      <w:r w:rsidR="00CC7CCA" w:rsidRPr="003972E9">
        <w:rPr>
          <w:lang w:val="en-US"/>
        </w:rPr>
        <w:t xml:space="preserve"> </w:t>
      </w:r>
      <w:r w:rsidR="00CC7CCA">
        <w:rPr>
          <w:lang w:val="en-US"/>
        </w:rPr>
        <w:t xml:space="preserve"> </w:t>
      </w:r>
      <w:r w:rsidR="00CC7CCA">
        <w:rPr>
          <w:noProof/>
          <w:lang w:val="en-US"/>
        </w:rPr>
        <w:t xml:space="preserve">  </w:t>
      </w:r>
    </w:p>
    <w:p w14:paraId="0313EB04" w14:textId="77777777" w:rsidR="00CC7CCA" w:rsidRDefault="00CC7CCA" w:rsidP="00CC7CCA"/>
    <w:p w14:paraId="2E2BB333" w14:textId="77777777" w:rsidR="00CC7CCA" w:rsidRDefault="00CC7CCA" w:rsidP="00CC7CCA">
      <w:pPr>
        <w:rPr>
          <w:b/>
          <w:sz w:val="28"/>
        </w:rPr>
      </w:pPr>
      <w:r>
        <w:rPr>
          <w:b/>
          <w:sz w:val="28"/>
        </w:rPr>
        <w:t>Who will make the decision?</w:t>
      </w:r>
    </w:p>
    <w:p w14:paraId="5D866E97" w14:textId="77777777" w:rsidR="00CC7CCA" w:rsidRDefault="00CC7CCA" w:rsidP="00CC7CCA">
      <w:pPr>
        <w:rPr>
          <w:b/>
          <w:sz w:val="28"/>
        </w:rPr>
      </w:pPr>
    </w:p>
    <w:p w14:paraId="094D7724" w14:textId="6C358B64" w:rsidR="00CC7CCA" w:rsidRDefault="006234F0" w:rsidP="00CC7CCA">
      <w:r>
        <w:t>Corporate Director for Adults and Communities</w:t>
      </w:r>
    </w:p>
    <w:p w14:paraId="7BE06336" w14:textId="77777777" w:rsidR="00CC7CCA" w:rsidRDefault="00CC7CCA" w:rsidP="00CC7CCA"/>
    <w:p w14:paraId="6A4B053A" w14:textId="77777777" w:rsidR="00CC7CCA" w:rsidRDefault="00CC7CCA" w:rsidP="00CC7CCA">
      <w:pPr>
        <w:rPr>
          <w:b/>
          <w:sz w:val="28"/>
        </w:rPr>
      </w:pPr>
      <w:r>
        <w:rPr>
          <w:b/>
          <w:sz w:val="28"/>
        </w:rPr>
        <w:t>When is the decision to be taken?</w:t>
      </w:r>
    </w:p>
    <w:p w14:paraId="5B147097" w14:textId="77777777" w:rsidR="00CC7CCA" w:rsidRDefault="00CC7CCA" w:rsidP="00CC7CCA">
      <w:pPr>
        <w:rPr>
          <w:b/>
          <w:sz w:val="28"/>
        </w:rPr>
      </w:pPr>
    </w:p>
    <w:p w14:paraId="3A3027A0" w14:textId="54A5D768" w:rsidR="00CC7CCA" w:rsidRDefault="006234F0" w:rsidP="00CC7CCA">
      <w:r>
        <w:t>November</w:t>
      </w:r>
      <w:r w:rsidR="00CC7CCA">
        <w:t xml:space="preserve"> 2022</w:t>
      </w:r>
    </w:p>
    <w:p w14:paraId="646CE5A3" w14:textId="77777777" w:rsidR="00CC7CCA" w:rsidRDefault="00CC7CCA" w:rsidP="00CC7CCA"/>
    <w:p w14:paraId="40B2871D" w14:textId="77777777" w:rsidR="00CC7CCA" w:rsidRDefault="00CC7CCA" w:rsidP="00CC7CCA">
      <w:pPr>
        <w:rPr>
          <w:b/>
          <w:sz w:val="28"/>
        </w:rPr>
      </w:pPr>
      <w:r>
        <w:rPr>
          <w:b/>
          <w:sz w:val="28"/>
        </w:rPr>
        <w:t>Who will be consulted and how?</w:t>
      </w:r>
    </w:p>
    <w:p w14:paraId="1BF648C4" w14:textId="77777777" w:rsidR="00CC7CCA" w:rsidRDefault="00CC7CCA" w:rsidP="00CC7CCA">
      <w:pPr>
        <w:rPr>
          <w:b/>
          <w:sz w:val="28"/>
        </w:rPr>
      </w:pPr>
    </w:p>
    <w:p w14:paraId="3A986119" w14:textId="77777777" w:rsidR="006234F0" w:rsidRPr="00CE22EE" w:rsidRDefault="006234F0" w:rsidP="006234F0">
      <w:pPr>
        <w:rPr>
          <w:noProof/>
          <w:lang w:val="en-US"/>
        </w:rPr>
      </w:pPr>
      <w:r w:rsidRPr="00CE22EE">
        <w:rPr>
          <w:noProof/>
          <w:lang w:val="en-US"/>
        </w:rPr>
        <w:t xml:space="preserve">The council </w:t>
      </w:r>
      <w:r>
        <w:rPr>
          <w:noProof/>
          <w:lang w:val="en-US"/>
        </w:rPr>
        <w:t xml:space="preserve">will </w:t>
      </w:r>
      <w:r w:rsidRPr="00CE22EE">
        <w:rPr>
          <w:noProof/>
          <w:lang w:val="en-US"/>
        </w:rPr>
        <w:t>carr</w:t>
      </w:r>
      <w:r>
        <w:rPr>
          <w:noProof/>
          <w:lang w:val="en-US"/>
        </w:rPr>
        <w:t>y</w:t>
      </w:r>
      <w:r w:rsidRPr="00CE22EE">
        <w:rPr>
          <w:noProof/>
          <w:lang w:val="en-US"/>
        </w:rPr>
        <w:t xml:space="preserve"> out </w:t>
      </w:r>
      <w:r>
        <w:rPr>
          <w:noProof/>
          <w:lang w:val="en-US"/>
        </w:rPr>
        <w:t xml:space="preserve">extensive </w:t>
      </w:r>
      <w:r w:rsidRPr="00CE22EE">
        <w:rPr>
          <w:noProof/>
          <w:lang w:val="en-US"/>
        </w:rPr>
        <w:t>consultation activities (</w:t>
      </w:r>
      <w:r>
        <w:rPr>
          <w:noProof/>
          <w:lang w:val="en-US"/>
        </w:rPr>
        <w:t>1</w:t>
      </w:r>
      <w:r w:rsidRPr="00CE22EE">
        <w:rPr>
          <w:noProof/>
          <w:lang w:val="en-US"/>
        </w:rPr>
        <w:t>2 September</w:t>
      </w:r>
      <w:r>
        <w:rPr>
          <w:noProof/>
          <w:lang w:val="en-US"/>
        </w:rPr>
        <w:t xml:space="preserve"> - 28 October </w:t>
      </w:r>
      <w:r w:rsidRPr="00CE22EE">
        <w:rPr>
          <w:noProof/>
          <w:lang w:val="en-US"/>
        </w:rPr>
        <w:t xml:space="preserve"> 202</w:t>
      </w:r>
      <w:r>
        <w:rPr>
          <w:noProof/>
          <w:lang w:val="en-US"/>
        </w:rPr>
        <w:t>2</w:t>
      </w:r>
      <w:r w:rsidRPr="00CE22EE">
        <w:rPr>
          <w:noProof/>
          <w:lang w:val="en-US"/>
        </w:rPr>
        <w:t>) with the following:</w:t>
      </w:r>
    </w:p>
    <w:p w14:paraId="02D1C524" w14:textId="77777777" w:rsidR="006234F0" w:rsidRPr="00CE22EE" w:rsidRDefault="006234F0" w:rsidP="006234F0">
      <w:pPr>
        <w:rPr>
          <w:noProof/>
          <w:lang w:val="en-US"/>
        </w:rPr>
      </w:pPr>
      <w:r w:rsidRPr="00CE22EE">
        <w:rPr>
          <w:noProof/>
          <w:lang w:val="en-US"/>
        </w:rPr>
        <w:t>- Cleveland police</w:t>
      </w:r>
    </w:p>
    <w:p w14:paraId="4484AD60" w14:textId="77777777" w:rsidR="006234F0" w:rsidRPr="00CE22EE" w:rsidRDefault="006234F0" w:rsidP="006234F0">
      <w:pPr>
        <w:rPr>
          <w:noProof/>
          <w:lang w:val="en-US"/>
        </w:rPr>
      </w:pPr>
      <w:r w:rsidRPr="00CE22EE">
        <w:rPr>
          <w:noProof/>
          <w:lang w:val="en-US"/>
        </w:rPr>
        <w:t>- the office of the police &amp; crime commisioner for Cleveland</w:t>
      </w:r>
    </w:p>
    <w:p w14:paraId="30FC17AA" w14:textId="77777777" w:rsidR="006234F0" w:rsidRPr="00F26CA1" w:rsidRDefault="006234F0" w:rsidP="006234F0">
      <w:pPr>
        <w:rPr>
          <w:noProof/>
          <w:lang w:val="en-US"/>
        </w:rPr>
      </w:pPr>
      <w:r w:rsidRPr="00CE22EE">
        <w:rPr>
          <w:noProof/>
          <w:lang w:val="en-US"/>
        </w:rPr>
        <w:t xml:space="preserve">- </w:t>
      </w:r>
      <w:r>
        <w:rPr>
          <w:noProof/>
          <w:lang w:val="en-US"/>
        </w:rPr>
        <w:t xml:space="preserve"> r</w:t>
      </w:r>
      <w:r w:rsidRPr="00F26CA1">
        <w:rPr>
          <w:noProof/>
          <w:lang w:val="en-US"/>
        </w:rPr>
        <w:t xml:space="preserve">esidents living and businesses trading in surrounding locality at each of the 10 restricted areas </w:t>
      </w:r>
    </w:p>
    <w:p w14:paraId="5224B2CB" w14:textId="77777777" w:rsidR="006234F0" w:rsidRDefault="006234F0" w:rsidP="006234F0">
      <w:pPr>
        <w:rPr>
          <w:noProof/>
          <w:lang w:val="en-US"/>
        </w:rPr>
      </w:pPr>
      <w:r>
        <w:rPr>
          <w:noProof/>
          <w:lang w:val="en-US"/>
        </w:rPr>
        <w:t xml:space="preserve">- </w:t>
      </w:r>
      <w:r w:rsidRPr="00F26CA1">
        <w:rPr>
          <w:noProof/>
          <w:lang w:val="en-US"/>
        </w:rPr>
        <w:t>Charities and support organisations addressing homelessness issues</w:t>
      </w:r>
    </w:p>
    <w:p w14:paraId="64EBEE02" w14:textId="77777777" w:rsidR="006234F0" w:rsidRDefault="006234F0" w:rsidP="006234F0">
      <w:pPr>
        <w:rPr>
          <w:noProof/>
          <w:lang w:val="en-US"/>
        </w:rPr>
      </w:pPr>
      <w:r>
        <w:rPr>
          <w:noProof/>
          <w:lang w:val="en-US"/>
        </w:rPr>
        <w:t>- r</w:t>
      </w:r>
      <w:r w:rsidRPr="00CE22EE">
        <w:rPr>
          <w:noProof/>
          <w:lang w:val="en-US"/>
        </w:rPr>
        <w:t>elevant town and parish councils</w:t>
      </w:r>
    </w:p>
    <w:p w14:paraId="4A16C1E1" w14:textId="77777777" w:rsidR="006234F0" w:rsidRPr="00CE22EE" w:rsidRDefault="006234F0" w:rsidP="006234F0">
      <w:pPr>
        <w:rPr>
          <w:noProof/>
          <w:lang w:val="en-US"/>
        </w:rPr>
      </w:pPr>
      <w:r w:rsidRPr="00CE22EE">
        <w:rPr>
          <w:noProof/>
          <w:lang w:val="en-US"/>
        </w:rPr>
        <w:t>- general public by means of on-line quesitonnaires</w:t>
      </w:r>
    </w:p>
    <w:p w14:paraId="295D00A9" w14:textId="6618B7F1" w:rsidR="00CC7CCA" w:rsidRDefault="006234F0" w:rsidP="006234F0">
      <w:pPr>
        <w:rPr>
          <w:lang w:val="en-US"/>
        </w:rPr>
      </w:pPr>
      <w:r w:rsidRPr="00CE22EE">
        <w:rPr>
          <w:noProof/>
          <w:lang w:val="en-US"/>
        </w:rPr>
        <w:t>Following the consultation exercise, the council will comply with notification requirements, by giving notice of its intention to  vary this PSPO</w:t>
      </w:r>
      <w:r>
        <w:rPr>
          <w:noProof/>
          <w:lang w:val="en-US"/>
        </w:rPr>
        <w:t xml:space="preserve"> to </w:t>
      </w:r>
      <w:r w:rsidRPr="00CE22EE">
        <w:rPr>
          <w:noProof/>
          <w:lang w:val="en-US"/>
        </w:rPr>
        <w:t>relevant town and parish councils</w:t>
      </w:r>
      <w:r>
        <w:rPr>
          <w:noProof/>
          <w:lang w:val="en-US"/>
        </w:rPr>
        <w:t>; and by publishing the notice on the council's website; and by posting notices in eacah of the 10 resticted areas affected</w:t>
      </w:r>
      <w:r w:rsidRPr="00CE22EE">
        <w:rPr>
          <w:noProof/>
          <w:lang w:val="en-US"/>
        </w:rPr>
        <w:t>.</w:t>
      </w:r>
      <w:r w:rsidR="00CC7CCA">
        <w:rPr>
          <w:lang w:val="en-US"/>
        </w:rPr>
        <w:t xml:space="preserve"> </w:t>
      </w:r>
    </w:p>
    <w:p w14:paraId="6FEF1E18" w14:textId="77777777" w:rsidR="00CC7CCA" w:rsidRDefault="00CC7CCA" w:rsidP="00CC7CCA"/>
    <w:p w14:paraId="43628298" w14:textId="77777777" w:rsidR="00CC7CCA" w:rsidRDefault="00CC7CCA" w:rsidP="00CC7CCA">
      <w:pPr>
        <w:rPr>
          <w:b/>
          <w:sz w:val="28"/>
        </w:rPr>
      </w:pPr>
      <w:r>
        <w:rPr>
          <w:b/>
          <w:sz w:val="28"/>
        </w:rPr>
        <w:t>Supporting documentation:</w:t>
      </w:r>
    </w:p>
    <w:p w14:paraId="3538CF12" w14:textId="77777777" w:rsidR="00CC7CCA" w:rsidRDefault="00CC7CCA" w:rsidP="00CC7CCA">
      <w:pPr>
        <w:rPr>
          <w:b/>
          <w:sz w:val="28"/>
        </w:rPr>
      </w:pPr>
    </w:p>
    <w:p w14:paraId="5F6CB4D0" w14:textId="77777777" w:rsidR="00CC7CCA" w:rsidRDefault="00CC7CCA" w:rsidP="00CC7CCA">
      <w:r>
        <w:t>There are no supporting documents for this decision</w:t>
      </w:r>
    </w:p>
    <w:p w14:paraId="68617025" w14:textId="77777777" w:rsidR="00CC7CCA" w:rsidRDefault="00CC7CCA" w:rsidP="00CC7CCA"/>
    <w:p w14:paraId="7D181A72" w14:textId="77777777" w:rsidR="00CC7CCA" w:rsidRDefault="00CC7CCA" w:rsidP="00CC7CCA">
      <w:pPr>
        <w:rPr>
          <w:b/>
          <w:sz w:val="28"/>
        </w:rPr>
      </w:pPr>
      <w:r>
        <w:rPr>
          <w:b/>
          <w:sz w:val="28"/>
        </w:rPr>
        <w:lastRenderedPageBreak/>
        <w:t>How and by when to make representations:</w:t>
      </w:r>
    </w:p>
    <w:p w14:paraId="20BB93E8" w14:textId="77777777" w:rsidR="00CC7CCA" w:rsidRDefault="00CC7CCA" w:rsidP="00CC7CCA">
      <w:pPr>
        <w:rPr>
          <w:b/>
          <w:sz w:val="28"/>
        </w:rPr>
      </w:pPr>
    </w:p>
    <w:p w14:paraId="5725F4EF" w14:textId="7BF97B5E" w:rsidR="00CC7CCA" w:rsidRDefault="00CC7CCA" w:rsidP="00CC7CCA">
      <w:r>
        <w:t xml:space="preserve">Representations should be made to </w:t>
      </w:r>
      <w:r w:rsidR="006234F0">
        <w:rPr>
          <w:lang w:val="en-US"/>
        </w:rPr>
        <w:t>Julian Feakes</w:t>
      </w:r>
      <w:r>
        <w:t xml:space="preserve"> before </w:t>
      </w:r>
      <w:r w:rsidR="006234F0">
        <w:t>28 October</w:t>
      </w:r>
      <w:r>
        <w:t xml:space="preserve"> 2022.</w:t>
      </w:r>
    </w:p>
    <w:p w14:paraId="663263DE" w14:textId="34710A92" w:rsidR="00CC7CCA" w:rsidRDefault="00CC7CCA" w:rsidP="00CC7CCA">
      <w:pPr>
        <w:rPr>
          <w:noProof/>
          <w:lang w:val="en-US"/>
        </w:rPr>
      </w:pPr>
      <w:r>
        <w:t xml:space="preserve">Tel: </w:t>
      </w:r>
      <w:r w:rsidR="006234F0">
        <w:rPr>
          <w:noProof/>
          <w:lang w:val="en-US"/>
        </w:rPr>
        <w:t>01642 776 948</w:t>
      </w:r>
    </w:p>
    <w:p w14:paraId="362E1CD5" w14:textId="77777777" w:rsidR="00CC7CCA" w:rsidRDefault="00CC7CCA" w:rsidP="00CC7CCA"/>
    <w:p w14:paraId="2214E169" w14:textId="720CD57B" w:rsidR="00CC7CCA" w:rsidRDefault="00CC7CCA" w:rsidP="00CC7CCA">
      <w:r>
        <w:t>First published in Forward Plan on 25 August 2022</w:t>
      </w:r>
    </w:p>
    <w:p w14:paraId="16183E4E" w14:textId="77777777" w:rsidR="00CC7CCA" w:rsidRDefault="00CC7CCA" w:rsidP="00CC7CCA"/>
    <w:p w14:paraId="3B1B02EA" w14:textId="77777777" w:rsidR="00CC7CCA" w:rsidRPr="008254C1" w:rsidRDefault="00CC7CCA" w:rsidP="00CC7CCA">
      <w:pPr>
        <w:rPr>
          <w:b/>
          <w:sz w:val="28"/>
          <w:szCs w:val="28"/>
        </w:rPr>
      </w:pPr>
      <w:r w:rsidRPr="008254C1">
        <w:rPr>
          <w:b/>
          <w:sz w:val="28"/>
          <w:szCs w:val="28"/>
        </w:rPr>
        <w:t>Following the Making of the decision, the decision form will be published here:</w:t>
      </w:r>
    </w:p>
    <w:p w14:paraId="164B96EA" w14:textId="77777777" w:rsidR="00CC7CCA" w:rsidRDefault="00CC7CCA" w:rsidP="00CC7CCA">
      <w:r>
        <w:rPr>
          <w:noProof/>
        </w:rPr>
        <mc:AlternateContent>
          <mc:Choice Requires="wps">
            <w:drawing>
              <wp:anchor distT="0" distB="0" distL="114300" distR="114300" simplePos="0" relativeHeight="251781120" behindDoc="0" locked="0" layoutInCell="1" allowOverlap="1" wp14:anchorId="4BAB4097" wp14:editId="03D9B634">
                <wp:simplePos x="0" y="0"/>
                <wp:positionH relativeFrom="column">
                  <wp:posOffset>2190115</wp:posOffset>
                </wp:positionH>
                <wp:positionV relativeFrom="paragraph">
                  <wp:posOffset>51435</wp:posOffset>
                </wp:positionV>
                <wp:extent cx="1323975" cy="1143000"/>
                <wp:effectExtent l="0" t="0" r="9525" b="0"/>
                <wp:wrapNone/>
                <wp:docPr id="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6F608F" w14:textId="77777777" w:rsidR="00CC7CCA" w:rsidRDefault="00CC7CCA" w:rsidP="00CC7C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B4097" id="_x0000_s1062" type="#_x0000_t202" style="position:absolute;margin-left:172.45pt;margin-top:4.05pt;width:104.25pt;height:90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Skf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KY2wAQrtZQ7pFoCwcNOsMX&#10;EqMtMeFnZlF0SCEOkn/CpVKAKUK/o6QG++tv98EftYBWSloUcUHdzy2zAnn4rlEld9loFFQfD6Px&#10;zQAP9tKyvrTobTMH5DLDkTU8boO/V8dtZaF5xXmbhahoYppj7IL643buD6OF88rFbBadUOeG+aVe&#10;GX7UV2D5pXtl1vRt96iYRzjKneXvun/wDZRrmG09VDJK48xqL1Sckdjufp7DEF6eo9f5qzP9DQ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D55SkfVwIAAL0EAAAOAAAAAAAAAAAAAAAAAC4CAABkcnMvZTJvRG9jLnhtbFBL&#10;AQItABQABgAIAAAAIQAQiugF3wAAAAkBAAAPAAAAAAAAAAAAAAAAALEEAABkcnMvZG93bnJldi54&#10;bWxQSwUGAAAAAAQABADzAAAAvQUAAAAA&#10;" fillcolor="window" strokeweight=".5pt">
                <v:path arrowok="t"/>
                <v:textbox>
                  <w:txbxContent>
                    <w:p w14:paraId="6F6F608F" w14:textId="77777777" w:rsidR="00CC7CCA" w:rsidRDefault="00CC7CCA" w:rsidP="00CC7CCA"/>
                  </w:txbxContent>
                </v:textbox>
              </v:shape>
            </w:pict>
          </mc:Fallback>
        </mc:AlternateContent>
      </w:r>
    </w:p>
    <w:p w14:paraId="6CE9428E" w14:textId="77777777" w:rsidR="00CC7CCA" w:rsidRDefault="00CC7CCA" w:rsidP="00CC7CCA"/>
    <w:p w14:paraId="7E47E532" w14:textId="7BC4E5F1" w:rsidR="00CC7CCA" w:rsidRDefault="00CC7CCA" w:rsidP="00A6594C"/>
    <w:p w14:paraId="4BB644CA" w14:textId="2A79C523" w:rsidR="006234F0" w:rsidRDefault="006234F0" w:rsidP="00A6594C"/>
    <w:p w14:paraId="1C8C9BB2" w14:textId="7FD19E26" w:rsidR="006234F0" w:rsidRDefault="006234F0" w:rsidP="00A6594C"/>
    <w:p w14:paraId="27AD26C5" w14:textId="38B51CEC" w:rsidR="00880C94" w:rsidRDefault="00880C94" w:rsidP="00A6594C"/>
    <w:p w14:paraId="17235CE8" w14:textId="42AFFB96" w:rsidR="00880C94" w:rsidRDefault="00880C94" w:rsidP="00A6594C"/>
    <w:p w14:paraId="74537205" w14:textId="404A236D" w:rsidR="00880C94" w:rsidRDefault="00880C94" w:rsidP="00A6594C"/>
    <w:p w14:paraId="773DDEF1" w14:textId="1B9EB54B" w:rsidR="00880C94" w:rsidRDefault="00880C94" w:rsidP="00A6594C"/>
    <w:p w14:paraId="329DCDE5" w14:textId="3373B350" w:rsidR="00880C94" w:rsidRDefault="00880C94" w:rsidP="00A6594C"/>
    <w:p w14:paraId="78B2CBEA" w14:textId="7E45D7A0" w:rsidR="00880C94" w:rsidRDefault="00880C94" w:rsidP="00A6594C"/>
    <w:p w14:paraId="586E0CA2" w14:textId="10E79844" w:rsidR="00880C94" w:rsidRDefault="00880C94" w:rsidP="00A6594C"/>
    <w:p w14:paraId="1FC93462" w14:textId="04EB589D" w:rsidR="00880C94" w:rsidRDefault="00880C94" w:rsidP="00A6594C"/>
    <w:p w14:paraId="53B33DAD" w14:textId="1E51E9FF" w:rsidR="00880C94" w:rsidRDefault="00880C94" w:rsidP="00A6594C"/>
    <w:p w14:paraId="478A8E70" w14:textId="29873E5F" w:rsidR="00880C94" w:rsidRDefault="00880C94" w:rsidP="00A6594C"/>
    <w:p w14:paraId="44709AA1" w14:textId="2EE8DD58" w:rsidR="00880C94" w:rsidRDefault="00880C94" w:rsidP="00A6594C"/>
    <w:p w14:paraId="36803E0E" w14:textId="70D964B1" w:rsidR="00880C94" w:rsidRDefault="00880C94" w:rsidP="00A6594C"/>
    <w:p w14:paraId="5EF8D0B0" w14:textId="0A6AC97B" w:rsidR="00880C94" w:rsidRDefault="00880C94" w:rsidP="00A6594C"/>
    <w:p w14:paraId="3DC0297C" w14:textId="10043D8F" w:rsidR="00880C94" w:rsidRDefault="00880C94" w:rsidP="00A6594C"/>
    <w:p w14:paraId="0DBA63AE" w14:textId="428EBDB0" w:rsidR="00880C94" w:rsidRDefault="00880C94" w:rsidP="00A6594C"/>
    <w:p w14:paraId="790FDA9B" w14:textId="70426C0F" w:rsidR="00880C94" w:rsidRDefault="00880C94" w:rsidP="00A6594C"/>
    <w:p w14:paraId="3F38701D" w14:textId="7331DB54" w:rsidR="00880C94" w:rsidRDefault="00880C94" w:rsidP="00A6594C"/>
    <w:p w14:paraId="5AB81AB4" w14:textId="63E54886" w:rsidR="00880C94" w:rsidRDefault="00880C94" w:rsidP="00A6594C"/>
    <w:p w14:paraId="6E1C346A" w14:textId="4B13AA63" w:rsidR="00880C94" w:rsidRDefault="00880C94" w:rsidP="00A6594C"/>
    <w:p w14:paraId="4C7C76C0" w14:textId="5DE474F9" w:rsidR="00880C94" w:rsidRDefault="00880C94" w:rsidP="00A6594C"/>
    <w:p w14:paraId="20684A67" w14:textId="5BFB1201" w:rsidR="00880C94" w:rsidRDefault="00880C94" w:rsidP="00A6594C"/>
    <w:p w14:paraId="49EEA03B" w14:textId="6285D88A" w:rsidR="00880C94" w:rsidRDefault="00880C94" w:rsidP="00A6594C"/>
    <w:p w14:paraId="43D10F8F" w14:textId="464EAA3B" w:rsidR="00880C94" w:rsidRDefault="00880C94" w:rsidP="00A6594C"/>
    <w:p w14:paraId="52E565A3" w14:textId="4578EDA4" w:rsidR="00880C94" w:rsidRDefault="00880C94" w:rsidP="00A6594C"/>
    <w:p w14:paraId="4B4174BC" w14:textId="29282711" w:rsidR="00880C94" w:rsidRDefault="00880C94" w:rsidP="00A6594C"/>
    <w:p w14:paraId="046F77B1" w14:textId="434F83D6" w:rsidR="00880C94" w:rsidRDefault="00880C94" w:rsidP="00A6594C"/>
    <w:p w14:paraId="5C818DF8" w14:textId="71304C24" w:rsidR="00880C94" w:rsidRDefault="00880C94" w:rsidP="00A6594C"/>
    <w:p w14:paraId="64E5F43E" w14:textId="64D7CF67" w:rsidR="00880C94" w:rsidRDefault="00880C94" w:rsidP="00A6594C"/>
    <w:p w14:paraId="463C9D4D" w14:textId="1E6B689E" w:rsidR="00880C94" w:rsidRDefault="00880C94" w:rsidP="00A6594C"/>
    <w:p w14:paraId="1999407B" w14:textId="274B6250" w:rsidR="00880C94" w:rsidRDefault="00880C94" w:rsidP="00A6594C"/>
    <w:p w14:paraId="12075050" w14:textId="3DA0B7D9" w:rsidR="00880C94" w:rsidRDefault="00880C94" w:rsidP="00A6594C"/>
    <w:p w14:paraId="59B9CECE" w14:textId="77777777" w:rsidR="00880C94" w:rsidRDefault="00880C94" w:rsidP="00A6594C"/>
    <w:p w14:paraId="111407FD" w14:textId="2B7745B4" w:rsidR="00880C94" w:rsidRDefault="00880C94" w:rsidP="00880C94">
      <w:pPr>
        <w:rPr>
          <w:b/>
          <w:sz w:val="28"/>
          <w:szCs w:val="28"/>
          <w:lang w:val="en-US"/>
        </w:rPr>
      </w:pPr>
      <w:r>
        <w:rPr>
          <w:b/>
          <w:sz w:val="28"/>
        </w:rPr>
        <w:lastRenderedPageBreak/>
        <w:t xml:space="preserve">DECISION: </w:t>
      </w:r>
      <w:r w:rsidRPr="006B4381">
        <w:rPr>
          <w:b/>
          <w:sz w:val="28"/>
        </w:rPr>
        <w:t>ADD00</w:t>
      </w:r>
      <w:r>
        <w:rPr>
          <w:b/>
          <w:sz w:val="28"/>
        </w:rPr>
        <w:t>53 Sexual Health Prevention for South Tees</w:t>
      </w:r>
    </w:p>
    <w:p w14:paraId="48833D97" w14:textId="77777777" w:rsidR="00880C94" w:rsidRDefault="00880C94" w:rsidP="00880C94">
      <w:pPr>
        <w:rPr>
          <w:b/>
          <w:sz w:val="28"/>
        </w:rPr>
      </w:pPr>
    </w:p>
    <w:p w14:paraId="6DDEAB09" w14:textId="77777777" w:rsidR="00880C94" w:rsidRDefault="00880C94" w:rsidP="00880C94">
      <w:pPr>
        <w:rPr>
          <w:b/>
          <w:sz w:val="28"/>
        </w:rPr>
      </w:pPr>
      <w:r>
        <w:rPr>
          <w:b/>
          <w:sz w:val="28"/>
        </w:rPr>
        <w:t xml:space="preserve">Nature of the decision: </w:t>
      </w:r>
    </w:p>
    <w:p w14:paraId="125468AA" w14:textId="77777777" w:rsidR="00880C94" w:rsidRDefault="00880C94" w:rsidP="00880C94">
      <w:pPr>
        <w:rPr>
          <w:b/>
          <w:sz w:val="28"/>
        </w:rPr>
      </w:pPr>
    </w:p>
    <w:p w14:paraId="4B4006EB" w14:textId="4B78D6EF" w:rsidR="00880C94" w:rsidRDefault="00880C94" w:rsidP="00880C94">
      <w:pPr>
        <w:rPr>
          <w:noProof/>
          <w:lang w:val="en-US"/>
        </w:rPr>
      </w:pPr>
      <w:r w:rsidRPr="00A8266E">
        <w:rPr>
          <w:noProof/>
          <w:lang w:val="en-US"/>
        </w:rPr>
        <w:t>To seek approval for Redcar and Cleveland to be part of a re-procurement of sexual health prevention services and award of contract with a view to commence the new service on 1 April 2023. The contract period will be 16 months with options to extend for 12 months, plus 12 months plus 12 months. This contract length aligns with the main Integrated Sexual Health Clinical contract.</w:t>
      </w:r>
      <w:r>
        <w:rPr>
          <w:lang w:val="en-US"/>
        </w:rPr>
        <w:t xml:space="preserve"> </w:t>
      </w:r>
      <w:r w:rsidRPr="003972E9">
        <w:rPr>
          <w:lang w:val="en-US"/>
        </w:rPr>
        <w:t xml:space="preserve"> </w:t>
      </w:r>
      <w:r>
        <w:rPr>
          <w:lang w:val="en-US"/>
        </w:rPr>
        <w:t xml:space="preserve"> </w:t>
      </w:r>
      <w:r>
        <w:rPr>
          <w:noProof/>
          <w:lang w:val="en-US"/>
        </w:rPr>
        <w:t xml:space="preserve">  </w:t>
      </w:r>
    </w:p>
    <w:p w14:paraId="725631F2" w14:textId="77777777" w:rsidR="00880C94" w:rsidRDefault="00880C94" w:rsidP="00880C94"/>
    <w:p w14:paraId="6FC7032D" w14:textId="77777777" w:rsidR="00880C94" w:rsidRDefault="00880C94" w:rsidP="00880C94">
      <w:pPr>
        <w:rPr>
          <w:b/>
          <w:sz w:val="28"/>
        </w:rPr>
      </w:pPr>
      <w:r>
        <w:rPr>
          <w:b/>
          <w:sz w:val="28"/>
        </w:rPr>
        <w:t>Who will make the decision?</w:t>
      </w:r>
    </w:p>
    <w:p w14:paraId="40D1D5B3" w14:textId="77777777" w:rsidR="00880C94" w:rsidRDefault="00880C94" w:rsidP="00880C94">
      <w:pPr>
        <w:rPr>
          <w:b/>
          <w:sz w:val="28"/>
        </w:rPr>
      </w:pPr>
    </w:p>
    <w:p w14:paraId="4D0013B6" w14:textId="376F11F0" w:rsidR="00880C94" w:rsidRDefault="00880C94" w:rsidP="00880C94">
      <w:r>
        <w:t>Cabinet Member for Health &amp; Welfare</w:t>
      </w:r>
    </w:p>
    <w:p w14:paraId="1701053C" w14:textId="77777777" w:rsidR="00880C94" w:rsidRDefault="00880C94" w:rsidP="00880C94"/>
    <w:p w14:paraId="1D3299A7" w14:textId="77777777" w:rsidR="00880C94" w:rsidRDefault="00880C94" w:rsidP="00880C94">
      <w:pPr>
        <w:rPr>
          <w:b/>
          <w:sz w:val="28"/>
        </w:rPr>
      </w:pPr>
      <w:r>
        <w:rPr>
          <w:b/>
          <w:sz w:val="28"/>
        </w:rPr>
        <w:t>When is the decision to be taken?</w:t>
      </w:r>
    </w:p>
    <w:p w14:paraId="393D60C1" w14:textId="77777777" w:rsidR="00880C94" w:rsidRDefault="00880C94" w:rsidP="00880C94">
      <w:pPr>
        <w:rPr>
          <w:b/>
          <w:sz w:val="28"/>
        </w:rPr>
      </w:pPr>
    </w:p>
    <w:p w14:paraId="02B591BA" w14:textId="2827ABBA" w:rsidR="00880C94" w:rsidRDefault="00880C94" w:rsidP="00880C94">
      <w:r>
        <w:t>October 2022</w:t>
      </w:r>
    </w:p>
    <w:p w14:paraId="0AA4363C" w14:textId="77777777" w:rsidR="00880C94" w:rsidRDefault="00880C94" w:rsidP="00880C94"/>
    <w:p w14:paraId="58C14EF9" w14:textId="77777777" w:rsidR="00880C94" w:rsidRDefault="00880C94" w:rsidP="00880C94">
      <w:pPr>
        <w:rPr>
          <w:b/>
          <w:sz w:val="28"/>
        </w:rPr>
      </w:pPr>
      <w:r>
        <w:rPr>
          <w:b/>
          <w:sz w:val="28"/>
        </w:rPr>
        <w:t>Who will be consulted and how?</w:t>
      </w:r>
    </w:p>
    <w:p w14:paraId="0AFF999E" w14:textId="77777777" w:rsidR="00880C94" w:rsidRDefault="00880C94" w:rsidP="00880C94">
      <w:pPr>
        <w:rPr>
          <w:b/>
          <w:sz w:val="28"/>
        </w:rPr>
      </w:pPr>
    </w:p>
    <w:p w14:paraId="56DF5E30" w14:textId="648F1779" w:rsidR="00880C94" w:rsidRDefault="00880C94" w:rsidP="00880C94">
      <w:pPr>
        <w:rPr>
          <w:lang w:val="en-US"/>
        </w:rPr>
      </w:pPr>
      <w:r w:rsidRPr="00490926">
        <w:rPr>
          <w:noProof/>
          <w:lang w:val="en-US"/>
        </w:rPr>
        <w:t xml:space="preserve">A </w:t>
      </w:r>
      <w:r>
        <w:rPr>
          <w:noProof/>
          <w:lang w:val="en-US"/>
        </w:rPr>
        <w:t xml:space="preserve">Stockton </w:t>
      </w:r>
      <w:r w:rsidRPr="00490926">
        <w:rPr>
          <w:noProof/>
          <w:lang w:val="en-US"/>
        </w:rPr>
        <w:t>public health registrar</w:t>
      </w:r>
      <w:r>
        <w:rPr>
          <w:noProof/>
          <w:lang w:val="en-US"/>
        </w:rPr>
        <w:t xml:space="preserve">, </w:t>
      </w:r>
      <w:r w:rsidRPr="00490926">
        <w:rPr>
          <w:noProof/>
          <w:lang w:val="en-US"/>
        </w:rPr>
        <w:t>as part of their registrar training</w:t>
      </w:r>
      <w:r>
        <w:rPr>
          <w:noProof/>
          <w:lang w:val="en-US"/>
        </w:rPr>
        <w:t xml:space="preserve">, has </w:t>
      </w:r>
      <w:r w:rsidRPr="00490926">
        <w:rPr>
          <w:noProof/>
          <w:lang w:val="en-US"/>
        </w:rPr>
        <w:t>undertake an evidence review and appraisal around sexual health prevention. The Tees Directors of Public Health felt this was a useful approach which will inform the shape of services from 1st April 202</w:t>
      </w:r>
      <w:r>
        <w:rPr>
          <w:noProof/>
          <w:lang w:val="en-US"/>
        </w:rPr>
        <w:t>3</w:t>
      </w:r>
      <w:r w:rsidRPr="00490926">
        <w:rPr>
          <w:noProof/>
          <w:lang w:val="en-US"/>
        </w:rPr>
        <w:t>.</w:t>
      </w:r>
      <w:r>
        <w:rPr>
          <w:lang w:val="en-US"/>
        </w:rPr>
        <w:t xml:space="preserve"> </w:t>
      </w:r>
    </w:p>
    <w:p w14:paraId="522D2CA1" w14:textId="77777777" w:rsidR="00880C94" w:rsidRDefault="00880C94" w:rsidP="00880C94"/>
    <w:p w14:paraId="2A160A7C" w14:textId="77777777" w:rsidR="00880C94" w:rsidRDefault="00880C94" w:rsidP="00880C94">
      <w:pPr>
        <w:rPr>
          <w:b/>
          <w:sz w:val="28"/>
        </w:rPr>
      </w:pPr>
      <w:r>
        <w:rPr>
          <w:b/>
          <w:sz w:val="28"/>
        </w:rPr>
        <w:t>Supporting documentation:</w:t>
      </w:r>
    </w:p>
    <w:p w14:paraId="2A9D0367" w14:textId="77777777" w:rsidR="00880C94" w:rsidRDefault="00880C94" w:rsidP="00880C94">
      <w:pPr>
        <w:rPr>
          <w:b/>
          <w:sz w:val="28"/>
        </w:rPr>
      </w:pPr>
    </w:p>
    <w:p w14:paraId="64983D6A" w14:textId="77777777" w:rsidR="00880C94" w:rsidRDefault="00880C94" w:rsidP="00880C94">
      <w:r>
        <w:t>There are no supporting documents for this decision</w:t>
      </w:r>
    </w:p>
    <w:p w14:paraId="3F78F1C9" w14:textId="77777777" w:rsidR="00880C94" w:rsidRDefault="00880C94" w:rsidP="00880C94"/>
    <w:p w14:paraId="1DE0838A" w14:textId="77777777" w:rsidR="00880C94" w:rsidRDefault="00880C94" w:rsidP="00880C94">
      <w:pPr>
        <w:rPr>
          <w:b/>
          <w:sz w:val="28"/>
        </w:rPr>
      </w:pPr>
      <w:r>
        <w:rPr>
          <w:b/>
          <w:sz w:val="28"/>
        </w:rPr>
        <w:t>How and by when to make representations:</w:t>
      </w:r>
    </w:p>
    <w:p w14:paraId="4922FE9A" w14:textId="77777777" w:rsidR="00880C94" w:rsidRDefault="00880C94" w:rsidP="00880C94">
      <w:pPr>
        <w:rPr>
          <w:b/>
          <w:sz w:val="28"/>
        </w:rPr>
      </w:pPr>
    </w:p>
    <w:p w14:paraId="5E8E3FFF" w14:textId="16549022" w:rsidR="00880C94" w:rsidRDefault="00880C94" w:rsidP="00880C94">
      <w:r>
        <w:t xml:space="preserve">Representations should be made to </w:t>
      </w:r>
      <w:r>
        <w:rPr>
          <w:lang w:val="en-US"/>
        </w:rPr>
        <w:t>Jacky Booth</w:t>
      </w:r>
      <w:r>
        <w:t xml:space="preserve"> before 14 October 2022.</w:t>
      </w:r>
    </w:p>
    <w:p w14:paraId="123A029D" w14:textId="040E4B84" w:rsidR="00880C94" w:rsidRDefault="00880C94" w:rsidP="00880C94">
      <w:pPr>
        <w:rPr>
          <w:noProof/>
          <w:lang w:val="en-US"/>
        </w:rPr>
      </w:pPr>
      <w:r>
        <w:t xml:space="preserve">Tel: </w:t>
      </w:r>
      <w:r>
        <w:rPr>
          <w:noProof/>
          <w:lang w:val="en-US"/>
        </w:rPr>
        <w:t>01642 728027</w:t>
      </w:r>
    </w:p>
    <w:p w14:paraId="568306DE" w14:textId="77777777" w:rsidR="00880C94" w:rsidRDefault="00880C94" w:rsidP="00880C94"/>
    <w:p w14:paraId="7BAB5793" w14:textId="02C74E45" w:rsidR="00880C94" w:rsidRDefault="00880C94" w:rsidP="00880C94">
      <w:r>
        <w:t>First published in Forward Plan on 16 September 2022</w:t>
      </w:r>
    </w:p>
    <w:p w14:paraId="774B95F0" w14:textId="77777777" w:rsidR="00880C94" w:rsidRDefault="00880C94" w:rsidP="00880C94"/>
    <w:p w14:paraId="29C41BFD" w14:textId="77777777" w:rsidR="00880C94" w:rsidRPr="008254C1" w:rsidRDefault="00880C94" w:rsidP="00880C94">
      <w:pPr>
        <w:rPr>
          <w:b/>
          <w:sz w:val="28"/>
          <w:szCs w:val="28"/>
        </w:rPr>
      </w:pPr>
      <w:r w:rsidRPr="008254C1">
        <w:rPr>
          <w:b/>
          <w:sz w:val="28"/>
          <w:szCs w:val="28"/>
        </w:rPr>
        <w:t>Following the Making of the decision, the decision form will be published here:</w:t>
      </w:r>
    </w:p>
    <w:p w14:paraId="63727FDE" w14:textId="77777777" w:rsidR="00880C94" w:rsidRDefault="00880C94" w:rsidP="00880C94">
      <w:r>
        <w:rPr>
          <w:noProof/>
        </w:rPr>
        <mc:AlternateContent>
          <mc:Choice Requires="wps">
            <w:drawing>
              <wp:anchor distT="0" distB="0" distL="114300" distR="114300" simplePos="0" relativeHeight="251789312" behindDoc="0" locked="0" layoutInCell="1" allowOverlap="1" wp14:anchorId="7F312640" wp14:editId="1B955C77">
                <wp:simplePos x="0" y="0"/>
                <wp:positionH relativeFrom="column">
                  <wp:posOffset>2190115</wp:posOffset>
                </wp:positionH>
                <wp:positionV relativeFrom="paragraph">
                  <wp:posOffset>51435</wp:posOffset>
                </wp:positionV>
                <wp:extent cx="1323975" cy="1143000"/>
                <wp:effectExtent l="0" t="0" r="9525" b="0"/>
                <wp:wrapNone/>
                <wp:docPr id="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5AB0888" w14:textId="77777777" w:rsidR="00880C94" w:rsidRDefault="00880C94" w:rsidP="00880C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312640" id="_x0000_t202" coordsize="21600,21600" o:spt="202" path="m,l,21600r21600,l21600,xe">
                <v:stroke joinstyle="miter"/>
                <v:path gradientshapeok="t" o:connecttype="rect"/>
              </v:shapetype>
              <v:shape id="_x0000_s1063" type="#_x0000_t202" style="position:absolute;margin-left:172.45pt;margin-top:4.05pt;width:104.25pt;height:90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GCy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34ACFdrKA9ItIWjBp3h&#10;iwqjLTHhZ2ZRdEghDpJ/wkUqwBSh21GyBfvrb/fBH7WAVkoaFHFB3c8dswJ5+K5RJXfZcBhUHw/D&#10;0biPB3ttWV9b9K6eA3KZ4cgaHrfB36vTVlqoX3HeZiEqmpjmGLug/rSd++No4bxyMZtFJ9S5YX6p&#10;V4af9BVYfmlfmTVd2z0q5hFOcmf5u+4ffQPlGmY7D7KK0riw2gkVZyS2u5vnMITX5+h1+epMfwM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5ChgslgCAAC9BAAADgAAAAAAAAAAAAAAAAAuAgAAZHJzL2Uyb0RvYy54bWxQ&#10;SwECLQAUAAYACAAAACEAEIroBd8AAAAJAQAADwAAAAAAAAAAAAAAAACyBAAAZHJzL2Rvd25yZXYu&#10;eG1sUEsFBgAAAAAEAAQA8wAAAL4FAAAAAA==&#10;" fillcolor="window" strokeweight=".5pt">
                <v:path arrowok="t"/>
                <v:textbox>
                  <w:txbxContent>
                    <w:p w14:paraId="05AB0888" w14:textId="77777777" w:rsidR="00880C94" w:rsidRDefault="00880C94" w:rsidP="00880C94"/>
                  </w:txbxContent>
                </v:textbox>
              </v:shape>
            </w:pict>
          </mc:Fallback>
        </mc:AlternateContent>
      </w:r>
    </w:p>
    <w:p w14:paraId="3AA04203" w14:textId="77777777" w:rsidR="00880C94" w:rsidRDefault="00880C94" w:rsidP="00880C94"/>
    <w:p w14:paraId="3111492E" w14:textId="77777777" w:rsidR="00880C94" w:rsidRDefault="00880C94" w:rsidP="00880C94"/>
    <w:p w14:paraId="3CCB7890" w14:textId="64DD0673" w:rsidR="006234F0" w:rsidRDefault="006234F0" w:rsidP="00A6594C"/>
    <w:p w14:paraId="0E4D5753" w14:textId="77777777" w:rsidR="006234F0" w:rsidRDefault="006234F0" w:rsidP="00A6594C"/>
    <w:p w14:paraId="10D5E58F" w14:textId="77777777" w:rsidR="00CC7CCA" w:rsidRDefault="00CC7CCA" w:rsidP="00A6594C"/>
    <w:p w14:paraId="5EC1D16F" w14:textId="30C600DE" w:rsidR="00FB1E4C" w:rsidRDefault="00FB1E4C" w:rsidP="006C26AD">
      <w:pPr>
        <w:rPr>
          <w:b/>
          <w:snapToGrid w:val="0"/>
          <w:sz w:val="31"/>
        </w:rPr>
      </w:pPr>
      <w:r>
        <w:rPr>
          <w:b/>
          <w:snapToGrid w:val="0"/>
          <w:sz w:val="31"/>
        </w:rPr>
        <w:lastRenderedPageBreak/>
        <w:t xml:space="preserve">PART TWO – </w:t>
      </w:r>
      <w:bookmarkStart w:id="5" w:name="Children"/>
      <w:r w:rsidR="0072403F">
        <w:rPr>
          <w:b/>
          <w:snapToGrid w:val="0"/>
          <w:sz w:val="31"/>
        </w:rPr>
        <w:t>CHILDREN AND FAMILIES DIRECTORATE</w:t>
      </w:r>
      <w:bookmarkEnd w:id="5"/>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01ED6C71" w14:textId="7C7A59E5" w:rsidR="00F9702D" w:rsidRDefault="00F9702D" w:rsidP="00F9702D">
      <w:pPr>
        <w:rPr>
          <w:b/>
          <w:sz w:val="28"/>
        </w:rPr>
      </w:pPr>
      <w:r>
        <w:rPr>
          <w:b/>
          <w:sz w:val="28"/>
        </w:rPr>
        <w:t xml:space="preserve">DECISION: CDD0016 </w:t>
      </w:r>
      <w:r>
        <w:rPr>
          <w:b/>
          <w:sz w:val="28"/>
          <w:szCs w:val="28"/>
          <w:lang w:val="en-US"/>
        </w:rPr>
        <w:t xml:space="preserve">Independent Fostering Agency Framework Procurement </w:t>
      </w:r>
    </w:p>
    <w:p w14:paraId="0C65EECA" w14:textId="77777777" w:rsidR="00F9702D" w:rsidRDefault="00F9702D" w:rsidP="00F9702D">
      <w:pPr>
        <w:rPr>
          <w:b/>
          <w:sz w:val="28"/>
        </w:rPr>
      </w:pPr>
    </w:p>
    <w:p w14:paraId="3D8676A7" w14:textId="77777777" w:rsidR="00F9702D" w:rsidRDefault="00F9702D" w:rsidP="00F9702D">
      <w:pPr>
        <w:rPr>
          <w:b/>
          <w:sz w:val="28"/>
        </w:rPr>
      </w:pPr>
      <w:r>
        <w:rPr>
          <w:b/>
          <w:sz w:val="28"/>
        </w:rPr>
        <w:t xml:space="preserve">Nature of the decision: </w:t>
      </w:r>
    </w:p>
    <w:p w14:paraId="6A82C923" w14:textId="77777777" w:rsidR="00F9702D" w:rsidRDefault="00F9702D" w:rsidP="00F9702D">
      <w:pPr>
        <w:rPr>
          <w:b/>
          <w:sz w:val="28"/>
        </w:rPr>
      </w:pPr>
    </w:p>
    <w:p w14:paraId="366B2486" w14:textId="0228C85F" w:rsidR="00F9702D" w:rsidRDefault="00F9702D" w:rsidP="00F9702D">
      <w:pPr>
        <w:rPr>
          <w:lang w:val="en-US"/>
        </w:rPr>
      </w:pPr>
      <w:r w:rsidRPr="00A07F1B">
        <w:rPr>
          <w:lang w:val="en-US"/>
        </w:rPr>
        <w:t xml:space="preserve">To </w:t>
      </w:r>
      <w:r>
        <w:rPr>
          <w:lang w:val="en-US"/>
        </w:rPr>
        <w:t>commence a process to procure an Independent Fostering Agency Framework to commence 1</w:t>
      </w:r>
      <w:r w:rsidRPr="004330D9">
        <w:rPr>
          <w:vertAlign w:val="superscript"/>
          <w:lang w:val="en-US"/>
        </w:rPr>
        <w:t>st</w:t>
      </w:r>
      <w:r>
        <w:rPr>
          <w:lang w:val="en-US"/>
        </w:rPr>
        <w:t xml:space="preserve"> April 2022</w:t>
      </w:r>
      <w:r>
        <w:rPr>
          <w:noProof/>
          <w:lang w:val="en-US"/>
        </w:rPr>
        <w:t>.</w:t>
      </w:r>
    </w:p>
    <w:p w14:paraId="4764F63B" w14:textId="77777777" w:rsidR="00F9702D" w:rsidRDefault="00F9702D" w:rsidP="00F9702D"/>
    <w:p w14:paraId="07470F34" w14:textId="77777777" w:rsidR="00F9702D" w:rsidRDefault="00F9702D" w:rsidP="00F9702D">
      <w:pPr>
        <w:rPr>
          <w:b/>
          <w:sz w:val="28"/>
        </w:rPr>
      </w:pPr>
      <w:r>
        <w:rPr>
          <w:b/>
          <w:sz w:val="28"/>
        </w:rPr>
        <w:t>Who will make the decision?</w:t>
      </w:r>
    </w:p>
    <w:p w14:paraId="4C1EE23B" w14:textId="77777777" w:rsidR="00F9702D" w:rsidRDefault="00F9702D" w:rsidP="00F9702D">
      <w:pPr>
        <w:rPr>
          <w:b/>
          <w:sz w:val="28"/>
        </w:rPr>
      </w:pPr>
    </w:p>
    <w:p w14:paraId="57D9CEF1" w14:textId="77777777" w:rsidR="00F9702D" w:rsidRDefault="00F9702D" w:rsidP="00F9702D">
      <w:r>
        <w:rPr>
          <w:lang w:val="en-US"/>
        </w:rPr>
        <w:t>Councillor Barnes</w:t>
      </w:r>
    </w:p>
    <w:p w14:paraId="59E4E7C3" w14:textId="77777777" w:rsidR="00F9702D" w:rsidRDefault="00F9702D" w:rsidP="00F9702D"/>
    <w:p w14:paraId="3D9C197A" w14:textId="77777777" w:rsidR="00F9702D" w:rsidRDefault="00F9702D" w:rsidP="00F9702D">
      <w:pPr>
        <w:rPr>
          <w:b/>
          <w:sz w:val="28"/>
        </w:rPr>
      </w:pPr>
      <w:r>
        <w:rPr>
          <w:b/>
          <w:sz w:val="28"/>
        </w:rPr>
        <w:t>When is the decision to be taken?</w:t>
      </w:r>
    </w:p>
    <w:p w14:paraId="288A3DE8" w14:textId="77777777" w:rsidR="00F9702D" w:rsidRDefault="00F9702D" w:rsidP="00F9702D">
      <w:pPr>
        <w:rPr>
          <w:b/>
          <w:sz w:val="28"/>
        </w:rPr>
      </w:pPr>
    </w:p>
    <w:p w14:paraId="5A75A5ED" w14:textId="33AEAAF8" w:rsidR="00F9702D" w:rsidRDefault="00F9702D" w:rsidP="00F9702D">
      <w:r>
        <w:t>August 2021</w:t>
      </w:r>
    </w:p>
    <w:p w14:paraId="6E6B5B39" w14:textId="77777777" w:rsidR="00F9702D" w:rsidRDefault="00F9702D" w:rsidP="00F9702D"/>
    <w:p w14:paraId="279789A7" w14:textId="77777777" w:rsidR="00F9702D" w:rsidRDefault="00F9702D" w:rsidP="00F9702D">
      <w:pPr>
        <w:rPr>
          <w:b/>
          <w:sz w:val="28"/>
        </w:rPr>
      </w:pPr>
      <w:r>
        <w:rPr>
          <w:b/>
          <w:sz w:val="28"/>
        </w:rPr>
        <w:t>Who will be consulted and how?</w:t>
      </w:r>
    </w:p>
    <w:p w14:paraId="7B888D87" w14:textId="77777777" w:rsidR="00F9702D" w:rsidRDefault="00F9702D" w:rsidP="00F9702D">
      <w:pPr>
        <w:rPr>
          <w:b/>
          <w:sz w:val="28"/>
        </w:rPr>
      </w:pPr>
    </w:p>
    <w:p w14:paraId="40AA6748" w14:textId="77777777" w:rsidR="00F9702D" w:rsidRDefault="00F9702D" w:rsidP="00F9702D">
      <w:pPr>
        <w:rPr>
          <w:noProof/>
          <w:lang w:val="en-US"/>
        </w:rPr>
      </w:pPr>
      <w:r>
        <w:rPr>
          <w:noProof/>
          <w:lang w:val="en-US"/>
        </w:rPr>
        <w:t>Cabinet Member for Children</w:t>
      </w:r>
    </w:p>
    <w:p w14:paraId="64491D14" w14:textId="77777777" w:rsidR="00F9702D" w:rsidRDefault="00F9702D" w:rsidP="00F9702D">
      <w:pPr>
        <w:rPr>
          <w:noProof/>
          <w:lang w:val="en-US"/>
        </w:rPr>
      </w:pPr>
      <w:r>
        <w:rPr>
          <w:noProof/>
          <w:lang w:val="en-US"/>
        </w:rPr>
        <w:t>Chief Finance Officer</w:t>
      </w:r>
    </w:p>
    <w:p w14:paraId="63ED85FE" w14:textId="77777777" w:rsidR="00F9702D" w:rsidRDefault="00F9702D" w:rsidP="00F9702D">
      <w:pPr>
        <w:rPr>
          <w:noProof/>
          <w:lang w:val="en-US"/>
        </w:rPr>
      </w:pPr>
      <w:r>
        <w:rPr>
          <w:noProof/>
          <w:lang w:val="en-US"/>
        </w:rPr>
        <w:t>Chief Legal Officer</w:t>
      </w:r>
    </w:p>
    <w:p w14:paraId="2A3A5989" w14:textId="77777777" w:rsidR="00F9702D" w:rsidRDefault="00F9702D" w:rsidP="00F9702D">
      <w:pPr>
        <w:rPr>
          <w:noProof/>
          <w:lang w:val="en-US"/>
        </w:rPr>
      </w:pPr>
      <w:r>
        <w:rPr>
          <w:noProof/>
          <w:lang w:val="en-US"/>
        </w:rPr>
        <w:t>Corporate Director for Children &amp; Families</w:t>
      </w:r>
    </w:p>
    <w:p w14:paraId="1B89A4B4" w14:textId="77777777" w:rsidR="00F9702D" w:rsidRDefault="00F9702D" w:rsidP="00F9702D">
      <w:pPr>
        <w:rPr>
          <w:lang w:val="en-US"/>
        </w:rPr>
      </w:pPr>
      <w:r>
        <w:rPr>
          <w:noProof/>
          <w:lang w:val="en-US"/>
        </w:rPr>
        <w:t>All of the above will be consulted via approval of the delegated decision.</w:t>
      </w:r>
    </w:p>
    <w:p w14:paraId="0A804F42" w14:textId="77777777" w:rsidR="00F9702D" w:rsidRDefault="00F9702D" w:rsidP="00F9702D"/>
    <w:p w14:paraId="776D3D7D" w14:textId="77777777" w:rsidR="00F9702D" w:rsidRDefault="00F9702D" w:rsidP="00F9702D">
      <w:pPr>
        <w:rPr>
          <w:b/>
          <w:sz w:val="28"/>
        </w:rPr>
      </w:pPr>
      <w:r>
        <w:rPr>
          <w:b/>
          <w:sz w:val="28"/>
        </w:rPr>
        <w:t>Supporting documentation:</w:t>
      </w:r>
    </w:p>
    <w:p w14:paraId="34DCCC30" w14:textId="77777777" w:rsidR="00F9702D" w:rsidRDefault="00F9702D" w:rsidP="00F9702D">
      <w:pPr>
        <w:rPr>
          <w:b/>
          <w:sz w:val="28"/>
        </w:rPr>
      </w:pPr>
    </w:p>
    <w:p w14:paraId="159216F2" w14:textId="77777777" w:rsidR="00F9702D" w:rsidRDefault="00F9702D" w:rsidP="00F9702D">
      <w:pPr>
        <w:rPr>
          <w:lang w:val="en-US"/>
        </w:rPr>
      </w:pPr>
      <w:r>
        <w:t>There are no supporting documents for this decision</w:t>
      </w:r>
      <w:r>
        <w:rPr>
          <w:lang w:val="en-US"/>
        </w:rPr>
        <w:t xml:space="preserve"> </w:t>
      </w:r>
    </w:p>
    <w:p w14:paraId="2086FCA9" w14:textId="77777777" w:rsidR="00F9702D" w:rsidRDefault="00F9702D" w:rsidP="00F9702D"/>
    <w:p w14:paraId="7597A274" w14:textId="77777777" w:rsidR="00F9702D" w:rsidRDefault="00F9702D" w:rsidP="00F9702D">
      <w:pPr>
        <w:rPr>
          <w:b/>
          <w:sz w:val="28"/>
        </w:rPr>
      </w:pPr>
      <w:r>
        <w:rPr>
          <w:b/>
          <w:sz w:val="28"/>
        </w:rPr>
        <w:t>How and by when to make representations:</w:t>
      </w:r>
    </w:p>
    <w:p w14:paraId="55402BC8" w14:textId="77777777" w:rsidR="00F9702D" w:rsidRDefault="00F9702D" w:rsidP="00F9702D">
      <w:pPr>
        <w:rPr>
          <w:b/>
          <w:sz w:val="28"/>
        </w:rPr>
      </w:pPr>
    </w:p>
    <w:p w14:paraId="19DC8A60" w14:textId="560CA3BE" w:rsidR="00F9702D" w:rsidRDefault="00F9702D" w:rsidP="00F9702D">
      <w:r>
        <w:t>Representations should be made to Emma Russell before 19 July 2021.</w:t>
      </w:r>
    </w:p>
    <w:p w14:paraId="3CB53BDF" w14:textId="77777777" w:rsidR="00F9702D" w:rsidRDefault="00F9702D" w:rsidP="00F9702D">
      <w:r>
        <w:t xml:space="preserve">Tel: </w:t>
      </w:r>
      <w:r>
        <w:rPr>
          <w:noProof/>
          <w:lang w:val="en-US"/>
        </w:rPr>
        <w:t>01642444156</w:t>
      </w:r>
    </w:p>
    <w:p w14:paraId="0FC6C04B" w14:textId="77777777" w:rsidR="00F9702D" w:rsidRDefault="00F9702D" w:rsidP="00F9702D"/>
    <w:p w14:paraId="56CBAE66" w14:textId="37EFF159" w:rsidR="00F9702D" w:rsidRDefault="00F9702D" w:rsidP="00F9702D">
      <w:r>
        <w:t>First published in Forward Plan on 21 June 2021</w:t>
      </w:r>
    </w:p>
    <w:p w14:paraId="5EEE5EE3" w14:textId="77777777" w:rsidR="00F9702D" w:rsidRDefault="00F9702D" w:rsidP="00F9702D"/>
    <w:p w14:paraId="79BB1084" w14:textId="28D74EB4" w:rsidR="00F9702D" w:rsidRPr="008254C1" w:rsidRDefault="007634CD" w:rsidP="00F9702D">
      <w:pPr>
        <w:rPr>
          <w:b/>
          <w:sz w:val="28"/>
          <w:szCs w:val="28"/>
        </w:rPr>
      </w:pPr>
      <w:r>
        <w:rPr>
          <w:noProof/>
        </w:rPr>
        <mc:AlternateContent>
          <mc:Choice Requires="wps">
            <w:drawing>
              <wp:anchor distT="0" distB="0" distL="114300" distR="114300" simplePos="0" relativeHeight="251704320" behindDoc="0" locked="0" layoutInCell="1" allowOverlap="1" wp14:anchorId="365AF98A" wp14:editId="4FEBEC5B">
                <wp:simplePos x="0" y="0"/>
                <wp:positionH relativeFrom="column">
                  <wp:posOffset>1494790</wp:posOffset>
                </wp:positionH>
                <wp:positionV relativeFrom="paragraph">
                  <wp:posOffset>460375</wp:posOffset>
                </wp:positionV>
                <wp:extent cx="1323975" cy="1143000"/>
                <wp:effectExtent l="0" t="0" r="9525" b="0"/>
                <wp:wrapNone/>
                <wp:docPr id="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B23FADF" w14:textId="788C1B0E" w:rsidR="00F9702D" w:rsidRDefault="00C30E70" w:rsidP="00C30E70">
                            <w:r>
                              <w:object w:dxaOrig="1534" w:dyaOrig="997" w14:anchorId="31F6DC00">
                                <v:shape id="_x0000_i1070" type="#_x0000_t75" style="width:76.7pt;height:49.85pt">
                                  <v:imagedata r:id="rId98" o:title=""/>
                                </v:shape>
                                <o:OLEObject Type="Embed" ProgID="AcroExch.Document.DC" ShapeID="_x0000_i1070" DrawAspect="Icon" ObjectID="_1725969514" r:id="rId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5AF98A" id="_x0000_s1060" type="#_x0000_t202" style="position:absolute;margin-left:117.7pt;margin-top:36.25pt;width:104.25pt;height:90pt;z-index:25170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1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eAcLWB8oBEWzhq0Bm+&#10;lBhthQk/M4uiQwpxkPwTLpUCTBH6HSU12F9/uw/+qAW0UtKiiAuqccqQhR8aNXKXjcdB8/EwntwO&#10;8WCvLZtri941C0AmMxxYw+M2+Ht12lYWmlectnmIiSamOUYuqD9tF/44WDitXMzn0QlVbphf6bXh&#10;J3UFjl+6V2ZN33SPenmEk9hZ/q73R9/YcDPfeVjKKIwLp71McUJis/tpDiN4fY5el2/O7Dc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Z/LdbFYCAAC7BAAADgAAAAAAAAAAAAAAAAAuAgAAZHJzL2Uyb0RvYy54bWxQSwEC&#10;LQAUAAYACAAAACEAIxMSbN4AAAAKAQAADwAAAAAAAAAAAAAAAACwBAAAZHJzL2Rvd25yZXYueG1s&#10;UEsFBgAAAAAEAAQA8wAAALsFAAAAAA==&#10;" fillcolor="window" strokeweight=".5pt">
                <v:path arrowok="t"/>
                <v:textbox style="mso-fit-shape-to-text:t">
                  <w:txbxContent>
                    <w:p w14:paraId="5B23FADF" w14:textId="788C1B0E" w:rsidR="00F9702D" w:rsidRDefault="00C30E70" w:rsidP="00C30E70">
                      <w:r>
                        <w:object w:dxaOrig="1534" w:dyaOrig="997" w14:anchorId="31F6DC00">
                          <v:shape id="_x0000_i1068" type="#_x0000_t75" style="width:76.7pt;height:49.85pt">
                            <v:imagedata r:id="rId100" o:title=""/>
                          </v:shape>
                          <o:OLEObject Type="Embed" ProgID="AcroExch.Document.DC" ShapeID="_x0000_i1068" DrawAspect="Icon" ObjectID="_1722152170" r:id="rId101"/>
                        </w:object>
                      </w:r>
                    </w:p>
                  </w:txbxContent>
                </v:textbox>
              </v:shape>
            </w:pict>
          </mc:Fallback>
        </mc:AlternateContent>
      </w:r>
      <w:r w:rsidR="00F9702D" w:rsidRPr="008254C1">
        <w:rPr>
          <w:b/>
          <w:sz w:val="28"/>
          <w:szCs w:val="28"/>
        </w:rPr>
        <w:t>Following the Making of the decision, the decision form will be published here:</w:t>
      </w:r>
    </w:p>
    <w:p w14:paraId="187580EE" w14:textId="77777777" w:rsidR="00F9702D" w:rsidRDefault="00F9702D" w:rsidP="00F9702D"/>
    <w:p w14:paraId="6EDFF05E" w14:textId="77777777" w:rsidR="00F9702D" w:rsidRDefault="00F9702D" w:rsidP="00F9702D"/>
    <w:p w14:paraId="1FBAAFD1" w14:textId="59B0A617" w:rsidR="00F9702D" w:rsidRDefault="00F9702D" w:rsidP="00F9702D">
      <w:pPr>
        <w:rPr>
          <w:b/>
          <w:sz w:val="28"/>
        </w:rPr>
      </w:pPr>
      <w:r>
        <w:rPr>
          <w:b/>
          <w:sz w:val="28"/>
        </w:rPr>
        <w:lastRenderedPageBreak/>
        <w:t xml:space="preserve">DECISION: CDD0017 </w:t>
      </w:r>
      <w:r>
        <w:rPr>
          <w:b/>
          <w:sz w:val="28"/>
          <w:szCs w:val="28"/>
          <w:lang w:val="en-US"/>
        </w:rPr>
        <w:t>To issue contract extensions to existing off framework residential children’s homes contracts.</w:t>
      </w:r>
    </w:p>
    <w:p w14:paraId="57F7A9C9" w14:textId="77777777" w:rsidR="00F9702D" w:rsidRDefault="00F9702D" w:rsidP="00F9702D">
      <w:pPr>
        <w:rPr>
          <w:b/>
          <w:sz w:val="28"/>
        </w:rPr>
      </w:pPr>
    </w:p>
    <w:p w14:paraId="53395B16" w14:textId="77777777" w:rsidR="00F9702D" w:rsidRDefault="00F9702D" w:rsidP="00F9702D">
      <w:pPr>
        <w:rPr>
          <w:b/>
          <w:sz w:val="28"/>
        </w:rPr>
      </w:pPr>
      <w:r>
        <w:rPr>
          <w:b/>
          <w:sz w:val="28"/>
        </w:rPr>
        <w:t xml:space="preserve">Nature of the decision: </w:t>
      </w:r>
    </w:p>
    <w:p w14:paraId="5A683761" w14:textId="77777777" w:rsidR="00F9702D" w:rsidRDefault="00F9702D" w:rsidP="00F9702D">
      <w:pPr>
        <w:rPr>
          <w:b/>
          <w:sz w:val="28"/>
        </w:rPr>
      </w:pPr>
    </w:p>
    <w:p w14:paraId="6B215CA7" w14:textId="3D50F0B6" w:rsidR="00F9702D" w:rsidRDefault="00F9702D" w:rsidP="00F9702D">
      <w:pPr>
        <w:rPr>
          <w:lang w:val="en-US"/>
        </w:rPr>
      </w:pPr>
      <w:r>
        <w:rPr>
          <w:lang w:val="en-US"/>
        </w:rPr>
        <w:t xml:space="preserve">Approval to extend existing off framework Residential Children’s homes contracts </w:t>
      </w:r>
      <w:r w:rsidRPr="00A07F1B">
        <w:rPr>
          <w:lang w:val="en-US"/>
        </w:rPr>
        <w:t>to providers who are not attached to any Frameworks including NE12 and Tees Valley Children</w:t>
      </w:r>
      <w:r>
        <w:rPr>
          <w:lang w:val="en-US"/>
        </w:rPr>
        <w:t>’</w:t>
      </w:r>
      <w:r w:rsidRPr="00A07F1B">
        <w:rPr>
          <w:lang w:val="en-US"/>
        </w:rPr>
        <w:t>s Residential Homes Framework</w:t>
      </w:r>
      <w:r>
        <w:rPr>
          <w:noProof/>
          <w:lang w:val="en-US"/>
        </w:rPr>
        <w:t>.</w:t>
      </w:r>
    </w:p>
    <w:p w14:paraId="79EC5964" w14:textId="77777777" w:rsidR="00F9702D" w:rsidRDefault="00F9702D" w:rsidP="00F9702D"/>
    <w:p w14:paraId="7B2E52BA" w14:textId="77777777" w:rsidR="00F9702D" w:rsidRDefault="00F9702D" w:rsidP="00F9702D">
      <w:pPr>
        <w:rPr>
          <w:b/>
          <w:sz w:val="28"/>
        </w:rPr>
      </w:pPr>
      <w:r>
        <w:rPr>
          <w:b/>
          <w:sz w:val="28"/>
        </w:rPr>
        <w:t>Who will make the decision?</w:t>
      </w:r>
    </w:p>
    <w:p w14:paraId="3B289E16" w14:textId="77777777" w:rsidR="00F9702D" w:rsidRDefault="00F9702D" w:rsidP="00F9702D">
      <w:pPr>
        <w:rPr>
          <w:b/>
          <w:sz w:val="28"/>
        </w:rPr>
      </w:pPr>
    </w:p>
    <w:p w14:paraId="204576DB" w14:textId="77777777" w:rsidR="00F9702D" w:rsidRDefault="00F9702D" w:rsidP="00F9702D">
      <w:r>
        <w:rPr>
          <w:lang w:val="en-US"/>
        </w:rPr>
        <w:t>Councillor Barnes</w:t>
      </w:r>
    </w:p>
    <w:p w14:paraId="23ED6044" w14:textId="77777777" w:rsidR="00F9702D" w:rsidRDefault="00F9702D" w:rsidP="00F9702D"/>
    <w:p w14:paraId="753A1809" w14:textId="77777777" w:rsidR="00F9702D" w:rsidRDefault="00F9702D" w:rsidP="00F9702D">
      <w:pPr>
        <w:rPr>
          <w:b/>
          <w:sz w:val="28"/>
        </w:rPr>
      </w:pPr>
      <w:r>
        <w:rPr>
          <w:b/>
          <w:sz w:val="28"/>
        </w:rPr>
        <w:t>When is the decision to be taken?</w:t>
      </w:r>
    </w:p>
    <w:p w14:paraId="50B8F72C" w14:textId="77777777" w:rsidR="00F9702D" w:rsidRDefault="00F9702D" w:rsidP="00F9702D">
      <w:pPr>
        <w:rPr>
          <w:b/>
          <w:sz w:val="28"/>
        </w:rPr>
      </w:pPr>
    </w:p>
    <w:p w14:paraId="62EF2E05" w14:textId="77777777" w:rsidR="00F9702D" w:rsidRDefault="00F9702D" w:rsidP="00F9702D">
      <w:r>
        <w:t>August 2021</w:t>
      </w:r>
    </w:p>
    <w:p w14:paraId="0CC56A42" w14:textId="77777777" w:rsidR="00F9702D" w:rsidRDefault="00F9702D" w:rsidP="00F9702D"/>
    <w:p w14:paraId="0C8A23CC" w14:textId="77777777" w:rsidR="00F9702D" w:rsidRDefault="00F9702D" w:rsidP="00F9702D">
      <w:pPr>
        <w:rPr>
          <w:b/>
          <w:sz w:val="28"/>
        </w:rPr>
      </w:pPr>
      <w:r>
        <w:rPr>
          <w:b/>
          <w:sz w:val="28"/>
        </w:rPr>
        <w:t>Who will be consulted and how?</w:t>
      </w:r>
    </w:p>
    <w:p w14:paraId="2A8BF6F8" w14:textId="77777777" w:rsidR="00F9702D" w:rsidRDefault="00F9702D" w:rsidP="00F9702D">
      <w:pPr>
        <w:rPr>
          <w:b/>
          <w:sz w:val="28"/>
        </w:rPr>
      </w:pPr>
    </w:p>
    <w:p w14:paraId="568E41DD" w14:textId="77777777" w:rsidR="00F9702D" w:rsidRDefault="00F9702D" w:rsidP="00F9702D">
      <w:pPr>
        <w:rPr>
          <w:noProof/>
          <w:lang w:val="en-US"/>
        </w:rPr>
      </w:pPr>
      <w:r>
        <w:rPr>
          <w:noProof/>
          <w:lang w:val="en-US"/>
        </w:rPr>
        <w:t>Cabinet Member for Children</w:t>
      </w:r>
    </w:p>
    <w:p w14:paraId="2A8196D9" w14:textId="77777777" w:rsidR="00F9702D" w:rsidRDefault="00F9702D" w:rsidP="00F9702D">
      <w:pPr>
        <w:rPr>
          <w:noProof/>
          <w:lang w:val="en-US"/>
        </w:rPr>
      </w:pPr>
      <w:r>
        <w:rPr>
          <w:noProof/>
          <w:lang w:val="en-US"/>
        </w:rPr>
        <w:t>Chief Finance Officer</w:t>
      </w:r>
    </w:p>
    <w:p w14:paraId="4884DB52" w14:textId="77777777" w:rsidR="00F9702D" w:rsidRDefault="00F9702D" w:rsidP="00F9702D">
      <w:pPr>
        <w:rPr>
          <w:noProof/>
          <w:lang w:val="en-US"/>
        </w:rPr>
      </w:pPr>
      <w:r>
        <w:rPr>
          <w:noProof/>
          <w:lang w:val="en-US"/>
        </w:rPr>
        <w:t>Chief Legal Officer</w:t>
      </w:r>
    </w:p>
    <w:p w14:paraId="2BDEC67C" w14:textId="77777777" w:rsidR="00F9702D" w:rsidRDefault="00F9702D" w:rsidP="00F9702D">
      <w:pPr>
        <w:rPr>
          <w:noProof/>
          <w:lang w:val="en-US"/>
        </w:rPr>
      </w:pPr>
      <w:r>
        <w:rPr>
          <w:noProof/>
          <w:lang w:val="en-US"/>
        </w:rPr>
        <w:t>Corporate Director for Children &amp; Families</w:t>
      </w:r>
    </w:p>
    <w:p w14:paraId="1C7159E4" w14:textId="77777777" w:rsidR="00F9702D" w:rsidRDefault="00F9702D" w:rsidP="00F9702D">
      <w:pPr>
        <w:rPr>
          <w:lang w:val="en-US"/>
        </w:rPr>
      </w:pPr>
      <w:r>
        <w:rPr>
          <w:noProof/>
          <w:lang w:val="en-US"/>
        </w:rPr>
        <w:t>All of the above will be consulted via approval of the delegated decision.</w:t>
      </w:r>
    </w:p>
    <w:p w14:paraId="4392474F" w14:textId="77777777" w:rsidR="00F9702D" w:rsidRDefault="00F9702D" w:rsidP="00F9702D"/>
    <w:p w14:paraId="5DC6867A" w14:textId="77777777" w:rsidR="00F9702D" w:rsidRDefault="00F9702D" w:rsidP="00F9702D">
      <w:pPr>
        <w:rPr>
          <w:b/>
          <w:sz w:val="28"/>
        </w:rPr>
      </w:pPr>
      <w:r>
        <w:rPr>
          <w:b/>
          <w:sz w:val="28"/>
        </w:rPr>
        <w:t>Supporting documentation:</w:t>
      </w:r>
    </w:p>
    <w:p w14:paraId="2421DBED" w14:textId="77777777" w:rsidR="00F9702D" w:rsidRDefault="00F9702D" w:rsidP="00F9702D">
      <w:pPr>
        <w:rPr>
          <w:b/>
          <w:sz w:val="28"/>
        </w:rPr>
      </w:pPr>
    </w:p>
    <w:p w14:paraId="41FED243" w14:textId="77777777" w:rsidR="00F9702D" w:rsidRDefault="00F9702D" w:rsidP="00F9702D">
      <w:pPr>
        <w:rPr>
          <w:lang w:val="en-US"/>
        </w:rPr>
      </w:pPr>
      <w:r>
        <w:t>There are no supporting documents for this decision</w:t>
      </w:r>
      <w:r>
        <w:rPr>
          <w:lang w:val="en-US"/>
        </w:rPr>
        <w:t xml:space="preserve"> </w:t>
      </w:r>
    </w:p>
    <w:p w14:paraId="67D532E6" w14:textId="77777777" w:rsidR="00F9702D" w:rsidRDefault="00F9702D" w:rsidP="00F9702D"/>
    <w:p w14:paraId="790E843B" w14:textId="77777777" w:rsidR="00F9702D" w:rsidRDefault="00F9702D" w:rsidP="00F9702D">
      <w:pPr>
        <w:rPr>
          <w:b/>
          <w:sz w:val="28"/>
        </w:rPr>
      </w:pPr>
      <w:r>
        <w:rPr>
          <w:b/>
          <w:sz w:val="28"/>
        </w:rPr>
        <w:t>How and by when to make representations:</w:t>
      </w:r>
    </w:p>
    <w:p w14:paraId="3CF3D41A" w14:textId="77777777" w:rsidR="00F9702D" w:rsidRDefault="00F9702D" w:rsidP="00F9702D">
      <w:pPr>
        <w:rPr>
          <w:b/>
          <w:sz w:val="28"/>
        </w:rPr>
      </w:pPr>
    </w:p>
    <w:p w14:paraId="711CCF45" w14:textId="77777777" w:rsidR="00F9702D" w:rsidRDefault="00F9702D" w:rsidP="00F9702D">
      <w:r>
        <w:t>Representations should be made to Emma Russell before 19 July 2021.</w:t>
      </w:r>
    </w:p>
    <w:p w14:paraId="7948847F" w14:textId="77777777" w:rsidR="00F9702D" w:rsidRDefault="00F9702D" w:rsidP="00F9702D">
      <w:r>
        <w:t xml:space="preserve">Tel: </w:t>
      </w:r>
      <w:r>
        <w:rPr>
          <w:noProof/>
          <w:lang w:val="en-US"/>
        </w:rPr>
        <w:t>01642444156</w:t>
      </w:r>
    </w:p>
    <w:p w14:paraId="6E0FF4D8" w14:textId="77777777" w:rsidR="00F9702D" w:rsidRDefault="00F9702D" w:rsidP="00F9702D"/>
    <w:p w14:paraId="6005F0A0" w14:textId="7530F448" w:rsidR="00F9702D" w:rsidRDefault="00F9702D" w:rsidP="00F9702D">
      <w:r>
        <w:t>First published in Forward Plan on 21 June 2021</w:t>
      </w:r>
    </w:p>
    <w:p w14:paraId="5EED257E" w14:textId="77777777" w:rsidR="00F9702D" w:rsidRDefault="00F9702D" w:rsidP="00F9702D"/>
    <w:p w14:paraId="4AC44291" w14:textId="56E249C1" w:rsidR="00F9702D" w:rsidRPr="008254C1" w:rsidRDefault="007634CD" w:rsidP="00F9702D">
      <w:pPr>
        <w:rPr>
          <w:b/>
          <w:sz w:val="28"/>
          <w:szCs w:val="28"/>
        </w:rPr>
      </w:pPr>
      <w:r>
        <w:rPr>
          <w:noProof/>
        </w:rPr>
        <mc:AlternateContent>
          <mc:Choice Requires="wps">
            <w:drawing>
              <wp:anchor distT="0" distB="0" distL="114300" distR="114300" simplePos="0" relativeHeight="251706368" behindDoc="0" locked="0" layoutInCell="1" allowOverlap="1" wp14:anchorId="37A35AAE" wp14:editId="765285C2">
                <wp:simplePos x="0" y="0"/>
                <wp:positionH relativeFrom="column">
                  <wp:posOffset>1494790</wp:posOffset>
                </wp:positionH>
                <wp:positionV relativeFrom="paragraph">
                  <wp:posOffset>460375</wp:posOffset>
                </wp:positionV>
                <wp:extent cx="1323975" cy="1143000"/>
                <wp:effectExtent l="0" t="0" r="9525" b="0"/>
                <wp:wrapNone/>
                <wp:docPr id="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0DA9D2E" w14:textId="77777777" w:rsidR="00F9702D" w:rsidRDefault="00F9702D" w:rsidP="00F970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35AAE" id="_x0000_s1061" type="#_x0000_t202" style="position:absolute;margin-left:117.7pt;margin-top:36.25pt;width:104.25pt;height:90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UN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cBwAwtUayj0SbeGgQWf4&#10;osZoS0z4mVkUHVKIg+SfcJEKMEXod5RUYH/97T74oxbQSkmLIi6o+7llViAP3zWq5C4bjYLq42E0&#10;vhngwV5a1pcWvW3mgFxmOLKGx23w9+q4lRaaV5y3WYiKJqY5xi6oP27n/jBaOK9czGbRCXVumF/q&#10;leFHfQWWX7pXZk3fdo+KeYSj3Fn+rvsH30C5htnWg6yjNM6s9kLFGYnt7uc5DOHlOXqdvzrT3wA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KS9Q0JYAgAAvQQAAA4AAAAAAAAAAAAAAAAALgIAAGRycy9lMm9Eb2MueG1s&#10;UEsBAi0AFAAGAAgAAAAhAFedG+PgAAAACgEAAA8AAAAAAAAAAAAAAAAAsgQAAGRycy9kb3ducmV2&#10;LnhtbFBLBQYAAAAABAAEAPMAAAC/BQAAAAA=&#10;" fillcolor="window" strokeweight=".5pt">
                <v:path arrowok="t"/>
                <v:textbox>
                  <w:txbxContent>
                    <w:p w14:paraId="10DA9D2E" w14:textId="77777777" w:rsidR="00F9702D" w:rsidRDefault="00F9702D" w:rsidP="00F9702D"/>
                  </w:txbxContent>
                </v:textbox>
              </v:shape>
            </w:pict>
          </mc:Fallback>
        </mc:AlternateContent>
      </w:r>
      <w:r w:rsidR="00F9702D" w:rsidRPr="008254C1">
        <w:rPr>
          <w:b/>
          <w:sz w:val="28"/>
          <w:szCs w:val="28"/>
        </w:rPr>
        <w:t>Following the Making of the decision, the decision form will be published here:</w:t>
      </w:r>
    </w:p>
    <w:p w14:paraId="663A8ED0" w14:textId="77777777" w:rsidR="00F9702D" w:rsidRDefault="00F9702D" w:rsidP="00F9702D"/>
    <w:p w14:paraId="6F85AF1B" w14:textId="77777777" w:rsidR="00F9702D" w:rsidRDefault="00F9702D" w:rsidP="00F9702D"/>
    <w:p w14:paraId="769B8E13" w14:textId="77777777" w:rsidR="00F9702D" w:rsidRDefault="00F9702D" w:rsidP="00F9702D"/>
    <w:p w14:paraId="48A66510" w14:textId="77777777" w:rsidR="00F9702D" w:rsidRDefault="00F9702D" w:rsidP="00F9702D"/>
    <w:p w14:paraId="328001E3" w14:textId="77777777" w:rsidR="00F9702D" w:rsidRDefault="00F9702D" w:rsidP="00F9702D"/>
    <w:p w14:paraId="73D52A98" w14:textId="77777777" w:rsidR="00F9702D" w:rsidRDefault="00F9702D" w:rsidP="00F9702D"/>
    <w:p w14:paraId="53CFEDD9" w14:textId="77777777" w:rsidR="00F9702D" w:rsidRDefault="00F9702D" w:rsidP="00F9702D"/>
    <w:p w14:paraId="4092EC06" w14:textId="4ADF5E7D" w:rsidR="00F9702D" w:rsidRDefault="00F9702D" w:rsidP="00F9702D">
      <w:pPr>
        <w:rPr>
          <w:b/>
          <w:sz w:val="28"/>
        </w:rPr>
      </w:pPr>
      <w:r>
        <w:rPr>
          <w:b/>
          <w:sz w:val="28"/>
        </w:rPr>
        <w:t xml:space="preserve">DECISION: CDD0018 </w:t>
      </w:r>
      <w:r>
        <w:rPr>
          <w:b/>
          <w:sz w:val="28"/>
          <w:szCs w:val="28"/>
          <w:lang w:val="en-US"/>
        </w:rPr>
        <w:t>NE12 Framework – 2</w:t>
      </w:r>
      <w:r w:rsidRPr="00F9702D">
        <w:rPr>
          <w:b/>
          <w:sz w:val="28"/>
          <w:szCs w:val="28"/>
          <w:vertAlign w:val="superscript"/>
          <w:lang w:val="en-US"/>
        </w:rPr>
        <w:t>nd</w:t>
      </w:r>
      <w:r>
        <w:rPr>
          <w:b/>
          <w:sz w:val="28"/>
          <w:szCs w:val="28"/>
          <w:lang w:val="en-US"/>
        </w:rPr>
        <w:t xml:space="preserve"> Framework Extension </w:t>
      </w:r>
    </w:p>
    <w:p w14:paraId="5F757B91" w14:textId="77777777" w:rsidR="00F9702D" w:rsidRDefault="00F9702D" w:rsidP="00F9702D">
      <w:pPr>
        <w:rPr>
          <w:b/>
          <w:sz w:val="28"/>
        </w:rPr>
      </w:pPr>
    </w:p>
    <w:p w14:paraId="39125E44" w14:textId="77777777" w:rsidR="00F9702D" w:rsidRDefault="00F9702D" w:rsidP="00F9702D">
      <w:pPr>
        <w:rPr>
          <w:b/>
          <w:sz w:val="28"/>
        </w:rPr>
      </w:pPr>
      <w:r>
        <w:rPr>
          <w:b/>
          <w:sz w:val="28"/>
        </w:rPr>
        <w:t xml:space="preserve">Nature of the decision: </w:t>
      </w:r>
    </w:p>
    <w:p w14:paraId="10B72275" w14:textId="77777777" w:rsidR="00F9702D" w:rsidRDefault="00F9702D" w:rsidP="00F9702D">
      <w:pPr>
        <w:rPr>
          <w:b/>
          <w:sz w:val="28"/>
        </w:rPr>
      </w:pPr>
    </w:p>
    <w:p w14:paraId="5CB1AE7B" w14:textId="0ED7089C" w:rsidR="00F9702D" w:rsidRDefault="00F9702D" w:rsidP="00F9702D">
      <w:pPr>
        <w:rPr>
          <w:lang w:val="en-US"/>
        </w:rPr>
      </w:pPr>
      <w:r>
        <w:rPr>
          <w:lang w:val="en-US"/>
        </w:rPr>
        <w:t>The NE12 Framework is currently in the 1</w:t>
      </w:r>
      <w:r w:rsidRPr="000F5FD2">
        <w:rPr>
          <w:vertAlign w:val="superscript"/>
          <w:lang w:val="en-US"/>
        </w:rPr>
        <w:t>st</w:t>
      </w:r>
      <w:r>
        <w:rPr>
          <w:lang w:val="en-US"/>
        </w:rPr>
        <w:t xml:space="preserve"> extension period. Approval is sought to extend the framework contract for the 2</w:t>
      </w:r>
      <w:r w:rsidRPr="000F5FD2">
        <w:rPr>
          <w:vertAlign w:val="superscript"/>
          <w:lang w:val="en-US"/>
        </w:rPr>
        <w:t>nd</w:t>
      </w:r>
      <w:r>
        <w:rPr>
          <w:lang w:val="en-US"/>
        </w:rPr>
        <w:t xml:space="preserve"> extension period from 1st February 2022 until 31</w:t>
      </w:r>
      <w:r w:rsidRPr="000F5FD2">
        <w:rPr>
          <w:vertAlign w:val="superscript"/>
          <w:lang w:val="en-US"/>
        </w:rPr>
        <w:t>st</w:t>
      </w:r>
      <w:r>
        <w:rPr>
          <w:lang w:val="en-US"/>
        </w:rPr>
        <w:t xml:space="preserve"> January 2023.</w:t>
      </w:r>
    </w:p>
    <w:p w14:paraId="277F8591" w14:textId="77777777" w:rsidR="00F9702D" w:rsidRDefault="00F9702D" w:rsidP="00F9702D"/>
    <w:p w14:paraId="6233E031" w14:textId="77777777" w:rsidR="00F9702D" w:rsidRDefault="00F9702D" w:rsidP="00F9702D">
      <w:pPr>
        <w:rPr>
          <w:b/>
          <w:sz w:val="28"/>
        </w:rPr>
      </w:pPr>
      <w:r>
        <w:rPr>
          <w:b/>
          <w:sz w:val="28"/>
        </w:rPr>
        <w:t>Who will make the decision?</w:t>
      </w:r>
    </w:p>
    <w:p w14:paraId="7B2CB3CE" w14:textId="77777777" w:rsidR="00F9702D" w:rsidRDefault="00F9702D" w:rsidP="00F9702D">
      <w:pPr>
        <w:rPr>
          <w:b/>
          <w:sz w:val="28"/>
        </w:rPr>
      </w:pPr>
    </w:p>
    <w:p w14:paraId="7CFAD746" w14:textId="77777777" w:rsidR="00F9702D" w:rsidRDefault="00F9702D" w:rsidP="00F9702D">
      <w:r>
        <w:rPr>
          <w:lang w:val="en-US"/>
        </w:rPr>
        <w:t>Councillor Barnes</w:t>
      </w:r>
    </w:p>
    <w:p w14:paraId="3E2198EF" w14:textId="77777777" w:rsidR="00F9702D" w:rsidRDefault="00F9702D" w:rsidP="00F9702D"/>
    <w:p w14:paraId="2DD016DC" w14:textId="77777777" w:rsidR="00F9702D" w:rsidRDefault="00F9702D" w:rsidP="00F9702D">
      <w:pPr>
        <w:rPr>
          <w:b/>
          <w:sz w:val="28"/>
        </w:rPr>
      </w:pPr>
      <w:r>
        <w:rPr>
          <w:b/>
          <w:sz w:val="28"/>
        </w:rPr>
        <w:t>When is the decision to be taken?</w:t>
      </w:r>
    </w:p>
    <w:p w14:paraId="2309CBDE" w14:textId="77777777" w:rsidR="00F9702D" w:rsidRDefault="00F9702D" w:rsidP="00F9702D">
      <w:pPr>
        <w:rPr>
          <w:b/>
          <w:sz w:val="28"/>
        </w:rPr>
      </w:pPr>
    </w:p>
    <w:p w14:paraId="49DEC43D" w14:textId="77777777" w:rsidR="00F9702D" w:rsidRDefault="00F9702D" w:rsidP="00F9702D">
      <w:r>
        <w:t>August 2021</w:t>
      </w:r>
    </w:p>
    <w:p w14:paraId="021B21AB" w14:textId="77777777" w:rsidR="00F9702D" w:rsidRDefault="00F9702D" w:rsidP="00F9702D"/>
    <w:p w14:paraId="65E757DD" w14:textId="77777777" w:rsidR="00F9702D" w:rsidRDefault="00F9702D" w:rsidP="00F9702D">
      <w:pPr>
        <w:rPr>
          <w:b/>
          <w:sz w:val="28"/>
        </w:rPr>
      </w:pPr>
      <w:r>
        <w:rPr>
          <w:b/>
          <w:sz w:val="28"/>
        </w:rPr>
        <w:t>Who will be consulted and how?</w:t>
      </w:r>
    </w:p>
    <w:p w14:paraId="7722A2B5" w14:textId="77777777" w:rsidR="00F9702D" w:rsidRDefault="00F9702D" w:rsidP="00F9702D">
      <w:pPr>
        <w:rPr>
          <w:b/>
          <w:sz w:val="28"/>
        </w:rPr>
      </w:pPr>
    </w:p>
    <w:p w14:paraId="06C90067" w14:textId="77777777" w:rsidR="00F9702D" w:rsidRDefault="00F9702D" w:rsidP="00F9702D">
      <w:pPr>
        <w:rPr>
          <w:noProof/>
          <w:lang w:val="en-US"/>
        </w:rPr>
      </w:pPr>
      <w:r>
        <w:rPr>
          <w:noProof/>
          <w:lang w:val="en-US"/>
        </w:rPr>
        <w:t>Cabinet Member for Children</w:t>
      </w:r>
    </w:p>
    <w:p w14:paraId="682132A0" w14:textId="77777777" w:rsidR="00F9702D" w:rsidRDefault="00F9702D" w:rsidP="00F9702D">
      <w:pPr>
        <w:rPr>
          <w:noProof/>
          <w:lang w:val="en-US"/>
        </w:rPr>
      </w:pPr>
      <w:r>
        <w:rPr>
          <w:noProof/>
          <w:lang w:val="en-US"/>
        </w:rPr>
        <w:t>Chief Finance Officer</w:t>
      </w:r>
    </w:p>
    <w:p w14:paraId="5CA021B4" w14:textId="77777777" w:rsidR="00F9702D" w:rsidRDefault="00F9702D" w:rsidP="00F9702D">
      <w:pPr>
        <w:rPr>
          <w:noProof/>
          <w:lang w:val="en-US"/>
        </w:rPr>
      </w:pPr>
      <w:r>
        <w:rPr>
          <w:noProof/>
          <w:lang w:val="en-US"/>
        </w:rPr>
        <w:t>Chief Legal Officer</w:t>
      </w:r>
    </w:p>
    <w:p w14:paraId="0639E0B8" w14:textId="77777777" w:rsidR="00F9702D" w:rsidRDefault="00F9702D" w:rsidP="00F9702D">
      <w:pPr>
        <w:rPr>
          <w:noProof/>
          <w:lang w:val="en-US"/>
        </w:rPr>
      </w:pPr>
      <w:r>
        <w:rPr>
          <w:noProof/>
          <w:lang w:val="en-US"/>
        </w:rPr>
        <w:t>Corporate Director for Children &amp; Families</w:t>
      </w:r>
    </w:p>
    <w:p w14:paraId="756E9CA7" w14:textId="77777777" w:rsidR="00F9702D" w:rsidRDefault="00F9702D" w:rsidP="00F9702D">
      <w:pPr>
        <w:rPr>
          <w:lang w:val="en-US"/>
        </w:rPr>
      </w:pPr>
      <w:r>
        <w:rPr>
          <w:noProof/>
          <w:lang w:val="en-US"/>
        </w:rPr>
        <w:t>All of the above will be consulted via approval of the delegated decision.</w:t>
      </w:r>
    </w:p>
    <w:p w14:paraId="2F7C9A25" w14:textId="77777777" w:rsidR="00F9702D" w:rsidRDefault="00F9702D" w:rsidP="00F9702D"/>
    <w:p w14:paraId="5A32516F" w14:textId="77777777" w:rsidR="00F9702D" w:rsidRDefault="00F9702D" w:rsidP="00F9702D">
      <w:pPr>
        <w:rPr>
          <w:b/>
          <w:sz w:val="28"/>
        </w:rPr>
      </w:pPr>
      <w:r>
        <w:rPr>
          <w:b/>
          <w:sz w:val="28"/>
        </w:rPr>
        <w:t>Supporting documentation:</w:t>
      </w:r>
    </w:p>
    <w:p w14:paraId="576B00EA" w14:textId="77777777" w:rsidR="00F9702D" w:rsidRDefault="00F9702D" w:rsidP="00F9702D">
      <w:pPr>
        <w:rPr>
          <w:b/>
          <w:sz w:val="28"/>
        </w:rPr>
      </w:pPr>
    </w:p>
    <w:p w14:paraId="3F0EF8EF" w14:textId="77777777" w:rsidR="00F9702D" w:rsidRDefault="00F9702D" w:rsidP="00F9702D">
      <w:pPr>
        <w:rPr>
          <w:lang w:val="en-US"/>
        </w:rPr>
      </w:pPr>
      <w:r>
        <w:t>There are no supporting documents for this decision</w:t>
      </w:r>
      <w:r>
        <w:rPr>
          <w:lang w:val="en-US"/>
        </w:rPr>
        <w:t xml:space="preserve"> </w:t>
      </w:r>
    </w:p>
    <w:p w14:paraId="3C70C031" w14:textId="77777777" w:rsidR="00F9702D" w:rsidRDefault="00F9702D" w:rsidP="00F9702D"/>
    <w:p w14:paraId="4C89E9B2" w14:textId="77777777" w:rsidR="00F9702D" w:rsidRDefault="00F9702D" w:rsidP="00F9702D">
      <w:pPr>
        <w:rPr>
          <w:b/>
          <w:sz w:val="28"/>
        </w:rPr>
      </w:pPr>
      <w:r>
        <w:rPr>
          <w:b/>
          <w:sz w:val="28"/>
        </w:rPr>
        <w:t>How and by when to make representations:</w:t>
      </w:r>
    </w:p>
    <w:p w14:paraId="61D73FF5" w14:textId="77777777" w:rsidR="00F9702D" w:rsidRDefault="00F9702D" w:rsidP="00F9702D">
      <w:pPr>
        <w:rPr>
          <w:b/>
          <w:sz w:val="28"/>
        </w:rPr>
      </w:pPr>
    </w:p>
    <w:p w14:paraId="19BD823B" w14:textId="77777777" w:rsidR="00F9702D" w:rsidRDefault="00F9702D" w:rsidP="00F9702D">
      <w:r>
        <w:t>Representations should be made to Emma Russell before 19 July 2021.</w:t>
      </w:r>
    </w:p>
    <w:p w14:paraId="1639DE50" w14:textId="77777777" w:rsidR="00F9702D" w:rsidRDefault="00F9702D" w:rsidP="00F9702D">
      <w:r>
        <w:t xml:space="preserve">Tel: </w:t>
      </w:r>
      <w:r>
        <w:rPr>
          <w:noProof/>
          <w:lang w:val="en-US"/>
        </w:rPr>
        <w:t>01642444156</w:t>
      </w:r>
    </w:p>
    <w:p w14:paraId="4512647A" w14:textId="77777777" w:rsidR="00F9702D" w:rsidRDefault="00F9702D" w:rsidP="00F9702D"/>
    <w:p w14:paraId="69A89D40" w14:textId="6DA565BF" w:rsidR="00F9702D" w:rsidRDefault="00F9702D" w:rsidP="00F9702D">
      <w:r>
        <w:t>First published in Forward Plan on 21 June 2021</w:t>
      </w:r>
    </w:p>
    <w:p w14:paraId="04A58F73" w14:textId="77777777" w:rsidR="00F9702D" w:rsidRDefault="00F9702D" w:rsidP="00F9702D"/>
    <w:p w14:paraId="5E7CD12B" w14:textId="4C7C3BFE" w:rsidR="00F9702D" w:rsidRPr="008254C1" w:rsidRDefault="00F9702D" w:rsidP="00F9702D">
      <w:pPr>
        <w:rPr>
          <w:b/>
          <w:sz w:val="28"/>
          <w:szCs w:val="28"/>
        </w:rPr>
      </w:pPr>
      <w:r w:rsidRPr="008254C1">
        <w:rPr>
          <w:b/>
          <w:sz w:val="28"/>
          <w:szCs w:val="28"/>
        </w:rPr>
        <w:t>Following the Making of the decision, the decision form will be published here:</w:t>
      </w:r>
    </w:p>
    <w:p w14:paraId="757146C5" w14:textId="55166F5D" w:rsidR="00F9702D" w:rsidRDefault="001A4C17" w:rsidP="00F9702D">
      <w:r>
        <w:rPr>
          <w:noProof/>
        </w:rPr>
        <mc:AlternateContent>
          <mc:Choice Requires="wps">
            <w:drawing>
              <wp:anchor distT="0" distB="0" distL="114300" distR="114300" simplePos="0" relativeHeight="251708416" behindDoc="0" locked="0" layoutInCell="1" allowOverlap="1" wp14:anchorId="6AE47592" wp14:editId="7A5C52CA">
                <wp:simplePos x="0" y="0"/>
                <wp:positionH relativeFrom="column">
                  <wp:posOffset>2171065</wp:posOffset>
                </wp:positionH>
                <wp:positionV relativeFrom="paragraph">
                  <wp:posOffset>51435</wp:posOffset>
                </wp:positionV>
                <wp:extent cx="1323975" cy="1143000"/>
                <wp:effectExtent l="0" t="0" r="9525" b="0"/>
                <wp:wrapNone/>
                <wp:docPr id="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7F56C7" w14:textId="7D0D02D9" w:rsidR="00F9702D" w:rsidRDefault="001A4C17" w:rsidP="001A4C17">
                            <w:r>
                              <w:object w:dxaOrig="1534" w:dyaOrig="997" w14:anchorId="74F8B700">
                                <v:shape id="_x0000_i1072" type="#_x0000_t75" style="width:76.7pt;height:49.85pt">
                                  <v:imagedata r:id="rId102" o:title=""/>
                                </v:shape>
                                <o:OLEObject Type="Embed" ProgID="AcroExch.Document.DC" ShapeID="_x0000_i1072" DrawAspect="Icon" ObjectID="_1725969515" r:id="rId103"/>
                              </w:object>
                            </w:r>
                            <w:r w:rsidR="003E5E42">
                              <w:object w:dxaOrig="1534" w:dyaOrig="997" w14:anchorId="6D662F34">
                                <v:shape id="_x0000_i1074" type="#_x0000_t75" style="width:76.7pt;height:49.85pt">
                                  <v:imagedata r:id="rId104" o:title=""/>
                                </v:shape>
                                <o:OLEObject Type="Embed" ProgID="AcroExch.Document.DC" ShapeID="_x0000_i1074" DrawAspect="Icon" ObjectID="_1725969516" r:id="rId10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E47592" id="_x0000_s1062" type="#_x0000_t202" style="position:absolute;margin-left:170.95pt;margin-top:4.05pt;width:104.25pt;height:90pt;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OO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" fillcolor="window" strokeweight=".5pt">
                <v:path arrowok="t"/>
                <v:textbox style="mso-fit-shape-to-text:t">
                  <w:txbxContent>
                    <w:p w14:paraId="597F56C7" w14:textId="7D0D02D9" w:rsidR="00F9702D" w:rsidRDefault="001A4C17" w:rsidP="001A4C17">
                      <w:r>
                        <w:object w:dxaOrig="1534" w:dyaOrig="997" w14:anchorId="74F8B700">
                          <v:shape id="_x0000_i1070" type="#_x0000_t75" style="width:76.7pt;height:49.85pt">
                            <v:imagedata r:id="rId106" o:title=""/>
                          </v:shape>
                          <o:OLEObject Type="Embed" ProgID="AcroExch.Document.DC" ShapeID="_x0000_i1070" DrawAspect="Icon" ObjectID="_1722152171" r:id="rId107"/>
                        </w:object>
                      </w:r>
                      <w:r w:rsidR="003E5E42">
                        <w:object w:dxaOrig="1534" w:dyaOrig="997" w14:anchorId="6D662F34">
                          <v:shape id="_x0000_i1072" type="#_x0000_t75" style="width:76.7pt;height:49.85pt">
                            <v:imagedata r:id="rId108" o:title=""/>
                          </v:shape>
                          <o:OLEObject Type="Embed" ProgID="AcroExch.Document.DC" ShapeID="_x0000_i1072" DrawAspect="Icon" ObjectID="_1722152172" r:id="rId109"/>
                        </w:object>
                      </w:r>
                    </w:p>
                  </w:txbxContent>
                </v:textbox>
              </v:shape>
            </w:pict>
          </mc:Fallback>
        </mc:AlternateContent>
      </w:r>
    </w:p>
    <w:p w14:paraId="15B4DFD7" w14:textId="77777777" w:rsidR="00F9702D" w:rsidRDefault="00F9702D" w:rsidP="00F9702D"/>
    <w:p w14:paraId="56FC00B6" w14:textId="77777777" w:rsidR="00F9702D" w:rsidRDefault="00F9702D" w:rsidP="00F9702D"/>
    <w:p w14:paraId="1CB43C82" w14:textId="77777777" w:rsidR="00F9702D" w:rsidRDefault="00F9702D" w:rsidP="00F9702D"/>
    <w:p w14:paraId="4981FA67" w14:textId="77777777" w:rsidR="00F9702D" w:rsidRDefault="00F9702D" w:rsidP="00F9702D"/>
    <w:p w14:paraId="1A701D95" w14:textId="77777777" w:rsidR="00F9702D" w:rsidRDefault="00F9702D" w:rsidP="00F9702D"/>
    <w:p w14:paraId="5A2BA0A3" w14:textId="77777777" w:rsidR="00F9702D" w:rsidRDefault="00F9702D" w:rsidP="00F9702D"/>
    <w:p w14:paraId="3867C335" w14:textId="166DB818" w:rsidR="00F9702D" w:rsidRDefault="00F9702D" w:rsidP="00F9702D">
      <w:pPr>
        <w:rPr>
          <w:b/>
          <w:sz w:val="28"/>
        </w:rPr>
      </w:pPr>
      <w:r>
        <w:rPr>
          <w:b/>
          <w:sz w:val="28"/>
        </w:rPr>
        <w:t xml:space="preserve">DECISION: CDD0019 </w:t>
      </w:r>
      <w:r>
        <w:rPr>
          <w:b/>
          <w:sz w:val="28"/>
          <w:szCs w:val="28"/>
          <w:lang w:val="en-US"/>
        </w:rPr>
        <w:t xml:space="preserve">Tees Valley Residential Framework – Framework Extension </w:t>
      </w:r>
    </w:p>
    <w:p w14:paraId="7FB8967A" w14:textId="77777777" w:rsidR="00F9702D" w:rsidRDefault="00F9702D" w:rsidP="00F9702D">
      <w:pPr>
        <w:rPr>
          <w:b/>
          <w:sz w:val="28"/>
        </w:rPr>
      </w:pPr>
    </w:p>
    <w:p w14:paraId="6771B86F" w14:textId="77777777" w:rsidR="00F9702D" w:rsidRDefault="00F9702D" w:rsidP="00F9702D">
      <w:pPr>
        <w:rPr>
          <w:b/>
          <w:sz w:val="28"/>
        </w:rPr>
      </w:pPr>
      <w:r>
        <w:rPr>
          <w:b/>
          <w:sz w:val="28"/>
        </w:rPr>
        <w:t xml:space="preserve">Nature of the decision: </w:t>
      </w:r>
    </w:p>
    <w:p w14:paraId="10BD6CBE" w14:textId="77777777" w:rsidR="00F9702D" w:rsidRDefault="00F9702D" w:rsidP="00F9702D">
      <w:pPr>
        <w:rPr>
          <w:b/>
          <w:sz w:val="28"/>
        </w:rPr>
      </w:pPr>
    </w:p>
    <w:p w14:paraId="4E017683" w14:textId="4A7CF9C1" w:rsidR="00F9702D" w:rsidRDefault="00F9702D" w:rsidP="00F9702D">
      <w:pPr>
        <w:rPr>
          <w:lang w:val="en-US"/>
        </w:rPr>
      </w:pPr>
      <w:r>
        <w:rPr>
          <w:lang w:val="en-US"/>
        </w:rPr>
        <w:t>The Tees Valley Residential framework ends on 31</w:t>
      </w:r>
      <w:r w:rsidRPr="0039767B">
        <w:rPr>
          <w:vertAlign w:val="superscript"/>
          <w:lang w:val="en-US"/>
        </w:rPr>
        <w:t>st</w:t>
      </w:r>
      <w:r>
        <w:rPr>
          <w:lang w:val="en-US"/>
        </w:rPr>
        <w:t xml:space="preserve"> March 2022. There are 2 x 12 month extension available. Approval sought to enter into the 1</w:t>
      </w:r>
      <w:r w:rsidRPr="0039767B">
        <w:rPr>
          <w:vertAlign w:val="superscript"/>
          <w:lang w:val="en-US"/>
        </w:rPr>
        <w:t>st</w:t>
      </w:r>
      <w:r>
        <w:rPr>
          <w:lang w:val="en-US"/>
        </w:rPr>
        <w:t xml:space="preserve"> of 2 extensions available. 1</w:t>
      </w:r>
      <w:r w:rsidRPr="0039767B">
        <w:rPr>
          <w:vertAlign w:val="superscript"/>
          <w:lang w:val="en-US"/>
        </w:rPr>
        <w:t>st</w:t>
      </w:r>
      <w:r>
        <w:rPr>
          <w:lang w:val="en-US"/>
        </w:rPr>
        <w:t xml:space="preserve"> April 2022 until 31</w:t>
      </w:r>
      <w:r w:rsidRPr="0039767B">
        <w:rPr>
          <w:vertAlign w:val="superscript"/>
          <w:lang w:val="en-US"/>
        </w:rPr>
        <w:t>st</w:t>
      </w:r>
      <w:r>
        <w:rPr>
          <w:lang w:val="en-US"/>
        </w:rPr>
        <w:t xml:space="preserve"> March 2023.</w:t>
      </w:r>
    </w:p>
    <w:p w14:paraId="292C4FFD" w14:textId="77777777" w:rsidR="00F9702D" w:rsidRDefault="00F9702D" w:rsidP="00F9702D"/>
    <w:p w14:paraId="240572EE" w14:textId="77777777" w:rsidR="00F9702D" w:rsidRDefault="00F9702D" w:rsidP="00F9702D">
      <w:pPr>
        <w:rPr>
          <w:b/>
          <w:sz w:val="28"/>
        </w:rPr>
      </w:pPr>
      <w:r>
        <w:rPr>
          <w:b/>
          <w:sz w:val="28"/>
        </w:rPr>
        <w:t>Who will make the decision?</w:t>
      </w:r>
    </w:p>
    <w:p w14:paraId="0016DC06" w14:textId="77777777" w:rsidR="00F9702D" w:rsidRDefault="00F9702D" w:rsidP="00F9702D">
      <w:pPr>
        <w:rPr>
          <w:b/>
          <w:sz w:val="28"/>
        </w:rPr>
      </w:pPr>
    </w:p>
    <w:p w14:paraId="08037134" w14:textId="77777777" w:rsidR="00F9702D" w:rsidRDefault="00F9702D" w:rsidP="00F9702D">
      <w:r>
        <w:rPr>
          <w:lang w:val="en-US"/>
        </w:rPr>
        <w:t>Councillor Barnes</w:t>
      </w:r>
    </w:p>
    <w:p w14:paraId="071A9304" w14:textId="77777777" w:rsidR="00F9702D" w:rsidRDefault="00F9702D" w:rsidP="00F9702D"/>
    <w:p w14:paraId="34550216" w14:textId="77777777" w:rsidR="00F9702D" w:rsidRDefault="00F9702D" w:rsidP="00F9702D">
      <w:pPr>
        <w:rPr>
          <w:b/>
          <w:sz w:val="28"/>
        </w:rPr>
      </w:pPr>
      <w:r>
        <w:rPr>
          <w:b/>
          <w:sz w:val="28"/>
        </w:rPr>
        <w:t>When is the decision to be taken?</w:t>
      </w:r>
    </w:p>
    <w:p w14:paraId="3C3DD5F1" w14:textId="77777777" w:rsidR="00F9702D" w:rsidRDefault="00F9702D" w:rsidP="00F9702D">
      <w:pPr>
        <w:rPr>
          <w:b/>
          <w:sz w:val="28"/>
        </w:rPr>
      </w:pPr>
    </w:p>
    <w:p w14:paraId="2B455120" w14:textId="77777777" w:rsidR="00F9702D" w:rsidRDefault="00F9702D" w:rsidP="00F9702D">
      <w:r>
        <w:t>August 2021</w:t>
      </w:r>
    </w:p>
    <w:p w14:paraId="1D45F28C" w14:textId="77777777" w:rsidR="00F9702D" w:rsidRDefault="00F9702D" w:rsidP="00F9702D"/>
    <w:p w14:paraId="1F76A7FF" w14:textId="77777777" w:rsidR="00F9702D" w:rsidRDefault="00F9702D" w:rsidP="00F9702D">
      <w:pPr>
        <w:rPr>
          <w:b/>
          <w:sz w:val="28"/>
        </w:rPr>
      </w:pPr>
      <w:r>
        <w:rPr>
          <w:b/>
          <w:sz w:val="28"/>
        </w:rPr>
        <w:t>Who will be consulted and how?</w:t>
      </w:r>
    </w:p>
    <w:p w14:paraId="2617B1E3" w14:textId="77777777" w:rsidR="00F9702D" w:rsidRDefault="00F9702D" w:rsidP="00F9702D">
      <w:pPr>
        <w:rPr>
          <w:b/>
          <w:sz w:val="28"/>
        </w:rPr>
      </w:pPr>
    </w:p>
    <w:p w14:paraId="7610198B" w14:textId="77777777" w:rsidR="00F9702D" w:rsidRDefault="00F9702D" w:rsidP="00F9702D">
      <w:pPr>
        <w:rPr>
          <w:noProof/>
          <w:lang w:val="en-US"/>
        </w:rPr>
      </w:pPr>
      <w:r>
        <w:rPr>
          <w:noProof/>
          <w:lang w:val="en-US"/>
        </w:rPr>
        <w:t>Cabinet Member for Children</w:t>
      </w:r>
    </w:p>
    <w:p w14:paraId="62B0DFA8" w14:textId="77777777" w:rsidR="00F9702D" w:rsidRDefault="00F9702D" w:rsidP="00F9702D">
      <w:pPr>
        <w:rPr>
          <w:noProof/>
          <w:lang w:val="en-US"/>
        </w:rPr>
      </w:pPr>
      <w:r>
        <w:rPr>
          <w:noProof/>
          <w:lang w:val="en-US"/>
        </w:rPr>
        <w:t>Chief Finance Officer</w:t>
      </w:r>
    </w:p>
    <w:p w14:paraId="36811B1B" w14:textId="77777777" w:rsidR="00F9702D" w:rsidRDefault="00F9702D" w:rsidP="00F9702D">
      <w:pPr>
        <w:rPr>
          <w:noProof/>
          <w:lang w:val="en-US"/>
        </w:rPr>
      </w:pPr>
      <w:r>
        <w:rPr>
          <w:noProof/>
          <w:lang w:val="en-US"/>
        </w:rPr>
        <w:t>Chief Legal Officer</w:t>
      </w:r>
    </w:p>
    <w:p w14:paraId="11F9A3F1" w14:textId="77777777" w:rsidR="00F9702D" w:rsidRDefault="00F9702D" w:rsidP="00F9702D">
      <w:pPr>
        <w:rPr>
          <w:noProof/>
          <w:lang w:val="en-US"/>
        </w:rPr>
      </w:pPr>
      <w:r>
        <w:rPr>
          <w:noProof/>
          <w:lang w:val="en-US"/>
        </w:rPr>
        <w:t>Corporate Director for Children &amp; Families</w:t>
      </w:r>
    </w:p>
    <w:p w14:paraId="311312D1" w14:textId="77777777" w:rsidR="00F9702D" w:rsidRDefault="00F9702D" w:rsidP="00F9702D">
      <w:pPr>
        <w:rPr>
          <w:lang w:val="en-US"/>
        </w:rPr>
      </w:pPr>
      <w:r>
        <w:rPr>
          <w:noProof/>
          <w:lang w:val="en-US"/>
        </w:rPr>
        <w:t>All of the above will be consulted via approval of the delegated decision.</w:t>
      </w:r>
    </w:p>
    <w:p w14:paraId="43C5B398" w14:textId="77777777" w:rsidR="00F9702D" w:rsidRDefault="00F9702D" w:rsidP="00F9702D"/>
    <w:p w14:paraId="128795A1" w14:textId="77777777" w:rsidR="00F9702D" w:rsidRDefault="00F9702D" w:rsidP="00F9702D">
      <w:pPr>
        <w:rPr>
          <w:b/>
          <w:sz w:val="28"/>
        </w:rPr>
      </w:pPr>
      <w:r>
        <w:rPr>
          <w:b/>
          <w:sz w:val="28"/>
        </w:rPr>
        <w:t>Supporting documentation:</w:t>
      </w:r>
    </w:p>
    <w:p w14:paraId="7683F8EF" w14:textId="77777777" w:rsidR="00F9702D" w:rsidRDefault="00F9702D" w:rsidP="00F9702D">
      <w:pPr>
        <w:rPr>
          <w:b/>
          <w:sz w:val="28"/>
        </w:rPr>
      </w:pPr>
    </w:p>
    <w:p w14:paraId="3FF1D28C" w14:textId="77777777" w:rsidR="00F9702D" w:rsidRDefault="00F9702D" w:rsidP="00F9702D">
      <w:pPr>
        <w:rPr>
          <w:lang w:val="en-US"/>
        </w:rPr>
      </w:pPr>
      <w:r>
        <w:t>There are no supporting documents for this decision</w:t>
      </w:r>
      <w:r>
        <w:rPr>
          <w:lang w:val="en-US"/>
        </w:rPr>
        <w:t xml:space="preserve"> </w:t>
      </w:r>
    </w:p>
    <w:p w14:paraId="3B272A17" w14:textId="77777777" w:rsidR="00F9702D" w:rsidRDefault="00F9702D" w:rsidP="00F9702D"/>
    <w:p w14:paraId="6886770A" w14:textId="77777777" w:rsidR="00F9702D" w:rsidRDefault="00F9702D" w:rsidP="00F9702D">
      <w:pPr>
        <w:rPr>
          <w:b/>
          <w:sz w:val="28"/>
        </w:rPr>
      </w:pPr>
      <w:r>
        <w:rPr>
          <w:b/>
          <w:sz w:val="28"/>
        </w:rPr>
        <w:t>How and by when to make representations:</w:t>
      </w:r>
    </w:p>
    <w:p w14:paraId="0991ADCD" w14:textId="77777777" w:rsidR="00F9702D" w:rsidRDefault="00F9702D" w:rsidP="00F9702D">
      <w:pPr>
        <w:rPr>
          <w:b/>
          <w:sz w:val="28"/>
        </w:rPr>
      </w:pPr>
    </w:p>
    <w:p w14:paraId="34C54BEB" w14:textId="77777777" w:rsidR="00F9702D" w:rsidRDefault="00F9702D" w:rsidP="00F9702D">
      <w:r>
        <w:t>Representations should be made to Emma Russell before 19 July 2021.</w:t>
      </w:r>
    </w:p>
    <w:p w14:paraId="0FFE43ED" w14:textId="77777777" w:rsidR="00F9702D" w:rsidRDefault="00F9702D" w:rsidP="00F9702D">
      <w:r>
        <w:t xml:space="preserve">Tel: </w:t>
      </w:r>
      <w:r>
        <w:rPr>
          <w:noProof/>
          <w:lang w:val="en-US"/>
        </w:rPr>
        <w:t>01642444156</w:t>
      </w:r>
    </w:p>
    <w:p w14:paraId="28808E80" w14:textId="77777777" w:rsidR="00F9702D" w:rsidRDefault="00F9702D" w:rsidP="00F9702D"/>
    <w:p w14:paraId="6DBE29BF" w14:textId="66E78F34" w:rsidR="00F9702D" w:rsidRDefault="00F9702D" w:rsidP="00F9702D">
      <w:r>
        <w:t>First published in Forward Plan on 21 June 2021</w:t>
      </w:r>
    </w:p>
    <w:p w14:paraId="33548018" w14:textId="77777777" w:rsidR="00F9702D" w:rsidRDefault="00F9702D" w:rsidP="00F9702D"/>
    <w:p w14:paraId="4BC2EE5D" w14:textId="12625C2E" w:rsidR="00F9702D" w:rsidRPr="008254C1" w:rsidRDefault="007634CD" w:rsidP="00F9702D">
      <w:pPr>
        <w:rPr>
          <w:b/>
          <w:sz w:val="28"/>
          <w:szCs w:val="28"/>
        </w:rPr>
      </w:pPr>
      <w:r>
        <w:rPr>
          <w:noProof/>
        </w:rPr>
        <mc:AlternateContent>
          <mc:Choice Requires="wps">
            <w:drawing>
              <wp:anchor distT="0" distB="0" distL="114300" distR="114300" simplePos="0" relativeHeight="251710464" behindDoc="0" locked="0" layoutInCell="1" allowOverlap="1" wp14:anchorId="56BE804E" wp14:editId="4083911A">
                <wp:simplePos x="0" y="0"/>
                <wp:positionH relativeFrom="column">
                  <wp:posOffset>1494790</wp:posOffset>
                </wp:positionH>
                <wp:positionV relativeFrom="paragraph">
                  <wp:posOffset>460375</wp:posOffset>
                </wp:positionV>
                <wp:extent cx="1323975" cy="1143000"/>
                <wp:effectExtent l="0" t="0" r="9525" b="0"/>
                <wp:wrapNone/>
                <wp:docPr id="4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54D0A2C" w14:textId="0F6C0971" w:rsidR="00F9702D" w:rsidRDefault="003E5E42" w:rsidP="003E5E42">
                            <w:r>
                              <w:object w:dxaOrig="1534" w:dyaOrig="997" w14:anchorId="1382F4DD">
                                <v:shape id="_x0000_i1076" type="#_x0000_t75" style="width:76.7pt;height:49.85pt">
                                  <v:imagedata r:id="rId110" o:title=""/>
                                </v:shape>
                                <o:OLEObject Type="Embed" ProgID="AcroExch.Document.DC" ShapeID="_x0000_i1076" DrawAspect="Icon" ObjectID="_1725969517" r:id="rId1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BE804E" id="_x0000_s1063" type="#_x0000_t202" style="position:absolute;margin-left:117.7pt;margin-top:36.25pt;width:104.25pt;height:90pt;z-index:251710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4Q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g0A4WoD5QGJtnDUoDN8&#10;KTHaChN+ZhZFhxTiIPknXCoFmCL0O0pqsL/+dh/8UQtopaRFERdU45QhCz80auQuG4+D5uNhPLkd&#10;4sFeWzbXFr1rFoBMZjiwhsdt8PfqtK0sNK84bfMQE01Mc4xcUH/aLvxxsHBauZjPoxOq3DC/0mvD&#10;T+oKHL90r8yavuke9fIIJ7Gz/F3vj76x4Wa+87CUURgXTnuZ4oTEZvfTHEbw+hy9Lt+c2W8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YhuEElYCAAC7BAAADgAAAAAAAAAAAAAAAAAuAgAAZHJzL2Uyb0RvYy54bWxQSwEC&#10;LQAUAAYACAAAACEAIxMSbN4AAAAKAQAADwAAAAAAAAAAAAAAAACwBAAAZHJzL2Rvd25yZXYueG1s&#10;UEsFBgAAAAAEAAQA8wAAALsFAAAAAA==&#10;" fillcolor="window" strokeweight=".5pt">
                <v:path arrowok="t"/>
                <v:textbox style="mso-fit-shape-to-text:t">
                  <w:txbxContent>
                    <w:p w14:paraId="654D0A2C" w14:textId="0F6C0971" w:rsidR="00F9702D" w:rsidRDefault="003E5E42" w:rsidP="003E5E42">
                      <w:r>
                        <w:object w:dxaOrig="1534" w:dyaOrig="997" w14:anchorId="1382F4DD">
                          <v:shape id="_x0000_i1074" type="#_x0000_t75" style="width:76.7pt;height:49.85pt">
                            <v:imagedata r:id="rId112" o:title=""/>
                          </v:shape>
                          <o:OLEObject Type="Embed" ProgID="AcroExch.Document.DC" ShapeID="_x0000_i1074" DrawAspect="Icon" ObjectID="_1722152173" r:id="rId113"/>
                        </w:object>
                      </w:r>
                    </w:p>
                  </w:txbxContent>
                </v:textbox>
              </v:shape>
            </w:pict>
          </mc:Fallback>
        </mc:AlternateContent>
      </w:r>
      <w:r w:rsidR="00F9702D" w:rsidRPr="008254C1">
        <w:rPr>
          <w:b/>
          <w:sz w:val="28"/>
          <w:szCs w:val="28"/>
        </w:rPr>
        <w:t>Following the Making of the decision, the decision form will be published here:</w:t>
      </w:r>
    </w:p>
    <w:p w14:paraId="103F30DE" w14:textId="77777777" w:rsidR="00F9702D" w:rsidRDefault="00F9702D" w:rsidP="00F9702D"/>
    <w:p w14:paraId="63426846" w14:textId="77777777" w:rsidR="00F9702D" w:rsidRDefault="00F9702D" w:rsidP="00F9702D"/>
    <w:p w14:paraId="05A7250B" w14:textId="77777777" w:rsidR="00F9702D" w:rsidRDefault="00F9702D" w:rsidP="00F9702D"/>
    <w:p w14:paraId="7844C1C7" w14:textId="292E3C9E" w:rsidR="00F9702D" w:rsidRDefault="00F9702D" w:rsidP="00F9702D"/>
    <w:p w14:paraId="6DD84D51" w14:textId="1E1B070D" w:rsidR="006978EB" w:rsidRDefault="006978EB" w:rsidP="00F9702D"/>
    <w:p w14:paraId="0F822452" w14:textId="4D8FB00F" w:rsidR="006978EB" w:rsidRDefault="006978EB" w:rsidP="006978EB">
      <w:pPr>
        <w:rPr>
          <w:b/>
          <w:sz w:val="28"/>
        </w:rPr>
      </w:pPr>
      <w:r>
        <w:rPr>
          <w:b/>
          <w:sz w:val="28"/>
        </w:rPr>
        <w:lastRenderedPageBreak/>
        <w:t xml:space="preserve">DECISION: CDD0020 </w:t>
      </w:r>
      <w:r>
        <w:rPr>
          <w:b/>
          <w:sz w:val="28"/>
          <w:szCs w:val="28"/>
          <w:lang w:val="en-US"/>
        </w:rPr>
        <w:t xml:space="preserve">High Needs Funding Education for Pre and Post 16 Provision for Young People with SEND </w:t>
      </w:r>
    </w:p>
    <w:p w14:paraId="0EB80428" w14:textId="77777777" w:rsidR="006978EB" w:rsidRDefault="006978EB" w:rsidP="006978EB">
      <w:pPr>
        <w:rPr>
          <w:b/>
          <w:sz w:val="28"/>
        </w:rPr>
      </w:pPr>
    </w:p>
    <w:p w14:paraId="44842602" w14:textId="77777777" w:rsidR="006978EB" w:rsidRDefault="006978EB" w:rsidP="006978EB">
      <w:pPr>
        <w:rPr>
          <w:b/>
          <w:sz w:val="28"/>
        </w:rPr>
      </w:pPr>
      <w:r>
        <w:rPr>
          <w:b/>
          <w:sz w:val="28"/>
        </w:rPr>
        <w:t xml:space="preserve">Nature of the decision: </w:t>
      </w:r>
    </w:p>
    <w:p w14:paraId="1CB2EC67" w14:textId="77777777" w:rsidR="006978EB" w:rsidRDefault="006978EB" w:rsidP="006978EB">
      <w:pPr>
        <w:rPr>
          <w:b/>
          <w:sz w:val="28"/>
        </w:rPr>
      </w:pPr>
    </w:p>
    <w:p w14:paraId="1723DE72" w14:textId="63AD421A" w:rsidR="006978EB" w:rsidRDefault="006978EB" w:rsidP="006978EB">
      <w:pPr>
        <w:rPr>
          <w:lang w:val="en-US"/>
        </w:rPr>
      </w:pPr>
      <w:r>
        <w:rPr>
          <w:lang w:val="en-US"/>
        </w:rPr>
        <w:t>To provide pre and post 16 education provision for children and young people with SEND.</w:t>
      </w:r>
    </w:p>
    <w:p w14:paraId="561989A3" w14:textId="77777777" w:rsidR="006978EB" w:rsidRDefault="006978EB" w:rsidP="006978EB"/>
    <w:p w14:paraId="2CC22455" w14:textId="77777777" w:rsidR="006978EB" w:rsidRDefault="006978EB" w:rsidP="006978EB">
      <w:pPr>
        <w:rPr>
          <w:b/>
          <w:sz w:val="28"/>
        </w:rPr>
      </w:pPr>
      <w:r>
        <w:rPr>
          <w:b/>
          <w:sz w:val="28"/>
        </w:rPr>
        <w:t>Who will make the decision?</w:t>
      </w:r>
    </w:p>
    <w:p w14:paraId="2EF89CDC" w14:textId="77777777" w:rsidR="006978EB" w:rsidRDefault="006978EB" w:rsidP="006978EB">
      <w:pPr>
        <w:rPr>
          <w:b/>
          <w:sz w:val="28"/>
        </w:rPr>
      </w:pPr>
    </w:p>
    <w:p w14:paraId="12A65E72" w14:textId="77777777" w:rsidR="006978EB" w:rsidRDefault="006978EB" w:rsidP="006978EB">
      <w:r>
        <w:rPr>
          <w:lang w:val="en-US"/>
        </w:rPr>
        <w:t>Councillor Barnes</w:t>
      </w:r>
    </w:p>
    <w:p w14:paraId="1381E993" w14:textId="77777777" w:rsidR="006978EB" w:rsidRDefault="006978EB" w:rsidP="006978EB"/>
    <w:p w14:paraId="79EA5BAE" w14:textId="77777777" w:rsidR="006978EB" w:rsidRDefault="006978EB" w:rsidP="006978EB">
      <w:pPr>
        <w:rPr>
          <w:b/>
          <w:sz w:val="28"/>
        </w:rPr>
      </w:pPr>
      <w:r>
        <w:rPr>
          <w:b/>
          <w:sz w:val="28"/>
        </w:rPr>
        <w:t>When is the decision to be taken?</w:t>
      </w:r>
    </w:p>
    <w:p w14:paraId="2ECC13A7" w14:textId="77777777" w:rsidR="006978EB" w:rsidRDefault="006978EB" w:rsidP="006978EB">
      <w:pPr>
        <w:rPr>
          <w:b/>
          <w:sz w:val="28"/>
        </w:rPr>
      </w:pPr>
    </w:p>
    <w:p w14:paraId="661AC7CE" w14:textId="67E3CDAF" w:rsidR="006978EB" w:rsidRDefault="006978EB" w:rsidP="006978EB">
      <w:r>
        <w:t>July 2021</w:t>
      </w:r>
    </w:p>
    <w:p w14:paraId="2C701762" w14:textId="77777777" w:rsidR="006978EB" w:rsidRDefault="006978EB" w:rsidP="006978EB"/>
    <w:p w14:paraId="633DD381" w14:textId="77777777" w:rsidR="006978EB" w:rsidRDefault="006978EB" w:rsidP="006978EB">
      <w:pPr>
        <w:rPr>
          <w:b/>
          <w:sz w:val="28"/>
        </w:rPr>
      </w:pPr>
      <w:r>
        <w:rPr>
          <w:b/>
          <w:sz w:val="28"/>
        </w:rPr>
        <w:t>Who will be consulted and how?</w:t>
      </w:r>
    </w:p>
    <w:p w14:paraId="55E7F1F3" w14:textId="77777777" w:rsidR="006978EB" w:rsidRDefault="006978EB" w:rsidP="006978EB">
      <w:pPr>
        <w:rPr>
          <w:b/>
          <w:sz w:val="28"/>
        </w:rPr>
      </w:pPr>
    </w:p>
    <w:p w14:paraId="3E39DB4F" w14:textId="77777777" w:rsidR="006978EB" w:rsidRDefault="006978EB" w:rsidP="006978EB">
      <w:pPr>
        <w:rPr>
          <w:noProof/>
          <w:lang w:val="en-US"/>
        </w:rPr>
      </w:pPr>
      <w:r>
        <w:rPr>
          <w:noProof/>
          <w:lang w:val="en-US"/>
        </w:rPr>
        <w:t>Cabinet Member for Children</w:t>
      </w:r>
    </w:p>
    <w:p w14:paraId="4C9F2BFB" w14:textId="77777777" w:rsidR="006978EB" w:rsidRDefault="006978EB" w:rsidP="006978EB">
      <w:pPr>
        <w:rPr>
          <w:noProof/>
          <w:lang w:val="en-US"/>
        </w:rPr>
      </w:pPr>
      <w:r>
        <w:rPr>
          <w:noProof/>
          <w:lang w:val="en-US"/>
        </w:rPr>
        <w:t>Chief Finance Officer</w:t>
      </w:r>
    </w:p>
    <w:p w14:paraId="11672490" w14:textId="77777777" w:rsidR="006978EB" w:rsidRDefault="006978EB" w:rsidP="006978EB">
      <w:pPr>
        <w:rPr>
          <w:noProof/>
          <w:lang w:val="en-US"/>
        </w:rPr>
      </w:pPr>
      <w:r>
        <w:rPr>
          <w:noProof/>
          <w:lang w:val="en-US"/>
        </w:rPr>
        <w:t>Chief Legal Officer</w:t>
      </w:r>
    </w:p>
    <w:p w14:paraId="3CF25CC3" w14:textId="77777777" w:rsidR="006978EB" w:rsidRDefault="006978EB" w:rsidP="006978EB">
      <w:pPr>
        <w:rPr>
          <w:noProof/>
          <w:lang w:val="en-US"/>
        </w:rPr>
      </w:pPr>
      <w:r>
        <w:rPr>
          <w:noProof/>
          <w:lang w:val="en-US"/>
        </w:rPr>
        <w:t>Corporate Director for Children &amp; Families</w:t>
      </w:r>
    </w:p>
    <w:p w14:paraId="38DD8460" w14:textId="77777777" w:rsidR="006978EB" w:rsidRDefault="006978EB" w:rsidP="006978EB">
      <w:pPr>
        <w:rPr>
          <w:lang w:val="en-US"/>
        </w:rPr>
      </w:pPr>
      <w:r>
        <w:rPr>
          <w:noProof/>
          <w:lang w:val="en-US"/>
        </w:rPr>
        <w:t>All of the above will be consulted via approval of the delegated decision.</w:t>
      </w:r>
    </w:p>
    <w:p w14:paraId="252C210E" w14:textId="77777777" w:rsidR="006978EB" w:rsidRDefault="006978EB" w:rsidP="006978EB"/>
    <w:p w14:paraId="28FCE92F" w14:textId="77777777" w:rsidR="006978EB" w:rsidRDefault="006978EB" w:rsidP="006978EB">
      <w:pPr>
        <w:rPr>
          <w:b/>
          <w:sz w:val="28"/>
        </w:rPr>
      </w:pPr>
      <w:r>
        <w:rPr>
          <w:b/>
          <w:sz w:val="28"/>
        </w:rPr>
        <w:t>Supporting documentation:</w:t>
      </w:r>
    </w:p>
    <w:p w14:paraId="098A746A" w14:textId="77777777" w:rsidR="006978EB" w:rsidRDefault="006978EB" w:rsidP="006978EB">
      <w:pPr>
        <w:rPr>
          <w:b/>
          <w:sz w:val="28"/>
        </w:rPr>
      </w:pPr>
    </w:p>
    <w:p w14:paraId="1FA0ACCC" w14:textId="77777777" w:rsidR="006978EB" w:rsidRDefault="006978EB" w:rsidP="006978EB">
      <w:pPr>
        <w:rPr>
          <w:lang w:val="en-US"/>
        </w:rPr>
      </w:pPr>
      <w:r>
        <w:t>There are no supporting documents for this decision</w:t>
      </w:r>
      <w:r>
        <w:rPr>
          <w:lang w:val="en-US"/>
        </w:rPr>
        <w:t xml:space="preserve"> </w:t>
      </w:r>
    </w:p>
    <w:p w14:paraId="7211E0FA" w14:textId="77777777" w:rsidR="006978EB" w:rsidRDefault="006978EB" w:rsidP="006978EB"/>
    <w:p w14:paraId="32F0D2FA" w14:textId="77777777" w:rsidR="006978EB" w:rsidRDefault="006978EB" w:rsidP="006978EB">
      <w:pPr>
        <w:rPr>
          <w:b/>
          <w:sz w:val="28"/>
        </w:rPr>
      </w:pPr>
      <w:r>
        <w:rPr>
          <w:b/>
          <w:sz w:val="28"/>
        </w:rPr>
        <w:t>How and by when to make representations:</w:t>
      </w:r>
    </w:p>
    <w:p w14:paraId="5BDA99E9" w14:textId="77777777" w:rsidR="006978EB" w:rsidRDefault="006978EB" w:rsidP="006978EB">
      <w:pPr>
        <w:rPr>
          <w:b/>
          <w:sz w:val="28"/>
        </w:rPr>
      </w:pPr>
    </w:p>
    <w:p w14:paraId="6C4F585B" w14:textId="6064CF96" w:rsidR="006978EB" w:rsidRDefault="006978EB" w:rsidP="006978EB">
      <w:r>
        <w:t>Representations should be made to Kellie Gorman before 26 July 2021.</w:t>
      </w:r>
    </w:p>
    <w:p w14:paraId="3AFD9DA9" w14:textId="1FDE9064" w:rsidR="006978EB" w:rsidRDefault="006978EB" w:rsidP="006978EB">
      <w:r>
        <w:t xml:space="preserve">Tel: </w:t>
      </w:r>
      <w:r w:rsidRPr="00BB1643">
        <w:rPr>
          <w:lang w:val="en-US"/>
        </w:rPr>
        <w:t>07795 305962</w:t>
      </w:r>
    </w:p>
    <w:p w14:paraId="2E9626F3" w14:textId="77777777" w:rsidR="006978EB" w:rsidRDefault="006978EB" w:rsidP="006978EB"/>
    <w:p w14:paraId="516107DA" w14:textId="4BB3E43A" w:rsidR="006978EB" w:rsidRDefault="006978EB" w:rsidP="006978EB">
      <w:r>
        <w:t>First published in Forward Plan on 28 June 2021</w:t>
      </w:r>
    </w:p>
    <w:p w14:paraId="12770C4B" w14:textId="77777777" w:rsidR="006978EB" w:rsidRDefault="006978EB" w:rsidP="006978EB"/>
    <w:p w14:paraId="7C1F4168" w14:textId="1645FA13" w:rsidR="006978EB" w:rsidRPr="008254C1" w:rsidRDefault="007634CD" w:rsidP="006978EB">
      <w:pPr>
        <w:rPr>
          <w:b/>
          <w:sz w:val="28"/>
          <w:szCs w:val="28"/>
        </w:rPr>
      </w:pPr>
      <w:r>
        <w:rPr>
          <w:noProof/>
        </w:rPr>
        <mc:AlternateContent>
          <mc:Choice Requires="wps">
            <w:drawing>
              <wp:anchor distT="0" distB="0" distL="114300" distR="114300" simplePos="0" relativeHeight="251714560" behindDoc="0" locked="0" layoutInCell="1" allowOverlap="1" wp14:anchorId="6F2BA3A4" wp14:editId="6F75D3A9">
                <wp:simplePos x="0" y="0"/>
                <wp:positionH relativeFrom="column">
                  <wp:posOffset>1494790</wp:posOffset>
                </wp:positionH>
                <wp:positionV relativeFrom="paragraph">
                  <wp:posOffset>460375</wp:posOffset>
                </wp:positionV>
                <wp:extent cx="1160780" cy="726440"/>
                <wp:effectExtent l="0" t="0" r="0" b="0"/>
                <wp:wrapNone/>
                <wp:docPr id="39" name="Text Box 1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7831C23C" w14:textId="1F2AE3C1" w:rsidR="006978EB" w:rsidRDefault="00BC30D0" w:rsidP="00BC30D0">
                            <w:r>
                              <w:object w:dxaOrig="1534" w:dyaOrig="997" w14:anchorId="32C03A77">
                                <v:shape id="_x0000_i1078" type="#_x0000_t75" style="width:76.45pt;height:49.5pt">
                                  <v:imagedata r:id="rId114" o:title=""/>
                                </v:shape>
                                <o:OLEObject Type="Embed" ProgID="AcroExch.Document.DC" ShapeID="_x0000_i1078" DrawAspect="Icon" ObjectID="_1725969518" r:id="rId115"/>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F2BA3A4" id="Text Box 1996" o:spid="_x0000_s1064" type="#_x0000_t202" style="position:absolute;margin-left:117.7pt;margin-top:36.25pt;width:91.4pt;height:57.2pt;z-index:251714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" strokeweight=".5pt">
                <v:textbox style="mso-fit-shape-to-text:t">
                  <w:txbxContent>
                    <w:p w14:paraId="7831C23C" w14:textId="1F2AE3C1" w:rsidR="006978EB" w:rsidRDefault="00BC30D0" w:rsidP="00BC30D0">
                      <w:r>
                        <w:object w:dxaOrig="1534" w:dyaOrig="997" w14:anchorId="32C03A77">
                          <v:shape id="_x0000_i1076" type="#_x0000_t75" style="width:76.45pt;height:49.5pt">
                            <v:imagedata r:id="rId116" o:title=""/>
                          </v:shape>
                          <o:OLEObject Type="Embed" ProgID="AcroExch.Document.DC" ShapeID="_x0000_i1076" DrawAspect="Icon" ObjectID="_1722152174" r:id="rId117"/>
                        </w:object>
                      </w:r>
                    </w:p>
                  </w:txbxContent>
                </v:textbox>
              </v:shape>
            </w:pict>
          </mc:Fallback>
        </mc:AlternateContent>
      </w:r>
      <w:r w:rsidR="006978EB" w:rsidRPr="008254C1">
        <w:rPr>
          <w:b/>
          <w:sz w:val="28"/>
          <w:szCs w:val="28"/>
        </w:rPr>
        <w:t>Following the Making of the decision, the decision form will be published here:</w:t>
      </w:r>
    </w:p>
    <w:p w14:paraId="561D1A68" w14:textId="77777777" w:rsidR="006978EB" w:rsidRDefault="006978EB" w:rsidP="006978EB"/>
    <w:p w14:paraId="358AE9B7" w14:textId="2257DF2B" w:rsidR="006978EB" w:rsidRDefault="006978EB" w:rsidP="006978EB"/>
    <w:p w14:paraId="20192A0C" w14:textId="006ED565" w:rsidR="00CE55C5" w:rsidRDefault="00CE55C5" w:rsidP="006978EB"/>
    <w:p w14:paraId="36FD3EA9" w14:textId="2C59B15D" w:rsidR="00CE55C5" w:rsidRDefault="00CE55C5" w:rsidP="006978EB"/>
    <w:p w14:paraId="07F6052B" w14:textId="77777777" w:rsidR="00CE55C5" w:rsidRDefault="00CE55C5" w:rsidP="006978EB"/>
    <w:p w14:paraId="2D34D478" w14:textId="77777777" w:rsidR="006978EB" w:rsidRDefault="006978EB" w:rsidP="006978EB"/>
    <w:p w14:paraId="5EC7C1E7" w14:textId="77777777" w:rsidR="006978EB" w:rsidRDefault="006978EB" w:rsidP="006978EB"/>
    <w:p w14:paraId="6513AD7B" w14:textId="1A3D3D4F" w:rsidR="00CE55C5" w:rsidRDefault="00CE55C5" w:rsidP="00CE55C5">
      <w:pPr>
        <w:rPr>
          <w:b/>
          <w:sz w:val="28"/>
        </w:rPr>
      </w:pPr>
      <w:r>
        <w:rPr>
          <w:b/>
          <w:sz w:val="28"/>
        </w:rPr>
        <w:lastRenderedPageBreak/>
        <w:t xml:space="preserve">DECISION: CDD0021 </w:t>
      </w:r>
      <w:r>
        <w:rPr>
          <w:b/>
          <w:sz w:val="28"/>
          <w:szCs w:val="28"/>
          <w:lang w:val="en-US"/>
        </w:rPr>
        <w:t>Tees Valley Independent Fostering Agency Framework – Extension from 01.04.2022 until 30.06.2022</w:t>
      </w:r>
    </w:p>
    <w:p w14:paraId="3EF32259" w14:textId="77777777" w:rsidR="00CE55C5" w:rsidRDefault="00CE55C5" w:rsidP="00CE55C5">
      <w:pPr>
        <w:rPr>
          <w:b/>
          <w:sz w:val="28"/>
        </w:rPr>
      </w:pPr>
    </w:p>
    <w:p w14:paraId="107981EF" w14:textId="77777777" w:rsidR="00CE55C5" w:rsidRDefault="00CE55C5" w:rsidP="00CE55C5">
      <w:pPr>
        <w:rPr>
          <w:b/>
          <w:sz w:val="28"/>
        </w:rPr>
      </w:pPr>
      <w:r>
        <w:rPr>
          <w:b/>
          <w:sz w:val="28"/>
        </w:rPr>
        <w:t xml:space="preserve">Nature of the decision: </w:t>
      </w:r>
    </w:p>
    <w:p w14:paraId="207A59E2" w14:textId="77777777" w:rsidR="00CE55C5" w:rsidRDefault="00CE55C5" w:rsidP="00CE55C5">
      <w:pPr>
        <w:rPr>
          <w:b/>
          <w:sz w:val="28"/>
        </w:rPr>
      </w:pPr>
    </w:p>
    <w:p w14:paraId="10D70573" w14:textId="1421E253" w:rsidR="00CE55C5" w:rsidRDefault="00CE55C5" w:rsidP="00CE55C5">
      <w:pPr>
        <w:rPr>
          <w:lang w:val="en-US"/>
        </w:rPr>
      </w:pPr>
      <w:r>
        <w:rPr>
          <w:lang w:val="en-US"/>
        </w:rPr>
        <w:t xml:space="preserve">To undertake a extension under an existing contract. </w:t>
      </w:r>
      <w:r w:rsidRPr="001B1267">
        <w:rPr>
          <w:lang w:val="en-US"/>
        </w:rPr>
        <w:t>The Council jointly with Darlington , Hartlepool , Middlesbrough and Stockton Borough Council have a framework in place for Independent Fostering Agencies (IFA) willing to work in partnership to ensure that outcomes for Children and Young People are met and public money is utilised to the best of our ability in order to ensure that there is sufficient provision .</w:t>
      </w:r>
      <w:r>
        <w:rPr>
          <w:lang w:val="en-US"/>
        </w:rPr>
        <w:t xml:space="preserve"> The exisitng framework ends on 31.03.2022 however new framework is due to commence 01.07.2022 therefore request to vary the current contract to allow an extension to cover the periods is required.</w:t>
      </w:r>
    </w:p>
    <w:p w14:paraId="23F8D828" w14:textId="77777777" w:rsidR="00CE55C5" w:rsidRDefault="00CE55C5" w:rsidP="00CE55C5"/>
    <w:p w14:paraId="1C894608" w14:textId="77777777" w:rsidR="00CE55C5" w:rsidRDefault="00CE55C5" w:rsidP="00CE55C5">
      <w:pPr>
        <w:rPr>
          <w:b/>
          <w:sz w:val="28"/>
        </w:rPr>
      </w:pPr>
      <w:r>
        <w:rPr>
          <w:b/>
          <w:sz w:val="28"/>
        </w:rPr>
        <w:t>Who will make the decision?</w:t>
      </w:r>
    </w:p>
    <w:p w14:paraId="59507008" w14:textId="77777777" w:rsidR="00CE55C5" w:rsidRDefault="00CE55C5" w:rsidP="00CE55C5">
      <w:pPr>
        <w:rPr>
          <w:b/>
          <w:sz w:val="28"/>
        </w:rPr>
      </w:pPr>
    </w:p>
    <w:p w14:paraId="7DE6B58C" w14:textId="77777777" w:rsidR="00CE55C5" w:rsidRDefault="00CE55C5" w:rsidP="00CE55C5">
      <w:r>
        <w:rPr>
          <w:lang w:val="en-US"/>
        </w:rPr>
        <w:t>Councillor Barnes</w:t>
      </w:r>
    </w:p>
    <w:p w14:paraId="16CFC97A" w14:textId="77777777" w:rsidR="00CE55C5" w:rsidRDefault="00CE55C5" w:rsidP="00CE55C5"/>
    <w:p w14:paraId="3C710C7C" w14:textId="77777777" w:rsidR="00CE55C5" w:rsidRDefault="00CE55C5" w:rsidP="00CE55C5">
      <w:pPr>
        <w:rPr>
          <w:b/>
          <w:sz w:val="28"/>
        </w:rPr>
      </w:pPr>
      <w:r>
        <w:rPr>
          <w:b/>
          <w:sz w:val="28"/>
        </w:rPr>
        <w:t>When is the decision to be taken?</w:t>
      </w:r>
    </w:p>
    <w:p w14:paraId="57F8CF9B" w14:textId="77777777" w:rsidR="00CE55C5" w:rsidRDefault="00CE55C5" w:rsidP="00CE55C5">
      <w:pPr>
        <w:rPr>
          <w:b/>
          <w:sz w:val="28"/>
        </w:rPr>
      </w:pPr>
    </w:p>
    <w:p w14:paraId="7F414FFC" w14:textId="45CA1729" w:rsidR="00CE55C5" w:rsidRDefault="00CE55C5" w:rsidP="00CE55C5">
      <w:r>
        <w:t>November 2021</w:t>
      </w:r>
    </w:p>
    <w:p w14:paraId="07A67F38" w14:textId="77777777" w:rsidR="00CE55C5" w:rsidRDefault="00CE55C5" w:rsidP="00CE55C5"/>
    <w:p w14:paraId="196B46D0" w14:textId="77777777" w:rsidR="00CE55C5" w:rsidRDefault="00CE55C5" w:rsidP="00CE55C5">
      <w:pPr>
        <w:rPr>
          <w:b/>
          <w:sz w:val="28"/>
        </w:rPr>
      </w:pPr>
      <w:r>
        <w:rPr>
          <w:b/>
          <w:sz w:val="28"/>
        </w:rPr>
        <w:t>Who will be consulted and how?</w:t>
      </w:r>
    </w:p>
    <w:p w14:paraId="43884745" w14:textId="77777777" w:rsidR="00CE55C5" w:rsidRDefault="00CE55C5" w:rsidP="00CE55C5">
      <w:pPr>
        <w:rPr>
          <w:b/>
          <w:sz w:val="28"/>
        </w:rPr>
      </w:pPr>
    </w:p>
    <w:p w14:paraId="5E22F443" w14:textId="77777777" w:rsidR="00CE55C5" w:rsidRDefault="00CE55C5" w:rsidP="00CE55C5">
      <w:pPr>
        <w:rPr>
          <w:noProof/>
          <w:lang w:val="en-US"/>
        </w:rPr>
      </w:pPr>
      <w:r>
        <w:rPr>
          <w:noProof/>
          <w:lang w:val="en-US"/>
        </w:rPr>
        <w:t>Cabinet Member for Children</w:t>
      </w:r>
    </w:p>
    <w:p w14:paraId="7E019224" w14:textId="77777777" w:rsidR="00CE55C5" w:rsidRDefault="00CE55C5" w:rsidP="00CE55C5">
      <w:pPr>
        <w:rPr>
          <w:noProof/>
          <w:lang w:val="en-US"/>
        </w:rPr>
      </w:pPr>
      <w:r>
        <w:rPr>
          <w:noProof/>
          <w:lang w:val="en-US"/>
        </w:rPr>
        <w:t>Chief Finance Officer</w:t>
      </w:r>
    </w:p>
    <w:p w14:paraId="1D506D2F" w14:textId="77777777" w:rsidR="00CE55C5" w:rsidRDefault="00CE55C5" w:rsidP="00CE55C5">
      <w:pPr>
        <w:rPr>
          <w:noProof/>
          <w:lang w:val="en-US"/>
        </w:rPr>
      </w:pPr>
      <w:r>
        <w:rPr>
          <w:noProof/>
          <w:lang w:val="en-US"/>
        </w:rPr>
        <w:t>Chief Legal Officer</w:t>
      </w:r>
    </w:p>
    <w:p w14:paraId="31797286" w14:textId="77777777" w:rsidR="00CE55C5" w:rsidRDefault="00CE55C5" w:rsidP="00CE55C5">
      <w:pPr>
        <w:rPr>
          <w:noProof/>
          <w:lang w:val="en-US"/>
        </w:rPr>
      </w:pPr>
      <w:r>
        <w:rPr>
          <w:noProof/>
          <w:lang w:val="en-US"/>
        </w:rPr>
        <w:t>Corporate Director for Children &amp; Families</w:t>
      </w:r>
    </w:p>
    <w:p w14:paraId="1B2B5F57" w14:textId="77777777" w:rsidR="00CE55C5" w:rsidRDefault="00CE55C5" w:rsidP="00CE55C5">
      <w:pPr>
        <w:rPr>
          <w:lang w:val="en-US"/>
        </w:rPr>
      </w:pPr>
      <w:r>
        <w:rPr>
          <w:noProof/>
          <w:lang w:val="en-US"/>
        </w:rPr>
        <w:t>All of the above will be consulted via approval of the delegated decision.</w:t>
      </w:r>
    </w:p>
    <w:p w14:paraId="69F54C38" w14:textId="77777777" w:rsidR="00CE55C5" w:rsidRDefault="00CE55C5" w:rsidP="00CE55C5"/>
    <w:p w14:paraId="0279E25B" w14:textId="77777777" w:rsidR="00CE55C5" w:rsidRDefault="00CE55C5" w:rsidP="00CE55C5">
      <w:pPr>
        <w:rPr>
          <w:b/>
          <w:sz w:val="28"/>
        </w:rPr>
      </w:pPr>
      <w:r>
        <w:rPr>
          <w:b/>
          <w:sz w:val="28"/>
        </w:rPr>
        <w:t>Supporting documentation:</w:t>
      </w:r>
    </w:p>
    <w:p w14:paraId="18ED60A7" w14:textId="77777777" w:rsidR="00CE55C5" w:rsidRDefault="00CE55C5" w:rsidP="00CE55C5">
      <w:pPr>
        <w:rPr>
          <w:b/>
          <w:sz w:val="28"/>
        </w:rPr>
      </w:pPr>
    </w:p>
    <w:p w14:paraId="65A1A4DC" w14:textId="77777777" w:rsidR="00CE55C5" w:rsidRDefault="00CE55C5" w:rsidP="00CE55C5">
      <w:pPr>
        <w:rPr>
          <w:lang w:val="en-US"/>
        </w:rPr>
      </w:pPr>
      <w:r>
        <w:t>There are no supporting documents for this decision</w:t>
      </w:r>
      <w:r>
        <w:rPr>
          <w:lang w:val="en-US"/>
        </w:rPr>
        <w:t xml:space="preserve"> </w:t>
      </w:r>
    </w:p>
    <w:p w14:paraId="053E73A0" w14:textId="77777777" w:rsidR="00CE55C5" w:rsidRDefault="00CE55C5" w:rsidP="00CE55C5"/>
    <w:p w14:paraId="47E68396" w14:textId="77777777" w:rsidR="00CE55C5" w:rsidRDefault="00CE55C5" w:rsidP="00CE55C5">
      <w:pPr>
        <w:rPr>
          <w:b/>
          <w:sz w:val="28"/>
        </w:rPr>
      </w:pPr>
      <w:r>
        <w:rPr>
          <w:b/>
          <w:sz w:val="28"/>
        </w:rPr>
        <w:t>How and by when to make representations:</w:t>
      </w:r>
    </w:p>
    <w:p w14:paraId="7152EFC0" w14:textId="77777777" w:rsidR="00CE55C5" w:rsidRDefault="00CE55C5" w:rsidP="00CE55C5">
      <w:pPr>
        <w:rPr>
          <w:b/>
          <w:sz w:val="28"/>
        </w:rPr>
      </w:pPr>
    </w:p>
    <w:p w14:paraId="15C485EC" w14:textId="42F0E842" w:rsidR="00CE55C5" w:rsidRDefault="00CE55C5" w:rsidP="00CE55C5">
      <w:r>
        <w:t>Representations should be made to Emma Russell before 25 November 2021.</w:t>
      </w:r>
    </w:p>
    <w:p w14:paraId="2F527B3D" w14:textId="77777777" w:rsidR="00CE55C5" w:rsidRDefault="00CE55C5" w:rsidP="00CE55C5">
      <w:r>
        <w:t xml:space="preserve">Tel: </w:t>
      </w:r>
      <w:r>
        <w:rPr>
          <w:noProof/>
          <w:lang w:val="en-US"/>
        </w:rPr>
        <w:t>01642444156</w:t>
      </w:r>
    </w:p>
    <w:p w14:paraId="0A4E9819" w14:textId="77777777" w:rsidR="00CE55C5" w:rsidRDefault="00CE55C5" w:rsidP="00CE55C5"/>
    <w:p w14:paraId="042DAEC2" w14:textId="691A93AF" w:rsidR="00CE55C5" w:rsidRDefault="00CE55C5" w:rsidP="00CE55C5">
      <w:r>
        <w:t xml:space="preserve">First published in Forward Plan on </w:t>
      </w:r>
      <w:r w:rsidR="009D200B">
        <w:t>28 October</w:t>
      </w:r>
      <w:r>
        <w:t xml:space="preserve"> 2021</w:t>
      </w:r>
    </w:p>
    <w:p w14:paraId="6795FA60" w14:textId="77777777" w:rsidR="00CE55C5" w:rsidRDefault="00CE55C5" w:rsidP="00CE55C5"/>
    <w:p w14:paraId="0DEA437C" w14:textId="4FDC76E7" w:rsidR="006978EB" w:rsidRDefault="00787DAD" w:rsidP="00CE55C5">
      <w:pPr>
        <w:rPr>
          <w:b/>
          <w:sz w:val="28"/>
          <w:szCs w:val="28"/>
        </w:rPr>
      </w:pPr>
      <w:r>
        <w:rPr>
          <w:noProof/>
        </w:rPr>
        <mc:AlternateContent>
          <mc:Choice Requires="wps">
            <w:drawing>
              <wp:anchor distT="0" distB="0" distL="114300" distR="114300" simplePos="0" relativeHeight="251736064" behindDoc="0" locked="0" layoutInCell="1" allowOverlap="1" wp14:anchorId="18DFD3C0" wp14:editId="5871EEA0">
                <wp:simplePos x="0" y="0"/>
                <wp:positionH relativeFrom="column">
                  <wp:posOffset>1894840</wp:posOffset>
                </wp:positionH>
                <wp:positionV relativeFrom="paragraph">
                  <wp:posOffset>229235</wp:posOffset>
                </wp:positionV>
                <wp:extent cx="1323975" cy="1143000"/>
                <wp:effectExtent l="0" t="0" r="9525" b="0"/>
                <wp:wrapNone/>
                <wp:docPr id="1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43107EF" w14:textId="66214CD6" w:rsidR="00CE55C5" w:rsidRDefault="00715454" w:rsidP="00715454">
                            <w:r>
                              <w:object w:dxaOrig="1534" w:dyaOrig="997" w14:anchorId="16590F10">
                                <v:shape id="_x0000_i1080" type="#_x0000_t75" style="width:76.7pt;height:49.85pt">
                                  <v:imagedata r:id="rId118" o:title=""/>
                                </v:shape>
                                <o:OLEObject Type="Embed" ProgID="AcroExch.Document.DC" ShapeID="_x0000_i1080" DrawAspect="Icon" ObjectID="_1725969519" r:id="rId1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8DFD3C0" id="_x0000_s1065" type="#_x0000_t202" style="position:absolute;margin-left:149.2pt;margin-top:18.05pt;width:104.25pt;height:90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" fillcolor="window" strokeweight=".5pt">
                <v:path arrowok="t"/>
                <v:textbox style="mso-fit-shape-to-text:t">
                  <w:txbxContent>
                    <w:p w14:paraId="043107EF" w14:textId="66214CD6" w:rsidR="00CE55C5" w:rsidRDefault="00715454" w:rsidP="00715454">
                      <w:r>
                        <w:object w:dxaOrig="1534" w:dyaOrig="997" w14:anchorId="16590F10">
                          <v:shape id="_x0000_i1078" type="#_x0000_t75" style="width:76.7pt;height:49.85pt">
                            <v:imagedata r:id="rId120" o:title=""/>
                          </v:shape>
                          <o:OLEObject Type="Embed" ProgID="AcroExch.Document.DC" ShapeID="_x0000_i1078" DrawAspect="Icon" ObjectID="_1722152175" r:id="rId121"/>
                        </w:object>
                      </w:r>
                    </w:p>
                  </w:txbxContent>
                </v:textbox>
              </v:shape>
            </w:pict>
          </mc:Fallback>
        </mc:AlternateContent>
      </w:r>
      <w:r w:rsidR="00CE55C5" w:rsidRPr="008254C1">
        <w:rPr>
          <w:b/>
          <w:sz w:val="28"/>
          <w:szCs w:val="28"/>
        </w:rPr>
        <w:t>Following</w:t>
      </w:r>
      <w:r w:rsidR="00CE55C5">
        <w:rPr>
          <w:b/>
          <w:sz w:val="28"/>
          <w:szCs w:val="28"/>
        </w:rPr>
        <w:t xml:space="preserve"> </w:t>
      </w:r>
      <w:r w:rsidR="00CE55C5" w:rsidRPr="008254C1">
        <w:rPr>
          <w:b/>
          <w:sz w:val="28"/>
          <w:szCs w:val="28"/>
        </w:rPr>
        <w:t>the Making of the decision, the decision form will be published here:</w:t>
      </w:r>
    </w:p>
    <w:p w14:paraId="0E2480FE" w14:textId="71FE3487" w:rsidR="00787DAD" w:rsidRDefault="00787DAD" w:rsidP="00CE55C5"/>
    <w:p w14:paraId="072F28D4" w14:textId="232A36CC" w:rsidR="00787DAD" w:rsidRDefault="00787DAD" w:rsidP="00787DAD">
      <w:pPr>
        <w:rPr>
          <w:b/>
          <w:sz w:val="28"/>
        </w:rPr>
      </w:pPr>
      <w:r>
        <w:rPr>
          <w:b/>
          <w:sz w:val="28"/>
        </w:rPr>
        <w:lastRenderedPageBreak/>
        <w:t xml:space="preserve">DECISION: CDD0022 </w:t>
      </w:r>
      <w:r w:rsidRPr="00787DAD">
        <w:rPr>
          <w:b/>
          <w:bCs/>
          <w:sz w:val="28"/>
          <w:szCs w:val="28"/>
          <w:lang w:val="en-US"/>
        </w:rPr>
        <w:t>Commencement of a procurement process for the award of a contract to undertake internal building modifications with the Council's PFI schools</w:t>
      </w:r>
    </w:p>
    <w:p w14:paraId="373E0B35" w14:textId="77777777" w:rsidR="00787DAD" w:rsidRDefault="00787DAD" w:rsidP="00787DAD">
      <w:pPr>
        <w:rPr>
          <w:b/>
          <w:sz w:val="28"/>
        </w:rPr>
      </w:pPr>
    </w:p>
    <w:p w14:paraId="6240C0F3" w14:textId="77777777" w:rsidR="00787DAD" w:rsidRDefault="00787DAD" w:rsidP="00787DAD">
      <w:pPr>
        <w:rPr>
          <w:b/>
          <w:sz w:val="28"/>
        </w:rPr>
      </w:pPr>
      <w:r>
        <w:rPr>
          <w:b/>
          <w:sz w:val="28"/>
        </w:rPr>
        <w:t xml:space="preserve">Nature of the decision: </w:t>
      </w:r>
    </w:p>
    <w:p w14:paraId="69371C2B" w14:textId="77777777" w:rsidR="00787DAD" w:rsidRDefault="00787DAD" w:rsidP="00787DAD">
      <w:pPr>
        <w:rPr>
          <w:b/>
          <w:sz w:val="28"/>
        </w:rPr>
      </w:pPr>
    </w:p>
    <w:p w14:paraId="02407B10" w14:textId="02D2AA73" w:rsidR="00787DAD" w:rsidRDefault="00787DAD" w:rsidP="00787DAD">
      <w:pPr>
        <w:rPr>
          <w:lang w:val="en-US"/>
        </w:rPr>
      </w:pPr>
      <w:r>
        <w:rPr>
          <w:noProof/>
          <w:lang w:val="en-US"/>
        </w:rPr>
        <w:t xml:space="preserve">Commence a procurement process in order to award a contract for internal remodelling and refurbishment within the Council's PFI schools </w:t>
      </w:r>
      <w:r w:rsidRPr="00492934">
        <w:rPr>
          <w:noProof/>
          <w:lang w:val="en-US"/>
        </w:rPr>
        <w:t>to facilitate additional temporary capacity</w:t>
      </w:r>
    </w:p>
    <w:p w14:paraId="7EBDB554" w14:textId="77777777" w:rsidR="00787DAD" w:rsidRDefault="00787DAD" w:rsidP="00787DAD"/>
    <w:p w14:paraId="4EE25147" w14:textId="77777777" w:rsidR="00787DAD" w:rsidRDefault="00787DAD" w:rsidP="00787DAD">
      <w:pPr>
        <w:rPr>
          <w:b/>
          <w:sz w:val="28"/>
        </w:rPr>
      </w:pPr>
      <w:r>
        <w:rPr>
          <w:b/>
          <w:sz w:val="28"/>
        </w:rPr>
        <w:t>Who will make the decision?</w:t>
      </w:r>
    </w:p>
    <w:p w14:paraId="5B54E1A4" w14:textId="77777777" w:rsidR="00787DAD" w:rsidRDefault="00787DAD" w:rsidP="00787DAD">
      <w:pPr>
        <w:rPr>
          <w:b/>
          <w:sz w:val="28"/>
        </w:rPr>
      </w:pPr>
    </w:p>
    <w:p w14:paraId="62612A0A" w14:textId="77777777" w:rsidR="00787DAD" w:rsidRDefault="00787DAD" w:rsidP="00787DAD">
      <w:r>
        <w:rPr>
          <w:lang w:val="en-US"/>
        </w:rPr>
        <w:t>Councillor Barnes</w:t>
      </w:r>
    </w:p>
    <w:p w14:paraId="4496BD31" w14:textId="77777777" w:rsidR="00787DAD" w:rsidRDefault="00787DAD" w:rsidP="00787DAD"/>
    <w:p w14:paraId="65E4C86E" w14:textId="77777777" w:rsidR="00787DAD" w:rsidRDefault="00787DAD" w:rsidP="00787DAD">
      <w:pPr>
        <w:rPr>
          <w:b/>
          <w:sz w:val="28"/>
        </w:rPr>
      </w:pPr>
      <w:r>
        <w:rPr>
          <w:b/>
          <w:sz w:val="28"/>
        </w:rPr>
        <w:t>When is the decision to be taken?</w:t>
      </w:r>
    </w:p>
    <w:p w14:paraId="14EA16AE" w14:textId="77777777" w:rsidR="00787DAD" w:rsidRDefault="00787DAD" w:rsidP="00787DAD">
      <w:pPr>
        <w:rPr>
          <w:b/>
          <w:sz w:val="28"/>
        </w:rPr>
      </w:pPr>
    </w:p>
    <w:p w14:paraId="7374C835" w14:textId="54783E0F" w:rsidR="00787DAD" w:rsidRDefault="00787DAD" w:rsidP="00787DAD">
      <w:r>
        <w:t>January 2022</w:t>
      </w:r>
    </w:p>
    <w:p w14:paraId="62317F87" w14:textId="77777777" w:rsidR="00787DAD" w:rsidRDefault="00787DAD" w:rsidP="00787DAD"/>
    <w:p w14:paraId="1FF65C00" w14:textId="77777777" w:rsidR="00787DAD" w:rsidRDefault="00787DAD" w:rsidP="00787DAD">
      <w:pPr>
        <w:rPr>
          <w:b/>
          <w:sz w:val="28"/>
        </w:rPr>
      </w:pPr>
      <w:r>
        <w:rPr>
          <w:b/>
          <w:sz w:val="28"/>
        </w:rPr>
        <w:t>Who will be consulted and how?</w:t>
      </w:r>
    </w:p>
    <w:p w14:paraId="49342C70" w14:textId="77777777" w:rsidR="00787DAD" w:rsidRDefault="00787DAD" w:rsidP="00787DAD">
      <w:pPr>
        <w:rPr>
          <w:b/>
          <w:sz w:val="28"/>
        </w:rPr>
      </w:pPr>
    </w:p>
    <w:p w14:paraId="7199A69E" w14:textId="77777777" w:rsidR="00787DAD" w:rsidRDefault="00787DAD" w:rsidP="00787DAD">
      <w:pPr>
        <w:rPr>
          <w:noProof/>
          <w:lang w:val="en-US"/>
        </w:rPr>
      </w:pPr>
      <w:r>
        <w:rPr>
          <w:noProof/>
          <w:lang w:val="en-US"/>
        </w:rPr>
        <w:t>Cabinet Member for Children</w:t>
      </w:r>
    </w:p>
    <w:p w14:paraId="2E99E4C0" w14:textId="77777777" w:rsidR="00787DAD" w:rsidRDefault="00787DAD" w:rsidP="00787DAD">
      <w:pPr>
        <w:rPr>
          <w:noProof/>
          <w:lang w:val="en-US"/>
        </w:rPr>
      </w:pPr>
      <w:r>
        <w:rPr>
          <w:noProof/>
          <w:lang w:val="en-US"/>
        </w:rPr>
        <w:t>Chief Finance Officer</w:t>
      </w:r>
    </w:p>
    <w:p w14:paraId="60E95C36" w14:textId="77777777" w:rsidR="00787DAD" w:rsidRDefault="00787DAD" w:rsidP="00787DAD">
      <w:pPr>
        <w:rPr>
          <w:noProof/>
          <w:lang w:val="en-US"/>
        </w:rPr>
      </w:pPr>
      <w:r>
        <w:rPr>
          <w:noProof/>
          <w:lang w:val="en-US"/>
        </w:rPr>
        <w:t>Chief Legal Officer</w:t>
      </w:r>
    </w:p>
    <w:p w14:paraId="738361E0" w14:textId="77777777" w:rsidR="00787DAD" w:rsidRDefault="00787DAD" w:rsidP="00787DAD">
      <w:pPr>
        <w:rPr>
          <w:noProof/>
          <w:lang w:val="en-US"/>
        </w:rPr>
      </w:pPr>
      <w:r>
        <w:rPr>
          <w:noProof/>
          <w:lang w:val="en-US"/>
        </w:rPr>
        <w:t>Corporate Director for Children &amp; Families</w:t>
      </w:r>
    </w:p>
    <w:p w14:paraId="124EBB8C" w14:textId="212B4DDD" w:rsidR="00787DAD" w:rsidRDefault="00787DAD" w:rsidP="00787DAD">
      <w:pPr>
        <w:rPr>
          <w:noProof/>
          <w:lang w:val="en-US"/>
        </w:rPr>
      </w:pPr>
      <w:r>
        <w:rPr>
          <w:noProof/>
          <w:lang w:val="en-US"/>
        </w:rPr>
        <w:t>All of the above will be consulted via approval of the delegated decision.</w:t>
      </w:r>
    </w:p>
    <w:p w14:paraId="1556E750" w14:textId="5704D47C" w:rsidR="00787DAD" w:rsidRDefault="00787DAD" w:rsidP="00787DAD">
      <w:pPr>
        <w:rPr>
          <w:lang w:val="en-US"/>
        </w:rPr>
      </w:pPr>
      <w:r>
        <w:rPr>
          <w:noProof/>
          <w:lang w:val="en-US"/>
        </w:rPr>
        <w:t>PFI Manager - consultaion ongoing as part of project development.</w:t>
      </w:r>
    </w:p>
    <w:p w14:paraId="717DB65C" w14:textId="77777777" w:rsidR="00787DAD" w:rsidRDefault="00787DAD" w:rsidP="00787DAD"/>
    <w:p w14:paraId="7EC9D2B7" w14:textId="77777777" w:rsidR="00787DAD" w:rsidRDefault="00787DAD" w:rsidP="00787DAD">
      <w:pPr>
        <w:rPr>
          <w:b/>
          <w:sz w:val="28"/>
        </w:rPr>
      </w:pPr>
      <w:r>
        <w:rPr>
          <w:b/>
          <w:sz w:val="28"/>
        </w:rPr>
        <w:t>Supporting documentation:</w:t>
      </w:r>
    </w:p>
    <w:p w14:paraId="1FA5BAE2" w14:textId="77777777" w:rsidR="00787DAD" w:rsidRDefault="00787DAD" w:rsidP="00787DAD">
      <w:pPr>
        <w:rPr>
          <w:b/>
          <w:sz w:val="28"/>
        </w:rPr>
      </w:pPr>
    </w:p>
    <w:p w14:paraId="33FF2214" w14:textId="77777777" w:rsidR="00787DAD" w:rsidRDefault="00787DAD" w:rsidP="00787DAD">
      <w:pPr>
        <w:rPr>
          <w:lang w:val="en-US"/>
        </w:rPr>
      </w:pPr>
      <w:r>
        <w:t>There are no supporting documents for this decision</w:t>
      </w:r>
      <w:r>
        <w:rPr>
          <w:lang w:val="en-US"/>
        </w:rPr>
        <w:t xml:space="preserve"> </w:t>
      </w:r>
    </w:p>
    <w:p w14:paraId="5DCB3906" w14:textId="77777777" w:rsidR="00787DAD" w:rsidRDefault="00787DAD" w:rsidP="00787DAD"/>
    <w:p w14:paraId="58577A43" w14:textId="77777777" w:rsidR="00787DAD" w:rsidRDefault="00787DAD" w:rsidP="00787DAD">
      <w:pPr>
        <w:rPr>
          <w:b/>
          <w:sz w:val="28"/>
        </w:rPr>
      </w:pPr>
      <w:r>
        <w:rPr>
          <w:b/>
          <w:sz w:val="28"/>
        </w:rPr>
        <w:t>How and by when to make representations:</w:t>
      </w:r>
    </w:p>
    <w:p w14:paraId="2EFA4970" w14:textId="77777777" w:rsidR="00787DAD" w:rsidRDefault="00787DAD" w:rsidP="00787DAD">
      <w:pPr>
        <w:rPr>
          <w:b/>
          <w:sz w:val="28"/>
        </w:rPr>
      </w:pPr>
    </w:p>
    <w:p w14:paraId="52E01325" w14:textId="7FC6255A" w:rsidR="00787DAD" w:rsidRDefault="00787DAD" w:rsidP="00787DAD">
      <w:r>
        <w:t>Representations should be made to Ian Dunn before 5 January 2022.</w:t>
      </w:r>
    </w:p>
    <w:p w14:paraId="794B5AE3" w14:textId="3FFC5C36" w:rsidR="00787DAD" w:rsidRDefault="00787DAD" w:rsidP="00787DAD">
      <w:r>
        <w:t xml:space="preserve">Tel: </w:t>
      </w:r>
      <w:r>
        <w:rPr>
          <w:noProof/>
          <w:lang w:val="en-US"/>
        </w:rPr>
        <w:t>01642 771162</w:t>
      </w:r>
    </w:p>
    <w:p w14:paraId="5AEABE9C" w14:textId="77777777" w:rsidR="00787DAD" w:rsidRDefault="00787DAD" w:rsidP="00787DAD"/>
    <w:p w14:paraId="7A9F4228" w14:textId="1BF3C0CC" w:rsidR="00787DAD" w:rsidRDefault="00787DAD" w:rsidP="00787DAD">
      <w:r>
        <w:t>First published in Forward Plan on 8 December 2021</w:t>
      </w:r>
    </w:p>
    <w:p w14:paraId="4AB9F06B" w14:textId="77777777" w:rsidR="00787DAD" w:rsidRDefault="00787DAD" w:rsidP="00787DAD"/>
    <w:p w14:paraId="5A490453" w14:textId="0EB352C4" w:rsidR="00787DAD" w:rsidRDefault="006E65E6" w:rsidP="00787DAD">
      <w:r>
        <w:rPr>
          <w:noProof/>
        </w:rPr>
        <mc:AlternateContent>
          <mc:Choice Requires="wps">
            <w:drawing>
              <wp:anchor distT="0" distB="0" distL="114300" distR="114300" simplePos="0" relativeHeight="251740160" behindDoc="0" locked="0" layoutInCell="1" allowOverlap="1" wp14:anchorId="7AFF30C3" wp14:editId="4790B7CF">
                <wp:simplePos x="0" y="0"/>
                <wp:positionH relativeFrom="column">
                  <wp:posOffset>1466215</wp:posOffset>
                </wp:positionH>
                <wp:positionV relativeFrom="paragraph">
                  <wp:posOffset>373380</wp:posOffset>
                </wp:positionV>
                <wp:extent cx="1323975" cy="1143000"/>
                <wp:effectExtent l="0" t="0" r="9525" b="0"/>
                <wp:wrapNone/>
                <wp:docPr id="10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7CA4E6A" w14:textId="77777777" w:rsidR="00787DAD" w:rsidRDefault="00787DAD" w:rsidP="00787D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F30C3" id="_x0000_s1066" type="#_x0000_t202" style="position:absolute;margin-left:115.45pt;margin-top:29.4pt;width:104.25pt;height:90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U5Y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" fillcolor="window" strokeweight=".5pt">
                <v:path arrowok="t"/>
                <v:textbox>
                  <w:txbxContent>
                    <w:p w14:paraId="57CA4E6A" w14:textId="77777777" w:rsidR="00787DAD" w:rsidRDefault="00787DAD" w:rsidP="00787DAD"/>
                  </w:txbxContent>
                </v:textbox>
              </v:shape>
            </w:pict>
          </mc:Fallback>
        </mc:AlternateContent>
      </w:r>
      <w:r w:rsidR="00787DAD" w:rsidRPr="008254C1">
        <w:rPr>
          <w:b/>
          <w:sz w:val="28"/>
          <w:szCs w:val="28"/>
        </w:rPr>
        <w:t>Following</w:t>
      </w:r>
      <w:r w:rsidR="00787DAD">
        <w:rPr>
          <w:b/>
          <w:sz w:val="28"/>
          <w:szCs w:val="28"/>
        </w:rPr>
        <w:t xml:space="preserve"> </w:t>
      </w:r>
      <w:r w:rsidR="00787DAD" w:rsidRPr="008254C1">
        <w:rPr>
          <w:b/>
          <w:sz w:val="28"/>
          <w:szCs w:val="28"/>
        </w:rPr>
        <w:t>the Making of the decision, the decision form will be published here:</w:t>
      </w:r>
    </w:p>
    <w:p w14:paraId="2D8BE58A" w14:textId="33F12991" w:rsidR="006E65E6" w:rsidRDefault="006E65E6" w:rsidP="00787DAD"/>
    <w:p w14:paraId="516412E7" w14:textId="0759520C" w:rsidR="006E65E6" w:rsidRDefault="006E65E6" w:rsidP="00787DAD"/>
    <w:p w14:paraId="3EC8B752" w14:textId="2F3ADF06" w:rsidR="006E65E6" w:rsidRDefault="006E65E6" w:rsidP="00787DAD"/>
    <w:p w14:paraId="78D4F05C" w14:textId="72E2DDA1" w:rsidR="006E65E6" w:rsidRDefault="006E65E6" w:rsidP="006E65E6">
      <w:pPr>
        <w:rPr>
          <w:b/>
          <w:sz w:val="28"/>
        </w:rPr>
      </w:pPr>
      <w:r>
        <w:rPr>
          <w:b/>
          <w:sz w:val="28"/>
        </w:rPr>
        <w:lastRenderedPageBreak/>
        <w:t xml:space="preserve">DECISION: CDD0023 </w:t>
      </w:r>
      <w:r w:rsidR="00887159">
        <w:rPr>
          <w:b/>
          <w:bCs/>
          <w:sz w:val="28"/>
          <w:szCs w:val="28"/>
          <w:lang w:val="en-US"/>
        </w:rPr>
        <w:t>Emotional Health and Wellbeing Framework Extension</w:t>
      </w:r>
    </w:p>
    <w:p w14:paraId="1C160457" w14:textId="77777777" w:rsidR="006E65E6" w:rsidRDefault="006E65E6" w:rsidP="006E65E6">
      <w:pPr>
        <w:rPr>
          <w:b/>
          <w:sz w:val="28"/>
        </w:rPr>
      </w:pPr>
    </w:p>
    <w:p w14:paraId="13B14E75" w14:textId="77777777" w:rsidR="006E65E6" w:rsidRDefault="006E65E6" w:rsidP="006E65E6">
      <w:pPr>
        <w:rPr>
          <w:b/>
          <w:sz w:val="28"/>
        </w:rPr>
      </w:pPr>
      <w:r>
        <w:rPr>
          <w:b/>
          <w:sz w:val="28"/>
        </w:rPr>
        <w:t xml:space="preserve">Nature of the decision: </w:t>
      </w:r>
    </w:p>
    <w:p w14:paraId="141B919C" w14:textId="77777777" w:rsidR="006E65E6" w:rsidRDefault="006E65E6" w:rsidP="006E65E6">
      <w:pPr>
        <w:rPr>
          <w:b/>
          <w:sz w:val="28"/>
        </w:rPr>
      </w:pPr>
    </w:p>
    <w:p w14:paraId="5EE2E840" w14:textId="77777777" w:rsidR="00887159" w:rsidRPr="00155881" w:rsidRDefault="00887159" w:rsidP="00887159">
      <w:pPr>
        <w:rPr>
          <w:lang w:val="en-US"/>
        </w:rPr>
      </w:pPr>
      <w:r w:rsidRPr="00155881">
        <w:rPr>
          <w:lang w:val="en-US"/>
        </w:rPr>
        <w:t>Th</w:t>
      </w:r>
      <w:r>
        <w:rPr>
          <w:lang w:val="en-US"/>
        </w:rPr>
        <w:t>e EHWB Framework is</w:t>
      </w:r>
      <w:r w:rsidRPr="00155881">
        <w:rPr>
          <w:lang w:val="en-US"/>
        </w:rPr>
        <w:t xml:space="preserve"> an early intervention service offer that </w:t>
      </w:r>
      <w:r>
        <w:rPr>
          <w:lang w:val="en-US"/>
        </w:rPr>
        <w:t xml:space="preserve">Social Care and Early Help </w:t>
      </w:r>
      <w:r w:rsidRPr="00155881">
        <w:rPr>
          <w:lang w:val="en-US"/>
        </w:rPr>
        <w:t>can access to enhance emotional wellbeing</w:t>
      </w:r>
      <w:r>
        <w:rPr>
          <w:lang w:val="en-US"/>
        </w:rPr>
        <w:t xml:space="preserve"> for children and young people</w:t>
      </w:r>
      <w:r w:rsidRPr="00155881">
        <w:rPr>
          <w:lang w:val="en-US"/>
        </w:rPr>
        <w:t>.</w:t>
      </w:r>
    </w:p>
    <w:p w14:paraId="00ADBC82" w14:textId="1FB98AA8" w:rsidR="006E65E6" w:rsidRDefault="00887159" w:rsidP="00887159">
      <w:pPr>
        <w:rPr>
          <w:lang w:val="en-US"/>
        </w:rPr>
      </w:pPr>
      <w:r w:rsidRPr="00155881">
        <w:rPr>
          <w:lang w:val="en-US"/>
        </w:rPr>
        <w:t>The Framework increase</w:t>
      </w:r>
      <w:r>
        <w:rPr>
          <w:lang w:val="en-US"/>
        </w:rPr>
        <w:t>s</w:t>
      </w:r>
      <w:r w:rsidRPr="00155881">
        <w:rPr>
          <w:lang w:val="en-US"/>
        </w:rPr>
        <w:t xml:space="preserve"> the availability and consistent quality of provision of emotional health and wellbeing support for all children and young people accessing targeted emotional health and wellbeing service</w:t>
      </w:r>
      <w:r>
        <w:rPr>
          <w:lang w:val="en-US"/>
        </w:rPr>
        <w:t>s</w:t>
      </w:r>
      <w:r w:rsidRPr="00155881">
        <w:rPr>
          <w:lang w:val="en-US"/>
        </w:rPr>
        <w:t xml:space="preserve"> in Redcar and Cleveland</w:t>
      </w:r>
      <w:r>
        <w:rPr>
          <w:lang w:val="en-US"/>
        </w:rPr>
        <w:t>.</w:t>
      </w:r>
    </w:p>
    <w:p w14:paraId="2425687F" w14:textId="77777777" w:rsidR="006E65E6" w:rsidRDefault="006E65E6" w:rsidP="006E65E6"/>
    <w:p w14:paraId="4A269C7D" w14:textId="77777777" w:rsidR="006E65E6" w:rsidRDefault="006E65E6" w:rsidP="006E65E6">
      <w:pPr>
        <w:rPr>
          <w:b/>
          <w:sz w:val="28"/>
        </w:rPr>
      </w:pPr>
      <w:r>
        <w:rPr>
          <w:b/>
          <w:sz w:val="28"/>
        </w:rPr>
        <w:t>Who will make the decision?</w:t>
      </w:r>
    </w:p>
    <w:p w14:paraId="464E5046" w14:textId="77777777" w:rsidR="006E65E6" w:rsidRDefault="006E65E6" w:rsidP="006E65E6">
      <w:pPr>
        <w:rPr>
          <w:b/>
          <w:sz w:val="28"/>
        </w:rPr>
      </w:pPr>
    </w:p>
    <w:p w14:paraId="456A5BF4" w14:textId="77777777" w:rsidR="006E65E6" w:rsidRDefault="006E65E6" w:rsidP="006E65E6">
      <w:r>
        <w:rPr>
          <w:lang w:val="en-US"/>
        </w:rPr>
        <w:t>Councillor Barnes</w:t>
      </w:r>
    </w:p>
    <w:p w14:paraId="1C568745" w14:textId="77777777" w:rsidR="006E65E6" w:rsidRDefault="006E65E6" w:rsidP="006E65E6"/>
    <w:p w14:paraId="3E901D8F" w14:textId="77777777" w:rsidR="006E65E6" w:rsidRDefault="006E65E6" w:rsidP="006E65E6">
      <w:pPr>
        <w:rPr>
          <w:b/>
          <w:sz w:val="28"/>
        </w:rPr>
      </w:pPr>
      <w:r>
        <w:rPr>
          <w:b/>
          <w:sz w:val="28"/>
        </w:rPr>
        <w:t>When is the decision to be taken?</w:t>
      </w:r>
    </w:p>
    <w:p w14:paraId="39CAD955" w14:textId="77777777" w:rsidR="006E65E6" w:rsidRDefault="006E65E6" w:rsidP="006E65E6">
      <w:pPr>
        <w:rPr>
          <w:b/>
          <w:sz w:val="28"/>
        </w:rPr>
      </w:pPr>
    </w:p>
    <w:p w14:paraId="36005850" w14:textId="2E6AFFC7" w:rsidR="006E65E6" w:rsidRDefault="00887159" w:rsidP="006E65E6">
      <w:r>
        <w:t>February</w:t>
      </w:r>
      <w:r w:rsidR="006E65E6">
        <w:t xml:space="preserve"> 2022</w:t>
      </w:r>
    </w:p>
    <w:p w14:paraId="4648C503" w14:textId="77777777" w:rsidR="006E65E6" w:rsidRDefault="006E65E6" w:rsidP="006E65E6"/>
    <w:p w14:paraId="70BAD6A8" w14:textId="77777777" w:rsidR="006E65E6" w:rsidRDefault="006E65E6" w:rsidP="006E65E6">
      <w:pPr>
        <w:rPr>
          <w:b/>
          <w:sz w:val="28"/>
        </w:rPr>
      </w:pPr>
      <w:r>
        <w:rPr>
          <w:b/>
          <w:sz w:val="28"/>
        </w:rPr>
        <w:t>Who will be consulted and how?</w:t>
      </w:r>
    </w:p>
    <w:p w14:paraId="4AC9F1AD" w14:textId="77777777" w:rsidR="006E65E6" w:rsidRDefault="006E65E6" w:rsidP="006E65E6">
      <w:pPr>
        <w:rPr>
          <w:b/>
          <w:sz w:val="28"/>
        </w:rPr>
      </w:pPr>
    </w:p>
    <w:p w14:paraId="4049636C" w14:textId="77777777" w:rsidR="006E65E6" w:rsidRDefault="006E65E6" w:rsidP="006E65E6">
      <w:pPr>
        <w:rPr>
          <w:noProof/>
          <w:lang w:val="en-US"/>
        </w:rPr>
      </w:pPr>
      <w:r>
        <w:rPr>
          <w:noProof/>
          <w:lang w:val="en-US"/>
        </w:rPr>
        <w:t>Cabinet Member for Children</w:t>
      </w:r>
    </w:p>
    <w:p w14:paraId="5A77FD73" w14:textId="77777777" w:rsidR="006E65E6" w:rsidRDefault="006E65E6" w:rsidP="006E65E6">
      <w:pPr>
        <w:rPr>
          <w:noProof/>
          <w:lang w:val="en-US"/>
        </w:rPr>
      </w:pPr>
      <w:r>
        <w:rPr>
          <w:noProof/>
          <w:lang w:val="en-US"/>
        </w:rPr>
        <w:t>Chief Finance Officer</w:t>
      </w:r>
    </w:p>
    <w:p w14:paraId="48430F1A" w14:textId="77777777" w:rsidR="006E65E6" w:rsidRDefault="006E65E6" w:rsidP="006E65E6">
      <w:pPr>
        <w:rPr>
          <w:noProof/>
          <w:lang w:val="en-US"/>
        </w:rPr>
      </w:pPr>
      <w:r>
        <w:rPr>
          <w:noProof/>
          <w:lang w:val="en-US"/>
        </w:rPr>
        <w:t>Chief Legal Officer</w:t>
      </w:r>
    </w:p>
    <w:p w14:paraId="4FA7289E" w14:textId="77777777" w:rsidR="006E65E6" w:rsidRDefault="006E65E6" w:rsidP="006E65E6">
      <w:pPr>
        <w:rPr>
          <w:noProof/>
          <w:lang w:val="en-US"/>
        </w:rPr>
      </w:pPr>
      <w:r>
        <w:rPr>
          <w:noProof/>
          <w:lang w:val="en-US"/>
        </w:rPr>
        <w:t>Corporate Director for Children &amp; Families</w:t>
      </w:r>
    </w:p>
    <w:p w14:paraId="5ACE1CE0" w14:textId="77777777" w:rsidR="006E65E6" w:rsidRDefault="006E65E6" w:rsidP="006E65E6">
      <w:pPr>
        <w:rPr>
          <w:noProof/>
          <w:lang w:val="en-US"/>
        </w:rPr>
      </w:pPr>
      <w:r>
        <w:rPr>
          <w:noProof/>
          <w:lang w:val="en-US"/>
        </w:rPr>
        <w:t>All of the above will be consulted via approval of the delegated decision.</w:t>
      </w:r>
    </w:p>
    <w:p w14:paraId="3036914C" w14:textId="77777777" w:rsidR="006E65E6" w:rsidRDefault="006E65E6" w:rsidP="006E65E6">
      <w:pPr>
        <w:rPr>
          <w:lang w:val="en-US"/>
        </w:rPr>
      </w:pPr>
      <w:r>
        <w:rPr>
          <w:noProof/>
          <w:lang w:val="en-US"/>
        </w:rPr>
        <w:t>PFI Manager - consultaion ongoing as part of project development.</w:t>
      </w:r>
    </w:p>
    <w:p w14:paraId="3870D4DF" w14:textId="77777777" w:rsidR="006E65E6" w:rsidRDefault="006E65E6" w:rsidP="006E65E6"/>
    <w:p w14:paraId="5BA334B2" w14:textId="77777777" w:rsidR="006E65E6" w:rsidRDefault="006E65E6" w:rsidP="006E65E6">
      <w:pPr>
        <w:rPr>
          <w:b/>
          <w:sz w:val="28"/>
        </w:rPr>
      </w:pPr>
      <w:r>
        <w:rPr>
          <w:b/>
          <w:sz w:val="28"/>
        </w:rPr>
        <w:t>Supporting documentation:</w:t>
      </w:r>
    </w:p>
    <w:p w14:paraId="1F2967A8" w14:textId="77777777" w:rsidR="006E65E6" w:rsidRDefault="006E65E6" w:rsidP="006E65E6">
      <w:pPr>
        <w:rPr>
          <w:b/>
          <w:sz w:val="28"/>
        </w:rPr>
      </w:pPr>
    </w:p>
    <w:p w14:paraId="127A6D74" w14:textId="77777777" w:rsidR="006E65E6" w:rsidRDefault="006E65E6" w:rsidP="006E65E6">
      <w:pPr>
        <w:rPr>
          <w:lang w:val="en-US"/>
        </w:rPr>
      </w:pPr>
      <w:r>
        <w:t>There are no supporting documents for this decision</w:t>
      </w:r>
      <w:r>
        <w:rPr>
          <w:lang w:val="en-US"/>
        </w:rPr>
        <w:t xml:space="preserve"> </w:t>
      </w:r>
    </w:p>
    <w:p w14:paraId="7DC5B14F" w14:textId="77777777" w:rsidR="006E65E6" w:rsidRDefault="006E65E6" w:rsidP="006E65E6"/>
    <w:p w14:paraId="2430306B" w14:textId="77777777" w:rsidR="006E65E6" w:rsidRDefault="006E65E6" w:rsidP="006E65E6">
      <w:pPr>
        <w:rPr>
          <w:b/>
          <w:sz w:val="28"/>
        </w:rPr>
      </w:pPr>
      <w:r>
        <w:rPr>
          <w:b/>
          <w:sz w:val="28"/>
        </w:rPr>
        <w:t>How and by when to make representations:</w:t>
      </w:r>
    </w:p>
    <w:p w14:paraId="67BE3124" w14:textId="77777777" w:rsidR="006E65E6" w:rsidRDefault="006E65E6" w:rsidP="006E65E6">
      <w:pPr>
        <w:rPr>
          <w:b/>
          <w:sz w:val="28"/>
        </w:rPr>
      </w:pPr>
    </w:p>
    <w:p w14:paraId="06701BBB" w14:textId="59E06103" w:rsidR="006E65E6" w:rsidRDefault="006E65E6" w:rsidP="006E65E6">
      <w:r>
        <w:t xml:space="preserve">Representations should be made to </w:t>
      </w:r>
      <w:r w:rsidR="00887159">
        <w:t>Andrew Hames</w:t>
      </w:r>
      <w:r>
        <w:t xml:space="preserve"> before </w:t>
      </w:r>
      <w:r w:rsidR="00887159">
        <w:t>2</w:t>
      </w:r>
      <w:r>
        <w:t xml:space="preserve">5 </w:t>
      </w:r>
      <w:r w:rsidR="00887159">
        <w:t>February</w:t>
      </w:r>
      <w:r>
        <w:t xml:space="preserve"> 2022.</w:t>
      </w:r>
    </w:p>
    <w:p w14:paraId="15E48CC2" w14:textId="628DF8DC" w:rsidR="006E65E6" w:rsidRDefault="006E65E6" w:rsidP="006E65E6">
      <w:r>
        <w:t xml:space="preserve">Tel: </w:t>
      </w:r>
      <w:r w:rsidR="00887159" w:rsidRPr="00760D1B">
        <w:rPr>
          <w:noProof/>
          <w:lang w:val="en-US"/>
        </w:rPr>
        <w:t>07967 433338</w:t>
      </w:r>
    </w:p>
    <w:p w14:paraId="7BF8AE50" w14:textId="77777777" w:rsidR="006E65E6" w:rsidRDefault="006E65E6" w:rsidP="006E65E6"/>
    <w:p w14:paraId="0E4429FA" w14:textId="5B5B90C1" w:rsidR="006E65E6" w:rsidRDefault="006E65E6" w:rsidP="006E65E6">
      <w:r>
        <w:t xml:space="preserve">First published in Forward Plan on </w:t>
      </w:r>
      <w:r w:rsidR="00887159">
        <w:t>28 January 2022</w:t>
      </w:r>
    </w:p>
    <w:p w14:paraId="680B197C" w14:textId="77777777" w:rsidR="006E65E6" w:rsidRDefault="006E65E6" w:rsidP="006E65E6"/>
    <w:p w14:paraId="0CDD96B2" w14:textId="48D3BC1C" w:rsidR="006E65E6" w:rsidRDefault="00C30E70" w:rsidP="006E65E6">
      <w:r>
        <w:rPr>
          <w:noProof/>
        </w:rPr>
        <mc:AlternateContent>
          <mc:Choice Requires="wps">
            <w:drawing>
              <wp:anchor distT="0" distB="0" distL="114300" distR="114300" simplePos="0" relativeHeight="251746304" behindDoc="0" locked="0" layoutInCell="1" allowOverlap="1" wp14:anchorId="6E8683A9" wp14:editId="51643EE9">
                <wp:simplePos x="0" y="0"/>
                <wp:positionH relativeFrom="column">
                  <wp:posOffset>1771015</wp:posOffset>
                </wp:positionH>
                <wp:positionV relativeFrom="paragraph">
                  <wp:posOffset>328295</wp:posOffset>
                </wp:positionV>
                <wp:extent cx="1323975" cy="1143000"/>
                <wp:effectExtent l="0" t="0" r="9525" b="0"/>
                <wp:wrapNone/>
                <wp:docPr id="1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07AEDB8" w14:textId="77777777" w:rsidR="006E65E6" w:rsidRDefault="006E65E6" w:rsidP="006E6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683A9" id="_x0000_s1067" type="#_x0000_t202" style="position:absolute;margin-left:139.45pt;margin-top:25.85pt;width:104.25pt;height:90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wGN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" fillcolor="window" strokeweight=".5pt">
                <v:path arrowok="t"/>
                <v:textbox>
                  <w:txbxContent>
                    <w:p w14:paraId="107AEDB8" w14:textId="77777777" w:rsidR="006E65E6" w:rsidRDefault="006E65E6" w:rsidP="006E65E6"/>
                  </w:txbxContent>
                </v:textbox>
              </v:shape>
            </w:pict>
          </mc:Fallback>
        </mc:AlternateContent>
      </w:r>
      <w:r w:rsidR="006E65E6" w:rsidRPr="008254C1">
        <w:rPr>
          <w:b/>
          <w:sz w:val="28"/>
          <w:szCs w:val="28"/>
        </w:rPr>
        <w:t>Following</w:t>
      </w:r>
      <w:r w:rsidR="006E65E6">
        <w:rPr>
          <w:b/>
          <w:sz w:val="28"/>
          <w:szCs w:val="28"/>
        </w:rPr>
        <w:t xml:space="preserve"> </w:t>
      </w:r>
      <w:r w:rsidR="006E65E6" w:rsidRPr="008254C1">
        <w:rPr>
          <w:b/>
          <w:sz w:val="28"/>
          <w:szCs w:val="28"/>
        </w:rPr>
        <w:t>the Making of the decision, the decision form will be published here:</w:t>
      </w:r>
    </w:p>
    <w:p w14:paraId="0D68B93E" w14:textId="470A4A2B" w:rsidR="00C30E70" w:rsidRDefault="00C30E70" w:rsidP="00787DAD"/>
    <w:p w14:paraId="60B0CE1A" w14:textId="3F2D32FA" w:rsidR="00C30E70" w:rsidRDefault="00C30E70" w:rsidP="00787DAD"/>
    <w:p w14:paraId="7848DBE2" w14:textId="3A94BCFC" w:rsidR="00C30E70" w:rsidRDefault="00C30E70" w:rsidP="00C30E70">
      <w:pPr>
        <w:rPr>
          <w:b/>
          <w:sz w:val="28"/>
        </w:rPr>
      </w:pPr>
      <w:r>
        <w:rPr>
          <w:b/>
          <w:sz w:val="28"/>
        </w:rPr>
        <w:lastRenderedPageBreak/>
        <w:t xml:space="preserve">DECISION: CDD0024 </w:t>
      </w:r>
      <w:r>
        <w:rPr>
          <w:b/>
          <w:bCs/>
          <w:sz w:val="28"/>
          <w:szCs w:val="28"/>
          <w:lang w:val="en-US"/>
        </w:rPr>
        <w:t>Home and Hospital, Haven and Strive Education Provisions</w:t>
      </w:r>
    </w:p>
    <w:p w14:paraId="1E28776C" w14:textId="77777777" w:rsidR="00C30E70" w:rsidRDefault="00C30E70" w:rsidP="00C30E70">
      <w:pPr>
        <w:rPr>
          <w:b/>
          <w:sz w:val="28"/>
        </w:rPr>
      </w:pPr>
    </w:p>
    <w:p w14:paraId="117A29B4" w14:textId="77777777" w:rsidR="00C30E70" w:rsidRDefault="00C30E70" w:rsidP="00C30E70">
      <w:pPr>
        <w:rPr>
          <w:b/>
          <w:sz w:val="28"/>
        </w:rPr>
      </w:pPr>
      <w:r>
        <w:rPr>
          <w:b/>
          <w:sz w:val="28"/>
        </w:rPr>
        <w:t xml:space="preserve">Nature of the decision: </w:t>
      </w:r>
    </w:p>
    <w:p w14:paraId="169E8C1A" w14:textId="77777777" w:rsidR="00C30E70" w:rsidRDefault="00C30E70" w:rsidP="00C30E70">
      <w:pPr>
        <w:rPr>
          <w:b/>
          <w:sz w:val="28"/>
        </w:rPr>
      </w:pPr>
    </w:p>
    <w:p w14:paraId="09925F40" w14:textId="77777777" w:rsidR="00C30E70" w:rsidRDefault="00C30E70" w:rsidP="00C30E70">
      <w:pPr>
        <w:rPr>
          <w:lang w:val="en-US"/>
        </w:rPr>
      </w:pPr>
      <w:r w:rsidRPr="0067152D">
        <w:rPr>
          <w:lang w:val="en-US"/>
        </w:rPr>
        <w:t>Redcar and Cleveland Local Authority are responsible for arranging suitable education for children who because of illness or other reasons would not receive suitable education without such provision</w:t>
      </w:r>
      <w:r>
        <w:rPr>
          <w:lang w:val="en-US"/>
        </w:rPr>
        <w:t xml:space="preserve">s and </w:t>
      </w:r>
      <w:r w:rsidRPr="003E3872">
        <w:rPr>
          <w:lang w:val="en-US"/>
        </w:rPr>
        <w:t>children at risk of permanent exclusion from school</w:t>
      </w:r>
      <w:r w:rsidRPr="0067152D">
        <w:rPr>
          <w:lang w:val="en-US"/>
        </w:rPr>
        <w:t>.</w:t>
      </w:r>
      <w:r>
        <w:rPr>
          <w:lang w:val="en-US"/>
        </w:rPr>
        <w:t xml:space="preserve"> It is Redcar and Cleveland Local Authorities intention to enter into an agreement with Tees Valley Collaborative Trust to provide Education Provisions Home and Hospital, Haven and Strive to meet this need.</w:t>
      </w:r>
    </w:p>
    <w:p w14:paraId="4D416553" w14:textId="77777777" w:rsidR="00C30E70" w:rsidRDefault="00C30E70" w:rsidP="00C30E70"/>
    <w:p w14:paraId="60D8EF87" w14:textId="77777777" w:rsidR="00C30E70" w:rsidRDefault="00C30E70" w:rsidP="00C30E70">
      <w:pPr>
        <w:rPr>
          <w:b/>
          <w:sz w:val="28"/>
        </w:rPr>
      </w:pPr>
      <w:r>
        <w:rPr>
          <w:b/>
          <w:sz w:val="28"/>
        </w:rPr>
        <w:t>Who will make the decision?</w:t>
      </w:r>
    </w:p>
    <w:p w14:paraId="7D69E7BB" w14:textId="77777777" w:rsidR="00C30E70" w:rsidRDefault="00C30E70" w:rsidP="00C30E70">
      <w:pPr>
        <w:rPr>
          <w:b/>
          <w:sz w:val="28"/>
        </w:rPr>
      </w:pPr>
    </w:p>
    <w:p w14:paraId="62EBDB08" w14:textId="77777777" w:rsidR="00C30E70" w:rsidRDefault="00C30E70" w:rsidP="00C30E70">
      <w:r>
        <w:rPr>
          <w:lang w:val="en-US"/>
        </w:rPr>
        <w:t>Councillor Barnes</w:t>
      </w:r>
    </w:p>
    <w:p w14:paraId="0D3EA38B" w14:textId="77777777" w:rsidR="00C30E70" w:rsidRDefault="00C30E70" w:rsidP="00C30E70"/>
    <w:p w14:paraId="3714B29C" w14:textId="77777777" w:rsidR="00C30E70" w:rsidRDefault="00C30E70" w:rsidP="00C30E70">
      <w:pPr>
        <w:rPr>
          <w:b/>
          <w:sz w:val="28"/>
        </w:rPr>
      </w:pPr>
      <w:r>
        <w:rPr>
          <w:b/>
          <w:sz w:val="28"/>
        </w:rPr>
        <w:t>When is the decision to be taken?</w:t>
      </w:r>
    </w:p>
    <w:p w14:paraId="3014DD78" w14:textId="77777777" w:rsidR="00C30E70" w:rsidRDefault="00C30E70" w:rsidP="00C30E70">
      <w:pPr>
        <w:rPr>
          <w:b/>
          <w:sz w:val="28"/>
        </w:rPr>
      </w:pPr>
    </w:p>
    <w:p w14:paraId="2B81136B" w14:textId="037D5E0A" w:rsidR="00C30E70" w:rsidRDefault="00C30E70" w:rsidP="00C30E70">
      <w:r>
        <w:t>August 2022</w:t>
      </w:r>
    </w:p>
    <w:p w14:paraId="11D2CD03" w14:textId="77777777" w:rsidR="00C30E70" w:rsidRDefault="00C30E70" w:rsidP="00C30E70"/>
    <w:p w14:paraId="5F0F9719" w14:textId="77777777" w:rsidR="00C30E70" w:rsidRDefault="00C30E70" w:rsidP="00C30E70">
      <w:pPr>
        <w:rPr>
          <w:b/>
          <w:sz w:val="28"/>
        </w:rPr>
      </w:pPr>
      <w:r>
        <w:rPr>
          <w:b/>
          <w:sz w:val="28"/>
        </w:rPr>
        <w:t>Who will be consulted and how?</w:t>
      </w:r>
    </w:p>
    <w:p w14:paraId="74247DF5" w14:textId="77777777" w:rsidR="00C30E70" w:rsidRDefault="00C30E70" w:rsidP="00C30E70">
      <w:pPr>
        <w:rPr>
          <w:b/>
          <w:sz w:val="28"/>
        </w:rPr>
      </w:pPr>
    </w:p>
    <w:p w14:paraId="37012514" w14:textId="77777777" w:rsidR="00C30E70" w:rsidRDefault="00C30E70" w:rsidP="00C30E70">
      <w:pPr>
        <w:rPr>
          <w:noProof/>
          <w:lang w:val="en-US"/>
        </w:rPr>
      </w:pPr>
      <w:r>
        <w:rPr>
          <w:noProof/>
          <w:lang w:val="en-US"/>
        </w:rPr>
        <w:t>Cabinet Member for Children</w:t>
      </w:r>
    </w:p>
    <w:p w14:paraId="41F83A85" w14:textId="77777777" w:rsidR="00C30E70" w:rsidRDefault="00C30E70" w:rsidP="00C30E70">
      <w:pPr>
        <w:rPr>
          <w:noProof/>
          <w:lang w:val="en-US"/>
        </w:rPr>
      </w:pPr>
      <w:r>
        <w:rPr>
          <w:noProof/>
          <w:lang w:val="en-US"/>
        </w:rPr>
        <w:t>Chief Finance Officer</w:t>
      </w:r>
    </w:p>
    <w:p w14:paraId="6AE9DA61" w14:textId="77777777" w:rsidR="00C30E70" w:rsidRDefault="00C30E70" w:rsidP="00C30E70">
      <w:pPr>
        <w:rPr>
          <w:noProof/>
          <w:lang w:val="en-US"/>
        </w:rPr>
      </w:pPr>
      <w:r>
        <w:rPr>
          <w:noProof/>
          <w:lang w:val="en-US"/>
        </w:rPr>
        <w:t>Chief Legal Officer</w:t>
      </w:r>
    </w:p>
    <w:p w14:paraId="286BA1D1" w14:textId="77777777" w:rsidR="00C30E70" w:rsidRDefault="00C30E70" w:rsidP="00C30E70">
      <w:pPr>
        <w:rPr>
          <w:noProof/>
          <w:lang w:val="en-US"/>
        </w:rPr>
      </w:pPr>
      <w:r>
        <w:rPr>
          <w:noProof/>
          <w:lang w:val="en-US"/>
        </w:rPr>
        <w:t>Corporate Director for Children &amp; Families</w:t>
      </w:r>
    </w:p>
    <w:p w14:paraId="580D8EDC" w14:textId="03C6E0F1" w:rsidR="00C30E70" w:rsidRDefault="00C30E70" w:rsidP="00C30E70">
      <w:pPr>
        <w:rPr>
          <w:noProof/>
          <w:lang w:val="en-US"/>
        </w:rPr>
      </w:pPr>
      <w:r>
        <w:rPr>
          <w:noProof/>
          <w:lang w:val="en-US"/>
        </w:rPr>
        <w:t>All of the above will be consulted via approval of the delegated decision.</w:t>
      </w:r>
    </w:p>
    <w:p w14:paraId="1B2E715B" w14:textId="77777777" w:rsidR="00C30E70" w:rsidRDefault="00C30E70" w:rsidP="00C30E70"/>
    <w:p w14:paraId="5FBF64F5" w14:textId="77777777" w:rsidR="00C30E70" w:rsidRDefault="00C30E70" w:rsidP="00C30E70">
      <w:pPr>
        <w:rPr>
          <w:b/>
          <w:sz w:val="28"/>
        </w:rPr>
      </w:pPr>
      <w:r>
        <w:rPr>
          <w:b/>
          <w:sz w:val="28"/>
        </w:rPr>
        <w:t>Supporting documentation:</w:t>
      </w:r>
    </w:p>
    <w:p w14:paraId="4C90EDFC" w14:textId="77777777" w:rsidR="00C30E70" w:rsidRDefault="00C30E70" w:rsidP="00C30E70">
      <w:pPr>
        <w:rPr>
          <w:b/>
          <w:sz w:val="28"/>
        </w:rPr>
      </w:pPr>
    </w:p>
    <w:p w14:paraId="6F06B45C" w14:textId="77777777" w:rsidR="00C30E70" w:rsidRDefault="00C30E70" w:rsidP="00C30E70">
      <w:pPr>
        <w:rPr>
          <w:lang w:val="en-US"/>
        </w:rPr>
      </w:pPr>
      <w:r>
        <w:t>There are no supporting documents for this decision</w:t>
      </w:r>
      <w:r>
        <w:rPr>
          <w:lang w:val="en-US"/>
        </w:rPr>
        <w:t xml:space="preserve"> </w:t>
      </w:r>
    </w:p>
    <w:p w14:paraId="6F422920" w14:textId="77777777" w:rsidR="00C30E70" w:rsidRDefault="00C30E70" w:rsidP="00C30E70"/>
    <w:p w14:paraId="5830ACA1" w14:textId="77777777" w:rsidR="00C30E70" w:rsidRDefault="00C30E70" w:rsidP="00C30E70">
      <w:pPr>
        <w:rPr>
          <w:b/>
          <w:sz w:val="28"/>
        </w:rPr>
      </w:pPr>
      <w:r>
        <w:rPr>
          <w:b/>
          <w:sz w:val="28"/>
        </w:rPr>
        <w:t>How and by when to make representations:</w:t>
      </w:r>
    </w:p>
    <w:p w14:paraId="5E5B8E01" w14:textId="77777777" w:rsidR="00C30E70" w:rsidRDefault="00C30E70" w:rsidP="00C30E70">
      <w:pPr>
        <w:rPr>
          <w:b/>
          <w:sz w:val="28"/>
        </w:rPr>
      </w:pPr>
    </w:p>
    <w:p w14:paraId="79639D51" w14:textId="1B13D260" w:rsidR="00C30E70" w:rsidRDefault="00C30E70" w:rsidP="00C30E70">
      <w:r>
        <w:t>Representations should be made to Kellie Gorman before 11 August 2022.</w:t>
      </w:r>
    </w:p>
    <w:p w14:paraId="7D972E46" w14:textId="64858B18" w:rsidR="00C30E70" w:rsidRDefault="00C30E70" w:rsidP="00C30E70">
      <w:r>
        <w:t xml:space="preserve">Tel: </w:t>
      </w:r>
      <w:r w:rsidR="007D78F5" w:rsidRPr="008E6227">
        <w:rPr>
          <w:noProof/>
          <w:lang w:val="en-US"/>
        </w:rPr>
        <w:t>07795 305962</w:t>
      </w:r>
    </w:p>
    <w:p w14:paraId="2BD72B64" w14:textId="77777777" w:rsidR="00C30E70" w:rsidRDefault="00C30E70" w:rsidP="00C30E70"/>
    <w:p w14:paraId="78A86DD2" w14:textId="71271B2A" w:rsidR="00C30E70" w:rsidRDefault="00C30E70" w:rsidP="00C30E70">
      <w:r>
        <w:t xml:space="preserve">First published in Forward Plan on </w:t>
      </w:r>
      <w:r w:rsidR="007D78F5">
        <w:t>14 July</w:t>
      </w:r>
      <w:r>
        <w:t xml:space="preserve"> 2022</w:t>
      </w:r>
    </w:p>
    <w:p w14:paraId="708A10F7" w14:textId="77777777" w:rsidR="00C30E70" w:rsidRDefault="00C30E70" w:rsidP="00C30E70"/>
    <w:p w14:paraId="7BB9C159" w14:textId="3AE73952" w:rsidR="00C30E70" w:rsidRDefault="00516ABB" w:rsidP="00C30E70">
      <w:r>
        <w:rPr>
          <w:noProof/>
        </w:rPr>
        <mc:AlternateContent>
          <mc:Choice Requires="wps">
            <w:drawing>
              <wp:anchor distT="0" distB="0" distL="114300" distR="114300" simplePos="0" relativeHeight="251770880" behindDoc="0" locked="0" layoutInCell="1" allowOverlap="1" wp14:anchorId="2250B197" wp14:editId="7AE9E21F">
                <wp:simplePos x="0" y="0"/>
                <wp:positionH relativeFrom="column">
                  <wp:posOffset>1951990</wp:posOffset>
                </wp:positionH>
                <wp:positionV relativeFrom="paragraph">
                  <wp:posOffset>330835</wp:posOffset>
                </wp:positionV>
                <wp:extent cx="1323975" cy="1143000"/>
                <wp:effectExtent l="0" t="0" r="9525" b="0"/>
                <wp:wrapNone/>
                <wp:docPr id="1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E45C5A" w14:textId="6F6EC942" w:rsidR="00C30E70" w:rsidRDefault="00B950E6" w:rsidP="00B950E6">
                            <w:r>
                              <w:object w:dxaOrig="1534" w:dyaOrig="997" w14:anchorId="2C2EEDE2">
                                <v:shape id="_x0000_i1082" type="#_x0000_t75" style="width:76.7pt;height:49.85pt">
                                  <v:imagedata r:id="rId122" o:title=""/>
                                </v:shape>
                                <o:OLEObject Type="Embed" ProgID="AcroExch.Document.DC" ShapeID="_x0000_i1082" DrawAspect="Icon" ObjectID="_1725969520" r:id="rId1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50B197" id="_x0000_s1068" type="#_x0000_t202" style="position:absolute;margin-left:153.7pt;margin-top:26.05pt;width:104.25pt;height:90pt;z-index:251770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bR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" fillcolor="window" strokeweight=".5pt">
                <v:path arrowok="t"/>
                <v:textbox style="mso-fit-shape-to-text:t">
                  <w:txbxContent>
                    <w:p w14:paraId="7DE45C5A" w14:textId="6F6EC942" w:rsidR="00C30E70" w:rsidRDefault="00B950E6" w:rsidP="00B950E6">
                      <w:r>
                        <w:object w:dxaOrig="1534" w:dyaOrig="997" w14:anchorId="2C2EEDE2">
                          <v:shape id="_x0000_i1117" type="#_x0000_t75" style="width:76.7pt;height:49.85pt">
                            <v:imagedata r:id="rId124" o:title=""/>
                          </v:shape>
                          <o:OLEObject Type="Embed" ProgID="AcroExch.Document.DC" ShapeID="_x0000_i1117" DrawAspect="Icon" ObjectID="_1722152176" r:id="rId125"/>
                        </w:object>
                      </w:r>
                    </w:p>
                  </w:txbxContent>
                </v:textbox>
              </v:shape>
            </w:pict>
          </mc:Fallback>
        </mc:AlternateContent>
      </w:r>
      <w:r w:rsidR="00C30E70" w:rsidRPr="008254C1">
        <w:rPr>
          <w:b/>
          <w:sz w:val="28"/>
          <w:szCs w:val="28"/>
        </w:rPr>
        <w:t>Following</w:t>
      </w:r>
      <w:r w:rsidR="00C30E70">
        <w:rPr>
          <w:b/>
          <w:sz w:val="28"/>
          <w:szCs w:val="28"/>
        </w:rPr>
        <w:t xml:space="preserve"> </w:t>
      </w:r>
      <w:r w:rsidR="00C30E70" w:rsidRPr="008254C1">
        <w:rPr>
          <w:b/>
          <w:sz w:val="28"/>
          <w:szCs w:val="28"/>
        </w:rPr>
        <w:t>the Making of the decision, the decision form will be published here:</w:t>
      </w:r>
    </w:p>
    <w:p w14:paraId="663F6121" w14:textId="131DEB01" w:rsidR="007108CF" w:rsidRDefault="007108CF" w:rsidP="00787DAD"/>
    <w:p w14:paraId="0A8E98D4" w14:textId="65D5172E" w:rsidR="00787DAD" w:rsidRDefault="00C30E70" w:rsidP="00787DAD">
      <w:r>
        <w:br w:type="page"/>
      </w:r>
      <w:bookmarkStart w:id="6" w:name="fpdecs1"/>
      <w:bookmarkStart w:id="7" w:name="crdecs1"/>
      <w:bookmarkEnd w:id="6"/>
      <w:bookmarkEnd w:id="7"/>
    </w:p>
    <w:p w14:paraId="2A42B954" w14:textId="5A6C1961" w:rsidR="00516ABB" w:rsidRDefault="00516ABB" w:rsidP="00516ABB">
      <w:pPr>
        <w:rPr>
          <w:b/>
          <w:sz w:val="28"/>
        </w:rPr>
      </w:pPr>
      <w:r>
        <w:rPr>
          <w:b/>
          <w:sz w:val="28"/>
        </w:rPr>
        <w:lastRenderedPageBreak/>
        <w:t xml:space="preserve">DECISION: CDD0025 </w:t>
      </w:r>
      <w:r>
        <w:rPr>
          <w:b/>
          <w:bCs/>
          <w:sz w:val="28"/>
          <w:szCs w:val="28"/>
          <w:lang w:val="en-US"/>
        </w:rPr>
        <w:t>Short Breaks for Disabled Children Framework – 12 month contract term variation</w:t>
      </w:r>
    </w:p>
    <w:p w14:paraId="5CCC9A44" w14:textId="77777777" w:rsidR="00516ABB" w:rsidRDefault="00516ABB" w:rsidP="00516ABB">
      <w:pPr>
        <w:rPr>
          <w:b/>
          <w:sz w:val="28"/>
        </w:rPr>
      </w:pPr>
    </w:p>
    <w:p w14:paraId="3046F8DF" w14:textId="77777777" w:rsidR="00516ABB" w:rsidRDefault="00516ABB" w:rsidP="00516ABB">
      <w:pPr>
        <w:rPr>
          <w:b/>
          <w:sz w:val="28"/>
        </w:rPr>
      </w:pPr>
      <w:r>
        <w:rPr>
          <w:b/>
          <w:sz w:val="28"/>
        </w:rPr>
        <w:t xml:space="preserve">Nature of the decision: </w:t>
      </w:r>
    </w:p>
    <w:p w14:paraId="2DC65882" w14:textId="77777777" w:rsidR="00516ABB" w:rsidRDefault="00516ABB" w:rsidP="00516ABB">
      <w:pPr>
        <w:rPr>
          <w:b/>
          <w:sz w:val="28"/>
        </w:rPr>
      </w:pPr>
    </w:p>
    <w:p w14:paraId="2D3E305F" w14:textId="0AC7C4FD" w:rsidR="00516ABB" w:rsidRDefault="00516ABB" w:rsidP="00516ABB">
      <w:pPr>
        <w:rPr>
          <w:lang w:val="en-US"/>
        </w:rPr>
      </w:pPr>
      <w:r w:rsidRPr="006243CA">
        <w:rPr>
          <w:lang w:val="en-US"/>
        </w:rPr>
        <w:t>Approval is required to vary the term of the original contract  to enable an extension of the Short Breaks for Disabled Children Framework for a further 12 month period covering 1st May 2023 - 30th April 2024</w:t>
      </w:r>
      <w:r>
        <w:rPr>
          <w:lang w:val="en-US"/>
        </w:rPr>
        <w:t>.</w:t>
      </w:r>
    </w:p>
    <w:p w14:paraId="45D26861" w14:textId="77777777" w:rsidR="00516ABB" w:rsidRDefault="00516ABB" w:rsidP="00516ABB"/>
    <w:p w14:paraId="33FB3019" w14:textId="77777777" w:rsidR="00516ABB" w:rsidRDefault="00516ABB" w:rsidP="00516ABB">
      <w:pPr>
        <w:rPr>
          <w:b/>
          <w:sz w:val="28"/>
        </w:rPr>
      </w:pPr>
      <w:r>
        <w:rPr>
          <w:b/>
          <w:sz w:val="28"/>
        </w:rPr>
        <w:t>Who will make the decision?</w:t>
      </w:r>
    </w:p>
    <w:p w14:paraId="46710746" w14:textId="77777777" w:rsidR="00516ABB" w:rsidRDefault="00516ABB" w:rsidP="00516ABB">
      <w:pPr>
        <w:rPr>
          <w:b/>
          <w:sz w:val="28"/>
        </w:rPr>
      </w:pPr>
    </w:p>
    <w:p w14:paraId="7930DA40" w14:textId="77777777" w:rsidR="00516ABB" w:rsidRDefault="00516ABB" w:rsidP="00516ABB">
      <w:r>
        <w:rPr>
          <w:lang w:val="en-US"/>
        </w:rPr>
        <w:t>Councillor Barnes</w:t>
      </w:r>
    </w:p>
    <w:p w14:paraId="6231B093" w14:textId="77777777" w:rsidR="00516ABB" w:rsidRDefault="00516ABB" w:rsidP="00516ABB"/>
    <w:p w14:paraId="274FE3D3" w14:textId="77777777" w:rsidR="00516ABB" w:rsidRDefault="00516ABB" w:rsidP="00516ABB">
      <w:pPr>
        <w:rPr>
          <w:b/>
          <w:sz w:val="28"/>
        </w:rPr>
      </w:pPr>
      <w:r>
        <w:rPr>
          <w:b/>
          <w:sz w:val="28"/>
        </w:rPr>
        <w:t>When is the decision to be taken?</w:t>
      </w:r>
    </w:p>
    <w:p w14:paraId="3EE3E91F" w14:textId="77777777" w:rsidR="00516ABB" w:rsidRDefault="00516ABB" w:rsidP="00516ABB">
      <w:pPr>
        <w:rPr>
          <w:b/>
          <w:sz w:val="28"/>
        </w:rPr>
      </w:pPr>
    </w:p>
    <w:p w14:paraId="48733170" w14:textId="4A80F69A" w:rsidR="00516ABB" w:rsidRDefault="00516ABB" w:rsidP="00516ABB">
      <w:r>
        <w:t>September 2022</w:t>
      </w:r>
    </w:p>
    <w:p w14:paraId="063C741A" w14:textId="77777777" w:rsidR="00516ABB" w:rsidRDefault="00516ABB" w:rsidP="00516ABB"/>
    <w:p w14:paraId="583EB7D3" w14:textId="77777777" w:rsidR="00516ABB" w:rsidRDefault="00516ABB" w:rsidP="00516ABB">
      <w:pPr>
        <w:rPr>
          <w:b/>
          <w:sz w:val="28"/>
        </w:rPr>
      </w:pPr>
      <w:r>
        <w:rPr>
          <w:b/>
          <w:sz w:val="28"/>
        </w:rPr>
        <w:t>Who will be consulted and how?</w:t>
      </w:r>
    </w:p>
    <w:p w14:paraId="791F0432" w14:textId="77777777" w:rsidR="00516ABB" w:rsidRDefault="00516ABB" w:rsidP="00516ABB">
      <w:pPr>
        <w:rPr>
          <w:b/>
          <w:sz w:val="28"/>
        </w:rPr>
      </w:pPr>
    </w:p>
    <w:p w14:paraId="35F0FD9B" w14:textId="77777777" w:rsidR="00516ABB" w:rsidRDefault="00516ABB" w:rsidP="00516ABB">
      <w:pPr>
        <w:rPr>
          <w:noProof/>
          <w:lang w:val="en-US"/>
        </w:rPr>
      </w:pPr>
      <w:r>
        <w:rPr>
          <w:noProof/>
          <w:lang w:val="en-US"/>
        </w:rPr>
        <w:t>Cabinet Member for Children</w:t>
      </w:r>
    </w:p>
    <w:p w14:paraId="793DFE7E" w14:textId="77777777" w:rsidR="00516ABB" w:rsidRDefault="00516ABB" w:rsidP="00516ABB">
      <w:pPr>
        <w:rPr>
          <w:noProof/>
          <w:lang w:val="en-US"/>
        </w:rPr>
      </w:pPr>
      <w:r>
        <w:rPr>
          <w:noProof/>
          <w:lang w:val="en-US"/>
        </w:rPr>
        <w:t>Chief Finance Officer</w:t>
      </w:r>
    </w:p>
    <w:p w14:paraId="5A592A26" w14:textId="77777777" w:rsidR="00516ABB" w:rsidRDefault="00516ABB" w:rsidP="00516ABB">
      <w:pPr>
        <w:rPr>
          <w:noProof/>
          <w:lang w:val="en-US"/>
        </w:rPr>
      </w:pPr>
      <w:r>
        <w:rPr>
          <w:noProof/>
          <w:lang w:val="en-US"/>
        </w:rPr>
        <w:t>Chief Legal Officer</w:t>
      </w:r>
    </w:p>
    <w:p w14:paraId="29B2CFBE" w14:textId="77777777" w:rsidR="00516ABB" w:rsidRDefault="00516ABB" w:rsidP="00516ABB">
      <w:pPr>
        <w:rPr>
          <w:noProof/>
          <w:lang w:val="en-US"/>
        </w:rPr>
      </w:pPr>
      <w:r>
        <w:rPr>
          <w:noProof/>
          <w:lang w:val="en-US"/>
        </w:rPr>
        <w:t>Corporate Director for Children &amp; Families</w:t>
      </w:r>
    </w:p>
    <w:p w14:paraId="4BD880FE" w14:textId="77777777" w:rsidR="00516ABB" w:rsidRDefault="00516ABB" w:rsidP="00516ABB">
      <w:pPr>
        <w:rPr>
          <w:noProof/>
          <w:lang w:val="en-US"/>
        </w:rPr>
      </w:pPr>
      <w:r>
        <w:rPr>
          <w:noProof/>
          <w:lang w:val="en-US"/>
        </w:rPr>
        <w:t>All of the above will be consulted via approval of the delegated decision.</w:t>
      </w:r>
    </w:p>
    <w:p w14:paraId="4BD9695D" w14:textId="77777777" w:rsidR="00516ABB" w:rsidRDefault="00516ABB" w:rsidP="00516ABB"/>
    <w:p w14:paraId="6EABED7F" w14:textId="77777777" w:rsidR="00516ABB" w:rsidRDefault="00516ABB" w:rsidP="00516ABB">
      <w:pPr>
        <w:rPr>
          <w:b/>
          <w:sz w:val="28"/>
        </w:rPr>
      </w:pPr>
      <w:r>
        <w:rPr>
          <w:b/>
          <w:sz w:val="28"/>
        </w:rPr>
        <w:t>Supporting documentation:</w:t>
      </w:r>
    </w:p>
    <w:p w14:paraId="54C323BC" w14:textId="77777777" w:rsidR="00516ABB" w:rsidRDefault="00516ABB" w:rsidP="00516ABB">
      <w:pPr>
        <w:rPr>
          <w:b/>
          <w:sz w:val="28"/>
        </w:rPr>
      </w:pPr>
    </w:p>
    <w:p w14:paraId="5D3ED436" w14:textId="77777777" w:rsidR="00516ABB" w:rsidRDefault="00516ABB" w:rsidP="00516ABB">
      <w:pPr>
        <w:rPr>
          <w:lang w:val="en-US"/>
        </w:rPr>
      </w:pPr>
      <w:r>
        <w:t>There are no supporting documents for this decision</w:t>
      </w:r>
      <w:r>
        <w:rPr>
          <w:lang w:val="en-US"/>
        </w:rPr>
        <w:t xml:space="preserve"> </w:t>
      </w:r>
    </w:p>
    <w:p w14:paraId="4E60118E" w14:textId="77777777" w:rsidR="00516ABB" w:rsidRDefault="00516ABB" w:rsidP="00516ABB"/>
    <w:p w14:paraId="568E4AAD" w14:textId="77777777" w:rsidR="00516ABB" w:rsidRDefault="00516ABB" w:rsidP="00516ABB">
      <w:pPr>
        <w:rPr>
          <w:b/>
          <w:sz w:val="28"/>
        </w:rPr>
      </w:pPr>
      <w:r>
        <w:rPr>
          <w:b/>
          <w:sz w:val="28"/>
        </w:rPr>
        <w:t>How and by when to make representations:</w:t>
      </w:r>
    </w:p>
    <w:p w14:paraId="2BD3C3BD" w14:textId="77777777" w:rsidR="00516ABB" w:rsidRDefault="00516ABB" w:rsidP="00516ABB">
      <w:pPr>
        <w:rPr>
          <w:b/>
          <w:sz w:val="28"/>
        </w:rPr>
      </w:pPr>
    </w:p>
    <w:p w14:paraId="7608EAEB" w14:textId="2F462E70" w:rsidR="00516ABB" w:rsidRDefault="00516ABB" w:rsidP="00516ABB">
      <w:r>
        <w:t>Representations should be made to Emma Russell before 13 September 2022.</w:t>
      </w:r>
    </w:p>
    <w:p w14:paraId="4F294197" w14:textId="4549D513" w:rsidR="00516ABB" w:rsidRDefault="00516ABB" w:rsidP="00516ABB">
      <w:r>
        <w:t xml:space="preserve">Tel: </w:t>
      </w:r>
      <w:r>
        <w:rPr>
          <w:noProof/>
          <w:lang w:val="en-US"/>
        </w:rPr>
        <w:t>01642 444156</w:t>
      </w:r>
    </w:p>
    <w:p w14:paraId="7CC62062" w14:textId="77777777" w:rsidR="00516ABB" w:rsidRDefault="00516ABB" w:rsidP="00516ABB"/>
    <w:p w14:paraId="57D54A55" w14:textId="2C3C000A" w:rsidR="00516ABB" w:rsidRDefault="00516ABB" w:rsidP="00516ABB">
      <w:r>
        <w:t>First published in Forward Plan on 16 August 2022</w:t>
      </w:r>
    </w:p>
    <w:p w14:paraId="2C918D1A" w14:textId="77777777" w:rsidR="00516ABB" w:rsidRDefault="00516ABB" w:rsidP="00516ABB"/>
    <w:p w14:paraId="66DED956" w14:textId="77777777" w:rsidR="00516ABB" w:rsidRDefault="00516ABB" w:rsidP="00516AB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3BCC566" w14:textId="63A43CD0" w:rsidR="000E397A" w:rsidRDefault="000E397A" w:rsidP="00516ABB">
      <w:r>
        <w:rPr>
          <w:noProof/>
        </w:rPr>
        <mc:AlternateContent>
          <mc:Choice Requires="wps">
            <w:drawing>
              <wp:anchor distT="0" distB="0" distL="114300" distR="114300" simplePos="0" relativeHeight="251774976" behindDoc="0" locked="0" layoutInCell="1" allowOverlap="1" wp14:anchorId="7C118E58" wp14:editId="2D2FA6B0">
                <wp:simplePos x="0" y="0"/>
                <wp:positionH relativeFrom="column">
                  <wp:posOffset>1951990</wp:posOffset>
                </wp:positionH>
                <wp:positionV relativeFrom="paragraph">
                  <wp:posOffset>167640</wp:posOffset>
                </wp:positionV>
                <wp:extent cx="1323975" cy="1143000"/>
                <wp:effectExtent l="0" t="0" r="9525" b="0"/>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38ED10F" w14:textId="77777777" w:rsidR="00516ABB" w:rsidRDefault="00516ABB" w:rsidP="00516A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118E58" id="_x0000_t202" coordsize="21600,21600" o:spt="202" path="m,l,21600r21600,l21600,xe">
                <v:stroke joinstyle="miter"/>
                <v:path gradientshapeok="t" o:connecttype="rect"/>
              </v:shapetype>
              <v:shape id="_x0000_s1072" type="#_x0000_t202" style="position:absolute;margin-left:153.7pt;margin-top:13.2pt;width:104.25pt;height:9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" fillcolor="window" strokeweight=".5pt">
                <v:path arrowok="t"/>
                <v:textbox>
                  <w:txbxContent>
                    <w:p w14:paraId="538ED10F" w14:textId="77777777" w:rsidR="00516ABB" w:rsidRDefault="00516ABB" w:rsidP="00516ABB"/>
                  </w:txbxContent>
                </v:textbox>
              </v:shape>
            </w:pict>
          </mc:Fallback>
        </mc:AlternateContent>
      </w:r>
    </w:p>
    <w:p w14:paraId="7424A306" w14:textId="2B036E8B" w:rsidR="000E397A" w:rsidRDefault="000E397A" w:rsidP="00516ABB"/>
    <w:p w14:paraId="56592D86" w14:textId="120F9E9B" w:rsidR="000E397A" w:rsidRDefault="000E397A" w:rsidP="00516ABB"/>
    <w:p w14:paraId="0740C9E9" w14:textId="51592318" w:rsidR="00516ABB" w:rsidRDefault="00516ABB" w:rsidP="00516ABB">
      <w:r>
        <w:br w:type="page"/>
      </w:r>
    </w:p>
    <w:p w14:paraId="4D534781" w14:textId="0B154E1D" w:rsidR="000E397A" w:rsidRDefault="000E397A" w:rsidP="000E397A">
      <w:pPr>
        <w:rPr>
          <w:b/>
          <w:sz w:val="28"/>
        </w:rPr>
      </w:pPr>
      <w:r>
        <w:rPr>
          <w:b/>
          <w:sz w:val="28"/>
        </w:rPr>
        <w:lastRenderedPageBreak/>
        <w:t xml:space="preserve">DECISION: CDD0026 </w:t>
      </w:r>
      <w:r>
        <w:rPr>
          <w:b/>
          <w:bCs/>
          <w:sz w:val="28"/>
          <w:szCs w:val="28"/>
          <w:lang w:val="en-US"/>
        </w:rPr>
        <w:t>Tees Valley Residential Framework – Framework Extension</w:t>
      </w:r>
    </w:p>
    <w:p w14:paraId="0EEAFB47" w14:textId="77777777" w:rsidR="000E397A" w:rsidRDefault="000E397A" w:rsidP="000E397A">
      <w:pPr>
        <w:rPr>
          <w:b/>
          <w:sz w:val="28"/>
        </w:rPr>
      </w:pPr>
    </w:p>
    <w:p w14:paraId="67B69D58" w14:textId="77777777" w:rsidR="000E397A" w:rsidRDefault="000E397A" w:rsidP="000E397A">
      <w:pPr>
        <w:rPr>
          <w:b/>
          <w:sz w:val="28"/>
        </w:rPr>
      </w:pPr>
      <w:r>
        <w:rPr>
          <w:b/>
          <w:sz w:val="28"/>
        </w:rPr>
        <w:t xml:space="preserve">Nature of the decision: </w:t>
      </w:r>
    </w:p>
    <w:p w14:paraId="63BF2EE7" w14:textId="77777777" w:rsidR="000E397A" w:rsidRDefault="000E397A" w:rsidP="000E397A">
      <w:pPr>
        <w:rPr>
          <w:b/>
          <w:sz w:val="28"/>
        </w:rPr>
      </w:pPr>
    </w:p>
    <w:p w14:paraId="38775060" w14:textId="7919E346" w:rsidR="000E397A" w:rsidRDefault="000E397A" w:rsidP="000E397A">
      <w:pPr>
        <w:rPr>
          <w:lang w:val="en-US"/>
        </w:rPr>
      </w:pPr>
      <w:r>
        <w:rPr>
          <w:lang w:val="en-US"/>
        </w:rPr>
        <w:t>The Tees Valley Residential framework ends on 31</w:t>
      </w:r>
      <w:r w:rsidRPr="0039767B">
        <w:rPr>
          <w:vertAlign w:val="superscript"/>
          <w:lang w:val="en-US"/>
        </w:rPr>
        <w:t>st</w:t>
      </w:r>
      <w:r>
        <w:rPr>
          <w:lang w:val="en-US"/>
        </w:rPr>
        <w:t xml:space="preserve"> March 2022. There are 2 x 12 month extension available. Approval sought to enter into the 2</w:t>
      </w:r>
      <w:r w:rsidRPr="00531DE7">
        <w:rPr>
          <w:vertAlign w:val="superscript"/>
          <w:lang w:val="en-US"/>
        </w:rPr>
        <w:t>nd</w:t>
      </w:r>
      <w:r>
        <w:rPr>
          <w:lang w:val="en-US"/>
        </w:rPr>
        <w:t xml:space="preserve"> extension period. Extension term is 1</w:t>
      </w:r>
      <w:r w:rsidRPr="0039767B">
        <w:rPr>
          <w:vertAlign w:val="superscript"/>
          <w:lang w:val="en-US"/>
        </w:rPr>
        <w:t>st</w:t>
      </w:r>
      <w:r>
        <w:rPr>
          <w:lang w:val="en-US"/>
        </w:rPr>
        <w:t xml:space="preserve"> April 2023 until 31</w:t>
      </w:r>
      <w:r w:rsidRPr="0039767B">
        <w:rPr>
          <w:vertAlign w:val="superscript"/>
          <w:lang w:val="en-US"/>
        </w:rPr>
        <w:t>st</w:t>
      </w:r>
      <w:r>
        <w:rPr>
          <w:lang w:val="en-US"/>
        </w:rPr>
        <w:t xml:space="preserve"> March 2024.</w:t>
      </w:r>
    </w:p>
    <w:p w14:paraId="54534166" w14:textId="77777777" w:rsidR="000E397A" w:rsidRDefault="000E397A" w:rsidP="000E397A"/>
    <w:p w14:paraId="1900CDAF" w14:textId="77777777" w:rsidR="000E397A" w:rsidRDefault="000E397A" w:rsidP="000E397A">
      <w:pPr>
        <w:rPr>
          <w:b/>
          <w:sz w:val="28"/>
        </w:rPr>
      </w:pPr>
      <w:r>
        <w:rPr>
          <w:b/>
          <w:sz w:val="28"/>
        </w:rPr>
        <w:t>Who will make the decision?</w:t>
      </w:r>
    </w:p>
    <w:p w14:paraId="4EDF6E11" w14:textId="77777777" w:rsidR="000E397A" w:rsidRDefault="000E397A" w:rsidP="000E397A">
      <w:pPr>
        <w:rPr>
          <w:b/>
          <w:sz w:val="28"/>
        </w:rPr>
      </w:pPr>
    </w:p>
    <w:p w14:paraId="6C8E648E" w14:textId="77777777" w:rsidR="000E397A" w:rsidRDefault="000E397A" w:rsidP="000E397A">
      <w:r>
        <w:rPr>
          <w:lang w:val="en-US"/>
        </w:rPr>
        <w:t>Councillor Barnes</w:t>
      </w:r>
    </w:p>
    <w:p w14:paraId="2DB48862" w14:textId="77777777" w:rsidR="000E397A" w:rsidRDefault="000E397A" w:rsidP="000E397A"/>
    <w:p w14:paraId="01E0E78E" w14:textId="77777777" w:rsidR="000E397A" w:rsidRDefault="000E397A" w:rsidP="000E397A">
      <w:pPr>
        <w:rPr>
          <w:b/>
          <w:sz w:val="28"/>
        </w:rPr>
      </w:pPr>
      <w:r>
        <w:rPr>
          <w:b/>
          <w:sz w:val="28"/>
        </w:rPr>
        <w:t>When is the decision to be taken?</w:t>
      </w:r>
    </w:p>
    <w:p w14:paraId="2C1FDECC" w14:textId="77777777" w:rsidR="000E397A" w:rsidRDefault="000E397A" w:rsidP="000E397A">
      <w:pPr>
        <w:rPr>
          <w:b/>
          <w:sz w:val="28"/>
        </w:rPr>
      </w:pPr>
    </w:p>
    <w:p w14:paraId="5DB2F208" w14:textId="77777777" w:rsidR="000E397A" w:rsidRDefault="000E397A" w:rsidP="000E397A">
      <w:r>
        <w:t>September 2022</w:t>
      </w:r>
    </w:p>
    <w:p w14:paraId="34FBF70C" w14:textId="77777777" w:rsidR="000E397A" w:rsidRDefault="000E397A" w:rsidP="000E397A"/>
    <w:p w14:paraId="41414E8B" w14:textId="77777777" w:rsidR="000E397A" w:rsidRDefault="000E397A" w:rsidP="000E397A">
      <w:pPr>
        <w:rPr>
          <w:b/>
          <w:sz w:val="28"/>
        </w:rPr>
      </w:pPr>
      <w:r>
        <w:rPr>
          <w:b/>
          <w:sz w:val="28"/>
        </w:rPr>
        <w:t>Who will be consulted and how?</w:t>
      </w:r>
    </w:p>
    <w:p w14:paraId="016EF368" w14:textId="77777777" w:rsidR="000E397A" w:rsidRDefault="000E397A" w:rsidP="000E397A">
      <w:pPr>
        <w:rPr>
          <w:b/>
          <w:sz w:val="28"/>
        </w:rPr>
      </w:pPr>
    </w:p>
    <w:p w14:paraId="187C8625" w14:textId="77777777" w:rsidR="000E397A" w:rsidRDefault="000E397A" w:rsidP="000E397A">
      <w:pPr>
        <w:rPr>
          <w:noProof/>
          <w:lang w:val="en-US"/>
        </w:rPr>
      </w:pPr>
      <w:r>
        <w:rPr>
          <w:noProof/>
          <w:lang w:val="en-US"/>
        </w:rPr>
        <w:t>Cabinet Member for Children</w:t>
      </w:r>
    </w:p>
    <w:p w14:paraId="7C32F71B" w14:textId="77777777" w:rsidR="000E397A" w:rsidRDefault="000E397A" w:rsidP="000E397A">
      <w:pPr>
        <w:rPr>
          <w:noProof/>
          <w:lang w:val="en-US"/>
        </w:rPr>
      </w:pPr>
      <w:r>
        <w:rPr>
          <w:noProof/>
          <w:lang w:val="en-US"/>
        </w:rPr>
        <w:t>Chief Finance Officer</w:t>
      </w:r>
    </w:p>
    <w:p w14:paraId="4A3EBEF5" w14:textId="77777777" w:rsidR="000E397A" w:rsidRDefault="000E397A" w:rsidP="000E397A">
      <w:pPr>
        <w:rPr>
          <w:noProof/>
          <w:lang w:val="en-US"/>
        </w:rPr>
      </w:pPr>
      <w:r>
        <w:rPr>
          <w:noProof/>
          <w:lang w:val="en-US"/>
        </w:rPr>
        <w:t>Chief Legal Officer</w:t>
      </w:r>
    </w:p>
    <w:p w14:paraId="64308DB3" w14:textId="77777777" w:rsidR="000E397A" w:rsidRDefault="000E397A" w:rsidP="000E397A">
      <w:pPr>
        <w:rPr>
          <w:noProof/>
          <w:lang w:val="en-US"/>
        </w:rPr>
      </w:pPr>
      <w:r>
        <w:rPr>
          <w:noProof/>
          <w:lang w:val="en-US"/>
        </w:rPr>
        <w:t>Corporate Director for Children &amp; Families</w:t>
      </w:r>
    </w:p>
    <w:p w14:paraId="35B8FDEB" w14:textId="77777777" w:rsidR="000E397A" w:rsidRDefault="000E397A" w:rsidP="000E397A">
      <w:pPr>
        <w:rPr>
          <w:noProof/>
          <w:lang w:val="en-US"/>
        </w:rPr>
      </w:pPr>
      <w:r>
        <w:rPr>
          <w:noProof/>
          <w:lang w:val="en-US"/>
        </w:rPr>
        <w:t>All of the above will be consulted via approval of the delegated decision.</w:t>
      </w:r>
    </w:p>
    <w:p w14:paraId="14F1FDCF" w14:textId="77777777" w:rsidR="000E397A" w:rsidRDefault="000E397A" w:rsidP="000E397A"/>
    <w:p w14:paraId="22A2B515" w14:textId="77777777" w:rsidR="000E397A" w:rsidRDefault="000E397A" w:rsidP="000E397A">
      <w:pPr>
        <w:rPr>
          <w:b/>
          <w:sz w:val="28"/>
        </w:rPr>
      </w:pPr>
      <w:r>
        <w:rPr>
          <w:b/>
          <w:sz w:val="28"/>
        </w:rPr>
        <w:t>Supporting documentation:</w:t>
      </w:r>
    </w:p>
    <w:p w14:paraId="5709BA06" w14:textId="77777777" w:rsidR="000E397A" w:rsidRDefault="000E397A" w:rsidP="000E397A">
      <w:pPr>
        <w:rPr>
          <w:b/>
          <w:sz w:val="28"/>
        </w:rPr>
      </w:pPr>
    </w:p>
    <w:p w14:paraId="2B325864" w14:textId="77777777" w:rsidR="000E397A" w:rsidRDefault="000E397A" w:rsidP="000E397A">
      <w:pPr>
        <w:rPr>
          <w:lang w:val="en-US"/>
        </w:rPr>
      </w:pPr>
      <w:r>
        <w:t>There are no supporting documents for this decision</w:t>
      </w:r>
      <w:r>
        <w:rPr>
          <w:lang w:val="en-US"/>
        </w:rPr>
        <w:t xml:space="preserve"> </w:t>
      </w:r>
    </w:p>
    <w:p w14:paraId="4575B07F" w14:textId="77777777" w:rsidR="000E397A" w:rsidRDefault="000E397A" w:rsidP="000E397A"/>
    <w:p w14:paraId="4F00CC81" w14:textId="77777777" w:rsidR="000E397A" w:rsidRDefault="000E397A" w:rsidP="000E397A">
      <w:pPr>
        <w:rPr>
          <w:b/>
          <w:sz w:val="28"/>
        </w:rPr>
      </w:pPr>
      <w:r>
        <w:rPr>
          <w:b/>
          <w:sz w:val="28"/>
        </w:rPr>
        <w:t>How and by when to make representations:</w:t>
      </w:r>
    </w:p>
    <w:p w14:paraId="6CB25EEE" w14:textId="77777777" w:rsidR="000E397A" w:rsidRDefault="000E397A" w:rsidP="000E397A">
      <w:pPr>
        <w:rPr>
          <w:b/>
          <w:sz w:val="28"/>
        </w:rPr>
      </w:pPr>
    </w:p>
    <w:p w14:paraId="11F0CA26" w14:textId="6D3B62C5" w:rsidR="000E397A" w:rsidRDefault="000E397A" w:rsidP="000E397A">
      <w:r>
        <w:t>Representations should be made to Emma Russell before 29 September 2022.</w:t>
      </w:r>
    </w:p>
    <w:p w14:paraId="5D87C6AE" w14:textId="77777777" w:rsidR="000E397A" w:rsidRDefault="000E397A" w:rsidP="000E397A">
      <w:r>
        <w:t xml:space="preserve">Tel: </w:t>
      </w:r>
      <w:r>
        <w:rPr>
          <w:noProof/>
          <w:lang w:val="en-US"/>
        </w:rPr>
        <w:t>01642 444156</w:t>
      </w:r>
    </w:p>
    <w:p w14:paraId="3CDDE7DD" w14:textId="77777777" w:rsidR="000E397A" w:rsidRDefault="000E397A" w:rsidP="000E397A"/>
    <w:p w14:paraId="2814DD48" w14:textId="0A4AC2BA" w:rsidR="000E397A" w:rsidRDefault="000E397A" w:rsidP="000E397A">
      <w:r>
        <w:t>First published in Forward Plan on 1 September 2022</w:t>
      </w:r>
    </w:p>
    <w:p w14:paraId="4379DE62" w14:textId="77777777" w:rsidR="000E397A" w:rsidRDefault="000E397A" w:rsidP="000E397A"/>
    <w:p w14:paraId="35553D87"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2263B69" w14:textId="77777777" w:rsidR="000E397A" w:rsidRDefault="000E397A" w:rsidP="000E397A">
      <w:r>
        <w:rPr>
          <w:noProof/>
        </w:rPr>
        <mc:AlternateContent>
          <mc:Choice Requires="wps">
            <w:drawing>
              <wp:anchor distT="0" distB="0" distL="114300" distR="114300" simplePos="0" relativeHeight="251783168" behindDoc="0" locked="0" layoutInCell="1" allowOverlap="1" wp14:anchorId="2FC1FD0B" wp14:editId="401556ED">
                <wp:simplePos x="0" y="0"/>
                <wp:positionH relativeFrom="column">
                  <wp:posOffset>1951990</wp:posOffset>
                </wp:positionH>
                <wp:positionV relativeFrom="paragraph">
                  <wp:posOffset>3810</wp:posOffset>
                </wp:positionV>
                <wp:extent cx="1323975" cy="1143000"/>
                <wp:effectExtent l="0" t="0" r="9525" b="0"/>
                <wp:wrapNone/>
                <wp:docPr id="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EBDE363"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FD0B" id="_x0000_s1073" type="#_x0000_t202" style="position:absolute;margin-left:153.7pt;margin-top:.3pt;width:104.25pt;height:90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2bKVw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" fillcolor="window" strokeweight=".5pt">
                <v:path arrowok="t"/>
                <v:textbox>
                  <w:txbxContent>
                    <w:p w14:paraId="2EBDE363" w14:textId="77777777" w:rsidR="000E397A" w:rsidRDefault="000E397A" w:rsidP="000E397A"/>
                  </w:txbxContent>
                </v:textbox>
              </v:shape>
            </w:pict>
          </mc:Fallback>
        </mc:AlternateContent>
      </w:r>
      <w:r>
        <w:br w:type="page"/>
      </w:r>
    </w:p>
    <w:p w14:paraId="20C87053" w14:textId="153AC3A1" w:rsidR="000E397A" w:rsidRDefault="000E397A" w:rsidP="000E397A">
      <w:pPr>
        <w:rPr>
          <w:b/>
          <w:sz w:val="28"/>
        </w:rPr>
      </w:pPr>
      <w:r>
        <w:rPr>
          <w:b/>
          <w:sz w:val="28"/>
        </w:rPr>
        <w:lastRenderedPageBreak/>
        <w:t xml:space="preserve">DECISION: CDD0027 </w:t>
      </w:r>
      <w:r>
        <w:rPr>
          <w:b/>
          <w:bCs/>
          <w:sz w:val="28"/>
          <w:szCs w:val="28"/>
          <w:lang w:val="en-US"/>
        </w:rPr>
        <w:t>RCBC Independent Fostering Agency (IFA) – Off Framework – Contract Extension</w:t>
      </w:r>
    </w:p>
    <w:p w14:paraId="4489F379" w14:textId="77777777" w:rsidR="000E397A" w:rsidRDefault="000E397A" w:rsidP="000E397A">
      <w:pPr>
        <w:rPr>
          <w:b/>
          <w:sz w:val="28"/>
        </w:rPr>
      </w:pPr>
    </w:p>
    <w:p w14:paraId="7B4E4231" w14:textId="77777777" w:rsidR="000E397A" w:rsidRDefault="000E397A" w:rsidP="000E397A">
      <w:pPr>
        <w:rPr>
          <w:b/>
          <w:sz w:val="28"/>
        </w:rPr>
      </w:pPr>
      <w:r>
        <w:rPr>
          <w:b/>
          <w:sz w:val="28"/>
        </w:rPr>
        <w:t xml:space="preserve">Nature of the decision: </w:t>
      </w:r>
    </w:p>
    <w:p w14:paraId="044E5ED2" w14:textId="77777777" w:rsidR="000E397A" w:rsidRDefault="000E397A" w:rsidP="000E397A">
      <w:pPr>
        <w:rPr>
          <w:b/>
          <w:sz w:val="28"/>
        </w:rPr>
      </w:pPr>
    </w:p>
    <w:p w14:paraId="4D984C12" w14:textId="0089F791" w:rsidR="000E397A" w:rsidRDefault="000E397A" w:rsidP="000E397A">
      <w:pPr>
        <w:rPr>
          <w:lang w:val="en-US"/>
        </w:rPr>
      </w:pPr>
      <w:r>
        <w:rPr>
          <w:lang w:val="en-US"/>
        </w:rPr>
        <w:t>RCBC IFA off framework contracts end on 31</w:t>
      </w:r>
      <w:r w:rsidRPr="00963802">
        <w:rPr>
          <w:vertAlign w:val="superscript"/>
          <w:lang w:val="en-US"/>
        </w:rPr>
        <w:t>st</w:t>
      </w:r>
      <w:r>
        <w:rPr>
          <w:lang w:val="en-US"/>
        </w:rPr>
        <w:t xml:space="preserve"> March 2023. Approval is also sought to enter in 1</w:t>
      </w:r>
      <w:r w:rsidRPr="00284B02">
        <w:rPr>
          <w:vertAlign w:val="superscript"/>
          <w:lang w:val="en-US"/>
        </w:rPr>
        <w:t>st</w:t>
      </w:r>
      <w:r>
        <w:rPr>
          <w:lang w:val="en-US"/>
        </w:rPr>
        <w:t xml:space="preserve"> extension period to existing RCBC off framework IFA contracts. Contract term 1</w:t>
      </w:r>
      <w:r w:rsidRPr="00284B02">
        <w:rPr>
          <w:vertAlign w:val="superscript"/>
          <w:lang w:val="en-US"/>
        </w:rPr>
        <w:t>st</w:t>
      </w:r>
      <w:r>
        <w:rPr>
          <w:lang w:val="en-US"/>
        </w:rPr>
        <w:t xml:space="preserve"> April 2023 until 31</w:t>
      </w:r>
      <w:r w:rsidRPr="00284B02">
        <w:rPr>
          <w:vertAlign w:val="superscript"/>
          <w:lang w:val="en-US"/>
        </w:rPr>
        <w:t>st</w:t>
      </w:r>
      <w:r>
        <w:rPr>
          <w:lang w:val="en-US"/>
        </w:rPr>
        <w:t xml:space="preserve"> March 2024.</w:t>
      </w:r>
    </w:p>
    <w:p w14:paraId="66AB27B4" w14:textId="77777777" w:rsidR="000E397A" w:rsidRDefault="000E397A" w:rsidP="000E397A"/>
    <w:p w14:paraId="4F1F0413" w14:textId="77777777" w:rsidR="000E397A" w:rsidRDefault="000E397A" w:rsidP="000E397A">
      <w:pPr>
        <w:rPr>
          <w:b/>
          <w:sz w:val="28"/>
        </w:rPr>
      </w:pPr>
      <w:r>
        <w:rPr>
          <w:b/>
          <w:sz w:val="28"/>
        </w:rPr>
        <w:t>Who will make the decision?</w:t>
      </w:r>
    </w:p>
    <w:p w14:paraId="73EC2504" w14:textId="77777777" w:rsidR="000E397A" w:rsidRDefault="000E397A" w:rsidP="000E397A">
      <w:pPr>
        <w:rPr>
          <w:b/>
          <w:sz w:val="28"/>
        </w:rPr>
      </w:pPr>
    </w:p>
    <w:p w14:paraId="4554FBAB" w14:textId="77777777" w:rsidR="000E397A" w:rsidRDefault="000E397A" w:rsidP="000E397A">
      <w:r>
        <w:rPr>
          <w:lang w:val="en-US"/>
        </w:rPr>
        <w:t>Councillor Barnes</w:t>
      </w:r>
    </w:p>
    <w:p w14:paraId="6847BAA4" w14:textId="77777777" w:rsidR="000E397A" w:rsidRDefault="000E397A" w:rsidP="000E397A"/>
    <w:p w14:paraId="22D01885" w14:textId="77777777" w:rsidR="000E397A" w:rsidRDefault="000E397A" w:rsidP="000E397A">
      <w:pPr>
        <w:rPr>
          <w:b/>
          <w:sz w:val="28"/>
        </w:rPr>
      </w:pPr>
      <w:r>
        <w:rPr>
          <w:b/>
          <w:sz w:val="28"/>
        </w:rPr>
        <w:t>When is the decision to be taken?</w:t>
      </w:r>
    </w:p>
    <w:p w14:paraId="24497239" w14:textId="77777777" w:rsidR="000E397A" w:rsidRDefault="000E397A" w:rsidP="000E397A">
      <w:pPr>
        <w:rPr>
          <w:b/>
          <w:sz w:val="28"/>
        </w:rPr>
      </w:pPr>
    </w:p>
    <w:p w14:paraId="30AFA842" w14:textId="77777777" w:rsidR="000E397A" w:rsidRDefault="000E397A" w:rsidP="000E397A">
      <w:r>
        <w:t>September 2022</w:t>
      </w:r>
    </w:p>
    <w:p w14:paraId="5DD6C49E" w14:textId="77777777" w:rsidR="000E397A" w:rsidRDefault="000E397A" w:rsidP="000E397A"/>
    <w:p w14:paraId="1341B6AB" w14:textId="77777777" w:rsidR="000E397A" w:rsidRDefault="000E397A" w:rsidP="000E397A">
      <w:pPr>
        <w:rPr>
          <w:b/>
          <w:sz w:val="28"/>
        </w:rPr>
      </w:pPr>
      <w:r>
        <w:rPr>
          <w:b/>
          <w:sz w:val="28"/>
        </w:rPr>
        <w:t>Who will be consulted and how?</w:t>
      </w:r>
    </w:p>
    <w:p w14:paraId="5B098CB8" w14:textId="77777777" w:rsidR="000E397A" w:rsidRDefault="000E397A" w:rsidP="000E397A">
      <w:pPr>
        <w:rPr>
          <w:b/>
          <w:sz w:val="28"/>
        </w:rPr>
      </w:pPr>
    </w:p>
    <w:p w14:paraId="18685D71" w14:textId="77777777" w:rsidR="000E397A" w:rsidRDefault="000E397A" w:rsidP="000E397A">
      <w:pPr>
        <w:rPr>
          <w:noProof/>
          <w:lang w:val="en-US"/>
        </w:rPr>
      </w:pPr>
      <w:r>
        <w:rPr>
          <w:noProof/>
          <w:lang w:val="en-US"/>
        </w:rPr>
        <w:t>Cabinet Member for Children</w:t>
      </w:r>
    </w:p>
    <w:p w14:paraId="76D56F6B" w14:textId="77777777" w:rsidR="000E397A" w:rsidRDefault="000E397A" w:rsidP="000E397A">
      <w:pPr>
        <w:rPr>
          <w:noProof/>
          <w:lang w:val="en-US"/>
        </w:rPr>
      </w:pPr>
      <w:r>
        <w:rPr>
          <w:noProof/>
          <w:lang w:val="en-US"/>
        </w:rPr>
        <w:t>Chief Finance Officer</w:t>
      </w:r>
    </w:p>
    <w:p w14:paraId="752064FD" w14:textId="77777777" w:rsidR="000E397A" w:rsidRDefault="000E397A" w:rsidP="000E397A">
      <w:pPr>
        <w:rPr>
          <w:noProof/>
          <w:lang w:val="en-US"/>
        </w:rPr>
      </w:pPr>
      <w:r>
        <w:rPr>
          <w:noProof/>
          <w:lang w:val="en-US"/>
        </w:rPr>
        <w:t>Chief Legal Officer</w:t>
      </w:r>
    </w:p>
    <w:p w14:paraId="76CF2755" w14:textId="77777777" w:rsidR="000E397A" w:rsidRDefault="000E397A" w:rsidP="000E397A">
      <w:pPr>
        <w:rPr>
          <w:noProof/>
          <w:lang w:val="en-US"/>
        </w:rPr>
      </w:pPr>
      <w:r>
        <w:rPr>
          <w:noProof/>
          <w:lang w:val="en-US"/>
        </w:rPr>
        <w:t>Corporate Director for Children &amp; Families</w:t>
      </w:r>
    </w:p>
    <w:p w14:paraId="0424D79A" w14:textId="77777777" w:rsidR="000E397A" w:rsidRDefault="000E397A" w:rsidP="000E397A">
      <w:pPr>
        <w:rPr>
          <w:noProof/>
          <w:lang w:val="en-US"/>
        </w:rPr>
      </w:pPr>
      <w:r>
        <w:rPr>
          <w:noProof/>
          <w:lang w:val="en-US"/>
        </w:rPr>
        <w:t>All of the above will be consulted via approval of the delegated decision.</w:t>
      </w:r>
    </w:p>
    <w:p w14:paraId="146FDBD5" w14:textId="77777777" w:rsidR="000E397A" w:rsidRDefault="000E397A" w:rsidP="000E397A"/>
    <w:p w14:paraId="2251264A" w14:textId="77777777" w:rsidR="000E397A" w:rsidRDefault="000E397A" w:rsidP="000E397A">
      <w:pPr>
        <w:rPr>
          <w:b/>
          <w:sz w:val="28"/>
        </w:rPr>
      </w:pPr>
      <w:r>
        <w:rPr>
          <w:b/>
          <w:sz w:val="28"/>
        </w:rPr>
        <w:t>Supporting documentation:</w:t>
      </w:r>
    </w:p>
    <w:p w14:paraId="1E36A94B" w14:textId="77777777" w:rsidR="000E397A" w:rsidRDefault="000E397A" w:rsidP="000E397A">
      <w:pPr>
        <w:rPr>
          <w:b/>
          <w:sz w:val="28"/>
        </w:rPr>
      </w:pPr>
    </w:p>
    <w:p w14:paraId="320975DE" w14:textId="77777777" w:rsidR="000E397A" w:rsidRDefault="000E397A" w:rsidP="000E397A">
      <w:pPr>
        <w:rPr>
          <w:lang w:val="en-US"/>
        </w:rPr>
      </w:pPr>
      <w:r>
        <w:t>There are no supporting documents for this decision</w:t>
      </w:r>
      <w:r>
        <w:rPr>
          <w:lang w:val="en-US"/>
        </w:rPr>
        <w:t xml:space="preserve"> </w:t>
      </w:r>
    </w:p>
    <w:p w14:paraId="2FFB9466" w14:textId="77777777" w:rsidR="000E397A" w:rsidRDefault="000E397A" w:rsidP="000E397A"/>
    <w:p w14:paraId="6178E338" w14:textId="77777777" w:rsidR="000E397A" w:rsidRDefault="000E397A" w:rsidP="000E397A">
      <w:pPr>
        <w:rPr>
          <w:b/>
          <w:sz w:val="28"/>
        </w:rPr>
      </w:pPr>
      <w:r>
        <w:rPr>
          <w:b/>
          <w:sz w:val="28"/>
        </w:rPr>
        <w:t>How and by when to make representations:</w:t>
      </w:r>
    </w:p>
    <w:p w14:paraId="75B1D732" w14:textId="77777777" w:rsidR="000E397A" w:rsidRDefault="000E397A" w:rsidP="000E397A">
      <w:pPr>
        <w:rPr>
          <w:b/>
          <w:sz w:val="28"/>
        </w:rPr>
      </w:pPr>
    </w:p>
    <w:p w14:paraId="4299A308" w14:textId="77777777" w:rsidR="000E397A" w:rsidRDefault="000E397A" w:rsidP="000E397A">
      <w:r>
        <w:t>Representations should be made to Emma Russell before 29 September 2022.</w:t>
      </w:r>
    </w:p>
    <w:p w14:paraId="1B104C24" w14:textId="77777777" w:rsidR="000E397A" w:rsidRDefault="000E397A" w:rsidP="000E397A">
      <w:r>
        <w:t xml:space="preserve">Tel: </w:t>
      </w:r>
      <w:r>
        <w:rPr>
          <w:noProof/>
          <w:lang w:val="en-US"/>
        </w:rPr>
        <w:t>01642 444156</w:t>
      </w:r>
    </w:p>
    <w:p w14:paraId="5B45B993" w14:textId="77777777" w:rsidR="000E397A" w:rsidRDefault="000E397A" w:rsidP="000E397A"/>
    <w:p w14:paraId="1CED1498" w14:textId="77777777" w:rsidR="000E397A" w:rsidRDefault="000E397A" w:rsidP="000E397A">
      <w:r>
        <w:t>First published in Forward Plan on 1 September 2022</w:t>
      </w:r>
    </w:p>
    <w:p w14:paraId="4E3BDD0A" w14:textId="77777777" w:rsidR="000E397A" w:rsidRDefault="000E397A" w:rsidP="000E397A"/>
    <w:p w14:paraId="699BAFF5"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4BA365A" w14:textId="77777777" w:rsidR="000E397A" w:rsidRDefault="000E397A" w:rsidP="000E397A">
      <w:r>
        <w:rPr>
          <w:noProof/>
        </w:rPr>
        <mc:AlternateContent>
          <mc:Choice Requires="wps">
            <w:drawing>
              <wp:anchor distT="0" distB="0" distL="114300" distR="114300" simplePos="0" relativeHeight="251785216" behindDoc="0" locked="0" layoutInCell="1" allowOverlap="1" wp14:anchorId="46C3E732" wp14:editId="64895476">
                <wp:simplePos x="0" y="0"/>
                <wp:positionH relativeFrom="column">
                  <wp:posOffset>1951990</wp:posOffset>
                </wp:positionH>
                <wp:positionV relativeFrom="paragraph">
                  <wp:posOffset>3810</wp:posOffset>
                </wp:positionV>
                <wp:extent cx="1323975" cy="1143000"/>
                <wp:effectExtent l="0" t="0" r="9525" b="0"/>
                <wp:wrapNone/>
                <wp:docPr id="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C1418C3"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3E732" id="_x0000_s1074" type="#_x0000_t202" style="position:absolute;margin-left:153.7pt;margin-top:.3pt;width:104.25pt;height:90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o7DVw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" fillcolor="window" strokeweight=".5pt">
                <v:path arrowok="t"/>
                <v:textbox>
                  <w:txbxContent>
                    <w:p w14:paraId="3C1418C3" w14:textId="77777777" w:rsidR="000E397A" w:rsidRDefault="000E397A" w:rsidP="000E397A"/>
                  </w:txbxContent>
                </v:textbox>
              </v:shape>
            </w:pict>
          </mc:Fallback>
        </mc:AlternateContent>
      </w:r>
      <w:r>
        <w:br w:type="page"/>
      </w:r>
    </w:p>
    <w:p w14:paraId="4F7C51DD" w14:textId="44DDC01C" w:rsidR="000E397A" w:rsidRDefault="000E397A" w:rsidP="000E397A">
      <w:pPr>
        <w:rPr>
          <w:b/>
          <w:sz w:val="28"/>
        </w:rPr>
      </w:pPr>
      <w:r>
        <w:rPr>
          <w:b/>
          <w:sz w:val="28"/>
        </w:rPr>
        <w:lastRenderedPageBreak/>
        <w:t xml:space="preserve">DECISION: CDD0028 </w:t>
      </w:r>
      <w:r>
        <w:rPr>
          <w:b/>
          <w:bCs/>
          <w:sz w:val="28"/>
          <w:szCs w:val="28"/>
          <w:lang w:val="en-US"/>
        </w:rPr>
        <w:t>RCBC Residential Contracts - Extension</w:t>
      </w:r>
    </w:p>
    <w:p w14:paraId="6F5D6E90" w14:textId="77777777" w:rsidR="000E397A" w:rsidRDefault="000E397A" w:rsidP="000E397A">
      <w:pPr>
        <w:rPr>
          <w:b/>
          <w:sz w:val="28"/>
        </w:rPr>
      </w:pPr>
    </w:p>
    <w:p w14:paraId="6E677E00" w14:textId="77777777" w:rsidR="000E397A" w:rsidRDefault="000E397A" w:rsidP="000E397A">
      <w:pPr>
        <w:rPr>
          <w:b/>
          <w:sz w:val="28"/>
        </w:rPr>
      </w:pPr>
      <w:r>
        <w:rPr>
          <w:b/>
          <w:sz w:val="28"/>
        </w:rPr>
        <w:t xml:space="preserve">Nature of the decision: </w:t>
      </w:r>
    </w:p>
    <w:p w14:paraId="1359B13A" w14:textId="77777777" w:rsidR="000E397A" w:rsidRDefault="000E397A" w:rsidP="000E397A">
      <w:pPr>
        <w:rPr>
          <w:b/>
          <w:sz w:val="28"/>
        </w:rPr>
      </w:pPr>
    </w:p>
    <w:p w14:paraId="72F0AED9" w14:textId="08F030FB" w:rsidR="000E397A" w:rsidRDefault="0091194E" w:rsidP="000E397A">
      <w:pPr>
        <w:rPr>
          <w:lang w:val="en-US"/>
        </w:rPr>
      </w:pPr>
      <w:r>
        <w:rPr>
          <w:lang w:val="en-US"/>
        </w:rPr>
        <w:t>RCBC residential contracts for off framework providers first contract extension ends on 31.03.2023. Approval will be sought to enter into second extension period from 1</w:t>
      </w:r>
      <w:r w:rsidRPr="00D92480">
        <w:rPr>
          <w:vertAlign w:val="superscript"/>
          <w:lang w:val="en-US"/>
        </w:rPr>
        <w:t>st</w:t>
      </w:r>
      <w:r>
        <w:rPr>
          <w:lang w:val="en-US"/>
        </w:rPr>
        <w:t xml:space="preserve"> April 2023 until 31</w:t>
      </w:r>
      <w:r w:rsidRPr="00D92480">
        <w:rPr>
          <w:vertAlign w:val="superscript"/>
          <w:lang w:val="en-US"/>
        </w:rPr>
        <w:t>st</w:t>
      </w:r>
      <w:r>
        <w:rPr>
          <w:lang w:val="en-US"/>
        </w:rPr>
        <w:t xml:space="preserve"> March 2024.</w:t>
      </w:r>
    </w:p>
    <w:p w14:paraId="16709E31" w14:textId="77777777" w:rsidR="000E397A" w:rsidRDefault="000E397A" w:rsidP="000E397A"/>
    <w:p w14:paraId="79716BE1" w14:textId="77777777" w:rsidR="000E397A" w:rsidRDefault="000E397A" w:rsidP="000E397A">
      <w:pPr>
        <w:rPr>
          <w:b/>
          <w:sz w:val="28"/>
        </w:rPr>
      </w:pPr>
      <w:r>
        <w:rPr>
          <w:b/>
          <w:sz w:val="28"/>
        </w:rPr>
        <w:t>Who will make the decision?</w:t>
      </w:r>
    </w:p>
    <w:p w14:paraId="0F448BC8" w14:textId="77777777" w:rsidR="000E397A" w:rsidRDefault="000E397A" w:rsidP="000E397A">
      <w:pPr>
        <w:rPr>
          <w:b/>
          <w:sz w:val="28"/>
        </w:rPr>
      </w:pPr>
    </w:p>
    <w:p w14:paraId="53B320A4" w14:textId="77777777" w:rsidR="000E397A" w:rsidRDefault="000E397A" w:rsidP="000E397A">
      <w:r>
        <w:rPr>
          <w:lang w:val="en-US"/>
        </w:rPr>
        <w:t>Councillor Barnes</w:t>
      </w:r>
    </w:p>
    <w:p w14:paraId="19F81B22" w14:textId="77777777" w:rsidR="000E397A" w:rsidRDefault="000E397A" w:rsidP="000E397A"/>
    <w:p w14:paraId="5E359BE0" w14:textId="77777777" w:rsidR="000E397A" w:rsidRDefault="000E397A" w:rsidP="000E397A">
      <w:pPr>
        <w:rPr>
          <w:b/>
          <w:sz w:val="28"/>
        </w:rPr>
      </w:pPr>
      <w:r>
        <w:rPr>
          <w:b/>
          <w:sz w:val="28"/>
        </w:rPr>
        <w:t>When is the decision to be taken?</w:t>
      </w:r>
    </w:p>
    <w:p w14:paraId="49A9C6E0" w14:textId="77777777" w:rsidR="000E397A" w:rsidRDefault="000E397A" w:rsidP="000E397A">
      <w:pPr>
        <w:rPr>
          <w:b/>
          <w:sz w:val="28"/>
        </w:rPr>
      </w:pPr>
    </w:p>
    <w:p w14:paraId="113F6BCD" w14:textId="77777777" w:rsidR="000E397A" w:rsidRDefault="000E397A" w:rsidP="000E397A">
      <w:r>
        <w:t>September 2022</w:t>
      </w:r>
    </w:p>
    <w:p w14:paraId="49174494" w14:textId="77777777" w:rsidR="000E397A" w:rsidRDefault="000E397A" w:rsidP="000E397A"/>
    <w:p w14:paraId="1CAEC8F2" w14:textId="77777777" w:rsidR="000E397A" w:rsidRDefault="000E397A" w:rsidP="000E397A">
      <w:pPr>
        <w:rPr>
          <w:b/>
          <w:sz w:val="28"/>
        </w:rPr>
      </w:pPr>
      <w:r>
        <w:rPr>
          <w:b/>
          <w:sz w:val="28"/>
        </w:rPr>
        <w:t>Who will be consulted and how?</w:t>
      </w:r>
    </w:p>
    <w:p w14:paraId="785FA3F5" w14:textId="77777777" w:rsidR="000E397A" w:rsidRDefault="000E397A" w:rsidP="000E397A">
      <w:pPr>
        <w:rPr>
          <w:b/>
          <w:sz w:val="28"/>
        </w:rPr>
      </w:pPr>
    </w:p>
    <w:p w14:paraId="0821E91D" w14:textId="77777777" w:rsidR="000E397A" w:rsidRDefault="000E397A" w:rsidP="000E397A">
      <w:pPr>
        <w:rPr>
          <w:noProof/>
          <w:lang w:val="en-US"/>
        </w:rPr>
      </w:pPr>
      <w:r>
        <w:rPr>
          <w:noProof/>
          <w:lang w:val="en-US"/>
        </w:rPr>
        <w:t>Cabinet Member for Children</w:t>
      </w:r>
    </w:p>
    <w:p w14:paraId="17F8C1CC" w14:textId="77777777" w:rsidR="000E397A" w:rsidRDefault="000E397A" w:rsidP="000E397A">
      <w:pPr>
        <w:rPr>
          <w:noProof/>
          <w:lang w:val="en-US"/>
        </w:rPr>
      </w:pPr>
      <w:r>
        <w:rPr>
          <w:noProof/>
          <w:lang w:val="en-US"/>
        </w:rPr>
        <w:t>Chief Finance Officer</w:t>
      </w:r>
    </w:p>
    <w:p w14:paraId="3D2F74CB" w14:textId="77777777" w:rsidR="000E397A" w:rsidRDefault="000E397A" w:rsidP="000E397A">
      <w:pPr>
        <w:rPr>
          <w:noProof/>
          <w:lang w:val="en-US"/>
        </w:rPr>
      </w:pPr>
      <w:r>
        <w:rPr>
          <w:noProof/>
          <w:lang w:val="en-US"/>
        </w:rPr>
        <w:t>Chief Legal Officer</w:t>
      </w:r>
    </w:p>
    <w:p w14:paraId="60A066BC" w14:textId="77777777" w:rsidR="000E397A" w:rsidRDefault="000E397A" w:rsidP="000E397A">
      <w:pPr>
        <w:rPr>
          <w:noProof/>
          <w:lang w:val="en-US"/>
        </w:rPr>
      </w:pPr>
      <w:r>
        <w:rPr>
          <w:noProof/>
          <w:lang w:val="en-US"/>
        </w:rPr>
        <w:t>Corporate Director for Children &amp; Families</w:t>
      </w:r>
    </w:p>
    <w:p w14:paraId="04923615" w14:textId="77777777" w:rsidR="000E397A" w:rsidRDefault="000E397A" w:rsidP="000E397A">
      <w:pPr>
        <w:rPr>
          <w:noProof/>
          <w:lang w:val="en-US"/>
        </w:rPr>
      </w:pPr>
      <w:r>
        <w:rPr>
          <w:noProof/>
          <w:lang w:val="en-US"/>
        </w:rPr>
        <w:t>All of the above will be consulted via approval of the delegated decision.</w:t>
      </w:r>
    </w:p>
    <w:p w14:paraId="783179CD" w14:textId="77777777" w:rsidR="000E397A" w:rsidRDefault="000E397A" w:rsidP="000E397A"/>
    <w:p w14:paraId="1D1A93D4" w14:textId="77777777" w:rsidR="000E397A" w:rsidRDefault="000E397A" w:rsidP="000E397A">
      <w:pPr>
        <w:rPr>
          <w:b/>
          <w:sz w:val="28"/>
        </w:rPr>
      </w:pPr>
      <w:r>
        <w:rPr>
          <w:b/>
          <w:sz w:val="28"/>
        </w:rPr>
        <w:t>Supporting documentation:</w:t>
      </w:r>
    </w:p>
    <w:p w14:paraId="1FA5E44A" w14:textId="77777777" w:rsidR="000E397A" w:rsidRDefault="000E397A" w:rsidP="000E397A">
      <w:pPr>
        <w:rPr>
          <w:b/>
          <w:sz w:val="28"/>
        </w:rPr>
      </w:pPr>
    </w:p>
    <w:p w14:paraId="3A33AE2B" w14:textId="77777777" w:rsidR="000E397A" w:rsidRDefault="000E397A" w:rsidP="000E397A">
      <w:pPr>
        <w:rPr>
          <w:lang w:val="en-US"/>
        </w:rPr>
      </w:pPr>
      <w:r>
        <w:t>There are no supporting documents for this decision</w:t>
      </w:r>
      <w:r>
        <w:rPr>
          <w:lang w:val="en-US"/>
        </w:rPr>
        <w:t xml:space="preserve"> </w:t>
      </w:r>
    </w:p>
    <w:p w14:paraId="6BAD85CE" w14:textId="77777777" w:rsidR="000E397A" w:rsidRDefault="000E397A" w:rsidP="000E397A"/>
    <w:p w14:paraId="7AF31609" w14:textId="77777777" w:rsidR="000E397A" w:rsidRDefault="000E397A" w:rsidP="000E397A">
      <w:pPr>
        <w:rPr>
          <w:b/>
          <w:sz w:val="28"/>
        </w:rPr>
      </w:pPr>
      <w:r>
        <w:rPr>
          <w:b/>
          <w:sz w:val="28"/>
        </w:rPr>
        <w:t>How and by when to make representations:</w:t>
      </w:r>
    </w:p>
    <w:p w14:paraId="5AA14E2E" w14:textId="77777777" w:rsidR="000E397A" w:rsidRDefault="000E397A" w:rsidP="000E397A">
      <w:pPr>
        <w:rPr>
          <w:b/>
          <w:sz w:val="28"/>
        </w:rPr>
      </w:pPr>
    </w:p>
    <w:p w14:paraId="79411EBD" w14:textId="77777777" w:rsidR="000E397A" w:rsidRDefault="000E397A" w:rsidP="000E397A">
      <w:r>
        <w:t>Representations should be made to Emma Russell before 29 September 2022.</w:t>
      </w:r>
    </w:p>
    <w:p w14:paraId="5245254E" w14:textId="77777777" w:rsidR="000E397A" w:rsidRDefault="000E397A" w:rsidP="000E397A">
      <w:r>
        <w:t xml:space="preserve">Tel: </w:t>
      </w:r>
      <w:r>
        <w:rPr>
          <w:noProof/>
          <w:lang w:val="en-US"/>
        </w:rPr>
        <w:t>01642 444156</w:t>
      </w:r>
    </w:p>
    <w:p w14:paraId="41B509DC" w14:textId="77777777" w:rsidR="000E397A" w:rsidRDefault="000E397A" w:rsidP="000E397A"/>
    <w:p w14:paraId="594825AC" w14:textId="77777777" w:rsidR="000E397A" w:rsidRDefault="000E397A" w:rsidP="000E397A">
      <w:r>
        <w:t>First published in Forward Plan on 1 September 2022</w:t>
      </w:r>
    </w:p>
    <w:p w14:paraId="3FDA0EC7" w14:textId="77777777" w:rsidR="000E397A" w:rsidRDefault="000E397A" w:rsidP="000E397A"/>
    <w:p w14:paraId="2B75B339"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F206384" w14:textId="15AE49F6" w:rsidR="00C56C0C" w:rsidRDefault="00C56C0C" w:rsidP="000E397A">
      <w:r>
        <w:rPr>
          <w:noProof/>
        </w:rPr>
        <mc:AlternateContent>
          <mc:Choice Requires="wps">
            <w:drawing>
              <wp:anchor distT="0" distB="0" distL="114300" distR="114300" simplePos="0" relativeHeight="251787264" behindDoc="0" locked="0" layoutInCell="1" allowOverlap="1" wp14:anchorId="2E3EC354" wp14:editId="2E0F3B38">
                <wp:simplePos x="0" y="0"/>
                <wp:positionH relativeFrom="column">
                  <wp:posOffset>1951990</wp:posOffset>
                </wp:positionH>
                <wp:positionV relativeFrom="paragraph">
                  <wp:posOffset>116205</wp:posOffset>
                </wp:positionV>
                <wp:extent cx="1323975" cy="1143000"/>
                <wp:effectExtent l="0" t="0" r="9525" b="0"/>
                <wp:wrapNone/>
                <wp:docPr id="2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37A10E8"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3EC354" id="_x0000_t202" coordsize="21600,21600" o:spt="202" path="m,l,21600r21600,l21600,xe">
                <v:stroke joinstyle="miter"/>
                <v:path gradientshapeok="t" o:connecttype="rect"/>
              </v:shapetype>
              <v:shape id="_x0000_s1076" type="#_x0000_t202" style="position:absolute;margin-left:153.7pt;margin-top:9.15pt;width:104.25pt;height:9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iGY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" fillcolor="window" strokeweight=".5pt">
                <v:path arrowok="t"/>
                <v:textbox>
                  <w:txbxContent>
                    <w:p w14:paraId="037A10E8" w14:textId="77777777" w:rsidR="000E397A" w:rsidRDefault="000E397A" w:rsidP="000E397A"/>
                  </w:txbxContent>
                </v:textbox>
              </v:shape>
            </w:pict>
          </mc:Fallback>
        </mc:AlternateContent>
      </w:r>
    </w:p>
    <w:p w14:paraId="5A2D537B" w14:textId="47CDC629" w:rsidR="00C56C0C" w:rsidRDefault="00C56C0C" w:rsidP="000E397A"/>
    <w:p w14:paraId="01928267" w14:textId="77777777" w:rsidR="00C56C0C" w:rsidRDefault="00C56C0C" w:rsidP="000E397A"/>
    <w:p w14:paraId="03FA1FF0" w14:textId="77777777" w:rsidR="00C56C0C" w:rsidRDefault="00C56C0C" w:rsidP="000E397A"/>
    <w:p w14:paraId="21074565" w14:textId="77777777" w:rsidR="00C56C0C" w:rsidRDefault="00C56C0C" w:rsidP="000E397A"/>
    <w:p w14:paraId="5ECAE095" w14:textId="77777777" w:rsidR="00C56C0C" w:rsidRDefault="00C56C0C" w:rsidP="000E397A"/>
    <w:p w14:paraId="07C68CF0" w14:textId="77777777" w:rsidR="00C56C0C" w:rsidRDefault="00C56C0C" w:rsidP="000E397A"/>
    <w:p w14:paraId="62601BD1" w14:textId="136C8F31" w:rsidR="00C56C0C" w:rsidRDefault="00C56C0C" w:rsidP="00C56C0C">
      <w:pPr>
        <w:rPr>
          <w:b/>
          <w:sz w:val="28"/>
        </w:rPr>
      </w:pPr>
      <w:r>
        <w:rPr>
          <w:b/>
          <w:sz w:val="28"/>
        </w:rPr>
        <w:lastRenderedPageBreak/>
        <w:t xml:space="preserve">DECISION: CDD0029 </w:t>
      </w:r>
      <w:r>
        <w:rPr>
          <w:b/>
          <w:bCs/>
          <w:sz w:val="28"/>
          <w:szCs w:val="28"/>
          <w:lang w:val="en-US"/>
        </w:rPr>
        <w:t>Solo Residential Provision</w:t>
      </w:r>
    </w:p>
    <w:p w14:paraId="1C1802C9" w14:textId="77777777" w:rsidR="00C56C0C" w:rsidRDefault="00C56C0C" w:rsidP="00C56C0C">
      <w:pPr>
        <w:rPr>
          <w:b/>
          <w:sz w:val="28"/>
        </w:rPr>
      </w:pPr>
    </w:p>
    <w:p w14:paraId="602F9509" w14:textId="77777777" w:rsidR="00C56C0C" w:rsidRDefault="00C56C0C" w:rsidP="00C56C0C">
      <w:pPr>
        <w:rPr>
          <w:b/>
          <w:sz w:val="28"/>
        </w:rPr>
      </w:pPr>
      <w:r>
        <w:rPr>
          <w:b/>
          <w:sz w:val="28"/>
        </w:rPr>
        <w:t xml:space="preserve">Nature of the decision: </w:t>
      </w:r>
    </w:p>
    <w:p w14:paraId="1C756711" w14:textId="77777777" w:rsidR="00C56C0C" w:rsidRDefault="00C56C0C" w:rsidP="00C56C0C">
      <w:pPr>
        <w:rPr>
          <w:b/>
          <w:sz w:val="28"/>
        </w:rPr>
      </w:pPr>
    </w:p>
    <w:p w14:paraId="5EFFC71F" w14:textId="79AE8645" w:rsidR="00C56C0C" w:rsidRDefault="00C56C0C" w:rsidP="00C56C0C">
      <w:pPr>
        <w:rPr>
          <w:lang w:val="en-US"/>
        </w:rPr>
      </w:pPr>
      <w:r w:rsidRPr="006243CA">
        <w:rPr>
          <w:lang w:val="en-US"/>
        </w:rPr>
        <w:t xml:space="preserve">Approval is required to </w:t>
      </w:r>
      <w:r>
        <w:rPr>
          <w:lang w:val="en-US"/>
        </w:rPr>
        <w:t>enter into an agreement with Ar Curam for a pilot scheme for a solo residential service within Redcar and Cleveland.</w:t>
      </w:r>
    </w:p>
    <w:p w14:paraId="1586E933" w14:textId="77777777" w:rsidR="00C56C0C" w:rsidRDefault="00C56C0C" w:rsidP="00C56C0C"/>
    <w:p w14:paraId="73AD0372" w14:textId="77777777" w:rsidR="00C56C0C" w:rsidRDefault="00C56C0C" w:rsidP="00C56C0C">
      <w:pPr>
        <w:rPr>
          <w:b/>
          <w:sz w:val="28"/>
        </w:rPr>
      </w:pPr>
      <w:r>
        <w:rPr>
          <w:b/>
          <w:sz w:val="28"/>
        </w:rPr>
        <w:t>Who will make the decision?</w:t>
      </w:r>
    </w:p>
    <w:p w14:paraId="4F6A15EA" w14:textId="77777777" w:rsidR="00C56C0C" w:rsidRDefault="00C56C0C" w:rsidP="00C56C0C">
      <w:pPr>
        <w:rPr>
          <w:b/>
          <w:sz w:val="28"/>
        </w:rPr>
      </w:pPr>
    </w:p>
    <w:p w14:paraId="33D78242" w14:textId="77777777" w:rsidR="00C56C0C" w:rsidRDefault="00C56C0C" w:rsidP="00C56C0C">
      <w:r>
        <w:rPr>
          <w:lang w:val="en-US"/>
        </w:rPr>
        <w:t>Councillor Barnes</w:t>
      </w:r>
    </w:p>
    <w:p w14:paraId="6DACE60E" w14:textId="77777777" w:rsidR="00C56C0C" w:rsidRDefault="00C56C0C" w:rsidP="00C56C0C"/>
    <w:p w14:paraId="1D029D40" w14:textId="77777777" w:rsidR="00C56C0C" w:rsidRDefault="00C56C0C" w:rsidP="00C56C0C">
      <w:pPr>
        <w:rPr>
          <w:b/>
          <w:sz w:val="28"/>
        </w:rPr>
      </w:pPr>
      <w:r>
        <w:rPr>
          <w:b/>
          <w:sz w:val="28"/>
        </w:rPr>
        <w:t>When is the decision to be taken?</w:t>
      </w:r>
    </w:p>
    <w:p w14:paraId="085764F7" w14:textId="77777777" w:rsidR="00C56C0C" w:rsidRDefault="00C56C0C" w:rsidP="00C56C0C">
      <w:pPr>
        <w:rPr>
          <w:b/>
          <w:sz w:val="28"/>
        </w:rPr>
      </w:pPr>
    </w:p>
    <w:p w14:paraId="1BC8FA80" w14:textId="6A5DBEAA" w:rsidR="00C56C0C" w:rsidRDefault="00C56C0C" w:rsidP="00C56C0C">
      <w:r>
        <w:t>October 2022</w:t>
      </w:r>
    </w:p>
    <w:p w14:paraId="083EBEC5" w14:textId="77777777" w:rsidR="00C56C0C" w:rsidRDefault="00C56C0C" w:rsidP="00C56C0C"/>
    <w:p w14:paraId="6A293CDE" w14:textId="77777777" w:rsidR="00C56C0C" w:rsidRDefault="00C56C0C" w:rsidP="00C56C0C">
      <w:pPr>
        <w:rPr>
          <w:b/>
          <w:sz w:val="28"/>
        </w:rPr>
      </w:pPr>
      <w:r>
        <w:rPr>
          <w:b/>
          <w:sz w:val="28"/>
        </w:rPr>
        <w:t>Who will be consulted and how?</w:t>
      </w:r>
    </w:p>
    <w:p w14:paraId="4B10FE6B" w14:textId="77777777" w:rsidR="00C56C0C" w:rsidRDefault="00C56C0C" w:rsidP="00C56C0C">
      <w:pPr>
        <w:rPr>
          <w:b/>
          <w:sz w:val="28"/>
        </w:rPr>
      </w:pPr>
    </w:p>
    <w:p w14:paraId="65FD2CAE" w14:textId="77777777" w:rsidR="00C56C0C" w:rsidRDefault="00C56C0C" w:rsidP="00C56C0C">
      <w:pPr>
        <w:rPr>
          <w:noProof/>
          <w:lang w:val="en-US"/>
        </w:rPr>
      </w:pPr>
      <w:r>
        <w:rPr>
          <w:noProof/>
          <w:lang w:val="en-US"/>
        </w:rPr>
        <w:t>Cabinet Member for Children</w:t>
      </w:r>
    </w:p>
    <w:p w14:paraId="3CA7F8EF" w14:textId="77777777" w:rsidR="00C56C0C" w:rsidRDefault="00C56C0C" w:rsidP="00C56C0C">
      <w:pPr>
        <w:rPr>
          <w:noProof/>
          <w:lang w:val="en-US"/>
        </w:rPr>
      </w:pPr>
      <w:r>
        <w:rPr>
          <w:noProof/>
          <w:lang w:val="en-US"/>
        </w:rPr>
        <w:t>Chief Finance Officer</w:t>
      </w:r>
    </w:p>
    <w:p w14:paraId="1305CDFB" w14:textId="77777777" w:rsidR="00C56C0C" w:rsidRDefault="00C56C0C" w:rsidP="00C56C0C">
      <w:pPr>
        <w:rPr>
          <w:noProof/>
          <w:lang w:val="en-US"/>
        </w:rPr>
      </w:pPr>
      <w:r>
        <w:rPr>
          <w:noProof/>
          <w:lang w:val="en-US"/>
        </w:rPr>
        <w:t>Chief Legal Officer</w:t>
      </w:r>
    </w:p>
    <w:p w14:paraId="60BBD1E6" w14:textId="77777777" w:rsidR="00C56C0C" w:rsidRDefault="00C56C0C" w:rsidP="00C56C0C">
      <w:pPr>
        <w:rPr>
          <w:noProof/>
          <w:lang w:val="en-US"/>
        </w:rPr>
      </w:pPr>
      <w:r>
        <w:rPr>
          <w:noProof/>
          <w:lang w:val="en-US"/>
        </w:rPr>
        <w:t>Corporate Director for Children &amp; Families</w:t>
      </w:r>
    </w:p>
    <w:p w14:paraId="20705BD8" w14:textId="77777777" w:rsidR="00C56C0C" w:rsidRDefault="00C56C0C" w:rsidP="00C56C0C">
      <w:pPr>
        <w:rPr>
          <w:noProof/>
          <w:lang w:val="en-US"/>
        </w:rPr>
      </w:pPr>
      <w:r>
        <w:rPr>
          <w:noProof/>
          <w:lang w:val="en-US"/>
        </w:rPr>
        <w:t>All of the above will be consulted via approval of the delegated decision.</w:t>
      </w:r>
    </w:p>
    <w:p w14:paraId="1180278B" w14:textId="77777777" w:rsidR="00C56C0C" w:rsidRDefault="00C56C0C" w:rsidP="00C56C0C"/>
    <w:p w14:paraId="7C79AA34" w14:textId="77777777" w:rsidR="00C56C0C" w:rsidRDefault="00C56C0C" w:rsidP="00C56C0C">
      <w:pPr>
        <w:rPr>
          <w:b/>
          <w:sz w:val="28"/>
        </w:rPr>
      </w:pPr>
      <w:r>
        <w:rPr>
          <w:b/>
          <w:sz w:val="28"/>
        </w:rPr>
        <w:t>Supporting documentation:</w:t>
      </w:r>
    </w:p>
    <w:p w14:paraId="62837B42" w14:textId="77777777" w:rsidR="00C56C0C" w:rsidRDefault="00C56C0C" w:rsidP="00C56C0C">
      <w:pPr>
        <w:rPr>
          <w:b/>
          <w:sz w:val="28"/>
        </w:rPr>
      </w:pPr>
    </w:p>
    <w:p w14:paraId="691C823E" w14:textId="77777777" w:rsidR="00C56C0C" w:rsidRDefault="00C56C0C" w:rsidP="00C56C0C">
      <w:pPr>
        <w:rPr>
          <w:lang w:val="en-US"/>
        </w:rPr>
      </w:pPr>
      <w:r>
        <w:t>There are no supporting documents for this decision</w:t>
      </w:r>
      <w:r>
        <w:rPr>
          <w:lang w:val="en-US"/>
        </w:rPr>
        <w:t xml:space="preserve"> </w:t>
      </w:r>
    </w:p>
    <w:p w14:paraId="05BD7A9D" w14:textId="77777777" w:rsidR="00C56C0C" w:rsidRDefault="00C56C0C" w:rsidP="00C56C0C"/>
    <w:p w14:paraId="511596B3" w14:textId="77777777" w:rsidR="00C56C0C" w:rsidRDefault="00C56C0C" w:rsidP="00C56C0C">
      <w:pPr>
        <w:rPr>
          <w:b/>
          <w:sz w:val="28"/>
        </w:rPr>
      </w:pPr>
      <w:r>
        <w:rPr>
          <w:b/>
          <w:sz w:val="28"/>
        </w:rPr>
        <w:t>How and by when to make representations:</w:t>
      </w:r>
    </w:p>
    <w:p w14:paraId="44433DAC" w14:textId="77777777" w:rsidR="00C56C0C" w:rsidRDefault="00C56C0C" w:rsidP="00C56C0C">
      <w:pPr>
        <w:rPr>
          <w:b/>
          <w:sz w:val="28"/>
        </w:rPr>
      </w:pPr>
    </w:p>
    <w:p w14:paraId="62A1D7DC" w14:textId="6C6135CB" w:rsidR="00C56C0C" w:rsidRDefault="00C56C0C" w:rsidP="00C56C0C">
      <w:r>
        <w:t>Representations should be made to Emma Russell before 24 October 2022.</w:t>
      </w:r>
    </w:p>
    <w:p w14:paraId="75E2EDBB" w14:textId="77777777" w:rsidR="00C56C0C" w:rsidRDefault="00C56C0C" w:rsidP="00C56C0C">
      <w:r>
        <w:t xml:space="preserve">Tel: </w:t>
      </w:r>
      <w:r>
        <w:rPr>
          <w:noProof/>
          <w:lang w:val="en-US"/>
        </w:rPr>
        <w:t>01642 444156</w:t>
      </w:r>
    </w:p>
    <w:p w14:paraId="1DC724D5" w14:textId="77777777" w:rsidR="00C56C0C" w:rsidRDefault="00C56C0C" w:rsidP="00C56C0C"/>
    <w:p w14:paraId="7BDCC9A1" w14:textId="76E2F56B" w:rsidR="00C56C0C" w:rsidRDefault="00C56C0C" w:rsidP="00C56C0C">
      <w:r>
        <w:t>First published in Forward Plan on 26 September 2022</w:t>
      </w:r>
    </w:p>
    <w:p w14:paraId="603025EA" w14:textId="77777777" w:rsidR="00C56C0C" w:rsidRDefault="00C56C0C" w:rsidP="00C56C0C"/>
    <w:p w14:paraId="322B68BC" w14:textId="77777777" w:rsidR="00C56C0C" w:rsidRDefault="00C56C0C" w:rsidP="00C56C0C">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0E49141" w14:textId="7BEE0F04" w:rsidR="000E397A" w:rsidRPr="00C56C0C" w:rsidRDefault="00C56C0C" w:rsidP="00CA0514">
      <w:r>
        <w:rPr>
          <w:noProof/>
        </w:rPr>
        <mc:AlternateContent>
          <mc:Choice Requires="wps">
            <w:drawing>
              <wp:anchor distT="0" distB="0" distL="114300" distR="114300" simplePos="0" relativeHeight="251791360" behindDoc="0" locked="0" layoutInCell="1" allowOverlap="1" wp14:anchorId="17E50473" wp14:editId="47E871B7">
                <wp:simplePos x="0" y="0"/>
                <wp:positionH relativeFrom="column">
                  <wp:posOffset>1951990</wp:posOffset>
                </wp:positionH>
                <wp:positionV relativeFrom="paragraph">
                  <wp:posOffset>3810</wp:posOffset>
                </wp:positionV>
                <wp:extent cx="1323975" cy="1143000"/>
                <wp:effectExtent l="0" t="0" r="9525" b="0"/>
                <wp:wrapNone/>
                <wp:docPr id="2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71982EA" w14:textId="77777777" w:rsidR="00C56C0C" w:rsidRDefault="00C56C0C" w:rsidP="00C56C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50473" id="_x0000_s1077" type="#_x0000_t202" style="position:absolute;margin-left:153.7pt;margin-top:.3pt;width:104.25pt;height:90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i9n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" fillcolor="window" strokeweight=".5pt">
                <v:path arrowok="t"/>
                <v:textbox>
                  <w:txbxContent>
                    <w:p w14:paraId="671982EA" w14:textId="77777777" w:rsidR="00C56C0C" w:rsidRDefault="00C56C0C" w:rsidP="00C56C0C"/>
                  </w:txbxContent>
                </v:textbox>
              </v:shape>
            </w:pict>
          </mc:Fallback>
        </mc:AlternateContent>
      </w:r>
      <w:r>
        <w:br w:type="page"/>
      </w:r>
    </w:p>
    <w:p w14:paraId="475E61A0" w14:textId="3634566E" w:rsidR="00FB1E4C" w:rsidRDefault="00FB1E4C" w:rsidP="00CA0514">
      <w:pPr>
        <w:rPr>
          <w:b/>
          <w:snapToGrid w:val="0"/>
          <w:sz w:val="31"/>
        </w:rPr>
      </w:pPr>
      <w:r>
        <w:rPr>
          <w:b/>
          <w:snapToGrid w:val="0"/>
          <w:sz w:val="31"/>
        </w:rPr>
        <w:lastRenderedPageBreak/>
        <w:t xml:space="preserve">PART THREE – </w:t>
      </w:r>
      <w:bookmarkStart w:id="8" w:name="Growth"/>
      <w:r w:rsidR="00ED27D7">
        <w:rPr>
          <w:b/>
          <w:snapToGrid w:val="0"/>
          <w:sz w:val="31"/>
        </w:rPr>
        <w:t>GROWTH, ENTERPRISE &amp; ENVIRONMENT</w:t>
      </w:r>
      <w:r w:rsidR="0072403F">
        <w:rPr>
          <w:b/>
          <w:snapToGrid w:val="0"/>
          <w:sz w:val="31"/>
        </w:rPr>
        <w:t xml:space="preserve"> DIRECTORATE</w:t>
      </w:r>
      <w:bookmarkEnd w:id="8"/>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391A98E0" w14:textId="5C19E14A" w:rsidR="002467D4" w:rsidRDefault="002467D4" w:rsidP="002467D4">
      <w:pPr>
        <w:rPr>
          <w:b/>
          <w:sz w:val="28"/>
        </w:rPr>
      </w:pPr>
      <w:bookmarkStart w:id="9" w:name="nsdecs1"/>
      <w:bookmarkStart w:id="10" w:name="amdecs1"/>
      <w:bookmarkEnd w:id="9"/>
      <w:bookmarkEnd w:id="10"/>
      <w:r>
        <w:rPr>
          <w:b/>
          <w:sz w:val="28"/>
        </w:rPr>
        <w:t xml:space="preserve">DECISION: GDD0021 </w:t>
      </w:r>
      <w:r w:rsidR="006606D7">
        <w:rPr>
          <w:b/>
          <w:sz w:val="28"/>
        </w:rPr>
        <w:t>Commencement of procurement process for surface dressing operations for the highways maintenance programme for 2021/22 and 2022/23</w:t>
      </w:r>
    </w:p>
    <w:p w14:paraId="4C679221" w14:textId="77777777" w:rsidR="002467D4" w:rsidRDefault="002467D4" w:rsidP="002467D4">
      <w:pPr>
        <w:rPr>
          <w:b/>
          <w:sz w:val="28"/>
        </w:rPr>
      </w:pPr>
    </w:p>
    <w:p w14:paraId="580E9382" w14:textId="77777777" w:rsidR="002467D4" w:rsidRDefault="002467D4" w:rsidP="002467D4">
      <w:pPr>
        <w:rPr>
          <w:b/>
          <w:sz w:val="28"/>
        </w:rPr>
      </w:pPr>
      <w:r>
        <w:rPr>
          <w:b/>
          <w:sz w:val="28"/>
        </w:rPr>
        <w:t xml:space="preserve">Nature of the decision: </w:t>
      </w:r>
    </w:p>
    <w:p w14:paraId="423DB459" w14:textId="77777777" w:rsidR="002467D4" w:rsidRDefault="002467D4" w:rsidP="002467D4">
      <w:pPr>
        <w:rPr>
          <w:b/>
          <w:sz w:val="28"/>
        </w:rPr>
      </w:pPr>
    </w:p>
    <w:p w14:paraId="3380287C" w14:textId="4F0C8597" w:rsidR="002467D4" w:rsidRDefault="006606D7" w:rsidP="002467D4">
      <w:pPr>
        <w:rPr>
          <w:noProof/>
          <w:lang w:val="en-US"/>
        </w:rPr>
      </w:pPr>
      <w:r>
        <w:rPr>
          <w:noProof/>
          <w:lang w:val="en-US"/>
        </w:rPr>
        <w:t>Commence a procurement process in order to award, Highways Surface Dressing contracts across the Borough (Delegated decision number 447)</w:t>
      </w:r>
    </w:p>
    <w:p w14:paraId="2E6DCA46" w14:textId="77777777" w:rsidR="006606D7" w:rsidRDefault="006606D7" w:rsidP="002467D4"/>
    <w:p w14:paraId="569DEB0C" w14:textId="77777777" w:rsidR="002467D4" w:rsidRDefault="002467D4" w:rsidP="002467D4">
      <w:pPr>
        <w:rPr>
          <w:b/>
          <w:sz w:val="28"/>
        </w:rPr>
      </w:pPr>
      <w:r>
        <w:rPr>
          <w:b/>
          <w:sz w:val="28"/>
        </w:rPr>
        <w:t>Who will make the decision?</w:t>
      </w:r>
    </w:p>
    <w:p w14:paraId="034F0893" w14:textId="77777777" w:rsidR="002467D4" w:rsidRDefault="002467D4" w:rsidP="002467D4">
      <w:pPr>
        <w:rPr>
          <w:b/>
          <w:sz w:val="28"/>
        </w:rPr>
      </w:pPr>
    </w:p>
    <w:p w14:paraId="0A08A162" w14:textId="77777777" w:rsidR="002467D4" w:rsidRDefault="002467D4" w:rsidP="002467D4">
      <w:r>
        <w:rPr>
          <w:lang w:val="en-US"/>
        </w:rPr>
        <w:t>Cabinet Member for Neighbourhoods</w:t>
      </w:r>
    </w:p>
    <w:p w14:paraId="0823E601" w14:textId="77777777" w:rsidR="002467D4" w:rsidRDefault="002467D4" w:rsidP="002467D4"/>
    <w:p w14:paraId="643B5DB6" w14:textId="77777777" w:rsidR="002467D4" w:rsidRDefault="002467D4" w:rsidP="002467D4">
      <w:pPr>
        <w:rPr>
          <w:b/>
          <w:sz w:val="28"/>
        </w:rPr>
      </w:pPr>
      <w:r>
        <w:rPr>
          <w:b/>
          <w:sz w:val="28"/>
        </w:rPr>
        <w:t>When is the decision to be taken?</w:t>
      </w:r>
    </w:p>
    <w:p w14:paraId="54870A40" w14:textId="77777777" w:rsidR="002467D4" w:rsidRDefault="002467D4" w:rsidP="002467D4">
      <w:pPr>
        <w:rPr>
          <w:b/>
          <w:sz w:val="28"/>
        </w:rPr>
      </w:pPr>
    </w:p>
    <w:p w14:paraId="5BA12B37" w14:textId="77777777" w:rsidR="002467D4" w:rsidRDefault="002467D4" w:rsidP="002467D4">
      <w:r>
        <w:rPr>
          <w:lang w:val="en-US"/>
        </w:rPr>
        <w:t>February 2021.</w:t>
      </w:r>
    </w:p>
    <w:p w14:paraId="5103C162" w14:textId="77777777" w:rsidR="002467D4" w:rsidRDefault="002467D4" w:rsidP="002467D4"/>
    <w:p w14:paraId="181EB5BB" w14:textId="77777777" w:rsidR="002467D4" w:rsidRDefault="002467D4" w:rsidP="002467D4">
      <w:pPr>
        <w:rPr>
          <w:b/>
          <w:sz w:val="28"/>
        </w:rPr>
      </w:pPr>
      <w:r>
        <w:rPr>
          <w:b/>
          <w:sz w:val="28"/>
        </w:rPr>
        <w:t>Who will be consulted and how?</w:t>
      </w:r>
    </w:p>
    <w:p w14:paraId="6D2E7456" w14:textId="77777777" w:rsidR="002467D4" w:rsidRDefault="002467D4" w:rsidP="002467D4">
      <w:pPr>
        <w:rPr>
          <w:b/>
          <w:sz w:val="28"/>
        </w:rPr>
      </w:pPr>
    </w:p>
    <w:p w14:paraId="2A320A4B" w14:textId="77777777" w:rsidR="002467D4" w:rsidRDefault="002467D4" w:rsidP="002467D4">
      <w:pPr>
        <w:rPr>
          <w:noProof/>
          <w:lang w:val="en-US"/>
        </w:rPr>
      </w:pPr>
      <w:r>
        <w:rPr>
          <w:noProof/>
          <w:lang w:val="en-US"/>
        </w:rPr>
        <w:t>Cabinet Member for Neighbourhoods</w:t>
      </w:r>
    </w:p>
    <w:p w14:paraId="5CC1AD3F" w14:textId="77777777" w:rsidR="002467D4" w:rsidRDefault="002467D4" w:rsidP="002467D4">
      <w:pPr>
        <w:rPr>
          <w:noProof/>
          <w:lang w:val="en-US"/>
        </w:rPr>
      </w:pPr>
      <w:r>
        <w:rPr>
          <w:noProof/>
          <w:lang w:val="en-US"/>
        </w:rPr>
        <w:t>Chief Finance Officer</w:t>
      </w:r>
    </w:p>
    <w:p w14:paraId="0D20271A" w14:textId="77777777" w:rsidR="002467D4" w:rsidRDefault="002467D4" w:rsidP="002467D4">
      <w:pPr>
        <w:rPr>
          <w:noProof/>
          <w:lang w:val="en-US"/>
        </w:rPr>
      </w:pPr>
      <w:r>
        <w:rPr>
          <w:noProof/>
          <w:lang w:val="en-US"/>
        </w:rPr>
        <w:t>Chief Legal Officer</w:t>
      </w:r>
    </w:p>
    <w:p w14:paraId="2588C26D" w14:textId="77777777" w:rsidR="002467D4" w:rsidRDefault="002467D4" w:rsidP="002467D4">
      <w:pPr>
        <w:rPr>
          <w:noProof/>
          <w:lang w:val="en-US"/>
        </w:rPr>
      </w:pPr>
      <w:r>
        <w:rPr>
          <w:noProof/>
          <w:lang w:val="en-US"/>
        </w:rPr>
        <w:t>Corporate Director for Growth, Enterprise &amp; Environment</w:t>
      </w:r>
    </w:p>
    <w:p w14:paraId="0A9788FF" w14:textId="77777777" w:rsidR="002467D4" w:rsidRDefault="002467D4" w:rsidP="002467D4">
      <w:pPr>
        <w:rPr>
          <w:noProof/>
          <w:lang w:val="en-US"/>
        </w:rPr>
      </w:pPr>
      <w:r>
        <w:rPr>
          <w:noProof/>
          <w:lang w:val="en-US"/>
        </w:rPr>
        <w:t>All of the above will be consulted via approval of the delegated decision.</w:t>
      </w:r>
    </w:p>
    <w:p w14:paraId="726F575B" w14:textId="77777777" w:rsidR="002467D4" w:rsidRDefault="002467D4" w:rsidP="002467D4"/>
    <w:p w14:paraId="34772B28" w14:textId="77777777" w:rsidR="002467D4" w:rsidRDefault="002467D4" w:rsidP="002467D4">
      <w:pPr>
        <w:rPr>
          <w:b/>
          <w:sz w:val="28"/>
        </w:rPr>
      </w:pPr>
      <w:r>
        <w:rPr>
          <w:b/>
          <w:sz w:val="28"/>
        </w:rPr>
        <w:t>Supporting documentation:</w:t>
      </w:r>
    </w:p>
    <w:p w14:paraId="5ABF62FD" w14:textId="77777777" w:rsidR="002467D4" w:rsidRDefault="002467D4" w:rsidP="002467D4">
      <w:pPr>
        <w:rPr>
          <w:b/>
          <w:sz w:val="28"/>
        </w:rPr>
      </w:pPr>
    </w:p>
    <w:p w14:paraId="7B456C5B" w14:textId="77777777" w:rsidR="002467D4" w:rsidRDefault="002467D4" w:rsidP="002467D4">
      <w:pPr>
        <w:rPr>
          <w:lang w:val="en-US"/>
        </w:rPr>
      </w:pPr>
      <w:r>
        <w:t>There are no supporting documents for this decision</w:t>
      </w:r>
      <w:r>
        <w:rPr>
          <w:lang w:val="en-US"/>
        </w:rPr>
        <w:t xml:space="preserve"> </w:t>
      </w:r>
    </w:p>
    <w:p w14:paraId="315AE734" w14:textId="77777777" w:rsidR="002467D4" w:rsidRDefault="002467D4" w:rsidP="002467D4"/>
    <w:p w14:paraId="07649162" w14:textId="77777777" w:rsidR="002467D4" w:rsidRDefault="002467D4" w:rsidP="002467D4">
      <w:pPr>
        <w:rPr>
          <w:b/>
          <w:sz w:val="28"/>
        </w:rPr>
      </w:pPr>
      <w:r>
        <w:rPr>
          <w:b/>
          <w:sz w:val="28"/>
        </w:rPr>
        <w:t>How and by when to make representations:</w:t>
      </w:r>
    </w:p>
    <w:p w14:paraId="382A07C3" w14:textId="77777777" w:rsidR="002467D4" w:rsidRDefault="002467D4" w:rsidP="002467D4">
      <w:pPr>
        <w:rPr>
          <w:b/>
          <w:sz w:val="28"/>
        </w:rPr>
      </w:pPr>
    </w:p>
    <w:p w14:paraId="3F788F4B" w14:textId="77777777" w:rsidR="002467D4" w:rsidRDefault="002467D4" w:rsidP="002467D4">
      <w:r>
        <w:t>Representations should be made to Robert Hoof before 10 February 2021.</w:t>
      </w:r>
    </w:p>
    <w:p w14:paraId="0F1E06B7" w14:textId="77777777" w:rsidR="002467D4" w:rsidRDefault="002467D4" w:rsidP="002467D4">
      <w:pPr>
        <w:rPr>
          <w:noProof/>
          <w:lang w:val="en-US"/>
        </w:rPr>
      </w:pPr>
      <w:r>
        <w:t xml:space="preserve">Tel: </w:t>
      </w:r>
      <w:r>
        <w:rPr>
          <w:noProof/>
          <w:lang w:val="en-US"/>
        </w:rPr>
        <w:t>07970 427497</w:t>
      </w:r>
    </w:p>
    <w:p w14:paraId="0DF4657D" w14:textId="77777777" w:rsidR="002467D4" w:rsidRDefault="002467D4" w:rsidP="002467D4"/>
    <w:p w14:paraId="73E61911" w14:textId="77777777" w:rsidR="002467D4" w:rsidRDefault="002467D4" w:rsidP="002467D4"/>
    <w:p w14:paraId="4D7CEB95" w14:textId="5D5C84E7" w:rsidR="002467D4" w:rsidRDefault="002467D4" w:rsidP="002467D4">
      <w:r>
        <w:t>First published in Forward Plan on 13 January 2021</w:t>
      </w:r>
    </w:p>
    <w:p w14:paraId="4C66A4A5" w14:textId="77777777" w:rsidR="002467D4" w:rsidRDefault="002467D4" w:rsidP="002467D4"/>
    <w:p w14:paraId="54EABC84" w14:textId="6843EB3B" w:rsidR="002467D4" w:rsidRPr="008254C1" w:rsidRDefault="007634CD" w:rsidP="002467D4">
      <w:pPr>
        <w:rPr>
          <w:b/>
          <w:sz w:val="28"/>
          <w:szCs w:val="28"/>
        </w:rPr>
      </w:pPr>
      <w:r>
        <w:rPr>
          <w:noProof/>
        </w:rPr>
        <w:lastRenderedPageBreak/>
        <mc:AlternateContent>
          <mc:Choice Requires="wps">
            <w:drawing>
              <wp:anchor distT="0" distB="0" distL="114300" distR="114300" simplePos="0" relativeHeight="251680768" behindDoc="0" locked="0" layoutInCell="1" allowOverlap="1" wp14:anchorId="79E434BE" wp14:editId="3AEE6FCD">
                <wp:simplePos x="0" y="0"/>
                <wp:positionH relativeFrom="column">
                  <wp:posOffset>1494790</wp:posOffset>
                </wp:positionH>
                <wp:positionV relativeFrom="paragraph">
                  <wp:posOffset>460375</wp:posOffset>
                </wp:positionV>
                <wp:extent cx="1151890" cy="726440"/>
                <wp:effectExtent l="0" t="0" r="0" b="0"/>
                <wp:wrapNone/>
                <wp:docPr id="17" name="Text Box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726440"/>
                        </a:xfrm>
                        <a:prstGeom prst="rect">
                          <a:avLst/>
                        </a:prstGeom>
                        <a:solidFill>
                          <a:srgbClr val="FFFFFF"/>
                        </a:solidFill>
                        <a:ln w="6350">
                          <a:solidFill>
                            <a:srgbClr val="000000"/>
                          </a:solidFill>
                          <a:miter lim="800000"/>
                          <a:headEnd/>
                          <a:tailEnd/>
                        </a:ln>
                      </wps:spPr>
                      <wps:txbx>
                        <w:txbxContent>
                          <w:p w14:paraId="42C85549" w14:textId="170AD116" w:rsidR="00245CE7" w:rsidRDefault="00245CE7" w:rsidP="00A277FD">
                            <w:r>
                              <w:object w:dxaOrig="1534" w:dyaOrig="997" w14:anchorId="34302213">
                                <v:shape id="_x0000_i1084" type="#_x0000_t75" style="width:75.8pt;height:49.5pt">
                                  <v:imagedata r:id="rId126" o:title=""/>
                                </v:shape>
                                <o:OLEObject Type="Embed" ProgID="AcroExch.Document.DC" ShapeID="_x0000_i1084" DrawAspect="Icon" ObjectID="_1725969521" r:id="rId127"/>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79E434BE" id="Text Box 859" o:spid="_x0000_s1070" type="#_x0000_t202" style="position:absolute;margin-left:117.7pt;margin-top:36.25pt;width:90.7pt;height:57.2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" strokeweight=".5pt">
                <v:textbox style="mso-fit-shape-to-text:t">
                  <w:txbxContent>
                    <w:p w14:paraId="42C85549" w14:textId="170AD116" w:rsidR="00245CE7" w:rsidRDefault="00245CE7" w:rsidP="00A277FD">
                      <w:r>
                        <w:object w:dxaOrig="1534" w:dyaOrig="997" w14:anchorId="34302213">
                          <v:shape id="_x0000_i1080" type="#_x0000_t75" style="width:75.8pt;height:49.5pt">
                            <v:imagedata r:id="rId128" o:title=""/>
                          </v:shape>
                          <o:OLEObject Type="Embed" ProgID="AcroExch.Document.DC" ShapeID="_x0000_i1080" DrawAspect="Icon" ObjectID="_1722152177" r:id="rId129"/>
                        </w:object>
                      </w:r>
                    </w:p>
                  </w:txbxContent>
                </v:textbox>
              </v:shape>
            </w:pict>
          </mc:Fallback>
        </mc:AlternateContent>
      </w:r>
      <w:r w:rsidR="002467D4" w:rsidRPr="008254C1">
        <w:rPr>
          <w:b/>
          <w:sz w:val="28"/>
          <w:szCs w:val="28"/>
        </w:rPr>
        <w:t>Following the Making of the decision, the decision form will be published here:</w:t>
      </w:r>
    </w:p>
    <w:p w14:paraId="4C4F05C5" w14:textId="77777777" w:rsidR="002467D4" w:rsidRDefault="002467D4" w:rsidP="002467D4"/>
    <w:p w14:paraId="0E9D2D09" w14:textId="77777777" w:rsidR="002467D4" w:rsidRDefault="002467D4" w:rsidP="002467D4"/>
    <w:p w14:paraId="3ED57D46" w14:textId="77777777" w:rsidR="002467D4" w:rsidRDefault="002467D4" w:rsidP="002467D4"/>
    <w:p w14:paraId="33E37B74" w14:textId="59E34871" w:rsidR="002467D4" w:rsidRDefault="002467D4" w:rsidP="002467D4">
      <w:pPr>
        <w:rPr>
          <w:b/>
          <w:sz w:val="28"/>
        </w:rPr>
      </w:pPr>
      <w:r>
        <w:br w:type="page"/>
      </w:r>
      <w:r>
        <w:rPr>
          <w:b/>
          <w:sz w:val="28"/>
        </w:rPr>
        <w:lastRenderedPageBreak/>
        <w:t xml:space="preserve">DECISION: GDD0022 Commencement </w:t>
      </w:r>
      <w:r w:rsidR="006606D7">
        <w:rPr>
          <w:b/>
          <w:sz w:val="28"/>
        </w:rPr>
        <w:t>of procurement process for recycling process of the carriageway structure for the highways maintenance programme for 2021/22 and 2022/23</w:t>
      </w:r>
    </w:p>
    <w:p w14:paraId="3903D866" w14:textId="77777777" w:rsidR="002467D4" w:rsidRDefault="002467D4" w:rsidP="002467D4">
      <w:pPr>
        <w:rPr>
          <w:b/>
          <w:sz w:val="28"/>
        </w:rPr>
      </w:pPr>
    </w:p>
    <w:p w14:paraId="639190ED" w14:textId="77777777" w:rsidR="002467D4" w:rsidRDefault="002467D4" w:rsidP="002467D4">
      <w:pPr>
        <w:rPr>
          <w:b/>
          <w:sz w:val="28"/>
        </w:rPr>
      </w:pPr>
      <w:r>
        <w:rPr>
          <w:b/>
          <w:sz w:val="28"/>
        </w:rPr>
        <w:t xml:space="preserve">Nature of the decision: </w:t>
      </w:r>
    </w:p>
    <w:p w14:paraId="6271C610" w14:textId="77777777" w:rsidR="002467D4" w:rsidRDefault="002467D4" w:rsidP="002467D4">
      <w:pPr>
        <w:rPr>
          <w:b/>
          <w:sz w:val="28"/>
        </w:rPr>
      </w:pPr>
    </w:p>
    <w:p w14:paraId="41C83837" w14:textId="6450F454" w:rsidR="002467D4" w:rsidRDefault="002467D4" w:rsidP="002467D4">
      <w:pPr>
        <w:rPr>
          <w:noProof/>
          <w:lang w:val="en-US"/>
        </w:rPr>
      </w:pPr>
      <w:r>
        <w:rPr>
          <w:noProof/>
          <w:lang w:val="en-US"/>
        </w:rPr>
        <w:t xml:space="preserve">Commence a procurement process in order to award recycling process of the carriageway structure contracts across the Borough (Delegated decision number 447).  </w:t>
      </w:r>
    </w:p>
    <w:p w14:paraId="39217F1B" w14:textId="77777777" w:rsidR="002467D4" w:rsidRDefault="002467D4" w:rsidP="002467D4"/>
    <w:p w14:paraId="55160294" w14:textId="77777777" w:rsidR="002467D4" w:rsidRDefault="002467D4" w:rsidP="002467D4">
      <w:pPr>
        <w:rPr>
          <w:b/>
          <w:sz w:val="28"/>
        </w:rPr>
      </w:pPr>
      <w:r>
        <w:rPr>
          <w:b/>
          <w:sz w:val="28"/>
        </w:rPr>
        <w:t>Who will make the decision?</w:t>
      </w:r>
    </w:p>
    <w:p w14:paraId="486DC474" w14:textId="77777777" w:rsidR="002467D4" w:rsidRDefault="002467D4" w:rsidP="002467D4">
      <w:pPr>
        <w:rPr>
          <w:b/>
          <w:sz w:val="28"/>
        </w:rPr>
      </w:pPr>
    </w:p>
    <w:p w14:paraId="36166411" w14:textId="77777777" w:rsidR="002467D4" w:rsidRDefault="002467D4" w:rsidP="002467D4">
      <w:r>
        <w:rPr>
          <w:lang w:val="en-US"/>
        </w:rPr>
        <w:t>Cabinet Member for Neighbourhoods</w:t>
      </w:r>
    </w:p>
    <w:p w14:paraId="1409B66C" w14:textId="77777777" w:rsidR="002467D4" w:rsidRDefault="002467D4" w:rsidP="002467D4"/>
    <w:p w14:paraId="53A80355" w14:textId="77777777" w:rsidR="002467D4" w:rsidRDefault="002467D4" w:rsidP="002467D4">
      <w:pPr>
        <w:rPr>
          <w:b/>
          <w:sz w:val="28"/>
        </w:rPr>
      </w:pPr>
      <w:r>
        <w:rPr>
          <w:b/>
          <w:sz w:val="28"/>
        </w:rPr>
        <w:t>When is the decision to be taken?</w:t>
      </w:r>
    </w:p>
    <w:p w14:paraId="6F94B343" w14:textId="77777777" w:rsidR="002467D4" w:rsidRDefault="002467D4" w:rsidP="002467D4">
      <w:pPr>
        <w:rPr>
          <w:b/>
          <w:sz w:val="28"/>
        </w:rPr>
      </w:pPr>
    </w:p>
    <w:p w14:paraId="36ADF3F2" w14:textId="4A29522F" w:rsidR="002467D4" w:rsidRDefault="002467D4" w:rsidP="002467D4">
      <w:r>
        <w:rPr>
          <w:lang w:val="en-US"/>
        </w:rPr>
        <w:t>February 2021.</w:t>
      </w:r>
    </w:p>
    <w:p w14:paraId="4A746640" w14:textId="77777777" w:rsidR="002467D4" w:rsidRDefault="002467D4" w:rsidP="002467D4"/>
    <w:p w14:paraId="6E838F32" w14:textId="77777777" w:rsidR="002467D4" w:rsidRDefault="002467D4" w:rsidP="002467D4">
      <w:pPr>
        <w:rPr>
          <w:b/>
          <w:sz w:val="28"/>
        </w:rPr>
      </w:pPr>
      <w:r>
        <w:rPr>
          <w:b/>
          <w:sz w:val="28"/>
        </w:rPr>
        <w:t>Who will be consulted and how?</w:t>
      </w:r>
    </w:p>
    <w:p w14:paraId="48196B39" w14:textId="77777777" w:rsidR="002467D4" w:rsidRDefault="002467D4" w:rsidP="002467D4">
      <w:pPr>
        <w:rPr>
          <w:b/>
          <w:sz w:val="28"/>
        </w:rPr>
      </w:pPr>
    </w:p>
    <w:p w14:paraId="12333F81" w14:textId="77777777" w:rsidR="002467D4" w:rsidRDefault="002467D4" w:rsidP="002467D4">
      <w:pPr>
        <w:rPr>
          <w:noProof/>
          <w:lang w:val="en-US"/>
        </w:rPr>
      </w:pPr>
      <w:r>
        <w:rPr>
          <w:noProof/>
          <w:lang w:val="en-US"/>
        </w:rPr>
        <w:t>Cabinet Member for Neighbourhoods</w:t>
      </w:r>
    </w:p>
    <w:p w14:paraId="5317EA84" w14:textId="77777777" w:rsidR="002467D4" w:rsidRDefault="002467D4" w:rsidP="002467D4">
      <w:pPr>
        <w:rPr>
          <w:noProof/>
          <w:lang w:val="en-US"/>
        </w:rPr>
      </w:pPr>
      <w:r>
        <w:rPr>
          <w:noProof/>
          <w:lang w:val="en-US"/>
        </w:rPr>
        <w:t>Chief Finance Officer</w:t>
      </w:r>
    </w:p>
    <w:p w14:paraId="578C9BB3" w14:textId="77777777" w:rsidR="002467D4" w:rsidRDefault="002467D4" w:rsidP="002467D4">
      <w:pPr>
        <w:rPr>
          <w:noProof/>
          <w:lang w:val="en-US"/>
        </w:rPr>
      </w:pPr>
      <w:r>
        <w:rPr>
          <w:noProof/>
          <w:lang w:val="en-US"/>
        </w:rPr>
        <w:t>Chief Legal Officer</w:t>
      </w:r>
    </w:p>
    <w:p w14:paraId="483E0263" w14:textId="77777777" w:rsidR="002467D4" w:rsidRDefault="002467D4" w:rsidP="002467D4">
      <w:pPr>
        <w:rPr>
          <w:noProof/>
          <w:lang w:val="en-US"/>
        </w:rPr>
      </w:pPr>
      <w:r>
        <w:rPr>
          <w:noProof/>
          <w:lang w:val="en-US"/>
        </w:rPr>
        <w:t>Corporate Director for Growth, Enterprise &amp; Environment</w:t>
      </w:r>
    </w:p>
    <w:p w14:paraId="0DEE5A13" w14:textId="77777777" w:rsidR="002467D4" w:rsidRDefault="002467D4" w:rsidP="002467D4">
      <w:pPr>
        <w:rPr>
          <w:noProof/>
          <w:lang w:val="en-US"/>
        </w:rPr>
      </w:pPr>
      <w:r>
        <w:rPr>
          <w:noProof/>
          <w:lang w:val="en-US"/>
        </w:rPr>
        <w:t>All of the above will be consulted via approval of the delegated decision.</w:t>
      </w:r>
    </w:p>
    <w:p w14:paraId="0C0230AB" w14:textId="77777777" w:rsidR="002467D4" w:rsidRDefault="002467D4" w:rsidP="002467D4"/>
    <w:p w14:paraId="4B11D894" w14:textId="77777777" w:rsidR="002467D4" w:rsidRDefault="002467D4" w:rsidP="002467D4">
      <w:pPr>
        <w:rPr>
          <w:b/>
          <w:sz w:val="28"/>
        </w:rPr>
      </w:pPr>
      <w:r>
        <w:rPr>
          <w:b/>
          <w:sz w:val="28"/>
        </w:rPr>
        <w:t>Supporting documentation:</w:t>
      </w:r>
    </w:p>
    <w:p w14:paraId="06AE720C" w14:textId="77777777" w:rsidR="002467D4" w:rsidRDefault="002467D4" w:rsidP="002467D4">
      <w:pPr>
        <w:rPr>
          <w:b/>
          <w:sz w:val="28"/>
        </w:rPr>
      </w:pPr>
    </w:p>
    <w:p w14:paraId="6D59E663" w14:textId="77777777" w:rsidR="002467D4" w:rsidRDefault="002467D4" w:rsidP="002467D4">
      <w:pPr>
        <w:rPr>
          <w:lang w:val="en-US"/>
        </w:rPr>
      </w:pPr>
      <w:r>
        <w:t>There are no supporting documents for this decision</w:t>
      </w:r>
      <w:r>
        <w:rPr>
          <w:lang w:val="en-US"/>
        </w:rPr>
        <w:t xml:space="preserve"> </w:t>
      </w:r>
    </w:p>
    <w:p w14:paraId="2CE84E5D" w14:textId="77777777" w:rsidR="002467D4" w:rsidRDefault="002467D4" w:rsidP="002467D4"/>
    <w:p w14:paraId="67131CED" w14:textId="77777777" w:rsidR="002467D4" w:rsidRDefault="002467D4" w:rsidP="002467D4">
      <w:pPr>
        <w:rPr>
          <w:b/>
          <w:sz w:val="28"/>
        </w:rPr>
      </w:pPr>
      <w:r>
        <w:rPr>
          <w:b/>
          <w:sz w:val="28"/>
        </w:rPr>
        <w:t>How and by when to make representations:</w:t>
      </w:r>
    </w:p>
    <w:p w14:paraId="63499373" w14:textId="77777777" w:rsidR="002467D4" w:rsidRDefault="002467D4" w:rsidP="002467D4">
      <w:pPr>
        <w:rPr>
          <w:b/>
          <w:sz w:val="28"/>
        </w:rPr>
      </w:pPr>
    </w:p>
    <w:p w14:paraId="18AA9D70" w14:textId="13C1F581" w:rsidR="002467D4" w:rsidRDefault="002467D4" w:rsidP="002467D4">
      <w:r>
        <w:t>Representations should be made to Robert Hoof before 10 February 2021.</w:t>
      </w:r>
    </w:p>
    <w:p w14:paraId="6466926C" w14:textId="45592CCE" w:rsidR="002467D4" w:rsidRDefault="002467D4" w:rsidP="002467D4">
      <w:pPr>
        <w:rPr>
          <w:noProof/>
          <w:lang w:val="en-US"/>
        </w:rPr>
      </w:pPr>
      <w:r>
        <w:t xml:space="preserve">Tel: </w:t>
      </w:r>
      <w:r>
        <w:rPr>
          <w:noProof/>
          <w:lang w:val="en-US"/>
        </w:rPr>
        <w:t>07970 427497</w:t>
      </w:r>
    </w:p>
    <w:p w14:paraId="4E0C370A" w14:textId="77777777" w:rsidR="002467D4" w:rsidRDefault="002467D4" w:rsidP="002467D4"/>
    <w:p w14:paraId="45A8537F" w14:textId="77777777" w:rsidR="002467D4" w:rsidRDefault="002467D4" w:rsidP="002467D4"/>
    <w:p w14:paraId="6598194F" w14:textId="5EDDB649" w:rsidR="002467D4" w:rsidRDefault="002467D4" w:rsidP="002467D4">
      <w:r>
        <w:t>First published in Forward Plan on 13 January 2021</w:t>
      </w:r>
    </w:p>
    <w:p w14:paraId="170FD44D" w14:textId="77777777" w:rsidR="002467D4" w:rsidRDefault="002467D4" w:rsidP="002467D4"/>
    <w:p w14:paraId="55505754" w14:textId="028E5F49" w:rsidR="002467D4" w:rsidRPr="008254C1" w:rsidRDefault="007634CD" w:rsidP="002467D4">
      <w:pPr>
        <w:rPr>
          <w:b/>
          <w:sz w:val="28"/>
          <w:szCs w:val="28"/>
        </w:rPr>
      </w:pPr>
      <w:r>
        <w:rPr>
          <w:noProof/>
        </w:rPr>
        <mc:AlternateContent>
          <mc:Choice Requires="wps">
            <w:drawing>
              <wp:anchor distT="0" distB="0" distL="114300" distR="114300" simplePos="0" relativeHeight="251681792" behindDoc="0" locked="0" layoutInCell="1" allowOverlap="1" wp14:anchorId="1E5E5482" wp14:editId="1C18E824">
                <wp:simplePos x="0" y="0"/>
                <wp:positionH relativeFrom="column">
                  <wp:posOffset>1494790</wp:posOffset>
                </wp:positionH>
                <wp:positionV relativeFrom="paragraph">
                  <wp:posOffset>460375</wp:posOffset>
                </wp:positionV>
                <wp:extent cx="1151890" cy="726440"/>
                <wp:effectExtent l="0" t="0" r="0" b="0"/>
                <wp:wrapNone/>
                <wp:docPr id="16" name="Text Box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726440"/>
                        </a:xfrm>
                        <a:prstGeom prst="rect">
                          <a:avLst/>
                        </a:prstGeom>
                        <a:solidFill>
                          <a:srgbClr val="FFFFFF"/>
                        </a:solidFill>
                        <a:ln w="6350">
                          <a:solidFill>
                            <a:srgbClr val="000000"/>
                          </a:solidFill>
                          <a:miter lim="800000"/>
                          <a:headEnd/>
                          <a:tailEnd/>
                        </a:ln>
                      </wps:spPr>
                      <wps:txbx>
                        <w:txbxContent>
                          <w:p w14:paraId="23DCD000" w14:textId="617AB3F2" w:rsidR="00245CE7" w:rsidRDefault="00245CE7" w:rsidP="00A277FD">
                            <w:r>
                              <w:object w:dxaOrig="1534" w:dyaOrig="997" w14:anchorId="3B562354">
                                <v:shape id="_x0000_i1086" type="#_x0000_t75" style="width:75.8pt;height:49.5pt">
                                  <v:imagedata r:id="rId130" o:title=""/>
                                </v:shape>
                                <o:OLEObject Type="Embed" ProgID="AcroExch.Document.DC" ShapeID="_x0000_i1086" DrawAspect="Icon" ObjectID="_1725969522" r:id="rId13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E5E5482" id="Text Box 860" o:spid="_x0000_s1071" type="#_x0000_t202" style="position:absolute;margin-left:117.7pt;margin-top:36.25pt;width:90.7pt;height:57.2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" strokeweight=".5pt">
                <v:textbox style="mso-fit-shape-to-text:t">
                  <w:txbxContent>
                    <w:p w14:paraId="23DCD000" w14:textId="617AB3F2" w:rsidR="00245CE7" w:rsidRDefault="00245CE7" w:rsidP="00A277FD">
                      <w:r>
                        <w:object w:dxaOrig="1534" w:dyaOrig="997" w14:anchorId="3B562354">
                          <v:shape id="_x0000_i1082" type="#_x0000_t75" style="width:75.8pt;height:49.5pt">
                            <v:imagedata r:id="rId132" o:title=""/>
                          </v:shape>
                          <o:OLEObject Type="Embed" ProgID="AcroExch.Document.DC" ShapeID="_x0000_i1082" DrawAspect="Icon" ObjectID="_1722152178" r:id="rId133"/>
                        </w:object>
                      </w:r>
                    </w:p>
                  </w:txbxContent>
                </v:textbox>
              </v:shape>
            </w:pict>
          </mc:Fallback>
        </mc:AlternateContent>
      </w:r>
      <w:r w:rsidR="002467D4" w:rsidRPr="008254C1">
        <w:rPr>
          <w:b/>
          <w:sz w:val="28"/>
          <w:szCs w:val="28"/>
        </w:rPr>
        <w:t>Following the Making of the decision, the decision form will be published here:</w:t>
      </w:r>
    </w:p>
    <w:p w14:paraId="063304B1" w14:textId="77777777" w:rsidR="002467D4" w:rsidRDefault="002467D4" w:rsidP="002467D4"/>
    <w:p w14:paraId="6E479F3D" w14:textId="77777777" w:rsidR="002467D4" w:rsidRDefault="002467D4" w:rsidP="002467D4"/>
    <w:p w14:paraId="4CB4D60E" w14:textId="77777777" w:rsidR="002467D4" w:rsidRDefault="002467D4" w:rsidP="002467D4"/>
    <w:p w14:paraId="6B49BD00" w14:textId="39D72CE5" w:rsidR="008F01A6" w:rsidRDefault="008F01A6" w:rsidP="008F01A6">
      <w:pPr>
        <w:rPr>
          <w:b/>
          <w:sz w:val="28"/>
        </w:rPr>
      </w:pPr>
      <w:r>
        <w:rPr>
          <w:b/>
          <w:sz w:val="28"/>
        </w:rPr>
        <w:lastRenderedPageBreak/>
        <w:t>DECISION: GDD0023 Purchase of vehicles as part of the fleet replacement programme</w:t>
      </w:r>
    </w:p>
    <w:p w14:paraId="06E49247" w14:textId="77777777" w:rsidR="008F01A6" w:rsidRDefault="008F01A6" w:rsidP="008F01A6">
      <w:pPr>
        <w:rPr>
          <w:b/>
          <w:sz w:val="28"/>
        </w:rPr>
      </w:pPr>
    </w:p>
    <w:p w14:paraId="09CC6937" w14:textId="77777777" w:rsidR="008F01A6" w:rsidRDefault="008F01A6" w:rsidP="008F01A6">
      <w:pPr>
        <w:rPr>
          <w:b/>
          <w:sz w:val="28"/>
        </w:rPr>
      </w:pPr>
      <w:r>
        <w:rPr>
          <w:b/>
          <w:sz w:val="28"/>
        </w:rPr>
        <w:t xml:space="preserve">Nature of the decision: </w:t>
      </w:r>
    </w:p>
    <w:p w14:paraId="01ED1809" w14:textId="77777777" w:rsidR="008F01A6" w:rsidRDefault="008F01A6" w:rsidP="008F01A6">
      <w:pPr>
        <w:rPr>
          <w:b/>
          <w:sz w:val="28"/>
        </w:rPr>
      </w:pPr>
    </w:p>
    <w:p w14:paraId="5E913922" w14:textId="77777777" w:rsidR="008F01A6" w:rsidRDefault="008F01A6" w:rsidP="008F01A6">
      <w:pPr>
        <w:rPr>
          <w:lang w:val="en-US"/>
        </w:rPr>
      </w:pPr>
      <w:r>
        <w:rPr>
          <w:lang w:val="en-US"/>
        </w:rPr>
        <w:t xml:space="preserve">The Council operates a large vehicle fleet which is refreshed on a rolling annual basis according to a structured replacement programme funded by capital. </w:t>
      </w:r>
    </w:p>
    <w:p w14:paraId="0449C072" w14:textId="77777777" w:rsidR="008F01A6" w:rsidRDefault="008F01A6" w:rsidP="008F01A6">
      <w:pPr>
        <w:rPr>
          <w:lang w:val="en-US"/>
        </w:rPr>
      </w:pPr>
      <w:r>
        <w:rPr>
          <w:lang w:val="en-US"/>
        </w:rPr>
        <w:t xml:space="preserve">The capital funding is in place across a rolling five year period and may be adjusted according to need across that time. </w:t>
      </w:r>
    </w:p>
    <w:p w14:paraId="1C6888E4" w14:textId="15371840" w:rsidR="008F01A6" w:rsidRDefault="008F01A6" w:rsidP="008F01A6">
      <w:pPr>
        <w:rPr>
          <w:lang w:val="en-US"/>
        </w:rPr>
      </w:pPr>
      <w:r>
        <w:rPr>
          <w:lang w:val="en-US"/>
        </w:rPr>
        <w:t>For 2022/22 it is currently forecast that up to £2M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7158647F" w14:textId="77777777" w:rsidR="008F01A6" w:rsidRDefault="008F01A6" w:rsidP="008F01A6">
      <w:pPr>
        <w:rPr>
          <w:lang w:val="en-US"/>
        </w:rPr>
      </w:pPr>
      <w:r>
        <w:rPr>
          <w:lang w:val="en-US"/>
        </w:rPr>
        <w:t xml:space="preserve">Over the course of the 2021/22 year the Cabinet member will be asked to authorise the award of a range of contracts for vehicle purchase. Some will fall below the key decision financial threshold, whilst others will exceed it. However taken as a whole, the overall expenditure is significant and is therefore highlighted for transparency. </w:t>
      </w:r>
    </w:p>
    <w:p w14:paraId="7FBFB575" w14:textId="67145BE3" w:rsidR="008F01A6" w:rsidRDefault="008F01A6" w:rsidP="008F01A6">
      <w:pPr>
        <w:rPr>
          <w:noProof/>
          <w:lang w:val="en-US"/>
        </w:rPr>
      </w:pPr>
      <w:r>
        <w:rPr>
          <w:lang w:val="en-US"/>
        </w:rPr>
        <w:t>Each individual award will be justified and will align with the Councils own procurement rules.</w:t>
      </w:r>
      <w:r>
        <w:rPr>
          <w:noProof/>
          <w:lang w:val="en-US"/>
        </w:rPr>
        <w:t xml:space="preserve">  </w:t>
      </w:r>
    </w:p>
    <w:p w14:paraId="78A13F71" w14:textId="77777777" w:rsidR="008F01A6" w:rsidRDefault="008F01A6" w:rsidP="008F01A6"/>
    <w:p w14:paraId="5D0BBF38" w14:textId="77777777" w:rsidR="008F01A6" w:rsidRDefault="008F01A6" w:rsidP="008F01A6">
      <w:pPr>
        <w:rPr>
          <w:b/>
          <w:sz w:val="28"/>
        </w:rPr>
      </w:pPr>
      <w:r>
        <w:rPr>
          <w:b/>
          <w:sz w:val="28"/>
        </w:rPr>
        <w:t>Who will make the decision?</w:t>
      </w:r>
    </w:p>
    <w:p w14:paraId="26B3BA36" w14:textId="77777777" w:rsidR="008F01A6" w:rsidRDefault="008F01A6" w:rsidP="008F01A6">
      <w:pPr>
        <w:rPr>
          <w:b/>
          <w:sz w:val="28"/>
        </w:rPr>
      </w:pPr>
    </w:p>
    <w:p w14:paraId="57FB6E8D" w14:textId="77777777" w:rsidR="008F01A6" w:rsidRDefault="008F01A6" w:rsidP="008F01A6">
      <w:r>
        <w:rPr>
          <w:lang w:val="en-US"/>
        </w:rPr>
        <w:t>Cabinet Member for Neighbourhoods</w:t>
      </w:r>
    </w:p>
    <w:p w14:paraId="63CCF541" w14:textId="77777777" w:rsidR="008F01A6" w:rsidRDefault="008F01A6" w:rsidP="008F01A6"/>
    <w:p w14:paraId="48E9BD3E" w14:textId="77777777" w:rsidR="008F01A6" w:rsidRDefault="008F01A6" w:rsidP="008F01A6">
      <w:pPr>
        <w:rPr>
          <w:b/>
          <w:sz w:val="28"/>
        </w:rPr>
      </w:pPr>
      <w:r>
        <w:rPr>
          <w:b/>
          <w:sz w:val="28"/>
        </w:rPr>
        <w:t>When is the decision to be taken?</w:t>
      </w:r>
    </w:p>
    <w:p w14:paraId="4A0DCC50" w14:textId="77777777" w:rsidR="008F01A6" w:rsidRDefault="008F01A6" w:rsidP="008F01A6">
      <w:pPr>
        <w:rPr>
          <w:b/>
          <w:sz w:val="28"/>
        </w:rPr>
      </w:pPr>
    </w:p>
    <w:p w14:paraId="0E63FC45" w14:textId="73190DF8" w:rsidR="008F01A6" w:rsidRDefault="008F01A6" w:rsidP="008F01A6">
      <w:r>
        <w:rPr>
          <w:lang w:val="en-US"/>
        </w:rPr>
        <w:t>March 2021.</w:t>
      </w:r>
    </w:p>
    <w:p w14:paraId="2CD1A96D" w14:textId="77777777" w:rsidR="008F01A6" w:rsidRDefault="008F01A6" w:rsidP="008F01A6"/>
    <w:p w14:paraId="025D8395" w14:textId="77777777" w:rsidR="008F01A6" w:rsidRDefault="008F01A6" w:rsidP="008F01A6">
      <w:pPr>
        <w:rPr>
          <w:b/>
          <w:sz w:val="28"/>
        </w:rPr>
      </w:pPr>
      <w:r>
        <w:rPr>
          <w:b/>
          <w:sz w:val="28"/>
        </w:rPr>
        <w:t>Who will be consulted and how?</w:t>
      </w:r>
    </w:p>
    <w:p w14:paraId="588D9B75" w14:textId="77777777" w:rsidR="008F01A6" w:rsidRDefault="008F01A6" w:rsidP="008F01A6">
      <w:pPr>
        <w:rPr>
          <w:b/>
          <w:sz w:val="28"/>
        </w:rPr>
      </w:pPr>
    </w:p>
    <w:p w14:paraId="4B91B76A" w14:textId="77777777" w:rsidR="008F01A6" w:rsidRDefault="008F01A6" w:rsidP="008F01A6">
      <w:pPr>
        <w:rPr>
          <w:noProof/>
          <w:lang w:val="en-US"/>
        </w:rPr>
      </w:pPr>
      <w:r>
        <w:rPr>
          <w:noProof/>
          <w:lang w:val="en-US"/>
        </w:rPr>
        <w:t>Cabinet Member for Neighbourhoods</w:t>
      </w:r>
    </w:p>
    <w:p w14:paraId="30363B2B" w14:textId="77777777" w:rsidR="008F01A6" w:rsidRDefault="008F01A6" w:rsidP="008F01A6">
      <w:pPr>
        <w:rPr>
          <w:noProof/>
          <w:lang w:val="en-US"/>
        </w:rPr>
      </w:pPr>
      <w:r>
        <w:rPr>
          <w:noProof/>
          <w:lang w:val="en-US"/>
        </w:rPr>
        <w:t>Chief Finance Officer</w:t>
      </w:r>
    </w:p>
    <w:p w14:paraId="2B88BC69" w14:textId="77777777" w:rsidR="008F01A6" w:rsidRDefault="008F01A6" w:rsidP="008F01A6">
      <w:pPr>
        <w:rPr>
          <w:noProof/>
          <w:lang w:val="en-US"/>
        </w:rPr>
      </w:pPr>
      <w:r>
        <w:rPr>
          <w:noProof/>
          <w:lang w:val="en-US"/>
        </w:rPr>
        <w:t>Chief Legal Officer</w:t>
      </w:r>
    </w:p>
    <w:p w14:paraId="37B0CF2D" w14:textId="5EDC3C50" w:rsidR="008F01A6" w:rsidRDefault="008F01A6" w:rsidP="008F01A6">
      <w:pPr>
        <w:rPr>
          <w:noProof/>
          <w:lang w:val="en-US"/>
        </w:rPr>
      </w:pPr>
      <w:r>
        <w:rPr>
          <w:noProof/>
          <w:lang w:val="en-US"/>
        </w:rPr>
        <w:t>Managing Director</w:t>
      </w:r>
    </w:p>
    <w:p w14:paraId="1508D2AF" w14:textId="77777777" w:rsidR="008F01A6" w:rsidRDefault="008F01A6" w:rsidP="008F01A6">
      <w:pPr>
        <w:rPr>
          <w:noProof/>
          <w:lang w:val="en-US"/>
        </w:rPr>
      </w:pPr>
      <w:r>
        <w:rPr>
          <w:noProof/>
          <w:lang w:val="en-US"/>
        </w:rPr>
        <w:t>All of the above will be consulted via approval of the delegated decision.</w:t>
      </w:r>
    </w:p>
    <w:p w14:paraId="0E87352E" w14:textId="77777777" w:rsidR="008F01A6" w:rsidRDefault="008F01A6" w:rsidP="008F01A6"/>
    <w:p w14:paraId="740FE2A0" w14:textId="77777777" w:rsidR="008F01A6" w:rsidRDefault="008F01A6" w:rsidP="008F01A6">
      <w:pPr>
        <w:rPr>
          <w:b/>
          <w:sz w:val="28"/>
        </w:rPr>
      </w:pPr>
      <w:r>
        <w:rPr>
          <w:b/>
          <w:sz w:val="28"/>
        </w:rPr>
        <w:t>Supporting documentation:</w:t>
      </w:r>
    </w:p>
    <w:p w14:paraId="207607D1" w14:textId="77777777" w:rsidR="008F01A6" w:rsidRDefault="008F01A6" w:rsidP="008F01A6">
      <w:pPr>
        <w:rPr>
          <w:b/>
          <w:sz w:val="28"/>
        </w:rPr>
      </w:pPr>
    </w:p>
    <w:p w14:paraId="6B16A1C8" w14:textId="77777777" w:rsidR="008F01A6" w:rsidRDefault="008F01A6" w:rsidP="008F01A6">
      <w:pPr>
        <w:rPr>
          <w:lang w:val="en-US"/>
        </w:rPr>
      </w:pPr>
      <w:r>
        <w:t>There are no supporting documents for this decision</w:t>
      </w:r>
      <w:r>
        <w:rPr>
          <w:lang w:val="en-US"/>
        </w:rPr>
        <w:t xml:space="preserve"> </w:t>
      </w:r>
    </w:p>
    <w:p w14:paraId="5E497316" w14:textId="77777777" w:rsidR="008F01A6" w:rsidRDefault="008F01A6" w:rsidP="008F01A6"/>
    <w:p w14:paraId="42D0EF87" w14:textId="77777777" w:rsidR="008F01A6" w:rsidRDefault="008F01A6" w:rsidP="008F01A6">
      <w:pPr>
        <w:rPr>
          <w:b/>
          <w:sz w:val="28"/>
        </w:rPr>
      </w:pPr>
      <w:r>
        <w:rPr>
          <w:b/>
          <w:sz w:val="28"/>
        </w:rPr>
        <w:t>How and by when to make representations:</w:t>
      </w:r>
    </w:p>
    <w:p w14:paraId="6481F465" w14:textId="77777777" w:rsidR="008F01A6" w:rsidRDefault="008F01A6" w:rsidP="008F01A6">
      <w:pPr>
        <w:rPr>
          <w:b/>
          <w:sz w:val="28"/>
        </w:rPr>
      </w:pPr>
    </w:p>
    <w:p w14:paraId="6889A52D" w14:textId="55FE3194" w:rsidR="008F01A6" w:rsidRDefault="008F01A6" w:rsidP="008F01A6">
      <w:r>
        <w:t>Representations should be made to Chris Moon before 9 March 2021.</w:t>
      </w:r>
    </w:p>
    <w:p w14:paraId="03928B10" w14:textId="44B243CE" w:rsidR="008F01A6" w:rsidRDefault="008F01A6" w:rsidP="008F01A6">
      <w:pPr>
        <w:rPr>
          <w:noProof/>
          <w:lang w:val="en-US"/>
        </w:rPr>
      </w:pPr>
      <w:r>
        <w:lastRenderedPageBreak/>
        <w:t xml:space="preserve">Tel: </w:t>
      </w:r>
      <w:r>
        <w:rPr>
          <w:noProof/>
          <w:lang w:val="en-US"/>
        </w:rPr>
        <w:t>07766 994661</w:t>
      </w:r>
    </w:p>
    <w:p w14:paraId="27EDA4E1" w14:textId="77777777" w:rsidR="008F01A6" w:rsidRDefault="008F01A6" w:rsidP="008F01A6"/>
    <w:p w14:paraId="62DB0AD3" w14:textId="77777777" w:rsidR="008F01A6" w:rsidRDefault="008F01A6" w:rsidP="008F01A6"/>
    <w:p w14:paraId="083B3E9C" w14:textId="23AEBBD9" w:rsidR="008F01A6" w:rsidRDefault="008F01A6" w:rsidP="008F01A6">
      <w:r>
        <w:t>First published in Forward Plan on 9 February 2021</w:t>
      </w:r>
    </w:p>
    <w:p w14:paraId="63DDA71C" w14:textId="77777777" w:rsidR="008F01A6" w:rsidRDefault="008F01A6" w:rsidP="008F01A6"/>
    <w:p w14:paraId="4960BF1A" w14:textId="59F6A34F" w:rsidR="008F01A6" w:rsidRPr="008254C1" w:rsidRDefault="007634CD" w:rsidP="008F01A6">
      <w:pPr>
        <w:rPr>
          <w:b/>
          <w:sz w:val="28"/>
          <w:szCs w:val="28"/>
        </w:rPr>
      </w:pPr>
      <w:r>
        <w:rPr>
          <w:noProof/>
        </w:rPr>
        <mc:AlternateContent>
          <mc:Choice Requires="wps">
            <w:drawing>
              <wp:anchor distT="0" distB="0" distL="114300" distR="114300" simplePos="0" relativeHeight="251686912" behindDoc="0" locked="0" layoutInCell="1" allowOverlap="1" wp14:anchorId="6B206230" wp14:editId="04660C68">
                <wp:simplePos x="0" y="0"/>
                <wp:positionH relativeFrom="column">
                  <wp:posOffset>1494790</wp:posOffset>
                </wp:positionH>
                <wp:positionV relativeFrom="paragraph">
                  <wp:posOffset>460375</wp:posOffset>
                </wp:positionV>
                <wp:extent cx="1323975" cy="1143000"/>
                <wp:effectExtent l="0" t="0" r="9525" b="0"/>
                <wp:wrapNone/>
                <wp:docPr id="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463BADB" w14:textId="7F723C8A" w:rsidR="00245CE7" w:rsidRDefault="009D061E" w:rsidP="009D061E">
                            <w:r>
                              <w:object w:dxaOrig="1534" w:dyaOrig="997" w14:anchorId="1B06B55E">
                                <v:shape id="_x0000_i1088" type="#_x0000_t75" style="width:76.7pt;height:49.85pt">
                                  <v:imagedata r:id="rId134" o:title=""/>
                                </v:shape>
                                <o:OLEObject Type="Embed" ProgID="AcroExch.Document.DC" ShapeID="_x0000_i1088" DrawAspect="Icon" ObjectID="_1725969523" r:id="rId13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206230" id="_x0000_s1072" type="#_x0000_t202" style="position:absolute;margin-left:117.7pt;margin-top:36.25pt;width:104.25pt;height:90pt;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uA/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gSAcLWB8oBEWzhq0Bm+&#10;lBhthQk/M4uiQwpxkPwTLpUCTBH6HSU12F9/uw/+qAW0UtKiiAuqccqQhR8aNXKXjcdB8/EwntwO&#10;8WCvLZtri941C0AmMxxYw+M2+Ht12lYWmlectnmIiSamOUYuqD9tF/44WDitXMzn0QlVbphf6bXh&#10;J3UFjl+6V2ZN33SPenmEk9hZ/q73R9/YcDPfeVjKKIwLp71McUJis/tpDiN4fY5el2/O7Dc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tZbgP1YCAAC7BAAADgAAAAAAAAAAAAAAAAAuAgAAZHJzL2Uyb0RvYy54bWxQSwEC&#10;LQAUAAYACAAAACEAIxMSbN4AAAAKAQAADwAAAAAAAAAAAAAAAACwBAAAZHJzL2Rvd25yZXYueG1s&#10;UEsFBgAAAAAEAAQA8wAAALsFAAAAAA==&#10;" fillcolor="window" strokeweight=".5pt">
                <v:path arrowok="t"/>
                <v:textbox style="mso-fit-shape-to-text:t">
                  <w:txbxContent>
                    <w:p w14:paraId="5463BADB" w14:textId="7F723C8A" w:rsidR="00245CE7" w:rsidRDefault="009D061E" w:rsidP="009D061E">
                      <w:r>
                        <w:object w:dxaOrig="1534" w:dyaOrig="997" w14:anchorId="1B06B55E">
                          <v:shape id="_x0000_i1084" type="#_x0000_t75" style="width:76.7pt;height:49.85pt">
                            <v:imagedata r:id="rId136" o:title=""/>
                          </v:shape>
                          <o:OLEObject Type="Embed" ProgID="AcroExch.Document.DC" ShapeID="_x0000_i1084" DrawAspect="Icon" ObjectID="_1722152179" r:id="rId137"/>
                        </w:object>
                      </w:r>
                    </w:p>
                  </w:txbxContent>
                </v:textbox>
              </v:shape>
            </w:pict>
          </mc:Fallback>
        </mc:AlternateContent>
      </w:r>
      <w:r w:rsidR="008F01A6" w:rsidRPr="008254C1">
        <w:rPr>
          <w:b/>
          <w:sz w:val="28"/>
          <w:szCs w:val="28"/>
        </w:rPr>
        <w:t>Following the Making of the decision, the decision form will be published here:</w:t>
      </w:r>
    </w:p>
    <w:p w14:paraId="1F9031CC" w14:textId="77777777" w:rsidR="008F01A6" w:rsidRDefault="008F01A6" w:rsidP="008F01A6"/>
    <w:p w14:paraId="38A9F4C8" w14:textId="77777777" w:rsidR="008F01A6" w:rsidRDefault="008F01A6" w:rsidP="00661D02"/>
    <w:p w14:paraId="2000CEBD" w14:textId="77777777" w:rsidR="00FA1FD4" w:rsidRDefault="00FA1FD4" w:rsidP="00661D02"/>
    <w:p w14:paraId="7C528856" w14:textId="77777777" w:rsidR="00FA1FD4" w:rsidRDefault="00FA1FD4" w:rsidP="00661D02"/>
    <w:p w14:paraId="505D6FB6" w14:textId="77777777" w:rsidR="00FA1FD4" w:rsidRDefault="00FA1FD4" w:rsidP="00661D02"/>
    <w:p w14:paraId="5500F7E8" w14:textId="77777777" w:rsidR="00FA1FD4" w:rsidRDefault="00FA1FD4" w:rsidP="00661D02"/>
    <w:p w14:paraId="4881BC5C" w14:textId="77777777" w:rsidR="00FA1FD4" w:rsidRDefault="00FA1FD4" w:rsidP="00661D02"/>
    <w:p w14:paraId="5F7F6774" w14:textId="77777777" w:rsidR="00FA1FD4" w:rsidRDefault="00FA1FD4" w:rsidP="00661D02"/>
    <w:p w14:paraId="56AF0996" w14:textId="77777777" w:rsidR="00FA1FD4" w:rsidRDefault="00FA1FD4" w:rsidP="00661D02"/>
    <w:p w14:paraId="356044B7" w14:textId="77777777" w:rsidR="00FA1FD4" w:rsidRDefault="00FA1FD4" w:rsidP="00661D02"/>
    <w:p w14:paraId="29A5D070" w14:textId="77777777" w:rsidR="00FA1FD4" w:rsidRDefault="00FA1FD4" w:rsidP="00661D02"/>
    <w:p w14:paraId="2594FA8A" w14:textId="77777777" w:rsidR="00FA1FD4" w:rsidRDefault="00FA1FD4" w:rsidP="00661D02"/>
    <w:p w14:paraId="737BE811" w14:textId="77777777" w:rsidR="00FA1FD4" w:rsidRDefault="00FA1FD4" w:rsidP="00661D02"/>
    <w:p w14:paraId="7D737B0C" w14:textId="77777777" w:rsidR="00FA1FD4" w:rsidRDefault="00FA1FD4" w:rsidP="00661D02"/>
    <w:p w14:paraId="28679382" w14:textId="77777777" w:rsidR="00FA1FD4" w:rsidRDefault="00FA1FD4" w:rsidP="00661D02"/>
    <w:p w14:paraId="1F9651BD" w14:textId="77777777" w:rsidR="00FA1FD4" w:rsidRDefault="00FA1FD4" w:rsidP="00661D02"/>
    <w:p w14:paraId="48CC1390" w14:textId="77777777" w:rsidR="00FA1FD4" w:rsidRDefault="00FA1FD4" w:rsidP="00661D02"/>
    <w:p w14:paraId="13809B74" w14:textId="77777777" w:rsidR="00FA1FD4" w:rsidRDefault="00FA1FD4" w:rsidP="00661D02"/>
    <w:p w14:paraId="54C6A57D" w14:textId="77777777" w:rsidR="00FA1FD4" w:rsidRDefault="00FA1FD4" w:rsidP="00661D02"/>
    <w:p w14:paraId="7C8987F9" w14:textId="77777777" w:rsidR="00FA1FD4" w:rsidRDefault="00FA1FD4" w:rsidP="00661D02"/>
    <w:p w14:paraId="7DEA9473" w14:textId="77777777" w:rsidR="00FA1FD4" w:rsidRDefault="00FA1FD4" w:rsidP="00661D02"/>
    <w:p w14:paraId="6C2B1D71" w14:textId="77777777" w:rsidR="00FA1FD4" w:rsidRDefault="00FA1FD4" w:rsidP="00661D02"/>
    <w:p w14:paraId="4782F7AC" w14:textId="77777777" w:rsidR="00FA1FD4" w:rsidRDefault="00FA1FD4" w:rsidP="00661D02"/>
    <w:p w14:paraId="557A5505" w14:textId="77777777" w:rsidR="00FA1FD4" w:rsidRDefault="00FA1FD4" w:rsidP="00661D02"/>
    <w:p w14:paraId="4BFC37D1" w14:textId="77777777" w:rsidR="00FA1FD4" w:rsidRDefault="00FA1FD4" w:rsidP="00661D02"/>
    <w:p w14:paraId="6EA1A5BA" w14:textId="77777777" w:rsidR="00FA1FD4" w:rsidRDefault="00FA1FD4" w:rsidP="00661D02"/>
    <w:p w14:paraId="570482AE" w14:textId="77777777" w:rsidR="00FA1FD4" w:rsidRDefault="00FA1FD4" w:rsidP="00661D02"/>
    <w:p w14:paraId="66C1EE6A" w14:textId="77777777" w:rsidR="00FA1FD4" w:rsidRDefault="00FA1FD4" w:rsidP="00661D02"/>
    <w:p w14:paraId="28D90A90" w14:textId="77777777" w:rsidR="00FA1FD4" w:rsidRDefault="00FA1FD4" w:rsidP="00661D02"/>
    <w:p w14:paraId="533E4D2E" w14:textId="77777777" w:rsidR="00FA1FD4" w:rsidRDefault="00FA1FD4" w:rsidP="00661D02"/>
    <w:p w14:paraId="30EBA3DD" w14:textId="77777777" w:rsidR="00FA1FD4" w:rsidRDefault="00FA1FD4" w:rsidP="00661D02"/>
    <w:p w14:paraId="4B5ECB41" w14:textId="77777777" w:rsidR="00FA1FD4" w:rsidRDefault="00FA1FD4" w:rsidP="00661D02"/>
    <w:p w14:paraId="69E15F21" w14:textId="77777777" w:rsidR="00FA1FD4" w:rsidRDefault="00FA1FD4" w:rsidP="00661D02"/>
    <w:p w14:paraId="00E946FC" w14:textId="77777777" w:rsidR="00FA1FD4" w:rsidRDefault="00FA1FD4" w:rsidP="00661D02"/>
    <w:p w14:paraId="24644309" w14:textId="77777777" w:rsidR="00FA1FD4" w:rsidRDefault="00FA1FD4" w:rsidP="00661D02"/>
    <w:p w14:paraId="1CD7B9FE" w14:textId="77777777" w:rsidR="00FA1FD4" w:rsidRDefault="00FA1FD4" w:rsidP="00661D02"/>
    <w:p w14:paraId="7875AD68" w14:textId="77777777" w:rsidR="00FA1FD4" w:rsidRDefault="00FA1FD4" w:rsidP="00661D02"/>
    <w:p w14:paraId="394C7CAE" w14:textId="77777777" w:rsidR="00FA1FD4" w:rsidRDefault="00FA1FD4" w:rsidP="00661D02"/>
    <w:p w14:paraId="236BDEAE" w14:textId="77777777" w:rsidR="00FA1FD4" w:rsidRDefault="00FA1FD4" w:rsidP="00661D02"/>
    <w:p w14:paraId="536B51BB" w14:textId="77777777" w:rsidR="00FA1FD4" w:rsidRDefault="00FA1FD4" w:rsidP="00661D02"/>
    <w:p w14:paraId="19F325D4" w14:textId="52859289" w:rsidR="00FA1FD4" w:rsidRDefault="00FA1FD4" w:rsidP="00FA1FD4">
      <w:pPr>
        <w:rPr>
          <w:b/>
          <w:sz w:val="28"/>
        </w:rPr>
      </w:pPr>
      <w:r>
        <w:rPr>
          <w:b/>
          <w:sz w:val="28"/>
        </w:rPr>
        <w:t>DECISION: GDD0024 Award of contract for the Pothole &amp; Challenge Fund to Tarmac for 2021/22</w:t>
      </w:r>
    </w:p>
    <w:p w14:paraId="1FFF0451" w14:textId="77777777" w:rsidR="00FA1FD4" w:rsidRDefault="00FA1FD4" w:rsidP="00FA1FD4">
      <w:pPr>
        <w:rPr>
          <w:b/>
          <w:sz w:val="28"/>
        </w:rPr>
      </w:pPr>
    </w:p>
    <w:p w14:paraId="15556A26" w14:textId="77777777" w:rsidR="00FA1FD4" w:rsidRDefault="00FA1FD4" w:rsidP="00FA1FD4">
      <w:pPr>
        <w:rPr>
          <w:b/>
          <w:sz w:val="28"/>
        </w:rPr>
      </w:pPr>
      <w:r>
        <w:rPr>
          <w:b/>
          <w:sz w:val="28"/>
        </w:rPr>
        <w:t xml:space="preserve">Nature of the decision: </w:t>
      </w:r>
    </w:p>
    <w:p w14:paraId="08D5FBAA" w14:textId="77777777" w:rsidR="00FA1FD4" w:rsidRDefault="00FA1FD4" w:rsidP="00FA1FD4">
      <w:pPr>
        <w:rPr>
          <w:b/>
          <w:sz w:val="28"/>
        </w:rPr>
      </w:pPr>
    </w:p>
    <w:p w14:paraId="08D30937" w14:textId="3AF171B0" w:rsidR="00FA1FD4" w:rsidRDefault="00FA1FD4" w:rsidP="00FA1FD4">
      <w:pPr>
        <w:rPr>
          <w:noProof/>
          <w:lang w:val="en-US"/>
        </w:rPr>
      </w:pPr>
      <w:r>
        <w:rPr>
          <w:lang w:val="en-US"/>
        </w:rPr>
        <w:t xml:space="preserve">Award contract for the Pothole &amp; Challenge Fund to Tarmac for 2021/2022 allowing resurfacing &amp; patching works to be undertaken </w:t>
      </w:r>
      <w:r>
        <w:rPr>
          <w:noProof/>
          <w:lang w:val="en-US"/>
        </w:rPr>
        <w:t xml:space="preserve">across the Borough totaling up to £1,094,331. (Delegated decision number 447)   </w:t>
      </w:r>
    </w:p>
    <w:p w14:paraId="2315484B" w14:textId="77777777" w:rsidR="00FA1FD4" w:rsidRDefault="00FA1FD4" w:rsidP="00FA1FD4"/>
    <w:p w14:paraId="02831966" w14:textId="77777777" w:rsidR="00FA1FD4" w:rsidRDefault="00FA1FD4" w:rsidP="00FA1FD4">
      <w:pPr>
        <w:rPr>
          <w:b/>
          <w:sz w:val="28"/>
        </w:rPr>
      </w:pPr>
      <w:r>
        <w:rPr>
          <w:b/>
          <w:sz w:val="28"/>
        </w:rPr>
        <w:t>Who will make the decision?</w:t>
      </w:r>
    </w:p>
    <w:p w14:paraId="7A7221B6" w14:textId="77777777" w:rsidR="00FA1FD4" w:rsidRDefault="00FA1FD4" w:rsidP="00FA1FD4">
      <w:pPr>
        <w:rPr>
          <w:b/>
          <w:sz w:val="28"/>
        </w:rPr>
      </w:pPr>
    </w:p>
    <w:p w14:paraId="07844426" w14:textId="536E7ABA" w:rsidR="00FA1FD4" w:rsidRDefault="00FA1FD4" w:rsidP="00FA1FD4">
      <w:r>
        <w:rPr>
          <w:lang w:val="en-US"/>
        </w:rPr>
        <w:t>Cabinet Member for Neighbourhoods, Highways &amp; Transport</w:t>
      </w:r>
    </w:p>
    <w:p w14:paraId="7837281D" w14:textId="77777777" w:rsidR="00FA1FD4" w:rsidRDefault="00FA1FD4" w:rsidP="00FA1FD4"/>
    <w:p w14:paraId="770AD738" w14:textId="77777777" w:rsidR="00FA1FD4" w:rsidRDefault="00FA1FD4" w:rsidP="00FA1FD4">
      <w:pPr>
        <w:rPr>
          <w:b/>
          <w:sz w:val="28"/>
        </w:rPr>
      </w:pPr>
      <w:r>
        <w:rPr>
          <w:b/>
          <w:sz w:val="28"/>
        </w:rPr>
        <w:t>When is the decision to be taken?</w:t>
      </w:r>
    </w:p>
    <w:p w14:paraId="75EF74C1" w14:textId="77777777" w:rsidR="00FA1FD4" w:rsidRDefault="00FA1FD4" w:rsidP="00FA1FD4">
      <w:pPr>
        <w:rPr>
          <w:b/>
          <w:sz w:val="28"/>
        </w:rPr>
      </w:pPr>
    </w:p>
    <w:p w14:paraId="7E5F023A" w14:textId="42FC5752" w:rsidR="00FA1FD4" w:rsidRDefault="00FA1FD4" w:rsidP="00FA1FD4">
      <w:r>
        <w:rPr>
          <w:lang w:val="en-US"/>
        </w:rPr>
        <w:t>June 2021.</w:t>
      </w:r>
    </w:p>
    <w:p w14:paraId="1DE55D7D" w14:textId="77777777" w:rsidR="00FA1FD4" w:rsidRDefault="00FA1FD4" w:rsidP="00FA1FD4"/>
    <w:p w14:paraId="034045FA" w14:textId="77777777" w:rsidR="00FA1FD4" w:rsidRDefault="00FA1FD4" w:rsidP="00FA1FD4">
      <w:pPr>
        <w:rPr>
          <w:b/>
          <w:sz w:val="28"/>
        </w:rPr>
      </w:pPr>
      <w:r>
        <w:rPr>
          <w:b/>
          <w:sz w:val="28"/>
        </w:rPr>
        <w:t>Who will be consulted and how?</w:t>
      </w:r>
    </w:p>
    <w:p w14:paraId="53C938D3" w14:textId="77777777" w:rsidR="00FA1FD4" w:rsidRDefault="00FA1FD4" w:rsidP="00FA1FD4">
      <w:pPr>
        <w:rPr>
          <w:b/>
          <w:sz w:val="28"/>
        </w:rPr>
      </w:pPr>
    </w:p>
    <w:p w14:paraId="6995C88D" w14:textId="755332C1" w:rsidR="00FA1FD4" w:rsidRDefault="00FA1FD4" w:rsidP="00FA1FD4">
      <w:pPr>
        <w:rPr>
          <w:noProof/>
          <w:lang w:val="en-US"/>
        </w:rPr>
      </w:pPr>
      <w:r>
        <w:rPr>
          <w:noProof/>
          <w:lang w:val="en-US"/>
        </w:rPr>
        <w:t>Cabinet Member for Neighbourhoods</w:t>
      </w:r>
      <w:r>
        <w:rPr>
          <w:lang w:val="en-US"/>
        </w:rPr>
        <w:t>, Highways &amp; Transport</w:t>
      </w:r>
    </w:p>
    <w:p w14:paraId="323BA828" w14:textId="77777777" w:rsidR="00FA1FD4" w:rsidRDefault="00FA1FD4" w:rsidP="00FA1FD4">
      <w:pPr>
        <w:rPr>
          <w:noProof/>
          <w:lang w:val="en-US"/>
        </w:rPr>
      </w:pPr>
      <w:r>
        <w:rPr>
          <w:noProof/>
          <w:lang w:val="en-US"/>
        </w:rPr>
        <w:t>Chief Finance Officer</w:t>
      </w:r>
    </w:p>
    <w:p w14:paraId="35AEE5B1" w14:textId="77777777" w:rsidR="00FA1FD4" w:rsidRDefault="00FA1FD4" w:rsidP="00FA1FD4">
      <w:pPr>
        <w:rPr>
          <w:noProof/>
          <w:lang w:val="en-US"/>
        </w:rPr>
      </w:pPr>
      <w:r>
        <w:rPr>
          <w:noProof/>
          <w:lang w:val="en-US"/>
        </w:rPr>
        <w:t>Chief Legal Officer</w:t>
      </w:r>
    </w:p>
    <w:p w14:paraId="11AE8501" w14:textId="77777777" w:rsidR="00FA1FD4" w:rsidRDefault="00FA1FD4" w:rsidP="00FA1FD4">
      <w:pPr>
        <w:rPr>
          <w:noProof/>
          <w:lang w:val="en-US"/>
        </w:rPr>
      </w:pPr>
      <w:r>
        <w:rPr>
          <w:noProof/>
          <w:lang w:val="en-US"/>
        </w:rPr>
        <w:t>Managing Director</w:t>
      </w:r>
    </w:p>
    <w:p w14:paraId="6F3138B3" w14:textId="77777777" w:rsidR="00FA1FD4" w:rsidRDefault="00FA1FD4" w:rsidP="00FA1FD4">
      <w:pPr>
        <w:rPr>
          <w:noProof/>
          <w:lang w:val="en-US"/>
        </w:rPr>
      </w:pPr>
      <w:r>
        <w:rPr>
          <w:noProof/>
          <w:lang w:val="en-US"/>
        </w:rPr>
        <w:t>All of the above will be consulted via approval of the delegated decision.</w:t>
      </w:r>
    </w:p>
    <w:p w14:paraId="4E5913DA" w14:textId="77777777" w:rsidR="00FA1FD4" w:rsidRDefault="00FA1FD4" w:rsidP="00FA1FD4"/>
    <w:p w14:paraId="4A5B7088" w14:textId="77777777" w:rsidR="00FA1FD4" w:rsidRDefault="00FA1FD4" w:rsidP="00FA1FD4">
      <w:pPr>
        <w:rPr>
          <w:b/>
          <w:sz w:val="28"/>
        </w:rPr>
      </w:pPr>
      <w:r>
        <w:rPr>
          <w:b/>
          <w:sz w:val="28"/>
        </w:rPr>
        <w:t>Supporting documentation:</w:t>
      </w:r>
    </w:p>
    <w:p w14:paraId="30F8DF2F" w14:textId="77777777" w:rsidR="00FA1FD4" w:rsidRDefault="00FA1FD4" w:rsidP="00FA1FD4">
      <w:pPr>
        <w:rPr>
          <w:b/>
          <w:sz w:val="28"/>
        </w:rPr>
      </w:pPr>
    </w:p>
    <w:p w14:paraId="5696D661" w14:textId="77777777" w:rsidR="00FA1FD4" w:rsidRDefault="00FA1FD4" w:rsidP="00FA1FD4">
      <w:pPr>
        <w:rPr>
          <w:lang w:val="en-US"/>
        </w:rPr>
      </w:pPr>
      <w:r>
        <w:t>There are no supporting documents for this decision</w:t>
      </w:r>
      <w:r>
        <w:rPr>
          <w:lang w:val="en-US"/>
        </w:rPr>
        <w:t xml:space="preserve"> </w:t>
      </w:r>
    </w:p>
    <w:p w14:paraId="73AB2BF0" w14:textId="77777777" w:rsidR="00FA1FD4" w:rsidRDefault="00FA1FD4" w:rsidP="00FA1FD4"/>
    <w:p w14:paraId="08C19B30" w14:textId="77777777" w:rsidR="00FA1FD4" w:rsidRDefault="00FA1FD4" w:rsidP="00FA1FD4">
      <w:pPr>
        <w:rPr>
          <w:b/>
          <w:sz w:val="28"/>
        </w:rPr>
      </w:pPr>
      <w:r>
        <w:rPr>
          <w:b/>
          <w:sz w:val="28"/>
        </w:rPr>
        <w:t>How and by when to make representations:</w:t>
      </w:r>
    </w:p>
    <w:p w14:paraId="066B43CD" w14:textId="77777777" w:rsidR="00FA1FD4" w:rsidRDefault="00FA1FD4" w:rsidP="00FA1FD4">
      <w:pPr>
        <w:rPr>
          <w:b/>
          <w:sz w:val="28"/>
        </w:rPr>
      </w:pPr>
    </w:p>
    <w:p w14:paraId="5C14CE43" w14:textId="60A172C6" w:rsidR="00FA1FD4" w:rsidRDefault="00FA1FD4" w:rsidP="00FA1FD4">
      <w:r>
        <w:t>Representations should be made to Robert Hoof before 4 June 2021.</w:t>
      </w:r>
    </w:p>
    <w:p w14:paraId="2539C26C" w14:textId="33713996" w:rsidR="00FA1FD4" w:rsidRDefault="00FA1FD4" w:rsidP="00FA1FD4">
      <w:pPr>
        <w:rPr>
          <w:noProof/>
          <w:lang w:val="en-US"/>
        </w:rPr>
      </w:pPr>
      <w:r>
        <w:t xml:space="preserve">Tel: </w:t>
      </w:r>
      <w:r>
        <w:rPr>
          <w:noProof/>
          <w:lang w:val="en-US"/>
        </w:rPr>
        <w:t>07970 427497</w:t>
      </w:r>
    </w:p>
    <w:p w14:paraId="33E47A28" w14:textId="77777777" w:rsidR="00FA1FD4" w:rsidRDefault="00FA1FD4" w:rsidP="00FA1FD4"/>
    <w:p w14:paraId="5F2F30F6" w14:textId="77777777" w:rsidR="00FA1FD4" w:rsidRDefault="00FA1FD4" w:rsidP="00FA1FD4"/>
    <w:p w14:paraId="307644CE" w14:textId="7DA8C772" w:rsidR="00FA1FD4" w:rsidRDefault="00FA1FD4" w:rsidP="00FA1FD4">
      <w:r>
        <w:t>First published in Forward Plan on 7 May 2021</w:t>
      </w:r>
    </w:p>
    <w:p w14:paraId="443A5AD8" w14:textId="77777777" w:rsidR="00FA1FD4" w:rsidRDefault="00FA1FD4" w:rsidP="00FA1FD4"/>
    <w:p w14:paraId="0DBBD94D" w14:textId="1557CB2B" w:rsidR="00FA1FD4" w:rsidRPr="008254C1" w:rsidRDefault="007634CD" w:rsidP="00FA1FD4">
      <w:pPr>
        <w:rPr>
          <w:b/>
          <w:sz w:val="28"/>
          <w:szCs w:val="28"/>
        </w:rPr>
      </w:pPr>
      <w:r>
        <w:rPr>
          <w:noProof/>
        </w:rPr>
        <mc:AlternateContent>
          <mc:Choice Requires="wps">
            <w:drawing>
              <wp:anchor distT="0" distB="0" distL="114300" distR="114300" simplePos="0" relativeHeight="251697152" behindDoc="0" locked="0" layoutInCell="1" allowOverlap="1" wp14:anchorId="572B5683" wp14:editId="28210209">
                <wp:simplePos x="0" y="0"/>
                <wp:positionH relativeFrom="column">
                  <wp:posOffset>1494790</wp:posOffset>
                </wp:positionH>
                <wp:positionV relativeFrom="paragraph">
                  <wp:posOffset>460375</wp:posOffset>
                </wp:positionV>
                <wp:extent cx="1323975" cy="1143000"/>
                <wp:effectExtent l="0" t="0" r="9525" b="0"/>
                <wp:wrapNone/>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2C8CA" w14:textId="77777777" w:rsidR="00FA1FD4" w:rsidRDefault="00FA1FD4" w:rsidP="00FA1F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B5683" id="_x0000_s1073" type="#_x0000_t202" style="position:absolute;margin-left:117.7pt;margin-top:36.25pt;width:104.25pt;height:9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PqOfMpYAgAAvQQAAA4AAAAAAAAAAAAAAAAALgIAAGRycy9lMm9Eb2MueG1s&#10;UEsBAi0AFAAGAAgAAAAhAFedG+PgAAAACgEAAA8AAAAAAAAAAAAAAAAAsgQAAGRycy9kb3ducmV2&#10;LnhtbFBLBQYAAAAABAAEAPMAAAC/BQAAAAA=&#10;" fillcolor="window" strokeweight=".5pt">
                <v:path arrowok="t"/>
                <v:textbox>
                  <w:txbxContent>
                    <w:p w14:paraId="34A2C8CA" w14:textId="77777777" w:rsidR="00FA1FD4" w:rsidRDefault="00FA1FD4" w:rsidP="00FA1FD4"/>
                  </w:txbxContent>
                </v:textbox>
              </v:shape>
            </w:pict>
          </mc:Fallback>
        </mc:AlternateContent>
      </w:r>
      <w:r w:rsidR="00FA1FD4" w:rsidRPr="008254C1">
        <w:rPr>
          <w:b/>
          <w:sz w:val="28"/>
          <w:szCs w:val="28"/>
        </w:rPr>
        <w:t>Following the Making of the decision, the decision form will be published here:</w:t>
      </w:r>
    </w:p>
    <w:p w14:paraId="7A8C27BA" w14:textId="77777777" w:rsidR="00FA1FD4" w:rsidRDefault="00FA1FD4" w:rsidP="00FA1FD4"/>
    <w:p w14:paraId="6DDCF2B8" w14:textId="77777777" w:rsidR="00FA1FD4" w:rsidRDefault="00FA1FD4" w:rsidP="00FA1FD4"/>
    <w:p w14:paraId="053E1B09" w14:textId="7C4A8F60" w:rsidR="00FB1E4C" w:rsidRDefault="00E44B20" w:rsidP="00661D02">
      <w:pPr>
        <w:rPr>
          <w:b/>
          <w:snapToGrid w:val="0"/>
          <w:sz w:val="31"/>
        </w:rPr>
      </w:pPr>
      <w:r>
        <w:br w:type="page"/>
      </w:r>
      <w:r w:rsidR="00FB1E4C">
        <w:rPr>
          <w:b/>
          <w:snapToGrid w:val="0"/>
          <w:sz w:val="31"/>
        </w:rPr>
        <w:lastRenderedPageBreak/>
        <w:t xml:space="preserve">PART FOUR – </w:t>
      </w:r>
      <w:bookmarkStart w:id="11" w:name="Resources"/>
      <w:r w:rsidR="0072403F">
        <w:rPr>
          <w:b/>
          <w:snapToGrid w:val="0"/>
          <w:sz w:val="31"/>
        </w:rPr>
        <w:t>RESOURCES DIRECTORATE</w:t>
      </w:r>
      <w:bookmarkEnd w:id="11"/>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413B40D8" w14:textId="6A1BC4A8" w:rsidR="009820AE" w:rsidRDefault="009820AE" w:rsidP="009820AE">
      <w:pPr>
        <w:rPr>
          <w:b/>
          <w:sz w:val="28"/>
        </w:rPr>
      </w:pPr>
      <w:r>
        <w:rPr>
          <w:b/>
          <w:sz w:val="28"/>
        </w:rPr>
        <w:t xml:space="preserve">DECISION: RDD0001 </w:t>
      </w:r>
      <w:r w:rsidRPr="00BF61F3">
        <w:rPr>
          <w:b/>
          <w:sz w:val="28"/>
          <w:szCs w:val="28"/>
          <w:lang w:val="en-US"/>
        </w:rPr>
        <w:t>Provision of Legionella Control and Monitoring Service</w:t>
      </w:r>
    </w:p>
    <w:p w14:paraId="19336E6C" w14:textId="77777777" w:rsidR="009820AE" w:rsidRDefault="009820AE" w:rsidP="009820AE">
      <w:pPr>
        <w:rPr>
          <w:b/>
          <w:sz w:val="28"/>
        </w:rPr>
      </w:pPr>
    </w:p>
    <w:p w14:paraId="651FD171" w14:textId="77777777" w:rsidR="009820AE" w:rsidRDefault="009820AE" w:rsidP="009820AE">
      <w:pPr>
        <w:rPr>
          <w:b/>
          <w:sz w:val="28"/>
        </w:rPr>
      </w:pPr>
      <w:r>
        <w:rPr>
          <w:b/>
          <w:sz w:val="28"/>
        </w:rPr>
        <w:t xml:space="preserve">Nature of the decision: </w:t>
      </w:r>
    </w:p>
    <w:p w14:paraId="10B2BC56" w14:textId="77777777" w:rsidR="009820AE" w:rsidRDefault="009820AE" w:rsidP="009820AE">
      <w:pPr>
        <w:rPr>
          <w:b/>
          <w:sz w:val="28"/>
        </w:rPr>
      </w:pPr>
    </w:p>
    <w:p w14:paraId="1D45C99D" w14:textId="77777777" w:rsidR="00BF61F3" w:rsidRDefault="00BF61F3" w:rsidP="00BF61F3">
      <w:pPr>
        <w:rPr>
          <w:noProof/>
          <w:lang w:val="en-US"/>
        </w:rPr>
      </w:pPr>
      <w:r w:rsidRPr="00E175E1">
        <w:rPr>
          <w:noProof/>
          <w:lang w:val="en-US"/>
        </w:rPr>
        <w:t>Legionella Control and Monitoring is a statutory service which provides protection to officers of the Council and Community against the risk of Legionella contamination in water systems in Council properties, School</w:t>
      </w:r>
      <w:r>
        <w:rPr>
          <w:noProof/>
          <w:lang w:val="en-US"/>
        </w:rPr>
        <w:t>s</w:t>
      </w:r>
      <w:r w:rsidRPr="00E175E1">
        <w:rPr>
          <w:noProof/>
          <w:lang w:val="en-US"/>
        </w:rPr>
        <w:t>, Academies and Community Centres.</w:t>
      </w:r>
      <w:r>
        <w:rPr>
          <w:noProof/>
          <w:lang w:val="en-US"/>
        </w:rPr>
        <w:t xml:space="preserve">  The current contract with Graham Environmental Services (GES) expires on the 30</w:t>
      </w:r>
      <w:r w:rsidRPr="00E175E1">
        <w:rPr>
          <w:noProof/>
          <w:vertAlign w:val="superscript"/>
          <w:lang w:val="en-US"/>
        </w:rPr>
        <w:t>th</w:t>
      </w:r>
      <w:r>
        <w:rPr>
          <w:noProof/>
          <w:lang w:val="en-US"/>
        </w:rPr>
        <w:t xml:space="preserve"> June 2020.</w:t>
      </w:r>
    </w:p>
    <w:p w14:paraId="19544C8D" w14:textId="77777777" w:rsidR="00BF61F3" w:rsidRDefault="00BF61F3" w:rsidP="00BF61F3">
      <w:pPr>
        <w:rPr>
          <w:noProof/>
          <w:lang w:val="en-US"/>
        </w:rPr>
      </w:pPr>
      <w:r w:rsidRPr="00731231">
        <w:rPr>
          <w:noProof/>
          <w:lang w:val="en-US"/>
        </w:rPr>
        <w:t>The</w:t>
      </w:r>
      <w:r>
        <w:rPr>
          <w:noProof/>
          <w:lang w:val="en-US"/>
        </w:rPr>
        <w:t xml:space="preserve"> total</w:t>
      </w:r>
      <w:r w:rsidRPr="00731231">
        <w:rPr>
          <w:noProof/>
          <w:lang w:val="en-US"/>
        </w:rPr>
        <w:t xml:space="preserve"> value of the current contract is £</w:t>
      </w:r>
      <w:r>
        <w:rPr>
          <w:noProof/>
          <w:lang w:val="en-US"/>
        </w:rPr>
        <w:t>225,000 (</w:t>
      </w:r>
      <w:r w:rsidRPr="00731231">
        <w:rPr>
          <w:noProof/>
          <w:lang w:val="en-US"/>
        </w:rPr>
        <w:t>£</w:t>
      </w:r>
      <w:r>
        <w:rPr>
          <w:noProof/>
          <w:lang w:val="en-US"/>
        </w:rPr>
        <w:t>56,250</w:t>
      </w:r>
      <w:r w:rsidRPr="00731231">
        <w:rPr>
          <w:noProof/>
          <w:lang w:val="en-US"/>
        </w:rPr>
        <w:t xml:space="preserve"> per annum</w:t>
      </w:r>
      <w:r>
        <w:rPr>
          <w:noProof/>
          <w:lang w:val="en-US"/>
        </w:rPr>
        <w:t>)</w:t>
      </w:r>
      <w:r w:rsidRPr="00731231">
        <w:rPr>
          <w:noProof/>
          <w:lang w:val="en-US"/>
        </w:rPr>
        <w:t>.</w:t>
      </w:r>
    </w:p>
    <w:p w14:paraId="33EFF261" w14:textId="52097FC2" w:rsidR="009820AE" w:rsidRDefault="00BF61F3" w:rsidP="00BF61F3">
      <w:r>
        <w:rPr>
          <w:noProof/>
          <w:lang w:val="en-US"/>
        </w:rPr>
        <w:t xml:space="preserve">Delegated Power 450 </w:t>
      </w:r>
      <w:r w:rsidRPr="00731231">
        <w:rPr>
          <w:noProof/>
          <w:lang w:val="en-US"/>
        </w:rPr>
        <w:t xml:space="preserve">  </w:t>
      </w:r>
      <w:r>
        <w:rPr>
          <w:noProof/>
          <w:lang w:val="en-US"/>
        </w:rPr>
        <w:t xml:space="preserve"> </w:t>
      </w:r>
    </w:p>
    <w:p w14:paraId="1732437D" w14:textId="77777777" w:rsidR="009820AE" w:rsidRDefault="009820AE" w:rsidP="009820AE"/>
    <w:p w14:paraId="7E53DA7D" w14:textId="77777777" w:rsidR="009820AE" w:rsidRDefault="009820AE" w:rsidP="009820AE">
      <w:pPr>
        <w:rPr>
          <w:b/>
          <w:sz w:val="28"/>
        </w:rPr>
      </w:pPr>
      <w:r>
        <w:rPr>
          <w:b/>
          <w:sz w:val="28"/>
        </w:rPr>
        <w:t>Who will make the decision?</w:t>
      </w:r>
    </w:p>
    <w:p w14:paraId="71F1E392" w14:textId="77777777" w:rsidR="009820AE" w:rsidRDefault="009820AE" w:rsidP="009820AE">
      <w:pPr>
        <w:rPr>
          <w:b/>
          <w:sz w:val="28"/>
        </w:rPr>
      </w:pPr>
    </w:p>
    <w:p w14:paraId="67B4431C" w14:textId="59321CED" w:rsidR="009820AE" w:rsidRDefault="009820AE" w:rsidP="009820AE">
      <w:r>
        <w:t xml:space="preserve">Councillor </w:t>
      </w:r>
      <w:r w:rsidR="00BF61F3">
        <w:t>G Nightingale</w:t>
      </w:r>
      <w:r>
        <w:t xml:space="preserve">, Cabinet Member for </w:t>
      </w:r>
      <w:r w:rsidR="00BF61F3">
        <w:t>Resources</w:t>
      </w:r>
    </w:p>
    <w:p w14:paraId="097F78BE" w14:textId="77777777" w:rsidR="009820AE" w:rsidRDefault="009820AE" w:rsidP="009820AE"/>
    <w:p w14:paraId="7A47D641" w14:textId="77777777" w:rsidR="009820AE" w:rsidRDefault="009820AE" w:rsidP="009820AE">
      <w:pPr>
        <w:rPr>
          <w:b/>
          <w:sz w:val="28"/>
        </w:rPr>
      </w:pPr>
      <w:r>
        <w:rPr>
          <w:b/>
          <w:sz w:val="28"/>
        </w:rPr>
        <w:t>When is the decision to be taken?</w:t>
      </w:r>
    </w:p>
    <w:p w14:paraId="30F37586" w14:textId="77777777" w:rsidR="009820AE" w:rsidRDefault="009820AE" w:rsidP="009820AE">
      <w:pPr>
        <w:rPr>
          <w:b/>
          <w:sz w:val="28"/>
        </w:rPr>
      </w:pPr>
    </w:p>
    <w:p w14:paraId="06F05D8A" w14:textId="4C35FCF5" w:rsidR="009820AE" w:rsidRDefault="00BF61F3" w:rsidP="009820AE">
      <w:r>
        <w:t>May</w:t>
      </w:r>
      <w:r w:rsidR="009820AE">
        <w:t xml:space="preserve"> 2020</w:t>
      </w:r>
    </w:p>
    <w:p w14:paraId="4E413207" w14:textId="77777777" w:rsidR="009820AE" w:rsidRDefault="009820AE" w:rsidP="009820AE"/>
    <w:p w14:paraId="3629078B" w14:textId="77777777" w:rsidR="009820AE" w:rsidRDefault="009820AE" w:rsidP="009820AE">
      <w:pPr>
        <w:rPr>
          <w:b/>
          <w:sz w:val="28"/>
        </w:rPr>
      </w:pPr>
      <w:r>
        <w:rPr>
          <w:b/>
          <w:sz w:val="28"/>
        </w:rPr>
        <w:t>Who will be consulted and how?</w:t>
      </w:r>
    </w:p>
    <w:p w14:paraId="5F132088" w14:textId="77777777" w:rsidR="009820AE" w:rsidRDefault="009820AE" w:rsidP="009820AE">
      <w:pPr>
        <w:rPr>
          <w:b/>
          <w:sz w:val="28"/>
        </w:rPr>
      </w:pPr>
    </w:p>
    <w:p w14:paraId="7BD3F4B8" w14:textId="54B90BB5" w:rsidR="009820AE" w:rsidRDefault="009820AE" w:rsidP="009820AE">
      <w:pPr>
        <w:rPr>
          <w:noProof/>
          <w:lang w:val="en-US"/>
        </w:rPr>
      </w:pPr>
      <w:r>
        <w:rPr>
          <w:noProof/>
          <w:lang w:val="en-US"/>
        </w:rPr>
        <w:t xml:space="preserve">Cabinet Member for </w:t>
      </w:r>
      <w:r w:rsidR="00BF61F3">
        <w:rPr>
          <w:noProof/>
          <w:lang w:val="en-US"/>
        </w:rPr>
        <w:t>Resources</w:t>
      </w:r>
    </w:p>
    <w:p w14:paraId="0D602597" w14:textId="77777777" w:rsidR="009820AE" w:rsidRDefault="009820AE" w:rsidP="009820AE">
      <w:pPr>
        <w:rPr>
          <w:noProof/>
          <w:lang w:val="en-US"/>
        </w:rPr>
      </w:pPr>
      <w:r>
        <w:rPr>
          <w:noProof/>
          <w:lang w:val="en-US"/>
        </w:rPr>
        <w:t>Chief Finance Officer</w:t>
      </w:r>
    </w:p>
    <w:p w14:paraId="3C8ED751" w14:textId="77777777" w:rsidR="009820AE" w:rsidRDefault="009820AE" w:rsidP="009820AE">
      <w:pPr>
        <w:rPr>
          <w:noProof/>
          <w:lang w:val="en-US"/>
        </w:rPr>
      </w:pPr>
      <w:r>
        <w:rPr>
          <w:noProof/>
          <w:lang w:val="en-US"/>
        </w:rPr>
        <w:t>Chief Legal Officer</w:t>
      </w:r>
    </w:p>
    <w:p w14:paraId="4EE70083" w14:textId="59EFF3A7" w:rsidR="009820AE" w:rsidRDefault="00BF61F3" w:rsidP="009820AE">
      <w:pPr>
        <w:rPr>
          <w:lang w:val="en-US"/>
        </w:rPr>
      </w:pPr>
      <w:r>
        <w:rPr>
          <w:lang w:val="en-US"/>
        </w:rPr>
        <w:t>Managing Director</w:t>
      </w:r>
    </w:p>
    <w:p w14:paraId="0F0B8360" w14:textId="77777777" w:rsidR="009820AE" w:rsidRDefault="009820AE" w:rsidP="009820AE">
      <w:r>
        <w:rPr>
          <w:lang w:val="en-US"/>
        </w:rPr>
        <w:t>All of the above will be consulted via approval of the delegated decision</w:t>
      </w:r>
    </w:p>
    <w:p w14:paraId="47BBAEED" w14:textId="77777777" w:rsidR="009820AE" w:rsidRDefault="009820AE" w:rsidP="009820AE"/>
    <w:p w14:paraId="063284A8" w14:textId="77777777" w:rsidR="009820AE" w:rsidRDefault="009820AE" w:rsidP="009820AE">
      <w:pPr>
        <w:rPr>
          <w:b/>
          <w:sz w:val="28"/>
        </w:rPr>
      </w:pPr>
      <w:r>
        <w:rPr>
          <w:b/>
          <w:sz w:val="28"/>
        </w:rPr>
        <w:t>Supporting documentation:</w:t>
      </w:r>
    </w:p>
    <w:p w14:paraId="5B17CA3E" w14:textId="77777777" w:rsidR="009820AE" w:rsidRDefault="009820AE" w:rsidP="009820AE">
      <w:pPr>
        <w:rPr>
          <w:b/>
          <w:sz w:val="28"/>
        </w:rPr>
      </w:pPr>
    </w:p>
    <w:p w14:paraId="3AB6829E" w14:textId="77777777" w:rsidR="009820AE" w:rsidRDefault="009820AE" w:rsidP="009820AE">
      <w:r>
        <w:t>There are no supporting documents for this decision</w:t>
      </w:r>
    </w:p>
    <w:p w14:paraId="06BDB5ED" w14:textId="77777777" w:rsidR="009820AE" w:rsidRDefault="009820AE" w:rsidP="009820AE"/>
    <w:p w14:paraId="36F9065C" w14:textId="77777777" w:rsidR="009820AE" w:rsidRDefault="009820AE" w:rsidP="009820AE">
      <w:pPr>
        <w:rPr>
          <w:b/>
          <w:sz w:val="28"/>
        </w:rPr>
      </w:pPr>
      <w:r>
        <w:rPr>
          <w:b/>
          <w:sz w:val="28"/>
        </w:rPr>
        <w:t>How and by when to make representations:</w:t>
      </w:r>
    </w:p>
    <w:p w14:paraId="0A75D948" w14:textId="77777777" w:rsidR="009820AE" w:rsidRDefault="009820AE" w:rsidP="009820AE">
      <w:pPr>
        <w:rPr>
          <w:b/>
          <w:sz w:val="28"/>
        </w:rPr>
      </w:pPr>
    </w:p>
    <w:p w14:paraId="661D5B2C" w14:textId="60D88AF0" w:rsidR="009820AE" w:rsidRDefault="009820AE" w:rsidP="009820AE">
      <w:r>
        <w:t xml:space="preserve">Representations should be made to </w:t>
      </w:r>
      <w:r w:rsidR="00BF61F3">
        <w:t>Stephen Peirse</w:t>
      </w:r>
      <w:r>
        <w:t xml:space="preserve"> before </w:t>
      </w:r>
      <w:r w:rsidR="00BF61F3">
        <w:t>1 May</w:t>
      </w:r>
      <w:r>
        <w:t xml:space="preserve"> 2020.</w:t>
      </w:r>
    </w:p>
    <w:p w14:paraId="0F3F93C9" w14:textId="64D2A1EB" w:rsidR="009820AE" w:rsidRDefault="009820AE" w:rsidP="009820AE">
      <w:r>
        <w:t xml:space="preserve">Tel: </w:t>
      </w:r>
      <w:r w:rsidR="003F433C">
        <w:rPr>
          <w:noProof/>
          <w:lang w:val="en-US"/>
        </w:rPr>
        <w:t>01642 776980</w:t>
      </w:r>
    </w:p>
    <w:p w14:paraId="15152F9C" w14:textId="77777777" w:rsidR="009820AE" w:rsidRDefault="009820AE" w:rsidP="009820AE"/>
    <w:p w14:paraId="68D01FE1" w14:textId="028219C2" w:rsidR="009820AE" w:rsidRDefault="009820AE" w:rsidP="009820AE">
      <w:r>
        <w:t xml:space="preserve">First published in Forward Plan on </w:t>
      </w:r>
      <w:r w:rsidR="008E4C5C">
        <w:t>11 December</w:t>
      </w:r>
      <w:r>
        <w:t xml:space="preserve"> 2019</w:t>
      </w:r>
    </w:p>
    <w:p w14:paraId="1363DB06" w14:textId="77777777" w:rsidR="009820AE" w:rsidRDefault="009820AE" w:rsidP="009820AE"/>
    <w:p w14:paraId="78D63850" w14:textId="77777777" w:rsidR="009820AE" w:rsidRDefault="009820AE" w:rsidP="009820AE"/>
    <w:p w14:paraId="4D3B4BAC" w14:textId="77777777" w:rsidR="009820AE" w:rsidRDefault="009820AE" w:rsidP="009820AE"/>
    <w:p w14:paraId="76D2F400" w14:textId="1C66CCF7" w:rsidR="009820AE" w:rsidRPr="008254C1" w:rsidRDefault="007634CD" w:rsidP="009820AE">
      <w:pPr>
        <w:rPr>
          <w:b/>
          <w:sz w:val="28"/>
          <w:szCs w:val="28"/>
        </w:rPr>
      </w:pPr>
      <w:r>
        <w:rPr>
          <w:noProof/>
        </w:rPr>
        <mc:AlternateContent>
          <mc:Choice Requires="wps">
            <w:drawing>
              <wp:anchor distT="0" distB="0" distL="114300" distR="114300" simplePos="0" relativeHeight="251619328" behindDoc="0" locked="0" layoutInCell="1" allowOverlap="1" wp14:anchorId="7BE8EB3C" wp14:editId="66B3D7B3">
                <wp:simplePos x="0" y="0"/>
                <wp:positionH relativeFrom="column">
                  <wp:posOffset>1494790</wp:posOffset>
                </wp:positionH>
                <wp:positionV relativeFrom="paragraph">
                  <wp:posOffset>460375</wp:posOffset>
                </wp:positionV>
                <wp:extent cx="1323975" cy="1143000"/>
                <wp:effectExtent l="0" t="0" r="9525" b="0"/>
                <wp:wrapNone/>
                <wp:docPr id="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19565D8"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8EB3C" id="_x0000_s1074" type="#_x0000_t202" style="position:absolute;margin-left:117.7pt;margin-top:36.25pt;width:104.25pt;height:90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IU8Mx9YAgAAvQQAAA4AAAAAAAAAAAAAAAAALgIAAGRycy9lMm9Eb2MueG1s&#10;UEsBAi0AFAAGAAgAAAAhAFedG+PgAAAACgEAAA8AAAAAAAAAAAAAAAAAsgQAAGRycy9kb3ducmV2&#10;LnhtbFBLBQYAAAAABAAEAPMAAAC/BQAAAAA=&#10;" fillcolor="window" strokeweight=".5pt">
                <v:path arrowok="t"/>
                <v:textbox>
                  <w:txbxContent>
                    <w:p w14:paraId="319565D8"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15E7A122" w14:textId="77777777" w:rsidR="009820AE" w:rsidRDefault="009820AE" w:rsidP="009820AE"/>
    <w:p w14:paraId="721D5603" w14:textId="77777777" w:rsidR="009820AE" w:rsidRDefault="009820AE" w:rsidP="009820AE"/>
    <w:p w14:paraId="6A79A7ED" w14:textId="77777777" w:rsidR="009820AE" w:rsidRDefault="009820AE" w:rsidP="009820AE"/>
    <w:p w14:paraId="582C0C3B" w14:textId="77777777" w:rsidR="009820AE" w:rsidRDefault="009820AE" w:rsidP="009820AE"/>
    <w:p w14:paraId="2CDE2B2C" w14:textId="77777777" w:rsidR="009820AE" w:rsidRDefault="009820AE" w:rsidP="009820AE"/>
    <w:p w14:paraId="622AF480" w14:textId="77777777" w:rsidR="009820AE" w:rsidRDefault="009820AE" w:rsidP="009820AE"/>
    <w:p w14:paraId="24F2B136" w14:textId="77777777" w:rsidR="009820AE" w:rsidRDefault="009820AE" w:rsidP="009820AE"/>
    <w:p w14:paraId="44D50FD3" w14:textId="77777777" w:rsidR="008E4C5C" w:rsidRDefault="008E4C5C" w:rsidP="009820AE">
      <w:pPr>
        <w:rPr>
          <w:b/>
          <w:sz w:val="28"/>
        </w:rPr>
      </w:pPr>
    </w:p>
    <w:p w14:paraId="1AC9A597" w14:textId="77777777" w:rsidR="008E4C5C" w:rsidRDefault="008E4C5C" w:rsidP="009820AE">
      <w:pPr>
        <w:rPr>
          <w:b/>
          <w:sz w:val="28"/>
        </w:rPr>
      </w:pPr>
    </w:p>
    <w:p w14:paraId="36E3E70D" w14:textId="77777777" w:rsidR="008E4C5C" w:rsidRDefault="008E4C5C" w:rsidP="009820AE">
      <w:pPr>
        <w:rPr>
          <w:b/>
          <w:sz w:val="28"/>
        </w:rPr>
      </w:pPr>
    </w:p>
    <w:p w14:paraId="5687D280" w14:textId="77777777" w:rsidR="008E4C5C" w:rsidRDefault="008E4C5C" w:rsidP="009820AE">
      <w:pPr>
        <w:rPr>
          <w:b/>
          <w:sz w:val="28"/>
        </w:rPr>
      </w:pPr>
    </w:p>
    <w:p w14:paraId="1B5B6820" w14:textId="77777777" w:rsidR="008E4C5C" w:rsidRDefault="008E4C5C" w:rsidP="009820AE">
      <w:pPr>
        <w:rPr>
          <w:b/>
          <w:sz w:val="28"/>
        </w:rPr>
      </w:pPr>
    </w:p>
    <w:p w14:paraId="19D7EAD7" w14:textId="77777777" w:rsidR="008E4C5C" w:rsidRDefault="008E4C5C" w:rsidP="009820AE">
      <w:pPr>
        <w:rPr>
          <w:b/>
          <w:sz w:val="28"/>
        </w:rPr>
      </w:pPr>
    </w:p>
    <w:p w14:paraId="715F539A" w14:textId="77777777" w:rsidR="008E4C5C" w:rsidRDefault="008E4C5C" w:rsidP="009820AE">
      <w:pPr>
        <w:rPr>
          <w:b/>
          <w:sz w:val="28"/>
        </w:rPr>
      </w:pPr>
    </w:p>
    <w:p w14:paraId="23E5EB50" w14:textId="77777777" w:rsidR="008E4C5C" w:rsidRDefault="008E4C5C" w:rsidP="009820AE">
      <w:pPr>
        <w:rPr>
          <w:b/>
          <w:sz w:val="28"/>
        </w:rPr>
      </w:pPr>
    </w:p>
    <w:p w14:paraId="28D4877C" w14:textId="77777777" w:rsidR="003F433C" w:rsidRDefault="003F433C" w:rsidP="009820AE">
      <w:pPr>
        <w:rPr>
          <w:b/>
          <w:sz w:val="28"/>
        </w:rPr>
      </w:pPr>
    </w:p>
    <w:p w14:paraId="4EB913AC" w14:textId="77777777" w:rsidR="003F433C" w:rsidRDefault="003F433C" w:rsidP="009820AE">
      <w:pPr>
        <w:rPr>
          <w:b/>
          <w:sz w:val="28"/>
        </w:rPr>
      </w:pPr>
    </w:p>
    <w:p w14:paraId="53AB47A6" w14:textId="77777777" w:rsidR="003F433C" w:rsidRDefault="003F433C" w:rsidP="009820AE">
      <w:pPr>
        <w:rPr>
          <w:b/>
          <w:sz w:val="28"/>
        </w:rPr>
      </w:pPr>
    </w:p>
    <w:p w14:paraId="33424055" w14:textId="77777777" w:rsidR="003F433C" w:rsidRDefault="003F433C" w:rsidP="009820AE">
      <w:pPr>
        <w:rPr>
          <w:b/>
          <w:sz w:val="28"/>
        </w:rPr>
      </w:pPr>
    </w:p>
    <w:p w14:paraId="27C2A51B" w14:textId="77777777" w:rsidR="003F433C" w:rsidRDefault="003F433C" w:rsidP="009820AE">
      <w:pPr>
        <w:rPr>
          <w:b/>
          <w:sz w:val="28"/>
        </w:rPr>
      </w:pPr>
    </w:p>
    <w:p w14:paraId="73F4E923" w14:textId="77777777" w:rsidR="003F433C" w:rsidRDefault="003F433C" w:rsidP="009820AE">
      <w:pPr>
        <w:rPr>
          <w:b/>
          <w:sz w:val="28"/>
        </w:rPr>
      </w:pPr>
    </w:p>
    <w:p w14:paraId="5546A34B" w14:textId="77777777" w:rsidR="003F433C" w:rsidRDefault="003F433C" w:rsidP="009820AE">
      <w:pPr>
        <w:rPr>
          <w:b/>
          <w:sz w:val="28"/>
        </w:rPr>
      </w:pPr>
    </w:p>
    <w:p w14:paraId="404379EE" w14:textId="77777777" w:rsidR="003F433C" w:rsidRDefault="003F433C" w:rsidP="009820AE">
      <w:pPr>
        <w:rPr>
          <w:b/>
          <w:sz w:val="28"/>
        </w:rPr>
      </w:pPr>
    </w:p>
    <w:p w14:paraId="39634A62" w14:textId="77777777" w:rsidR="003F433C" w:rsidRDefault="003F433C" w:rsidP="009820AE">
      <w:pPr>
        <w:rPr>
          <w:b/>
          <w:sz w:val="28"/>
        </w:rPr>
      </w:pPr>
    </w:p>
    <w:p w14:paraId="196849A0" w14:textId="77777777" w:rsidR="003F433C" w:rsidRDefault="003F433C" w:rsidP="009820AE">
      <w:pPr>
        <w:rPr>
          <w:b/>
          <w:sz w:val="28"/>
        </w:rPr>
      </w:pPr>
    </w:p>
    <w:p w14:paraId="557A1B1C" w14:textId="77777777" w:rsidR="003F433C" w:rsidRDefault="003F433C" w:rsidP="009820AE">
      <w:pPr>
        <w:rPr>
          <w:b/>
          <w:sz w:val="28"/>
        </w:rPr>
      </w:pPr>
    </w:p>
    <w:p w14:paraId="61FCBAEE" w14:textId="77777777" w:rsidR="003F433C" w:rsidRDefault="003F433C" w:rsidP="009820AE">
      <w:pPr>
        <w:rPr>
          <w:b/>
          <w:sz w:val="28"/>
        </w:rPr>
      </w:pPr>
    </w:p>
    <w:p w14:paraId="7C270196" w14:textId="77777777" w:rsidR="003F433C" w:rsidRDefault="003F433C" w:rsidP="009820AE">
      <w:pPr>
        <w:rPr>
          <w:b/>
          <w:sz w:val="28"/>
        </w:rPr>
      </w:pPr>
    </w:p>
    <w:p w14:paraId="408F18E5" w14:textId="77777777" w:rsidR="003F433C" w:rsidRDefault="003F433C" w:rsidP="009820AE">
      <w:pPr>
        <w:rPr>
          <w:b/>
          <w:sz w:val="28"/>
        </w:rPr>
      </w:pPr>
    </w:p>
    <w:p w14:paraId="37290CA6" w14:textId="77777777" w:rsidR="003F433C" w:rsidRDefault="003F433C" w:rsidP="009820AE">
      <w:pPr>
        <w:rPr>
          <w:b/>
          <w:sz w:val="28"/>
        </w:rPr>
      </w:pPr>
    </w:p>
    <w:p w14:paraId="23708FFE" w14:textId="77777777" w:rsidR="003F433C" w:rsidRDefault="003F433C" w:rsidP="009820AE">
      <w:pPr>
        <w:rPr>
          <w:b/>
          <w:sz w:val="28"/>
        </w:rPr>
      </w:pPr>
    </w:p>
    <w:p w14:paraId="27CF83C3" w14:textId="77777777" w:rsidR="003F433C" w:rsidRDefault="003F433C" w:rsidP="009820AE">
      <w:pPr>
        <w:rPr>
          <w:b/>
          <w:sz w:val="28"/>
        </w:rPr>
      </w:pPr>
    </w:p>
    <w:p w14:paraId="693F1B36" w14:textId="77777777" w:rsidR="003F433C" w:rsidRDefault="003F433C" w:rsidP="009820AE">
      <w:pPr>
        <w:rPr>
          <w:b/>
          <w:sz w:val="28"/>
        </w:rPr>
      </w:pPr>
    </w:p>
    <w:p w14:paraId="386FF6A5" w14:textId="77777777" w:rsidR="003F433C" w:rsidRDefault="003F433C" w:rsidP="009820AE">
      <w:pPr>
        <w:rPr>
          <w:b/>
          <w:sz w:val="28"/>
        </w:rPr>
      </w:pPr>
    </w:p>
    <w:p w14:paraId="0C8E49D3" w14:textId="77777777" w:rsidR="003F433C" w:rsidRDefault="003F433C" w:rsidP="009820AE">
      <w:pPr>
        <w:rPr>
          <w:b/>
          <w:sz w:val="28"/>
        </w:rPr>
      </w:pPr>
    </w:p>
    <w:p w14:paraId="123C01BB" w14:textId="77777777" w:rsidR="001647E8" w:rsidRDefault="001647E8" w:rsidP="009820AE">
      <w:pPr>
        <w:rPr>
          <w:b/>
          <w:sz w:val="28"/>
        </w:rPr>
      </w:pPr>
    </w:p>
    <w:p w14:paraId="7B00B1B5" w14:textId="3A55E711" w:rsidR="009820AE" w:rsidRDefault="009820AE" w:rsidP="009820AE">
      <w:pPr>
        <w:rPr>
          <w:b/>
          <w:sz w:val="28"/>
        </w:rPr>
      </w:pPr>
      <w:r>
        <w:rPr>
          <w:b/>
          <w:sz w:val="28"/>
        </w:rPr>
        <w:lastRenderedPageBreak/>
        <w:t xml:space="preserve">DECISION: RDD0002 </w:t>
      </w:r>
      <w:r w:rsidR="003F433C" w:rsidRPr="003F433C">
        <w:rPr>
          <w:b/>
          <w:sz w:val="28"/>
          <w:szCs w:val="28"/>
          <w:lang w:val="en-US"/>
        </w:rPr>
        <w:t>Water and Sewage Services - Utilities</w:t>
      </w:r>
      <w:r w:rsidR="003F433C">
        <w:rPr>
          <w:lang w:val="en-US"/>
        </w:rPr>
        <w:t xml:space="preserve">   </w:t>
      </w:r>
    </w:p>
    <w:p w14:paraId="64AE6277" w14:textId="77777777" w:rsidR="009820AE" w:rsidRDefault="009820AE" w:rsidP="009820AE">
      <w:pPr>
        <w:rPr>
          <w:b/>
          <w:sz w:val="28"/>
        </w:rPr>
      </w:pPr>
    </w:p>
    <w:p w14:paraId="110456DC" w14:textId="77777777" w:rsidR="009820AE" w:rsidRDefault="009820AE" w:rsidP="009820AE">
      <w:pPr>
        <w:rPr>
          <w:b/>
          <w:sz w:val="28"/>
        </w:rPr>
      </w:pPr>
      <w:r>
        <w:rPr>
          <w:b/>
          <w:sz w:val="28"/>
        </w:rPr>
        <w:t xml:space="preserve">Nature of the decision: </w:t>
      </w:r>
    </w:p>
    <w:p w14:paraId="6E84F16A" w14:textId="77777777" w:rsidR="009820AE" w:rsidRDefault="009820AE" w:rsidP="009820AE">
      <w:pPr>
        <w:rPr>
          <w:b/>
          <w:sz w:val="28"/>
        </w:rPr>
      </w:pPr>
    </w:p>
    <w:p w14:paraId="6EC6FB4A" w14:textId="77777777" w:rsidR="003F433C" w:rsidRDefault="003F433C" w:rsidP="003F433C">
      <w:pPr>
        <w:rPr>
          <w:lang w:val="en-US"/>
        </w:rPr>
      </w:pPr>
      <w:r w:rsidRPr="00CA0B96">
        <w:rPr>
          <w:lang w:val="en-US"/>
        </w:rPr>
        <w:t xml:space="preserve">The current </w:t>
      </w:r>
      <w:r>
        <w:rPr>
          <w:lang w:val="en-US"/>
        </w:rPr>
        <w:t>North East Purchasing Organisation (</w:t>
      </w:r>
      <w:r w:rsidRPr="00CA0B96">
        <w:rPr>
          <w:lang w:val="en-US"/>
        </w:rPr>
        <w:t>NEPO</w:t>
      </w:r>
      <w:r>
        <w:rPr>
          <w:lang w:val="en-US"/>
        </w:rPr>
        <w:t>)</w:t>
      </w:r>
      <w:r w:rsidRPr="00CA0B96">
        <w:rPr>
          <w:lang w:val="en-US"/>
        </w:rPr>
        <w:t xml:space="preserve"> framework agreement for the supply</w:t>
      </w:r>
      <w:r>
        <w:rPr>
          <w:lang w:val="en-US"/>
        </w:rPr>
        <w:t xml:space="preserve"> of Water and Sewage Services</w:t>
      </w:r>
      <w:r w:rsidRPr="00CA0B96">
        <w:rPr>
          <w:lang w:val="en-US"/>
        </w:rPr>
        <w:t xml:space="preserve"> is due to expire on 31</w:t>
      </w:r>
      <w:r w:rsidRPr="00CA0B96">
        <w:rPr>
          <w:vertAlign w:val="superscript"/>
          <w:lang w:val="en-US"/>
        </w:rPr>
        <w:t>st</w:t>
      </w:r>
      <w:r>
        <w:rPr>
          <w:lang w:val="en-US"/>
        </w:rPr>
        <w:t xml:space="preserve"> July</w:t>
      </w:r>
      <w:r w:rsidRPr="00CA0B96">
        <w:rPr>
          <w:lang w:val="en-US"/>
        </w:rPr>
        <w:t xml:space="preserve"> 2020.   As the contract value is subject to EU procurement regulations, NEPO carrie</w:t>
      </w:r>
      <w:r>
        <w:rPr>
          <w:lang w:val="en-US"/>
        </w:rPr>
        <w:t>s</w:t>
      </w:r>
      <w:r w:rsidRPr="00CA0B96">
        <w:rPr>
          <w:lang w:val="en-US"/>
        </w:rPr>
        <w:t xml:space="preserve"> out an EU and Public Contract Regulations (PRC15) compliant procurement process on behalf of all member Authorities</w:t>
      </w:r>
      <w:r>
        <w:rPr>
          <w:lang w:val="en-US"/>
        </w:rPr>
        <w:t xml:space="preserve"> including Redcar and Cleveland Borough Council.</w:t>
      </w:r>
    </w:p>
    <w:p w14:paraId="62A34123" w14:textId="77777777" w:rsidR="003F433C" w:rsidRDefault="003F433C" w:rsidP="003F433C">
      <w:pPr>
        <w:rPr>
          <w:lang w:val="en-US"/>
        </w:rPr>
      </w:pPr>
      <w:r w:rsidRPr="004B7EAB">
        <w:rPr>
          <w:lang w:val="en-US"/>
        </w:rPr>
        <w:t>The value of the current contract is</w:t>
      </w:r>
      <w:r>
        <w:rPr>
          <w:lang w:val="en-US"/>
        </w:rPr>
        <w:t xml:space="preserve"> </w:t>
      </w:r>
      <w:r w:rsidRPr="004B7EAB">
        <w:rPr>
          <w:lang w:val="en-US"/>
        </w:rPr>
        <w:t>£</w:t>
      </w:r>
      <w:r>
        <w:rPr>
          <w:lang w:val="en-US"/>
        </w:rPr>
        <w:t>748,000</w:t>
      </w:r>
      <w:r w:rsidRPr="004B7EAB">
        <w:rPr>
          <w:lang w:val="en-US"/>
        </w:rPr>
        <w:t xml:space="preserve"> per annum.  </w:t>
      </w:r>
    </w:p>
    <w:p w14:paraId="2C06D447" w14:textId="77777777" w:rsidR="003F433C" w:rsidRDefault="003F433C" w:rsidP="003F433C">
      <w:pPr>
        <w:rPr>
          <w:lang w:val="en-US"/>
        </w:rPr>
      </w:pPr>
      <w:r>
        <w:rPr>
          <w:lang w:val="en-US"/>
        </w:rPr>
        <w:t>Delegated Power 450</w:t>
      </w:r>
    </w:p>
    <w:p w14:paraId="7D2E51E3" w14:textId="3B02A028" w:rsidR="009820AE" w:rsidRDefault="009820AE" w:rsidP="009820AE"/>
    <w:p w14:paraId="75085E55" w14:textId="77777777" w:rsidR="009820AE" w:rsidRDefault="009820AE" w:rsidP="009820AE"/>
    <w:p w14:paraId="5D17E03C" w14:textId="77777777" w:rsidR="009820AE" w:rsidRDefault="009820AE" w:rsidP="009820AE">
      <w:pPr>
        <w:rPr>
          <w:b/>
          <w:sz w:val="28"/>
        </w:rPr>
      </w:pPr>
      <w:r>
        <w:rPr>
          <w:b/>
          <w:sz w:val="28"/>
        </w:rPr>
        <w:t>Who will make the decision?</w:t>
      </w:r>
    </w:p>
    <w:p w14:paraId="78023349" w14:textId="77777777" w:rsidR="009820AE" w:rsidRDefault="009820AE" w:rsidP="009820AE">
      <w:pPr>
        <w:rPr>
          <w:b/>
          <w:sz w:val="28"/>
        </w:rPr>
      </w:pPr>
    </w:p>
    <w:p w14:paraId="07768164" w14:textId="731688A2" w:rsidR="009820AE" w:rsidRDefault="009820AE" w:rsidP="009820AE">
      <w:r>
        <w:t xml:space="preserve">Councillor </w:t>
      </w:r>
      <w:r w:rsidR="003F433C">
        <w:t>G Nightingale</w:t>
      </w:r>
      <w:r>
        <w:t xml:space="preserve">, Cabinet Member for </w:t>
      </w:r>
      <w:r w:rsidR="003F433C">
        <w:t>Resources</w:t>
      </w:r>
    </w:p>
    <w:p w14:paraId="684E9532" w14:textId="77777777" w:rsidR="009820AE" w:rsidRDefault="009820AE" w:rsidP="009820AE"/>
    <w:p w14:paraId="29BE7E06" w14:textId="77777777" w:rsidR="009820AE" w:rsidRDefault="009820AE" w:rsidP="009820AE">
      <w:pPr>
        <w:rPr>
          <w:b/>
          <w:sz w:val="28"/>
        </w:rPr>
      </w:pPr>
      <w:r>
        <w:rPr>
          <w:b/>
          <w:sz w:val="28"/>
        </w:rPr>
        <w:t>When is the decision to be taken?</w:t>
      </w:r>
    </w:p>
    <w:p w14:paraId="0BF58460" w14:textId="77777777" w:rsidR="009820AE" w:rsidRDefault="009820AE" w:rsidP="009820AE">
      <w:pPr>
        <w:rPr>
          <w:b/>
          <w:sz w:val="28"/>
        </w:rPr>
      </w:pPr>
    </w:p>
    <w:p w14:paraId="64E40255" w14:textId="77C56C8D" w:rsidR="009820AE" w:rsidRDefault="009820AE" w:rsidP="009820AE">
      <w:r>
        <w:t>J</w:t>
      </w:r>
      <w:r w:rsidR="003F433C">
        <w:t>une</w:t>
      </w:r>
      <w:r>
        <w:t xml:space="preserve"> 2020</w:t>
      </w:r>
    </w:p>
    <w:p w14:paraId="1A3A5E35" w14:textId="77777777" w:rsidR="009820AE" w:rsidRDefault="009820AE" w:rsidP="009820AE"/>
    <w:p w14:paraId="4C3CDD3D" w14:textId="77777777" w:rsidR="009820AE" w:rsidRDefault="009820AE" w:rsidP="009820AE">
      <w:pPr>
        <w:rPr>
          <w:b/>
          <w:sz w:val="28"/>
        </w:rPr>
      </w:pPr>
      <w:r>
        <w:rPr>
          <w:b/>
          <w:sz w:val="28"/>
        </w:rPr>
        <w:t>Who will be consulted and how?</w:t>
      </w:r>
    </w:p>
    <w:p w14:paraId="560039A9" w14:textId="77777777" w:rsidR="009820AE" w:rsidRDefault="009820AE" w:rsidP="009820AE">
      <w:pPr>
        <w:rPr>
          <w:b/>
          <w:sz w:val="28"/>
        </w:rPr>
      </w:pPr>
    </w:p>
    <w:p w14:paraId="61B0F3B1" w14:textId="4C88A378" w:rsidR="009820AE" w:rsidRDefault="009820AE" w:rsidP="009820AE">
      <w:pPr>
        <w:rPr>
          <w:noProof/>
          <w:lang w:val="en-US"/>
        </w:rPr>
      </w:pPr>
      <w:r>
        <w:rPr>
          <w:noProof/>
          <w:lang w:val="en-US"/>
        </w:rPr>
        <w:t xml:space="preserve">Cabinet Member for </w:t>
      </w:r>
      <w:r w:rsidR="003F433C">
        <w:rPr>
          <w:noProof/>
          <w:lang w:val="en-US"/>
        </w:rPr>
        <w:t>Resources</w:t>
      </w:r>
    </w:p>
    <w:p w14:paraId="5C81AB56" w14:textId="77777777" w:rsidR="009820AE" w:rsidRDefault="009820AE" w:rsidP="009820AE">
      <w:pPr>
        <w:rPr>
          <w:noProof/>
          <w:lang w:val="en-US"/>
        </w:rPr>
      </w:pPr>
      <w:r>
        <w:rPr>
          <w:noProof/>
          <w:lang w:val="en-US"/>
        </w:rPr>
        <w:t>Chief Finance Officer</w:t>
      </w:r>
    </w:p>
    <w:p w14:paraId="7596DA81" w14:textId="77777777" w:rsidR="009820AE" w:rsidRDefault="009820AE" w:rsidP="009820AE">
      <w:pPr>
        <w:rPr>
          <w:noProof/>
          <w:lang w:val="en-US"/>
        </w:rPr>
      </w:pPr>
      <w:r>
        <w:rPr>
          <w:noProof/>
          <w:lang w:val="en-US"/>
        </w:rPr>
        <w:t>Chief Legal Officer</w:t>
      </w:r>
    </w:p>
    <w:p w14:paraId="37498604" w14:textId="5DFBCF2E" w:rsidR="009820AE" w:rsidRDefault="003F433C" w:rsidP="009820AE">
      <w:pPr>
        <w:rPr>
          <w:lang w:val="en-US"/>
        </w:rPr>
      </w:pPr>
      <w:r>
        <w:rPr>
          <w:lang w:val="en-US"/>
        </w:rPr>
        <w:t>Managing Director</w:t>
      </w:r>
    </w:p>
    <w:p w14:paraId="1AA72ABC" w14:textId="77777777" w:rsidR="009820AE" w:rsidRDefault="009820AE" w:rsidP="009820AE">
      <w:r>
        <w:rPr>
          <w:lang w:val="en-US"/>
        </w:rPr>
        <w:t>All of the above will be consulted via approval of the delegated decision</w:t>
      </w:r>
    </w:p>
    <w:p w14:paraId="1A1F3BA0" w14:textId="77777777" w:rsidR="009820AE" w:rsidRDefault="009820AE" w:rsidP="009820AE"/>
    <w:p w14:paraId="3B3F2DFC" w14:textId="77777777" w:rsidR="009820AE" w:rsidRDefault="009820AE" w:rsidP="009820AE">
      <w:pPr>
        <w:rPr>
          <w:b/>
          <w:sz w:val="28"/>
        </w:rPr>
      </w:pPr>
      <w:r>
        <w:rPr>
          <w:b/>
          <w:sz w:val="28"/>
        </w:rPr>
        <w:t>Supporting documentation:</w:t>
      </w:r>
    </w:p>
    <w:p w14:paraId="01D3F39E" w14:textId="77777777" w:rsidR="009820AE" w:rsidRDefault="009820AE" w:rsidP="009820AE">
      <w:pPr>
        <w:rPr>
          <w:b/>
          <w:sz w:val="28"/>
        </w:rPr>
      </w:pPr>
    </w:p>
    <w:p w14:paraId="3B35AA6C" w14:textId="77777777" w:rsidR="009820AE" w:rsidRDefault="009820AE" w:rsidP="009820AE">
      <w:r>
        <w:t>There are no supporting documents for this decision</w:t>
      </w:r>
    </w:p>
    <w:p w14:paraId="14D7C9A8" w14:textId="77777777" w:rsidR="009820AE" w:rsidRDefault="009820AE" w:rsidP="009820AE"/>
    <w:p w14:paraId="355FE309" w14:textId="77777777" w:rsidR="009820AE" w:rsidRDefault="009820AE" w:rsidP="009820AE">
      <w:pPr>
        <w:rPr>
          <w:b/>
          <w:sz w:val="28"/>
        </w:rPr>
      </w:pPr>
      <w:r>
        <w:rPr>
          <w:b/>
          <w:sz w:val="28"/>
        </w:rPr>
        <w:t>How and by when to make representations:</w:t>
      </w:r>
    </w:p>
    <w:p w14:paraId="3A95A22B" w14:textId="77777777" w:rsidR="009820AE" w:rsidRDefault="009820AE" w:rsidP="009820AE">
      <w:pPr>
        <w:rPr>
          <w:b/>
          <w:sz w:val="28"/>
        </w:rPr>
      </w:pPr>
    </w:p>
    <w:p w14:paraId="197B138E" w14:textId="10AA94FD" w:rsidR="009820AE" w:rsidRDefault="009820AE" w:rsidP="009820AE">
      <w:r>
        <w:t xml:space="preserve">Representations should be made to </w:t>
      </w:r>
      <w:r w:rsidR="003F433C">
        <w:t>Stewart Kerr</w:t>
      </w:r>
      <w:r>
        <w:t xml:space="preserve"> before </w:t>
      </w:r>
      <w:r w:rsidR="003F433C">
        <w:t>1 June</w:t>
      </w:r>
      <w:r>
        <w:t xml:space="preserve"> 2020.</w:t>
      </w:r>
    </w:p>
    <w:p w14:paraId="21A9F073" w14:textId="5A6128BF" w:rsidR="009820AE" w:rsidRDefault="009820AE" w:rsidP="009820AE">
      <w:r>
        <w:t xml:space="preserve">Tel: </w:t>
      </w:r>
      <w:r w:rsidR="003F433C">
        <w:rPr>
          <w:noProof/>
          <w:lang w:val="en-US"/>
        </w:rPr>
        <w:t>01642 776946</w:t>
      </w:r>
    </w:p>
    <w:p w14:paraId="0F7A38A8" w14:textId="77777777" w:rsidR="009820AE" w:rsidRDefault="009820AE" w:rsidP="009820AE"/>
    <w:p w14:paraId="5EDC4671" w14:textId="3AC86FD0" w:rsidR="009820AE" w:rsidRDefault="009820AE" w:rsidP="009820AE">
      <w:r>
        <w:t xml:space="preserve">First published in Forward Plan on </w:t>
      </w:r>
      <w:r w:rsidR="003F433C">
        <w:t>11 December</w:t>
      </w:r>
      <w:r>
        <w:t xml:space="preserve"> 2019</w:t>
      </w:r>
    </w:p>
    <w:p w14:paraId="43874CD8" w14:textId="77777777" w:rsidR="009820AE" w:rsidRDefault="009820AE" w:rsidP="009820AE"/>
    <w:p w14:paraId="7EF73976" w14:textId="08A25C9F" w:rsidR="009820AE" w:rsidRPr="008254C1" w:rsidRDefault="007634CD" w:rsidP="009820AE">
      <w:pPr>
        <w:rPr>
          <w:b/>
          <w:sz w:val="28"/>
          <w:szCs w:val="28"/>
        </w:rPr>
      </w:pPr>
      <w:r>
        <w:rPr>
          <w:noProof/>
        </w:rPr>
        <mc:AlternateContent>
          <mc:Choice Requires="wps">
            <w:drawing>
              <wp:anchor distT="0" distB="0" distL="114300" distR="114300" simplePos="0" relativeHeight="251620352" behindDoc="0" locked="0" layoutInCell="1" allowOverlap="1" wp14:anchorId="0D852EE0" wp14:editId="0AAF782F">
                <wp:simplePos x="0" y="0"/>
                <wp:positionH relativeFrom="column">
                  <wp:posOffset>1494790</wp:posOffset>
                </wp:positionH>
                <wp:positionV relativeFrom="paragraph">
                  <wp:posOffset>460375</wp:posOffset>
                </wp:positionV>
                <wp:extent cx="1323975" cy="1143000"/>
                <wp:effectExtent l="0" t="0" r="9525" b="0"/>
                <wp:wrapNone/>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963FB13"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52EE0" id="_x0000_s1075" type="#_x0000_t202" style="position:absolute;margin-left:117.7pt;margin-top:36.25pt;width:104.25pt;height:90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ZE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dBsAwtUayj0SbeGgQWf4&#10;QmK0JSb8zCyKDinEQfJPuFQKMEXod5TUYH/97T74oxbQSkmLIi6o+7llViAP3zWq5C4bjYLq42E0&#10;vhngwV5a1pcWvW3mgFxmOLKGx23w9+q4rSw0rzhvsxAVTUxzjF1Qf9zO/WG0cF65mM2iE+rcML/U&#10;K8OP+gosv3SvzJq+7R4V8whHubP8XfcPvoFyDbOth0pGaZxZ7YWKMxLb3c9zGMLLc/Q6f3WmvwE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IalhkRYAgAAvQQAAA4AAAAAAAAAAAAAAAAALgIAAGRycy9lMm9Eb2MueG1s&#10;UEsBAi0AFAAGAAgAAAAhAFedG+PgAAAACgEAAA8AAAAAAAAAAAAAAAAAsgQAAGRycy9kb3ducmV2&#10;LnhtbFBLBQYAAAAABAAEAPMAAAC/BQAAAAA=&#10;" fillcolor="window" strokeweight=".5pt">
                <v:path arrowok="t"/>
                <v:textbox>
                  <w:txbxContent>
                    <w:p w14:paraId="4963FB13"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6D6459F4" w14:textId="77777777" w:rsidR="009820AE" w:rsidRDefault="009820AE" w:rsidP="009820AE"/>
    <w:p w14:paraId="3DDBC9AC" w14:textId="77777777" w:rsidR="009820AE" w:rsidRDefault="009820AE" w:rsidP="009820AE"/>
    <w:p w14:paraId="09CD7C9E" w14:textId="14E788BB" w:rsidR="009820AE" w:rsidRDefault="009820AE" w:rsidP="009820AE">
      <w:pPr>
        <w:rPr>
          <w:b/>
          <w:sz w:val="28"/>
        </w:rPr>
      </w:pPr>
      <w:r>
        <w:rPr>
          <w:b/>
          <w:sz w:val="28"/>
        </w:rPr>
        <w:lastRenderedPageBreak/>
        <w:t xml:space="preserve">DECISION: RDD0003 </w:t>
      </w:r>
      <w:r w:rsidR="003F433C">
        <w:rPr>
          <w:b/>
          <w:sz w:val="28"/>
          <w:szCs w:val="28"/>
          <w:lang w:val="en-US"/>
        </w:rPr>
        <w:t>Supply of Electricity - Utilities</w:t>
      </w:r>
    </w:p>
    <w:p w14:paraId="2B326D7A" w14:textId="77777777" w:rsidR="009820AE" w:rsidRDefault="009820AE" w:rsidP="009820AE">
      <w:pPr>
        <w:rPr>
          <w:b/>
          <w:sz w:val="28"/>
        </w:rPr>
      </w:pPr>
    </w:p>
    <w:p w14:paraId="489E9E03" w14:textId="77777777" w:rsidR="009820AE" w:rsidRDefault="009820AE" w:rsidP="009820AE">
      <w:pPr>
        <w:rPr>
          <w:b/>
          <w:sz w:val="28"/>
        </w:rPr>
      </w:pPr>
      <w:r>
        <w:rPr>
          <w:b/>
          <w:sz w:val="28"/>
        </w:rPr>
        <w:t xml:space="preserve">Nature of the decision: </w:t>
      </w:r>
    </w:p>
    <w:p w14:paraId="0820B7E1" w14:textId="77777777" w:rsidR="009820AE" w:rsidRDefault="009820AE" w:rsidP="009820AE">
      <w:pPr>
        <w:rPr>
          <w:b/>
          <w:sz w:val="28"/>
        </w:rPr>
      </w:pPr>
    </w:p>
    <w:p w14:paraId="3BE76B39" w14:textId="77777777" w:rsidR="003F433C" w:rsidRDefault="003F433C" w:rsidP="003F433C">
      <w:pPr>
        <w:rPr>
          <w:lang w:val="en-US"/>
        </w:rPr>
      </w:pPr>
      <w:r w:rsidRPr="00CA0B96">
        <w:rPr>
          <w:lang w:val="en-US"/>
        </w:rPr>
        <w:t xml:space="preserve">The current </w:t>
      </w:r>
      <w:r>
        <w:rPr>
          <w:lang w:val="en-US"/>
        </w:rPr>
        <w:t>North East Purchasing Organisation (</w:t>
      </w:r>
      <w:r w:rsidRPr="00CA0B96">
        <w:rPr>
          <w:lang w:val="en-US"/>
        </w:rPr>
        <w:t>NEPO</w:t>
      </w:r>
      <w:r>
        <w:rPr>
          <w:lang w:val="en-US"/>
        </w:rPr>
        <w:t>)</w:t>
      </w:r>
      <w:r w:rsidRPr="00CA0B96">
        <w:rPr>
          <w:lang w:val="en-US"/>
        </w:rPr>
        <w:t xml:space="preserve"> framework agreement for the supply</w:t>
      </w:r>
      <w:r>
        <w:rPr>
          <w:lang w:val="en-US"/>
        </w:rPr>
        <w:t xml:space="preserve"> of Electricity</w:t>
      </w:r>
      <w:r w:rsidRPr="00CA0B96">
        <w:rPr>
          <w:lang w:val="en-US"/>
        </w:rPr>
        <w:t xml:space="preserve"> is due to expire on 31</w:t>
      </w:r>
      <w:r w:rsidRPr="00CA0B96">
        <w:rPr>
          <w:vertAlign w:val="superscript"/>
          <w:lang w:val="en-US"/>
        </w:rPr>
        <w:t>st</w:t>
      </w:r>
      <w:r>
        <w:rPr>
          <w:lang w:val="en-US"/>
        </w:rPr>
        <w:t xml:space="preserve"> March</w:t>
      </w:r>
      <w:r w:rsidRPr="00CA0B96">
        <w:rPr>
          <w:lang w:val="en-US"/>
        </w:rPr>
        <w:t xml:space="preserve"> 202</w:t>
      </w:r>
      <w:r>
        <w:rPr>
          <w:lang w:val="en-US"/>
        </w:rPr>
        <w:t>3</w:t>
      </w:r>
      <w:r w:rsidRPr="00CA0B96">
        <w:rPr>
          <w:lang w:val="en-US"/>
        </w:rPr>
        <w:t>.   As the contract value is subject to EU procurement regulations, NEPO carrie</w:t>
      </w:r>
      <w:r>
        <w:rPr>
          <w:lang w:val="en-US"/>
        </w:rPr>
        <w:t>s</w:t>
      </w:r>
      <w:r w:rsidRPr="00CA0B96">
        <w:rPr>
          <w:lang w:val="en-US"/>
        </w:rPr>
        <w:t xml:space="preserve"> out an EU and Public Contract Regulations (PRC15) compliant procurement process on behalf of all member Authorities</w:t>
      </w:r>
      <w:r>
        <w:rPr>
          <w:lang w:val="en-US"/>
        </w:rPr>
        <w:t xml:space="preserve"> including Redcar and Cleveland Borough Council.</w:t>
      </w:r>
    </w:p>
    <w:p w14:paraId="3809505C" w14:textId="77777777" w:rsidR="003F433C" w:rsidRDefault="003F433C" w:rsidP="003F433C">
      <w:pPr>
        <w:rPr>
          <w:lang w:val="en-US"/>
        </w:rPr>
      </w:pPr>
      <w:r>
        <w:rPr>
          <w:lang w:val="en-US"/>
        </w:rPr>
        <w:t xml:space="preserve">The value of the current contract is £2,500,000 per annum. </w:t>
      </w:r>
    </w:p>
    <w:p w14:paraId="6F540C86" w14:textId="5F01A42B" w:rsidR="009820AE" w:rsidRDefault="003F433C" w:rsidP="003F433C">
      <w:pPr>
        <w:rPr>
          <w:lang w:val="en-US"/>
        </w:rPr>
      </w:pPr>
      <w:r>
        <w:rPr>
          <w:lang w:val="en-US"/>
        </w:rPr>
        <w:t>Delegated Power 450</w:t>
      </w:r>
    </w:p>
    <w:p w14:paraId="5D03DE7C" w14:textId="77777777" w:rsidR="003F433C" w:rsidRDefault="003F433C" w:rsidP="003F433C"/>
    <w:p w14:paraId="067157A3" w14:textId="77777777" w:rsidR="009820AE" w:rsidRDefault="009820AE" w:rsidP="009820AE">
      <w:pPr>
        <w:rPr>
          <w:b/>
          <w:sz w:val="28"/>
        </w:rPr>
      </w:pPr>
      <w:r>
        <w:rPr>
          <w:b/>
          <w:sz w:val="28"/>
        </w:rPr>
        <w:t>Who will make the decision?</w:t>
      </w:r>
    </w:p>
    <w:p w14:paraId="453BAB82" w14:textId="77777777" w:rsidR="009820AE" w:rsidRDefault="009820AE" w:rsidP="009820AE">
      <w:pPr>
        <w:rPr>
          <w:b/>
          <w:sz w:val="28"/>
        </w:rPr>
      </w:pPr>
    </w:p>
    <w:p w14:paraId="1D2F62E9" w14:textId="64E6D5F1" w:rsidR="009820AE" w:rsidRDefault="009820AE" w:rsidP="009820AE">
      <w:r>
        <w:t xml:space="preserve">Councillor </w:t>
      </w:r>
      <w:r w:rsidR="003F433C">
        <w:t>G Nightingale</w:t>
      </w:r>
      <w:r>
        <w:t xml:space="preserve">, Cabinet Member for </w:t>
      </w:r>
      <w:r w:rsidR="00375230">
        <w:t>Resources</w:t>
      </w:r>
    </w:p>
    <w:p w14:paraId="3DF23F77" w14:textId="77777777" w:rsidR="009820AE" w:rsidRDefault="009820AE" w:rsidP="009820AE"/>
    <w:p w14:paraId="11798243" w14:textId="77777777" w:rsidR="009820AE" w:rsidRDefault="009820AE" w:rsidP="009820AE">
      <w:pPr>
        <w:rPr>
          <w:b/>
          <w:sz w:val="28"/>
        </w:rPr>
      </w:pPr>
      <w:r>
        <w:rPr>
          <w:b/>
          <w:sz w:val="28"/>
        </w:rPr>
        <w:t>When is the decision to be taken?</w:t>
      </w:r>
    </w:p>
    <w:p w14:paraId="7D87097F" w14:textId="77777777" w:rsidR="009820AE" w:rsidRDefault="009820AE" w:rsidP="009820AE">
      <w:pPr>
        <w:rPr>
          <w:b/>
          <w:sz w:val="28"/>
        </w:rPr>
      </w:pPr>
    </w:p>
    <w:p w14:paraId="40844014" w14:textId="7972FFA1" w:rsidR="009820AE" w:rsidRDefault="00375230" w:rsidP="009820AE">
      <w:r>
        <w:t>February</w:t>
      </w:r>
      <w:r w:rsidR="009820AE">
        <w:t xml:space="preserve"> 202</w:t>
      </w:r>
      <w:r>
        <w:t>3</w:t>
      </w:r>
    </w:p>
    <w:p w14:paraId="2C9B0B52" w14:textId="77777777" w:rsidR="009820AE" w:rsidRDefault="009820AE" w:rsidP="009820AE"/>
    <w:p w14:paraId="530E0A47" w14:textId="77777777" w:rsidR="009820AE" w:rsidRDefault="009820AE" w:rsidP="009820AE">
      <w:pPr>
        <w:rPr>
          <w:b/>
          <w:sz w:val="28"/>
        </w:rPr>
      </w:pPr>
      <w:r>
        <w:rPr>
          <w:b/>
          <w:sz w:val="28"/>
        </w:rPr>
        <w:t>Who will be consulted and how?</w:t>
      </w:r>
    </w:p>
    <w:p w14:paraId="5CAD1631" w14:textId="77777777" w:rsidR="009820AE" w:rsidRDefault="009820AE" w:rsidP="009820AE">
      <w:pPr>
        <w:rPr>
          <w:b/>
          <w:sz w:val="28"/>
        </w:rPr>
      </w:pPr>
    </w:p>
    <w:p w14:paraId="77392BD1" w14:textId="7E35B5B3" w:rsidR="009820AE" w:rsidRDefault="009820AE" w:rsidP="009820AE">
      <w:pPr>
        <w:rPr>
          <w:noProof/>
          <w:lang w:val="en-US"/>
        </w:rPr>
      </w:pPr>
      <w:r>
        <w:rPr>
          <w:noProof/>
          <w:lang w:val="en-US"/>
        </w:rPr>
        <w:t xml:space="preserve">Cabinet Member for </w:t>
      </w:r>
      <w:r w:rsidR="00375230">
        <w:rPr>
          <w:noProof/>
          <w:lang w:val="en-US"/>
        </w:rPr>
        <w:t>Resources</w:t>
      </w:r>
    </w:p>
    <w:p w14:paraId="6752DED8" w14:textId="77777777" w:rsidR="009820AE" w:rsidRDefault="009820AE" w:rsidP="009820AE">
      <w:pPr>
        <w:rPr>
          <w:noProof/>
          <w:lang w:val="en-US"/>
        </w:rPr>
      </w:pPr>
      <w:r>
        <w:rPr>
          <w:noProof/>
          <w:lang w:val="en-US"/>
        </w:rPr>
        <w:t>Chief Finance Officer</w:t>
      </w:r>
    </w:p>
    <w:p w14:paraId="713BF04A" w14:textId="77777777" w:rsidR="009820AE" w:rsidRDefault="009820AE" w:rsidP="009820AE">
      <w:pPr>
        <w:rPr>
          <w:noProof/>
          <w:lang w:val="en-US"/>
        </w:rPr>
      </w:pPr>
      <w:r>
        <w:rPr>
          <w:noProof/>
          <w:lang w:val="en-US"/>
        </w:rPr>
        <w:t>Chief Legal Officer</w:t>
      </w:r>
    </w:p>
    <w:p w14:paraId="237E2F56" w14:textId="1F456B25" w:rsidR="009820AE" w:rsidRDefault="00375230" w:rsidP="009820AE">
      <w:pPr>
        <w:rPr>
          <w:lang w:val="en-US"/>
        </w:rPr>
      </w:pPr>
      <w:r>
        <w:rPr>
          <w:lang w:val="en-US"/>
        </w:rPr>
        <w:t>Managing Director</w:t>
      </w:r>
    </w:p>
    <w:p w14:paraId="3AEAB1D0" w14:textId="77777777" w:rsidR="009820AE" w:rsidRDefault="009820AE" w:rsidP="009820AE">
      <w:r>
        <w:rPr>
          <w:lang w:val="en-US"/>
        </w:rPr>
        <w:t>All of the above will be consulted via approval of the delegated decision</w:t>
      </w:r>
    </w:p>
    <w:p w14:paraId="58B43B8C" w14:textId="77777777" w:rsidR="009820AE" w:rsidRDefault="009820AE" w:rsidP="009820AE"/>
    <w:p w14:paraId="155D528A" w14:textId="77777777" w:rsidR="009820AE" w:rsidRDefault="009820AE" w:rsidP="009820AE">
      <w:pPr>
        <w:rPr>
          <w:b/>
          <w:sz w:val="28"/>
        </w:rPr>
      </w:pPr>
      <w:r>
        <w:rPr>
          <w:b/>
          <w:sz w:val="28"/>
        </w:rPr>
        <w:t>Supporting documentation:</w:t>
      </w:r>
    </w:p>
    <w:p w14:paraId="38342218" w14:textId="77777777" w:rsidR="009820AE" w:rsidRDefault="009820AE" w:rsidP="009820AE">
      <w:pPr>
        <w:rPr>
          <w:b/>
          <w:sz w:val="28"/>
        </w:rPr>
      </w:pPr>
    </w:p>
    <w:p w14:paraId="430CC1C5" w14:textId="77777777" w:rsidR="009820AE" w:rsidRDefault="009820AE" w:rsidP="009820AE">
      <w:r>
        <w:t>There are no supporting documents for this decision</w:t>
      </w:r>
    </w:p>
    <w:p w14:paraId="5B726E3E" w14:textId="77777777" w:rsidR="009820AE" w:rsidRDefault="009820AE" w:rsidP="009820AE"/>
    <w:p w14:paraId="4FFC2BE5" w14:textId="77777777" w:rsidR="009820AE" w:rsidRDefault="009820AE" w:rsidP="009820AE">
      <w:pPr>
        <w:rPr>
          <w:b/>
          <w:sz w:val="28"/>
        </w:rPr>
      </w:pPr>
      <w:r>
        <w:rPr>
          <w:b/>
          <w:sz w:val="28"/>
        </w:rPr>
        <w:t>How and by when to make representations:</w:t>
      </w:r>
    </w:p>
    <w:p w14:paraId="182CD533" w14:textId="77777777" w:rsidR="009820AE" w:rsidRDefault="009820AE" w:rsidP="009820AE">
      <w:pPr>
        <w:rPr>
          <w:b/>
          <w:sz w:val="28"/>
        </w:rPr>
      </w:pPr>
    </w:p>
    <w:p w14:paraId="0AFBB350" w14:textId="21E42E2D" w:rsidR="009820AE" w:rsidRDefault="009820AE" w:rsidP="009820AE">
      <w:r>
        <w:t xml:space="preserve">Representations should be made to </w:t>
      </w:r>
      <w:r w:rsidR="00375230">
        <w:t>Stewart Kerr</w:t>
      </w:r>
      <w:r>
        <w:t xml:space="preserve"> before </w:t>
      </w:r>
      <w:r w:rsidR="00375230">
        <w:t>1 February 2023</w:t>
      </w:r>
      <w:r>
        <w:t>.</w:t>
      </w:r>
    </w:p>
    <w:p w14:paraId="1CE61BF9" w14:textId="6E47D911" w:rsidR="009820AE" w:rsidRDefault="009820AE" w:rsidP="009820AE">
      <w:pPr>
        <w:rPr>
          <w:noProof/>
          <w:lang w:val="en-US"/>
        </w:rPr>
      </w:pPr>
      <w:r>
        <w:t xml:space="preserve">Tel: </w:t>
      </w:r>
      <w:r w:rsidR="00375230">
        <w:rPr>
          <w:noProof/>
          <w:lang w:val="en-US"/>
        </w:rPr>
        <w:t>01642 776946</w:t>
      </w:r>
    </w:p>
    <w:p w14:paraId="555F6619" w14:textId="77777777" w:rsidR="00375230" w:rsidRDefault="00375230" w:rsidP="009820AE"/>
    <w:p w14:paraId="42CBD149" w14:textId="03812944" w:rsidR="009820AE" w:rsidRDefault="009820AE" w:rsidP="009820AE">
      <w:r>
        <w:t xml:space="preserve">First published in Forward Plan on </w:t>
      </w:r>
      <w:r w:rsidR="00375230">
        <w:t>11 December</w:t>
      </w:r>
      <w:r>
        <w:t xml:space="preserve"> 2019</w:t>
      </w:r>
    </w:p>
    <w:p w14:paraId="2028AF58" w14:textId="77777777" w:rsidR="009820AE" w:rsidRDefault="009820AE" w:rsidP="009820AE"/>
    <w:p w14:paraId="56272AB3" w14:textId="688A94B9" w:rsidR="009820AE" w:rsidRPr="008254C1" w:rsidRDefault="007634CD" w:rsidP="009820AE">
      <w:pPr>
        <w:rPr>
          <w:b/>
          <w:sz w:val="28"/>
          <w:szCs w:val="28"/>
        </w:rPr>
      </w:pPr>
      <w:r>
        <w:rPr>
          <w:noProof/>
        </w:rPr>
        <mc:AlternateContent>
          <mc:Choice Requires="wps">
            <w:drawing>
              <wp:anchor distT="0" distB="0" distL="114300" distR="114300" simplePos="0" relativeHeight="251621376" behindDoc="0" locked="0" layoutInCell="1" allowOverlap="1" wp14:anchorId="5A794CEE" wp14:editId="5EA12EBB">
                <wp:simplePos x="0" y="0"/>
                <wp:positionH relativeFrom="column">
                  <wp:posOffset>1494790</wp:posOffset>
                </wp:positionH>
                <wp:positionV relativeFrom="paragraph">
                  <wp:posOffset>460375</wp:posOffset>
                </wp:positionV>
                <wp:extent cx="1323975" cy="1143000"/>
                <wp:effectExtent l="0" t="0" r="9525" b="0"/>
                <wp:wrapNone/>
                <wp:docPr id="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A892F48"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94CEE" id="_x0000_s1076" type="#_x0000_t202" style="position:absolute;margin-left:117.7pt;margin-top:36.25pt;width:104.25pt;height:90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PkXyZFYAgAAvQQAAA4AAAAAAAAAAAAAAAAALgIAAGRycy9lMm9Eb2MueG1s&#10;UEsBAi0AFAAGAAgAAAAhAFedG+PgAAAACgEAAA8AAAAAAAAAAAAAAAAAsgQAAGRycy9kb3ducmV2&#10;LnhtbFBLBQYAAAAABAAEAPMAAAC/BQAAAAA=&#10;" fillcolor="window" strokeweight=".5pt">
                <v:path arrowok="t"/>
                <v:textbox>
                  <w:txbxContent>
                    <w:p w14:paraId="7A892F48"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379E0053" w14:textId="77777777" w:rsidR="009820AE" w:rsidRDefault="009820AE" w:rsidP="009820AE"/>
    <w:p w14:paraId="437F4E30" w14:textId="77777777" w:rsidR="009820AE" w:rsidRDefault="009820AE" w:rsidP="009820AE"/>
    <w:p w14:paraId="05E75FB5" w14:textId="4D17E65E" w:rsidR="009820AE" w:rsidRDefault="009820AE" w:rsidP="009820AE"/>
    <w:p w14:paraId="689EA148" w14:textId="0C662D28" w:rsidR="00DD0126" w:rsidRDefault="00DD0126" w:rsidP="00DD0126">
      <w:pPr>
        <w:rPr>
          <w:b/>
          <w:sz w:val="28"/>
        </w:rPr>
      </w:pPr>
      <w:r>
        <w:rPr>
          <w:b/>
          <w:sz w:val="28"/>
        </w:rPr>
        <w:lastRenderedPageBreak/>
        <w:t xml:space="preserve">DECISION: RDD0004 </w:t>
      </w:r>
      <w:r>
        <w:rPr>
          <w:b/>
          <w:sz w:val="28"/>
          <w:szCs w:val="28"/>
          <w:lang w:val="en-US"/>
        </w:rPr>
        <w:t>Commencement of a procurement process through the NEPO Building &amp; Construction Works for the roof replacement and internal refurbishment to Kirkleatham Bellamy Pavillion</w:t>
      </w:r>
    </w:p>
    <w:p w14:paraId="289E27F7" w14:textId="77777777" w:rsidR="00DD0126" w:rsidRDefault="00DD0126" w:rsidP="00DD0126">
      <w:pPr>
        <w:rPr>
          <w:b/>
          <w:sz w:val="28"/>
        </w:rPr>
      </w:pPr>
    </w:p>
    <w:p w14:paraId="566FFC48" w14:textId="77777777" w:rsidR="00DD0126" w:rsidRDefault="00DD0126" w:rsidP="00DD0126">
      <w:pPr>
        <w:rPr>
          <w:b/>
          <w:sz w:val="28"/>
        </w:rPr>
      </w:pPr>
      <w:r>
        <w:rPr>
          <w:b/>
          <w:sz w:val="28"/>
        </w:rPr>
        <w:t xml:space="preserve">Nature of the decision: </w:t>
      </w:r>
    </w:p>
    <w:p w14:paraId="212E2FEC" w14:textId="77777777" w:rsidR="00DD0126" w:rsidRDefault="00DD0126" w:rsidP="00DD0126">
      <w:pPr>
        <w:rPr>
          <w:b/>
          <w:sz w:val="28"/>
        </w:rPr>
      </w:pPr>
    </w:p>
    <w:p w14:paraId="16EC52BC" w14:textId="77777777" w:rsidR="00DD0126" w:rsidRDefault="00DD0126" w:rsidP="00DD0126">
      <w:pPr>
        <w:rPr>
          <w:noProof/>
          <w:lang w:val="en-US"/>
        </w:rPr>
      </w:pPr>
      <w:r>
        <w:rPr>
          <w:lang w:val="en-US"/>
        </w:rPr>
        <w:t xml:space="preserve">Commence a procurement process in order to award a contract for the roof replacement and internal refurbishment.  </w:t>
      </w:r>
      <w:r>
        <w:rPr>
          <w:noProof/>
          <w:lang w:val="en-US"/>
        </w:rPr>
        <w:t>Budget costs for the project are estimated at £650,000</w:t>
      </w:r>
      <w:r w:rsidRPr="00731231">
        <w:rPr>
          <w:noProof/>
          <w:lang w:val="en-US"/>
        </w:rPr>
        <w:t>.</w:t>
      </w:r>
    </w:p>
    <w:p w14:paraId="11741362" w14:textId="6B7E43CE" w:rsidR="00DD0126" w:rsidRDefault="00DD0126" w:rsidP="00DD0126">
      <w:pPr>
        <w:rPr>
          <w:lang w:val="en-US"/>
        </w:rPr>
      </w:pPr>
      <w:r>
        <w:rPr>
          <w:noProof/>
          <w:lang w:val="en-US"/>
        </w:rPr>
        <w:t xml:space="preserve">Delegated Power 447  </w:t>
      </w:r>
      <w:r w:rsidRPr="00731231">
        <w:rPr>
          <w:noProof/>
          <w:lang w:val="en-US"/>
        </w:rPr>
        <w:t xml:space="preserve">  </w:t>
      </w:r>
      <w:r>
        <w:rPr>
          <w:noProof/>
          <w:lang w:val="en-US"/>
        </w:rPr>
        <w:t xml:space="preserve"> </w:t>
      </w:r>
    </w:p>
    <w:p w14:paraId="2D183F84" w14:textId="77777777" w:rsidR="00DD0126" w:rsidRDefault="00DD0126" w:rsidP="00DD0126"/>
    <w:p w14:paraId="1649652D" w14:textId="77777777" w:rsidR="00DD0126" w:rsidRDefault="00DD0126" w:rsidP="00DD0126">
      <w:pPr>
        <w:rPr>
          <w:b/>
          <w:sz w:val="28"/>
        </w:rPr>
      </w:pPr>
      <w:r>
        <w:rPr>
          <w:b/>
          <w:sz w:val="28"/>
        </w:rPr>
        <w:t>Who will make the decision?</w:t>
      </w:r>
    </w:p>
    <w:p w14:paraId="18BB27FF" w14:textId="77777777" w:rsidR="00DD0126" w:rsidRDefault="00DD0126" w:rsidP="00DD0126">
      <w:pPr>
        <w:rPr>
          <w:b/>
          <w:sz w:val="28"/>
        </w:rPr>
      </w:pPr>
    </w:p>
    <w:p w14:paraId="5EFA2166" w14:textId="77777777" w:rsidR="00DD0126" w:rsidRDefault="00DD0126" w:rsidP="00DD0126">
      <w:r>
        <w:t>Councillor G Nightingale, Cabinet Member for Resources</w:t>
      </w:r>
    </w:p>
    <w:p w14:paraId="3CE03600" w14:textId="77777777" w:rsidR="00DD0126" w:rsidRDefault="00DD0126" w:rsidP="00DD0126"/>
    <w:p w14:paraId="00845FB7" w14:textId="77777777" w:rsidR="00DD0126" w:rsidRDefault="00DD0126" w:rsidP="00DD0126">
      <w:pPr>
        <w:rPr>
          <w:b/>
          <w:sz w:val="28"/>
        </w:rPr>
      </w:pPr>
      <w:r>
        <w:rPr>
          <w:b/>
          <w:sz w:val="28"/>
        </w:rPr>
        <w:t>When is the decision to be taken?</w:t>
      </w:r>
    </w:p>
    <w:p w14:paraId="7158AE6B" w14:textId="77777777" w:rsidR="00DD0126" w:rsidRDefault="00DD0126" w:rsidP="00DD0126">
      <w:pPr>
        <w:rPr>
          <w:b/>
          <w:sz w:val="28"/>
        </w:rPr>
      </w:pPr>
    </w:p>
    <w:p w14:paraId="72282EE3" w14:textId="5D842136" w:rsidR="00DD0126" w:rsidRDefault="00DD0126" w:rsidP="00DD0126">
      <w:r>
        <w:t>February 2020</w:t>
      </w:r>
    </w:p>
    <w:p w14:paraId="0A9BB520" w14:textId="77777777" w:rsidR="00DD0126" w:rsidRDefault="00DD0126" w:rsidP="00DD0126"/>
    <w:p w14:paraId="12804D71" w14:textId="77777777" w:rsidR="00DD0126" w:rsidRDefault="00DD0126" w:rsidP="00DD0126">
      <w:pPr>
        <w:rPr>
          <w:b/>
          <w:sz w:val="28"/>
        </w:rPr>
      </w:pPr>
      <w:r>
        <w:rPr>
          <w:b/>
          <w:sz w:val="28"/>
        </w:rPr>
        <w:t>Who will be consulted and how?</w:t>
      </w:r>
    </w:p>
    <w:p w14:paraId="5F27A018" w14:textId="77777777" w:rsidR="00DD0126" w:rsidRDefault="00DD0126" w:rsidP="00DD0126">
      <w:pPr>
        <w:rPr>
          <w:b/>
          <w:sz w:val="28"/>
        </w:rPr>
      </w:pPr>
    </w:p>
    <w:p w14:paraId="0E35B3D4" w14:textId="77777777" w:rsidR="00DD0126" w:rsidRDefault="00DD0126" w:rsidP="00DD0126">
      <w:pPr>
        <w:rPr>
          <w:noProof/>
          <w:lang w:val="en-US"/>
        </w:rPr>
      </w:pPr>
      <w:r>
        <w:rPr>
          <w:noProof/>
          <w:lang w:val="en-US"/>
        </w:rPr>
        <w:t>Cabinet Member for Resources</w:t>
      </w:r>
    </w:p>
    <w:p w14:paraId="3D409033" w14:textId="77777777" w:rsidR="00DD0126" w:rsidRDefault="00DD0126" w:rsidP="00DD0126">
      <w:pPr>
        <w:rPr>
          <w:noProof/>
          <w:lang w:val="en-US"/>
        </w:rPr>
      </w:pPr>
      <w:r>
        <w:rPr>
          <w:noProof/>
          <w:lang w:val="en-US"/>
        </w:rPr>
        <w:t>Chief Finance Officer</w:t>
      </w:r>
    </w:p>
    <w:p w14:paraId="70E8D99A" w14:textId="77777777" w:rsidR="00DD0126" w:rsidRDefault="00DD0126" w:rsidP="00DD0126">
      <w:pPr>
        <w:rPr>
          <w:noProof/>
          <w:lang w:val="en-US"/>
        </w:rPr>
      </w:pPr>
      <w:r>
        <w:rPr>
          <w:noProof/>
          <w:lang w:val="en-US"/>
        </w:rPr>
        <w:t>Chief Legal Officer</w:t>
      </w:r>
    </w:p>
    <w:p w14:paraId="2FF0EA6C" w14:textId="77777777" w:rsidR="00DD0126" w:rsidRDefault="00DD0126" w:rsidP="00DD0126">
      <w:pPr>
        <w:rPr>
          <w:lang w:val="en-US"/>
        </w:rPr>
      </w:pPr>
      <w:r>
        <w:rPr>
          <w:lang w:val="en-US"/>
        </w:rPr>
        <w:t>Managing Director</w:t>
      </w:r>
    </w:p>
    <w:p w14:paraId="485E0647" w14:textId="77777777" w:rsidR="00DD0126" w:rsidRDefault="00DD0126" w:rsidP="00DD0126">
      <w:r>
        <w:rPr>
          <w:lang w:val="en-US"/>
        </w:rPr>
        <w:t>All of the above will be consulted via approval of the delegated decision</w:t>
      </w:r>
    </w:p>
    <w:p w14:paraId="5A23B1DA" w14:textId="77777777" w:rsidR="00DD0126" w:rsidRDefault="00DD0126" w:rsidP="00DD0126"/>
    <w:p w14:paraId="266ACCCB" w14:textId="77777777" w:rsidR="00DD0126" w:rsidRDefault="00DD0126" w:rsidP="00DD0126">
      <w:pPr>
        <w:rPr>
          <w:b/>
          <w:sz w:val="28"/>
        </w:rPr>
      </w:pPr>
      <w:r>
        <w:rPr>
          <w:b/>
          <w:sz w:val="28"/>
        </w:rPr>
        <w:t>Supporting documentation:</w:t>
      </w:r>
    </w:p>
    <w:p w14:paraId="6A3F3DFE" w14:textId="77777777" w:rsidR="00DD0126" w:rsidRDefault="00DD0126" w:rsidP="00DD0126">
      <w:pPr>
        <w:rPr>
          <w:b/>
          <w:sz w:val="28"/>
        </w:rPr>
      </w:pPr>
    </w:p>
    <w:p w14:paraId="173A2699" w14:textId="77777777" w:rsidR="00DD0126" w:rsidRDefault="00DD0126" w:rsidP="00DD0126">
      <w:r>
        <w:t>There are no supporting documents for this decision</w:t>
      </w:r>
    </w:p>
    <w:p w14:paraId="2CE76F95" w14:textId="77777777" w:rsidR="00DD0126" w:rsidRDefault="00DD0126" w:rsidP="00DD0126"/>
    <w:p w14:paraId="45B08337" w14:textId="77777777" w:rsidR="00DD0126" w:rsidRDefault="00DD0126" w:rsidP="00DD0126">
      <w:pPr>
        <w:rPr>
          <w:b/>
          <w:sz w:val="28"/>
        </w:rPr>
      </w:pPr>
      <w:r>
        <w:rPr>
          <w:b/>
          <w:sz w:val="28"/>
        </w:rPr>
        <w:t>How and by when to make representations:</w:t>
      </w:r>
    </w:p>
    <w:p w14:paraId="1FA6B7E3" w14:textId="77777777" w:rsidR="00DD0126" w:rsidRDefault="00DD0126" w:rsidP="00DD0126">
      <w:pPr>
        <w:rPr>
          <w:b/>
          <w:sz w:val="28"/>
        </w:rPr>
      </w:pPr>
    </w:p>
    <w:p w14:paraId="59E95050" w14:textId="4CBB94EB" w:rsidR="00DD0126" w:rsidRDefault="00DD0126" w:rsidP="00DD0126">
      <w:r>
        <w:t>Representations should be made to Denise Boy</w:t>
      </w:r>
      <w:r w:rsidR="00E34214">
        <w:t>l</w:t>
      </w:r>
      <w:r>
        <w:t>e before 24 February 2020.</w:t>
      </w:r>
    </w:p>
    <w:p w14:paraId="66BAE686" w14:textId="25C61B47" w:rsidR="00DD0126" w:rsidRDefault="00DD0126" w:rsidP="00DD0126">
      <w:pPr>
        <w:rPr>
          <w:noProof/>
          <w:lang w:val="en-US"/>
        </w:rPr>
      </w:pPr>
      <w:r>
        <w:t xml:space="preserve">Tel: </w:t>
      </w:r>
      <w:r>
        <w:rPr>
          <w:noProof/>
          <w:lang w:val="en-US"/>
        </w:rPr>
        <w:t>01642 776915</w:t>
      </w:r>
    </w:p>
    <w:p w14:paraId="2B2A9E3D" w14:textId="77777777" w:rsidR="00DD0126" w:rsidRDefault="00DD0126" w:rsidP="00DD0126"/>
    <w:p w14:paraId="1D0551CB" w14:textId="66F3D427" w:rsidR="00DD0126" w:rsidRDefault="00DD0126" w:rsidP="00DD0126">
      <w:r>
        <w:t>First published in Forward Plan on 29 January 2020</w:t>
      </w:r>
    </w:p>
    <w:p w14:paraId="701FA518" w14:textId="77777777" w:rsidR="00DD0126" w:rsidRDefault="00DD0126" w:rsidP="00DD0126"/>
    <w:p w14:paraId="090D8D72" w14:textId="30C0EA3A" w:rsidR="00DD0126" w:rsidRPr="008254C1" w:rsidRDefault="007634CD" w:rsidP="00DD0126">
      <w:pPr>
        <w:rPr>
          <w:b/>
          <w:sz w:val="28"/>
          <w:szCs w:val="28"/>
        </w:rPr>
      </w:pPr>
      <w:r>
        <w:rPr>
          <w:noProof/>
        </w:rPr>
        <mc:AlternateContent>
          <mc:Choice Requires="wps">
            <w:drawing>
              <wp:anchor distT="0" distB="0" distL="114300" distR="114300" simplePos="0" relativeHeight="251638784" behindDoc="0" locked="0" layoutInCell="1" allowOverlap="1" wp14:anchorId="2A37BCD9" wp14:editId="7F88736C">
                <wp:simplePos x="0" y="0"/>
                <wp:positionH relativeFrom="column">
                  <wp:posOffset>1494790</wp:posOffset>
                </wp:positionH>
                <wp:positionV relativeFrom="paragraph">
                  <wp:posOffset>460375</wp:posOffset>
                </wp:positionV>
                <wp:extent cx="1160780" cy="735965"/>
                <wp:effectExtent l="0" t="0" r="0" b="0"/>
                <wp:wrapNone/>
                <wp:docPr id="1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35965"/>
                        </a:xfrm>
                        <a:prstGeom prst="rect">
                          <a:avLst/>
                        </a:prstGeom>
                        <a:solidFill>
                          <a:srgbClr val="FFFFFF"/>
                        </a:solidFill>
                        <a:ln w="6350">
                          <a:solidFill>
                            <a:srgbClr val="000000"/>
                          </a:solidFill>
                          <a:miter lim="800000"/>
                          <a:headEnd/>
                          <a:tailEnd/>
                        </a:ln>
                      </wps:spPr>
                      <wps:txbx>
                        <w:txbxContent>
                          <w:p w14:paraId="37548FB3" w14:textId="7671AEB4" w:rsidR="00245CE7" w:rsidRDefault="007634CD" w:rsidP="007D3D1F">
                            <w:r>
                              <w:object w:dxaOrig="1534" w:dyaOrig="997" w14:anchorId="08C5E55A">
                                <v:shape id="_x0000_i1090" type="#_x0000_t75" style="width:76.45pt;height:50.25pt">
                                  <v:imagedata r:id="rId138" o:title=""/>
                                </v:shape>
                                <o:OLEObject Type="Embed" ProgID="AcroExch.Document.DC" ShapeID="_x0000_i1090" DrawAspect="Icon" ObjectID="_1725969524" r:id="rId139"/>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2A37BCD9" id="Text Box 62" o:spid="_x0000_s1077" type="#_x0000_t202" style="position:absolute;margin-left:117.7pt;margin-top:36.25pt;width:91.4pt;height:57.95pt;z-index:251638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" strokeweight=".5pt">
                <v:textbox style="mso-fit-shape-to-text:t">
                  <w:txbxContent>
                    <w:p w14:paraId="37548FB3" w14:textId="7671AEB4" w:rsidR="00245CE7" w:rsidRDefault="007634CD" w:rsidP="007D3D1F">
                      <w:r>
                        <w:object w:dxaOrig="1534" w:dyaOrig="997" w14:anchorId="08C5E55A">
                          <v:shape id="_x0000_i1086" type="#_x0000_t75" style="width:76.45pt;height:50.25pt">
                            <v:imagedata r:id="rId140" o:title=""/>
                          </v:shape>
                          <o:OLEObject Type="Embed" ProgID="AcroExch.Document.DC" ShapeID="_x0000_i1086" DrawAspect="Icon" ObjectID="_1722152180" r:id="rId141"/>
                        </w:object>
                      </w:r>
                    </w:p>
                  </w:txbxContent>
                </v:textbox>
              </v:shape>
            </w:pict>
          </mc:Fallback>
        </mc:AlternateContent>
      </w:r>
      <w:r w:rsidR="00DD0126" w:rsidRPr="008254C1">
        <w:rPr>
          <w:b/>
          <w:sz w:val="28"/>
          <w:szCs w:val="28"/>
        </w:rPr>
        <w:t>Following the Making of the decision, the decision form will be published here:</w:t>
      </w:r>
    </w:p>
    <w:p w14:paraId="67F80E7A" w14:textId="77777777" w:rsidR="00DD0126" w:rsidRDefault="00DD0126" w:rsidP="00DD0126"/>
    <w:p w14:paraId="325043C6" w14:textId="5C018E69" w:rsidR="00DD0126" w:rsidRDefault="00DD0126" w:rsidP="00DD0126"/>
    <w:p w14:paraId="57276A93" w14:textId="2FB711FE" w:rsidR="00F45DFB" w:rsidRDefault="00F45DFB" w:rsidP="00F45DFB">
      <w:pPr>
        <w:rPr>
          <w:b/>
          <w:sz w:val="28"/>
        </w:rPr>
      </w:pPr>
      <w:r>
        <w:rPr>
          <w:b/>
          <w:sz w:val="28"/>
        </w:rPr>
        <w:lastRenderedPageBreak/>
        <w:t xml:space="preserve">DECISION: RDD0005 </w:t>
      </w:r>
      <w:r>
        <w:rPr>
          <w:b/>
          <w:sz w:val="28"/>
          <w:szCs w:val="28"/>
          <w:lang w:val="en-US"/>
        </w:rPr>
        <w:t>Microsoft Enterprise Agreement</w:t>
      </w:r>
    </w:p>
    <w:p w14:paraId="1E30778D" w14:textId="77777777" w:rsidR="00F45DFB" w:rsidRDefault="00F45DFB" w:rsidP="00F45DFB">
      <w:pPr>
        <w:rPr>
          <w:b/>
          <w:sz w:val="28"/>
        </w:rPr>
      </w:pPr>
    </w:p>
    <w:p w14:paraId="44671026" w14:textId="77777777" w:rsidR="00F45DFB" w:rsidRDefault="00F45DFB" w:rsidP="00F45DFB">
      <w:pPr>
        <w:rPr>
          <w:b/>
          <w:sz w:val="28"/>
        </w:rPr>
      </w:pPr>
      <w:r>
        <w:rPr>
          <w:b/>
          <w:sz w:val="28"/>
        </w:rPr>
        <w:t xml:space="preserve">Nature of the decision: </w:t>
      </w:r>
    </w:p>
    <w:p w14:paraId="40E356EC" w14:textId="77777777" w:rsidR="00F45DFB" w:rsidRDefault="00F45DFB" w:rsidP="00F45DFB">
      <w:pPr>
        <w:rPr>
          <w:b/>
          <w:sz w:val="28"/>
        </w:rPr>
      </w:pPr>
    </w:p>
    <w:p w14:paraId="2F6E3133" w14:textId="481C7798" w:rsidR="00F45DFB" w:rsidRDefault="00F45DFB" w:rsidP="00F45DFB">
      <w:pPr>
        <w:rPr>
          <w:lang w:val="en-US"/>
        </w:rPr>
      </w:pPr>
      <w:r>
        <w:rPr>
          <w:noProof/>
          <w:lang w:val="en-US"/>
        </w:rPr>
        <w:t>Approval is required for the procurement of the third year of the Microsoft Enterprise Agreement to ensure the continued use of all Microsoft services across the council.</w:t>
      </w:r>
    </w:p>
    <w:p w14:paraId="316242E7" w14:textId="77777777" w:rsidR="00F45DFB" w:rsidRDefault="00F45DFB" w:rsidP="00F45DFB"/>
    <w:p w14:paraId="21AD5570" w14:textId="77777777" w:rsidR="00F45DFB" w:rsidRDefault="00F45DFB" w:rsidP="00F45DFB">
      <w:pPr>
        <w:rPr>
          <w:b/>
          <w:sz w:val="28"/>
        </w:rPr>
      </w:pPr>
      <w:r>
        <w:rPr>
          <w:b/>
          <w:sz w:val="28"/>
        </w:rPr>
        <w:t>Who will make the decision?</w:t>
      </w:r>
    </w:p>
    <w:p w14:paraId="11B36209" w14:textId="77777777" w:rsidR="00F45DFB" w:rsidRDefault="00F45DFB" w:rsidP="00F45DFB">
      <w:pPr>
        <w:rPr>
          <w:b/>
          <w:sz w:val="28"/>
        </w:rPr>
      </w:pPr>
    </w:p>
    <w:p w14:paraId="29C4BD86" w14:textId="77777777" w:rsidR="00F45DFB" w:rsidRDefault="00F45DFB" w:rsidP="00F45DFB">
      <w:r>
        <w:t>Councillor G Nightingale, Cabinet Member for Resources</w:t>
      </w:r>
    </w:p>
    <w:p w14:paraId="7BA797BD" w14:textId="77777777" w:rsidR="00F45DFB" w:rsidRDefault="00F45DFB" w:rsidP="00F45DFB"/>
    <w:p w14:paraId="67753A99" w14:textId="77777777" w:rsidR="00F45DFB" w:rsidRDefault="00F45DFB" w:rsidP="00F45DFB">
      <w:pPr>
        <w:rPr>
          <w:b/>
          <w:sz w:val="28"/>
        </w:rPr>
      </w:pPr>
      <w:r>
        <w:rPr>
          <w:b/>
          <w:sz w:val="28"/>
        </w:rPr>
        <w:t>When is the decision to be taken?</w:t>
      </w:r>
    </w:p>
    <w:p w14:paraId="1755F30D" w14:textId="77777777" w:rsidR="00F45DFB" w:rsidRDefault="00F45DFB" w:rsidP="00F45DFB">
      <w:pPr>
        <w:rPr>
          <w:b/>
          <w:sz w:val="28"/>
        </w:rPr>
      </w:pPr>
    </w:p>
    <w:p w14:paraId="5759E9AD" w14:textId="3D71056E" w:rsidR="00F45DFB" w:rsidRDefault="00F45DFB" w:rsidP="00F45DFB">
      <w:r>
        <w:t>September 2020</w:t>
      </w:r>
    </w:p>
    <w:p w14:paraId="2F667547" w14:textId="77777777" w:rsidR="00F45DFB" w:rsidRDefault="00F45DFB" w:rsidP="00F45DFB"/>
    <w:p w14:paraId="08AE000F" w14:textId="77777777" w:rsidR="00F45DFB" w:rsidRDefault="00F45DFB" w:rsidP="00F45DFB">
      <w:pPr>
        <w:rPr>
          <w:b/>
          <w:sz w:val="28"/>
        </w:rPr>
      </w:pPr>
      <w:r>
        <w:rPr>
          <w:b/>
          <w:sz w:val="28"/>
        </w:rPr>
        <w:t>Who will be consulted and how?</w:t>
      </w:r>
    </w:p>
    <w:p w14:paraId="1644FC12" w14:textId="77777777" w:rsidR="00F45DFB" w:rsidRDefault="00F45DFB" w:rsidP="00F45DFB">
      <w:pPr>
        <w:rPr>
          <w:b/>
          <w:sz w:val="28"/>
        </w:rPr>
      </w:pPr>
    </w:p>
    <w:p w14:paraId="6F86EFFD" w14:textId="77777777" w:rsidR="00F45DFB" w:rsidRDefault="00F45DFB" w:rsidP="00F45DFB">
      <w:pPr>
        <w:rPr>
          <w:noProof/>
          <w:lang w:val="en-US"/>
        </w:rPr>
      </w:pPr>
      <w:r>
        <w:rPr>
          <w:noProof/>
          <w:lang w:val="en-US"/>
        </w:rPr>
        <w:t>Cabinet Member for Resources</w:t>
      </w:r>
    </w:p>
    <w:p w14:paraId="26B1B89E" w14:textId="77777777" w:rsidR="00F45DFB" w:rsidRDefault="00F45DFB" w:rsidP="00F45DFB">
      <w:pPr>
        <w:rPr>
          <w:noProof/>
          <w:lang w:val="en-US"/>
        </w:rPr>
      </w:pPr>
      <w:r>
        <w:rPr>
          <w:noProof/>
          <w:lang w:val="en-US"/>
        </w:rPr>
        <w:t>Chief Finance Officer</w:t>
      </w:r>
    </w:p>
    <w:p w14:paraId="41258013" w14:textId="4AB0081B" w:rsidR="00F45DFB" w:rsidRDefault="00F45DFB" w:rsidP="00F45DFB">
      <w:pPr>
        <w:rPr>
          <w:lang w:val="en-US"/>
        </w:rPr>
      </w:pPr>
      <w:r>
        <w:rPr>
          <w:noProof/>
          <w:lang w:val="en-US"/>
        </w:rPr>
        <w:t>Strategic IT Manager</w:t>
      </w:r>
    </w:p>
    <w:p w14:paraId="56AF32E4" w14:textId="77777777" w:rsidR="00F45DFB" w:rsidRDefault="00F45DFB" w:rsidP="00F45DFB">
      <w:r>
        <w:rPr>
          <w:lang w:val="en-US"/>
        </w:rPr>
        <w:t>All of the above will be consulted via approval of the delegated decision</w:t>
      </w:r>
    </w:p>
    <w:p w14:paraId="1A403470" w14:textId="77777777" w:rsidR="00F45DFB" w:rsidRDefault="00F45DFB" w:rsidP="00F45DFB"/>
    <w:p w14:paraId="2C287DD6" w14:textId="77777777" w:rsidR="00F45DFB" w:rsidRDefault="00F45DFB" w:rsidP="00F45DFB">
      <w:pPr>
        <w:rPr>
          <w:b/>
          <w:sz w:val="28"/>
        </w:rPr>
      </w:pPr>
      <w:r>
        <w:rPr>
          <w:b/>
          <w:sz w:val="28"/>
        </w:rPr>
        <w:t>Supporting documentation:</w:t>
      </w:r>
    </w:p>
    <w:p w14:paraId="287049B8" w14:textId="77777777" w:rsidR="00F45DFB" w:rsidRDefault="00F45DFB" w:rsidP="00F45DFB">
      <w:pPr>
        <w:rPr>
          <w:b/>
          <w:sz w:val="28"/>
        </w:rPr>
      </w:pPr>
    </w:p>
    <w:p w14:paraId="76C8DC8D" w14:textId="77777777" w:rsidR="00F45DFB" w:rsidRDefault="00F45DFB" w:rsidP="00F45DFB">
      <w:r>
        <w:t>There are no supporting documents for this decision</w:t>
      </w:r>
    </w:p>
    <w:p w14:paraId="12C1FCB8" w14:textId="77777777" w:rsidR="00F45DFB" w:rsidRDefault="00F45DFB" w:rsidP="00F45DFB"/>
    <w:p w14:paraId="3708DD1C" w14:textId="77777777" w:rsidR="00F45DFB" w:rsidRDefault="00F45DFB" w:rsidP="00F45DFB">
      <w:pPr>
        <w:rPr>
          <w:b/>
          <w:sz w:val="28"/>
        </w:rPr>
      </w:pPr>
      <w:r>
        <w:rPr>
          <w:b/>
          <w:sz w:val="28"/>
        </w:rPr>
        <w:t>How and by when to make representations:</w:t>
      </w:r>
    </w:p>
    <w:p w14:paraId="6A1752D6" w14:textId="77777777" w:rsidR="00F45DFB" w:rsidRDefault="00F45DFB" w:rsidP="00F45DFB">
      <w:pPr>
        <w:rPr>
          <w:b/>
          <w:sz w:val="28"/>
        </w:rPr>
      </w:pPr>
    </w:p>
    <w:p w14:paraId="1BD1C984" w14:textId="4023803B" w:rsidR="00F45DFB" w:rsidRDefault="00F45DFB" w:rsidP="00F45DFB">
      <w:r>
        <w:t>Representations should be made to Simon Jennings before 22 September 2020.</w:t>
      </w:r>
    </w:p>
    <w:p w14:paraId="5A2C8466" w14:textId="4D895FBF" w:rsidR="00F45DFB" w:rsidRDefault="00F45DFB" w:rsidP="00F45DFB">
      <w:pPr>
        <w:rPr>
          <w:noProof/>
          <w:lang w:val="en-US"/>
        </w:rPr>
      </w:pPr>
      <w:r>
        <w:t xml:space="preserve">Tel: </w:t>
      </w:r>
      <w:r>
        <w:rPr>
          <w:noProof/>
          <w:lang w:val="en-US"/>
        </w:rPr>
        <w:t>01287612647</w:t>
      </w:r>
    </w:p>
    <w:p w14:paraId="78E026C6" w14:textId="77777777" w:rsidR="00F45DFB" w:rsidRDefault="00F45DFB" w:rsidP="00F45DFB"/>
    <w:p w14:paraId="4A3C8572" w14:textId="4091AEE0" w:rsidR="00F45DFB" w:rsidRDefault="00F45DFB" w:rsidP="00F45DFB">
      <w:r>
        <w:t>First published in Forward Plan on 25 August 2020</w:t>
      </w:r>
    </w:p>
    <w:p w14:paraId="0ED848A6" w14:textId="77777777" w:rsidR="00F45DFB" w:rsidRDefault="00F45DFB" w:rsidP="00F45DFB"/>
    <w:p w14:paraId="1A67C0CE" w14:textId="6D7F2438" w:rsidR="00F45DFB" w:rsidRPr="008254C1" w:rsidRDefault="007634CD" w:rsidP="00F45DFB">
      <w:pPr>
        <w:rPr>
          <w:b/>
          <w:sz w:val="28"/>
          <w:szCs w:val="28"/>
        </w:rPr>
      </w:pPr>
      <w:r>
        <w:rPr>
          <w:noProof/>
        </w:rPr>
        <mc:AlternateContent>
          <mc:Choice Requires="wps">
            <w:drawing>
              <wp:anchor distT="0" distB="0" distL="114300" distR="114300" simplePos="0" relativeHeight="251658240" behindDoc="0" locked="0" layoutInCell="1" allowOverlap="1" wp14:anchorId="077C3754" wp14:editId="282D50BD">
                <wp:simplePos x="0" y="0"/>
                <wp:positionH relativeFrom="column">
                  <wp:posOffset>1494790</wp:posOffset>
                </wp:positionH>
                <wp:positionV relativeFrom="paragraph">
                  <wp:posOffset>460375</wp:posOffset>
                </wp:positionV>
                <wp:extent cx="1160780" cy="735965"/>
                <wp:effectExtent l="0" t="0" r="0" b="0"/>
                <wp:wrapNone/>
                <wp:docPr id="8"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35965"/>
                        </a:xfrm>
                        <a:prstGeom prst="rect">
                          <a:avLst/>
                        </a:prstGeom>
                        <a:solidFill>
                          <a:srgbClr val="FFFFFF"/>
                        </a:solidFill>
                        <a:ln w="6350">
                          <a:solidFill>
                            <a:srgbClr val="000000"/>
                          </a:solidFill>
                          <a:miter lim="800000"/>
                          <a:headEnd/>
                          <a:tailEnd/>
                        </a:ln>
                      </wps:spPr>
                      <wps:txbx>
                        <w:txbxContent>
                          <w:p w14:paraId="4363345B" w14:textId="179A1637" w:rsidR="00245CE7" w:rsidRDefault="00245CE7" w:rsidP="00A36733">
                            <w:r>
                              <w:object w:dxaOrig="1534" w:dyaOrig="997" w14:anchorId="6815221A">
                                <v:shape id="_x0000_i1092" type="#_x0000_t75" style="width:76.45pt;height:50.25pt">
                                  <v:imagedata r:id="rId142" o:title=""/>
                                </v:shape>
                                <o:OLEObject Type="Embed" ProgID="AcroExch.Document.DC" ShapeID="_x0000_i1092" DrawAspect="Icon" ObjectID="_1725969525" r:id="rId143"/>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077C3754" id="Text Box 262" o:spid="_x0000_s1078" type="#_x0000_t202" style="position:absolute;margin-left:117.7pt;margin-top:36.25pt;width:91.4pt;height:57.9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" strokeweight=".5pt">
                <v:textbox style="mso-fit-shape-to-text:t">
                  <w:txbxContent>
                    <w:p w14:paraId="4363345B" w14:textId="179A1637" w:rsidR="00245CE7" w:rsidRDefault="00245CE7" w:rsidP="00A36733">
                      <w:r>
                        <w:object w:dxaOrig="1534" w:dyaOrig="997" w14:anchorId="6815221A">
                          <v:shape id="_x0000_i1088" type="#_x0000_t75" style="width:76.45pt;height:50.25pt">
                            <v:imagedata r:id="rId144" o:title=""/>
                          </v:shape>
                          <o:OLEObject Type="Embed" ProgID="AcroExch.Document.DC" ShapeID="_x0000_i1088" DrawAspect="Icon" ObjectID="_1722152181" r:id="rId145"/>
                        </w:object>
                      </w:r>
                    </w:p>
                  </w:txbxContent>
                </v:textbox>
              </v:shape>
            </w:pict>
          </mc:Fallback>
        </mc:AlternateContent>
      </w:r>
      <w:r w:rsidR="00F45DFB" w:rsidRPr="008254C1">
        <w:rPr>
          <w:b/>
          <w:sz w:val="28"/>
          <w:szCs w:val="28"/>
        </w:rPr>
        <w:t>Following the Making of the decision, the decision form will be published here:</w:t>
      </w:r>
    </w:p>
    <w:p w14:paraId="195C50AA" w14:textId="77777777" w:rsidR="00F45DFB" w:rsidRDefault="00F45DFB" w:rsidP="00F45DFB"/>
    <w:p w14:paraId="058F5B95" w14:textId="2FEEAD81" w:rsidR="00F45DFB" w:rsidRDefault="00F45DFB" w:rsidP="00F45DFB"/>
    <w:p w14:paraId="7282F771" w14:textId="255B9221" w:rsidR="00F45DFB" w:rsidRDefault="00F45DFB" w:rsidP="00F45DFB"/>
    <w:p w14:paraId="4501BB01" w14:textId="6E6FE5FC" w:rsidR="00F45DFB" w:rsidRDefault="00F45DFB" w:rsidP="00F45DFB"/>
    <w:p w14:paraId="55D6DF78" w14:textId="1F07DE2B" w:rsidR="00F45DFB" w:rsidRDefault="00F45DFB" w:rsidP="00F45DFB"/>
    <w:p w14:paraId="0BE2E780" w14:textId="1AD7BEBE" w:rsidR="00736D7E" w:rsidRDefault="00736D7E" w:rsidP="00F45DFB"/>
    <w:p w14:paraId="61BD3D10" w14:textId="33DC77F0" w:rsidR="00736D7E" w:rsidRDefault="00736D7E" w:rsidP="00F45DFB"/>
    <w:p w14:paraId="2BF205F5" w14:textId="7EDB64B0" w:rsidR="00736D7E" w:rsidRDefault="00736D7E" w:rsidP="00F45DFB"/>
    <w:p w14:paraId="41B2A83A" w14:textId="7DEC8F4F" w:rsidR="00736D7E" w:rsidRDefault="00736D7E" w:rsidP="00F45DFB"/>
    <w:p w14:paraId="2B01BF88" w14:textId="511464EE" w:rsidR="00736D7E" w:rsidRDefault="00736D7E" w:rsidP="00736D7E">
      <w:pPr>
        <w:rPr>
          <w:b/>
          <w:sz w:val="28"/>
        </w:rPr>
      </w:pPr>
      <w:r>
        <w:rPr>
          <w:b/>
          <w:sz w:val="28"/>
        </w:rPr>
        <w:lastRenderedPageBreak/>
        <w:t xml:space="preserve">DECISION: RDD0006 </w:t>
      </w:r>
      <w:r>
        <w:rPr>
          <w:b/>
          <w:sz w:val="28"/>
          <w:szCs w:val="28"/>
          <w:lang w:val="en-US"/>
        </w:rPr>
        <w:t>NEPO Framework Contract – Water Supply and Services</w:t>
      </w:r>
    </w:p>
    <w:p w14:paraId="7D1D8AB0" w14:textId="77777777" w:rsidR="00736D7E" w:rsidRDefault="00736D7E" w:rsidP="00736D7E">
      <w:pPr>
        <w:rPr>
          <w:b/>
          <w:sz w:val="28"/>
        </w:rPr>
      </w:pPr>
    </w:p>
    <w:p w14:paraId="715E6A4F" w14:textId="77777777" w:rsidR="00736D7E" w:rsidRDefault="00736D7E" w:rsidP="00736D7E">
      <w:pPr>
        <w:rPr>
          <w:b/>
          <w:sz w:val="28"/>
        </w:rPr>
      </w:pPr>
      <w:r>
        <w:rPr>
          <w:b/>
          <w:sz w:val="28"/>
        </w:rPr>
        <w:t xml:space="preserve">Nature of the decision: </w:t>
      </w:r>
    </w:p>
    <w:p w14:paraId="4E2159F3" w14:textId="77777777" w:rsidR="00736D7E" w:rsidRDefault="00736D7E" w:rsidP="00736D7E">
      <w:pPr>
        <w:rPr>
          <w:b/>
          <w:sz w:val="28"/>
        </w:rPr>
      </w:pPr>
    </w:p>
    <w:p w14:paraId="7084A5DA" w14:textId="12E33462" w:rsidR="00736D7E" w:rsidRDefault="00736D7E" w:rsidP="00736D7E">
      <w:pPr>
        <w:rPr>
          <w:noProof/>
          <w:lang w:val="en-US"/>
        </w:rPr>
      </w:pPr>
      <w:r>
        <w:rPr>
          <w:lang w:val="en-US"/>
        </w:rPr>
        <w:t xml:space="preserve">To </w:t>
      </w:r>
      <w:r w:rsidRPr="00654D63">
        <w:rPr>
          <w:lang w:val="en-US"/>
        </w:rPr>
        <w:t xml:space="preserve">participate via call off </w:t>
      </w:r>
      <w:r>
        <w:rPr>
          <w:lang w:val="en-US"/>
        </w:rPr>
        <w:t>in</w:t>
      </w:r>
      <w:r w:rsidRPr="00654D63">
        <w:rPr>
          <w:lang w:val="en-US"/>
        </w:rPr>
        <w:t xml:space="preserve"> the NEPO Framework </w:t>
      </w:r>
      <w:r>
        <w:rPr>
          <w:lang w:val="en-US"/>
        </w:rPr>
        <w:t xml:space="preserve">Contract </w:t>
      </w:r>
      <w:r w:rsidRPr="00654D63">
        <w:rPr>
          <w:lang w:val="en-US"/>
        </w:rPr>
        <w:t>for Water</w:t>
      </w:r>
      <w:r>
        <w:rPr>
          <w:lang w:val="en-US"/>
        </w:rPr>
        <w:t xml:space="preserve"> Supply and services </w:t>
      </w:r>
      <w:r>
        <w:rPr>
          <w:noProof/>
          <w:lang w:val="en-US"/>
        </w:rPr>
        <w:t>to enable Redcar &amp; Cleveland Borough Council to participate in the contract from 1</w:t>
      </w:r>
      <w:r w:rsidRPr="00B84628">
        <w:rPr>
          <w:noProof/>
          <w:vertAlign w:val="superscript"/>
          <w:lang w:val="en-US"/>
        </w:rPr>
        <w:t>st</w:t>
      </w:r>
      <w:r>
        <w:rPr>
          <w:noProof/>
          <w:lang w:val="en-US"/>
        </w:rPr>
        <w:t xml:space="preserve"> April 2021. Delegated Power 450.</w:t>
      </w:r>
    </w:p>
    <w:p w14:paraId="2BDB8F96" w14:textId="77777777" w:rsidR="00736D7E" w:rsidRDefault="00736D7E" w:rsidP="00736D7E"/>
    <w:p w14:paraId="21203CD8" w14:textId="77777777" w:rsidR="00736D7E" w:rsidRDefault="00736D7E" w:rsidP="00736D7E">
      <w:pPr>
        <w:rPr>
          <w:b/>
          <w:sz w:val="28"/>
        </w:rPr>
      </w:pPr>
      <w:r>
        <w:rPr>
          <w:b/>
          <w:sz w:val="28"/>
        </w:rPr>
        <w:t>Who will make the decision?</w:t>
      </w:r>
    </w:p>
    <w:p w14:paraId="6CCAEBA7" w14:textId="77777777" w:rsidR="00736D7E" w:rsidRDefault="00736D7E" w:rsidP="00736D7E">
      <w:pPr>
        <w:rPr>
          <w:b/>
          <w:sz w:val="28"/>
        </w:rPr>
      </w:pPr>
    </w:p>
    <w:p w14:paraId="3FBF66EB" w14:textId="77777777" w:rsidR="00736D7E" w:rsidRDefault="00736D7E" w:rsidP="00736D7E">
      <w:r>
        <w:t>Councillor G Nightingale, Cabinet Member for Resources</w:t>
      </w:r>
    </w:p>
    <w:p w14:paraId="2CDC2BF3" w14:textId="77777777" w:rsidR="00736D7E" w:rsidRDefault="00736D7E" w:rsidP="00736D7E"/>
    <w:p w14:paraId="158ED64E" w14:textId="77777777" w:rsidR="00736D7E" w:rsidRDefault="00736D7E" w:rsidP="00736D7E">
      <w:pPr>
        <w:rPr>
          <w:b/>
          <w:sz w:val="28"/>
        </w:rPr>
      </w:pPr>
      <w:r>
        <w:rPr>
          <w:b/>
          <w:sz w:val="28"/>
        </w:rPr>
        <w:t>When is the decision to be taken?</w:t>
      </w:r>
    </w:p>
    <w:p w14:paraId="23C03DB0" w14:textId="77777777" w:rsidR="00736D7E" w:rsidRDefault="00736D7E" w:rsidP="00736D7E">
      <w:pPr>
        <w:rPr>
          <w:b/>
          <w:sz w:val="28"/>
        </w:rPr>
      </w:pPr>
    </w:p>
    <w:p w14:paraId="210B4A21" w14:textId="295BD20F" w:rsidR="00736D7E" w:rsidRDefault="00736D7E" w:rsidP="00736D7E">
      <w:r>
        <w:t>February 2021</w:t>
      </w:r>
    </w:p>
    <w:p w14:paraId="49278883" w14:textId="77777777" w:rsidR="00736D7E" w:rsidRDefault="00736D7E" w:rsidP="00736D7E"/>
    <w:p w14:paraId="0CACF018" w14:textId="77777777" w:rsidR="00736D7E" w:rsidRDefault="00736D7E" w:rsidP="00736D7E">
      <w:pPr>
        <w:rPr>
          <w:b/>
          <w:sz w:val="28"/>
        </w:rPr>
      </w:pPr>
      <w:r>
        <w:rPr>
          <w:b/>
          <w:sz w:val="28"/>
        </w:rPr>
        <w:t>Who will be consulted and how?</w:t>
      </w:r>
    </w:p>
    <w:p w14:paraId="61838EC6" w14:textId="77777777" w:rsidR="00736D7E" w:rsidRDefault="00736D7E" w:rsidP="00736D7E">
      <w:pPr>
        <w:rPr>
          <w:b/>
          <w:sz w:val="28"/>
        </w:rPr>
      </w:pPr>
    </w:p>
    <w:p w14:paraId="0F093BC4" w14:textId="77777777" w:rsidR="00736D7E" w:rsidRDefault="00736D7E" w:rsidP="00736D7E">
      <w:pPr>
        <w:rPr>
          <w:noProof/>
          <w:lang w:val="en-US"/>
        </w:rPr>
      </w:pPr>
      <w:r>
        <w:rPr>
          <w:noProof/>
          <w:lang w:val="en-US"/>
        </w:rPr>
        <w:t>Cabinet Member for Resources</w:t>
      </w:r>
    </w:p>
    <w:p w14:paraId="70468F03" w14:textId="77777777" w:rsidR="00736D7E" w:rsidRDefault="00736D7E" w:rsidP="00736D7E">
      <w:pPr>
        <w:rPr>
          <w:noProof/>
          <w:lang w:val="en-US"/>
        </w:rPr>
      </w:pPr>
      <w:r>
        <w:rPr>
          <w:noProof/>
          <w:lang w:val="en-US"/>
        </w:rPr>
        <w:t>Chief Finance Officer</w:t>
      </w:r>
    </w:p>
    <w:p w14:paraId="5DE96ADC" w14:textId="16708ADB" w:rsidR="00736D7E" w:rsidRDefault="00736D7E" w:rsidP="00736D7E">
      <w:pPr>
        <w:rPr>
          <w:noProof/>
          <w:lang w:val="en-US"/>
        </w:rPr>
      </w:pPr>
      <w:r>
        <w:rPr>
          <w:noProof/>
          <w:lang w:val="en-US"/>
        </w:rPr>
        <w:t>Chief Legal Officer</w:t>
      </w:r>
    </w:p>
    <w:p w14:paraId="768BBFD5" w14:textId="3DC9B92C" w:rsidR="00736D7E" w:rsidRDefault="00736D7E" w:rsidP="00736D7E">
      <w:pPr>
        <w:rPr>
          <w:lang w:val="en-US"/>
        </w:rPr>
      </w:pPr>
      <w:r>
        <w:rPr>
          <w:noProof/>
          <w:lang w:val="en-US"/>
        </w:rPr>
        <w:t>Managing Director</w:t>
      </w:r>
    </w:p>
    <w:p w14:paraId="5EB57507" w14:textId="77777777" w:rsidR="00736D7E" w:rsidRDefault="00736D7E" w:rsidP="00736D7E">
      <w:r>
        <w:rPr>
          <w:lang w:val="en-US"/>
        </w:rPr>
        <w:t>All of the above will be consulted via approval of the delegated decision</w:t>
      </w:r>
    </w:p>
    <w:p w14:paraId="72577817" w14:textId="77777777" w:rsidR="00736D7E" w:rsidRDefault="00736D7E" w:rsidP="00736D7E"/>
    <w:p w14:paraId="20A6EF70" w14:textId="77777777" w:rsidR="00736D7E" w:rsidRDefault="00736D7E" w:rsidP="00736D7E">
      <w:pPr>
        <w:rPr>
          <w:b/>
          <w:sz w:val="28"/>
        </w:rPr>
      </w:pPr>
      <w:r>
        <w:rPr>
          <w:b/>
          <w:sz w:val="28"/>
        </w:rPr>
        <w:t>Supporting documentation:</w:t>
      </w:r>
    </w:p>
    <w:p w14:paraId="3F3C5083" w14:textId="77777777" w:rsidR="00736D7E" w:rsidRDefault="00736D7E" w:rsidP="00736D7E">
      <w:pPr>
        <w:rPr>
          <w:b/>
          <w:sz w:val="28"/>
        </w:rPr>
      </w:pPr>
    </w:p>
    <w:p w14:paraId="07E98D9B" w14:textId="77777777" w:rsidR="00736D7E" w:rsidRDefault="00736D7E" w:rsidP="00736D7E">
      <w:r>
        <w:t>There are no supporting documents for this decision</w:t>
      </w:r>
    </w:p>
    <w:p w14:paraId="25EA28E2" w14:textId="77777777" w:rsidR="00736D7E" w:rsidRDefault="00736D7E" w:rsidP="00736D7E"/>
    <w:p w14:paraId="232F3B13" w14:textId="77777777" w:rsidR="00736D7E" w:rsidRDefault="00736D7E" w:rsidP="00736D7E">
      <w:pPr>
        <w:rPr>
          <w:b/>
          <w:sz w:val="28"/>
        </w:rPr>
      </w:pPr>
      <w:r>
        <w:rPr>
          <w:b/>
          <w:sz w:val="28"/>
        </w:rPr>
        <w:t>How and by when to make representations:</w:t>
      </w:r>
    </w:p>
    <w:p w14:paraId="65F9FAA0" w14:textId="77777777" w:rsidR="00736D7E" w:rsidRDefault="00736D7E" w:rsidP="00736D7E">
      <w:pPr>
        <w:rPr>
          <w:b/>
          <w:sz w:val="28"/>
        </w:rPr>
      </w:pPr>
    </w:p>
    <w:p w14:paraId="4210CB34" w14:textId="350CA54B" w:rsidR="00736D7E" w:rsidRDefault="00736D7E" w:rsidP="00736D7E">
      <w:r>
        <w:t>Representations should be made to Stewart Kerr before 18 February 2021.</w:t>
      </w:r>
    </w:p>
    <w:p w14:paraId="19506621" w14:textId="5DCAAEBF" w:rsidR="00736D7E" w:rsidRDefault="00736D7E" w:rsidP="00736D7E">
      <w:pPr>
        <w:rPr>
          <w:noProof/>
          <w:lang w:val="en-US"/>
        </w:rPr>
      </w:pPr>
      <w:r>
        <w:t xml:space="preserve">Tel: </w:t>
      </w:r>
      <w:r>
        <w:rPr>
          <w:noProof/>
          <w:lang w:val="en-US"/>
        </w:rPr>
        <w:t>01642 776946</w:t>
      </w:r>
    </w:p>
    <w:p w14:paraId="3C6ACA78" w14:textId="77777777" w:rsidR="00736D7E" w:rsidRDefault="00736D7E" w:rsidP="00736D7E"/>
    <w:p w14:paraId="67E62632" w14:textId="60FDED29" w:rsidR="00736D7E" w:rsidRDefault="00736D7E" w:rsidP="00736D7E">
      <w:r>
        <w:t>First published in Forward Plan on 21 January 2021</w:t>
      </w:r>
    </w:p>
    <w:p w14:paraId="03544CBF" w14:textId="77777777" w:rsidR="00736D7E" w:rsidRDefault="00736D7E" w:rsidP="00736D7E"/>
    <w:p w14:paraId="5410E32C" w14:textId="3E2BA8BD" w:rsidR="00736D7E" w:rsidRPr="008254C1" w:rsidRDefault="00736D7E" w:rsidP="00736D7E">
      <w:pPr>
        <w:rPr>
          <w:b/>
          <w:sz w:val="28"/>
          <w:szCs w:val="28"/>
        </w:rPr>
      </w:pPr>
      <w:r w:rsidRPr="008254C1">
        <w:rPr>
          <w:b/>
          <w:sz w:val="28"/>
          <w:szCs w:val="28"/>
        </w:rPr>
        <w:t>Following the Making of the decision, the decision form will be published here:</w:t>
      </w:r>
    </w:p>
    <w:p w14:paraId="26E7FA23" w14:textId="6405A5B6" w:rsidR="00736D7E" w:rsidRDefault="007634CD" w:rsidP="00736D7E">
      <w:r>
        <w:rPr>
          <w:noProof/>
        </w:rPr>
        <mc:AlternateContent>
          <mc:Choice Requires="wps">
            <w:drawing>
              <wp:anchor distT="0" distB="0" distL="114300" distR="114300" simplePos="0" relativeHeight="251683840" behindDoc="0" locked="0" layoutInCell="1" allowOverlap="1" wp14:anchorId="5A794CEE" wp14:editId="688F7EF0">
                <wp:simplePos x="0" y="0"/>
                <wp:positionH relativeFrom="column">
                  <wp:posOffset>2161540</wp:posOffset>
                </wp:positionH>
                <wp:positionV relativeFrom="paragraph">
                  <wp:posOffset>123825</wp:posOffset>
                </wp:positionV>
                <wp:extent cx="1151890" cy="726440"/>
                <wp:effectExtent l="0" t="0" r="0" b="0"/>
                <wp:wrapNone/>
                <wp:docPr id="7" name="Text Box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726440"/>
                        </a:xfrm>
                        <a:prstGeom prst="rect">
                          <a:avLst/>
                        </a:prstGeom>
                        <a:solidFill>
                          <a:srgbClr val="FFFFFF"/>
                        </a:solidFill>
                        <a:ln w="6350">
                          <a:solidFill>
                            <a:srgbClr val="000000"/>
                          </a:solidFill>
                          <a:miter lim="800000"/>
                          <a:headEnd/>
                          <a:tailEnd/>
                        </a:ln>
                      </wps:spPr>
                      <wps:txbx>
                        <w:txbxContent>
                          <w:p w14:paraId="3CF34D84" w14:textId="6E8FDFB8" w:rsidR="00245CE7" w:rsidRDefault="00245CE7" w:rsidP="000E6614">
                            <w:r>
                              <w:object w:dxaOrig="1534" w:dyaOrig="997" w14:anchorId="4112AB7C">
                                <v:shape id="_x0000_i1094" type="#_x0000_t75" style="width:75.8pt;height:49.5pt">
                                  <v:imagedata r:id="rId146" o:title=""/>
                                </v:shape>
                                <o:OLEObject Type="Embed" ProgID="AcroExch.Document.DC" ShapeID="_x0000_i1094" DrawAspect="Icon" ObjectID="_1725969526" r:id="rId147"/>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5A794CEE" id="Text Box 950" o:spid="_x0000_s1079" type="#_x0000_t202" style="position:absolute;margin-left:170.2pt;margin-top:9.75pt;width:90.7pt;height:57.2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" strokeweight=".5pt">
                <v:textbox style="mso-fit-shape-to-text:t">
                  <w:txbxContent>
                    <w:p w14:paraId="3CF34D84" w14:textId="6E8FDFB8" w:rsidR="00245CE7" w:rsidRDefault="00245CE7" w:rsidP="000E6614">
                      <w:r>
                        <w:object w:dxaOrig="1534" w:dyaOrig="997" w14:anchorId="4112AB7C">
                          <v:shape id="_x0000_i1090" type="#_x0000_t75" style="width:75.8pt;height:49.5pt">
                            <v:imagedata r:id="rId148" o:title=""/>
                          </v:shape>
                          <o:OLEObject Type="Embed" ProgID="AcroExch.Document.DC" ShapeID="_x0000_i1090" DrawAspect="Icon" ObjectID="_1722152182" r:id="rId149"/>
                        </w:object>
                      </w:r>
                    </w:p>
                  </w:txbxContent>
                </v:textbox>
              </v:shape>
            </w:pict>
          </mc:Fallback>
        </mc:AlternateContent>
      </w:r>
    </w:p>
    <w:p w14:paraId="2C73D174" w14:textId="77777777" w:rsidR="00736D7E" w:rsidRDefault="00736D7E" w:rsidP="00736D7E"/>
    <w:p w14:paraId="72372694" w14:textId="5CAEC96D" w:rsidR="00736D7E" w:rsidRDefault="00736D7E" w:rsidP="00736D7E"/>
    <w:p w14:paraId="48CFFAFE" w14:textId="77777777" w:rsidR="00736D7E" w:rsidRDefault="00736D7E" w:rsidP="00736D7E"/>
    <w:p w14:paraId="6DDCCC98" w14:textId="77777777" w:rsidR="00736D7E" w:rsidRDefault="00736D7E" w:rsidP="00736D7E"/>
    <w:p w14:paraId="7742CC85" w14:textId="0E2D7BBE" w:rsidR="00736D7E" w:rsidRDefault="00736D7E" w:rsidP="00F45DFB"/>
    <w:p w14:paraId="0DD2D839" w14:textId="2C59357E" w:rsidR="00033C35" w:rsidRDefault="00033C35" w:rsidP="00033C35">
      <w:pPr>
        <w:rPr>
          <w:b/>
          <w:sz w:val="28"/>
        </w:rPr>
      </w:pPr>
      <w:r>
        <w:rPr>
          <w:b/>
          <w:sz w:val="28"/>
        </w:rPr>
        <w:lastRenderedPageBreak/>
        <w:t xml:space="preserve">DECISION: RDD0007 </w:t>
      </w:r>
      <w:r>
        <w:rPr>
          <w:b/>
          <w:sz w:val="28"/>
          <w:szCs w:val="28"/>
          <w:lang w:val="en-US"/>
        </w:rPr>
        <w:t>Variation to PFI Contract for offices at Redcar, Guisborough &amp; South Bank – removal of FFE provisions &amp; transfer of land</w:t>
      </w:r>
    </w:p>
    <w:p w14:paraId="6CBDA9AB" w14:textId="77777777" w:rsidR="00033C35" w:rsidRDefault="00033C35" w:rsidP="00033C35">
      <w:pPr>
        <w:rPr>
          <w:b/>
          <w:sz w:val="28"/>
        </w:rPr>
      </w:pPr>
    </w:p>
    <w:p w14:paraId="4322F058" w14:textId="77777777" w:rsidR="00033C35" w:rsidRDefault="00033C35" w:rsidP="00033C35">
      <w:pPr>
        <w:rPr>
          <w:b/>
          <w:sz w:val="28"/>
        </w:rPr>
      </w:pPr>
      <w:r>
        <w:rPr>
          <w:b/>
          <w:sz w:val="28"/>
        </w:rPr>
        <w:t xml:space="preserve">Nature of the decision: </w:t>
      </w:r>
    </w:p>
    <w:p w14:paraId="2E6B371D" w14:textId="77777777" w:rsidR="00033C35" w:rsidRDefault="00033C35" w:rsidP="00033C35">
      <w:pPr>
        <w:rPr>
          <w:b/>
          <w:sz w:val="28"/>
        </w:rPr>
      </w:pPr>
    </w:p>
    <w:p w14:paraId="055E1617" w14:textId="77777777" w:rsidR="00033C35" w:rsidRDefault="00033C35" w:rsidP="00033C35">
      <w:pPr>
        <w:rPr>
          <w:noProof/>
          <w:lang w:val="en-US"/>
        </w:rPr>
      </w:pPr>
      <w:r w:rsidRPr="008261FB">
        <w:rPr>
          <w:noProof/>
          <w:lang w:val="en-US"/>
        </w:rPr>
        <w:t>To remove identified, agreed loose furniture and equipment from the original PFI contract into RCBC ownership and control, by means of producing a Deed of Variation, via variation provisions included within the original PFI contract</w:t>
      </w:r>
      <w:r>
        <w:rPr>
          <w:noProof/>
          <w:lang w:val="en-US"/>
        </w:rPr>
        <w:t xml:space="preserve"> (PFI Agreement relating to Project for Offices at Guisborough, Redcar &amp; South Bank)</w:t>
      </w:r>
    </w:p>
    <w:p w14:paraId="058226C2" w14:textId="77777777" w:rsidR="00033C35" w:rsidRDefault="00033C35" w:rsidP="00033C35">
      <w:pPr>
        <w:rPr>
          <w:noProof/>
          <w:lang w:val="en-US"/>
        </w:rPr>
      </w:pPr>
    </w:p>
    <w:p w14:paraId="622E1086" w14:textId="6D158F01" w:rsidR="00033C35" w:rsidRDefault="00033C35" w:rsidP="00033C35">
      <w:pPr>
        <w:rPr>
          <w:noProof/>
          <w:lang w:val="en-US"/>
        </w:rPr>
      </w:pPr>
      <w:r w:rsidRPr="008261FB">
        <w:rPr>
          <w:noProof/>
          <w:lang w:val="en-US"/>
        </w:rPr>
        <w:t xml:space="preserve">The Authority wish to realise substantial savings by implementing </w:t>
      </w:r>
      <w:r>
        <w:rPr>
          <w:noProof/>
          <w:lang w:val="en-US"/>
        </w:rPr>
        <w:t>a</w:t>
      </w:r>
      <w:r w:rsidRPr="008261FB">
        <w:rPr>
          <w:noProof/>
          <w:lang w:val="en-US"/>
        </w:rPr>
        <w:t xml:space="preserve"> Deed of Variation for Reduced Monthly Unitary Charge payments to PFI for the remaining term of the project.</w:t>
      </w:r>
    </w:p>
    <w:p w14:paraId="1C3CDF57" w14:textId="77777777" w:rsidR="00033C35" w:rsidRDefault="00033C35" w:rsidP="00033C35"/>
    <w:p w14:paraId="6650CD57" w14:textId="77777777" w:rsidR="00033C35" w:rsidRDefault="00033C35" w:rsidP="00033C35">
      <w:pPr>
        <w:rPr>
          <w:b/>
          <w:sz w:val="28"/>
        </w:rPr>
      </w:pPr>
      <w:r>
        <w:rPr>
          <w:b/>
          <w:sz w:val="28"/>
        </w:rPr>
        <w:t>Who will make the decision?</w:t>
      </w:r>
    </w:p>
    <w:p w14:paraId="44E28069" w14:textId="77777777" w:rsidR="00033C35" w:rsidRDefault="00033C35" w:rsidP="00033C35">
      <w:pPr>
        <w:rPr>
          <w:b/>
          <w:sz w:val="28"/>
        </w:rPr>
      </w:pPr>
    </w:p>
    <w:p w14:paraId="40651503" w14:textId="77777777" w:rsidR="00033C35" w:rsidRDefault="00033C35" w:rsidP="00033C35">
      <w:r>
        <w:t>Councillor G Nightingale, Cabinet Member for Resources</w:t>
      </w:r>
    </w:p>
    <w:p w14:paraId="00E3D7E7" w14:textId="77777777" w:rsidR="00033C35" w:rsidRDefault="00033C35" w:rsidP="00033C35"/>
    <w:p w14:paraId="3FDE7B28" w14:textId="77777777" w:rsidR="00033C35" w:rsidRDefault="00033C35" w:rsidP="00033C35">
      <w:pPr>
        <w:rPr>
          <w:b/>
          <w:sz w:val="28"/>
        </w:rPr>
      </w:pPr>
      <w:r>
        <w:rPr>
          <w:b/>
          <w:sz w:val="28"/>
        </w:rPr>
        <w:t>When is the decision to be taken?</w:t>
      </w:r>
    </w:p>
    <w:p w14:paraId="552776E3" w14:textId="77777777" w:rsidR="00033C35" w:rsidRDefault="00033C35" w:rsidP="00033C35">
      <w:pPr>
        <w:rPr>
          <w:b/>
          <w:sz w:val="28"/>
        </w:rPr>
      </w:pPr>
    </w:p>
    <w:p w14:paraId="6608C119" w14:textId="0EA176CA" w:rsidR="00033C35" w:rsidRDefault="00033C35" w:rsidP="00033C35">
      <w:r>
        <w:t>March 2021</w:t>
      </w:r>
    </w:p>
    <w:p w14:paraId="78E4C5BA" w14:textId="77777777" w:rsidR="00033C35" w:rsidRDefault="00033C35" w:rsidP="00033C35"/>
    <w:p w14:paraId="7B82751D" w14:textId="77777777" w:rsidR="00033C35" w:rsidRDefault="00033C35" w:rsidP="00033C35">
      <w:pPr>
        <w:rPr>
          <w:b/>
          <w:sz w:val="28"/>
        </w:rPr>
      </w:pPr>
      <w:r>
        <w:rPr>
          <w:b/>
          <w:sz w:val="28"/>
        </w:rPr>
        <w:t>Who will be consulted and how?</w:t>
      </w:r>
    </w:p>
    <w:p w14:paraId="56D3E62D" w14:textId="1DF0EFE4" w:rsidR="00033C35" w:rsidRDefault="00033C35" w:rsidP="00033C35">
      <w:pPr>
        <w:rPr>
          <w:b/>
          <w:sz w:val="28"/>
        </w:rPr>
      </w:pPr>
    </w:p>
    <w:p w14:paraId="114DB8D6" w14:textId="77777777" w:rsidR="00033C35" w:rsidRDefault="00033C35" w:rsidP="00033C35">
      <w:pPr>
        <w:rPr>
          <w:noProof/>
          <w:lang w:val="en-US"/>
        </w:rPr>
      </w:pPr>
      <w:r>
        <w:rPr>
          <w:noProof/>
          <w:lang w:val="en-US"/>
        </w:rPr>
        <w:t>All parties to the original PFI contract have been consulted via both written and verbal correspondence, and are in agreement with the Deed of Variation being implemented.</w:t>
      </w:r>
    </w:p>
    <w:p w14:paraId="6DB8AAB4" w14:textId="77777777" w:rsidR="00033C35" w:rsidRDefault="00033C35" w:rsidP="00033C35">
      <w:pPr>
        <w:rPr>
          <w:noProof/>
          <w:lang w:val="en-US"/>
        </w:rPr>
      </w:pPr>
    </w:p>
    <w:p w14:paraId="1A3223F1" w14:textId="77777777" w:rsidR="00033C35" w:rsidRDefault="00033C35" w:rsidP="00033C35">
      <w:pPr>
        <w:rPr>
          <w:noProof/>
          <w:lang w:val="en-US"/>
        </w:rPr>
      </w:pPr>
      <w:r>
        <w:rPr>
          <w:noProof/>
          <w:lang w:val="en-US"/>
        </w:rPr>
        <w:t>Cabinet Member for Resources</w:t>
      </w:r>
    </w:p>
    <w:p w14:paraId="109994FE" w14:textId="77777777" w:rsidR="00033C35" w:rsidRDefault="00033C35" w:rsidP="00033C35">
      <w:pPr>
        <w:rPr>
          <w:noProof/>
          <w:lang w:val="en-US"/>
        </w:rPr>
      </w:pPr>
      <w:r>
        <w:rPr>
          <w:noProof/>
          <w:lang w:val="en-US"/>
        </w:rPr>
        <w:t>Chief Finance Officer</w:t>
      </w:r>
    </w:p>
    <w:p w14:paraId="6EF58FD7" w14:textId="77777777" w:rsidR="00033C35" w:rsidRDefault="00033C35" w:rsidP="00033C35">
      <w:pPr>
        <w:rPr>
          <w:noProof/>
          <w:lang w:val="en-US"/>
        </w:rPr>
      </w:pPr>
      <w:r>
        <w:rPr>
          <w:noProof/>
          <w:lang w:val="en-US"/>
        </w:rPr>
        <w:t>Chief Legal Officer</w:t>
      </w:r>
    </w:p>
    <w:p w14:paraId="5D9C1474" w14:textId="77777777" w:rsidR="00033C35" w:rsidRDefault="00033C35" w:rsidP="00033C35">
      <w:pPr>
        <w:rPr>
          <w:lang w:val="en-US"/>
        </w:rPr>
      </w:pPr>
      <w:r>
        <w:rPr>
          <w:noProof/>
          <w:lang w:val="en-US"/>
        </w:rPr>
        <w:t>Managing Director</w:t>
      </w:r>
    </w:p>
    <w:p w14:paraId="47C98EF7" w14:textId="77777777" w:rsidR="00033C35" w:rsidRDefault="00033C35" w:rsidP="00033C35">
      <w:r>
        <w:rPr>
          <w:lang w:val="en-US"/>
        </w:rPr>
        <w:t>All of the above will be consulted via approval of the delegated decision</w:t>
      </w:r>
    </w:p>
    <w:p w14:paraId="1A7E77FE" w14:textId="77777777" w:rsidR="00033C35" w:rsidRDefault="00033C35" w:rsidP="00033C35"/>
    <w:p w14:paraId="00CE1216" w14:textId="77777777" w:rsidR="00033C35" w:rsidRDefault="00033C35" w:rsidP="00033C35">
      <w:pPr>
        <w:rPr>
          <w:b/>
          <w:sz w:val="28"/>
        </w:rPr>
      </w:pPr>
      <w:r>
        <w:rPr>
          <w:b/>
          <w:sz w:val="28"/>
        </w:rPr>
        <w:t>Supporting documentation:</w:t>
      </w:r>
    </w:p>
    <w:p w14:paraId="7C987C0D" w14:textId="77777777" w:rsidR="00033C35" w:rsidRDefault="00033C35" w:rsidP="00033C35">
      <w:pPr>
        <w:rPr>
          <w:b/>
          <w:sz w:val="28"/>
        </w:rPr>
      </w:pPr>
    </w:p>
    <w:p w14:paraId="00DC096C" w14:textId="77777777" w:rsidR="00033C35" w:rsidRDefault="00033C35" w:rsidP="00033C35">
      <w:r>
        <w:t>There are no supporting documents for this decision</w:t>
      </w:r>
    </w:p>
    <w:p w14:paraId="14621548" w14:textId="77777777" w:rsidR="00033C35" w:rsidRDefault="00033C35" w:rsidP="00033C35"/>
    <w:p w14:paraId="11D7229C" w14:textId="77777777" w:rsidR="00033C35" w:rsidRDefault="00033C35" w:rsidP="00033C35">
      <w:pPr>
        <w:rPr>
          <w:b/>
          <w:sz w:val="28"/>
        </w:rPr>
      </w:pPr>
      <w:r>
        <w:rPr>
          <w:b/>
          <w:sz w:val="28"/>
        </w:rPr>
        <w:t>How and by when to make representations:</w:t>
      </w:r>
    </w:p>
    <w:p w14:paraId="0557632D" w14:textId="77777777" w:rsidR="00033C35" w:rsidRDefault="00033C35" w:rsidP="00033C35">
      <w:pPr>
        <w:rPr>
          <w:b/>
          <w:sz w:val="28"/>
        </w:rPr>
      </w:pPr>
    </w:p>
    <w:p w14:paraId="04845C6D" w14:textId="232FB17E" w:rsidR="00033C35" w:rsidRDefault="00033C35" w:rsidP="00033C35">
      <w:r>
        <w:t>Representations should be made to Steven Campbell before 19 March 2021.</w:t>
      </w:r>
    </w:p>
    <w:p w14:paraId="64DA7DBA" w14:textId="4A6491CD" w:rsidR="00033C35" w:rsidRDefault="00033C35" w:rsidP="00033C35">
      <w:pPr>
        <w:rPr>
          <w:noProof/>
          <w:lang w:val="en-US"/>
        </w:rPr>
      </w:pPr>
      <w:r>
        <w:t xml:space="preserve">Tel: </w:t>
      </w:r>
      <w:r>
        <w:rPr>
          <w:noProof/>
          <w:lang w:val="en-US"/>
        </w:rPr>
        <w:t>01642 776977</w:t>
      </w:r>
    </w:p>
    <w:p w14:paraId="2D162CA3" w14:textId="77777777" w:rsidR="00033C35" w:rsidRDefault="00033C35" w:rsidP="00033C35"/>
    <w:p w14:paraId="46BB4620" w14:textId="25AF16FD" w:rsidR="00033C35" w:rsidRDefault="00033C35" w:rsidP="00033C35">
      <w:r>
        <w:lastRenderedPageBreak/>
        <w:t>First published in Forward Plan on 19 February 2021</w:t>
      </w:r>
    </w:p>
    <w:p w14:paraId="197E1C75" w14:textId="77777777" w:rsidR="00033C35" w:rsidRDefault="00033C35" w:rsidP="00033C35"/>
    <w:p w14:paraId="16167E63" w14:textId="77777777" w:rsidR="00033C35" w:rsidRPr="008254C1" w:rsidRDefault="00033C35" w:rsidP="00033C35">
      <w:pPr>
        <w:rPr>
          <w:b/>
          <w:sz w:val="28"/>
          <w:szCs w:val="28"/>
        </w:rPr>
      </w:pPr>
      <w:r w:rsidRPr="008254C1">
        <w:rPr>
          <w:b/>
          <w:sz w:val="28"/>
          <w:szCs w:val="28"/>
        </w:rPr>
        <w:t>Following the Making of the decision, the decision form will be published here:</w:t>
      </w:r>
    </w:p>
    <w:p w14:paraId="77FB532F" w14:textId="6A0EFEEF" w:rsidR="00033C35" w:rsidRDefault="007634CD" w:rsidP="00033C35">
      <w:r>
        <w:rPr>
          <w:noProof/>
        </w:rPr>
        <mc:AlternateContent>
          <mc:Choice Requires="wps">
            <w:drawing>
              <wp:anchor distT="0" distB="0" distL="114300" distR="114300" simplePos="0" relativeHeight="251689984" behindDoc="0" locked="0" layoutInCell="1" allowOverlap="1" wp14:anchorId="10E22683" wp14:editId="2BF82778">
                <wp:simplePos x="0" y="0"/>
                <wp:positionH relativeFrom="column">
                  <wp:posOffset>2161540</wp:posOffset>
                </wp:positionH>
                <wp:positionV relativeFrom="paragraph">
                  <wp:posOffset>123825</wp:posOffset>
                </wp:positionV>
                <wp:extent cx="1151890" cy="726440"/>
                <wp:effectExtent l="0" t="0" r="0" b="0"/>
                <wp:wrapNone/>
                <wp:docPr id="6" name="Text Box 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726440"/>
                        </a:xfrm>
                        <a:prstGeom prst="rect">
                          <a:avLst/>
                        </a:prstGeom>
                        <a:solidFill>
                          <a:srgbClr val="FFFFFF"/>
                        </a:solidFill>
                        <a:ln w="6350">
                          <a:solidFill>
                            <a:srgbClr val="000000"/>
                          </a:solidFill>
                          <a:miter lim="800000"/>
                          <a:headEnd/>
                          <a:tailEnd/>
                        </a:ln>
                      </wps:spPr>
                      <wps:txbx>
                        <w:txbxContent>
                          <w:p w14:paraId="4EEC1B0D" w14:textId="124A19C1" w:rsidR="00245CE7" w:rsidRDefault="00CE1410" w:rsidP="00CE1410">
                            <w:r>
                              <w:object w:dxaOrig="1534" w:dyaOrig="997" w14:anchorId="3FCAC320">
                                <v:shape id="_x0000_i1096" type="#_x0000_t75" style="width:75.8pt;height:49.5pt">
                                  <v:imagedata r:id="rId150" o:title=""/>
                                </v:shape>
                                <o:OLEObject Type="Embed" ProgID="AcroExch.Document.DC" ShapeID="_x0000_i1096" DrawAspect="Icon" ObjectID="_1725969527" r:id="rId15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0E22683" id="Text Box 1182" o:spid="_x0000_s1080" type="#_x0000_t202" style="position:absolute;margin-left:170.2pt;margin-top:9.75pt;width:90.7pt;height:57.2pt;z-index:251689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" strokeweight=".5pt">
                <v:textbox style="mso-fit-shape-to-text:t">
                  <w:txbxContent>
                    <w:p w14:paraId="4EEC1B0D" w14:textId="124A19C1" w:rsidR="00245CE7" w:rsidRDefault="00CE1410" w:rsidP="00CE1410">
                      <w:r>
                        <w:object w:dxaOrig="1534" w:dyaOrig="997" w14:anchorId="3FCAC320">
                          <v:shape id="_x0000_i1092" type="#_x0000_t75" style="width:75.8pt;height:49.5pt">
                            <v:imagedata r:id="rId152" o:title=""/>
                          </v:shape>
                          <o:OLEObject Type="Embed" ProgID="AcroExch.Document.DC" ShapeID="_x0000_i1092" DrawAspect="Icon" ObjectID="_1722152183" r:id="rId153"/>
                        </w:object>
                      </w:r>
                    </w:p>
                  </w:txbxContent>
                </v:textbox>
              </v:shape>
            </w:pict>
          </mc:Fallback>
        </mc:AlternateContent>
      </w:r>
    </w:p>
    <w:p w14:paraId="7FB32D41" w14:textId="77777777" w:rsidR="00033C35" w:rsidRDefault="00033C35" w:rsidP="00033C35"/>
    <w:p w14:paraId="17DC0822" w14:textId="77777777" w:rsidR="00033C35" w:rsidRDefault="00033C35" w:rsidP="00033C35"/>
    <w:p w14:paraId="6F30BB05" w14:textId="77777777" w:rsidR="00033C35" w:rsidRDefault="00033C35" w:rsidP="00033C35"/>
    <w:p w14:paraId="3B839146" w14:textId="77777777" w:rsidR="00033C35" w:rsidRDefault="00033C35" w:rsidP="00033C35"/>
    <w:p w14:paraId="4168F7FB" w14:textId="77777777" w:rsidR="00033C35" w:rsidRDefault="00033C35" w:rsidP="00033C35"/>
    <w:p w14:paraId="01F0E086" w14:textId="21640A05" w:rsidR="00033C35" w:rsidRDefault="00033C35" w:rsidP="00F45DFB"/>
    <w:p w14:paraId="15E1160B" w14:textId="77176E9F" w:rsidR="00F7415D" w:rsidRDefault="00F7415D" w:rsidP="00F45DFB"/>
    <w:p w14:paraId="58FBC6AA" w14:textId="4E01602B" w:rsidR="00F7415D" w:rsidRDefault="00F7415D" w:rsidP="00F45DFB"/>
    <w:p w14:paraId="25D3277E" w14:textId="309EC665" w:rsidR="00F7415D" w:rsidRDefault="00F7415D" w:rsidP="00F45DFB"/>
    <w:p w14:paraId="562DDE51" w14:textId="38B6AA29" w:rsidR="00F7415D" w:rsidRDefault="00F7415D" w:rsidP="00F45DFB"/>
    <w:p w14:paraId="52AAAD7A" w14:textId="78CDFF34" w:rsidR="00F7415D" w:rsidRDefault="00F7415D" w:rsidP="00F45DFB"/>
    <w:p w14:paraId="11C45E96" w14:textId="356D5B29" w:rsidR="00F7415D" w:rsidRDefault="00F7415D" w:rsidP="00F45DFB"/>
    <w:p w14:paraId="3F4F165A" w14:textId="58194818" w:rsidR="00F7415D" w:rsidRDefault="00F7415D" w:rsidP="00F45DFB"/>
    <w:p w14:paraId="5CEFB2E8" w14:textId="72AF6796" w:rsidR="00F7415D" w:rsidRDefault="00F7415D" w:rsidP="00F45DFB"/>
    <w:p w14:paraId="4E25E89E" w14:textId="1F59CA72" w:rsidR="00F7415D" w:rsidRDefault="00F7415D" w:rsidP="00F45DFB"/>
    <w:p w14:paraId="52B8311C" w14:textId="7F40D3C3" w:rsidR="00F7415D" w:rsidRDefault="00F7415D" w:rsidP="00F45DFB"/>
    <w:p w14:paraId="7508E2D0" w14:textId="70F232E1" w:rsidR="00F7415D" w:rsidRDefault="00F7415D" w:rsidP="00F45DFB"/>
    <w:p w14:paraId="1696E28B" w14:textId="357DAB44" w:rsidR="00F7415D" w:rsidRDefault="00F7415D" w:rsidP="00F45DFB"/>
    <w:p w14:paraId="31200F18" w14:textId="35EFD8D2" w:rsidR="00F7415D" w:rsidRDefault="00F7415D" w:rsidP="00F45DFB"/>
    <w:p w14:paraId="4D5DC69B" w14:textId="21990BBE" w:rsidR="00F7415D" w:rsidRDefault="00F7415D" w:rsidP="00F45DFB"/>
    <w:p w14:paraId="07642CED" w14:textId="291C3CB7" w:rsidR="00F7415D" w:rsidRDefault="00F7415D" w:rsidP="00F45DFB"/>
    <w:p w14:paraId="3B52104C" w14:textId="564808F4" w:rsidR="00F7415D" w:rsidRDefault="00F7415D" w:rsidP="00F45DFB"/>
    <w:p w14:paraId="248C4E36" w14:textId="35A131BA" w:rsidR="00F7415D" w:rsidRDefault="00F7415D" w:rsidP="00F45DFB"/>
    <w:p w14:paraId="03FD8AAF" w14:textId="30BE1472" w:rsidR="00F7415D" w:rsidRDefault="00F7415D" w:rsidP="00F45DFB"/>
    <w:p w14:paraId="07232E16" w14:textId="6BABBF35" w:rsidR="00F7415D" w:rsidRDefault="00F7415D" w:rsidP="00F45DFB"/>
    <w:p w14:paraId="36D33D74" w14:textId="60E965E1" w:rsidR="00F7415D" w:rsidRDefault="00F7415D" w:rsidP="00F45DFB"/>
    <w:p w14:paraId="74F6414D" w14:textId="26341BA3" w:rsidR="00F7415D" w:rsidRDefault="00F7415D" w:rsidP="00F45DFB"/>
    <w:p w14:paraId="38150F03" w14:textId="1AEDB4EB" w:rsidR="00F7415D" w:rsidRDefault="00F7415D" w:rsidP="00F45DFB"/>
    <w:p w14:paraId="2C425225" w14:textId="075626D1" w:rsidR="00F7415D" w:rsidRDefault="00F7415D" w:rsidP="00F45DFB"/>
    <w:p w14:paraId="0F1BDD72" w14:textId="3B0B16C3" w:rsidR="00F7415D" w:rsidRDefault="00F7415D" w:rsidP="00F45DFB"/>
    <w:p w14:paraId="33750118" w14:textId="2AB7CFC9" w:rsidR="00F7415D" w:rsidRDefault="00F7415D" w:rsidP="00F45DFB"/>
    <w:p w14:paraId="68AB123B" w14:textId="05E754D4" w:rsidR="00F7415D" w:rsidRDefault="00F7415D" w:rsidP="00F45DFB"/>
    <w:p w14:paraId="16ADF201" w14:textId="2A29D18D" w:rsidR="00F7415D" w:rsidRDefault="00F7415D" w:rsidP="00F45DFB"/>
    <w:p w14:paraId="2158E91D" w14:textId="6AF3BDAC" w:rsidR="00F7415D" w:rsidRDefault="00F7415D" w:rsidP="00F45DFB"/>
    <w:p w14:paraId="23C05BE8" w14:textId="2592A6D4" w:rsidR="00F7415D" w:rsidRDefault="00F7415D" w:rsidP="00F45DFB"/>
    <w:p w14:paraId="0616DACD" w14:textId="35D49E66" w:rsidR="00F7415D" w:rsidRDefault="00F7415D" w:rsidP="00F45DFB"/>
    <w:p w14:paraId="38CD842D" w14:textId="3F547303" w:rsidR="00F7415D" w:rsidRDefault="00F7415D" w:rsidP="00F45DFB"/>
    <w:p w14:paraId="25CD0A91" w14:textId="461B134C" w:rsidR="00F7415D" w:rsidRDefault="00F7415D" w:rsidP="00F45DFB"/>
    <w:p w14:paraId="17C03469" w14:textId="43A765E7" w:rsidR="00F7415D" w:rsidRDefault="00F7415D" w:rsidP="00F45DFB"/>
    <w:p w14:paraId="07FD2CE2" w14:textId="16AF850A" w:rsidR="00F7415D" w:rsidRDefault="00F7415D" w:rsidP="00F45DFB"/>
    <w:p w14:paraId="5AE8EBAF" w14:textId="34A68A17" w:rsidR="00F7415D" w:rsidRDefault="00F7415D" w:rsidP="00F45DFB"/>
    <w:p w14:paraId="5206B976" w14:textId="1EE1F514" w:rsidR="00F7415D" w:rsidRDefault="00F7415D" w:rsidP="00F7415D">
      <w:pPr>
        <w:rPr>
          <w:b/>
          <w:sz w:val="28"/>
        </w:rPr>
      </w:pPr>
      <w:r>
        <w:rPr>
          <w:b/>
          <w:sz w:val="28"/>
        </w:rPr>
        <w:lastRenderedPageBreak/>
        <w:t xml:space="preserve">DECISION: RDD0008 </w:t>
      </w:r>
      <w:r>
        <w:rPr>
          <w:b/>
          <w:sz w:val="28"/>
          <w:szCs w:val="28"/>
          <w:lang w:val="en-US"/>
        </w:rPr>
        <w:t>Capita ONE Education Management System – Contract Renewal</w:t>
      </w:r>
    </w:p>
    <w:p w14:paraId="6705D59B" w14:textId="77777777" w:rsidR="00F7415D" w:rsidRDefault="00F7415D" w:rsidP="00F7415D">
      <w:pPr>
        <w:rPr>
          <w:b/>
          <w:sz w:val="28"/>
        </w:rPr>
      </w:pPr>
    </w:p>
    <w:p w14:paraId="65E0912B" w14:textId="77777777" w:rsidR="00F7415D" w:rsidRDefault="00F7415D" w:rsidP="00F7415D">
      <w:pPr>
        <w:rPr>
          <w:b/>
          <w:sz w:val="28"/>
        </w:rPr>
      </w:pPr>
      <w:r>
        <w:rPr>
          <w:b/>
          <w:sz w:val="28"/>
        </w:rPr>
        <w:t xml:space="preserve">Nature of the decision: </w:t>
      </w:r>
    </w:p>
    <w:p w14:paraId="732E141B" w14:textId="77777777" w:rsidR="00F7415D" w:rsidRDefault="00F7415D" w:rsidP="00F7415D">
      <w:pPr>
        <w:rPr>
          <w:b/>
          <w:sz w:val="28"/>
        </w:rPr>
      </w:pPr>
    </w:p>
    <w:p w14:paraId="4883BCA0" w14:textId="77777777" w:rsidR="00F7415D" w:rsidRDefault="00F7415D" w:rsidP="00F7415D">
      <w:pPr>
        <w:rPr>
          <w:noProof/>
          <w:lang w:val="en-US"/>
        </w:rPr>
      </w:pPr>
      <w:r w:rsidRPr="003D2308">
        <w:rPr>
          <w:noProof/>
          <w:lang w:val="en-US"/>
        </w:rPr>
        <w:t xml:space="preserve">To award a 3-year </w:t>
      </w:r>
      <w:r>
        <w:rPr>
          <w:noProof/>
          <w:lang w:val="en-US"/>
        </w:rPr>
        <w:t xml:space="preserve">Capita ONE system </w:t>
      </w:r>
      <w:r w:rsidRPr="003D2308">
        <w:rPr>
          <w:noProof/>
          <w:lang w:val="en-US"/>
        </w:rPr>
        <w:t>support and maintenance contract to Capita Business Services Limited trading as Capita One, via</w:t>
      </w:r>
      <w:r>
        <w:rPr>
          <w:noProof/>
          <w:lang w:val="en-US"/>
        </w:rPr>
        <w:t xml:space="preserve"> the KCS Framework agreement:</w:t>
      </w:r>
    </w:p>
    <w:p w14:paraId="00E82091" w14:textId="77777777" w:rsidR="00F7415D" w:rsidRPr="003D2308" w:rsidRDefault="00F7415D" w:rsidP="00F7415D">
      <w:pPr>
        <w:rPr>
          <w:noProof/>
          <w:lang w:val="en-US"/>
        </w:rPr>
      </w:pPr>
      <w:r>
        <w:rPr>
          <w:noProof/>
          <w:lang w:val="en-US"/>
        </w:rPr>
        <w:t>(</w:t>
      </w:r>
      <w:r w:rsidRPr="00086CE7">
        <w:rPr>
          <w:noProof/>
          <w:lang w:val="en-US"/>
        </w:rPr>
        <w:t>https://www.kcs.co.uk/frameworks/software</w:t>
      </w:r>
      <w:r>
        <w:rPr>
          <w:noProof/>
          <w:lang w:val="en-US"/>
        </w:rPr>
        <w:t xml:space="preserve">) </w:t>
      </w:r>
    </w:p>
    <w:p w14:paraId="1273C099" w14:textId="6436175E" w:rsidR="00F7415D" w:rsidRDefault="00F7415D" w:rsidP="00F7415D">
      <w:pPr>
        <w:rPr>
          <w:noProof/>
          <w:lang w:val="en-US"/>
        </w:rPr>
      </w:pPr>
      <w:r w:rsidRPr="003D2308">
        <w:rPr>
          <w:noProof/>
          <w:lang w:val="en-US"/>
        </w:rPr>
        <w:t>The term of the contract will be from the 1st of April 2021 through to the 31st of March 2024.</w:t>
      </w:r>
    </w:p>
    <w:p w14:paraId="7DB07A15" w14:textId="77777777" w:rsidR="00F7415D" w:rsidRDefault="00F7415D" w:rsidP="00F7415D"/>
    <w:p w14:paraId="764862EC" w14:textId="77777777" w:rsidR="00F7415D" w:rsidRDefault="00F7415D" w:rsidP="00F7415D">
      <w:pPr>
        <w:rPr>
          <w:b/>
          <w:sz w:val="28"/>
        </w:rPr>
      </w:pPr>
      <w:r>
        <w:rPr>
          <w:b/>
          <w:sz w:val="28"/>
        </w:rPr>
        <w:t>Who will make the decision?</w:t>
      </w:r>
    </w:p>
    <w:p w14:paraId="5207FC22" w14:textId="77777777" w:rsidR="00F7415D" w:rsidRDefault="00F7415D" w:rsidP="00F7415D">
      <w:pPr>
        <w:rPr>
          <w:b/>
          <w:sz w:val="28"/>
        </w:rPr>
      </w:pPr>
    </w:p>
    <w:p w14:paraId="17607CB2" w14:textId="77777777" w:rsidR="00F7415D" w:rsidRDefault="00F7415D" w:rsidP="00F7415D">
      <w:r>
        <w:t>Councillor G Nightingale, Cabinet Member for Resources</w:t>
      </w:r>
    </w:p>
    <w:p w14:paraId="6B9C720F" w14:textId="77777777" w:rsidR="00F7415D" w:rsidRDefault="00F7415D" w:rsidP="00F7415D"/>
    <w:p w14:paraId="6BD08888" w14:textId="77777777" w:rsidR="00F7415D" w:rsidRDefault="00F7415D" w:rsidP="00F7415D">
      <w:pPr>
        <w:rPr>
          <w:b/>
          <w:sz w:val="28"/>
        </w:rPr>
      </w:pPr>
      <w:r>
        <w:rPr>
          <w:b/>
          <w:sz w:val="28"/>
        </w:rPr>
        <w:t>When is the decision to be taken?</w:t>
      </w:r>
    </w:p>
    <w:p w14:paraId="3A12B694" w14:textId="77777777" w:rsidR="00F7415D" w:rsidRDefault="00F7415D" w:rsidP="00F7415D">
      <w:pPr>
        <w:rPr>
          <w:b/>
          <w:sz w:val="28"/>
        </w:rPr>
      </w:pPr>
    </w:p>
    <w:p w14:paraId="7AF31844" w14:textId="7892D3B7" w:rsidR="00F7415D" w:rsidRDefault="00F7415D" w:rsidP="00F7415D">
      <w:r>
        <w:t>April 2021</w:t>
      </w:r>
    </w:p>
    <w:p w14:paraId="5AF6D400" w14:textId="77777777" w:rsidR="00F7415D" w:rsidRDefault="00F7415D" w:rsidP="00F7415D"/>
    <w:p w14:paraId="4A2FE209" w14:textId="77777777" w:rsidR="00F7415D" w:rsidRDefault="00F7415D" w:rsidP="00F7415D">
      <w:pPr>
        <w:rPr>
          <w:b/>
          <w:sz w:val="28"/>
        </w:rPr>
      </w:pPr>
      <w:r>
        <w:rPr>
          <w:b/>
          <w:sz w:val="28"/>
        </w:rPr>
        <w:t>Who will be consulted and how?</w:t>
      </w:r>
    </w:p>
    <w:p w14:paraId="29FF4B89" w14:textId="77777777" w:rsidR="00F7415D" w:rsidRDefault="00F7415D" w:rsidP="00F7415D">
      <w:pPr>
        <w:rPr>
          <w:b/>
          <w:sz w:val="28"/>
        </w:rPr>
      </w:pPr>
    </w:p>
    <w:p w14:paraId="353908E4" w14:textId="77777777" w:rsidR="00F7415D" w:rsidRDefault="00F7415D" w:rsidP="00F7415D">
      <w:pPr>
        <w:rPr>
          <w:noProof/>
          <w:lang w:val="en-US"/>
        </w:rPr>
      </w:pPr>
      <w:r>
        <w:rPr>
          <w:noProof/>
          <w:lang w:val="en-US"/>
        </w:rPr>
        <w:t>Cabinet Member for Resources</w:t>
      </w:r>
    </w:p>
    <w:p w14:paraId="6816DBCE" w14:textId="77777777" w:rsidR="00F7415D" w:rsidRDefault="00F7415D" w:rsidP="00F7415D">
      <w:pPr>
        <w:rPr>
          <w:noProof/>
          <w:lang w:val="en-US"/>
        </w:rPr>
      </w:pPr>
      <w:r>
        <w:rPr>
          <w:noProof/>
          <w:lang w:val="en-US"/>
        </w:rPr>
        <w:t>Chief Finance Officer</w:t>
      </w:r>
    </w:p>
    <w:p w14:paraId="4FFB6AE4" w14:textId="77777777" w:rsidR="00F7415D" w:rsidRDefault="00F7415D" w:rsidP="00F7415D">
      <w:pPr>
        <w:rPr>
          <w:noProof/>
          <w:lang w:val="en-US"/>
        </w:rPr>
      </w:pPr>
      <w:r>
        <w:rPr>
          <w:noProof/>
          <w:lang w:val="en-US"/>
        </w:rPr>
        <w:t>Chief Legal Officer</w:t>
      </w:r>
    </w:p>
    <w:p w14:paraId="7B408CBC" w14:textId="77777777" w:rsidR="00F7415D" w:rsidRDefault="00F7415D" w:rsidP="00F7415D">
      <w:pPr>
        <w:rPr>
          <w:lang w:val="en-US"/>
        </w:rPr>
      </w:pPr>
      <w:r>
        <w:rPr>
          <w:noProof/>
          <w:lang w:val="en-US"/>
        </w:rPr>
        <w:t>Managing Director</w:t>
      </w:r>
    </w:p>
    <w:p w14:paraId="7663F551" w14:textId="77777777" w:rsidR="00F7415D" w:rsidRDefault="00F7415D" w:rsidP="00F7415D">
      <w:r>
        <w:rPr>
          <w:lang w:val="en-US"/>
        </w:rPr>
        <w:t>All of the above will be consulted via approval of the delegated decision</w:t>
      </w:r>
    </w:p>
    <w:p w14:paraId="73C7095A" w14:textId="77777777" w:rsidR="00F7415D" w:rsidRDefault="00F7415D" w:rsidP="00F7415D"/>
    <w:p w14:paraId="35BEB550" w14:textId="77777777" w:rsidR="00F7415D" w:rsidRDefault="00F7415D" w:rsidP="00F7415D">
      <w:pPr>
        <w:rPr>
          <w:b/>
          <w:sz w:val="28"/>
        </w:rPr>
      </w:pPr>
      <w:r>
        <w:rPr>
          <w:b/>
          <w:sz w:val="28"/>
        </w:rPr>
        <w:t>Supporting documentation:</w:t>
      </w:r>
    </w:p>
    <w:p w14:paraId="703E7C07" w14:textId="77777777" w:rsidR="00F7415D" w:rsidRDefault="00F7415D" w:rsidP="00F7415D">
      <w:pPr>
        <w:rPr>
          <w:b/>
          <w:sz w:val="28"/>
        </w:rPr>
      </w:pPr>
    </w:p>
    <w:p w14:paraId="2828FAB3" w14:textId="77777777" w:rsidR="00F7415D" w:rsidRDefault="00F7415D" w:rsidP="00F7415D">
      <w:r>
        <w:t>There are no supporting documents for this decision</w:t>
      </w:r>
    </w:p>
    <w:p w14:paraId="47267D11" w14:textId="77777777" w:rsidR="00F7415D" w:rsidRDefault="00F7415D" w:rsidP="00F7415D"/>
    <w:p w14:paraId="2A98DF6D" w14:textId="77777777" w:rsidR="00F7415D" w:rsidRDefault="00F7415D" w:rsidP="00F7415D">
      <w:pPr>
        <w:rPr>
          <w:b/>
          <w:sz w:val="28"/>
        </w:rPr>
      </w:pPr>
      <w:r>
        <w:rPr>
          <w:b/>
          <w:sz w:val="28"/>
        </w:rPr>
        <w:t>How and by when to make representations:</w:t>
      </w:r>
    </w:p>
    <w:p w14:paraId="45C021CD" w14:textId="77777777" w:rsidR="00F7415D" w:rsidRDefault="00F7415D" w:rsidP="00F7415D">
      <w:pPr>
        <w:rPr>
          <w:b/>
          <w:sz w:val="28"/>
        </w:rPr>
      </w:pPr>
    </w:p>
    <w:p w14:paraId="76DDA111" w14:textId="401DFA50" w:rsidR="00F7415D" w:rsidRDefault="00F7415D" w:rsidP="00F7415D">
      <w:r>
        <w:t>Representations should be made to Brian Donnelly before 23 April 2021.</w:t>
      </w:r>
    </w:p>
    <w:p w14:paraId="2F790316" w14:textId="025CEA3C" w:rsidR="00F7415D" w:rsidRDefault="00F7415D" w:rsidP="00F7415D">
      <w:pPr>
        <w:rPr>
          <w:noProof/>
          <w:lang w:val="en-US"/>
        </w:rPr>
      </w:pPr>
      <w:r>
        <w:t xml:space="preserve">Tel: </w:t>
      </w:r>
      <w:r>
        <w:rPr>
          <w:noProof/>
          <w:lang w:val="en-US"/>
        </w:rPr>
        <w:t>07767 311526</w:t>
      </w:r>
    </w:p>
    <w:p w14:paraId="50782AD9" w14:textId="77777777" w:rsidR="00F7415D" w:rsidRDefault="00F7415D" w:rsidP="00F7415D"/>
    <w:p w14:paraId="2D10A817" w14:textId="49ED2B45" w:rsidR="00F7415D" w:rsidRDefault="00F7415D" w:rsidP="00F7415D">
      <w:r>
        <w:t>First published in Forward Plan on 26 March 2021</w:t>
      </w:r>
    </w:p>
    <w:p w14:paraId="730D4B5A" w14:textId="77777777" w:rsidR="00F7415D" w:rsidRDefault="00F7415D" w:rsidP="00F7415D"/>
    <w:p w14:paraId="6010A318" w14:textId="77777777" w:rsidR="00F7415D" w:rsidRPr="008254C1" w:rsidRDefault="00F7415D" w:rsidP="00F7415D">
      <w:pPr>
        <w:rPr>
          <w:b/>
          <w:sz w:val="28"/>
          <w:szCs w:val="28"/>
        </w:rPr>
      </w:pPr>
      <w:r w:rsidRPr="008254C1">
        <w:rPr>
          <w:b/>
          <w:sz w:val="28"/>
          <w:szCs w:val="28"/>
        </w:rPr>
        <w:t>Following the Making of the decision, the decision form will be published here:</w:t>
      </w:r>
    </w:p>
    <w:p w14:paraId="794DC308" w14:textId="5015645F" w:rsidR="00F7415D" w:rsidRDefault="007634CD" w:rsidP="00F7415D">
      <w:r>
        <w:rPr>
          <w:noProof/>
        </w:rPr>
        <mc:AlternateContent>
          <mc:Choice Requires="wps">
            <w:drawing>
              <wp:anchor distT="0" distB="0" distL="114300" distR="114300" simplePos="0" relativeHeight="251693056" behindDoc="0" locked="0" layoutInCell="1" allowOverlap="1" wp14:anchorId="1CFD598D" wp14:editId="71B5373F">
                <wp:simplePos x="0" y="0"/>
                <wp:positionH relativeFrom="column">
                  <wp:posOffset>2161540</wp:posOffset>
                </wp:positionH>
                <wp:positionV relativeFrom="paragraph">
                  <wp:posOffset>123825</wp:posOffset>
                </wp:positionV>
                <wp:extent cx="1160780" cy="726440"/>
                <wp:effectExtent l="0" t="0" r="0" b="0"/>
                <wp:wrapNone/>
                <wp:docPr id="5" name="Text Box 1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3E6147D2" w14:textId="48CE6CF3" w:rsidR="00F7415D" w:rsidRDefault="00BC6BDC" w:rsidP="00BC6BDC">
                            <w:r>
                              <w:object w:dxaOrig="1534" w:dyaOrig="997" w14:anchorId="4D36FD72">
                                <v:shape id="_x0000_i1098" type="#_x0000_t75" style="width:76.45pt;height:49.5pt">
                                  <v:imagedata r:id="rId154" o:title=""/>
                                </v:shape>
                                <o:OLEObject Type="Embed" ProgID="AcroExch.Document.DC" ShapeID="_x0000_i1098" DrawAspect="Icon" ObjectID="_1725969528" r:id="rId155"/>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CFD598D" id="Text Box 1340" o:spid="_x0000_s1081" type="#_x0000_t202" style="position:absolute;margin-left:170.2pt;margin-top:9.75pt;width:91.4pt;height:57.2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" strokeweight=".5pt">
                <v:textbox style="mso-fit-shape-to-text:t">
                  <w:txbxContent>
                    <w:p w14:paraId="3E6147D2" w14:textId="48CE6CF3" w:rsidR="00F7415D" w:rsidRDefault="00BC6BDC" w:rsidP="00BC6BDC">
                      <w:r>
                        <w:object w:dxaOrig="1534" w:dyaOrig="997" w14:anchorId="4D36FD72">
                          <v:shape id="_x0000_i1094" type="#_x0000_t75" style="width:76.45pt;height:49.5pt">
                            <v:imagedata r:id="rId156" o:title=""/>
                          </v:shape>
                          <o:OLEObject Type="Embed" ProgID="AcroExch.Document.DC" ShapeID="_x0000_i1094" DrawAspect="Icon" ObjectID="_1722152184" r:id="rId157"/>
                        </w:object>
                      </w:r>
                    </w:p>
                  </w:txbxContent>
                </v:textbox>
              </v:shape>
            </w:pict>
          </mc:Fallback>
        </mc:AlternateContent>
      </w:r>
    </w:p>
    <w:p w14:paraId="373FF8A7" w14:textId="6FF3D8AD" w:rsidR="00F7415D" w:rsidRDefault="00F7415D" w:rsidP="00F7415D"/>
    <w:p w14:paraId="78CC4A26" w14:textId="504583D2" w:rsidR="006C309B" w:rsidRDefault="006C309B" w:rsidP="00F7415D"/>
    <w:p w14:paraId="522BD66F" w14:textId="51BE8A55" w:rsidR="006C309B" w:rsidRDefault="006C309B" w:rsidP="006C309B">
      <w:pPr>
        <w:rPr>
          <w:b/>
          <w:sz w:val="28"/>
        </w:rPr>
      </w:pPr>
      <w:r>
        <w:rPr>
          <w:b/>
          <w:sz w:val="28"/>
        </w:rPr>
        <w:lastRenderedPageBreak/>
        <w:t xml:space="preserve">DECISION: RDD0009 </w:t>
      </w:r>
      <w:r>
        <w:rPr>
          <w:b/>
          <w:sz w:val="28"/>
          <w:szCs w:val="28"/>
          <w:lang w:val="en-US"/>
        </w:rPr>
        <w:t>Microsoft Enterprise Agreement</w:t>
      </w:r>
    </w:p>
    <w:p w14:paraId="76CE3DFB" w14:textId="77777777" w:rsidR="006C309B" w:rsidRDefault="006C309B" w:rsidP="006C309B">
      <w:pPr>
        <w:rPr>
          <w:b/>
          <w:sz w:val="28"/>
        </w:rPr>
      </w:pPr>
    </w:p>
    <w:p w14:paraId="612CC855" w14:textId="77777777" w:rsidR="006C309B" w:rsidRDefault="006C309B" w:rsidP="006C309B">
      <w:pPr>
        <w:rPr>
          <w:b/>
          <w:sz w:val="28"/>
        </w:rPr>
      </w:pPr>
      <w:r>
        <w:rPr>
          <w:b/>
          <w:sz w:val="28"/>
        </w:rPr>
        <w:t xml:space="preserve">Nature of the decision: </w:t>
      </w:r>
    </w:p>
    <w:p w14:paraId="0E0E525A" w14:textId="77777777" w:rsidR="006C309B" w:rsidRDefault="006C309B" w:rsidP="006C309B">
      <w:pPr>
        <w:rPr>
          <w:b/>
          <w:sz w:val="28"/>
        </w:rPr>
      </w:pPr>
    </w:p>
    <w:p w14:paraId="6F364A51" w14:textId="7061678A" w:rsidR="006C309B" w:rsidRDefault="006C309B" w:rsidP="006C309B">
      <w:pPr>
        <w:rPr>
          <w:lang w:val="en-US"/>
        </w:rPr>
      </w:pPr>
      <w:r w:rsidRPr="001B4EFC">
        <w:rPr>
          <w:noProof/>
          <w:lang w:val="en-US"/>
        </w:rPr>
        <w:t>Commence a procurement process in order to award a contract for the Microsoft Enterprise Agreement by calling off from an existing framework</w:t>
      </w:r>
    </w:p>
    <w:p w14:paraId="10CDF599" w14:textId="77777777" w:rsidR="006C309B" w:rsidRDefault="006C309B" w:rsidP="006C309B"/>
    <w:p w14:paraId="48539EE9" w14:textId="77777777" w:rsidR="006C309B" w:rsidRDefault="006C309B" w:rsidP="006C309B">
      <w:pPr>
        <w:rPr>
          <w:b/>
          <w:sz w:val="28"/>
        </w:rPr>
      </w:pPr>
      <w:r>
        <w:rPr>
          <w:b/>
          <w:sz w:val="28"/>
        </w:rPr>
        <w:t>Who will make the decision?</w:t>
      </w:r>
    </w:p>
    <w:p w14:paraId="4B04308D" w14:textId="77777777" w:rsidR="006C309B" w:rsidRDefault="006C309B" w:rsidP="006C309B">
      <w:pPr>
        <w:rPr>
          <w:b/>
          <w:sz w:val="28"/>
        </w:rPr>
      </w:pPr>
    </w:p>
    <w:p w14:paraId="7AC77E3D" w14:textId="77777777" w:rsidR="006C309B" w:rsidRDefault="006C309B" w:rsidP="006C309B">
      <w:r>
        <w:t>Councillor G Nightingale, Cabinet Member for Resources</w:t>
      </w:r>
    </w:p>
    <w:p w14:paraId="5242F560" w14:textId="77777777" w:rsidR="006C309B" w:rsidRDefault="006C309B" w:rsidP="006C309B"/>
    <w:p w14:paraId="6DCC5098" w14:textId="77777777" w:rsidR="006C309B" w:rsidRDefault="006C309B" w:rsidP="006C309B">
      <w:pPr>
        <w:rPr>
          <w:b/>
          <w:sz w:val="28"/>
        </w:rPr>
      </w:pPr>
      <w:r>
        <w:rPr>
          <w:b/>
          <w:sz w:val="28"/>
        </w:rPr>
        <w:t>When is the decision to be taken?</w:t>
      </w:r>
    </w:p>
    <w:p w14:paraId="523CC690" w14:textId="77777777" w:rsidR="006C309B" w:rsidRDefault="006C309B" w:rsidP="006C309B">
      <w:pPr>
        <w:rPr>
          <w:b/>
          <w:sz w:val="28"/>
        </w:rPr>
      </w:pPr>
    </w:p>
    <w:p w14:paraId="009A5929" w14:textId="2061E2FC" w:rsidR="006C309B" w:rsidRDefault="006C309B" w:rsidP="006C309B">
      <w:r>
        <w:t>June 2021</w:t>
      </w:r>
    </w:p>
    <w:p w14:paraId="3C5B1B03" w14:textId="77777777" w:rsidR="006C309B" w:rsidRDefault="006C309B" w:rsidP="006C309B"/>
    <w:p w14:paraId="0E2826DF" w14:textId="77777777" w:rsidR="006C309B" w:rsidRDefault="006C309B" w:rsidP="006C309B">
      <w:pPr>
        <w:rPr>
          <w:b/>
          <w:sz w:val="28"/>
        </w:rPr>
      </w:pPr>
      <w:r>
        <w:rPr>
          <w:b/>
          <w:sz w:val="28"/>
        </w:rPr>
        <w:t>Who will be consulted and how?</w:t>
      </w:r>
    </w:p>
    <w:p w14:paraId="356803B7" w14:textId="77777777" w:rsidR="006C309B" w:rsidRDefault="006C309B" w:rsidP="006C309B">
      <w:pPr>
        <w:rPr>
          <w:b/>
          <w:sz w:val="28"/>
        </w:rPr>
      </w:pPr>
    </w:p>
    <w:p w14:paraId="726360FD" w14:textId="77777777" w:rsidR="006C309B" w:rsidRDefault="006C309B" w:rsidP="006C309B">
      <w:pPr>
        <w:rPr>
          <w:noProof/>
          <w:lang w:val="en-US"/>
        </w:rPr>
      </w:pPr>
      <w:r>
        <w:rPr>
          <w:noProof/>
          <w:lang w:val="en-US"/>
        </w:rPr>
        <w:t>Cabinet Member for Resources</w:t>
      </w:r>
    </w:p>
    <w:p w14:paraId="698CBE1F" w14:textId="77777777" w:rsidR="006C309B" w:rsidRDefault="006C309B" w:rsidP="006C309B">
      <w:pPr>
        <w:rPr>
          <w:noProof/>
          <w:lang w:val="en-US"/>
        </w:rPr>
      </w:pPr>
      <w:r>
        <w:rPr>
          <w:noProof/>
          <w:lang w:val="en-US"/>
        </w:rPr>
        <w:t>Chief Finance Officer</w:t>
      </w:r>
    </w:p>
    <w:p w14:paraId="5766A0F9" w14:textId="77777777" w:rsidR="006C309B" w:rsidRDefault="006C309B" w:rsidP="006C309B">
      <w:pPr>
        <w:rPr>
          <w:noProof/>
          <w:lang w:val="en-US"/>
        </w:rPr>
      </w:pPr>
      <w:r>
        <w:rPr>
          <w:noProof/>
          <w:lang w:val="en-US"/>
        </w:rPr>
        <w:t>Chief Legal Officer</w:t>
      </w:r>
    </w:p>
    <w:p w14:paraId="173A5803" w14:textId="77777777" w:rsidR="006C309B" w:rsidRDefault="006C309B" w:rsidP="006C309B">
      <w:pPr>
        <w:rPr>
          <w:lang w:val="en-US"/>
        </w:rPr>
      </w:pPr>
      <w:r>
        <w:rPr>
          <w:lang w:val="en-US"/>
        </w:rPr>
        <w:t>Managing Director</w:t>
      </w:r>
    </w:p>
    <w:p w14:paraId="344F1F9E" w14:textId="77777777" w:rsidR="006C309B" w:rsidRDefault="006C309B" w:rsidP="006C309B">
      <w:r>
        <w:rPr>
          <w:lang w:val="en-US"/>
        </w:rPr>
        <w:t>All of the above will be consulted via approval of the delegated decision</w:t>
      </w:r>
    </w:p>
    <w:p w14:paraId="5A7CB089" w14:textId="77777777" w:rsidR="006C309B" w:rsidRDefault="006C309B" w:rsidP="006C309B"/>
    <w:p w14:paraId="7C8D6430" w14:textId="77777777" w:rsidR="006C309B" w:rsidRDefault="006C309B" w:rsidP="006C309B">
      <w:pPr>
        <w:rPr>
          <w:b/>
          <w:sz w:val="28"/>
        </w:rPr>
      </w:pPr>
      <w:r>
        <w:rPr>
          <w:b/>
          <w:sz w:val="28"/>
        </w:rPr>
        <w:t>Supporting documentation:</w:t>
      </w:r>
    </w:p>
    <w:p w14:paraId="57497F45" w14:textId="77777777" w:rsidR="006C309B" w:rsidRDefault="006C309B" w:rsidP="006C309B">
      <w:pPr>
        <w:rPr>
          <w:b/>
          <w:sz w:val="28"/>
        </w:rPr>
      </w:pPr>
    </w:p>
    <w:p w14:paraId="39A46165" w14:textId="77777777" w:rsidR="006C309B" w:rsidRDefault="006C309B" w:rsidP="006C309B">
      <w:r>
        <w:t>There are no supporting documents for this decision</w:t>
      </w:r>
    </w:p>
    <w:p w14:paraId="723925AC" w14:textId="77777777" w:rsidR="006C309B" w:rsidRDefault="006C309B" w:rsidP="006C309B"/>
    <w:p w14:paraId="15672A5A" w14:textId="77777777" w:rsidR="006C309B" w:rsidRDefault="006C309B" w:rsidP="006C309B">
      <w:pPr>
        <w:rPr>
          <w:b/>
          <w:sz w:val="28"/>
        </w:rPr>
      </w:pPr>
      <w:r>
        <w:rPr>
          <w:b/>
          <w:sz w:val="28"/>
        </w:rPr>
        <w:t>How and by when to make representations:</w:t>
      </w:r>
    </w:p>
    <w:p w14:paraId="31D083B5" w14:textId="77777777" w:rsidR="006C309B" w:rsidRDefault="006C309B" w:rsidP="006C309B">
      <w:pPr>
        <w:rPr>
          <w:b/>
          <w:sz w:val="28"/>
        </w:rPr>
      </w:pPr>
    </w:p>
    <w:p w14:paraId="27597565" w14:textId="24D1B55C" w:rsidR="006C309B" w:rsidRDefault="006C309B" w:rsidP="006C309B">
      <w:r>
        <w:t>Representations should be made to Simon Jennings before 8 June 2021.</w:t>
      </w:r>
    </w:p>
    <w:p w14:paraId="2DF977D6" w14:textId="27579447" w:rsidR="006C309B" w:rsidRDefault="006C309B" w:rsidP="006C309B">
      <w:pPr>
        <w:rPr>
          <w:noProof/>
          <w:lang w:val="en-US"/>
        </w:rPr>
      </w:pPr>
      <w:r>
        <w:t xml:space="preserve">Tel: </w:t>
      </w:r>
      <w:r>
        <w:rPr>
          <w:noProof/>
          <w:lang w:val="en-US"/>
        </w:rPr>
        <w:t>01287 612647</w:t>
      </w:r>
    </w:p>
    <w:p w14:paraId="567725E8" w14:textId="77777777" w:rsidR="006C309B" w:rsidRDefault="006C309B" w:rsidP="006C309B"/>
    <w:p w14:paraId="33F614F7" w14:textId="6AA7ED87" w:rsidR="006C309B" w:rsidRDefault="006C309B" w:rsidP="006C309B">
      <w:r>
        <w:t>First published in Forward Plan on 11 May 2021</w:t>
      </w:r>
    </w:p>
    <w:p w14:paraId="028F1FDA" w14:textId="77777777" w:rsidR="006C309B" w:rsidRDefault="006C309B" w:rsidP="006C309B"/>
    <w:p w14:paraId="47C592AF" w14:textId="61ECD689" w:rsidR="006C309B" w:rsidRPr="008254C1" w:rsidRDefault="006C309B" w:rsidP="006C309B">
      <w:pPr>
        <w:rPr>
          <w:b/>
          <w:sz w:val="28"/>
          <w:szCs w:val="28"/>
        </w:rPr>
      </w:pPr>
      <w:r w:rsidRPr="008254C1">
        <w:rPr>
          <w:b/>
          <w:sz w:val="28"/>
          <w:szCs w:val="28"/>
        </w:rPr>
        <w:t>Following the Making of the decision, the decision form will be published here:</w:t>
      </w:r>
    </w:p>
    <w:p w14:paraId="01992F07" w14:textId="7E9DC61F" w:rsidR="006C309B" w:rsidRDefault="007634CD" w:rsidP="006C309B">
      <w:r>
        <w:rPr>
          <w:noProof/>
        </w:rPr>
        <mc:AlternateContent>
          <mc:Choice Requires="wps">
            <w:drawing>
              <wp:anchor distT="0" distB="0" distL="114300" distR="114300" simplePos="0" relativeHeight="251698176" behindDoc="0" locked="0" layoutInCell="1" allowOverlap="1" wp14:anchorId="26D2C3EF" wp14:editId="0BA97297">
                <wp:simplePos x="0" y="0"/>
                <wp:positionH relativeFrom="column">
                  <wp:posOffset>2190115</wp:posOffset>
                </wp:positionH>
                <wp:positionV relativeFrom="paragraph">
                  <wp:posOffset>41910</wp:posOffset>
                </wp:positionV>
                <wp:extent cx="1323975" cy="1143000"/>
                <wp:effectExtent l="0" t="0" r="9525"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EB36DBB" w14:textId="57417E89" w:rsidR="006C309B" w:rsidRDefault="00FF35FD" w:rsidP="00FF35FD">
                            <w:r>
                              <w:object w:dxaOrig="1534" w:dyaOrig="997" w14:anchorId="5892019A">
                                <v:shape id="_x0000_i1100" type="#_x0000_t75" style="width:76.7pt;height:49.85pt">
                                  <v:imagedata r:id="rId158" o:title=""/>
                                </v:shape>
                                <o:OLEObject Type="Embed" ProgID="AcroExch.Document.DC" ShapeID="_x0000_i1100" DrawAspect="Icon" ObjectID="_1725969529" r:id="rId1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D2C3EF" id="_x0000_s1082" type="#_x0000_t202" style="position:absolute;margin-left:172.45pt;margin-top:3.3pt;width:104.25pt;height:90pt;z-index:251698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M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" fillcolor="window" strokeweight=".5pt">
                <v:path arrowok="t"/>
                <v:textbox style="mso-fit-shape-to-text:t">
                  <w:txbxContent>
                    <w:p w14:paraId="7EB36DBB" w14:textId="57417E89" w:rsidR="006C309B" w:rsidRDefault="00FF35FD" w:rsidP="00FF35FD">
                      <w:r>
                        <w:object w:dxaOrig="1534" w:dyaOrig="997" w14:anchorId="5892019A">
                          <v:shape id="_x0000_i1096" type="#_x0000_t75" style="width:76.7pt;height:49.85pt">
                            <v:imagedata r:id="rId160" o:title=""/>
                          </v:shape>
                          <o:OLEObject Type="Embed" ProgID="AcroExch.Document.DC" ShapeID="_x0000_i1096" DrawAspect="Icon" ObjectID="_1722152185" r:id="rId161"/>
                        </w:object>
                      </w:r>
                    </w:p>
                  </w:txbxContent>
                </v:textbox>
              </v:shape>
            </w:pict>
          </mc:Fallback>
        </mc:AlternateContent>
      </w:r>
    </w:p>
    <w:p w14:paraId="6CADD5CA" w14:textId="74212D2B" w:rsidR="006C309B" w:rsidRDefault="006C309B" w:rsidP="006C309B"/>
    <w:p w14:paraId="37CEC2F5" w14:textId="121A000E" w:rsidR="00A36D44" w:rsidRDefault="00A36D44" w:rsidP="006C309B"/>
    <w:p w14:paraId="0A80E4C4" w14:textId="0DD4F837" w:rsidR="00A36D44" w:rsidRDefault="00A36D44" w:rsidP="006C309B"/>
    <w:p w14:paraId="3E43149F" w14:textId="2E7AEBE8" w:rsidR="00A36D44" w:rsidRDefault="00A36D44" w:rsidP="006C309B"/>
    <w:p w14:paraId="3CB8FC72" w14:textId="1FB9811A" w:rsidR="00A36D44" w:rsidRDefault="00A36D44" w:rsidP="006C309B"/>
    <w:p w14:paraId="2A9A7433" w14:textId="02689363" w:rsidR="00A36D44" w:rsidRDefault="00A36D44" w:rsidP="006C309B"/>
    <w:p w14:paraId="00EADBB1" w14:textId="4CFAB48C" w:rsidR="00A36D44" w:rsidRDefault="00A36D44" w:rsidP="006C309B"/>
    <w:p w14:paraId="009F6343" w14:textId="1D0EF769" w:rsidR="00A36D44" w:rsidRDefault="00A36D44" w:rsidP="00A36D44">
      <w:pPr>
        <w:rPr>
          <w:b/>
          <w:sz w:val="28"/>
        </w:rPr>
      </w:pPr>
      <w:r>
        <w:rPr>
          <w:b/>
          <w:sz w:val="28"/>
        </w:rPr>
        <w:lastRenderedPageBreak/>
        <w:t xml:space="preserve">DECISION: RDD0010 </w:t>
      </w:r>
      <w:r>
        <w:rPr>
          <w:b/>
          <w:sz w:val="28"/>
          <w:szCs w:val="28"/>
          <w:lang w:val="en-US"/>
        </w:rPr>
        <w:t>Redcar Town Deal Landscape Architect Consultant Procurement</w:t>
      </w:r>
    </w:p>
    <w:p w14:paraId="7DAFA23B" w14:textId="77777777" w:rsidR="00A36D44" w:rsidRDefault="00A36D44" w:rsidP="00A36D44">
      <w:pPr>
        <w:rPr>
          <w:b/>
          <w:sz w:val="28"/>
        </w:rPr>
      </w:pPr>
    </w:p>
    <w:p w14:paraId="55EFA7AC" w14:textId="77777777" w:rsidR="00A36D44" w:rsidRDefault="00A36D44" w:rsidP="00A36D44">
      <w:pPr>
        <w:rPr>
          <w:b/>
          <w:sz w:val="28"/>
        </w:rPr>
      </w:pPr>
      <w:r>
        <w:rPr>
          <w:b/>
          <w:sz w:val="28"/>
        </w:rPr>
        <w:t xml:space="preserve">Nature of the decision: </w:t>
      </w:r>
    </w:p>
    <w:p w14:paraId="660048A0" w14:textId="77777777" w:rsidR="00A36D44" w:rsidRDefault="00A36D44" w:rsidP="00A36D44">
      <w:pPr>
        <w:rPr>
          <w:b/>
          <w:sz w:val="28"/>
        </w:rPr>
      </w:pPr>
    </w:p>
    <w:p w14:paraId="33EF057B" w14:textId="1236B821" w:rsidR="00A36D44" w:rsidRDefault="00A36D44" w:rsidP="00A36D44">
      <w:pPr>
        <w:rPr>
          <w:lang w:val="en-US"/>
        </w:rPr>
      </w:pPr>
      <w:r>
        <w:rPr>
          <w:noProof/>
          <w:lang w:val="en-US"/>
        </w:rPr>
        <w:t>To appoint consultant for Redcar Town Deal for a Landscape Architect led multi-disciplinary consultancy team for the the public realm works.</w:t>
      </w:r>
    </w:p>
    <w:p w14:paraId="73B213FA" w14:textId="77777777" w:rsidR="00A36D44" w:rsidRDefault="00A36D44" w:rsidP="00A36D44"/>
    <w:p w14:paraId="11B544ED" w14:textId="77777777" w:rsidR="00A36D44" w:rsidRDefault="00A36D44" w:rsidP="00A36D44">
      <w:pPr>
        <w:rPr>
          <w:b/>
          <w:sz w:val="28"/>
        </w:rPr>
      </w:pPr>
      <w:r>
        <w:rPr>
          <w:b/>
          <w:sz w:val="28"/>
        </w:rPr>
        <w:t>Who will make the decision?</w:t>
      </w:r>
    </w:p>
    <w:p w14:paraId="7221E92C" w14:textId="77777777" w:rsidR="00A36D44" w:rsidRDefault="00A36D44" w:rsidP="00A36D44">
      <w:pPr>
        <w:rPr>
          <w:b/>
          <w:sz w:val="28"/>
        </w:rPr>
      </w:pPr>
    </w:p>
    <w:p w14:paraId="19FB3C37" w14:textId="57FC2FEE" w:rsidR="00A36D44" w:rsidRDefault="00A36D44" w:rsidP="00A36D44">
      <w:r>
        <w:t>Councillor Davies, Cabinet Member for Economic Growth</w:t>
      </w:r>
    </w:p>
    <w:p w14:paraId="5641CDF0" w14:textId="77777777" w:rsidR="00A36D44" w:rsidRDefault="00A36D44" w:rsidP="00A36D44"/>
    <w:p w14:paraId="358666BA" w14:textId="77777777" w:rsidR="00A36D44" w:rsidRDefault="00A36D44" w:rsidP="00A36D44">
      <w:pPr>
        <w:rPr>
          <w:b/>
          <w:sz w:val="28"/>
        </w:rPr>
      </w:pPr>
      <w:r>
        <w:rPr>
          <w:b/>
          <w:sz w:val="28"/>
        </w:rPr>
        <w:t>When is the decision to be taken?</w:t>
      </w:r>
    </w:p>
    <w:p w14:paraId="001FAEB0" w14:textId="77777777" w:rsidR="00A36D44" w:rsidRDefault="00A36D44" w:rsidP="00A36D44">
      <w:pPr>
        <w:rPr>
          <w:b/>
          <w:sz w:val="28"/>
        </w:rPr>
      </w:pPr>
    </w:p>
    <w:p w14:paraId="5A7D437E" w14:textId="2EB6BEC7" w:rsidR="00A36D44" w:rsidRDefault="00A36D44" w:rsidP="00A36D44">
      <w:r>
        <w:t>September 2021</w:t>
      </w:r>
    </w:p>
    <w:p w14:paraId="12932367" w14:textId="77777777" w:rsidR="00A36D44" w:rsidRDefault="00A36D44" w:rsidP="00A36D44"/>
    <w:p w14:paraId="31C1D420" w14:textId="77777777" w:rsidR="00A36D44" w:rsidRDefault="00A36D44" w:rsidP="00A36D44">
      <w:pPr>
        <w:rPr>
          <w:b/>
          <w:sz w:val="28"/>
        </w:rPr>
      </w:pPr>
      <w:r>
        <w:rPr>
          <w:b/>
          <w:sz w:val="28"/>
        </w:rPr>
        <w:t>Who will be consulted and how?</w:t>
      </w:r>
    </w:p>
    <w:p w14:paraId="73F3A1D2" w14:textId="77777777" w:rsidR="00A36D44" w:rsidRDefault="00A36D44" w:rsidP="00A36D44">
      <w:pPr>
        <w:rPr>
          <w:b/>
          <w:sz w:val="28"/>
        </w:rPr>
      </w:pPr>
    </w:p>
    <w:p w14:paraId="4903B1B0" w14:textId="77777777" w:rsidR="00A36D44" w:rsidRDefault="00A36D44" w:rsidP="00A36D44">
      <w:pPr>
        <w:rPr>
          <w:noProof/>
          <w:lang w:val="en-US"/>
        </w:rPr>
      </w:pPr>
      <w:r>
        <w:rPr>
          <w:noProof/>
          <w:lang w:val="en-US"/>
        </w:rPr>
        <w:t xml:space="preserve">Significant public and stakeholder consultation has taken place as part of the Redcar Town Deal - Town Investmet Plan (TIP). Cabinet has approved the TIP in December 2020. </w:t>
      </w:r>
    </w:p>
    <w:p w14:paraId="2DC491CB" w14:textId="77777777" w:rsidR="00A36D44" w:rsidRDefault="00A36D44" w:rsidP="00A36D44">
      <w:pPr>
        <w:rPr>
          <w:noProof/>
          <w:lang w:val="en-US"/>
        </w:rPr>
      </w:pPr>
    </w:p>
    <w:p w14:paraId="6919DEF4" w14:textId="42BC1368" w:rsidR="00A36D44" w:rsidRDefault="00A36D44" w:rsidP="00A36D44">
      <w:pPr>
        <w:rPr>
          <w:noProof/>
          <w:lang w:val="en-US"/>
        </w:rPr>
      </w:pPr>
      <w:r>
        <w:rPr>
          <w:noProof/>
          <w:lang w:val="en-US"/>
        </w:rPr>
        <w:t>Delegated decisions will be signed by Chief Finance Officer, Chief Legal Officer, Managing Director, Cabinet Member for Economic Development.</w:t>
      </w:r>
    </w:p>
    <w:p w14:paraId="4CDDB51D" w14:textId="77777777" w:rsidR="00A36D44" w:rsidRDefault="00A36D44" w:rsidP="00A36D44"/>
    <w:p w14:paraId="7079E702" w14:textId="77777777" w:rsidR="00A36D44" w:rsidRDefault="00A36D44" w:rsidP="00A36D44">
      <w:pPr>
        <w:rPr>
          <w:b/>
          <w:sz w:val="28"/>
        </w:rPr>
      </w:pPr>
      <w:r>
        <w:rPr>
          <w:b/>
          <w:sz w:val="28"/>
        </w:rPr>
        <w:t>Supporting documentation:</w:t>
      </w:r>
    </w:p>
    <w:p w14:paraId="0FA030E4" w14:textId="77777777" w:rsidR="00A36D44" w:rsidRDefault="00A36D44" w:rsidP="00A36D44">
      <w:pPr>
        <w:rPr>
          <w:b/>
          <w:sz w:val="28"/>
        </w:rPr>
      </w:pPr>
    </w:p>
    <w:p w14:paraId="0F80435E" w14:textId="77777777" w:rsidR="00A36D44" w:rsidRDefault="00A36D44" w:rsidP="00A36D44">
      <w:r>
        <w:t>There are no supporting documents for this decision</w:t>
      </w:r>
    </w:p>
    <w:p w14:paraId="46A52AE4" w14:textId="77777777" w:rsidR="00A36D44" w:rsidRDefault="00A36D44" w:rsidP="00A36D44"/>
    <w:p w14:paraId="496B3A14" w14:textId="77777777" w:rsidR="00A36D44" w:rsidRDefault="00A36D44" w:rsidP="00A36D44">
      <w:pPr>
        <w:rPr>
          <w:b/>
          <w:sz w:val="28"/>
        </w:rPr>
      </w:pPr>
      <w:r>
        <w:rPr>
          <w:b/>
          <w:sz w:val="28"/>
        </w:rPr>
        <w:t>How and by when to make representations:</w:t>
      </w:r>
    </w:p>
    <w:p w14:paraId="319FF585" w14:textId="77777777" w:rsidR="00A36D44" w:rsidRDefault="00A36D44" w:rsidP="00A36D44">
      <w:pPr>
        <w:rPr>
          <w:b/>
          <w:sz w:val="28"/>
        </w:rPr>
      </w:pPr>
    </w:p>
    <w:p w14:paraId="609ACA81" w14:textId="32F65459" w:rsidR="00A36D44" w:rsidRDefault="00A36D44" w:rsidP="00A36D44">
      <w:r>
        <w:t xml:space="preserve">Representations should be made to </w:t>
      </w:r>
      <w:r>
        <w:rPr>
          <w:lang w:val="en-US"/>
        </w:rPr>
        <w:t>Mark Hopgood</w:t>
      </w:r>
      <w:r>
        <w:t xml:space="preserve"> before 9 September 2021.</w:t>
      </w:r>
    </w:p>
    <w:p w14:paraId="2D5792E0" w14:textId="3B09B092" w:rsidR="00A36D44" w:rsidRDefault="00A36D44" w:rsidP="00A36D44">
      <w:pPr>
        <w:rPr>
          <w:noProof/>
          <w:lang w:val="en-US"/>
        </w:rPr>
      </w:pPr>
      <w:r>
        <w:t xml:space="preserve">Tel: </w:t>
      </w:r>
      <w:r>
        <w:rPr>
          <w:noProof/>
          <w:lang w:val="en-US"/>
        </w:rPr>
        <w:t>07717 423767</w:t>
      </w:r>
    </w:p>
    <w:p w14:paraId="13AA7751" w14:textId="77777777" w:rsidR="00A36D44" w:rsidRDefault="00A36D44" w:rsidP="00A36D44"/>
    <w:p w14:paraId="0DB00D09" w14:textId="081A0B62" w:rsidR="00A36D44" w:rsidRDefault="00A36D44" w:rsidP="00A36D44">
      <w:r>
        <w:t>First published in Forward Plan on 12 August 2021</w:t>
      </w:r>
    </w:p>
    <w:p w14:paraId="35F0C4FF" w14:textId="77777777" w:rsidR="00A36D44" w:rsidRDefault="00A36D44" w:rsidP="00A36D44"/>
    <w:p w14:paraId="70C24359" w14:textId="6D763098" w:rsidR="00A36D44" w:rsidRPr="008254C1" w:rsidRDefault="00A36D44" w:rsidP="00A36D44">
      <w:pPr>
        <w:rPr>
          <w:b/>
          <w:sz w:val="28"/>
          <w:szCs w:val="28"/>
        </w:rPr>
      </w:pPr>
      <w:r w:rsidRPr="008254C1">
        <w:rPr>
          <w:b/>
          <w:sz w:val="28"/>
          <w:szCs w:val="28"/>
        </w:rPr>
        <w:t>Following the Making of the decision, the decision form will be published here:</w:t>
      </w:r>
    </w:p>
    <w:p w14:paraId="679EAFEE" w14:textId="476210C7" w:rsidR="00A36D44" w:rsidRDefault="007634CD" w:rsidP="00A36D44">
      <w:r>
        <w:rPr>
          <w:noProof/>
        </w:rPr>
        <mc:AlternateContent>
          <mc:Choice Requires="wps">
            <w:drawing>
              <wp:anchor distT="0" distB="0" distL="114300" distR="114300" simplePos="0" relativeHeight="251721728" behindDoc="0" locked="0" layoutInCell="1" allowOverlap="1" wp14:anchorId="519EAC78" wp14:editId="372FFF4D">
                <wp:simplePos x="0" y="0"/>
                <wp:positionH relativeFrom="column">
                  <wp:posOffset>2161540</wp:posOffset>
                </wp:positionH>
                <wp:positionV relativeFrom="paragraph">
                  <wp:posOffset>51435</wp:posOffset>
                </wp:positionV>
                <wp:extent cx="1323975" cy="1143000"/>
                <wp:effectExtent l="0" t="0" r="9525" b="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F4B485E" w14:textId="698FA53B" w:rsidR="00A36D44" w:rsidRDefault="003F07CB" w:rsidP="003F07CB">
                            <w:r>
                              <w:object w:dxaOrig="1534" w:dyaOrig="997" w14:anchorId="56646B7E">
                                <v:shape id="_x0000_i1102" type="#_x0000_t75" style="width:76.7pt;height:49.85pt">
                                  <v:imagedata r:id="rId162" o:title=""/>
                                </v:shape>
                                <o:OLEObject Type="Embed" ProgID="AcroExch.Document.DC" ShapeID="_x0000_i1102" DrawAspect="Icon" ObjectID="_1725969530" r:id="rId16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9EAC78" id="_x0000_s1083" type="#_x0000_t202" style="position:absolute;margin-left:170.2pt;margin-top:4.05pt;width:104.25pt;height:90pt;z-index:25172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Epu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" fillcolor="window" strokeweight=".5pt">
                <v:path arrowok="t"/>
                <v:textbox style="mso-fit-shape-to-text:t">
                  <w:txbxContent>
                    <w:p w14:paraId="4F4B485E" w14:textId="698FA53B" w:rsidR="00A36D44" w:rsidRDefault="003F07CB" w:rsidP="003F07CB">
                      <w:r>
                        <w:object w:dxaOrig="1534" w:dyaOrig="997" w14:anchorId="56646B7E">
                          <v:shape id="_x0000_i1098" type="#_x0000_t75" style="width:76.7pt;height:49.85pt">
                            <v:imagedata r:id="rId164" o:title=""/>
                          </v:shape>
                          <o:OLEObject Type="Embed" ProgID="AcroExch.Document.DC" ShapeID="_x0000_i1098" DrawAspect="Icon" ObjectID="_1722152186" r:id="rId165"/>
                        </w:object>
                      </w:r>
                    </w:p>
                  </w:txbxContent>
                </v:textbox>
              </v:shape>
            </w:pict>
          </mc:Fallback>
        </mc:AlternateContent>
      </w:r>
    </w:p>
    <w:p w14:paraId="4DD02E61" w14:textId="367C9279" w:rsidR="00A36D44" w:rsidRDefault="00A36D44" w:rsidP="00A36D44"/>
    <w:p w14:paraId="640C0E56" w14:textId="3D8EE60A" w:rsidR="00A36D44" w:rsidRDefault="00A36D44" w:rsidP="00A36D44"/>
    <w:p w14:paraId="2E1BDD95" w14:textId="77777777" w:rsidR="00A36D44" w:rsidRDefault="00A36D44" w:rsidP="00A36D44"/>
    <w:p w14:paraId="48ED45E1" w14:textId="77777777" w:rsidR="00A36D44" w:rsidRDefault="00A36D44" w:rsidP="006C309B"/>
    <w:p w14:paraId="63EF93B4" w14:textId="77777777" w:rsidR="006C309B" w:rsidRDefault="006C309B" w:rsidP="006C309B"/>
    <w:p w14:paraId="17F1CAA6" w14:textId="40129BAB" w:rsidR="00A36D44" w:rsidRDefault="00A36D44" w:rsidP="00A36D44">
      <w:pPr>
        <w:rPr>
          <w:b/>
          <w:sz w:val="28"/>
        </w:rPr>
      </w:pPr>
      <w:r>
        <w:rPr>
          <w:b/>
          <w:sz w:val="28"/>
        </w:rPr>
        <w:lastRenderedPageBreak/>
        <w:t xml:space="preserve">DECISION: RDD0011 </w:t>
      </w:r>
      <w:r w:rsidR="00211559">
        <w:rPr>
          <w:b/>
          <w:sz w:val="28"/>
          <w:szCs w:val="28"/>
          <w:lang w:val="en-US"/>
        </w:rPr>
        <w:t>Redcar Town Deal Architectural Consultant Procurement</w:t>
      </w:r>
    </w:p>
    <w:p w14:paraId="31F80644" w14:textId="77777777" w:rsidR="00A36D44" w:rsidRDefault="00A36D44" w:rsidP="00A36D44">
      <w:pPr>
        <w:rPr>
          <w:b/>
          <w:sz w:val="28"/>
        </w:rPr>
      </w:pPr>
    </w:p>
    <w:p w14:paraId="0A778FA9" w14:textId="77777777" w:rsidR="00A36D44" w:rsidRDefault="00A36D44" w:rsidP="00A36D44">
      <w:pPr>
        <w:rPr>
          <w:b/>
          <w:sz w:val="28"/>
        </w:rPr>
      </w:pPr>
      <w:r>
        <w:rPr>
          <w:b/>
          <w:sz w:val="28"/>
        </w:rPr>
        <w:t xml:space="preserve">Nature of the decision: </w:t>
      </w:r>
    </w:p>
    <w:p w14:paraId="27CEF6CD" w14:textId="77777777" w:rsidR="00A36D44" w:rsidRDefault="00A36D44" w:rsidP="00A36D44">
      <w:pPr>
        <w:rPr>
          <w:b/>
          <w:sz w:val="28"/>
        </w:rPr>
      </w:pPr>
    </w:p>
    <w:p w14:paraId="49DED6FC" w14:textId="0128AF07" w:rsidR="00A36D44" w:rsidRDefault="00211559" w:rsidP="00A36D44">
      <w:pPr>
        <w:rPr>
          <w:lang w:val="en-US"/>
        </w:rPr>
      </w:pPr>
      <w:r>
        <w:rPr>
          <w:noProof/>
          <w:lang w:val="en-US"/>
        </w:rPr>
        <w:t>To appoint consultant for Redcar Town Deal for an architect led multi-disciplinary consultancy team for the Culture and Leisure Anchor Attraction</w:t>
      </w:r>
      <w:r w:rsidR="00A36D44">
        <w:rPr>
          <w:noProof/>
          <w:lang w:val="en-US"/>
        </w:rPr>
        <w:t>.</w:t>
      </w:r>
    </w:p>
    <w:p w14:paraId="04EA6A73" w14:textId="77777777" w:rsidR="00A36D44" w:rsidRDefault="00A36D44" w:rsidP="00A36D44"/>
    <w:p w14:paraId="30027CA5" w14:textId="77777777" w:rsidR="00A36D44" w:rsidRDefault="00A36D44" w:rsidP="00A36D44">
      <w:pPr>
        <w:rPr>
          <w:b/>
          <w:sz w:val="28"/>
        </w:rPr>
      </w:pPr>
      <w:r>
        <w:rPr>
          <w:b/>
          <w:sz w:val="28"/>
        </w:rPr>
        <w:t>Who will make the decision?</w:t>
      </w:r>
    </w:p>
    <w:p w14:paraId="6A7488A0" w14:textId="77777777" w:rsidR="00A36D44" w:rsidRDefault="00A36D44" w:rsidP="00A36D44">
      <w:pPr>
        <w:rPr>
          <w:b/>
          <w:sz w:val="28"/>
        </w:rPr>
      </w:pPr>
    </w:p>
    <w:p w14:paraId="13AA554B" w14:textId="77777777" w:rsidR="00A36D44" w:rsidRDefault="00A36D44" w:rsidP="00A36D44">
      <w:r>
        <w:t>Councillor Davies, Cabinet Member for Economic Growth</w:t>
      </w:r>
    </w:p>
    <w:p w14:paraId="0896D8B2" w14:textId="77777777" w:rsidR="00A36D44" w:rsidRDefault="00A36D44" w:rsidP="00A36D44"/>
    <w:p w14:paraId="1E03CBDB" w14:textId="77777777" w:rsidR="00A36D44" w:rsidRDefault="00A36D44" w:rsidP="00A36D44">
      <w:pPr>
        <w:rPr>
          <w:b/>
          <w:sz w:val="28"/>
        </w:rPr>
      </w:pPr>
      <w:r>
        <w:rPr>
          <w:b/>
          <w:sz w:val="28"/>
        </w:rPr>
        <w:t>When is the decision to be taken?</w:t>
      </w:r>
    </w:p>
    <w:p w14:paraId="12B043F6" w14:textId="77777777" w:rsidR="00A36D44" w:rsidRDefault="00A36D44" w:rsidP="00A36D44">
      <w:pPr>
        <w:rPr>
          <w:b/>
          <w:sz w:val="28"/>
        </w:rPr>
      </w:pPr>
    </w:p>
    <w:p w14:paraId="0F2BFF13" w14:textId="77777777" w:rsidR="00A36D44" w:rsidRDefault="00A36D44" w:rsidP="00A36D44">
      <w:r>
        <w:t>September 2021</w:t>
      </w:r>
    </w:p>
    <w:p w14:paraId="25E5330D" w14:textId="77777777" w:rsidR="00A36D44" w:rsidRDefault="00A36D44" w:rsidP="00A36D44"/>
    <w:p w14:paraId="64E44792" w14:textId="77777777" w:rsidR="00A36D44" w:rsidRDefault="00A36D44" w:rsidP="00A36D44">
      <w:pPr>
        <w:rPr>
          <w:b/>
          <w:sz w:val="28"/>
        </w:rPr>
      </w:pPr>
      <w:r>
        <w:rPr>
          <w:b/>
          <w:sz w:val="28"/>
        </w:rPr>
        <w:t>Who will be consulted and how?</w:t>
      </w:r>
    </w:p>
    <w:p w14:paraId="249AA1AE" w14:textId="77777777" w:rsidR="00A36D44" w:rsidRDefault="00A36D44" w:rsidP="00A36D44">
      <w:pPr>
        <w:rPr>
          <w:b/>
          <w:sz w:val="28"/>
        </w:rPr>
      </w:pPr>
    </w:p>
    <w:p w14:paraId="5B394A6E" w14:textId="77777777" w:rsidR="00A36D44" w:rsidRDefault="00A36D44" w:rsidP="00A36D44">
      <w:pPr>
        <w:rPr>
          <w:noProof/>
          <w:lang w:val="en-US"/>
        </w:rPr>
      </w:pPr>
      <w:r>
        <w:rPr>
          <w:noProof/>
          <w:lang w:val="en-US"/>
        </w:rPr>
        <w:t xml:space="preserve">Significant public and stakeholder consultation has taken place as part of the Redcar Town Deal - Town Investmet Plan (TIP). Cabinet has approved the TIP in December 2020. </w:t>
      </w:r>
    </w:p>
    <w:p w14:paraId="3FE93CF8" w14:textId="77777777" w:rsidR="00A36D44" w:rsidRDefault="00A36D44" w:rsidP="00A36D44">
      <w:pPr>
        <w:rPr>
          <w:noProof/>
          <w:lang w:val="en-US"/>
        </w:rPr>
      </w:pPr>
    </w:p>
    <w:p w14:paraId="71D4DC38" w14:textId="77777777" w:rsidR="00A36D44" w:rsidRDefault="00A36D44" w:rsidP="00A36D44">
      <w:pPr>
        <w:rPr>
          <w:noProof/>
          <w:lang w:val="en-US"/>
        </w:rPr>
      </w:pPr>
      <w:r>
        <w:rPr>
          <w:noProof/>
          <w:lang w:val="en-US"/>
        </w:rPr>
        <w:t>Delegated decisions will be signed by Chief Finance Officer, Chief Legal Officer, Managing Director, Cabinet Member for Economic Development.</w:t>
      </w:r>
    </w:p>
    <w:p w14:paraId="0E11404A" w14:textId="77777777" w:rsidR="00A36D44" w:rsidRDefault="00A36D44" w:rsidP="00A36D44"/>
    <w:p w14:paraId="46DC18BF" w14:textId="77777777" w:rsidR="00A36D44" w:rsidRDefault="00A36D44" w:rsidP="00A36D44">
      <w:pPr>
        <w:rPr>
          <w:b/>
          <w:sz w:val="28"/>
        </w:rPr>
      </w:pPr>
      <w:r>
        <w:rPr>
          <w:b/>
          <w:sz w:val="28"/>
        </w:rPr>
        <w:t>Supporting documentation:</w:t>
      </w:r>
    </w:p>
    <w:p w14:paraId="04AE2444" w14:textId="77777777" w:rsidR="00A36D44" w:rsidRDefault="00A36D44" w:rsidP="00A36D44">
      <w:pPr>
        <w:rPr>
          <w:b/>
          <w:sz w:val="28"/>
        </w:rPr>
      </w:pPr>
    </w:p>
    <w:p w14:paraId="27B2061E" w14:textId="77777777" w:rsidR="00A36D44" w:rsidRDefault="00A36D44" w:rsidP="00A36D44">
      <w:r>
        <w:t>There are no supporting documents for this decision</w:t>
      </w:r>
    </w:p>
    <w:p w14:paraId="73A17653" w14:textId="77777777" w:rsidR="00A36D44" w:rsidRDefault="00A36D44" w:rsidP="00A36D44"/>
    <w:p w14:paraId="14454EA8" w14:textId="77777777" w:rsidR="00A36D44" w:rsidRDefault="00A36D44" w:rsidP="00A36D44">
      <w:pPr>
        <w:rPr>
          <w:b/>
          <w:sz w:val="28"/>
        </w:rPr>
      </w:pPr>
      <w:r>
        <w:rPr>
          <w:b/>
          <w:sz w:val="28"/>
        </w:rPr>
        <w:t>How and by when to make representations:</w:t>
      </w:r>
    </w:p>
    <w:p w14:paraId="41E74A4A" w14:textId="77777777" w:rsidR="00A36D44" w:rsidRDefault="00A36D44" w:rsidP="00A36D44">
      <w:pPr>
        <w:rPr>
          <w:b/>
          <w:sz w:val="28"/>
        </w:rPr>
      </w:pPr>
    </w:p>
    <w:p w14:paraId="6119C8C1" w14:textId="77777777" w:rsidR="00A36D44" w:rsidRDefault="00A36D44" w:rsidP="00A36D44">
      <w:r>
        <w:t xml:space="preserve">Representations should be made to </w:t>
      </w:r>
      <w:r>
        <w:rPr>
          <w:lang w:val="en-US"/>
        </w:rPr>
        <w:t>Mark Hopgood</w:t>
      </w:r>
      <w:r>
        <w:t xml:space="preserve"> before 9 September 2021.</w:t>
      </w:r>
    </w:p>
    <w:p w14:paraId="35378615" w14:textId="77777777" w:rsidR="00A36D44" w:rsidRDefault="00A36D44" w:rsidP="00A36D44">
      <w:pPr>
        <w:rPr>
          <w:noProof/>
          <w:lang w:val="en-US"/>
        </w:rPr>
      </w:pPr>
      <w:r>
        <w:t xml:space="preserve">Tel: </w:t>
      </w:r>
      <w:r>
        <w:rPr>
          <w:noProof/>
          <w:lang w:val="en-US"/>
        </w:rPr>
        <w:t>07717 423767</w:t>
      </w:r>
    </w:p>
    <w:p w14:paraId="2E1F91AC" w14:textId="77777777" w:rsidR="00A36D44" w:rsidRDefault="00A36D44" w:rsidP="00A36D44"/>
    <w:p w14:paraId="66E2E7A0" w14:textId="0C243640" w:rsidR="00A36D44" w:rsidRDefault="00A36D44" w:rsidP="00A36D44">
      <w:r>
        <w:t>First published in Forward Plan on 12 August 2021</w:t>
      </w:r>
    </w:p>
    <w:p w14:paraId="29DCD6CB" w14:textId="77777777" w:rsidR="00A36D44" w:rsidRDefault="00A36D44" w:rsidP="00A36D44"/>
    <w:p w14:paraId="1828F248" w14:textId="23346BD4" w:rsidR="00A36D44" w:rsidRPr="008254C1" w:rsidRDefault="00A36D44" w:rsidP="00A36D44">
      <w:pPr>
        <w:rPr>
          <w:b/>
          <w:sz w:val="28"/>
          <w:szCs w:val="28"/>
        </w:rPr>
      </w:pPr>
      <w:r w:rsidRPr="008254C1">
        <w:rPr>
          <w:b/>
          <w:sz w:val="28"/>
          <w:szCs w:val="28"/>
        </w:rPr>
        <w:t>Following the Making of the decision, the decision form will be published here:</w:t>
      </w:r>
    </w:p>
    <w:p w14:paraId="75E36109" w14:textId="400AE88F" w:rsidR="00A36D44" w:rsidRDefault="007634CD" w:rsidP="00A36D44">
      <w:r>
        <w:rPr>
          <w:noProof/>
        </w:rPr>
        <mc:AlternateContent>
          <mc:Choice Requires="wps">
            <w:drawing>
              <wp:anchor distT="0" distB="0" distL="114300" distR="114300" simplePos="0" relativeHeight="251723776" behindDoc="0" locked="0" layoutInCell="1" allowOverlap="1" wp14:anchorId="7E106FB2" wp14:editId="08870D03">
                <wp:simplePos x="0" y="0"/>
                <wp:positionH relativeFrom="column">
                  <wp:posOffset>2190115</wp:posOffset>
                </wp:positionH>
                <wp:positionV relativeFrom="paragraph">
                  <wp:posOffset>51435</wp:posOffset>
                </wp:positionV>
                <wp:extent cx="1323975" cy="1143000"/>
                <wp:effectExtent l="0" t="0" r="952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79A064F" w14:textId="37307A93" w:rsidR="00A36D44" w:rsidRDefault="002F7E50" w:rsidP="002F7E50">
                            <w:r>
                              <w:object w:dxaOrig="1534" w:dyaOrig="997" w14:anchorId="2CECD49C">
                                <v:shape id="_x0000_i1104" type="#_x0000_t75" style="width:76.7pt;height:49.85pt">
                                  <v:imagedata r:id="rId166" o:title=""/>
                                </v:shape>
                                <o:OLEObject Type="Embed" ProgID="AcroExch.Document.DC" ShapeID="_x0000_i1104" DrawAspect="Icon" ObjectID="_1725969531" r:id="rId16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106FB2" id="_x0000_s1084" type="#_x0000_t202" style="position:absolute;margin-left:172.45pt;margin-top:4.05pt;width:104.25pt;height:90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a3y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Q0A4WoD5QGJtnDUoDN8&#10;KTHaChN+ZhZFhxTiIPknXCoFmCL0O0pqsL/+dh/8UQtopaRFERdU45QhCz80auQuG4+D5uNhPLkd&#10;4sFeWzbXFr1rFoBMZjiwhsdt8PfqtK0sNK84bfMQE01Mc4xcUH/aLvxxsHBauZjPoxOq3DC/0mvD&#10;T+oKHL90r8yavuke9fIIJ7Gz/F3vj76x4Wa+87CUURgXTnuZ4oTEZvfTHEbw+hy9Lt+c2W8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CuQa3yVgIAALsEAAAOAAAAAAAAAAAAAAAAAC4CAABkcnMvZTJvRG9jLnhtbFBLAQIt&#10;ABQABgAIAAAAIQDMAfhp3QAAAAkBAAAPAAAAAAAAAAAAAAAAALAEAABkcnMvZG93bnJldi54bWxQ&#10;SwUGAAAAAAQABADzAAAAugUAAAAA&#10;" fillcolor="window" strokeweight=".5pt">
                <v:path arrowok="t"/>
                <v:textbox style="mso-fit-shape-to-text:t">
                  <w:txbxContent>
                    <w:p w14:paraId="579A064F" w14:textId="37307A93" w:rsidR="00A36D44" w:rsidRDefault="002F7E50" w:rsidP="002F7E50">
                      <w:r>
                        <w:object w:dxaOrig="1534" w:dyaOrig="997" w14:anchorId="2CECD49C">
                          <v:shape id="_x0000_i1100" type="#_x0000_t75" style="width:76.7pt;height:49.85pt">
                            <v:imagedata r:id="rId168" o:title=""/>
                          </v:shape>
                          <o:OLEObject Type="Embed" ProgID="AcroExch.Document.DC" ShapeID="_x0000_i1100" DrawAspect="Icon" ObjectID="_1722152187" r:id="rId169"/>
                        </w:object>
                      </w:r>
                    </w:p>
                  </w:txbxContent>
                </v:textbox>
              </v:shape>
            </w:pict>
          </mc:Fallback>
        </mc:AlternateContent>
      </w:r>
    </w:p>
    <w:p w14:paraId="2F0E8EE8" w14:textId="77777777" w:rsidR="00A36D44" w:rsidRDefault="00A36D44" w:rsidP="00A36D44"/>
    <w:p w14:paraId="60035C0D" w14:textId="47E812BE" w:rsidR="0028319B" w:rsidRDefault="0028319B" w:rsidP="00F7415D"/>
    <w:p w14:paraId="2D23DFC9" w14:textId="77777777" w:rsidR="00211559" w:rsidRDefault="00211559" w:rsidP="00F7415D"/>
    <w:p w14:paraId="261CDE2C" w14:textId="6573721C" w:rsidR="0028319B" w:rsidRDefault="0028319B" w:rsidP="00F7415D"/>
    <w:p w14:paraId="18ED9B2E" w14:textId="6E66E29D" w:rsidR="00FF35FD" w:rsidRDefault="00FF35FD" w:rsidP="00F7415D"/>
    <w:p w14:paraId="01515524" w14:textId="79B64849" w:rsidR="00FF35FD" w:rsidRDefault="00FF35FD" w:rsidP="00FF35FD">
      <w:pPr>
        <w:rPr>
          <w:b/>
          <w:sz w:val="28"/>
        </w:rPr>
      </w:pPr>
      <w:r>
        <w:rPr>
          <w:b/>
          <w:sz w:val="28"/>
        </w:rPr>
        <w:lastRenderedPageBreak/>
        <w:t xml:space="preserve">DECISION: RDD0012 </w:t>
      </w:r>
      <w:r>
        <w:rPr>
          <w:b/>
          <w:sz w:val="28"/>
          <w:szCs w:val="28"/>
          <w:lang w:val="en-US"/>
        </w:rPr>
        <w:t>Commencement of a procurement process for the provision of the Council’s Insurance Services (excluding Broker Services)</w:t>
      </w:r>
    </w:p>
    <w:p w14:paraId="283C053F" w14:textId="77777777" w:rsidR="00FF35FD" w:rsidRDefault="00FF35FD" w:rsidP="00FF35FD">
      <w:pPr>
        <w:rPr>
          <w:b/>
          <w:sz w:val="28"/>
        </w:rPr>
      </w:pPr>
    </w:p>
    <w:p w14:paraId="21A1FA16" w14:textId="77777777" w:rsidR="00FF35FD" w:rsidRDefault="00FF35FD" w:rsidP="00FF35FD">
      <w:pPr>
        <w:rPr>
          <w:b/>
          <w:sz w:val="28"/>
        </w:rPr>
      </w:pPr>
      <w:r>
        <w:rPr>
          <w:b/>
          <w:sz w:val="28"/>
        </w:rPr>
        <w:t xml:space="preserve">Nature of the decision: </w:t>
      </w:r>
    </w:p>
    <w:p w14:paraId="5E03E5CF" w14:textId="77777777" w:rsidR="00FF35FD" w:rsidRDefault="00FF35FD" w:rsidP="00FF35FD">
      <w:pPr>
        <w:rPr>
          <w:b/>
          <w:sz w:val="28"/>
        </w:rPr>
      </w:pPr>
    </w:p>
    <w:p w14:paraId="56942727" w14:textId="42073CBE" w:rsidR="00FF35FD" w:rsidRDefault="00FF35FD" w:rsidP="00FF35FD">
      <w:pPr>
        <w:rPr>
          <w:lang w:val="en-US"/>
        </w:rPr>
      </w:pPr>
      <w:r>
        <w:rPr>
          <w:lang w:val="en-US"/>
        </w:rPr>
        <w:t xml:space="preserve">The Council's current insurance arrangements end March 2022, therefore we will need to commence </w:t>
      </w:r>
      <w:r w:rsidRPr="00756E9C">
        <w:rPr>
          <w:lang w:val="en-US"/>
        </w:rPr>
        <w:t>a procurement process for the provision of the Council's Insurance Services (excluding Broker Services)</w:t>
      </w:r>
      <w:r>
        <w:rPr>
          <w:lang w:val="en-US"/>
        </w:rPr>
        <w:t>, we would request to use an insurance framework with YPO for this contract.</w:t>
      </w:r>
    </w:p>
    <w:p w14:paraId="0CAEE960" w14:textId="77777777" w:rsidR="00FF35FD" w:rsidRDefault="00FF35FD" w:rsidP="00FF35FD"/>
    <w:p w14:paraId="2D3BB210" w14:textId="77777777" w:rsidR="00FF35FD" w:rsidRDefault="00FF35FD" w:rsidP="00FF35FD">
      <w:pPr>
        <w:rPr>
          <w:b/>
          <w:sz w:val="28"/>
        </w:rPr>
      </w:pPr>
      <w:r>
        <w:rPr>
          <w:b/>
          <w:sz w:val="28"/>
        </w:rPr>
        <w:t>Who will make the decision?</w:t>
      </w:r>
    </w:p>
    <w:p w14:paraId="662ACD67" w14:textId="77777777" w:rsidR="00FF35FD" w:rsidRDefault="00FF35FD" w:rsidP="00FF35FD">
      <w:pPr>
        <w:rPr>
          <w:b/>
          <w:sz w:val="28"/>
        </w:rPr>
      </w:pPr>
    </w:p>
    <w:p w14:paraId="1316CE19" w14:textId="6DADA903" w:rsidR="00FF35FD" w:rsidRDefault="00FF35FD" w:rsidP="00FF35FD">
      <w:r>
        <w:t>Councillor G Nightingale, Cabinet Member for Resources</w:t>
      </w:r>
    </w:p>
    <w:p w14:paraId="6CED5B36" w14:textId="77777777" w:rsidR="00FF35FD" w:rsidRDefault="00FF35FD" w:rsidP="00FF35FD"/>
    <w:p w14:paraId="68D1276B" w14:textId="77777777" w:rsidR="00FF35FD" w:rsidRDefault="00FF35FD" w:rsidP="00FF35FD">
      <w:pPr>
        <w:rPr>
          <w:b/>
          <w:sz w:val="28"/>
        </w:rPr>
      </w:pPr>
      <w:r>
        <w:rPr>
          <w:b/>
          <w:sz w:val="28"/>
        </w:rPr>
        <w:t>When is the decision to be taken?</w:t>
      </w:r>
    </w:p>
    <w:p w14:paraId="3AE21700" w14:textId="77777777" w:rsidR="00FF35FD" w:rsidRDefault="00FF35FD" w:rsidP="00FF35FD">
      <w:pPr>
        <w:rPr>
          <w:b/>
          <w:sz w:val="28"/>
        </w:rPr>
      </w:pPr>
    </w:p>
    <w:p w14:paraId="0E9940C2" w14:textId="73E270EF" w:rsidR="00FF35FD" w:rsidRDefault="00FF35FD" w:rsidP="00FF35FD">
      <w:r>
        <w:t>October 2021</w:t>
      </w:r>
    </w:p>
    <w:p w14:paraId="2855F937" w14:textId="77777777" w:rsidR="00FF35FD" w:rsidRDefault="00FF35FD" w:rsidP="00FF35FD"/>
    <w:p w14:paraId="0546894D" w14:textId="77777777" w:rsidR="00FF35FD" w:rsidRDefault="00FF35FD" w:rsidP="00FF35FD">
      <w:pPr>
        <w:rPr>
          <w:b/>
          <w:sz w:val="28"/>
        </w:rPr>
      </w:pPr>
      <w:r>
        <w:rPr>
          <w:b/>
          <w:sz w:val="28"/>
        </w:rPr>
        <w:t>Who will be consulted and how?</w:t>
      </w:r>
    </w:p>
    <w:p w14:paraId="7E0E0C09" w14:textId="77777777" w:rsidR="00FF35FD" w:rsidRDefault="00FF35FD" w:rsidP="00FF35FD">
      <w:pPr>
        <w:rPr>
          <w:b/>
          <w:sz w:val="28"/>
        </w:rPr>
      </w:pPr>
    </w:p>
    <w:p w14:paraId="461A3438" w14:textId="77777777" w:rsidR="00FF35FD" w:rsidRPr="00756E9C" w:rsidRDefault="00FF35FD" w:rsidP="00FF35FD">
      <w:pPr>
        <w:rPr>
          <w:noProof/>
          <w:lang w:val="en-US"/>
        </w:rPr>
      </w:pPr>
      <w:r w:rsidRPr="00756E9C">
        <w:rPr>
          <w:noProof/>
          <w:lang w:val="en-US"/>
        </w:rPr>
        <w:t xml:space="preserve">Cabinet Member for </w:t>
      </w:r>
      <w:r>
        <w:rPr>
          <w:noProof/>
          <w:lang w:val="en-US"/>
        </w:rPr>
        <w:t>Resources</w:t>
      </w:r>
    </w:p>
    <w:p w14:paraId="76522DCB" w14:textId="77777777" w:rsidR="00FF35FD" w:rsidRPr="00756E9C" w:rsidRDefault="00FF35FD" w:rsidP="00FF35FD">
      <w:pPr>
        <w:rPr>
          <w:noProof/>
          <w:lang w:val="en-US"/>
        </w:rPr>
      </w:pPr>
      <w:r w:rsidRPr="00756E9C">
        <w:rPr>
          <w:noProof/>
          <w:lang w:val="en-US"/>
        </w:rPr>
        <w:t>Chief Finance Officer</w:t>
      </w:r>
    </w:p>
    <w:p w14:paraId="49B3C2B3" w14:textId="77777777" w:rsidR="00FF35FD" w:rsidRPr="00756E9C" w:rsidRDefault="00FF35FD" w:rsidP="00FF35FD">
      <w:pPr>
        <w:rPr>
          <w:noProof/>
          <w:lang w:val="en-US"/>
        </w:rPr>
      </w:pPr>
      <w:r w:rsidRPr="00756E9C">
        <w:rPr>
          <w:noProof/>
          <w:lang w:val="en-US"/>
        </w:rPr>
        <w:t>Chief Legal Officer</w:t>
      </w:r>
    </w:p>
    <w:p w14:paraId="104133E8" w14:textId="77777777" w:rsidR="00FF35FD" w:rsidRPr="00756E9C" w:rsidRDefault="00FF35FD" w:rsidP="00FF35FD">
      <w:pPr>
        <w:rPr>
          <w:noProof/>
          <w:lang w:val="en-US"/>
        </w:rPr>
      </w:pPr>
      <w:r w:rsidRPr="00756E9C">
        <w:rPr>
          <w:noProof/>
          <w:lang w:val="en-US"/>
        </w:rPr>
        <w:t xml:space="preserve">Corporate Director for </w:t>
      </w:r>
      <w:r>
        <w:rPr>
          <w:noProof/>
          <w:lang w:val="en-US"/>
        </w:rPr>
        <w:t>Resources and Growth</w:t>
      </w:r>
    </w:p>
    <w:p w14:paraId="4D53F99E" w14:textId="30710DD2" w:rsidR="00FF35FD" w:rsidRDefault="00FF35FD" w:rsidP="00FF35FD">
      <w:pPr>
        <w:rPr>
          <w:noProof/>
          <w:lang w:val="en-US"/>
        </w:rPr>
      </w:pPr>
      <w:r w:rsidRPr="00756E9C">
        <w:rPr>
          <w:noProof/>
          <w:lang w:val="en-US"/>
        </w:rPr>
        <w:t>All of the above will be consulted via approval of the delegated decision</w:t>
      </w:r>
    </w:p>
    <w:p w14:paraId="299BF678" w14:textId="77777777" w:rsidR="00FF35FD" w:rsidRDefault="00FF35FD" w:rsidP="00FF35FD"/>
    <w:p w14:paraId="5F4B2BCA" w14:textId="77777777" w:rsidR="00FF35FD" w:rsidRDefault="00FF35FD" w:rsidP="00FF35FD">
      <w:pPr>
        <w:rPr>
          <w:b/>
          <w:sz w:val="28"/>
        </w:rPr>
      </w:pPr>
      <w:r>
        <w:rPr>
          <w:b/>
          <w:sz w:val="28"/>
        </w:rPr>
        <w:t>Supporting documentation:</w:t>
      </w:r>
    </w:p>
    <w:p w14:paraId="61DBC830" w14:textId="77777777" w:rsidR="00FF35FD" w:rsidRDefault="00FF35FD" w:rsidP="00FF35FD">
      <w:pPr>
        <w:rPr>
          <w:b/>
          <w:sz w:val="28"/>
        </w:rPr>
      </w:pPr>
    </w:p>
    <w:p w14:paraId="479BB12E" w14:textId="77777777" w:rsidR="00FF35FD" w:rsidRDefault="00FF35FD" w:rsidP="00FF35FD">
      <w:r>
        <w:t>There are no supporting documents for this decision</w:t>
      </w:r>
    </w:p>
    <w:p w14:paraId="3AE90016" w14:textId="77777777" w:rsidR="00FF35FD" w:rsidRDefault="00FF35FD" w:rsidP="00FF35FD"/>
    <w:p w14:paraId="17B525AF" w14:textId="77777777" w:rsidR="00FF35FD" w:rsidRDefault="00FF35FD" w:rsidP="00FF35FD">
      <w:pPr>
        <w:rPr>
          <w:b/>
          <w:sz w:val="28"/>
        </w:rPr>
      </w:pPr>
      <w:r>
        <w:rPr>
          <w:b/>
          <w:sz w:val="28"/>
        </w:rPr>
        <w:t>How and by when to make representations:</w:t>
      </w:r>
    </w:p>
    <w:p w14:paraId="1B736E50" w14:textId="77777777" w:rsidR="00FF35FD" w:rsidRDefault="00FF35FD" w:rsidP="00FF35FD">
      <w:pPr>
        <w:rPr>
          <w:b/>
          <w:sz w:val="28"/>
        </w:rPr>
      </w:pPr>
    </w:p>
    <w:p w14:paraId="365BAE55" w14:textId="4F92220D" w:rsidR="00FF35FD" w:rsidRDefault="00FF35FD" w:rsidP="00FF35FD">
      <w:r>
        <w:t xml:space="preserve">Representations should be made to </w:t>
      </w:r>
      <w:r>
        <w:rPr>
          <w:lang w:val="en-US"/>
        </w:rPr>
        <w:t>Vikki Smith</w:t>
      </w:r>
      <w:r>
        <w:t xml:space="preserve"> before 5 October 2021.</w:t>
      </w:r>
    </w:p>
    <w:p w14:paraId="763BC05A" w14:textId="7573C6F4" w:rsidR="00FF35FD" w:rsidRDefault="00FF35FD" w:rsidP="00FF35FD">
      <w:pPr>
        <w:rPr>
          <w:noProof/>
          <w:lang w:val="en-US"/>
        </w:rPr>
      </w:pPr>
      <w:r>
        <w:t xml:space="preserve">Tel: </w:t>
      </w:r>
      <w:r w:rsidRPr="00756E9C">
        <w:rPr>
          <w:noProof/>
          <w:lang w:val="en-US"/>
        </w:rPr>
        <w:t>07584 140593</w:t>
      </w:r>
    </w:p>
    <w:p w14:paraId="6D4F35DA" w14:textId="77777777" w:rsidR="00FF35FD" w:rsidRDefault="00FF35FD" w:rsidP="00FF35FD"/>
    <w:p w14:paraId="12D1E176" w14:textId="6E839819" w:rsidR="00FF35FD" w:rsidRDefault="00FF35FD" w:rsidP="00FF35FD">
      <w:r>
        <w:t>First published in Forward Plan on 7 September 2021</w:t>
      </w:r>
    </w:p>
    <w:p w14:paraId="18C329B0" w14:textId="77777777" w:rsidR="00FF35FD" w:rsidRDefault="00FF35FD" w:rsidP="00FF35FD"/>
    <w:p w14:paraId="1222F2CC" w14:textId="77777777" w:rsidR="00FF35FD" w:rsidRPr="008254C1" w:rsidRDefault="00FF35FD" w:rsidP="00FF35FD">
      <w:pPr>
        <w:rPr>
          <w:b/>
          <w:sz w:val="28"/>
          <w:szCs w:val="28"/>
        </w:rPr>
      </w:pPr>
      <w:r w:rsidRPr="008254C1">
        <w:rPr>
          <w:b/>
          <w:sz w:val="28"/>
          <w:szCs w:val="28"/>
        </w:rPr>
        <w:t>Following the Making of the decision, the decision form will be published here:</w:t>
      </w:r>
    </w:p>
    <w:p w14:paraId="61C935E1" w14:textId="77777777" w:rsidR="00FF35FD" w:rsidRDefault="00FF35FD" w:rsidP="00FF35FD">
      <w:r>
        <w:rPr>
          <w:noProof/>
        </w:rPr>
        <mc:AlternateContent>
          <mc:Choice Requires="wps">
            <w:drawing>
              <wp:anchor distT="0" distB="0" distL="114300" distR="114300" simplePos="0" relativeHeight="251727872" behindDoc="0" locked="0" layoutInCell="1" allowOverlap="1" wp14:anchorId="415788E7" wp14:editId="562BEB12">
                <wp:simplePos x="0" y="0"/>
                <wp:positionH relativeFrom="column">
                  <wp:posOffset>2190115</wp:posOffset>
                </wp:positionH>
                <wp:positionV relativeFrom="paragraph">
                  <wp:posOffset>51435</wp:posOffset>
                </wp:positionV>
                <wp:extent cx="1323975" cy="1143000"/>
                <wp:effectExtent l="0" t="0" r="9525" b="0"/>
                <wp:wrapNone/>
                <wp:docPr id="1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57464F" w14:textId="792FD9F7" w:rsidR="00FF35FD" w:rsidRDefault="00C371EA" w:rsidP="00C371EA">
                            <w:r>
                              <w:object w:dxaOrig="1534" w:dyaOrig="997" w14:anchorId="49A1C51F">
                                <v:shape id="_x0000_i1106" type="#_x0000_t75" style="width:76.7pt;height:49.85pt">
                                  <v:imagedata r:id="rId170" o:title=""/>
                                </v:shape>
                                <o:OLEObject Type="Embed" ProgID="AcroExch.Document.DC" ShapeID="_x0000_i1106" DrawAspect="Icon" ObjectID="_1725969532" r:id="rId17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5788E7" id="_x0000_s1085" type="#_x0000_t202" style="position:absolute;margin-left:172.45pt;margin-top:4.05pt;width:104.25pt;height:90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u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JObgJAuNpAuUeiLRw06Axf&#10;Soy2woSfmEXRIYU4SP4Rl0oBpgj9jpIa7O+/3Qd/1AJaKWlRxAXVOGXIwk+NGrnNxuOg+XgYT66H&#10;eLCXls2lRb81C0AmMxxYw+M2+Ht13FYWmhectnmIiSamOUYuqD9uF/4wWDitXMzn0QlVbphf6bXh&#10;R3UFjp+7F2ZN33SPenmAo9hZ/qH3B9/YcDN/87CUURhnTnuZ4oTEZvfTHEbw8hy9zt+c2R8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D+CuKuVgIAALsEAAAOAAAAAAAAAAAAAAAAAC4CAABkcnMvZTJvRG9jLnhtbFBLAQIt&#10;ABQABgAIAAAAIQDMAfhp3QAAAAkBAAAPAAAAAAAAAAAAAAAAALAEAABkcnMvZG93bnJldi54bWxQ&#10;SwUGAAAAAAQABADzAAAAugUAAAAA&#10;" fillcolor="window" strokeweight=".5pt">
                <v:path arrowok="t"/>
                <v:textbox style="mso-fit-shape-to-text:t">
                  <w:txbxContent>
                    <w:p w14:paraId="2357464F" w14:textId="792FD9F7" w:rsidR="00FF35FD" w:rsidRDefault="00C371EA" w:rsidP="00C371EA">
                      <w:r>
                        <w:object w:dxaOrig="1534" w:dyaOrig="997" w14:anchorId="49A1C51F">
                          <v:shape id="_x0000_i1102" type="#_x0000_t75" style="width:76.7pt;height:49.85pt">
                            <v:imagedata r:id="rId172" o:title=""/>
                          </v:shape>
                          <o:OLEObject Type="Embed" ProgID="AcroExch.Document.DC" ShapeID="_x0000_i1102" DrawAspect="Icon" ObjectID="_1722152188" r:id="rId173"/>
                        </w:object>
                      </w:r>
                    </w:p>
                  </w:txbxContent>
                </v:textbox>
              </v:shape>
            </w:pict>
          </mc:Fallback>
        </mc:AlternateContent>
      </w:r>
    </w:p>
    <w:p w14:paraId="7F24D44C" w14:textId="77777777" w:rsidR="00FF35FD" w:rsidRDefault="00FF35FD" w:rsidP="00FF35FD"/>
    <w:p w14:paraId="42F16677" w14:textId="07702EFA" w:rsidR="00FF35FD" w:rsidRDefault="00FF35FD" w:rsidP="00FF35FD"/>
    <w:p w14:paraId="26C5F034" w14:textId="2D3E9576" w:rsidR="00D84726" w:rsidRDefault="00D84726" w:rsidP="00D84726">
      <w:pPr>
        <w:rPr>
          <w:b/>
          <w:sz w:val="28"/>
        </w:rPr>
      </w:pPr>
      <w:r>
        <w:rPr>
          <w:b/>
          <w:sz w:val="28"/>
        </w:rPr>
        <w:lastRenderedPageBreak/>
        <w:t xml:space="preserve">DECISION: RDD0013 </w:t>
      </w:r>
      <w:r>
        <w:rPr>
          <w:b/>
          <w:sz w:val="28"/>
          <w:szCs w:val="28"/>
          <w:lang w:val="en-US"/>
        </w:rPr>
        <w:t>Redcar Town Deal Project Management and Quantity Surveying consultant procurement</w:t>
      </w:r>
    </w:p>
    <w:p w14:paraId="129CCC91" w14:textId="77777777" w:rsidR="00D84726" w:rsidRDefault="00D84726" w:rsidP="00D84726">
      <w:pPr>
        <w:rPr>
          <w:b/>
          <w:sz w:val="28"/>
        </w:rPr>
      </w:pPr>
    </w:p>
    <w:p w14:paraId="246089B4" w14:textId="77777777" w:rsidR="00D84726" w:rsidRDefault="00D84726" w:rsidP="00D84726">
      <w:pPr>
        <w:rPr>
          <w:b/>
          <w:sz w:val="28"/>
        </w:rPr>
      </w:pPr>
      <w:r>
        <w:rPr>
          <w:b/>
          <w:sz w:val="28"/>
        </w:rPr>
        <w:t xml:space="preserve">Nature of the decision: </w:t>
      </w:r>
    </w:p>
    <w:p w14:paraId="268F8C9E" w14:textId="77777777" w:rsidR="00D84726" w:rsidRDefault="00D84726" w:rsidP="00D84726">
      <w:pPr>
        <w:rPr>
          <w:b/>
          <w:sz w:val="28"/>
        </w:rPr>
      </w:pPr>
    </w:p>
    <w:p w14:paraId="6C125526" w14:textId="41CBDCBB" w:rsidR="00D84726" w:rsidRDefault="00D84726" w:rsidP="00D84726">
      <w:pPr>
        <w:rPr>
          <w:lang w:val="en-US"/>
        </w:rPr>
      </w:pPr>
      <w:r>
        <w:rPr>
          <w:noProof/>
          <w:lang w:val="en-US"/>
        </w:rPr>
        <w:t>To appoint consultant for Redcar Town Deal for a Project manager and Quantity Surveyor for the programme.</w:t>
      </w:r>
    </w:p>
    <w:p w14:paraId="16598526" w14:textId="77777777" w:rsidR="00D84726" w:rsidRDefault="00D84726" w:rsidP="00D84726"/>
    <w:p w14:paraId="0355BD7A" w14:textId="77777777" w:rsidR="00D84726" w:rsidRDefault="00D84726" w:rsidP="00D84726">
      <w:pPr>
        <w:rPr>
          <w:b/>
          <w:sz w:val="28"/>
        </w:rPr>
      </w:pPr>
      <w:r>
        <w:rPr>
          <w:b/>
          <w:sz w:val="28"/>
        </w:rPr>
        <w:t>Who will make the decision?</w:t>
      </w:r>
    </w:p>
    <w:p w14:paraId="0B52AD6B" w14:textId="77777777" w:rsidR="00D84726" w:rsidRDefault="00D84726" w:rsidP="00D84726">
      <w:pPr>
        <w:rPr>
          <w:b/>
          <w:sz w:val="28"/>
        </w:rPr>
      </w:pPr>
    </w:p>
    <w:p w14:paraId="7DD388E8" w14:textId="77777777" w:rsidR="00D84726" w:rsidRDefault="00D84726" w:rsidP="00D84726">
      <w:r>
        <w:t>Councillor Davies, Cabinet Member for Economic Growth</w:t>
      </w:r>
    </w:p>
    <w:p w14:paraId="37381E79" w14:textId="77777777" w:rsidR="00D84726" w:rsidRDefault="00D84726" w:rsidP="00D84726"/>
    <w:p w14:paraId="7EF5DAE6" w14:textId="77777777" w:rsidR="00D84726" w:rsidRDefault="00D84726" w:rsidP="00D84726">
      <w:pPr>
        <w:rPr>
          <w:b/>
          <w:sz w:val="28"/>
        </w:rPr>
      </w:pPr>
      <w:r>
        <w:rPr>
          <w:b/>
          <w:sz w:val="28"/>
        </w:rPr>
        <w:t>When is the decision to be taken?</w:t>
      </w:r>
    </w:p>
    <w:p w14:paraId="38DBACAE" w14:textId="77777777" w:rsidR="00D84726" w:rsidRDefault="00D84726" w:rsidP="00D84726">
      <w:pPr>
        <w:rPr>
          <w:b/>
          <w:sz w:val="28"/>
        </w:rPr>
      </w:pPr>
    </w:p>
    <w:p w14:paraId="5E7C6441" w14:textId="3B526731" w:rsidR="00D84726" w:rsidRDefault="00D84726" w:rsidP="00D84726">
      <w:r>
        <w:t>October 2021</w:t>
      </w:r>
    </w:p>
    <w:p w14:paraId="651EF1AB" w14:textId="77777777" w:rsidR="00D84726" w:rsidRDefault="00D84726" w:rsidP="00D84726"/>
    <w:p w14:paraId="6F2A2813" w14:textId="77777777" w:rsidR="00D84726" w:rsidRDefault="00D84726" w:rsidP="00D84726">
      <w:pPr>
        <w:rPr>
          <w:b/>
          <w:sz w:val="28"/>
        </w:rPr>
      </w:pPr>
      <w:r>
        <w:rPr>
          <w:b/>
          <w:sz w:val="28"/>
        </w:rPr>
        <w:t>Who will be consulted and how?</w:t>
      </w:r>
    </w:p>
    <w:p w14:paraId="3F5063E1" w14:textId="77777777" w:rsidR="00D84726" w:rsidRDefault="00D84726" w:rsidP="00D84726">
      <w:pPr>
        <w:rPr>
          <w:b/>
          <w:sz w:val="28"/>
        </w:rPr>
      </w:pPr>
    </w:p>
    <w:p w14:paraId="0A1475B3" w14:textId="77777777" w:rsidR="00D84726" w:rsidRDefault="00D84726" w:rsidP="00D84726">
      <w:pPr>
        <w:rPr>
          <w:noProof/>
          <w:lang w:val="en-US"/>
        </w:rPr>
      </w:pPr>
      <w:r>
        <w:rPr>
          <w:noProof/>
          <w:lang w:val="en-US"/>
        </w:rPr>
        <w:t xml:space="preserve">Significant public and stakeholder consultation has taken place as part of the Redcar Town Deal - Town Investmet Plan (TIP). Cabinet has approved the TIP in December 2020. </w:t>
      </w:r>
    </w:p>
    <w:p w14:paraId="4DF40807" w14:textId="77777777" w:rsidR="00D84726" w:rsidRDefault="00D84726" w:rsidP="00D84726">
      <w:pPr>
        <w:rPr>
          <w:noProof/>
          <w:lang w:val="en-US"/>
        </w:rPr>
      </w:pPr>
    </w:p>
    <w:p w14:paraId="25E4D0A2" w14:textId="77777777" w:rsidR="00D84726" w:rsidRDefault="00D84726" w:rsidP="00D84726">
      <w:pPr>
        <w:rPr>
          <w:noProof/>
          <w:lang w:val="en-US"/>
        </w:rPr>
      </w:pPr>
      <w:r>
        <w:rPr>
          <w:noProof/>
          <w:lang w:val="en-US"/>
        </w:rPr>
        <w:t>Delegated decisions will be signed by Chief Finance Officer, Chief Legal Officer, Managing Director, Cabinet Member for Economic Development.</w:t>
      </w:r>
    </w:p>
    <w:p w14:paraId="56249365" w14:textId="77777777" w:rsidR="00D84726" w:rsidRDefault="00D84726" w:rsidP="00D84726"/>
    <w:p w14:paraId="54375A8A" w14:textId="77777777" w:rsidR="00D84726" w:rsidRDefault="00D84726" w:rsidP="00D84726">
      <w:pPr>
        <w:rPr>
          <w:b/>
          <w:sz w:val="28"/>
        </w:rPr>
      </w:pPr>
      <w:r>
        <w:rPr>
          <w:b/>
          <w:sz w:val="28"/>
        </w:rPr>
        <w:t>Supporting documentation:</w:t>
      </w:r>
    </w:p>
    <w:p w14:paraId="6A993998" w14:textId="77777777" w:rsidR="00D84726" w:rsidRDefault="00D84726" w:rsidP="00D84726">
      <w:pPr>
        <w:rPr>
          <w:b/>
          <w:sz w:val="28"/>
        </w:rPr>
      </w:pPr>
    </w:p>
    <w:p w14:paraId="134377C7" w14:textId="77777777" w:rsidR="00D84726" w:rsidRDefault="00D84726" w:rsidP="00D84726">
      <w:r>
        <w:t>There are no supporting documents for this decision</w:t>
      </w:r>
    </w:p>
    <w:p w14:paraId="1E56D4ED" w14:textId="77777777" w:rsidR="00D84726" w:rsidRDefault="00D84726" w:rsidP="00D84726"/>
    <w:p w14:paraId="04335474" w14:textId="77777777" w:rsidR="00D84726" w:rsidRDefault="00D84726" w:rsidP="00D84726">
      <w:pPr>
        <w:rPr>
          <w:b/>
          <w:sz w:val="28"/>
        </w:rPr>
      </w:pPr>
      <w:r>
        <w:rPr>
          <w:b/>
          <w:sz w:val="28"/>
        </w:rPr>
        <w:t>How and by when to make representations:</w:t>
      </w:r>
    </w:p>
    <w:p w14:paraId="403B9D23" w14:textId="77777777" w:rsidR="00D84726" w:rsidRDefault="00D84726" w:rsidP="00D84726">
      <w:pPr>
        <w:rPr>
          <w:b/>
          <w:sz w:val="28"/>
        </w:rPr>
      </w:pPr>
    </w:p>
    <w:p w14:paraId="4A082DFE" w14:textId="70E8E1A4" w:rsidR="00D84726" w:rsidRDefault="00D84726" w:rsidP="00D84726">
      <w:r>
        <w:t xml:space="preserve">Representations should be made to </w:t>
      </w:r>
      <w:r>
        <w:rPr>
          <w:lang w:val="en-US"/>
        </w:rPr>
        <w:t>Mark Hopgood</w:t>
      </w:r>
      <w:r>
        <w:t xml:space="preserve"> before 8 October 2021.</w:t>
      </w:r>
    </w:p>
    <w:p w14:paraId="36D940CA" w14:textId="77777777" w:rsidR="00D84726" w:rsidRDefault="00D84726" w:rsidP="00D84726">
      <w:pPr>
        <w:rPr>
          <w:noProof/>
          <w:lang w:val="en-US"/>
        </w:rPr>
      </w:pPr>
      <w:r>
        <w:t xml:space="preserve">Tel: </w:t>
      </w:r>
      <w:r>
        <w:rPr>
          <w:noProof/>
          <w:lang w:val="en-US"/>
        </w:rPr>
        <w:t>07717 423767</w:t>
      </w:r>
    </w:p>
    <w:p w14:paraId="47976537" w14:textId="77777777" w:rsidR="00D84726" w:rsidRDefault="00D84726" w:rsidP="00D84726"/>
    <w:p w14:paraId="1612D509" w14:textId="269A85D5" w:rsidR="00D84726" w:rsidRDefault="00D84726" w:rsidP="00D84726">
      <w:r>
        <w:t>First published in Forward Plan on 10 September 2021</w:t>
      </w:r>
    </w:p>
    <w:p w14:paraId="6B837CE1" w14:textId="77777777" w:rsidR="00D84726" w:rsidRDefault="00D84726" w:rsidP="00D84726"/>
    <w:p w14:paraId="2E5AAFF0" w14:textId="77777777" w:rsidR="00D84726" w:rsidRPr="008254C1" w:rsidRDefault="00D84726" w:rsidP="00D84726">
      <w:pPr>
        <w:rPr>
          <w:b/>
          <w:sz w:val="28"/>
          <w:szCs w:val="28"/>
        </w:rPr>
      </w:pPr>
      <w:r w:rsidRPr="008254C1">
        <w:rPr>
          <w:b/>
          <w:sz w:val="28"/>
          <w:szCs w:val="28"/>
        </w:rPr>
        <w:t>Following the Making of the decision, the decision form will be published here:</w:t>
      </w:r>
    </w:p>
    <w:p w14:paraId="681C48C0" w14:textId="77777777" w:rsidR="00D84726" w:rsidRDefault="00D84726" w:rsidP="00D84726">
      <w:r>
        <w:rPr>
          <w:noProof/>
        </w:rPr>
        <mc:AlternateContent>
          <mc:Choice Requires="wps">
            <w:drawing>
              <wp:anchor distT="0" distB="0" distL="114300" distR="114300" simplePos="0" relativeHeight="251729920" behindDoc="0" locked="0" layoutInCell="1" allowOverlap="1" wp14:anchorId="201FE14B" wp14:editId="0212B12C">
                <wp:simplePos x="0" y="0"/>
                <wp:positionH relativeFrom="column">
                  <wp:posOffset>2190115</wp:posOffset>
                </wp:positionH>
                <wp:positionV relativeFrom="paragraph">
                  <wp:posOffset>51435</wp:posOffset>
                </wp:positionV>
                <wp:extent cx="1323975" cy="1143000"/>
                <wp:effectExtent l="0" t="0" r="9525" b="0"/>
                <wp:wrapNone/>
                <wp:docPr id="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AEADD03" w14:textId="6DC077DF" w:rsidR="00D84726" w:rsidRDefault="00D54662" w:rsidP="00FA518D">
                            <w:r>
                              <w:object w:dxaOrig="1534" w:dyaOrig="997" w14:anchorId="4D0A3EC1">
                                <v:shape id="_x0000_i1108" type="#_x0000_t75" style="width:76.7pt;height:49.85pt">
                                  <v:imagedata r:id="rId174" o:title=""/>
                                </v:shape>
                                <o:OLEObject Type="Embed" ProgID="AcroExch.Document.DC" ShapeID="_x0000_i1108" DrawAspect="Icon" ObjectID="_1725969533" r:id="rId1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1FE14B" id="_x0000_s1086" type="#_x0000_t202" style="position:absolute;margin-left:172.45pt;margin-top:4.05pt;width:104.25pt;height:90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wUy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QaAcLWF8oBEWzhq0Bm+&#10;khhtjQk/MYuiQwpxkPwjLpUCTBH6HSU12F9/uw/+qAW0UtKiiAuqccqQhR8aNTLNxuOg+XgYT26H&#10;eLDXlu21Rb81S0AmMxxYw+M2+Ht12lYWmhectkWIiSamOUYuqD9tl/44WDitXCwW0QlVbphf643h&#10;J3UFjp+7F2ZN33SPenmAk9hZ/q73R9/YcLN487CSURgXTnuZ4oTEZvfTHEbw+hy9Lt+c+W8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DCrwUyVgIAALsEAAAOAAAAAAAAAAAAAAAAAC4CAABkcnMvZTJvRG9jLnhtbFBLAQIt&#10;ABQABgAIAAAAIQDMAfhp3QAAAAkBAAAPAAAAAAAAAAAAAAAAALAEAABkcnMvZG93bnJldi54bWxQ&#10;SwUGAAAAAAQABADzAAAAugUAAAAA&#10;" fillcolor="window" strokeweight=".5pt">
                <v:path arrowok="t"/>
                <v:textbox style="mso-fit-shape-to-text:t">
                  <w:txbxContent>
                    <w:p w14:paraId="6AEADD03" w14:textId="6DC077DF" w:rsidR="00D84726" w:rsidRDefault="00D54662" w:rsidP="00FA518D">
                      <w:r>
                        <w:object w:dxaOrig="1534" w:dyaOrig="997" w14:anchorId="4D0A3EC1">
                          <v:shape id="_x0000_i1104" type="#_x0000_t75" style="width:76.7pt;height:49.85pt">
                            <v:imagedata r:id="rId176" o:title=""/>
                          </v:shape>
                          <o:OLEObject Type="Embed" ProgID="AcroExch.Document.DC" ShapeID="_x0000_i1104" DrawAspect="Icon" ObjectID="_1722152189" r:id="rId177"/>
                        </w:object>
                      </w:r>
                    </w:p>
                  </w:txbxContent>
                </v:textbox>
              </v:shape>
            </w:pict>
          </mc:Fallback>
        </mc:AlternateContent>
      </w:r>
    </w:p>
    <w:p w14:paraId="75C6E923" w14:textId="77777777" w:rsidR="00D84726" w:rsidRDefault="00D84726" w:rsidP="00FF35FD"/>
    <w:p w14:paraId="3BCFCE66" w14:textId="77777777" w:rsidR="00D84726" w:rsidRDefault="00D84726" w:rsidP="00B36B87">
      <w:pPr>
        <w:rPr>
          <w:b/>
          <w:snapToGrid w:val="0"/>
          <w:sz w:val="31"/>
        </w:rPr>
      </w:pPr>
    </w:p>
    <w:p w14:paraId="34228155" w14:textId="37F894D2" w:rsidR="00D84726" w:rsidRDefault="00D84726" w:rsidP="00B36B87">
      <w:pPr>
        <w:rPr>
          <w:b/>
          <w:snapToGrid w:val="0"/>
          <w:sz w:val="31"/>
        </w:rPr>
      </w:pPr>
    </w:p>
    <w:p w14:paraId="567204E5" w14:textId="6F329F67" w:rsidR="00510A00" w:rsidRDefault="00510A00" w:rsidP="00B36B87">
      <w:pPr>
        <w:rPr>
          <w:b/>
          <w:snapToGrid w:val="0"/>
          <w:sz w:val="31"/>
        </w:rPr>
      </w:pPr>
    </w:p>
    <w:p w14:paraId="7B0EFB1C" w14:textId="7C6397D4" w:rsidR="00510A00" w:rsidRDefault="00510A00" w:rsidP="00510A00">
      <w:pPr>
        <w:rPr>
          <w:b/>
          <w:sz w:val="28"/>
        </w:rPr>
      </w:pPr>
      <w:r>
        <w:rPr>
          <w:b/>
          <w:sz w:val="28"/>
        </w:rPr>
        <w:lastRenderedPageBreak/>
        <w:t xml:space="preserve">DECISION: RDD0014 </w:t>
      </w:r>
      <w:r>
        <w:rPr>
          <w:b/>
          <w:sz w:val="28"/>
          <w:szCs w:val="28"/>
          <w:lang w:val="en-US"/>
        </w:rPr>
        <w:t>Commence process to procure a contractor for Redcar Central Station</w:t>
      </w:r>
    </w:p>
    <w:p w14:paraId="08C46DE4" w14:textId="77777777" w:rsidR="00510A00" w:rsidRDefault="00510A00" w:rsidP="00510A00">
      <w:pPr>
        <w:rPr>
          <w:b/>
          <w:sz w:val="28"/>
        </w:rPr>
      </w:pPr>
    </w:p>
    <w:p w14:paraId="72B87C19" w14:textId="77777777" w:rsidR="00510A00" w:rsidRDefault="00510A00" w:rsidP="00510A00">
      <w:pPr>
        <w:rPr>
          <w:b/>
          <w:sz w:val="28"/>
        </w:rPr>
      </w:pPr>
      <w:r>
        <w:rPr>
          <w:b/>
          <w:sz w:val="28"/>
        </w:rPr>
        <w:t xml:space="preserve">Nature of the decision: </w:t>
      </w:r>
    </w:p>
    <w:p w14:paraId="2A7DB4BC" w14:textId="77777777" w:rsidR="00510A00" w:rsidRDefault="00510A00" w:rsidP="00510A00">
      <w:pPr>
        <w:rPr>
          <w:b/>
          <w:sz w:val="28"/>
        </w:rPr>
      </w:pPr>
    </w:p>
    <w:p w14:paraId="0CB1709F" w14:textId="77777777" w:rsidR="00510A00" w:rsidRDefault="00510A00" w:rsidP="00510A00">
      <w:pPr>
        <w:rPr>
          <w:noProof/>
          <w:lang w:val="en-US"/>
        </w:rPr>
      </w:pPr>
      <w:r>
        <w:rPr>
          <w:noProof/>
          <w:lang w:val="en-US"/>
        </w:rPr>
        <w:t xml:space="preserve">A contractor is required to undertake conservation and refurbishment works to Redcar Central Station. </w:t>
      </w:r>
    </w:p>
    <w:p w14:paraId="0E3A452D" w14:textId="77777777" w:rsidR="00510A00" w:rsidRDefault="00510A00" w:rsidP="00510A00">
      <w:pPr>
        <w:rPr>
          <w:noProof/>
          <w:lang w:val="en-US"/>
        </w:rPr>
      </w:pPr>
      <w:r w:rsidRPr="00266CC7">
        <w:rPr>
          <w:noProof/>
          <w:lang w:val="en-US"/>
        </w:rPr>
        <w:t>We will be taking a key decision to Commence a procurement process (447) and making the subsequent award after that procurement process</w:t>
      </w:r>
    </w:p>
    <w:p w14:paraId="338B4845" w14:textId="6C7C98C6" w:rsidR="00510A00" w:rsidRDefault="00510A00" w:rsidP="00510A00">
      <w:pPr>
        <w:rPr>
          <w:lang w:val="en-US"/>
        </w:rPr>
      </w:pPr>
      <w:r>
        <w:rPr>
          <w:noProof/>
          <w:lang w:val="en-US"/>
        </w:rPr>
        <w:t>Estimated contract value - £5m</w:t>
      </w:r>
      <w:r w:rsidRPr="00266CC7">
        <w:rPr>
          <w:noProof/>
          <w:lang w:val="en-US"/>
        </w:rPr>
        <w:t>.</w:t>
      </w:r>
    </w:p>
    <w:p w14:paraId="01604CD9" w14:textId="77777777" w:rsidR="00510A00" w:rsidRDefault="00510A00" w:rsidP="00510A00"/>
    <w:p w14:paraId="6670C2C6" w14:textId="77777777" w:rsidR="00510A00" w:rsidRDefault="00510A00" w:rsidP="00510A00">
      <w:pPr>
        <w:rPr>
          <w:b/>
          <w:sz w:val="28"/>
        </w:rPr>
      </w:pPr>
      <w:r>
        <w:rPr>
          <w:b/>
          <w:sz w:val="28"/>
        </w:rPr>
        <w:t>Who will make the decision?</w:t>
      </w:r>
    </w:p>
    <w:p w14:paraId="0EED0AA3" w14:textId="77777777" w:rsidR="00510A00" w:rsidRDefault="00510A00" w:rsidP="00510A00">
      <w:pPr>
        <w:rPr>
          <w:b/>
          <w:sz w:val="28"/>
        </w:rPr>
      </w:pPr>
    </w:p>
    <w:p w14:paraId="36BDD2F3" w14:textId="54388A89" w:rsidR="00510A00" w:rsidRDefault="00510A00" w:rsidP="00510A00">
      <w:r>
        <w:t>Councillor Gallacher, Cabinet Member for Economic Development</w:t>
      </w:r>
    </w:p>
    <w:p w14:paraId="2B5295E9" w14:textId="77777777" w:rsidR="00510A00" w:rsidRDefault="00510A00" w:rsidP="00510A00"/>
    <w:p w14:paraId="1A4DD91F" w14:textId="77777777" w:rsidR="00510A00" w:rsidRDefault="00510A00" w:rsidP="00510A00">
      <w:pPr>
        <w:rPr>
          <w:b/>
          <w:sz w:val="28"/>
        </w:rPr>
      </w:pPr>
      <w:r>
        <w:rPr>
          <w:b/>
          <w:sz w:val="28"/>
        </w:rPr>
        <w:t>When is the decision to be taken?</w:t>
      </w:r>
    </w:p>
    <w:p w14:paraId="378F4D0F" w14:textId="77777777" w:rsidR="00510A00" w:rsidRDefault="00510A00" w:rsidP="00510A00">
      <w:pPr>
        <w:rPr>
          <w:b/>
          <w:sz w:val="28"/>
        </w:rPr>
      </w:pPr>
    </w:p>
    <w:p w14:paraId="0F8C0747" w14:textId="4C958F64" w:rsidR="00510A00" w:rsidRDefault="00510A00" w:rsidP="00510A00">
      <w:r>
        <w:t>February 2022</w:t>
      </w:r>
    </w:p>
    <w:p w14:paraId="09FFE592" w14:textId="77777777" w:rsidR="00510A00" w:rsidRDefault="00510A00" w:rsidP="00510A00"/>
    <w:p w14:paraId="3916BD0C" w14:textId="77777777" w:rsidR="00510A00" w:rsidRDefault="00510A00" w:rsidP="00510A00">
      <w:pPr>
        <w:rPr>
          <w:b/>
          <w:sz w:val="28"/>
        </w:rPr>
      </w:pPr>
      <w:r>
        <w:rPr>
          <w:b/>
          <w:sz w:val="28"/>
        </w:rPr>
        <w:t>Who will be consulted and how?</w:t>
      </w:r>
    </w:p>
    <w:p w14:paraId="385F593D" w14:textId="77777777" w:rsidR="00510A00" w:rsidRDefault="00510A00" w:rsidP="00510A00">
      <w:pPr>
        <w:rPr>
          <w:b/>
          <w:sz w:val="28"/>
        </w:rPr>
      </w:pPr>
    </w:p>
    <w:p w14:paraId="3CEF57DF" w14:textId="000E0A99" w:rsidR="00510A00" w:rsidRPr="00756E9C" w:rsidRDefault="00510A00" w:rsidP="00510A00">
      <w:pPr>
        <w:rPr>
          <w:noProof/>
          <w:lang w:val="en-US"/>
        </w:rPr>
      </w:pPr>
      <w:r w:rsidRPr="00756E9C">
        <w:rPr>
          <w:noProof/>
          <w:lang w:val="en-US"/>
        </w:rPr>
        <w:t xml:space="preserve">Cabinet Member for </w:t>
      </w:r>
      <w:r>
        <w:rPr>
          <w:noProof/>
          <w:lang w:val="en-US"/>
        </w:rPr>
        <w:t>Economic Development</w:t>
      </w:r>
    </w:p>
    <w:p w14:paraId="450AD044" w14:textId="77777777" w:rsidR="00510A00" w:rsidRPr="00756E9C" w:rsidRDefault="00510A00" w:rsidP="00510A00">
      <w:pPr>
        <w:rPr>
          <w:noProof/>
          <w:lang w:val="en-US"/>
        </w:rPr>
      </w:pPr>
      <w:r w:rsidRPr="00756E9C">
        <w:rPr>
          <w:noProof/>
          <w:lang w:val="en-US"/>
        </w:rPr>
        <w:t>Chief Finance Officer</w:t>
      </w:r>
    </w:p>
    <w:p w14:paraId="4AE49AC4" w14:textId="77777777" w:rsidR="00510A00" w:rsidRPr="00756E9C" w:rsidRDefault="00510A00" w:rsidP="00510A00">
      <w:pPr>
        <w:rPr>
          <w:noProof/>
          <w:lang w:val="en-US"/>
        </w:rPr>
      </w:pPr>
      <w:r w:rsidRPr="00756E9C">
        <w:rPr>
          <w:noProof/>
          <w:lang w:val="en-US"/>
        </w:rPr>
        <w:t>Chief Legal Officer</w:t>
      </w:r>
    </w:p>
    <w:p w14:paraId="3F1237C8" w14:textId="236CD827" w:rsidR="00510A00" w:rsidRPr="00756E9C" w:rsidRDefault="00510A00" w:rsidP="00510A00">
      <w:pPr>
        <w:rPr>
          <w:noProof/>
          <w:lang w:val="en-US"/>
        </w:rPr>
      </w:pPr>
      <w:r>
        <w:rPr>
          <w:noProof/>
          <w:lang w:val="en-US"/>
        </w:rPr>
        <w:t>Managing Director</w:t>
      </w:r>
    </w:p>
    <w:p w14:paraId="38F2C0AF" w14:textId="77777777" w:rsidR="00510A00" w:rsidRDefault="00510A00" w:rsidP="00510A00">
      <w:pPr>
        <w:rPr>
          <w:noProof/>
          <w:lang w:val="en-US"/>
        </w:rPr>
      </w:pPr>
      <w:r w:rsidRPr="00756E9C">
        <w:rPr>
          <w:noProof/>
          <w:lang w:val="en-US"/>
        </w:rPr>
        <w:t>All of the above will be consulted via approval of the delegated decision</w:t>
      </w:r>
    </w:p>
    <w:p w14:paraId="53D6C8EC" w14:textId="77777777" w:rsidR="00510A00" w:rsidRDefault="00510A00" w:rsidP="00510A00"/>
    <w:p w14:paraId="71E6ED48" w14:textId="77777777" w:rsidR="00510A00" w:rsidRDefault="00510A00" w:rsidP="00510A00">
      <w:pPr>
        <w:rPr>
          <w:b/>
          <w:sz w:val="28"/>
        </w:rPr>
      </w:pPr>
      <w:r>
        <w:rPr>
          <w:b/>
          <w:sz w:val="28"/>
        </w:rPr>
        <w:t>Supporting documentation:</w:t>
      </w:r>
    </w:p>
    <w:p w14:paraId="4329E468" w14:textId="77777777" w:rsidR="00510A00" w:rsidRDefault="00510A00" w:rsidP="00510A00">
      <w:pPr>
        <w:rPr>
          <w:b/>
          <w:sz w:val="28"/>
        </w:rPr>
      </w:pPr>
    </w:p>
    <w:p w14:paraId="392C505C" w14:textId="77777777" w:rsidR="00510A00" w:rsidRDefault="00510A00" w:rsidP="00510A00">
      <w:r>
        <w:t>There are no supporting documents for this decision</w:t>
      </w:r>
    </w:p>
    <w:p w14:paraId="7413A672" w14:textId="77777777" w:rsidR="00510A00" w:rsidRDefault="00510A00" w:rsidP="00510A00"/>
    <w:p w14:paraId="30E55921" w14:textId="77777777" w:rsidR="00510A00" w:rsidRDefault="00510A00" w:rsidP="00510A00">
      <w:pPr>
        <w:rPr>
          <w:b/>
          <w:sz w:val="28"/>
        </w:rPr>
      </w:pPr>
      <w:r>
        <w:rPr>
          <w:b/>
          <w:sz w:val="28"/>
        </w:rPr>
        <w:t>How and by when to make representations:</w:t>
      </w:r>
    </w:p>
    <w:p w14:paraId="69990840" w14:textId="77777777" w:rsidR="00510A00" w:rsidRDefault="00510A00" w:rsidP="00510A00">
      <w:pPr>
        <w:rPr>
          <w:b/>
          <w:sz w:val="28"/>
        </w:rPr>
      </w:pPr>
    </w:p>
    <w:p w14:paraId="2EDE611C" w14:textId="5E0CFF40" w:rsidR="00510A00" w:rsidRDefault="00510A00" w:rsidP="00510A00">
      <w:r>
        <w:t xml:space="preserve">Representations should be made to </w:t>
      </w:r>
      <w:r>
        <w:rPr>
          <w:lang w:val="en-US"/>
        </w:rPr>
        <w:t>Andrew Richardson</w:t>
      </w:r>
      <w:r>
        <w:t xml:space="preserve"> before 11 February 2022.</w:t>
      </w:r>
    </w:p>
    <w:p w14:paraId="24402B31" w14:textId="605372A4" w:rsidR="00510A00" w:rsidRDefault="00510A00" w:rsidP="00510A00">
      <w:pPr>
        <w:rPr>
          <w:noProof/>
          <w:lang w:val="en-US"/>
        </w:rPr>
      </w:pPr>
      <w:r>
        <w:t xml:space="preserve">Tel: </w:t>
      </w:r>
      <w:r w:rsidRPr="00756E9C">
        <w:rPr>
          <w:noProof/>
          <w:lang w:val="en-US"/>
        </w:rPr>
        <w:t xml:space="preserve">07584 </w:t>
      </w:r>
      <w:r>
        <w:rPr>
          <w:noProof/>
          <w:lang w:val="en-US"/>
        </w:rPr>
        <w:t>703079</w:t>
      </w:r>
    </w:p>
    <w:p w14:paraId="4CC5BD3C" w14:textId="77777777" w:rsidR="00510A00" w:rsidRDefault="00510A00" w:rsidP="00510A00"/>
    <w:p w14:paraId="58F976BF" w14:textId="2EF9BC7F" w:rsidR="00510A00" w:rsidRDefault="00510A00" w:rsidP="00510A00">
      <w:r>
        <w:t>First published in Forward Plan on 14 January 2022</w:t>
      </w:r>
    </w:p>
    <w:p w14:paraId="754D4FF4" w14:textId="77777777" w:rsidR="00510A00" w:rsidRDefault="00510A00" w:rsidP="00510A00"/>
    <w:p w14:paraId="32014A4A" w14:textId="77777777" w:rsidR="00510A00" w:rsidRPr="008254C1" w:rsidRDefault="00510A00" w:rsidP="00510A00">
      <w:pPr>
        <w:rPr>
          <w:b/>
          <w:sz w:val="28"/>
          <w:szCs w:val="28"/>
        </w:rPr>
      </w:pPr>
      <w:r w:rsidRPr="008254C1">
        <w:rPr>
          <w:b/>
          <w:sz w:val="28"/>
          <w:szCs w:val="28"/>
        </w:rPr>
        <w:t>Following the Making of the decision, the decision form will be published here:</w:t>
      </w:r>
    </w:p>
    <w:p w14:paraId="768BBC17" w14:textId="77777777" w:rsidR="00510A00" w:rsidRDefault="00510A00" w:rsidP="00510A00">
      <w:r>
        <w:rPr>
          <w:noProof/>
        </w:rPr>
        <mc:AlternateContent>
          <mc:Choice Requires="wps">
            <w:drawing>
              <wp:anchor distT="0" distB="0" distL="114300" distR="114300" simplePos="0" relativeHeight="251742208" behindDoc="0" locked="0" layoutInCell="1" allowOverlap="1" wp14:anchorId="6225AA25" wp14:editId="59FD43FA">
                <wp:simplePos x="0" y="0"/>
                <wp:positionH relativeFrom="column">
                  <wp:posOffset>2190115</wp:posOffset>
                </wp:positionH>
                <wp:positionV relativeFrom="paragraph">
                  <wp:posOffset>51435</wp:posOffset>
                </wp:positionV>
                <wp:extent cx="1323975" cy="1143000"/>
                <wp:effectExtent l="0" t="0" r="9525" b="0"/>
                <wp:wrapNone/>
                <wp:docPr id="10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A5463AE" w14:textId="4B3B61BD" w:rsidR="00510A00" w:rsidRDefault="00BA2E4D" w:rsidP="00BA2E4D">
                            <w:r>
                              <w:object w:dxaOrig="1534" w:dyaOrig="997" w14:anchorId="402172A4">
                                <v:shape id="_x0000_i1110" type="#_x0000_t75" style="width:76.7pt;height:49.85pt">
                                  <v:imagedata r:id="rId178" o:title=""/>
                                </v:shape>
                                <o:OLEObject Type="Embed" ProgID="AcroExch.Document.DC" ShapeID="_x0000_i1110" DrawAspect="Icon" ObjectID="_1725969534" r:id="rId1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25AA25" id="_x0000_s1087" type="#_x0000_t202" style="position:absolute;margin-left:172.45pt;margin-top:4.05pt;width:104.25pt;height:90pt;z-index:251742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iVA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" fillcolor="window" strokeweight=".5pt">
                <v:path arrowok="t"/>
                <v:textbox style="mso-fit-shape-to-text:t">
                  <w:txbxContent>
                    <w:p w14:paraId="7A5463AE" w14:textId="4B3B61BD" w:rsidR="00510A00" w:rsidRDefault="00BA2E4D" w:rsidP="00BA2E4D">
                      <w:r>
                        <w:object w:dxaOrig="1534" w:dyaOrig="997" w14:anchorId="402172A4">
                          <v:shape id="_x0000_i1106" type="#_x0000_t75" style="width:76.7pt;height:49.85pt">
                            <v:imagedata r:id="rId180" o:title=""/>
                          </v:shape>
                          <o:OLEObject Type="Embed" ProgID="AcroExch.Document.DC" ShapeID="_x0000_i1106" DrawAspect="Icon" ObjectID="_1722152190" r:id="rId181"/>
                        </w:object>
                      </w:r>
                    </w:p>
                  </w:txbxContent>
                </v:textbox>
              </v:shape>
            </w:pict>
          </mc:Fallback>
        </mc:AlternateContent>
      </w:r>
    </w:p>
    <w:p w14:paraId="69BBBBEF" w14:textId="77777777" w:rsidR="00510A00" w:rsidRDefault="00510A00" w:rsidP="00510A00"/>
    <w:p w14:paraId="041A26EF" w14:textId="0E533DAB" w:rsidR="00510A00" w:rsidRDefault="00510A00" w:rsidP="00B36B87">
      <w:pPr>
        <w:rPr>
          <w:b/>
          <w:snapToGrid w:val="0"/>
          <w:sz w:val="31"/>
        </w:rPr>
      </w:pPr>
    </w:p>
    <w:p w14:paraId="534753DC" w14:textId="4DD2F856" w:rsidR="00510A00" w:rsidRDefault="00510A00" w:rsidP="00510A00">
      <w:pPr>
        <w:rPr>
          <w:b/>
          <w:sz w:val="28"/>
        </w:rPr>
      </w:pPr>
      <w:r>
        <w:rPr>
          <w:b/>
          <w:sz w:val="28"/>
        </w:rPr>
        <w:lastRenderedPageBreak/>
        <w:t xml:space="preserve">DECISION: RDD0015 </w:t>
      </w:r>
      <w:r>
        <w:rPr>
          <w:b/>
          <w:sz w:val="28"/>
          <w:szCs w:val="28"/>
          <w:lang w:val="en-US"/>
        </w:rPr>
        <w:t>Commencing the process to procure a contractor – Eston Pool</w:t>
      </w:r>
    </w:p>
    <w:p w14:paraId="72690545" w14:textId="77777777" w:rsidR="00510A00" w:rsidRDefault="00510A00" w:rsidP="00510A00">
      <w:pPr>
        <w:rPr>
          <w:b/>
          <w:sz w:val="28"/>
        </w:rPr>
      </w:pPr>
    </w:p>
    <w:p w14:paraId="41FC2CEA" w14:textId="77777777" w:rsidR="00510A00" w:rsidRDefault="00510A00" w:rsidP="00510A00">
      <w:pPr>
        <w:rPr>
          <w:b/>
          <w:sz w:val="28"/>
        </w:rPr>
      </w:pPr>
      <w:r>
        <w:rPr>
          <w:b/>
          <w:sz w:val="28"/>
        </w:rPr>
        <w:t xml:space="preserve">Nature of the decision: </w:t>
      </w:r>
    </w:p>
    <w:p w14:paraId="0253E8CD" w14:textId="77777777" w:rsidR="00510A00" w:rsidRDefault="00510A00" w:rsidP="00510A00">
      <w:pPr>
        <w:rPr>
          <w:b/>
          <w:sz w:val="28"/>
        </w:rPr>
      </w:pPr>
    </w:p>
    <w:p w14:paraId="23A67708" w14:textId="77777777" w:rsidR="00510A00" w:rsidRDefault="00510A00" w:rsidP="00510A00">
      <w:pPr>
        <w:rPr>
          <w:lang w:val="en-US"/>
        </w:rPr>
      </w:pPr>
      <w:r>
        <w:rPr>
          <w:lang w:val="en-US"/>
        </w:rPr>
        <w:t>Approval is requested to commence the procurement process in order to award a contract for the demolition and re-construction of Eston Pool</w:t>
      </w:r>
    </w:p>
    <w:p w14:paraId="6816A124" w14:textId="44313C95" w:rsidR="00510A00" w:rsidRDefault="00510A00" w:rsidP="00510A00">
      <w:pPr>
        <w:rPr>
          <w:lang w:val="en-US"/>
        </w:rPr>
      </w:pPr>
      <w:r>
        <w:rPr>
          <w:lang w:val="en-US"/>
        </w:rPr>
        <w:t>Estimated Contract value - £7.9 million</w:t>
      </w:r>
    </w:p>
    <w:p w14:paraId="4730C36A" w14:textId="77777777" w:rsidR="00510A00" w:rsidRDefault="00510A00" w:rsidP="00510A00"/>
    <w:p w14:paraId="7BAEE897" w14:textId="77777777" w:rsidR="00510A00" w:rsidRDefault="00510A00" w:rsidP="00510A00">
      <w:pPr>
        <w:rPr>
          <w:b/>
          <w:sz w:val="28"/>
        </w:rPr>
      </w:pPr>
      <w:r>
        <w:rPr>
          <w:b/>
          <w:sz w:val="28"/>
        </w:rPr>
        <w:t>Who will make the decision?</w:t>
      </w:r>
    </w:p>
    <w:p w14:paraId="001DD5E1" w14:textId="77777777" w:rsidR="00510A00" w:rsidRDefault="00510A00" w:rsidP="00510A00">
      <w:pPr>
        <w:rPr>
          <w:b/>
          <w:sz w:val="28"/>
        </w:rPr>
      </w:pPr>
    </w:p>
    <w:p w14:paraId="13A2D74E" w14:textId="77777777" w:rsidR="00510A00" w:rsidRDefault="00510A00" w:rsidP="00510A00">
      <w:r>
        <w:t>Councillor Gallacher, Cabinet Member for Economic Development</w:t>
      </w:r>
    </w:p>
    <w:p w14:paraId="692A9883" w14:textId="77777777" w:rsidR="00510A00" w:rsidRDefault="00510A00" w:rsidP="00510A00"/>
    <w:p w14:paraId="2229C53F" w14:textId="77777777" w:rsidR="00510A00" w:rsidRDefault="00510A00" w:rsidP="00510A00">
      <w:pPr>
        <w:rPr>
          <w:b/>
          <w:sz w:val="28"/>
        </w:rPr>
      </w:pPr>
      <w:r>
        <w:rPr>
          <w:b/>
          <w:sz w:val="28"/>
        </w:rPr>
        <w:t>When is the decision to be taken?</w:t>
      </w:r>
    </w:p>
    <w:p w14:paraId="3780BDE8" w14:textId="77777777" w:rsidR="00510A00" w:rsidRDefault="00510A00" w:rsidP="00510A00">
      <w:pPr>
        <w:rPr>
          <w:b/>
          <w:sz w:val="28"/>
        </w:rPr>
      </w:pPr>
    </w:p>
    <w:p w14:paraId="610233B6" w14:textId="77777777" w:rsidR="00510A00" w:rsidRDefault="00510A00" w:rsidP="00510A00">
      <w:r>
        <w:t>February 2022</w:t>
      </w:r>
    </w:p>
    <w:p w14:paraId="2C86C36E" w14:textId="77777777" w:rsidR="00510A00" w:rsidRDefault="00510A00" w:rsidP="00510A00"/>
    <w:p w14:paraId="49042588" w14:textId="77777777" w:rsidR="00510A00" w:rsidRDefault="00510A00" w:rsidP="00510A00">
      <w:pPr>
        <w:rPr>
          <w:b/>
          <w:sz w:val="28"/>
        </w:rPr>
      </w:pPr>
      <w:r>
        <w:rPr>
          <w:b/>
          <w:sz w:val="28"/>
        </w:rPr>
        <w:t>Who will be consulted and how?</w:t>
      </w:r>
    </w:p>
    <w:p w14:paraId="3F20B2B1" w14:textId="77777777" w:rsidR="00510A00" w:rsidRDefault="00510A00" w:rsidP="00510A00">
      <w:pPr>
        <w:rPr>
          <w:b/>
          <w:sz w:val="28"/>
        </w:rPr>
      </w:pPr>
    </w:p>
    <w:p w14:paraId="6473F36F" w14:textId="77777777" w:rsidR="00510A00" w:rsidRPr="00756E9C" w:rsidRDefault="00510A00" w:rsidP="00510A00">
      <w:pPr>
        <w:rPr>
          <w:noProof/>
          <w:lang w:val="en-US"/>
        </w:rPr>
      </w:pPr>
      <w:r w:rsidRPr="00756E9C">
        <w:rPr>
          <w:noProof/>
          <w:lang w:val="en-US"/>
        </w:rPr>
        <w:t xml:space="preserve">Cabinet Member for </w:t>
      </w:r>
      <w:r>
        <w:rPr>
          <w:noProof/>
          <w:lang w:val="en-US"/>
        </w:rPr>
        <w:t>Economic Development</w:t>
      </w:r>
    </w:p>
    <w:p w14:paraId="4F4EDFEF" w14:textId="77777777" w:rsidR="00510A00" w:rsidRPr="00756E9C" w:rsidRDefault="00510A00" w:rsidP="00510A00">
      <w:pPr>
        <w:rPr>
          <w:noProof/>
          <w:lang w:val="en-US"/>
        </w:rPr>
      </w:pPr>
      <w:r w:rsidRPr="00756E9C">
        <w:rPr>
          <w:noProof/>
          <w:lang w:val="en-US"/>
        </w:rPr>
        <w:t>Chief Finance Officer</w:t>
      </w:r>
    </w:p>
    <w:p w14:paraId="1FF1C245" w14:textId="77777777" w:rsidR="00510A00" w:rsidRPr="00756E9C" w:rsidRDefault="00510A00" w:rsidP="00510A00">
      <w:pPr>
        <w:rPr>
          <w:noProof/>
          <w:lang w:val="en-US"/>
        </w:rPr>
      </w:pPr>
      <w:r w:rsidRPr="00756E9C">
        <w:rPr>
          <w:noProof/>
          <w:lang w:val="en-US"/>
        </w:rPr>
        <w:t>Chief Legal Officer</w:t>
      </w:r>
    </w:p>
    <w:p w14:paraId="18B6A0DE" w14:textId="77777777" w:rsidR="00510A00" w:rsidRPr="00756E9C" w:rsidRDefault="00510A00" w:rsidP="00510A00">
      <w:pPr>
        <w:rPr>
          <w:noProof/>
          <w:lang w:val="en-US"/>
        </w:rPr>
      </w:pPr>
      <w:r>
        <w:rPr>
          <w:noProof/>
          <w:lang w:val="en-US"/>
        </w:rPr>
        <w:t>Managing Director</w:t>
      </w:r>
    </w:p>
    <w:p w14:paraId="31462949" w14:textId="77777777" w:rsidR="00510A00" w:rsidRDefault="00510A00" w:rsidP="00510A00">
      <w:pPr>
        <w:rPr>
          <w:noProof/>
          <w:lang w:val="en-US"/>
        </w:rPr>
      </w:pPr>
      <w:r w:rsidRPr="00756E9C">
        <w:rPr>
          <w:noProof/>
          <w:lang w:val="en-US"/>
        </w:rPr>
        <w:t>All of the above will be consulted via approval of the delegated decision</w:t>
      </w:r>
    </w:p>
    <w:p w14:paraId="6BAA97AE" w14:textId="77777777" w:rsidR="00510A00" w:rsidRDefault="00510A00" w:rsidP="00510A00"/>
    <w:p w14:paraId="0A89D6F7" w14:textId="77777777" w:rsidR="00510A00" w:rsidRDefault="00510A00" w:rsidP="00510A00">
      <w:pPr>
        <w:rPr>
          <w:b/>
          <w:sz w:val="28"/>
        </w:rPr>
      </w:pPr>
      <w:r>
        <w:rPr>
          <w:b/>
          <w:sz w:val="28"/>
        </w:rPr>
        <w:t>Supporting documentation:</w:t>
      </w:r>
    </w:p>
    <w:p w14:paraId="650872CE" w14:textId="77777777" w:rsidR="00510A00" w:rsidRDefault="00510A00" w:rsidP="00510A00">
      <w:pPr>
        <w:rPr>
          <w:b/>
          <w:sz w:val="28"/>
        </w:rPr>
      </w:pPr>
    </w:p>
    <w:p w14:paraId="10294811" w14:textId="77777777" w:rsidR="00510A00" w:rsidRDefault="00510A00" w:rsidP="00510A00">
      <w:r>
        <w:t>There are no supporting documents for this decision</w:t>
      </w:r>
    </w:p>
    <w:p w14:paraId="1ABE77FD" w14:textId="77777777" w:rsidR="00510A00" w:rsidRDefault="00510A00" w:rsidP="00510A00"/>
    <w:p w14:paraId="180DE726" w14:textId="77777777" w:rsidR="00510A00" w:rsidRDefault="00510A00" w:rsidP="00510A00">
      <w:pPr>
        <w:rPr>
          <w:b/>
          <w:sz w:val="28"/>
        </w:rPr>
      </w:pPr>
      <w:r>
        <w:rPr>
          <w:b/>
          <w:sz w:val="28"/>
        </w:rPr>
        <w:t>How and by when to make representations:</w:t>
      </w:r>
    </w:p>
    <w:p w14:paraId="68696628" w14:textId="77777777" w:rsidR="00510A00" w:rsidRDefault="00510A00" w:rsidP="00510A00">
      <w:pPr>
        <w:rPr>
          <w:b/>
          <w:sz w:val="28"/>
        </w:rPr>
      </w:pPr>
    </w:p>
    <w:p w14:paraId="2E810611" w14:textId="36C1BA0C" w:rsidR="00510A00" w:rsidRDefault="00510A00" w:rsidP="00510A00">
      <w:r>
        <w:t xml:space="preserve">Representations should be made to </w:t>
      </w:r>
      <w:r>
        <w:rPr>
          <w:lang w:val="en-US"/>
        </w:rPr>
        <w:t>Rachel Pattison</w:t>
      </w:r>
      <w:r>
        <w:t xml:space="preserve"> before 11 February 2022.</w:t>
      </w:r>
    </w:p>
    <w:p w14:paraId="26D2857B" w14:textId="32EAB036" w:rsidR="00510A00" w:rsidRDefault="00510A00" w:rsidP="00510A00">
      <w:pPr>
        <w:rPr>
          <w:noProof/>
          <w:lang w:val="en-US"/>
        </w:rPr>
      </w:pPr>
      <w:r>
        <w:t xml:space="preserve">Tel: </w:t>
      </w:r>
      <w:r>
        <w:rPr>
          <w:noProof/>
          <w:lang w:val="en-US"/>
        </w:rPr>
        <w:t>07712 535820</w:t>
      </w:r>
    </w:p>
    <w:p w14:paraId="75578836" w14:textId="77777777" w:rsidR="00510A00" w:rsidRDefault="00510A00" w:rsidP="00510A00"/>
    <w:p w14:paraId="75FB22CC" w14:textId="3A11793A" w:rsidR="00510A00" w:rsidRDefault="00510A00" w:rsidP="00510A00">
      <w:r>
        <w:t>First published in Forward Plan on 14 January 2022</w:t>
      </w:r>
    </w:p>
    <w:p w14:paraId="3E72E305" w14:textId="77777777" w:rsidR="00510A00" w:rsidRDefault="00510A00" w:rsidP="00510A00"/>
    <w:p w14:paraId="587C1AD8" w14:textId="77777777" w:rsidR="00510A00" w:rsidRPr="008254C1" w:rsidRDefault="00510A00" w:rsidP="00510A00">
      <w:pPr>
        <w:rPr>
          <w:b/>
          <w:sz w:val="28"/>
          <w:szCs w:val="28"/>
        </w:rPr>
      </w:pPr>
      <w:r w:rsidRPr="008254C1">
        <w:rPr>
          <w:b/>
          <w:sz w:val="28"/>
          <w:szCs w:val="28"/>
        </w:rPr>
        <w:t>Following the Making of the decision, the decision form will be published here:</w:t>
      </w:r>
    </w:p>
    <w:p w14:paraId="2C1EBD1E" w14:textId="77777777" w:rsidR="00510A00" w:rsidRDefault="00510A00" w:rsidP="00510A00">
      <w:r>
        <w:rPr>
          <w:noProof/>
        </w:rPr>
        <mc:AlternateContent>
          <mc:Choice Requires="wps">
            <w:drawing>
              <wp:anchor distT="0" distB="0" distL="114300" distR="114300" simplePos="0" relativeHeight="251744256" behindDoc="0" locked="0" layoutInCell="1" allowOverlap="1" wp14:anchorId="589F6A75" wp14:editId="76C3EA09">
                <wp:simplePos x="0" y="0"/>
                <wp:positionH relativeFrom="column">
                  <wp:posOffset>2190115</wp:posOffset>
                </wp:positionH>
                <wp:positionV relativeFrom="paragraph">
                  <wp:posOffset>51435</wp:posOffset>
                </wp:positionV>
                <wp:extent cx="1323975" cy="1143000"/>
                <wp:effectExtent l="0" t="0" r="9525" b="0"/>
                <wp:wrapNone/>
                <wp:docPr id="1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1804BD3" w14:textId="3A0F60E9" w:rsidR="00510A00" w:rsidRDefault="008B24FF" w:rsidP="003E5E42">
                            <w:r>
                              <w:object w:dxaOrig="1534" w:dyaOrig="997" w14:anchorId="21260AB8">
                                <v:shape id="_x0000_i1112" type="#_x0000_t75" style="width:76.7pt;height:49.85pt">
                                  <v:imagedata r:id="rId182" o:title=""/>
                                </v:shape>
                                <o:OLEObject Type="Embed" ProgID="AcroExch.Document.DC" ShapeID="_x0000_i1112" DrawAspect="Icon" ObjectID="_1725969535" r:id="rId18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F6A75" id="_x0000_s1088" type="#_x0000_t202" style="position:absolute;margin-left:172.45pt;margin-top:4.05pt;width:104.25pt;height:90pt;z-index:251744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p+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" fillcolor="window" strokeweight=".5pt">
                <v:path arrowok="t"/>
                <v:textbox style="mso-fit-shape-to-text:t">
                  <w:txbxContent>
                    <w:p w14:paraId="61804BD3" w14:textId="3A0F60E9" w:rsidR="00510A00" w:rsidRDefault="008B24FF" w:rsidP="003E5E42">
                      <w:r>
                        <w:object w:dxaOrig="1534" w:dyaOrig="997" w14:anchorId="21260AB8">
                          <v:shape id="_x0000_i1108" type="#_x0000_t75" style="width:76.7pt;height:49.85pt">
                            <v:imagedata r:id="rId184" o:title=""/>
                          </v:shape>
                          <o:OLEObject Type="Embed" ProgID="AcroExch.Document.DC" ShapeID="_x0000_i1108" DrawAspect="Icon" ObjectID="_1722152191" r:id="rId185"/>
                        </w:object>
                      </w:r>
                    </w:p>
                  </w:txbxContent>
                </v:textbox>
              </v:shape>
            </w:pict>
          </mc:Fallback>
        </mc:AlternateContent>
      </w:r>
    </w:p>
    <w:p w14:paraId="3249E9E9" w14:textId="77777777" w:rsidR="00510A00" w:rsidRDefault="00510A00" w:rsidP="00510A00"/>
    <w:p w14:paraId="2A718ECE" w14:textId="77777777" w:rsidR="00510A00" w:rsidRDefault="00510A00" w:rsidP="00B36B87">
      <w:pPr>
        <w:rPr>
          <w:b/>
          <w:snapToGrid w:val="0"/>
          <w:sz w:val="31"/>
        </w:rPr>
      </w:pPr>
    </w:p>
    <w:p w14:paraId="635D55EF" w14:textId="56332C1E" w:rsidR="00D84726" w:rsidRDefault="00D84726" w:rsidP="00B36B87">
      <w:pPr>
        <w:rPr>
          <w:b/>
          <w:snapToGrid w:val="0"/>
          <w:sz w:val="31"/>
        </w:rPr>
      </w:pPr>
    </w:p>
    <w:p w14:paraId="043060A8" w14:textId="76273623" w:rsidR="00510A00" w:rsidRDefault="00510A00" w:rsidP="00B36B87">
      <w:pPr>
        <w:rPr>
          <w:b/>
          <w:snapToGrid w:val="0"/>
          <w:sz w:val="31"/>
        </w:rPr>
      </w:pPr>
    </w:p>
    <w:p w14:paraId="4655E7FD" w14:textId="1F19A9BE" w:rsidR="005E427F" w:rsidRDefault="005E427F" w:rsidP="005E427F">
      <w:pPr>
        <w:rPr>
          <w:b/>
          <w:sz w:val="28"/>
        </w:rPr>
      </w:pPr>
      <w:r>
        <w:rPr>
          <w:b/>
          <w:sz w:val="28"/>
        </w:rPr>
        <w:lastRenderedPageBreak/>
        <w:t xml:space="preserve">DECISION: RDD0016 </w:t>
      </w:r>
      <w:r>
        <w:rPr>
          <w:b/>
          <w:sz w:val="28"/>
          <w:szCs w:val="28"/>
          <w:lang w:val="en-US"/>
        </w:rPr>
        <w:t>Replacement Backup and Recovery Solution</w:t>
      </w:r>
    </w:p>
    <w:p w14:paraId="68B1A6CE" w14:textId="77777777" w:rsidR="005E427F" w:rsidRDefault="005E427F" w:rsidP="005E427F">
      <w:pPr>
        <w:rPr>
          <w:b/>
          <w:sz w:val="28"/>
        </w:rPr>
      </w:pPr>
    </w:p>
    <w:p w14:paraId="02591B22" w14:textId="77777777" w:rsidR="005E427F" w:rsidRDefault="005E427F" w:rsidP="005E427F">
      <w:pPr>
        <w:rPr>
          <w:b/>
          <w:sz w:val="28"/>
        </w:rPr>
      </w:pPr>
      <w:r>
        <w:rPr>
          <w:b/>
          <w:sz w:val="28"/>
        </w:rPr>
        <w:t xml:space="preserve">Nature of the decision: </w:t>
      </w:r>
    </w:p>
    <w:p w14:paraId="2F72A937" w14:textId="77777777" w:rsidR="005E427F" w:rsidRDefault="005E427F" w:rsidP="005E427F">
      <w:pPr>
        <w:rPr>
          <w:b/>
          <w:sz w:val="28"/>
        </w:rPr>
      </w:pPr>
    </w:p>
    <w:p w14:paraId="101A2357" w14:textId="544F6E13" w:rsidR="005E427F" w:rsidRDefault="00844909" w:rsidP="005E427F">
      <w:pPr>
        <w:rPr>
          <w:lang w:val="en-US"/>
        </w:rPr>
      </w:pPr>
      <w:r>
        <w:rPr>
          <w:lang w:val="en-US"/>
        </w:rPr>
        <w:t>To commence the procurement process in order to award a contract for the</w:t>
      </w:r>
      <w:r>
        <w:rPr>
          <w:noProof/>
          <w:lang w:val="en-US"/>
        </w:rPr>
        <w:t xml:space="preserve"> r</w:t>
      </w:r>
      <w:r w:rsidR="005E427F">
        <w:rPr>
          <w:noProof/>
          <w:lang w:val="en-US"/>
        </w:rPr>
        <w:t xml:space="preserve">equisition of a replacement Backup and Recovery solution to provide a more secure and resiliant platform in the event of a disaster.  </w:t>
      </w:r>
    </w:p>
    <w:p w14:paraId="55CA80F8" w14:textId="77777777" w:rsidR="005E427F" w:rsidRDefault="005E427F" w:rsidP="005E427F"/>
    <w:p w14:paraId="54C2850E" w14:textId="77777777" w:rsidR="005E427F" w:rsidRDefault="005E427F" w:rsidP="005E427F">
      <w:pPr>
        <w:rPr>
          <w:b/>
          <w:sz w:val="28"/>
        </w:rPr>
      </w:pPr>
      <w:r>
        <w:rPr>
          <w:b/>
          <w:sz w:val="28"/>
        </w:rPr>
        <w:t>Who will make the decision?</w:t>
      </w:r>
    </w:p>
    <w:p w14:paraId="4577578E" w14:textId="77777777" w:rsidR="005E427F" w:rsidRDefault="005E427F" w:rsidP="005E427F">
      <w:pPr>
        <w:rPr>
          <w:b/>
          <w:sz w:val="28"/>
        </w:rPr>
      </w:pPr>
    </w:p>
    <w:p w14:paraId="0E66CAE4" w14:textId="4A1BEF13" w:rsidR="005E427F" w:rsidRDefault="005E427F" w:rsidP="005E427F">
      <w:r>
        <w:t xml:space="preserve">Councillor </w:t>
      </w:r>
      <w:r w:rsidR="00787841">
        <w:t>G Nightingale</w:t>
      </w:r>
      <w:r>
        <w:t xml:space="preserve">, Cabinet Member for </w:t>
      </w:r>
      <w:r w:rsidR="00787841">
        <w:t>Resources</w:t>
      </w:r>
    </w:p>
    <w:p w14:paraId="18823A50" w14:textId="77777777" w:rsidR="005E427F" w:rsidRDefault="005E427F" w:rsidP="005E427F"/>
    <w:p w14:paraId="5703CC5A" w14:textId="77777777" w:rsidR="005E427F" w:rsidRDefault="005E427F" w:rsidP="005E427F">
      <w:pPr>
        <w:rPr>
          <w:b/>
          <w:sz w:val="28"/>
        </w:rPr>
      </w:pPr>
      <w:r>
        <w:rPr>
          <w:b/>
          <w:sz w:val="28"/>
        </w:rPr>
        <w:t>When is the decision to be taken?</w:t>
      </w:r>
    </w:p>
    <w:p w14:paraId="47C388DD" w14:textId="77777777" w:rsidR="005E427F" w:rsidRDefault="005E427F" w:rsidP="005E427F">
      <w:pPr>
        <w:rPr>
          <w:b/>
          <w:sz w:val="28"/>
        </w:rPr>
      </w:pPr>
    </w:p>
    <w:p w14:paraId="33665CE7" w14:textId="3E80F410" w:rsidR="005E427F" w:rsidRDefault="00787841" w:rsidP="005E427F">
      <w:r>
        <w:t>July</w:t>
      </w:r>
      <w:r w:rsidR="005E427F">
        <w:t xml:space="preserve"> 2022</w:t>
      </w:r>
    </w:p>
    <w:p w14:paraId="7906E2DB" w14:textId="77777777" w:rsidR="005E427F" w:rsidRDefault="005E427F" w:rsidP="005E427F"/>
    <w:p w14:paraId="1839DCB4" w14:textId="77777777" w:rsidR="005E427F" w:rsidRDefault="005E427F" w:rsidP="005E427F">
      <w:pPr>
        <w:rPr>
          <w:b/>
          <w:sz w:val="28"/>
        </w:rPr>
      </w:pPr>
      <w:r>
        <w:rPr>
          <w:b/>
          <w:sz w:val="28"/>
        </w:rPr>
        <w:t>Who will be consulted and how?</w:t>
      </w:r>
    </w:p>
    <w:p w14:paraId="7ED4A3A7" w14:textId="77777777" w:rsidR="005E427F" w:rsidRDefault="005E427F" w:rsidP="005E427F">
      <w:pPr>
        <w:rPr>
          <w:b/>
          <w:sz w:val="28"/>
        </w:rPr>
      </w:pPr>
    </w:p>
    <w:p w14:paraId="3E973BB3" w14:textId="72777D24" w:rsidR="005E427F" w:rsidRPr="00756E9C" w:rsidRDefault="005E427F" w:rsidP="005E427F">
      <w:pPr>
        <w:rPr>
          <w:noProof/>
          <w:lang w:val="en-US"/>
        </w:rPr>
      </w:pPr>
      <w:r w:rsidRPr="00756E9C">
        <w:rPr>
          <w:noProof/>
          <w:lang w:val="en-US"/>
        </w:rPr>
        <w:t xml:space="preserve">Cabinet Member for </w:t>
      </w:r>
      <w:r w:rsidR="00787841">
        <w:rPr>
          <w:noProof/>
          <w:lang w:val="en-US"/>
        </w:rPr>
        <w:t>Resources</w:t>
      </w:r>
    </w:p>
    <w:p w14:paraId="4ADA0995" w14:textId="77777777" w:rsidR="005E427F" w:rsidRPr="00756E9C" w:rsidRDefault="005E427F" w:rsidP="005E427F">
      <w:pPr>
        <w:rPr>
          <w:noProof/>
          <w:lang w:val="en-US"/>
        </w:rPr>
      </w:pPr>
      <w:r w:rsidRPr="00756E9C">
        <w:rPr>
          <w:noProof/>
          <w:lang w:val="en-US"/>
        </w:rPr>
        <w:t>Chief Finance Officer</w:t>
      </w:r>
    </w:p>
    <w:p w14:paraId="29AE84E1" w14:textId="77777777" w:rsidR="005E427F" w:rsidRPr="00756E9C" w:rsidRDefault="005E427F" w:rsidP="005E427F">
      <w:pPr>
        <w:rPr>
          <w:noProof/>
          <w:lang w:val="en-US"/>
        </w:rPr>
      </w:pPr>
      <w:r w:rsidRPr="00756E9C">
        <w:rPr>
          <w:noProof/>
          <w:lang w:val="en-US"/>
        </w:rPr>
        <w:t>Chief Legal Officer</w:t>
      </w:r>
    </w:p>
    <w:p w14:paraId="272C66DC" w14:textId="77777777" w:rsidR="005E427F" w:rsidRPr="00756E9C" w:rsidRDefault="005E427F" w:rsidP="005E427F">
      <w:pPr>
        <w:rPr>
          <w:noProof/>
          <w:lang w:val="en-US"/>
        </w:rPr>
      </w:pPr>
      <w:r>
        <w:rPr>
          <w:noProof/>
          <w:lang w:val="en-US"/>
        </w:rPr>
        <w:t>Managing Director</w:t>
      </w:r>
    </w:p>
    <w:p w14:paraId="6D72C575" w14:textId="725F220A" w:rsidR="005E427F" w:rsidRDefault="00D43D75" w:rsidP="005E427F">
      <w:pPr>
        <w:rPr>
          <w:noProof/>
          <w:lang w:val="en-US"/>
        </w:rPr>
      </w:pPr>
      <w:r>
        <w:rPr>
          <w:noProof/>
          <w:lang w:val="en-US"/>
        </w:rPr>
        <w:t>Assistant Director – Strategic IT</w:t>
      </w:r>
    </w:p>
    <w:p w14:paraId="670E1AE7" w14:textId="77777777" w:rsidR="005E427F" w:rsidRDefault="005E427F" w:rsidP="005E427F"/>
    <w:p w14:paraId="232B046F" w14:textId="77777777" w:rsidR="005E427F" w:rsidRDefault="005E427F" w:rsidP="005E427F">
      <w:pPr>
        <w:rPr>
          <w:b/>
          <w:sz w:val="28"/>
        </w:rPr>
      </w:pPr>
      <w:r>
        <w:rPr>
          <w:b/>
          <w:sz w:val="28"/>
        </w:rPr>
        <w:t>Supporting documentation:</w:t>
      </w:r>
    </w:p>
    <w:p w14:paraId="4455DB1C" w14:textId="77777777" w:rsidR="005E427F" w:rsidRDefault="005E427F" w:rsidP="005E427F">
      <w:pPr>
        <w:rPr>
          <w:b/>
          <w:sz w:val="28"/>
        </w:rPr>
      </w:pPr>
    </w:p>
    <w:p w14:paraId="2CC39146" w14:textId="77777777" w:rsidR="005E427F" w:rsidRDefault="005E427F" w:rsidP="005E427F">
      <w:r>
        <w:t>There are no supporting documents for this decision</w:t>
      </w:r>
    </w:p>
    <w:p w14:paraId="65A8E492" w14:textId="77777777" w:rsidR="005E427F" w:rsidRDefault="005E427F" w:rsidP="005E427F"/>
    <w:p w14:paraId="1B55B372" w14:textId="77777777" w:rsidR="005E427F" w:rsidRDefault="005E427F" w:rsidP="005E427F">
      <w:pPr>
        <w:rPr>
          <w:b/>
          <w:sz w:val="28"/>
        </w:rPr>
      </w:pPr>
      <w:r>
        <w:rPr>
          <w:b/>
          <w:sz w:val="28"/>
        </w:rPr>
        <w:t>How and by when to make representations:</w:t>
      </w:r>
    </w:p>
    <w:p w14:paraId="41D1E04D" w14:textId="77777777" w:rsidR="005E427F" w:rsidRDefault="005E427F" w:rsidP="005E427F">
      <w:pPr>
        <w:rPr>
          <w:b/>
          <w:sz w:val="28"/>
        </w:rPr>
      </w:pPr>
    </w:p>
    <w:p w14:paraId="2B96B32E" w14:textId="2209E695" w:rsidR="005E427F" w:rsidRDefault="005E427F" w:rsidP="005E427F">
      <w:r>
        <w:t xml:space="preserve">Representations should be made to </w:t>
      </w:r>
      <w:r w:rsidR="00D43D75">
        <w:rPr>
          <w:lang w:val="en-US"/>
        </w:rPr>
        <w:t>Simon Jennings</w:t>
      </w:r>
      <w:r>
        <w:t xml:space="preserve"> before </w:t>
      </w:r>
      <w:r w:rsidR="00D43D75">
        <w:t>29 June</w:t>
      </w:r>
      <w:r>
        <w:t xml:space="preserve"> 2022.</w:t>
      </w:r>
    </w:p>
    <w:p w14:paraId="4F64B0F2" w14:textId="1A953450" w:rsidR="005E427F" w:rsidRDefault="005E427F" w:rsidP="005E427F">
      <w:pPr>
        <w:rPr>
          <w:noProof/>
          <w:lang w:val="en-US"/>
        </w:rPr>
      </w:pPr>
      <w:r>
        <w:t xml:space="preserve">Tel: </w:t>
      </w:r>
      <w:r w:rsidR="00D43D75" w:rsidRPr="00ED78DE">
        <w:rPr>
          <w:noProof/>
          <w:lang w:val="en-US"/>
        </w:rPr>
        <w:t>07825117000</w:t>
      </w:r>
    </w:p>
    <w:p w14:paraId="64E50775" w14:textId="77777777" w:rsidR="005E427F" w:rsidRDefault="005E427F" w:rsidP="005E427F"/>
    <w:p w14:paraId="415C01A6" w14:textId="283A3E55" w:rsidR="005E427F" w:rsidRDefault="005E427F" w:rsidP="005E427F">
      <w:r>
        <w:t>First published in Forward Plan on 1 J</w:t>
      </w:r>
      <w:r w:rsidR="00D43D75">
        <w:t>une</w:t>
      </w:r>
      <w:r>
        <w:t xml:space="preserve"> 2022</w:t>
      </w:r>
    </w:p>
    <w:p w14:paraId="01B81799" w14:textId="77777777" w:rsidR="005E427F" w:rsidRDefault="005E427F" w:rsidP="005E427F"/>
    <w:p w14:paraId="0E6DF757" w14:textId="77777777" w:rsidR="005E427F" w:rsidRPr="008254C1" w:rsidRDefault="005E427F" w:rsidP="005E427F">
      <w:pPr>
        <w:rPr>
          <w:b/>
          <w:sz w:val="28"/>
          <w:szCs w:val="28"/>
        </w:rPr>
      </w:pPr>
      <w:r w:rsidRPr="008254C1">
        <w:rPr>
          <w:b/>
          <w:sz w:val="28"/>
          <w:szCs w:val="28"/>
        </w:rPr>
        <w:t>Following the Making of the decision, the decision form will be published here:</w:t>
      </w:r>
    </w:p>
    <w:p w14:paraId="2BB68546" w14:textId="3CE3BD2A" w:rsidR="005E427F" w:rsidRDefault="005E427F" w:rsidP="005E427F"/>
    <w:p w14:paraId="14238F8C" w14:textId="07DCBE37" w:rsidR="005E427F" w:rsidRDefault="005E427F" w:rsidP="005E427F">
      <w:r>
        <w:rPr>
          <w:noProof/>
        </w:rPr>
        <mc:AlternateContent>
          <mc:Choice Requires="wps">
            <w:drawing>
              <wp:anchor distT="0" distB="0" distL="114300" distR="114300" simplePos="0" relativeHeight="251764736" behindDoc="0" locked="0" layoutInCell="1" allowOverlap="1" wp14:anchorId="36C51C22" wp14:editId="3BD76A07">
                <wp:simplePos x="0" y="0"/>
                <wp:positionH relativeFrom="column">
                  <wp:posOffset>2009775</wp:posOffset>
                </wp:positionH>
                <wp:positionV relativeFrom="paragraph">
                  <wp:posOffset>12065</wp:posOffset>
                </wp:positionV>
                <wp:extent cx="1085850" cy="733425"/>
                <wp:effectExtent l="0" t="0" r="19050" b="28575"/>
                <wp:wrapNone/>
                <wp:docPr id="1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6422E056" w14:textId="253D8285" w:rsidR="005E427F" w:rsidRDefault="0055753A" w:rsidP="0055753A">
                            <w:r>
                              <w:object w:dxaOrig="1534" w:dyaOrig="997" w14:anchorId="2538382C">
                                <v:shape id="_x0000_i1114" type="#_x0000_t75" style="width:76.7pt;height:49.85pt">
                                  <v:imagedata r:id="rId186" o:title=""/>
                                </v:shape>
                                <o:OLEObject Type="Embed" ProgID="AcroExch.Document.DC" ShapeID="_x0000_i1114" DrawAspect="Icon" ObjectID="_1725969536" r:id="rId18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C51C22" id="_x0000_s1089" type="#_x0000_t202" style="position:absolute;margin-left:158.25pt;margin-top:.95pt;width:85.5pt;height:57.75pt;z-index:251764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" fillcolor="window" strokeweight=".5pt">
                <v:path arrowok="t"/>
                <v:textbox style="mso-fit-shape-to-text:t">
                  <w:txbxContent>
                    <w:p w14:paraId="6422E056" w14:textId="253D8285" w:rsidR="005E427F" w:rsidRDefault="0055753A" w:rsidP="0055753A">
                      <w:r>
                        <w:object w:dxaOrig="1534" w:dyaOrig="997" w14:anchorId="2538382C">
                          <v:shape id="_x0000_i1110" type="#_x0000_t75" style="width:76.7pt;height:49.85pt">
                            <v:imagedata r:id="rId188" o:title=""/>
                          </v:shape>
                          <o:OLEObject Type="Embed" ProgID="AcroExch.Document.DC" ShapeID="_x0000_i1110" DrawAspect="Icon" ObjectID="_1722152192" r:id="rId189"/>
                        </w:object>
                      </w:r>
                    </w:p>
                  </w:txbxContent>
                </v:textbox>
              </v:shape>
            </w:pict>
          </mc:Fallback>
        </mc:AlternateContent>
      </w:r>
    </w:p>
    <w:p w14:paraId="33469B6B" w14:textId="77777777" w:rsidR="005E427F" w:rsidRDefault="005E427F" w:rsidP="005E427F">
      <w:pPr>
        <w:rPr>
          <w:b/>
          <w:snapToGrid w:val="0"/>
          <w:sz w:val="31"/>
        </w:rPr>
      </w:pPr>
    </w:p>
    <w:p w14:paraId="5954C431" w14:textId="424CB6B9" w:rsidR="005E427F" w:rsidRDefault="005E427F" w:rsidP="00B36B87">
      <w:pPr>
        <w:rPr>
          <w:b/>
          <w:snapToGrid w:val="0"/>
          <w:sz w:val="31"/>
        </w:rPr>
      </w:pPr>
    </w:p>
    <w:p w14:paraId="140AA31D" w14:textId="77204315" w:rsidR="00BF208A" w:rsidRDefault="00BF208A" w:rsidP="00B36B87">
      <w:pPr>
        <w:rPr>
          <w:b/>
          <w:snapToGrid w:val="0"/>
          <w:sz w:val="31"/>
        </w:rPr>
      </w:pPr>
    </w:p>
    <w:p w14:paraId="2BBA7BA2" w14:textId="2C25CB32" w:rsidR="00BF208A" w:rsidRDefault="00BF208A" w:rsidP="00B36B87">
      <w:pPr>
        <w:rPr>
          <w:b/>
          <w:snapToGrid w:val="0"/>
          <w:sz w:val="31"/>
        </w:rPr>
      </w:pPr>
    </w:p>
    <w:p w14:paraId="256B87E2" w14:textId="0FE6DF77" w:rsidR="00BF208A" w:rsidRDefault="00BF208A" w:rsidP="00BF208A">
      <w:pPr>
        <w:rPr>
          <w:b/>
          <w:sz w:val="28"/>
        </w:rPr>
      </w:pPr>
      <w:r>
        <w:rPr>
          <w:b/>
          <w:sz w:val="28"/>
        </w:rPr>
        <w:lastRenderedPageBreak/>
        <w:t xml:space="preserve">DECISION: RDD0017 </w:t>
      </w:r>
      <w:r>
        <w:rPr>
          <w:b/>
          <w:sz w:val="28"/>
          <w:szCs w:val="28"/>
          <w:lang w:val="en-US"/>
        </w:rPr>
        <w:t>Microsoft Enterprise Agreement Upgrade</w:t>
      </w:r>
    </w:p>
    <w:p w14:paraId="29489EFA" w14:textId="77777777" w:rsidR="00BF208A" w:rsidRDefault="00BF208A" w:rsidP="00BF208A">
      <w:pPr>
        <w:rPr>
          <w:b/>
          <w:sz w:val="28"/>
        </w:rPr>
      </w:pPr>
    </w:p>
    <w:p w14:paraId="6207A74C" w14:textId="77777777" w:rsidR="00BF208A" w:rsidRDefault="00BF208A" w:rsidP="00BF208A">
      <w:pPr>
        <w:rPr>
          <w:b/>
          <w:sz w:val="28"/>
        </w:rPr>
      </w:pPr>
      <w:r>
        <w:rPr>
          <w:b/>
          <w:sz w:val="28"/>
        </w:rPr>
        <w:t xml:space="preserve">Nature of the decision: </w:t>
      </w:r>
    </w:p>
    <w:p w14:paraId="5AA9FD94" w14:textId="77777777" w:rsidR="00BF208A" w:rsidRDefault="00BF208A" w:rsidP="00BF208A">
      <w:pPr>
        <w:rPr>
          <w:b/>
          <w:sz w:val="28"/>
        </w:rPr>
      </w:pPr>
    </w:p>
    <w:p w14:paraId="4671F0FB" w14:textId="2C3F2276" w:rsidR="00BF208A" w:rsidRDefault="00BF208A" w:rsidP="00BF208A">
      <w:pPr>
        <w:rPr>
          <w:lang w:val="en-US"/>
        </w:rPr>
      </w:pPr>
      <w:r>
        <w:rPr>
          <w:lang w:val="en-US"/>
        </w:rPr>
        <w:t>Award a contract for the u</w:t>
      </w:r>
      <w:r w:rsidRPr="00557BFF">
        <w:rPr>
          <w:lang w:val="en-US"/>
        </w:rPr>
        <w:t>pgrade of the current Microsoft Agreement purc</w:t>
      </w:r>
      <w:r>
        <w:rPr>
          <w:lang w:val="en-US"/>
        </w:rPr>
        <w:t>h</w:t>
      </w:r>
      <w:r w:rsidRPr="00557BFF">
        <w:rPr>
          <w:lang w:val="en-US"/>
        </w:rPr>
        <w:t>ased throug</w:t>
      </w:r>
      <w:r>
        <w:rPr>
          <w:lang w:val="en-US"/>
        </w:rPr>
        <w:t>h</w:t>
      </w:r>
      <w:r w:rsidRPr="00557BFF">
        <w:rPr>
          <w:lang w:val="en-US"/>
        </w:rPr>
        <w:t xml:space="preserve"> the C</w:t>
      </w:r>
      <w:r>
        <w:rPr>
          <w:lang w:val="en-US"/>
        </w:rPr>
        <w:t xml:space="preserve">rown </w:t>
      </w:r>
      <w:r w:rsidRPr="00557BFF">
        <w:rPr>
          <w:lang w:val="en-US"/>
        </w:rPr>
        <w:t>C</w:t>
      </w:r>
      <w:r>
        <w:rPr>
          <w:lang w:val="en-US"/>
        </w:rPr>
        <w:t xml:space="preserve">ommercial </w:t>
      </w:r>
      <w:r w:rsidRPr="00557BFF">
        <w:rPr>
          <w:lang w:val="en-US"/>
        </w:rPr>
        <w:t>S</w:t>
      </w:r>
      <w:r>
        <w:rPr>
          <w:lang w:val="en-US"/>
        </w:rPr>
        <w:t>ervices</w:t>
      </w:r>
      <w:r w:rsidRPr="00557BFF">
        <w:rPr>
          <w:lang w:val="en-US"/>
        </w:rPr>
        <w:t xml:space="preserve"> DTA 21 agreement</w:t>
      </w:r>
      <w:r>
        <w:rPr>
          <w:lang w:val="en-US"/>
        </w:rPr>
        <w:t xml:space="preserve"> from E3 to E5 to enable a single communications platform across the Council, bring advanced security features, Information protection, data loss prevention as well as advanced analytics through Power BI Pro and Viva Insights.</w:t>
      </w:r>
      <w:r>
        <w:rPr>
          <w:noProof/>
          <w:lang w:val="en-US"/>
        </w:rPr>
        <w:t xml:space="preserve">  </w:t>
      </w:r>
    </w:p>
    <w:p w14:paraId="1C369B56" w14:textId="77777777" w:rsidR="00BF208A" w:rsidRDefault="00BF208A" w:rsidP="00BF208A"/>
    <w:p w14:paraId="75F1F706" w14:textId="77777777" w:rsidR="00BF208A" w:rsidRDefault="00BF208A" w:rsidP="00BF208A">
      <w:pPr>
        <w:rPr>
          <w:b/>
          <w:sz w:val="28"/>
        </w:rPr>
      </w:pPr>
      <w:r>
        <w:rPr>
          <w:b/>
          <w:sz w:val="28"/>
        </w:rPr>
        <w:t>Who will make the decision?</w:t>
      </w:r>
    </w:p>
    <w:p w14:paraId="5E9E97A4" w14:textId="77777777" w:rsidR="00BF208A" w:rsidRDefault="00BF208A" w:rsidP="00BF208A">
      <w:pPr>
        <w:rPr>
          <w:b/>
          <w:sz w:val="28"/>
        </w:rPr>
      </w:pPr>
    </w:p>
    <w:p w14:paraId="052C4F2A" w14:textId="77777777" w:rsidR="00BF208A" w:rsidRDefault="00BF208A" w:rsidP="00BF208A">
      <w:r>
        <w:t>Councillor G Nightingale, Cabinet Member for Resources</w:t>
      </w:r>
    </w:p>
    <w:p w14:paraId="0FE5B6E8" w14:textId="77777777" w:rsidR="00BF208A" w:rsidRDefault="00BF208A" w:rsidP="00BF208A"/>
    <w:p w14:paraId="7AA6A20B" w14:textId="77777777" w:rsidR="00BF208A" w:rsidRDefault="00BF208A" w:rsidP="00BF208A">
      <w:pPr>
        <w:rPr>
          <w:b/>
          <w:sz w:val="28"/>
        </w:rPr>
      </w:pPr>
      <w:r>
        <w:rPr>
          <w:b/>
          <w:sz w:val="28"/>
        </w:rPr>
        <w:t>When is the decision to be taken?</w:t>
      </w:r>
    </w:p>
    <w:p w14:paraId="65A36FF0" w14:textId="77777777" w:rsidR="00BF208A" w:rsidRDefault="00BF208A" w:rsidP="00BF208A">
      <w:pPr>
        <w:rPr>
          <w:b/>
          <w:sz w:val="28"/>
        </w:rPr>
      </w:pPr>
    </w:p>
    <w:p w14:paraId="4A0A326A" w14:textId="465DDEDE" w:rsidR="00BF208A" w:rsidRDefault="00BF208A" w:rsidP="00BF208A">
      <w:r>
        <w:t>August 2022</w:t>
      </w:r>
    </w:p>
    <w:p w14:paraId="043CD963" w14:textId="77777777" w:rsidR="00BF208A" w:rsidRDefault="00BF208A" w:rsidP="00BF208A"/>
    <w:p w14:paraId="2D6C6C61" w14:textId="77777777" w:rsidR="00BF208A" w:rsidRDefault="00BF208A" w:rsidP="00BF208A">
      <w:pPr>
        <w:rPr>
          <w:b/>
          <w:sz w:val="28"/>
        </w:rPr>
      </w:pPr>
      <w:r>
        <w:rPr>
          <w:b/>
          <w:sz w:val="28"/>
        </w:rPr>
        <w:t>Who will be consulted and how?</w:t>
      </w:r>
    </w:p>
    <w:p w14:paraId="33868EAB" w14:textId="77777777" w:rsidR="00BF208A" w:rsidRDefault="00BF208A" w:rsidP="00BF208A">
      <w:pPr>
        <w:rPr>
          <w:b/>
          <w:sz w:val="28"/>
        </w:rPr>
      </w:pPr>
    </w:p>
    <w:p w14:paraId="4C1C1042" w14:textId="77777777" w:rsidR="00BF208A" w:rsidRPr="00756E9C" w:rsidRDefault="00BF208A" w:rsidP="00BF208A">
      <w:pPr>
        <w:rPr>
          <w:noProof/>
          <w:lang w:val="en-US"/>
        </w:rPr>
      </w:pPr>
      <w:r w:rsidRPr="00756E9C">
        <w:rPr>
          <w:noProof/>
          <w:lang w:val="en-US"/>
        </w:rPr>
        <w:t xml:space="preserve">Cabinet Member for </w:t>
      </w:r>
      <w:r>
        <w:rPr>
          <w:noProof/>
          <w:lang w:val="en-US"/>
        </w:rPr>
        <w:t>Resources</w:t>
      </w:r>
    </w:p>
    <w:p w14:paraId="6BA8A185" w14:textId="77777777" w:rsidR="00BF208A" w:rsidRPr="00756E9C" w:rsidRDefault="00BF208A" w:rsidP="00BF208A">
      <w:pPr>
        <w:rPr>
          <w:noProof/>
          <w:lang w:val="en-US"/>
        </w:rPr>
      </w:pPr>
      <w:r w:rsidRPr="00756E9C">
        <w:rPr>
          <w:noProof/>
          <w:lang w:val="en-US"/>
        </w:rPr>
        <w:t>Chief Finance Officer</w:t>
      </w:r>
    </w:p>
    <w:p w14:paraId="3F495A96" w14:textId="77777777" w:rsidR="00BF208A" w:rsidRPr="00756E9C" w:rsidRDefault="00BF208A" w:rsidP="00BF208A">
      <w:pPr>
        <w:rPr>
          <w:noProof/>
          <w:lang w:val="en-US"/>
        </w:rPr>
      </w:pPr>
      <w:r w:rsidRPr="00756E9C">
        <w:rPr>
          <w:noProof/>
          <w:lang w:val="en-US"/>
        </w:rPr>
        <w:t>Chief Legal Officer</w:t>
      </w:r>
    </w:p>
    <w:p w14:paraId="7C24FC4A" w14:textId="77777777" w:rsidR="00BF208A" w:rsidRPr="00756E9C" w:rsidRDefault="00BF208A" w:rsidP="00BF208A">
      <w:pPr>
        <w:rPr>
          <w:noProof/>
          <w:lang w:val="en-US"/>
        </w:rPr>
      </w:pPr>
      <w:r>
        <w:rPr>
          <w:noProof/>
          <w:lang w:val="en-US"/>
        </w:rPr>
        <w:t>Managing Director</w:t>
      </w:r>
    </w:p>
    <w:p w14:paraId="31EF8DE2" w14:textId="77777777" w:rsidR="00BF208A" w:rsidRDefault="00BF208A" w:rsidP="00BF208A">
      <w:pPr>
        <w:rPr>
          <w:noProof/>
          <w:lang w:val="en-US"/>
        </w:rPr>
      </w:pPr>
      <w:r>
        <w:rPr>
          <w:noProof/>
          <w:lang w:val="en-US"/>
        </w:rPr>
        <w:t>Assistant Director – Strategic IT</w:t>
      </w:r>
    </w:p>
    <w:p w14:paraId="4E22D943" w14:textId="77777777" w:rsidR="00BF208A" w:rsidRDefault="00BF208A" w:rsidP="00BF208A"/>
    <w:p w14:paraId="29F5C817" w14:textId="77777777" w:rsidR="00BF208A" w:rsidRDefault="00BF208A" w:rsidP="00BF208A">
      <w:pPr>
        <w:rPr>
          <w:b/>
          <w:sz w:val="28"/>
        </w:rPr>
      </w:pPr>
      <w:r>
        <w:rPr>
          <w:b/>
          <w:sz w:val="28"/>
        </w:rPr>
        <w:t>Supporting documentation:</w:t>
      </w:r>
    </w:p>
    <w:p w14:paraId="5509F1A5" w14:textId="77777777" w:rsidR="00BF208A" w:rsidRDefault="00BF208A" w:rsidP="00BF208A">
      <w:pPr>
        <w:rPr>
          <w:b/>
          <w:sz w:val="28"/>
        </w:rPr>
      </w:pPr>
    </w:p>
    <w:p w14:paraId="7988383B" w14:textId="77777777" w:rsidR="00BF208A" w:rsidRDefault="00BF208A" w:rsidP="00BF208A">
      <w:r>
        <w:t>There are no supporting documents for this decision</w:t>
      </w:r>
    </w:p>
    <w:p w14:paraId="79E221D9" w14:textId="77777777" w:rsidR="00BF208A" w:rsidRDefault="00BF208A" w:rsidP="00BF208A"/>
    <w:p w14:paraId="733969C1" w14:textId="77777777" w:rsidR="00BF208A" w:rsidRDefault="00BF208A" w:rsidP="00BF208A">
      <w:pPr>
        <w:rPr>
          <w:b/>
          <w:sz w:val="28"/>
        </w:rPr>
      </w:pPr>
      <w:r>
        <w:rPr>
          <w:b/>
          <w:sz w:val="28"/>
        </w:rPr>
        <w:t>How and by when to make representations:</w:t>
      </w:r>
    </w:p>
    <w:p w14:paraId="7C9B0EEA" w14:textId="77777777" w:rsidR="00BF208A" w:rsidRDefault="00BF208A" w:rsidP="00BF208A">
      <w:pPr>
        <w:rPr>
          <w:b/>
          <w:sz w:val="28"/>
        </w:rPr>
      </w:pPr>
    </w:p>
    <w:p w14:paraId="6398264F" w14:textId="0847AE5D" w:rsidR="00BF208A" w:rsidRDefault="00BF208A" w:rsidP="00BF208A">
      <w:r>
        <w:t xml:space="preserve">Representations should be made to </w:t>
      </w:r>
      <w:r>
        <w:rPr>
          <w:lang w:val="en-US"/>
        </w:rPr>
        <w:t>Simon Jennings</w:t>
      </w:r>
      <w:r>
        <w:t xml:space="preserve"> before 1 August 2022.</w:t>
      </w:r>
    </w:p>
    <w:p w14:paraId="5F0295EA" w14:textId="46168100" w:rsidR="00BF208A" w:rsidRDefault="00BF208A" w:rsidP="00BF208A">
      <w:pPr>
        <w:rPr>
          <w:noProof/>
          <w:lang w:val="en-US"/>
        </w:rPr>
      </w:pPr>
      <w:r>
        <w:t xml:space="preserve">Tel: </w:t>
      </w:r>
      <w:r>
        <w:rPr>
          <w:lang w:val="en-US"/>
        </w:rPr>
        <w:t>01642 054671</w:t>
      </w:r>
    </w:p>
    <w:p w14:paraId="013E1D76" w14:textId="30D0FCD4" w:rsidR="00BF208A" w:rsidRDefault="00BF208A" w:rsidP="00BF208A"/>
    <w:p w14:paraId="5C802BC1" w14:textId="45FABA72" w:rsidR="00BF208A" w:rsidRDefault="00BF208A" w:rsidP="008B1EB6">
      <w:pPr>
        <w:pStyle w:val="Default"/>
      </w:pPr>
      <w:r w:rsidRPr="00BF208A">
        <w:t xml:space="preserve">Please note: some or all of this </w:t>
      </w:r>
      <w:r>
        <w:t>decision</w:t>
      </w:r>
      <w:r w:rsidRPr="00BF208A">
        <w:t xml:space="preserve"> may be considered as confidential as it may contain information relating to </w:t>
      </w:r>
      <w:r>
        <w:t>any action taken or to be taken in connection with the prevention, investigation or prosecution of crime</w:t>
      </w:r>
      <w:r w:rsidRPr="00BF208A">
        <w:t xml:space="preserve"> as defined in paragraph </w:t>
      </w:r>
      <w:r>
        <w:t>7</w:t>
      </w:r>
      <w:r w:rsidRPr="00BF208A">
        <w:t xml:space="preserve"> of Part 1 of Schedule 12A to the Local Government Act 1972 (as amended). </w:t>
      </w:r>
    </w:p>
    <w:p w14:paraId="01CBD884" w14:textId="77777777" w:rsidR="00BF208A" w:rsidRDefault="00BF208A" w:rsidP="00BF208A"/>
    <w:p w14:paraId="46FCD71D" w14:textId="0076299F" w:rsidR="00BF208A" w:rsidRDefault="00BF208A" w:rsidP="00BF208A">
      <w:r>
        <w:t>First published in Forward Plan on 4 July 2022</w:t>
      </w:r>
    </w:p>
    <w:p w14:paraId="6CD5438F" w14:textId="3ECF8F0A" w:rsidR="00BF208A" w:rsidRDefault="00BF208A" w:rsidP="00BF208A"/>
    <w:p w14:paraId="3BAF547D" w14:textId="77777777" w:rsidR="008B1EB6" w:rsidRDefault="008B1EB6" w:rsidP="00BF208A"/>
    <w:p w14:paraId="4C8DA9F4" w14:textId="77777777" w:rsidR="00BF208A" w:rsidRPr="008254C1" w:rsidRDefault="00BF208A" w:rsidP="00BF208A">
      <w:pPr>
        <w:rPr>
          <w:b/>
          <w:sz w:val="28"/>
          <w:szCs w:val="28"/>
        </w:rPr>
      </w:pPr>
      <w:r w:rsidRPr="008254C1">
        <w:rPr>
          <w:b/>
          <w:sz w:val="28"/>
          <w:szCs w:val="28"/>
        </w:rPr>
        <w:lastRenderedPageBreak/>
        <w:t>Following the Making of the decision, the decision form will be published here:</w:t>
      </w:r>
    </w:p>
    <w:p w14:paraId="71BDC9C8" w14:textId="77777777" w:rsidR="00BF208A" w:rsidRDefault="00BF208A" w:rsidP="00BF208A"/>
    <w:p w14:paraId="18F2FD30" w14:textId="77777777" w:rsidR="00BF208A" w:rsidRDefault="00BF208A" w:rsidP="00BF208A">
      <w:r>
        <w:rPr>
          <w:noProof/>
        </w:rPr>
        <mc:AlternateContent>
          <mc:Choice Requires="wps">
            <w:drawing>
              <wp:anchor distT="0" distB="0" distL="114300" distR="114300" simplePos="0" relativeHeight="251766784" behindDoc="0" locked="0" layoutInCell="1" allowOverlap="1" wp14:anchorId="747212DA" wp14:editId="574A2164">
                <wp:simplePos x="0" y="0"/>
                <wp:positionH relativeFrom="column">
                  <wp:posOffset>2009775</wp:posOffset>
                </wp:positionH>
                <wp:positionV relativeFrom="paragraph">
                  <wp:posOffset>12065</wp:posOffset>
                </wp:positionV>
                <wp:extent cx="1085850" cy="733425"/>
                <wp:effectExtent l="0" t="0" r="19050" b="28575"/>
                <wp:wrapNone/>
                <wp:docPr id="1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32CCC9EB" w14:textId="4A1CAFC7" w:rsidR="00BF208A" w:rsidRDefault="00CC7CCA" w:rsidP="00CC7CCA">
                            <w:r>
                              <w:object w:dxaOrig="1534" w:dyaOrig="997" w14:anchorId="61D25E45">
                                <v:shape id="_x0000_i1116" type="#_x0000_t75" style="width:76.7pt;height:49.85pt">
                                  <v:imagedata r:id="rId190" o:title=""/>
                                </v:shape>
                                <o:OLEObject Type="Embed" ProgID="AcroExch.Document.DC" ShapeID="_x0000_i1116" DrawAspect="Icon" ObjectID="_1725969537" r:id="rId1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47212DA" id="_x0000_s1093" type="#_x0000_t202" style="position:absolute;margin-left:158.25pt;margin-top:.95pt;width:85.5pt;height:57.75pt;z-index:251766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" fillcolor="window" strokeweight=".5pt">
                <v:path arrowok="t"/>
                <v:textbox style="mso-fit-shape-to-text:t">
                  <w:txbxContent>
                    <w:p w14:paraId="32CCC9EB" w14:textId="4A1CAFC7" w:rsidR="00BF208A" w:rsidRDefault="00CC7CCA" w:rsidP="00CC7CCA">
                      <w:r>
                        <w:object w:dxaOrig="1534" w:dyaOrig="997" w14:anchorId="61D25E45">
                          <v:shape id="_x0000_i1115" type="#_x0000_t75" style="width:76.7pt;height:49.85pt">
                            <v:imagedata r:id="rId192" o:title=""/>
                          </v:shape>
                          <o:OLEObject Type="Embed" ProgID="AcroExch.Document.DC" ShapeID="_x0000_i1115" DrawAspect="Icon" ObjectID="_1722928838" r:id="rId193"/>
                        </w:object>
                      </w:r>
                    </w:p>
                  </w:txbxContent>
                </v:textbox>
              </v:shape>
            </w:pict>
          </mc:Fallback>
        </mc:AlternateContent>
      </w:r>
    </w:p>
    <w:p w14:paraId="3CE7D3E8" w14:textId="77777777" w:rsidR="00BF208A" w:rsidRDefault="00BF208A" w:rsidP="00BF208A">
      <w:pPr>
        <w:rPr>
          <w:b/>
          <w:snapToGrid w:val="0"/>
          <w:sz w:val="31"/>
        </w:rPr>
      </w:pPr>
    </w:p>
    <w:p w14:paraId="24B95156" w14:textId="17FACFF7" w:rsidR="00BF208A" w:rsidRDefault="00BF208A" w:rsidP="00BF208A">
      <w:pPr>
        <w:rPr>
          <w:b/>
          <w:snapToGrid w:val="0"/>
          <w:sz w:val="31"/>
        </w:rPr>
      </w:pPr>
    </w:p>
    <w:p w14:paraId="0C090376" w14:textId="50D67958" w:rsidR="00C4539C" w:rsidRDefault="00C4539C" w:rsidP="00BF208A">
      <w:pPr>
        <w:rPr>
          <w:b/>
          <w:snapToGrid w:val="0"/>
          <w:sz w:val="31"/>
        </w:rPr>
      </w:pPr>
    </w:p>
    <w:p w14:paraId="4EF9F6A4" w14:textId="6677CAF7" w:rsidR="00C4539C" w:rsidRDefault="00C4539C" w:rsidP="00BF208A">
      <w:pPr>
        <w:rPr>
          <w:b/>
          <w:snapToGrid w:val="0"/>
          <w:sz w:val="31"/>
        </w:rPr>
      </w:pPr>
    </w:p>
    <w:p w14:paraId="2FFF1D36" w14:textId="77777777" w:rsidR="00C4539C" w:rsidRDefault="00C4539C" w:rsidP="00C4539C">
      <w:pPr>
        <w:rPr>
          <w:b/>
          <w:sz w:val="28"/>
        </w:rPr>
      </w:pPr>
    </w:p>
    <w:p w14:paraId="348216DB" w14:textId="77777777" w:rsidR="00C4539C" w:rsidRDefault="00C4539C" w:rsidP="00C4539C">
      <w:pPr>
        <w:rPr>
          <w:b/>
          <w:sz w:val="28"/>
        </w:rPr>
      </w:pPr>
    </w:p>
    <w:p w14:paraId="6D3AA4F8" w14:textId="77777777" w:rsidR="00C4539C" w:rsidRDefault="00C4539C" w:rsidP="00C4539C">
      <w:pPr>
        <w:rPr>
          <w:b/>
          <w:sz w:val="28"/>
        </w:rPr>
      </w:pPr>
    </w:p>
    <w:p w14:paraId="5844C003" w14:textId="77777777" w:rsidR="00C4539C" w:rsidRDefault="00C4539C" w:rsidP="00C4539C">
      <w:pPr>
        <w:rPr>
          <w:b/>
          <w:sz w:val="28"/>
        </w:rPr>
      </w:pPr>
    </w:p>
    <w:p w14:paraId="3841558C" w14:textId="77777777" w:rsidR="00C4539C" w:rsidRDefault="00C4539C" w:rsidP="00C4539C">
      <w:pPr>
        <w:rPr>
          <w:b/>
          <w:sz w:val="28"/>
        </w:rPr>
      </w:pPr>
    </w:p>
    <w:p w14:paraId="4D0AB04E" w14:textId="77777777" w:rsidR="00C4539C" w:rsidRDefault="00C4539C" w:rsidP="00C4539C">
      <w:pPr>
        <w:rPr>
          <w:b/>
          <w:sz w:val="28"/>
        </w:rPr>
      </w:pPr>
    </w:p>
    <w:p w14:paraId="47A2EF78" w14:textId="77777777" w:rsidR="00C4539C" w:rsidRDefault="00C4539C" w:rsidP="00C4539C">
      <w:pPr>
        <w:rPr>
          <w:b/>
          <w:sz w:val="28"/>
        </w:rPr>
      </w:pPr>
    </w:p>
    <w:p w14:paraId="643B3164" w14:textId="77777777" w:rsidR="00C4539C" w:rsidRDefault="00C4539C" w:rsidP="00C4539C">
      <w:pPr>
        <w:rPr>
          <w:b/>
          <w:sz w:val="28"/>
        </w:rPr>
      </w:pPr>
    </w:p>
    <w:p w14:paraId="0BA2EE66" w14:textId="77777777" w:rsidR="00C4539C" w:rsidRDefault="00C4539C" w:rsidP="00C4539C">
      <w:pPr>
        <w:rPr>
          <w:b/>
          <w:sz w:val="28"/>
        </w:rPr>
      </w:pPr>
    </w:p>
    <w:p w14:paraId="1AF1D619" w14:textId="77777777" w:rsidR="00C4539C" w:rsidRDefault="00C4539C" w:rsidP="00C4539C">
      <w:pPr>
        <w:rPr>
          <w:b/>
          <w:sz w:val="28"/>
        </w:rPr>
      </w:pPr>
    </w:p>
    <w:p w14:paraId="3EFAA335" w14:textId="77777777" w:rsidR="00C4539C" w:rsidRDefault="00C4539C" w:rsidP="00C4539C">
      <w:pPr>
        <w:rPr>
          <w:b/>
          <w:sz w:val="28"/>
        </w:rPr>
      </w:pPr>
    </w:p>
    <w:p w14:paraId="2003F9DC" w14:textId="77777777" w:rsidR="00C4539C" w:rsidRDefault="00C4539C" w:rsidP="00C4539C">
      <w:pPr>
        <w:rPr>
          <w:b/>
          <w:sz w:val="28"/>
        </w:rPr>
      </w:pPr>
    </w:p>
    <w:p w14:paraId="1FC00469" w14:textId="77777777" w:rsidR="00C4539C" w:rsidRDefault="00C4539C" w:rsidP="00C4539C">
      <w:pPr>
        <w:rPr>
          <w:b/>
          <w:sz w:val="28"/>
        </w:rPr>
      </w:pPr>
    </w:p>
    <w:p w14:paraId="5EAC22C1" w14:textId="77777777" w:rsidR="00C4539C" w:rsidRDefault="00C4539C" w:rsidP="00C4539C">
      <w:pPr>
        <w:rPr>
          <w:b/>
          <w:sz w:val="28"/>
        </w:rPr>
      </w:pPr>
    </w:p>
    <w:p w14:paraId="754FA023" w14:textId="77777777" w:rsidR="00C4539C" w:rsidRDefault="00C4539C" w:rsidP="00C4539C">
      <w:pPr>
        <w:rPr>
          <w:b/>
          <w:sz w:val="28"/>
        </w:rPr>
      </w:pPr>
    </w:p>
    <w:p w14:paraId="68E3038D" w14:textId="77777777" w:rsidR="00C4539C" w:rsidRDefault="00C4539C" w:rsidP="00C4539C">
      <w:pPr>
        <w:rPr>
          <w:b/>
          <w:sz w:val="28"/>
        </w:rPr>
      </w:pPr>
    </w:p>
    <w:p w14:paraId="32EF980B" w14:textId="77777777" w:rsidR="00C4539C" w:rsidRDefault="00C4539C" w:rsidP="00C4539C">
      <w:pPr>
        <w:rPr>
          <w:b/>
          <w:sz w:val="28"/>
        </w:rPr>
      </w:pPr>
    </w:p>
    <w:p w14:paraId="6078F4B7" w14:textId="77777777" w:rsidR="00C4539C" w:rsidRDefault="00C4539C" w:rsidP="00C4539C">
      <w:pPr>
        <w:rPr>
          <w:b/>
          <w:sz w:val="28"/>
        </w:rPr>
      </w:pPr>
    </w:p>
    <w:p w14:paraId="09D581FE" w14:textId="77777777" w:rsidR="00C4539C" w:rsidRDefault="00C4539C" w:rsidP="00C4539C">
      <w:pPr>
        <w:rPr>
          <w:b/>
          <w:sz w:val="28"/>
        </w:rPr>
      </w:pPr>
    </w:p>
    <w:p w14:paraId="1BF8E81B" w14:textId="77777777" w:rsidR="00C4539C" w:rsidRDefault="00C4539C" w:rsidP="00C4539C">
      <w:pPr>
        <w:rPr>
          <w:b/>
          <w:sz w:val="28"/>
        </w:rPr>
      </w:pPr>
    </w:p>
    <w:p w14:paraId="4319F532" w14:textId="77777777" w:rsidR="00C4539C" w:rsidRDefault="00C4539C" w:rsidP="00C4539C">
      <w:pPr>
        <w:rPr>
          <w:b/>
          <w:sz w:val="28"/>
        </w:rPr>
      </w:pPr>
    </w:p>
    <w:p w14:paraId="17BE0FD4" w14:textId="77777777" w:rsidR="00C4539C" w:rsidRDefault="00C4539C" w:rsidP="00C4539C">
      <w:pPr>
        <w:rPr>
          <w:b/>
          <w:sz w:val="28"/>
        </w:rPr>
      </w:pPr>
    </w:p>
    <w:p w14:paraId="39BA7A14" w14:textId="77777777" w:rsidR="00C4539C" w:rsidRDefault="00C4539C" w:rsidP="00C4539C">
      <w:pPr>
        <w:rPr>
          <w:b/>
          <w:sz w:val="28"/>
        </w:rPr>
      </w:pPr>
    </w:p>
    <w:p w14:paraId="4BA7A8F8" w14:textId="77777777" w:rsidR="00C4539C" w:rsidRDefault="00C4539C" w:rsidP="00C4539C">
      <w:pPr>
        <w:rPr>
          <w:b/>
          <w:sz w:val="28"/>
        </w:rPr>
      </w:pPr>
    </w:p>
    <w:p w14:paraId="6E226560" w14:textId="77777777" w:rsidR="00C4539C" w:rsidRDefault="00C4539C" w:rsidP="00C4539C">
      <w:pPr>
        <w:rPr>
          <w:b/>
          <w:sz w:val="28"/>
        </w:rPr>
      </w:pPr>
    </w:p>
    <w:p w14:paraId="38BDC943" w14:textId="77777777" w:rsidR="00C4539C" w:rsidRDefault="00C4539C" w:rsidP="00C4539C">
      <w:pPr>
        <w:rPr>
          <w:b/>
          <w:sz w:val="28"/>
        </w:rPr>
      </w:pPr>
    </w:p>
    <w:p w14:paraId="772917F6" w14:textId="77777777" w:rsidR="00C4539C" w:rsidRDefault="00C4539C" w:rsidP="00C4539C">
      <w:pPr>
        <w:rPr>
          <w:b/>
          <w:sz w:val="28"/>
        </w:rPr>
      </w:pPr>
    </w:p>
    <w:p w14:paraId="6FBC7CAF" w14:textId="77777777" w:rsidR="00C4539C" w:rsidRDefault="00C4539C" w:rsidP="00C4539C">
      <w:pPr>
        <w:rPr>
          <w:b/>
          <w:sz w:val="28"/>
        </w:rPr>
      </w:pPr>
    </w:p>
    <w:p w14:paraId="30F6BA37" w14:textId="77777777" w:rsidR="00C4539C" w:rsidRDefault="00C4539C" w:rsidP="00C4539C">
      <w:pPr>
        <w:rPr>
          <w:b/>
          <w:sz w:val="28"/>
        </w:rPr>
      </w:pPr>
    </w:p>
    <w:p w14:paraId="6F38F244" w14:textId="77777777" w:rsidR="00C4539C" w:rsidRDefault="00C4539C" w:rsidP="00C4539C">
      <w:pPr>
        <w:rPr>
          <w:b/>
          <w:sz w:val="28"/>
        </w:rPr>
      </w:pPr>
    </w:p>
    <w:p w14:paraId="4C2B1559" w14:textId="77777777" w:rsidR="00C4539C" w:rsidRDefault="00C4539C" w:rsidP="00C4539C">
      <w:pPr>
        <w:rPr>
          <w:b/>
          <w:sz w:val="28"/>
        </w:rPr>
      </w:pPr>
    </w:p>
    <w:p w14:paraId="1C4AEAD5" w14:textId="77777777" w:rsidR="00C4539C" w:rsidRDefault="00C4539C" w:rsidP="00C4539C">
      <w:pPr>
        <w:rPr>
          <w:b/>
          <w:sz w:val="28"/>
        </w:rPr>
      </w:pPr>
    </w:p>
    <w:p w14:paraId="7E1461D6" w14:textId="36D91575" w:rsidR="00C4539C" w:rsidRDefault="00C4539C" w:rsidP="00C4539C">
      <w:pPr>
        <w:rPr>
          <w:b/>
          <w:sz w:val="28"/>
        </w:rPr>
      </w:pPr>
      <w:r>
        <w:rPr>
          <w:b/>
          <w:sz w:val="28"/>
        </w:rPr>
        <w:lastRenderedPageBreak/>
        <w:t xml:space="preserve">DECISION: RDD0018 </w:t>
      </w:r>
      <w:r>
        <w:rPr>
          <w:b/>
          <w:sz w:val="28"/>
          <w:szCs w:val="28"/>
          <w:lang w:val="en-US"/>
        </w:rPr>
        <w:t>Redcar Town Deal – Contractor procurement for Improving Seaside Properties scheme</w:t>
      </w:r>
    </w:p>
    <w:p w14:paraId="6EFA5520" w14:textId="77777777" w:rsidR="00C4539C" w:rsidRDefault="00C4539C" w:rsidP="00C4539C">
      <w:pPr>
        <w:rPr>
          <w:b/>
          <w:sz w:val="28"/>
        </w:rPr>
      </w:pPr>
    </w:p>
    <w:p w14:paraId="14A090F5" w14:textId="77777777" w:rsidR="00C4539C" w:rsidRDefault="00C4539C" w:rsidP="00C4539C">
      <w:pPr>
        <w:rPr>
          <w:b/>
          <w:sz w:val="28"/>
        </w:rPr>
      </w:pPr>
      <w:r>
        <w:rPr>
          <w:b/>
          <w:sz w:val="28"/>
        </w:rPr>
        <w:t xml:space="preserve">Nature of the decision: </w:t>
      </w:r>
    </w:p>
    <w:p w14:paraId="6EE5C2DE" w14:textId="77777777" w:rsidR="00C4539C" w:rsidRDefault="00C4539C" w:rsidP="00C4539C">
      <w:pPr>
        <w:rPr>
          <w:b/>
          <w:sz w:val="28"/>
        </w:rPr>
      </w:pPr>
    </w:p>
    <w:p w14:paraId="7F71C3DE" w14:textId="407BC346" w:rsidR="00C4539C" w:rsidRDefault="00C4539C" w:rsidP="00C4539C">
      <w:pPr>
        <w:rPr>
          <w:lang w:val="en-US"/>
        </w:rPr>
      </w:pPr>
      <w:r w:rsidRPr="00F33039">
        <w:rPr>
          <w:lang w:val="en-US"/>
        </w:rPr>
        <w:t>Commence a procurement process to award a contract for the delivery of the Redcar Town Deal Improving Seaside Properties Scheme</w:t>
      </w:r>
      <w:r>
        <w:rPr>
          <w:lang w:val="en-US"/>
        </w:rPr>
        <w:t>.</w:t>
      </w:r>
      <w:r>
        <w:rPr>
          <w:noProof/>
          <w:lang w:val="en-US"/>
        </w:rPr>
        <w:t xml:space="preserve">  </w:t>
      </w:r>
    </w:p>
    <w:p w14:paraId="4A741A5A" w14:textId="77777777" w:rsidR="00C4539C" w:rsidRDefault="00C4539C" w:rsidP="00C4539C"/>
    <w:p w14:paraId="6323CE87" w14:textId="77777777" w:rsidR="00C4539C" w:rsidRDefault="00C4539C" w:rsidP="00C4539C">
      <w:pPr>
        <w:rPr>
          <w:b/>
          <w:sz w:val="28"/>
        </w:rPr>
      </w:pPr>
      <w:r>
        <w:rPr>
          <w:b/>
          <w:sz w:val="28"/>
        </w:rPr>
        <w:t>Who will make the decision?</w:t>
      </w:r>
    </w:p>
    <w:p w14:paraId="6FB6F718" w14:textId="77777777" w:rsidR="00C4539C" w:rsidRDefault="00C4539C" w:rsidP="00C4539C">
      <w:pPr>
        <w:rPr>
          <w:b/>
          <w:sz w:val="28"/>
        </w:rPr>
      </w:pPr>
    </w:p>
    <w:p w14:paraId="774F3E92" w14:textId="2A9E5229" w:rsidR="00C4539C" w:rsidRDefault="00C4539C" w:rsidP="00C4539C">
      <w:r>
        <w:t>Councillor Gallacher, Cabinet Member for Economic Development</w:t>
      </w:r>
    </w:p>
    <w:p w14:paraId="16C2B674" w14:textId="77777777" w:rsidR="00C4539C" w:rsidRDefault="00C4539C" w:rsidP="00C4539C"/>
    <w:p w14:paraId="362052F0" w14:textId="77777777" w:rsidR="00C4539C" w:rsidRDefault="00C4539C" w:rsidP="00C4539C">
      <w:pPr>
        <w:rPr>
          <w:b/>
          <w:sz w:val="28"/>
        </w:rPr>
      </w:pPr>
      <w:r>
        <w:rPr>
          <w:b/>
          <w:sz w:val="28"/>
        </w:rPr>
        <w:t>When is the decision to be taken?</w:t>
      </w:r>
    </w:p>
    <w:p w14:paraId="111A8A3F" w14:textId="77777777" w:rsidR="00C4539C" w:rsidRDefault="00C4539C" w:rsidP="00C4539C">
      <w:pPr>
        <w:rPr>
          <w:b/>
          <w:sz w:val="28"/>
        </w:rPr>
      </w:pPr>
    </w:p>
    <w:p w14:paraId="42364A2F" w14:textId="6CBA9BFC" w:rsidR="00C4539C" w:rsidRDefault="00C4539C" w:rsidP="00C4539C">
      <w:r>
        <w:t>October 2022</w:t>
      </w:r>
    </w:p>
    <w:p w14:paraId="37C8C8DD" w14:textId="77777777" w:rsidR="00C4539C" w:rsidRDefault="00C4539C" w:rsidP="00C4539C"/>
    <w:p w14:paraId="2CCE8D52" w14:textId="77777777" w:rsidR="00C4539C" w:rsidRDefault="00C4539C" w:rsidP="00C4539C">
      <w:pPr>
        <w:rPr>
          <w:b/>
          <w:sz w:val="28"/>
        </w:rPr>
      </w:pPr>
      <w:r>
        <w:rPr>
          <w:b/>
          <w:sz w:val="28"/>
        </w:rPr>
        <w:t>Who will be consulted and how?</w:t>
      </w:r>
    </w:p>
    <w:p w14:paraId="0B103DC3" w14:textId="77777777" w:rsidR="00C4539C" w:rsidRDefault="00C4539C" w:rsidP="00C4539C">
      <w:pPr>
        <w:rPr>
          <w:b/>
          <w:sz w:val="28"/>
        </w:rPr>
      </w:pPr>
    </w:p>
    <w:p w14:paraId="71370257" w14:textId="77777777" w:rsidR="00C4539C" w:rsidRPr="001D0926" w:rsidRDefault="00C4539C" w:rsidP="00C4539C">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6661A65C" w14:textId="77777777" w:rsidR="00C4539C" w:rsidRPr="001D0926" w:rsidRDefault="00C4539C" w:rsidP="00C4539C">
      <w:pPr>
        <w:rPr>
          <w:noProof/>
          <w:lang w:val="en-US"/>
        </w:rPr>
      </w:pPr>
    </w:p>
    <w:p w14:paraId="716244AD" w14:textId="4B3800D8" w:rsidR="00C4539C" w:rsidRDefault="00C4539C" w:rsidP="00C4539C">
      <w:pPr>
        <w:rPr>
          <w:noProof/>
          <w:lang w:val="en-US"/>
        </w:rPr>
      </w:pPr>
      <w:r w:rsidRPr="001D0926">
        <w:rPr>
          <w:noProof/>
          <w:lang w:val="en-US"/>
        </w:rPr>
        <w:t>Delegated decisions will be signed by Chief Finance Officer, Chief Legal Officer, Managing Director, Cabinet Member for Economic Development</w:t>
      </w:r>
    </w:p>
    <w:p w14:paraId="61F18433" w14:textId="77777777" w:rsidR="00C4539C" w:rsidRDefault="00C4539C" w:rsidP="00C4539C"/>
    <w:p w14:paraId="09699357" w14:textId="77777777" w:rsidR="00C4539C" w:rsidRDefault="00C4539C" w:rsidP="00C4539C">
      <w:pPr>
        <w:rPr>
          <w:b/>
          <w:sz w:val="28"/>
        </w:rPr>
      </w:pPr>
      <w:r>
        <w:rPr>
          <w:b/>
          <w:sz w:val="28"/>
        </w:rPr>
        <w:t>Supporting documentation:</w:t>
      </w:r>
    </w:p>
    <w:p w14:paraId="324618EB" w14:textId="77777777" w:rsidR="00C4539C" w:rsidRDefault="00C4539C" w:rsidP="00C4539C">
      <w:pPr>
        <w:rPr>
          <w:b/>
          <w:sz w:val="28"/>
        </w:rPr>
      </w:pPr>
    </w:p>
    <w:p w14:paraId="4636BE92" w14:textId="77777777" w:rsidR="00C4539C" w:rsidRDefault="00C4539C" w:rsidP="00C4539C">
      <w:r>
        <w:t>There are no supporting documents for this decision</w:t>
      </w:r>
    </w:p>
    <w:p w14:paraId="3D39C0A7" w14:textId="77777777" w:rsidR="00C4539C" w:rsidRDefault="00C4539C" w:rsidP="00C4539C"/>
    <w:p w14:paraId="6BA0A9CC" w14:textId="77777777" w:rsidR="00C4539C" w:rsidRDefault="00C4539C" w:rsidP="00C4539C">
      <w:pPr>
        <w:rPr>
          <w:b/>
          <w:sz w:val="28"/>
        </w:rPr>
      </w:pPr>
      <w:r>
        <w:rPr>
          <w:b/>
          <w:sz w:val="28"/>
        </w:rPr>
        <w:t>How and by when to make representations:</w:t>
      </w:r>
    </w:p>
    <w:p w14:paraId="0D9EDCDE" w14:textId="77777777" w:rsidR="00C4539C" w:rsidRDefault="00C4539C" w:rsidP="00C4539C">
      <w:pPr>
        <w:rPr>
          <w:b/>
          <w:sz w:val="28"/>
        </w:rPr>
      </w:pPr>
    </w:p>
    <w:p w14:paraId="228BD78A" w14:textId="364E1E6C" w:rsidR="00C4539C" w:rsidRDefault="00C4539C" w:rsidP="00C4539C">
      <w:r>
        <w:t xml:space="preserve">Representations should be made to </w:t>
      </w:r>
      <w:r>
        <w:rPr>
          <w:lang w:val="en-US"/>
        </w:rPr>
        <w:t>Robert Smith</w:t>
      </w:r>
      <w:r>
        <w:t xml:space="preserve"> before 29 August 2022.</w:t>
      </w:r>
    </w:p>
    <w:p w14:paraId="69D88705" w14:textId="4547DCB9" w:rsidR="00C4539C" w:rsidRDefault="00C4539C" w:rsidP="00C4539C">
      <w:pPr>
        <w:rPr>
          <w:noProof/>
          <w:lang w:val="en-US"/>
        </w:rPr>
      </w:pPr>
      <w:r>
        <w:t xml:space="preserve">Tel: </w:t>
      </w:r>
      <w:r w:rsidRPr="00795602">
        <w:rPr>
          <w:lang w:val="en-US"/>
        </w:rPr>
        <w:t>07747 693073</w:t>
      </w:r>
    </w:p>
    <w:p w14:paraId="57C516D5" w14:textId="77777777" w:rsidR="00C4539C" w:rsidRDefault="00C4539C" w:rsidP="00C4539C"/>
    <w:p w14:paraId="3F09BE59" w14:textId="47A2D643" w:rsidR="00C4539C" w:rsidRDefault="00C4539C" w:rsidP="00C4539C">
      <w:r>
        <w:t>First published in Forward Plan on 1 August 2022</w:t>
      </w:r>
    </w:p>
    <w:p w14:paraId="73D8356B" w14:textId="77777777" w:rsidR="00C4539C" w:rsidRDefault="00C4539C" w:rsidP="00C4539C"/>
    <w:p w14:paraId="488648F3" w14:textId="77777777" w:rsidR="00C4539C" w:rsidRDefault="00C4539C" w:rsidP="00C4539C"/>
    <w:p w14:paraId="62A96E83" w14:textId="77777777" w:rsidR="00C4539C" w:rsidRPr="008254C1" w:rsidRDefault="00C4539C" w:rsidP="00C4539C">
      <w:pPr>
        <w:rPr>
          <w:b/>
          <w:sz w:val="28"/>
          <w:szCs w:val="28"/>
        </w:rPr>
      </w:pPr>
      <w:r w:rsidRPr="008254C1">
        <w:rPr>
          <w:b/>
          <w:sz w:val="28"/>
          <w:szCs w:val="28"/>
        </w:rPr>
        <w:t>Following the Making of the decision, the decision form will be published here:</w:t>
      </w:r>
    </w:p>
    <w:p w14:paraId="1901886F" w14:textId="77777777" w:rsidR="00C4539C" w:rsidRDefault="00C4539C" w:rsidP="00C4539C"/>
    <w:p w14:paraId="6ADBD2ED" w14:textId="77777777" w:rsidR="00C4539C" w:rsidRDefault="00C4539C" w:rsidP="00C4539C">
      <w:r>
        <w:rPr>
          <w:noProof/>
        </w:rPr>
        <mc:AlternateContent>
          <mc:Choice Requires="wps">
            <w:drawing>
              <wp:anchor distT="0" distB="0" distL="114300" distR="114300" simplePos="0" relativeHeight="251772928" behindDoc="0" locked="0" layoutInCell="1" allowOverlap="1" wp14:anchorId="46C771C9" wp14:editId="6C64FC1E">
                <wp:simplePos x="0" y="0"/>
                <wp:positionH relativeFrom="column">
                  <wp:posOffset>2009775</wp:posOffset>
                </wp:positionH>
                <wp:positionV relativeFrom="paragraph">
                  <wp:posOffset>12065</wp:posOffset>
                </wp:positionV>
                <wp:extent cx="1085850" cy="733425"/>
                <wp:effectExtent l="0" t="0" r="19050" b="28575"/>
                <wp:wrapNone/>
                <wp:docPr id="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013FC78C" w14:textId="77777777" w:rsidR="00C4539C" w:rsidRDefault="00C4539C" w:rsidP="00C453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771C9" id="_x0000_s1091" type="#_x0000_t202" style="position:absolute;margin-left:158.25pt;margin-top:.95pt;width:85.5pt;height:57.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" fillcolor="window" strokeweight=".5pt">
                <v:path arrowok="t"/>
                <v:textbox>
                  <w:txbxContent>
                    <w:p w14:paraId="013FC78C" w14:textId="77777777" w:rsidR="00C4539C" w:rsidRDefault="00C4539C" w:rsidP="00C4539C"/>
                  </w:txbxContent>
                </v:textbox>
              </v:shape>
            </w:pict>
          </mc:Fallback>
        </mc:AlternateContent>
      </w:r>
    </w:p>
    <w:p w14:paraId="0E37CEAE" w14:textId="77777777" w:rsidR="00C4539C" w:rsidRDefault="00C4539C" w:rsidP="00C4539C">
      <w:pPr>
        <w:rPr>
          <w:b/>
          <w:snapToGrid w:val="0"/>
          <w:sz w:val="31"/>
        </w:rPr>
      </w:pPr>
    </w:p>
    <w:p w14:paraId="0E009100" w14:textId="24FAEEE7" w:rsidR="00C4539C" w:rsidRDefault="00C4539C" w:rsidP="00C4539C">
      <w:pPr>
        <w:rPr>
          <w:b/>
          <w:snapToGrid w:val="0"/>
          <w:sz w:val="31"/>
        </w:rPr>
      </w:pPr>
    </w:p>
    <w:p w14:paraId="1CD0FE19" w14:textId="62C62493" w:rsidR="005C7418" w:rsidRDefault="005C7418" w:rsidP="005C7418">
      <w:pPr>
        <w:rPr>
          <w:b/>
          <w:sz w:val="28"/>
        </w:rPr>
      </w:pPr>
      <w:r>
        <w:rPr>
          <w:b/>
          <w:sz w:val="28"/>
        </w:rPr>
        <w:lastRenderedPageBreak/>
        <w:t>DECISION: RDD001</w:t>
      </w:r>
      <w:r>
        <w:rPr>
          <w:b/>
          <w:sz w:val="28"/>
        </w:rPr>
        <w:t>9</w:t>
      </w:r>
      <w:r>
        <w:rPr>
          <w:b/>
          <w:sz w:val="28"/>
        </w:rPr>
        <w:t xml:space="preserve"> </w:t>
      </w:r>
      <w:r>
        <w:rPr>
          <w:b/>
          <w:sz w:val="28"/>
          <w:szCs w:val="28"/>
          <w:lang w:val="en-US"/>
        </w:rPr>
        <w:t xml:space="preserve">Redcar Town Deal – </w:t>
      </w:r>
      <w:r>
        <w:rPr>
          <w:b/>
          <w:sz w:val="28"/>
          <w:szCs w:val="28"/>
          <w:lang w:val="en-US"/>
        </w:rPr>
        <w:t>Delivery of the Town Centre Transformation and Station Road Development Public Realm Works</w:t>
      </w:r>
    </w:p>
    <w:p w14:paraId="18B0D8EE" w14:textId="77777777" w:rsidR="005C7418" w:rsidRDefault="005C7418" w:rsidP="005C7418">
      <w:pPr>
        <w:rPr>
          <w:b/>
          <w:sz w:val="28"/>
        </w:rPr>
      </w:pPr>
    </w:p>
    <w:p w14:paraId="537EDFC0" w14:textId="77777777" w:rsidR="005C7418" w:rsidRDefault="005C7418" w:rsidP="005C7418">
      <w:pPr>
        <w:rPr>
          <w:b/>
          <w:sz w:val="28"/>
        </w:rPr>
      </w:pPr>
      <w:r>
        <w:rPr>
          <w:b/>
          <w:sz w:val="28"/>
        </w:rPr>
        <w:t xml:space="preserve">Nature of the decision: </w:t>
      </w:r>
    </w:p>
    <w:p w14:paraId="455AB8EB" w14:textId="77777777" w:rsidR="005C7418" w:rsidRDefault="005C7418" w:rsidP="005C7418">
      <w:pPr>
        <w:rPr>
          <w:b/>
          <w:sz w:val="28"/>
        </w:rPr>
      </w:pPr>
    </w:p>
    <w:p w14:paraId="4474E5FD" w14:textId="2E947A11" w:rsidR="005C7418" w:rsidRDefault="005C7418" w:rsidP="005C7418">
      <w:pPr>
        <w:rPr>
          <w:lang w:val="en-US"/>
        </w:rPr>
      </w:pPr>
      <w:r>
        <w:rPr>
          <w:lang w:val="en-US"/>
        </w:rPr>
        <w:t>C</w:t>
      </w:r>
      <w:r w:rsidRPr="00806BEF">
        <w:rPr>
          <w:lang w:val="en-US"/>
        </w:rPr>
        <w:t>ommence a procurement process and award a contract for</w:t>
      </w:r>
      <w:r>
        <w:rPr>
          <w:lang w:val="en-US"/>
        </w:rPr>
        <w:t xml:space="preserve"> </w:t>
      </w:r>
      <w:r w:rsidRPr="00F33039">
        <w:rPr>
          <w:lang w:val="en-US"/>
        </w:rPr>
        <w:t xml:space="preserve">the delivery of the Redcar Town Deal </w:t>
      </w:r>
      <w:r>
        <w:rPr>
          <w:lang w:val="en-US"/>
        </w:rPr>
        <w:t>Town Centre Transformation and Station Road Development Public Realm Works.</w:t>
      </w:r>
      <w:r>
        <w:rPr>
          <w:noProof/>
          <w:lang w:val="en-US"/>
        </w:rPr>
        <w:t xml:space="preserve">  </w:t>
      </w:r>
    </w:p>
    <w:p w14:paraId="53A7F3D9" w14:textId="77777777" w:rsidR="005C7418" w:rsidRDefault="005C7418" w:rsidP="005C7418"/>
    <w:p w14:paraId="6D42BCF9" w14:textId="77777777" w:rsidR="005C7418" w:rsidRDefault="005C7418" w:rsidP="005C7418">
      <w:pPr>
        <w:rPr>
          <w:b/>
          <w:sz w:val="28"/>
        </w:rPr>
      </w:pPr>
      <w:r>
        <w:rPr>
          <w:b/>
          <w:sz w:val="28"/>
        </w:rPr>
        <w:t>Who will make the decision?</w:t>
      </w:r>
    </w:p>
    <w:p w14:paraId="345880F0" w14:textId="77777777" w:rsidR="005C7418" w:rsidRDefault="005C7418" w:rsidP="005C7418">
      <w:pPr>
        <w:rPr>
          <w:b/>
          <w:sz w:val="28"/>
        </w:rPr>
      </w:pPr>
    </w:p>
    <w:p w14:paraId="425740FE" w14:textId="77777777" w:rsidR="005C7418" w:rsidRDefault="005C7418" w:rsidP="005C7418">
      <w:r>
        <w:t>Councillor Gallacher, Cabinet Member for Economic Development</w:t>
      </w:r>
    </w:p>
    <w:p w14:paraId="286526E4" w14:textId="77777777" w:rsidR="005C7418" w:rsidRDefault="005C7418" w:rsidP="005C7418"/>
    <w:p w14:paraId="4B91D1C5" w14:textId="77777777" w:rsidR="005C7418" w:rsidRDefault="005C7418" w:rsidP="005C7418">
      <w:pPr>
        <w:rPr>
          <w:b/>
          <w:sz w:val="28"/>
        </w:rPr>
      </w:pPr>
      <w:r>
        <w:rPr>
          <w:b/>
          <w:sz w:val="28"/>
        </w:rPr>
        <w:t>When is the decision to be taken?</w:t>
      </w:r>
    </w:p>
    <w:p w14:paraId="34293D59" w14:textId="77777777" w:rsidR="005C7418" w:rsidRDefault="005C7418" w:rsidP="005C7418">
      <w:pPr>
        <w:rPr>
          <w:b/>
          <w:sz w:val="28"/>
        </w:rPr>
      </w:pPr>
    </w:p>
    <w:p w14:paraId="2D233D73" w14:textId="77777777" w:rsidR="005C7418" w:rsidRDefault="005C7418" w:rsidP="005C7418">
      <w:r>
        <w:t>October 2022</w:t>
      </w:r>
    </w:p>
    <w:p w14:paraId="3BF92E82" w14:textId="77777777" w:rsidR="005C7418" w:rsidRDefault="005C7418" w:rsidP="005C7418"/>
    <w:p w14:paraId="617A00E0" w14:textId="77777777" w:rsidR="005C7418" w:rsidRDefault="005C7418" w:rsidP="005C7418">
      <w:pPr>
        <w:rPr>
          <w:b/>
          <w:sz w:val="28"/>
        </w:rPr>
      </w:pPr>
      <w:r>
        <w:rPr>
          <w:b/>
          <w:sz w:val="28"/>
        </w:rPr>
        <w:t>Who will be consulted and how?</w:t>
      </w:r>
    </w:p>
    <w:p w14:paraId="20806E70" w14:textId="77777777" w:rsidR="005C7418" w:rsidRDefault="005C7418" w:rsidP="005C7418">
      <w:pPr>
        <w:rPr>
          <w:b/>
          <w:sz w:val="28"/>
        </w:rPr>
      </w:pPr>
    </w:p>
    <w:p w14:paraId="7A198917" w14:textId="77777777" w:rsidR="005C7418" w:rsidRPr="001D0926" w:rsidRDefault="005C7418" w:rsidP="005C7418">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40AD1F5B" w14:textId="77777777" w:rsidR="005C7418" w:rsidRPr="001D0926" w:rsidRDefault="005C7418" w:rsidP="005C7418">
      <w:pPr>
        <w:rPr>
          <w:noProof/>
          <w:lang w:val="en-US"/>
        </w:rPr>
      </w:pPr>
    </w:p>
    <w:p w14:paraId="4C98C465" w14:textId="60A599C5" w:rsidR="005C7418" w:rsidRDefault="005C7418" w:rsidP="005C7418">
      <w:pPr>
        <w:rPr>
          <w:noProof/>
          <w:lang w:val="en-US"/>
        </w:rPr>
      </w:pPr>
      <w:r>
        <w:rPr>
          <w:noProof/>
          <w:lang w:val="en-US"/>
        </w:rPr>
        <w:t xml:space="preserve">Significant public and stakeholder engagement has also taken place to inform the designs of the public realm improvements. </w:t>
      </w:r>
    </w:p>
    <w:p w14:paraId="1BB32478" w14:textId="77777777" w:rsidR="005C7418" w:rsidRDefault="005C7418" w:rsidP="005C7418"/>
    <w:p w14:paraId="428AD7E6" w14:textId="77777777" w:rsidR="005C7418" w:rsidRDefault="005C7418" w:rsidP="005C7418">
      <w:pPr>
        <w:rPr>
          <w:b/>
          <w:sz w:val="28"/>
        </w:rPr>
      </w:pPr>
      <w:r>
        <w:rPr>
          <w:b/>
          <w:sz w:val="28"/>
        </w:rPr>
        <w:t>Supporting documentation:</w:t>
      </w:r>
    </w:p>
    <w:p w14:paraId="63897742" w14:textId="77777777" w:rsidR="005C7418" w:rsidRDefault="005C7418" w:rsidP="005C7418">
      <w:pPr>
        <w:rPr>
          <w:b/>
          <w:sz w:val="28"/>
        </w:rPr>
      </w:pPr>
    </w:p>
    <w:p w14:paraId="2BB0FD9D" w14:textId="77777777" w:rsidR="005C7418" w:rsidRDefault="005C7418" w:rsidP="005C7418">
      <w:r>
        <w:t>There are no supporting documents for this decision</w:t>
      </w:r>
    </w:p>
    <w:p w14:paraId="3FFE3352" w14:textId="77777777" w:rsidR="005C7418" w:rsidRDefault="005C7418" w:rsidP="005C7418"/>
    <w:p w14:paraId="1603AEFA" w14:textId="77777777" w:rsidR="005C7418" w:rsidRDefault="005C7418" w:rsidP="005C7418">
      <w:pPr>
        <w:rPr>
          <w:b/>
          <w:sz w:val="28"/>
        </w:rPr>
      </w:pPr>
      <w:r>
        <w:rPr>
          <w:b/>
          <w:sz w:val="28"/>
        </w:rPr>
        <w:t>How and by when to make representations:</w:t>
      </w:r>
    </w:p>
    <w:p w14:paraId="265C6CA9" w14:textId="77777777" w:rsidR="005C7418" w:rsidRDefault="005C7418" w:rsidP="005C7418">
      <w:pPr>
        <w:rPr>
          <w:b/>
          <w:sz w:val="28"/>
        </w:rPr>
      </w:pPr>
    </w:p>
    <w:p w14:paraId="42C15FF1" w14:textId="38A98E58" w:rsidR="005C7418" w:rsidRDefault="005C7418" w:rsidP="005C7418">
      <w:r>
        <w:t xml:space="preserve">Representations should be made to </w:t>
      </w:r>
      <w:r>
        <w:rPr>
          <w:lang w:val="en-US"/>
        </w:rPr>
        <w:t>Robert Smith</w:t>
      </w:r>
      <w:r>
        <w:t xml:space="preserve"> before 2</w:t>
      </w:r>
      <w:r>
        <w:t>7</w:t>
      </w:r>
      <w:r>
        <w:t xml:space="preserve"> </w:t>
      </w:r>
      <w:r>
        <w:t>October</w:t>
      </w:r>
      <w:r>
        <w:t xml:space="preserve"> 2022.</w:t>
      </w:r>
    </w:p>
    <w:p w14:paraId="0F8A8482" w14:textId="77777777" w:rsidR="005C7418" w:rsidRDefault="005C7418" w:rsidP="005C7418">
      <w:pPr>
        <w:rPr>
          <w:noProof/>
          <w:lang w:val="en-US"/>
        </w:rPr>
      </w:pPr>
      <w:r>
        <w:t xml:space="preserve">Tel: </w:t>
      </w:r>
      <w:r w:rsidRPr="00795602">
        <w:rPr>
          <w:lang w:val="en-US"/>
        </w:rPr>
        <w:t>07747 693073</w:t>
      </w:r>
    </w:p>
    <w:p w14:paraId="500A2E8A" w14:textId="77777777" w:rsidR="005C7418" w:rsidRDefault="005C7418" w:rsidP="005C7418"/>
    <w:p w14:paraId="31A850A1" w14:textId="378C3836" w:rsidR="005C7418" w:rsidRDefault="005C7418" w:rsidP="005C7418">
      <w:r>
        <w:t xml:space="preserve">First published in Forward Plan on </w:t>
      </w:r>
      <w:r>
        <w:t>29</w:t>
      </w:r>
      <w:r>
        <w:t xml:space="preserve"> </w:t>
      </w:r>
      <w:r>
        <w:t>September</w:t>
      </w:r>
      <w:r>
        <w:t xml:space="preserve"> 2022</w:t>
      </w:r>
    </w:p>
    <w:p w14:paraId="212A0AEE" w14:textId="77777777" w:rsidR="005C7418" w:rsidRDefault="005C7418" w:rsidP="005C7418"/>
    <w:p w14:paraId="64F20927" w14:textId="77777777" w:rsidR="005C7418" w:rsidRDefault="005C7418" w:rsidP="005C7418"/>
    <w:p w14:paraId="3455FBF4" w14:textId="77777777" w:rsidR="005C7418" w:rsidRPr="008254C1" w:rsidRDefault="005C7418" w:rsidP="005C7418">
      <w:pPr>
        <w:rPr>
          <w:b/>
          <w:sz w:val="28"/>
          <w:szCs w:val="28"/>
        </w:rPr>
      </w:pPr>
      <w:r w:rsidRPr="008254C1">
        <w:rPr>
          <w:b/>
          <w:sz w:val="28"/>
          <w:szCs w:val="28"/>
        </w:rPr>
        <w:t>Following the Making of the decision, the decision form will be published here:</w:t>
      </w:r>
    </w:p>
    <w:p w14:paraId="61AF90DC" w14:textId="77777777" w:rsidR="005C7418" w:rsidRDefault="005C7418" w:rsidP="005C7418"/>
    <w:p w14:paraId="2755443B" w14:textId="77777777" w:rsidR="005C7418" w:rsidRDefault="005C7418" w:rsidP="005C7418">
      <w:r>
        <w:rPr>
          <w:noProof/>
        </w:rPr>
        <mc:AlternateContent>
          <mc:Choice Requires="wps">
            <w:drawing>
              <wp:anchor distT="0" distB="0" distL="114300" distR="114300" simplePos="0" relativeHeight="251793408" behindDoc="0" locked="0" layoutInCell="1" allowOverlap="1" wp14:anchorId="021059AF" wp14:editId="484D51A3">
                <wp:simplePos x="0" y="0"/>
                <wp:positionH relativeFrom="column">
                  <wp:posOffset>2009775</wp:posOffset>
                </wp:positionH>
                <wp:positionV relativeFrom="paragraph">
                  <wp:posOffset>12065</wp:posOffset>
                </wp:positionV>
                <wp:extent cx="1085850" cy="733425"/>
                <wp:effectExtent l="0" t="0" r="19050" b="28575"/>
                <wp:wrapNone/>
                <wp:docPr id="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08DF66A9" w14:textId="77777777" w:rsidR="005C7418" w:rsidRDefault="005C7418" w:rsidP="005C74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1059AF" id="_x0000_t202" coordsize="21600,21600" o:spt="202" path="m,l,21600r21600,l21600,xe">
                <v:stroke joinstyle="miter"/>
                <v:path gradientshapeok="t" o:connecttype="rect"/>
              </v:shapetype>
              <v:shape id="_x0000_s1100" type="#_x0000_t202" style="position:absolute;margin-left:158.25pt;margin-top:.95pt;width:85.5pt;height:57.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" fillcolor="window" strokeweight=".5pt">
                <v:path arrowok="t"/>
                <v:textbox>
                  <w:txbxContent>
                    <w:p w14:paraId="08DF66A9" w14:textId="77777777" w:rsidR="005C7418" w:rsidRDefault="005C7418" w:rsidP="005C7418"/>
                  </w:txbxContent>
                </v:textbox>
              </v:shape>
            </w:pict>
          </mc:Fallback>
        </mc:AlternateContent>
      </w:r>
    </w:p>
    <w:p w14:paraId="59745053" w14:textId="2D7875B9" w:rsidR="005C7418" w:rsidRDefault="005C7418" w:rsidP="005C7418">
      <w:pPr>
        <w:rPr>
          <w:b/>
          <w:sz w:val="28"/>
        </w:rPr>
      </w:pPr>
      <w:r>
        <w:rPr>
          <w:b/>
          <w:sz w:val="28"/>
        </w:rPr>
        <w:lastRenderedPageBreak/>
        <w:t>DECISION: RDD00</w:t>
      </w:r>
      <w:r>
        <w:rPr>
          <w:b/>
          <w:sz w:val="28"/>
        </w:rPr>
        <w:t>20</w:t>
      </w:r>
      <w:r>
        <w:rPr>
          <w:b/>
          <w:sz w:val="28"/>
        </w:rPr>
        <w:t xml:space="preserve"> </w:t>
      </w:r>
      <w:r>
        <w:rPr>
          <w:b/>
          <w:sz w:val="28"/>
          <w:szCs w:val="28"/>
          <w:lang w:val="en-US"/>
        </w:rPr>
        <w:t xml:space="preserve">Redcar Town Deal – </w:t>
      </w:r>
      <w:r>
        <w:rPr>
          <w:b/>
          <w:sz w:val="28"/>
          <w:szCs w:val="28"/>
          <w:lang w:val="en-US"/>
        </w:rPr>
        <w:t>Delivery of Culture and Leisure Anchor Attraction</w:t>
      </w:r>
    </w:p>
    <w:p w14:paraId="5E3A6F7F" w14:textId="77777777" w:rsidR="005C7418" w:rsidRDefault="005C7418" w:rsidP="005C7418">
      <w:pPr>
        <w:rPr>
          <w:b/>
          <w:sz w:val="28"/>
        </w:rPr>
      </w:pPr>
    </w:p>
    <w:p w14:paraId="02D431D5" w14:textId="77777777" w:rsidR="005C7418" w:rsidRDefault="005C7418" w:rsidP="005C7418">
      <w:pPr>
        <w:rPr>
          <w:b/>
          <w:sz w:val="28"/>
        </w:rPr>
      </w:pPr>
      <w:r>
        <w:rPr>
          <w:b/>
          <w:sz w:val="28"/>
        </w:rPr>
        <w:t xml:space="preserve">Nature of the decision: </w:t>
      </w:r>
    </w:p>
    <w:p w14:paraId="218871ED" w14:textId="77777777" w:rsidR="005C7418" w:rsidRDefault="005C7418" w:rsidP="005C7418">
      <w:pPr>
        <w:rPr>
          <w:b/>
          <w:sz w:val="28"/>
        </w:rPr>
      </w:pPr>
    </w:p>
    <w:p w14:paraId="0A8757C3" w14:textId="6B99E782" w:rsidR="005C7418" w:rsidRDefault="005C7418" w:rsidP="005C7418">
      <w:pPr>
        <w:rPr>
          <w:lang w:val="en-US"/>
        </w:rPr>
      </w:pPr>
      <w:r>
        <w:rPr>
          <w:lang w:val="en-US"/>
        </w:rPr>
        <w:t>C</w:t>
      </w:r>
      <w:r w:rsidRPr="009D235F">
        <w:rPr>
          <w:lang w:val="en-US"/>
        </w:rPr>
        <w:t xml:space="preserve">ommence a procurement process and award a contract </w:t>
      </w:r>
      <w:r w:rsidRPr="00F33039">
        <w:rPr>
          <w:lang w:val="en-US"/>
        </w:rPr>
        <w:t xml:space="preserve">for the delivery of the Redcar Town Deal </w:t>
      </w:r>
      <w:r>
        <w:rPr>
          <w:lang w:val="en-US"/>
        </w:rPr>
        <w:t>Culture and Leisure Anchor Attraction.</w:t>
      </w:r>
      <w:r>
        <w:rPr>
          <w:noProof/>
          <w:lang w:val="en-US"/>
        </w:rPr>
        <w:t xml:space="preserve">  </w:t>
      </w:r>
    </w:p>
    <w:p w14:paraId="053E82F9" w14:textId="77777777" w:rsidR="005C7418" w:rsidRDefault="005C7418" w:rsidP="005C7418"/>
    <w:p w14:paraId="4A334799" w14:textId="77777777" w:rsidR="005C7418" w:rsidRDefault="005C7418" w:rsidP="005C7418">
      <w:pPr>
        <w:rPr>
          <w:b/>
          <w:sz w:val="28"/>
        </w:rPr>
      </w:pPr>
      <w:r>
        <w:rPr>
          <w:b/>
          <w:sz w:val="28"/>
        </w:rPr>
        <w:t>Who will make the decision?</w:t>
      </w:r>
    </w:p>
    <w:p w14:paraId="2C4E9AD1" w14:textId="77777777" w:rsidR="005C7418" w:rsidRDefault="005C7418" w:rsidP="005C7418">
      <w:pPr>
        <w:rPr>
          <w:b/>
          <w:sz w:val="28"/>
        </w:rPr>
      </w:pPr>
    </w:p>
    <w:p w14:paraId="5E95FC6C" w14:textId="77777777" w:rsidR="005C7418" w:rsidRDefault="005C7418" w:rsidP="005C7418">
      <w:r>
        <w:t>Councillor Gallacher, Cabinet Member for Economic Development</w:t>
      </w:r>
    </w:p>
    <w:p w14:paraId="3B01936D" w14:textId="77777777" w:rsidR="005C7418" w:rsidRDefault="005C7418" w:rsidP="005C7418"/>
    <w:p w14:paraId="46818E6B" w14:textId="77777777" w:rsidR="005C7418" w:rsidRDefault="005C7418" w:rsidP="005C7418">
      <w:pPr>
        <w:rPr>
          <w:b/>
          <w:sz w:val="28"/>
        </w:rPr>
      </w:pPr>
      <w:r>
        <w:rPr>
          <w:b/>
          <w:sz w:val="28"/>
        </w:rPr>
        <w:t>When is the decision to be taken?</w:t>
      </w:r>
    </w:p>
    <w:p w14:paraId="73418632" w14:textId="77777777" w:rsidR="005C7418" w:rsidRDefault="005C7418" w:rsidP="005C7418">
      <w:pPr>
        <w:rPr>
          <w:b/>
          <w:sz w:val="28"/>
        </w:rPr>
      </w:pPr>
    </w:p>
    <w:p w14:paraId="33C61883" w14:textId="77777777" w:rsidR="005C7418" w:rsidRDefault="005C7418" w:rsidP="005C7418">
      <w:r>
        <w:t>October 2022</w:t>
      </w:r>
    </w:p>
    <w:p w14:paraId="51A7263E" w14:textId="77777777" w:rsidR="005C7418" w:rsidRDefault="005C7418" w:rsidP="005C7418"/>
    <w:p w14:paraId="1472EB66" w14:textId="77777777" w:rsidR="005C7418" w:rsidRDefault="005C7418" w:rsidP="005C7418">
      <w:pPr>
        <w:rPr>
          <w:b/>
          <w:sz w:val="28"/>
        </w:rPr>
      </w:pPr>
      <w:r>
        <w:rPr>
          <w:b/>
          <w:sz w:val="28"/>
        </w:rPr>
        <w:t>Who will be consulted and how?</w:t>
      </w:r>
    </w:p>
    <w:p w14:paraId="17BD577D" w14:textId="77777777" w:rsidR="005C7418" w:rsidRDefault="005C7418" w:rsidP="005C7418">
      <w:pPr>
        <w:rPr>
          <w:b/>
          <w:sz w:val="28"/>
        </w:rPr>
      </w:pPr>
    </w:p>
    <w:p w14:paraId="55D20910" w14:textId="77777777" w:rsidR="005C7418" w:rsidRPr="001D0926" w:rsidRDefault="005C7418" w:rsidP="005C7418">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75B27C8E" w14:textId="77777777" w:rsidR="005C7418" w:rsidRPr="001D0926" w:rsidRDefault="005C7418" w:rsidP="005C7418">
      <w:pPr>
        <w:rPr>
          <w:noProof/>
          <w:lang w:val="en-US"/>
        </w:rPr>
      </w:pPr>
    </w:p>
    <w:p w14:paraId="5B615A4E" w14:textId="63CA9B72" w:rsidR="005C7418" w:rsidRDefault="005C7418" w:rsidP="005C7418">
      <w:pPr>
        <w:rPr>
          <w:noProof/>
          <w:lang w:val="en-US"/>
        </w:rPr>
      </w:pPr>
      <w:r>
        <w:rPr>
          <w:noProof/>
          <w:lang w:val="en-US"/>
        </w:rPr>
        <w:t>S</w:t>
      </w:r>
      <w:r w:rsidRPr="00AD3CDC">
        <w:rPr>
          <w:noProof/>
          <w:lang w:val="en-US"/>
        </w:rPr>
        <w:t>ignificant public and stakeholder engagement has also taken place to inform the design of the</w:t>
      </w:r>
      <w:r>
        <w:rPr>
          <w:noProof/>
          <w:lang w:val="en-US"/>
        </w:rPr>
        <w:t xml:space="preserve"> Culture and Leisure Anchor Attraction</w:t>
      </w:r>
      <w:r w:rsidRPr="00AD3CDC">
        <w:rPr>
          <w:noProof/>
          <w:lang w:val="en-US"/>
        </w:rPr>
        <w:t xml:space="preserve">. </w:t>
      </w:r>
    </w:p>
    <w:p w14:paraId="40D252F4" w14:textId="77777777" w:rsidR="005C7418" w:rsidRDefault="005C7418" w:rsidP="005C7418"/>
    <w:p w14:paraId="5FC534B4" w14:textId="77777777" w:rsidR="005C7418" w:rsidRDefault="005C7418" w:rsidP="005C7418">
      <w:pPr>
        <w:rPr>
          <w:b/>
          <w:sz w:val="28"/>
        </w:rPr>
      </w:pPr>
      <w:r>
        <w:rPr>
          <w:b/>
          <w:sz w:val="28"/>
        </w:rPr>
        <w:t>Supporting documentation:</w:t>
      </w:r>
    </w:p>
    <w:p w14:paraId="2B83C3F8" w14:textId="77777777" w:rsidR="005C7418" w:rsidRDefault="005C7418" w:rsidP="005C7418">
      <w:pPr>
        <w:rPr>
          <w:b/>
          <w:sz w:val="28"/>
        </w:rPr>
      </w:pPr>
    </w:p>
    <w:p w14:paraId="7901CE1E" w14:textId="77777777" w:rsidR="005C7418" w:rsidRDefault="005C7418" w:rsidP="005C7418">
      <w:r>
        <w:t>There are no supporting documents for this decision</w:t>
      </w:r>
    </w:p>
    <w:p w14:paraId="554D4A9C" w14:textId="77777777" w:rsidR="005C7418" w:rsidRDefault="005C7418" w:rsidP="005C7418"/>
    <w:p w14:paraId="11342A4D" w14:textId="77777777" w:rsidR="005C7418" w:rsidRDefault="005C7418" w:rsidP="005C7418">
      <w:pPr>
        <w:rPr>
          <w:b/>
          <w:sz w:val="28"/>
        </w:rPr>
      </w:pPr>
      <w:r>
        <w:rPr>
          <w:b/>
          <w:sz w:val="28"/>
        </w:rPr>
        <w:t>How and by when to make representations:</w:t>
      </w:r>
    </w:p>
    <w:p w14:paraId="19478778" w14:textId="77777777" w:rsidR="005C7418" w:rsidRDefault="005C7418" w:rsidP="005C7418">
      <w:pPr>
        <w:rPr>
          <w:b/>
          <w:sz w:val="28"/>
        </w:rPr>
      </w:pPr>
    </w:p>
    <w:p w14:paraId="6824C29C" w14:textId="057E3B7E" w:rsidR="005C7418" w:rsidRDefault="005C7418" w:rsidP="005C7418">
      <w:r>
        <w:t xml:space="preserve">Representations should be made to </w:t>
      </w:r>
      <w:r>
        <w:rPr>
          <w:lang w:val="en-US"/>
        </w:rPr>
        <w:t>Robert Smith</w:t>
      </w:r>
      <w:r>
        <w:t xml:space="preserve"> before 2</w:t>
      </w:r>
      <w:r w:rsidR="00323F89">
        <w:t>7</w:t>
      </w:r>
      <w:r>
        <w:t xml:space="preserve"> </w:t>
      </w:r>
      <w:r w:rsidR="00323F89">
        <w:t>October</w:t>
      </w:r>
      <w:r>
        <w:t xml:space="preserve"> 2022.</w:t>
      </w:r>
    </w:p>
    <w:p w14:paraId="654AC777" w14:textId="77777777" w:rsidR="005C7418" w:rsidRDefault="005C7418" w:rsidP="005C7418">
      <w:pPr>
        <w:rPr>
          <w:noProof/>
          <w:lang w:val="en-US"/>
        </w:rPr>
      </w:pPr>
      <w:r>
        <w:t xml:space="preserve">Tel: </w:t>
      </w:r>
      <w:r w:rsidRPr="00795602">
        <w:rPr>
          <w:lang w:val="en-US"/>
        </w:rPr>
        <w:t>07747 693073</w:t>
      </w:r>
    </w:p>
    <w:p w14:paraId="00D3168C" w14:textId="77777777" w:rsidR="005C7418" w:rsidRDefault="005C7418" w:rsidP="005C7418"/>
    <w:p w14:paraId="3D14A511" w14:textId="44A3028B" w:rsidR="005C7418" w:rsidRDefault="005C7418" w:rsidP="005C7418">
      <w:r>
        <w:t xml:space="preserve">First published in Forward Plan on </w:t>
      </w:r>
      <w:r w:rsidR="00323F89">
        <w:t>29 September</w:t>
      </w:r>
      <w:r>
        <w:t xml:space="preserve"> 2022</w:t>
      </w:r>
    </w:p>
    <w:p w14:paraId="5C0D5D75" w14:textId="77777777" w:rsidR="005C7418" w:rsidRDefault="005C7418" w:rsidP="005C7418"/>
    <w:p w14:paraId="07C74679" w14:textId="77777777" w:rsidR="005C7418" w:rsidRDefault="005C7418" w:rsidP="005C7418"/>
    <w:p w14:paraId="02E731D4" w14:textId="77777777" w:rsidR="005C7418" w:rsidRPr="008254C1" w:rsidRDefault="005C7418" w:rsidP="005C7418">
      <w:pPr>
        <w:rPr>
          <w:b/>
          <w:sz w:val="28"/>
          <w:szCs w:val="28"/>
        </w:rPr>
      </w:pPr>
      <w:r w:rsidRPr="008254C1">
        <w:rPr>
          <w:b/>
          <w:sz w:val="28"/>
          <w:szCs w:val="28"/>
        </w:rPr>
        <w:t>Following the Making of the decision, the decision form will be published here:</w:t>
      </w:r>
    </w:p>
    <w:p w14:paraId="7A6F4962" w14:textId="77777777" w:rsidR="005C7418" w:rsidRDefault="005C7418" w:rsidP="005C7418"/>
    <w:p w14:paraId="1A5F3DBA" w14:textId="77777777" w:rsidR="005C7418" w:rsidRDefault="005C7418" w:rsidP="005C7418">
      <w:r>
        <w:rPr>
          <w:noProof/>
        </w:rPr>
        <mc:AlternateContent>
          <mc:Choice Requires="wps">
            <w:drawing>
              <wp:anchor distT="0" distB="0" distL="114300" distR="114300" simplePos="0" relativeHeight="251795456" behindDoc="0" locked="0" layoutInCell="1" allowOverlap="1" wp14:anchorId="1E44E214" wp14:editId="53A1E83D">
                <wp:simplePos x="0" y="0"/>
                <wp:positionH relativeFrom="column">
                  <wp:posOffset>2009775</wp:posOffset>
                </wp:positionH>
                <wp:positionV relativeFrom="paragraph">
                  <wp:posOffset>12065</wp:posOffset>
                </wp:positionV>
                <wp:extent cx="1085850" cy="733425"/>
                <wp:effectExtent l="0" t="0" r="19050" b="28575"/>
                <wp:wrapNone/>
                <wp:docPr id="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5941A37F" w14:textId="77777777" w:rsidR="005C7418" w:rsidRDefault="005C7418" w:rsidP="005C74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4E214" id="_x0000_s1101" type="#_x0000_t202" style="position:absolute;margin-left:158.25pt;margin-top:.95pt;width:85.5pt;height:57.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" fillcolor="window" strokeweight=".5pt">
                <v:path arrowok="t"/>
                <v:textbox>
                  <w:txbxContent>
                    <w:p w14:paraId="5941A37F" w14:textId="77777777" w:rsidR="005C7418" w:rsidRDefault="005C7418" w:rsidP="005C7418"/>
                  </w:txbxContent>
                </v:textbox>
              </v:shape>
            </w:pict>
          </mc:Fallback>
        </mc:AlternateContent>
      </w:r>
    </w:p>
    <w:p w14:paraId="52CFBC32" w14:textId="77777777" w:rsidR="005C7418" w:rsidRDefault="005C7418" w:rsidP="005C7418">
      <w:pPr>
        <w:rPr>
          <w:b/>
          <w:snapToGrid w:val="0"/>
          <w:sz w:val="31"/>
        </w:rPr>
      </w:pPr>
    </w:p>
    <w:p w14:paraId="0673A9C7" w14:textId="77777777" w:rsidR="005C7418" w:rsidRDefault="005C7418" w:rsidP="005C7418">
      <w:pPr>
        <w:rPr>
          <w:b/>
          <w:snapToGrid w:val="0"/>
          <w:sz w:val="31"/>
        </w:rPr>
      </w:pPr>
    </w:p>
    <w:p w14:paraId="7191F6FE" w14:textId="5D761C44" w:rsidR="00FB1E4C" w:rsidRDefault="00FB1E4C" w:rsidP="00B36B87">
      <w:pPr>
        <w:rPr>
          <w:b/>
          <w:snapToGrid w:val="0"/>
          <w:sz w:val="31"/>
        </w:rPr>
      </w:pPr>
      <w:r>
        <w:rPr>
          <w:b/>
          <w:snapToGrid w:val="0"/>
          <w:sz w:val="31"/>
        </w:rPr>
        <w:lastRenderedPageBreak/>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12" w:name="Decision"/>
      <w:r>
        <w:rPr>
          <w:b/>
          <w:snapToGrid w:val="0"/>
          <w:sz w:val="31"/>
        </w:rPr>
        <w:t>DECISION MAKERS</w:t>
      </w:r>
      <w:bookmarkEnd w:id="12"/>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77777777" w:rsidR="0072403F" w:rsidRDefault="0072403F" w:rsidP="0072403F">
      <w:pPr>
        <w:pStyle w:val="Footer"/>
        <w:rPr>
          <w:color w:val="000000"/>
          <w:sz w:val="20"/>
        </w:rPr>
      </w:pPr>
      <w:r>
        <w:rPr>
          <w:b/>
          <w:color w:val="000000"/>
          <w:sz w:val="20"/>
        </w:rPr>
        <w:t xml:space="preserve">Councillor </w:t>
      </w:r>
      <w:r w:rsidR="006E0F1E">
        <w:rPr>
          <w:b/>
          <w:color w:val="000000"/>
          <w:sz w:val="20"/>
        </w:rPr>
        <w:t>Mary Lanigan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2385D93B" w:rsidR="0072403F" w:rsidRDefault="0072403F" w:rsidP="0072403F">
      <w:pPr>
        <w:pStyle w:val="Footer"/>
        <w:rPr>
          <w:color w:val="000000"/>
          <w:sz w:val="20"/>
        </w:rPr>
      </w:pPr>
      <w:r>
        <w:rPr>
          <w:b/>
          <w:color w:val="000000"/>
          <w:sz w:val="20"/>
        </w:rPr>
        <w:t xml:space="preserve">Councillor </w:t>
      </w:r>
      <w:r w:rsidR="00661D02">
        <w:rPr>
          <w:b/>
          <w:color w:val="000000"/>
          <w:sz w:val="20"/>
        </w:rPr>
        <w:t>Alison Barnes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1BAFFECA" w:rsidR="00FA1FD4" w:rsidRDefault="00FA1FD4" w:rsidP="00FA1FD4">
      <w:pPr>
        <w:pStyle w:val="Footer"/>
        <w:rPr>
          <w:color w:val="000000"/>
          <w:sz w:val="20"/>
        </w:rPr>
      </w:pPr>
      <w:r>
        <w:rPr>
          <w:b/>
          <w:color w:val="000000"/>
          <w:sz w:val="20"/>
        </w:rPr>
        <w:t xml:space="preserve">Councillor </w:t>
      </w:r>
      <w:r w:rsidR="00D73F38">
        <w:rPr>
          <w:b/>
          <w:color w:val="000000"/>
          <w:sz w:val="20"/>
        </w:rPr>
        <w:t>Cliff Foggo</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560C568C"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661D02">
        <w:rPr>
          <w:b/>
          <w:color w:val="000000"/>
          <w:sz w:val="20"/>
        </w:rPr>
        <w:t>Louise Westbury</w:t>
      </w:r>
      <w:r>
        <w:rPr>
          <w:b/>
          <w:color w:val="000000"/>
          <w:sz w:val="20"/>
        </w:rPr>
        <w:t xml:space="preserve"> </w:t>
      </w:r>
      <w:r>
        <w:rPr>
          <w:color w:val="000000"/>
          <w:sz w:val="20"/>
        </w:rPr>
        <w:t xml:space="preserve">– </w:t>
      </w:r>
      <w:r w:rsidR="00661D02">
        <w:rPr>
          <w:color w:val="000000"/>
          <w:sz w:val="20"/>
        </w:rPr>
        <w:t>Climate Change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48B53B53" w:rsidR="0072403F" w:rsidRDefault="0072403F" w:rsidP="0072403F">
      <w:pPr>
        <w:pStyle w:val="Footer"/>
        <w:rPr>
          <w:color w:val="000000"/>
          <w:sz w:val="20"/>
        </w:rPr>
      </w:pPr>
      <w:r w:rsidRPr="004F136A">
        <w:rPr>
          <w:b/>
          <w:color w:val="000000"/>
          <w:sz w:val="20"/>
        </w:rPr>
        <w:t xml:space="preserve">Councillor </w:t>
      </w:r>
      <w:r w:rsidR="009D061E">
        <w:rPr>
          <w:b/>
          <w:color w:val="000000"/>
          <w:sz w:val="20"/>
        </w:rPr>
        <w:t>Chris Gallacher</w:t>
      </w:r>
      <w:r>
        <w:rPr>
          <w:color w:val="000000"/>
          <w:sz w:val="20"/>
        </w:rPr>
        <w:t xml:space="preserve"> – </w:t>
      </w:r>
      <w:r w:rsidR="006E0F1E">
        <w:rPr>
          <w:color w:val="000000"/>
          <w:sz w:val="20"/>
        </w:rPr>
        <w:t xml:space="preserve">Economic </w:t>
      </w:r>
      <w:r w:rsidR="00B36394">
        <w:rPr>
          <w:color w:val="000000"/>
          <w:sz w:val="20"/>
        </w:rPr>
        <w:t>Development</w:t>
      </w:r>
    </w:p>
    <w:p w14:paraId="2DD49979" w14:textId="77777777" w:rsidR="0072403F" w:rsidRDefault="0072403F" w:rsidP="0072403F">
      <w:pPr>
        <w:pStyle w:val="Footer"/>
        <w:rPr>
          <w:color w:val="000000"/>
          <w:sz w:val="20"/>
        </w:rPr>
      </w:pPr>
    </w:p>
    <w:p w14:paraId="2B48BAD3" w14:textId="0C511E8E" w:rsidR="0072403F" w:rsidRDefault="0072403F" w:rsidP="0072403F">
      <w:pPr>
        <w:pStyle w:val="Footer"/>
        <w:rPr>
          <w:color w:val="000000"/>
          <w:sz w:val="20"/>
        </w:rPr>
      </w:pPr>
      <w:r>
        <w:rPr>
          <w:b/>
          <w:color w:val="000000"/>
          <w:sz w:val="20"/>
        </w:rPr>
        <w:t xml:space="preserve">Councillor </w:t>
      </w:r>
      <w:r w:rsidR="006E0F1E">
        <w:rPr>
          <w:b/>
          <w:color w:val="000000"/>
          <w:sz w:val="20"/>
        </w:rPr>
        <w:t>Steve Kay</w:t>
      </w:r>
      <w:r>
        <w:rPr>
          <w:b/>
          <w:color w:val="000000"/>
          <w:sz w:val="20"/>
        </w:rPr>
        <w:t xml:space="preserve"> </w:t>
      </w:r>
      <w:r>
        <w:rPr>
          <w:color w:val="000000"/>
          <w:sz w:val="20"/>
        </w:rPr>
        <w:t xml:space="preserve">– </w:t>
      </w:r>
      <w:r w:rsidR="006812B9">
        <w:rPr>
          <w:color w:val="000000"/>
          <w:sz w:val="20"/>
        </w:rPr>
        <w:t xml:space="preserve">(Cabinet Vice Chair)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7777777" w:rsidR="0072403F" w:rsidRDefault="0072403F" w:rsidP="0072403F">
      <w:pPr>
        <w:pStyle w:val="Footer"/>
        <w:rPr>
          <w:color w:val="000000"/>
          <w:sz w:val="20"/>
        </w:rPr>
      </w:pPr>
      <w:r>
        <w:rPr>
          <w:b/>
          <w:color w:val="000000"/>
          <w:sz w:val="20"/>
        </w:rPr>
        <w:t xml:space="preserve">Councillor </w:t>
      </w:r>
      <w:r w:rsidR="006E0F1E">
        <w:rPr>
          <w:b/>
          <w:color w:val="000000"/>
          <w:sz w:val="20"/>
        </w:rPr>
        <w:t>Glyn Nightingale</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6A71049B" w:rsidR="0072403F" w:rsidRDefault="0072403F" w:rsidP="0072403F">
      <w:pPr>
        <w:rPr>
          <w:color w:val="000000"/>
          <w:sz w:val="20"/>
        </w:rPr>
      </w:pPr>
      <w:r>
        <w:rPr>
          <w:b/>
          <w:color w:val="000000"/>
          <w:sz w:val="20"/>
        </w:rPr>
        <w:t xml:space="preserve">Councillor </w:t>
      </w:r>
      <w:r w:rsidR="006E0F1E">
        <w:rPr>
          <w:b/>
          <w:color w:val="000000"/>
          <w:sz w:val="20"/>
        </w:rPr>
        <w:t>Mary Ovens</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79A8D9D2" w:rsidR="009D061E" w:rsidRDefault="009D061E" w:rsidP="0072403F">
      <w:pPr>
        <w:rPr>
          <w:sz w:val="20"/>
        </w:rPr>
      </w:pPr>
      <w:r w:rsidRPr="009D061E">
        <w:rPr>
          <w:b/>
          <w:bCs/>
          <w:color w:val="000000"/>
          <w:sz w:val="20"/>
        </w:rPr>
        <w:t>Councillor Barry Hunt</w:t>
      </w:r>
      <w:r>
        <w:rPr>
          <w:color w:val="000000"/>
          <w:sz w:val="20"/>
        </w:rPr>
        <w:t xml:space="preserve"> – Neighbourhoods</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194"/>
      <w:footerReference w:type="default" r:id="rId195"/>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E00D6B" w14:textId="77777777" w:rsidR="00660EC3" w:rsidRDefault="00660EC3">
      <w:r>
        <w:separator/>
      </w:r>
    </w:p>
  </w:endnote>
  <w:endnote w:type="continuationSeparator" w:id="0">
    <w:p w14:paraId="01480033" w14:textId="77777777" w:rsidR="00660EC3" w:rsidRDefault="00660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8D4FB5" w14:textId="77777777" w:rsidR="00660EC3" w:rsidRDefault="00660EC3">
      <w:r>
        <w:separator/>
      </w:r>
    </w:p>
  </w:footnote>
  <w:footnote w:type="continuationSeparator" w:id="0">
    <w:p w14:paraId="4429BAD7" w14:textId="77777777" w:rsidR="00660EC3" w:rsidRDefault="00660E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5"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6"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7"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8"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19"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0"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num w:numId="1" w16cid:durableId="39326613">
    <w:abstractNumId w:val="14"/>
  </w:num>
  <w:num w:numId="2" w16cid:durableId="608776233">
    <w:abstractNumId w:val="12"/>
  </w:num>
  <w:num w:numId="3" w16cid:durableId="1419517736">
    <w:abstractNumId w:val="19"/>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8"/>
  </w:num>
  <w:num w:numId="9" w16cid:durableId="870067712">
    <w:abstractNumId w:val="13"/>
  </w:num>
  <w:num w:numId="10" w16cid:durableId="93864526">
    <w:abstractNumId w:val="2"/>
  </w:num>
  <w:num w:numId="11" w16cid:durableId="1752772085">
    <w:abstractNumId w:val="8"/>
  </w:num>
  <w:num w:numId="12" w16cid:durableId="2139833425">
    <w:abstractNumId w:val="17"/>
  </w:num>
  <w:num w:numId="13" w16cid:durableId="635183969">
    <w:abstractNumId w:val="4"/>
  </w:num>
  <w:num w:numId="14" w16cid:durableId="1663192816">
    <w:abstractNumId w:val="15"/>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6"/>
  </w:num>
  <w:num w:numId="20" w16cid:durableId="1423992914">
    <w:abstractNumId w:val="20"/>
  </w:num>
  <w:num w:numId="21" w16cid:durableId="91030694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6167"/>
    <w:rsid w:val="0003297D"/>
    <w:rsid w:val="00033C35"/>
    <w:rsid w:val="000378CD"/>
    <w:rsid w:val="00052B78"/>
    <w:rsid w:val="00056686"/>
    <w:rsid w:val="0006281A"/>
    <w:rsid w:val="000644F1"/>
    <w:rsid w:val="000658DD"/>
    <w:rsid w:val="00081398"/>
    <w:rsid w:val="00087C59"/>
    <w:rsid w:val="000A662D"/>
    <w:rsid w:val="000B4262"/>
    <w:rsid w:val="000D5DBC"/>
    <w:rsid w:val="000E397A"/>
    <w:rsid w:val="000E3A92"/>
    <w:rsid w:val="000E64D8"/>
    <w:rsid w:val="000E6614"/>
    <w:rsid w:val="001218CA"/>
    <w:rsid w:val="001434D9"/>
    <w:rsid w:val="0016070F"/>
    <w:rsid w:val="001643AF"/>
    <w:rsid w:val="001647E8"/>
    <w:rsid w:val="0016617D"/>
    <w:rsid w:val="0019045C"/>
    <w:rsid w:val="00192164"/>
    <w:rsid w:val="0019405D"/>
    <w:rsid w:val="001A47EE"/>
    <w:rsid w:val="001A4C17"/>
    <w:rsid w:val="001B4659"/>
    <w:rsid w:val="001C3541"/>
    <w:rsid w:val="00211559"/>
    <w:rsid w:val="002215FD"/>
    <w:rsid w:val="00223918"/>
    <w:rsid w:val="002329D4"/>
    <w:rsid w:val="00236718"/>
    <w:rsid w:val="00242DFF"/>
    <w:rsid w:val="00245CE7"/>
    <w:rsid w:val="002467D4"/>
    <w:rsid w:val="00252467"/>
    <w:rsid w:val="00252815"/>
    <w:rsid w:val="00263F99"/>
    <w:rsid w:val="00263FFD"/>
    <w:rsid w:val="002658B9"/>
    <w:rsid w:val="0028319B"/>
    <w:rsid w:val="00285B15"/>
    <w:rsid w:val="00290700"/>
    <w:rsid w:val="00297991"/>
    <w:rsid w:val="002B0E16"/>
    <w:rsid w:val="002C3199"/>
    <w:rsid w:val="002C4074"/>
    <w:rsid w:val="002C53D4"/>
    <w:rsid w:val="002D63E6"/>
    <w:rsid w:val="002E033E"/>
    <w:rsid w:val="002E4775"/>
    <w:rsid w:val="002F7E50"/>
    <w:rsid w:val="0030017F"/>
    <w:rsid w:val="00316A9B"/>
    <w:rsid w:val="00323F89"/>
    <w:rsid w:val="00325127"/>
    <w:rsid w:val="00325CDE"/>
    <w:rsid w:val="00332172"/>
    <w:rsid w:val="00335DDD"/>
    <w:rsid w:val="00336519"/>
    <w:rsid w:val="003531AA"/>
    <w:rsid w:val="0036230F"/>
    <w:rsid w:val="00372EE8"/>
    <w:rsid w:val="00375230"/>
    <w:rsid w:val="00384630"/>
    <w:rsid w:val="00394D8B"/>
    <w:rsid w:val="003B0FCB"/>
    <w:rsid w:val="003B2F0A"/>
    <w:rsid w:val="003C322D"/>
    <w:rsid w:val="003D272A"/>
    <w:rsid w:val="003D6ADE"/>
    <w:rsid w:val="003E5E42"/>
    <w:rsid w:val="003E62E6"/>
    <w:rsid w:val="003F07CB"/>
    <w:rsid w:val="003F433C"/>
    <w:rsid w:val="00416246"/>
    <w:rsid w:val="00432D6E"/>
    <w:rsid w:val="004406AD"/>
    <w:rsid w:val="00455F06"/>
    <w:rsid w:val="00461088"/>
    <w:rsid w:val="0046115F"/>
    <w:rsid w:val="004678D2"/>
    <w:rsid w:val="0047023D"/>
    <w:rsid w:val="004840E6"/>
    <w:rsid w:val="0048456D"/>
    <w:rsid w:val="004933B9"/>
    <w:rsid w:val="00495F6A"/>
    <w:rsid w:val="00497426"/>
    <w:rsid w:val="004C16FF"/>
    <w:rsid w:val="004C73EB"/>
    <w:rsid w:val="004F136A"/>
    <w:rsid w:val="004F2AEC"/>
    <w:rsid w:val="00510A00"/>
    <w:rsid w:val="0051460A"/>
    <w:rsid w:val="00516ABB"/>
    <w:rsid w:val="005232F0"/>
    <w:rsid w:val="00524809"/>
    <w:rsid w:val="00525A99"/>
    <w:rsid w:val="00536F3F"/>
    <w:rsid w:val="00537F56"/>
    <w:rsid w:val="005408B4"/>
    <w:rsid w:val="0055753A"/>
    <w:rsid w:val="00561443"/>
    <w:rsid w:val="00565647"/>
    <w:rsid w:val="00567C9A"/>
    <w:rsid w:val="00583603"/>
    <w:rsid w:val="005A1029"/>
    <w:rsid w:val="005A4C2F"/>
    <w:rsid w:val="005C7418"/>
    <w:rsid w:val="005E1C98"/>
    <w:rsid w:val="005E427F"/>
    <w:rsid w:val="005F4BCF"/>
    <w:rsid w:val="00604B9A"/>
    <w:rsid w:val="006234F0"/>
    <w:rsid w:val="006257BD"/>
    <w:rsid w:val="00631277"/>
    <w:rsid w:val="00644416"/>
    <w:rsid w:val="006606D7"/>
    <w:rsid w:val="00660EC3"/>
    <w:rsid w:val="00661D02"/>
    <w:rsid w:val="00662146"/>
    <w:rsid w:val="00664025"/>
    <w:rsid w:val="00670321"/>
    <w:rsid w:val="00670EB7"/>
    <w:rsid w:val="00674D12"/>
    <w:rsid w:val="006812B9"/>
    <w:rsid w:val="006818AC"/>
    <w:rsid w:val="00683F52"/>
    <w:rsid w:val="006978EB"/>
    <w:rsid w:val="006A6395"/>
    <w:rsid w:val="006B1ACB"/>
    <w:rsid w:val="006B26A6"/>
    <w:rsid w:val="006B4381"/>
    <w:rsid w:val="006C23A9"/>
    <w:rsid w:val="006C264B"/>
    <w:rsid w:val="006C26AD"/>
    <w:rsid w:val="006C309B"/>
    <w:rsid w:val="006E0F1E"/>
    <w:rsid w:val="006E4EBF"/>
    <w:rsid w:val="006E63A9"/>
    <w:rsid w:val="006E65E6"/>
    <w:rsid w:val="007108CF"/>
    <w:rsid w:val="00715454"/>
    <w:rsid w:val="0072403F"/>
    <w:rsid w:val="007259B8"/>
    <w:rsid w:val="00736D7E"/>
    <w:rsid w:val="0074195D"/>
    <w:rsid w:val="007548DF"/>
    <w:rsid w:val="007634CD"/>
    <w:rsid w:val="00767C23"/>
    <w:rsid w:val="00771E67"/>
    <w:rsid w:val="00787841"/>
    <w:rsid w:val="00787DAD"/>
    <w:rsid w:val="00792244"/>
    <w:rsid w:val="007A5466"/>
    <w:rsid w:val="007B3D2D"/>
    <w:rsid w:val="007C7B69"/>
    <w:rsid w:val="007D3D1F"/>
    <w:rsid w:val="007D78F5"/>
    <w:rsid w:val="007F6BDC"/>
    <w:rsid w:val="008013E1"/>
    <w:rsid w:val="00815734"/>
    <w:rsid w:val="00822296"/>
    <w:rsid w:val="0082252E"/>
    <w:rsid w:val="008257C5"/>
    <w:rsid w:val="00844909"/>
    <w:rsid w:val="008555EE"/>
    <w:rsid w:val="00880C94"/>
    <w:rsid w:val="00887159"/>
    <w:rsid w:val="0089128E"/>
    <w:rsid w:val="008A596C"/>
    <w:rsid w:val="008A60B8"/>
    <w:rsid w:val="008B1EB6"/>
    <w:rsid w:val="008B24FF"/>
    <w:rsid w:val="008B5C78"/>
    <w:rsid w:val="008C6ABD"/>
    <w:rsid w:val="008D67D2"/>
    <w:rsid w:val="008E0082"/>
    <w:rsid w:val="008E06CE"/>
    <w:rsid w:val="008E4C5C"/>
    <w:rsid w:val="008F01A6"/>
    <w:rsid w:val="008F55BB"/>
    <w:rsid w:val="008F5A3A"/>
    <w:rsid w:val="0091194E"/>
    <w:rsid w:val="00925E55"/>
    <w:rsid w:val="00932AF8"/>
    <w:rsid w:val="00951D78"/>
    <w:rsid w:val="0095685C"/>
    <w:rsid w:val="00956F50"/>
    <w:rsid w:val="009715A6"/>
    <w:rsid w:val="00971CD1"/>
    <w:rsid w:val="0097561A"/>
    <w:rsid w:val="009814D2"/>
    <w:rsid w:val="00981C9F"/>
    <w:rsid w:val="009820AE"/>
    <w:rsid w:val="0098324B"/>
    <w:rsid w:val="00983D24"/>
    <w:rsid w:val="00984232"/>
    <w:rsid w:val="00993C59"/>
    <w:rsid w:val="009A3DB1"/>
    <w:rsid w:val="009A43C5"/>
    <w:rsid w:val="009C5B1B"/>
    <w:rsid w:val="009D061E"/>
    <w:rsid w:val="009D0D82"/>
    <w:rsid w:val="009D200B"/>
    <w:rsid w:val="009E5D69"/>
    <w:rsid w:val="009E73B4"/>
    <w:rsid w:val="009F2380"/>
    <w:rsid w:val="009F31D0"/>
    <w:rsid w:val="009F3BF9"/>
    <w:rsid w:val="00A035DA"/>
    <w:rsid w:val="00A045A0"/>
    <w:rsid w:val="00A277FD"/>
    <w:rsid w:val="00A36733"/>
    <w:rsid w:val="00A36D44"/>
    <w:rsid w:val="00A41823"/>
    <w:rsid w:val="00A42A02"/>
    <w:rsid w:val="00A6594C"/>
    <w:rsid w:val="00A65AE2"/>
    <w:rsid w:val="00A706C8"/>
    <w:rsid w:val="00A77D25"/>
    <w:rsid w:val="00AA30BE"/>
    <w:rsid w:val="00AB5A58"/>
    <w:rsid w:val="00AC6F6B"/>
    <w:rsid w:val="00AD4F77"/>
    <w:rsid w:val="00AF7E90"/>
    <w:rsid w:val="00B02705"/>
    <w:rsid w:val="00B02D98"/>
    <w:rsid w:val="00B36394"/>
    <w:rsid w:val="00B36B87"/>
    <w:rsid w:val="00B53E30"/>
    <w:rsid w:val="00B558CF"/>
    <w:rsid w:val="00B619B8"/>
    <w:rsid w:val="00B66B42"/>
    <w:rsid w:val="00B905FF"/>
    <w:rsid w:val="00B9120D"/>
    <w:rsid w:val="00B93882"/>
    <w:rsid w:val="00B950E6"/>
    <w:rsid w:val="00BA184D"/>
    <w:rsid w:val="00BA2E4D"/>
    <w:rsid w:val="00BA59CB"/>
    <w:rsid w:val="00BC19B1"/>
    <w:rsid w:val="00BC30D0"/>
    <w:rsid w:val="00BC6BDC"/>
    <w:rsid w:val="00BE2493"/>
    <w:rsid w:val="00BE382E"/>
    <w:rsid w:val="00BE6CF3"/>
    <w:rsid w:val="00BF208A"/>
    <w:rsid w:val="00BF61F3"/>
    <w:rsid w:val="00C02212"/>
    <w:rsid w:val="00C05A3F"/>
    <w:rsid w:val="00C30E70"/>
    <w:rsid w:val="00C327D3"/>
    <w:rsid w:val="00C32903"/>
    <w:rsid w:val="00C35FBD"/>
    <w:rsid w:val="00C371EA"/>
    <w:rsid w:val="00C378D0"/>
    <w:rsid w:val="00C4539C"/>
    <w:rsid w:val="00C52992"/>
    <w:rsid w:val="00C52A86"/>
    <w:rsid w:val="00C56C0C"/>
    <w:rsid w:val="00C73221"/>
    <w:rsid w:val="00C80C32"/>
    <w:rsid w:val="00C9128F"/>
    <w:rsid w:val="00C9484A"/>
    <w:rsid w:val="00CA0514"/>
    <w:rsid w:val="00CA58B2"/>
    <w:rsid w:val="00CB3FF8"/>
    <w:rsid w:val="00CC7B2A"/>
    <w:rsid w:val="00CC7CCA"/>
    <w:rsid w:val="00CE1410"/>
    <w:rsid w:val="00CE3FB4"/>
    <w:rsid w:val="00CE55C5"/>
    <w:rsid w:val="00CF1628"/>
    <w:rsid w:val="00D01A34"/>
    <w:rsid w:val="00D04813"/>
    <w:rsid w:val="00D1503E"/>
    <w:rsid w:val="00D21BF4"/>
    <w:rsid w:val="00D259F7"/>
    <w:rsid w:val="00D325AF"/>
    <w:rsid w:val="00D43D75"/>
    <w:rsid w:val="00D45220"/>
    <w:rsid w:val="00D51345"/>
    <w:rsid w:val="00D54662"/>
    <w:rsid w:val="00D55EA5"/>
    <w:rsid w:val="00D563D6"/>
    <w:rsid w:val="00D64A1B"/>
    <w:rsid w:val="00D71132"/>
    <w:rsid w:val="00D73F38"/>
    <w:rsid w:val="00D74D6B"/>
    <w:rsid w:val="00D84726"/>
    <w:rsid w:val="00D96F43"/>
    <w:rsid w:val="00DA0951"/>
    <w:rsid w:val="00DC076D"/>
    <w:rsid w:val="00DD0126"/>
    <w:rsid w:val="00DD2695"/>
    <w:rsid w:val="00DD655A"/>
    <w:rsid w:val="00DE67BF"/>
    <w:rsid w:val="00DE6B5C"/>
    <w:rsid w:val="00E01B8E"/>
    <w:rsid w:val="00E0573F"/>
    <w:rsid w:val="00E34214"/>
    <w:rsid w:val="00E43FAC"/>
    <w:rsid w:val="00E44B20"/>
    <w:rsid w:val="00E50E60"/>
    <w:rsid w:val="00E62CAE"/>
    <w:rsid w:val="00E63D94"/>
    <w:rsid w:val="00E7287E"/>
    <w:rsid w:val="00E729EF"/>
    <w:rsid w:val="00E84C51"/>
    <w:rsid w:val="00E93211"/>
    <w:rsid w:val="00E972F7"/>
    <w:rsid w:val="00EA2C60"/>
    <w:rsid w:val="00EA7261"/>
    <w:rsid w:val="00EC609E"/>
    <w:rsid w:val="00ED27D7"/>
    <w:rsid w:val="00ED27F5"/>
    <w:rsid w:val="00EE3AB6"/>
    <w:rsid w:val="00F04627"/>
    <w:rsid w:val="00F45DFB"/>
    <w:rsid w:val="00F502F5"/>
    <w:rsid w:val="00F5115F"/>
    <w:rsid w:val="00F63C2A"/>
    <w:rsid w:val="00F7220D"/>
    <w:rsid w:val="00F7415D"/>
    <w:rsid w:val="00F9117A"/>
    <w:rsid w:val="00F9702D"/>
    <w:rsid w:val="00FA14AF"/>
    <w:rsid w:val="00FA1FD4"/>
    <w:rsid w:val="00FA518D"/>
    <w:rsid w:val="00FB1E4C"/>
    <w:rsid w:val="00FB5AC2"/>
    <w:rsid w:val="00FB5D9E"/>
    <w:rsid w:val="00FF25F5"/>
    <w:rsid w:val="00FF35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2"/>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2.bin"/><Relationship Id="rId21" Type="http://schemas.openxmlformats.org/officeDocument/2006/relationships/oleObject" Target="embeddings/oleObject6.bin"/><Relationship Id="rId42" Type="http://schemas.openxmlformats.org/officeDocument/2006/relationships/image" Target="media/image10.emf"/><Relationship Id="rId47" Type="http://schemas.openxmlformats.org/officeDocument/2006/relationships/oleObject" Target="embeddings/oleObject19.bin"/><Relationship Id="rId63" Type="http://schemas.openxmlformats.org/officeDocument/2006/relationships/oleObject" Target="embeddings/oleObject27.bin"/><Relationship Id="rId68" Type="http://schemas.openxmlformats.org/officeDocument/2006/relationships/image" Target="media/image160.emf"/><Relationship Id="rId84" Type="http://schemas.openxmlformats.org/officeDocument/2006/relationships/image" Target="media/image190.emf"/><Relationship Id="rId89" Type="http://schemas.openxmlformats.org/officeDocument/2006/relationships/oleObject" Target="embeddings/oleObject38.bin"/><Relationship Id="rId112" Type="http://schemas.openxmlformats.org/officeDocument/2006/relationships/image" Target="media/image260.emf"/><Relationship Id="rId133" Type="http://schemas.openxmlformats.org/officeDocument/2006/relationships/oleObject" Target="embeddings/oleObject60.bin"/><Relationship Id="rId138" Type="http://schemas.openxmlformats.org/officeDocument/2006/relationships/image" Target="media/image34.emf"/><Relationship Id="rId154" Type="http://schemas.openxmlformats.org/officeDocument/2006/relationships/image" Target="media/image38.emf"/><Relationship Id="rId159" Type="http://schemas.openxmlformats.org/officeDocument/2006/relationships/oleObject" Target="embeddings/oleObject73.bin"/><Relationship Id="rId175" Type="http://schemas.openxmlformats.org/officeDocument/2006/relationships/oleObject" Target="embeddings/oleObject81.bin"/><Relationship Id="rId170" Type="http://schemas.openxmlformats.org/officeDocument/2006/relationships/image" Target="media/image42.emf"/><Relationship Id="rId191" Type="http://schemas.openxmlformats.org/officeDocument/2006/relationships/oleObject" Target="embeddings/oleObject89.bin"/><Relationship Id="rId196" Type="http://schemas.openxmlformats.org/officeDocument/2006/relationships/fontTable" Target="fontTable.xml"/><Relationship Id="rId16" Type="http://schemas.openxmlformats.org/officeDocument/2006/relationships/image" Target="media/image310.emf"/><Relationship Id="rId107" Type="http://schemas.openxmlformats.org/officeDocument/2006/relationships/oleObject" Target="embeddings/oleObject47.bin"/><Relationship Id="rId11" Type="http://schemas.openxmlformats.org/officeDocument/2006/relationships/oleObject" Target="embeddings/oleObject1.bin"/><Relationship Id="rId32" Type="http://schemas.openxmlformats.org/officeDocument/2006/relationships/image" Target="media/image70.emf"/><Relationship Id="rId37" Type="http://schemas.openxmlformats.org/officeDocument/2006/relationships/oleObject" Target="embeddings/oleObject14.bin"/><Relationship Id="rId53" Type="http://schemas.openxmlformats.org/officeDocument/2006/relationships/oleObject" Target="embeddings/oleObject22.bin"/><Relationship Id="rId58" Type="http://schemas.openxmlformats.org/officeDocument/2006/relationships/image" Target="media/image14.emf"/><Relationship Id="rId74" Type="http://schemas.openxmlformats.org/officeDocument/2006/relationships/image" Target="media/image18.emf"/><Relationship Id="rId79" Type="http://schemas.openxmlformats.org/officeDocument/2006/relationships/oleObject" Target="embeddings/oleObject34.bin"/><Relationship Id="rId102" Type="http://schemas.openxmlformats.org/officeDocument/2006/relationships/image" Target="media/image25.emf"/><Relationship Id="rId123" Type="http://schemas.openxmlformats.org/officeDocument/2006/relationships/oleObject" Target="embeddings/oleObject55.bin"/><Relationship Id="rId128" Type="http://schemas.openxmlformats.org/officeDocument/2006/relationships/image" Target="media/image300.emf"/><Relationship Id="rId144" Type="http://schemas.openxmlformats.org/officeDocument/2006/relationships/image" Target="media/image340.emf"/><Relationship Id="rId149" Type="http://schemas.openxmlformats.org/officeDocument/2006/relationships/oleObject" Target="embeddings/oleObject68.bin"/><Relationship Id="rId5" Type="http://schemas.openxmlformats.org/officeDocument/2006/relationships/footnotes" Target="footnotes.xml"/><Relationship Id="rId90" Type="http://schemas.openxmlformats.org/officeDocument/2006/relationships/image" Target="media/image22.emf"/><Relationship Id="rId95" Type="http://schemas.openxmlformats.org/officeDocument/2006/relationships/oleObject" Target="embeddings/oleObject41.bin"/><Relationship Id="rId160" Type="http://schemas.openxmlformats.org/officeDocument/2006/relationships/image" Target="media/image380.emf"/><Relationship Id="rId165" Type="http://schemas.openxmlformats.org/officeDocument/2006/relationships/oleObject" Target="embeddings/oleObject76.bin"/><Relationship Id="rId181" Type="http://schemas.openxmlformats.org/officeDocument/2006/relationships/oleObject" Target="embeddings/oleObject84.bin"/><Relationship Id="rId186" Type="http://schemas.openxmlformats.org/officeDocument/2006/relationships/image" Target="media/image47.emf"/><Relationship Id="rId22" Type="http://schemas.openxmlformats.org/officeDocument/2006/relationships/image" Target="media/image5.emf"/><Relationship Id="rId27" Type="http://schemas.openxmlformats.org/officeDocument/2006/relationships/oleObject" Target="embeddings/oleObject9.bin"/><Relationship Id="rId43" Type="http://schemas.openxmlformats.org/officeDocument/2006/relationships/oleObject" Target="embeddings/oleObject17.bin"/><Relationship Id="rId48" Type="http://schemas.openxmlformats.org/officeDocument/2006/relationships/image" Target="media/image110.emf"/><Relationship Id="rId64" Type="http://schemas.openxmlformats.org/officeDocument/2006/relationships/image" Target="media/image150.emf"/><Relationship Id="rId69" Type="http://schemas.openxmlformats.org/officeDocument/2006/relationships/oleObject" Target="embeddings/oleObject30.bin"/><Relationship Id="rId113" Type="http://schemas.openxmlformats.org/officeDocument/2006/relationships/oleObject" Target="embeddings/oleObject50.bin"/><Relationship Id="rId118" Type="http://schemas.openxmlformats.org/officeDocument/2006/relationships/image" Target="media/image29.emf"/><Relationship Id="rId134" Type="http://schemas.openxmlformats.org/officeDocument/2006/relationships/image" Target="media/image33.emf"/><Relationship Id="rId139" Type="http://schemas.openxmlformats.org/officeDocument/2006/relationships/oleObject" Target="embeddings/oleObject63.bin"/><Relationship Id="rId80" Type="http://schemas.openxmlformats.org/officeDocument/2006/relationships/image" Target="media/image180.emf"/><Relationship Id="rId85" Type="http://schemas.openxmlformats.org/officeDocument/2006/relationships/oleObject" Target="embeddings/oleObject36.bin"/><Relationship Id="rId150" Type="http://schemas.openxmlformats.org/officeDocument/2006/relationships/image" Target="media/image37.emf"/><Relationship Id="rId155" Type="http://schemas.openxmlformats.org/officeDocument/2006/relationships/oleObject" Target="embeddings/oleObject71.bin"/><Relationship Id="rId171" Type="http://schemas.openxmlformats.org/officeDocument/2006/relationships/oleObject" Target="embeddings/oleObject79.bin"/><Relationship Id="rId176" Type="http://schemas.openxmlformats.org/officeDocument/2006/relationships/image" Target="media/image420.emf"/><Relationship Id="rId192" Type="http://schemas.openxmlformats.org/officeDocument/2006/relationships/image" Target="media/image470.emf"/><Relationship Id="rId197" Type="http://schemas.openxmlformats.org/officeDocument/2006/relationships/theme" Target="theme/theme1.xml"/><Relationship Id="rId12" Type="http://schemas.openxmlformats.org/officeDocument/2006/relationships/image" Target="media/image210.emf"/><Relationship Id="rId17" Type="http://schemas.openxmlformats.org/officeDocument/2006/relationships/oleObject" Target="embeddings/oleObject4.bin"/><Relationship Id="rId33" Type="http://schemas.openxmlformats.org/officeDocument/2006/relationships/oleObject" Target="embeddings/oleObject12.bin"/><Relationship Id="rId38" Type="http://schemas.openxmlformats.org/officeDocument/2006/relationships/image" Target="media/image9.emf"/><Relationship Id="rId59" Type="http://schemas.openxmlformats.org/officeDocument/2006/relationships/oleObject" Target="embeddings/oleObject25.bin"/><Relationship Id="rId103" Type="http://schemas.openxmlformats.org/officeDocument/2006/relationships/oleObject" Target="embeddings/oleObject45.bin"/><Relationship Id="rId108" Type="http://schemas.openxmlformats.org/officeDocument/2006/relationships/image" Target="media/image250.emf"/><Relationship Id="rId124" Type="http://schemas.openxmlformats.org/officeDocument/2006/relationships/image" Target="media/image290.emf"/><Relationship Id="rId129" Type="http://schemas.openxmlformats.org/officeDocument/2006/relationships/oleObject" Target="embeddings/oleObject58.bin"/><Relationship Id="rId54" Type="http://schemas.openxmlformats.org/officeDocument/2006/relationships/image" Target="media/image13.emf"/><Relationship Id="rId70" Type="http://schemas.openxmlformats.org/officeDocument/2006/relationships/image" Target="media/image17.emf"/><Relationship Id="rId75" Type="http://schemas.openxmlformats.org/officeDocument/2006/relationships/oleObject" Target="embeddings/oleObject33.bin"/><Relationship Id="rId91" Type="http://schemas.openxmlformats.org/officeDocument/2006/relationships/oleObject" Target="embeddings/oleObject39.bin"/><Relationship Id="rId96" Type="http://schemas.openxmlformats.org/officeDocument/2006/relationships/image" Target="media/image220.emf"/><Relationship Id="rId140" Type="http://schemas.openxmlformats.org/officeDocument/2006/relationships/image" Target="media/image330.emf"/><Relationship Id="rId145" Type="http://schemas.openxmlformats.org/officeDocument/2006/relationships/oleObject" Target="embeddings/oleObject66.bin"/><Relationship Id="rId161" Type="http://schemas.openxmlformats.org/officeDocument/2006/relationships/oleObject" Target="embeddings/oleObject74.bin"/><Relationship Id="rId166" Type="http://schemas.openxmlformats.org/officeDocument/2006/relationships/image" Target="media/image41.emf"/><Relationship Id="rId182" Type="http://schemas.openxmlformats.org/officeDocument/2006/relationships/image" Target="media/image45.emf"/><Relationship Id="rId187" Type="http://schemas.openxmlformats.org/officeDocument/2006/relationships/oleObject" Target="embeddings/oleObject87.bin"/><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oleObject" Target="embeddings/oleObject7.bin"/><Relationship Id="rId28" Type="http://schemas.openxmlformats.org/officeDocument/2006/relationships/image" Target="media/image60.emf"/><Relationship Id="rId49" Type="http://schemas.openxmlformats.org/officeDocument/2006/relationships/oleObject" Target="embeddings/oleObject20.bin"/><Relationship Id="rId114" Type="http://schemas.openxmlformats.org/officeDocument/2006/relationships/image" Target="media/image28.emf"/><Relationship Id="rId119" Type="http://schemas.openxmlformats.org/officeDocument/2006/relationships/oleObject" Target="embeddings/oleObject53.bin"/><Relationship Id="rId44" Type="http://schemas.openxmlformats.org/officeDocument/2006/relationships/image" Target="media/image100.emf"/><Relationship Id="rId60" Type="http://schemas.openxmlformats.org/officeDocument/2006/relationships/image" Target="media/image140.emf"/><Relationship Id="rId65" Type="http://schemas.openxmlformats.org/officeDocument/2006/relationships/oleObject" Target="embeddings/oleObject28.bin"/><Relationship Id="rId81" Type="http://schemas.openxmlformats.org/officeDocument/2006/relationships/oleObject" Target="embeddings/oleObject340.bin"/><Relationship Id="rId86" Type="http://schemas.openxmlformats.org/officeDocument/2006/relationships/image" Target="media/image21.emf"/><Relationship Id="rId130" Type="http://schemas.openxmlformats.org/officeDocument/2006/relationships/image" Target="media/image32.emf"/><Relationship Id="rId135" Type="http://schemas.openxmlformats.org/officeDocument/2006/relationships/oleObject" Target="embeddings/oleObject61.bin"/><Relationship Id="rId151" Type="http://schemas.openxmlformats.org/officeDocument/2006/relationships/oleObject" Target="embeddings/oleObject69.bin"/><Relationship Id="rId156" Type="http://schemas.openxmlformats.org/officeDocument/2006/relationships/image" Target="media/image370.emf"/><Relationship Id="rId177" Type="http://schemas.openxmlformats.org/officeDocument/2006/relationships/oleObject" Target="embeddings/oleObject82.bin"/><Relationship Id="rId172" Type="http://schemas.openxmlformats.org/officeDocument/2006/relationships/image" Target="media/image410.emf"/><Relationship Id="rId193" Type="http://schemas.openxmlformats.org/officeDocument/2006/relationships/oleObject" Target="embeddings/oleObject90.bin"/><Relationship Id="rId13" Type="http://schemas.openxmlformats.org/officeDocument/2006/relationships/oleObject" Target="embeddings/oleObject2.bin"/><Relationship Id="rId18" Type="http://schemas.openxmlformats.org/officeDocument/2006/relationships/image" Target="media/image4.emf"/><Relationship Id="rId39" Type="http://schemas.openxmlformats.org/officeDocument/2006/relationships/oleObject" Target="embeddings/oleObject15.bin"/><Relationship Id="rId109" Type="http://schemas.openxmlformats.org/officeDocument/2006/relationships/oleObject" Target="embeddings/oleObject48.bin"/><Relationship Id="rId34" Type="http://schemas.openxmlformats.org/officeDocument/2006/relationships/image" Target="media/image8.emf"/><Relationship Id="rId50" Type="http://schemas.openxmlformats.org/officeDocument/2006/relationships/image" Target="media/image12.emf"/><Relationship Id="rId55" Type="http://schemas.openxmlformats.org/officeDocument/2006/relationships/oleObject" Target="embeddings/oleObject23.bin"/><Relationship Id="rId76" Type="http://schemas.openxmlformats.org/officeDocument/2006/relationships/image" Target="media/image170.emf"/><Relationship Id="rId97" Type="http://schemas.openxmlformats.org/officeDocument/2006/relationships/oleObject" Target="embeddings/oleObject42.bin"/><Relationship Id="rId104" Type="http://schemas.openxmlformats.org/officeDocument/2006/relationships/image" Target="media/image26.emf"/><Relationship Id="rId120" Type="http://schemas.openxmlformats.org/officeDocument/2006/relationships/image" Target="media/image280.emf"/><Relationship Id="rId125" Type="http://schemas.openxmlformats.org/officeDocument/2006/relationships/oleObject" Target="embeddings/oleObject56.bin"/><Relationship Id="rId141" Type="http://schemas.openxmlformats.org/officeDocument/2006/relationships/oleObject" Target="embeddings/oleObject64.bin"/><Relationship Id="rId146" Type="http://schemas.openxmlformats.org/officeDocument/2006/relationships/image" Target="media/image36.emf"/><Relationship Id="rId167" Type="http://schemas.openxmlformats.org/officeDocument/2006/relationships/oleObject" Target="embeddings/oleObject77.bin"/><Relationship Id="rId188" Type="http://schemas.openxmlformats.org/officeDocument/2006/relationships/image" Target="media/image450.emf"/><Relationship Id="rId7" Type="http://schemas.openxmlformats.org/officeDocument/2006/relationships/image" Target="media/image1.png"/><Relationship Id="rId71" Type="http://schemas.openxmlformats.org/officeDocument/2006/relationships/oleObject" Target="embeddings/oleObject31.bin"/><Relationship Id="rId92" Type="http://schemas.openxmlformats.org/officeDocument/2006/relationships/image" Target="media/image211.emf"/><Relationship Id="rId162" Type="http://schemas.openxmlformats.org/officeDocument/2006/relationships/image" Target="media/image40.emf"/><Relationship Id="rId183" Type="http://schemas.openxmlformats.org/officeDocument/2006/relationships/oleObject" Target="embeddings/oleObject85.bin"/><Relationship Id="rId2" Type="http://schemas.openxmlformats.org/officeDocument/2006/relationships/styles" Target="styles.xml"/><Relationship Id="rId29" Type="http://schemas.openxmlformats.org/officeDocument/2006/relationships/oleObject" Target="embeddings/oleObject10.bin"/><Relationship Id="rId24" Type="http://schemas.openxmlformats.org/officeDocument/2006/relationships/image" Target="media/image50.emf"/><Relationship Id="rId40" Type="http://schemas.openxmlformats.org/officeDocument/2006/relationships/image" Target="media/image90.emf"/><Relationship Id="rId45" Type="http://schemas.openxmlformats.org/officeDocument/2006/relationships/oleObject" Target="embeddings/oleObject18.bin"/><Relationship Id="rId66" Type="http://schemas.openxmlformats.org/officeDocument/2006/relationships/image" Target="media/image16.emf"/><Relationship Id="rId87" Type="http://schemas.openxmlformats.org/officeDocument/2006/relationships/oleObject" Target="embeddings/oleObject37.bin"/><Relationship Id="rId110" Type="http://schemas.openxmlformats.org/officeDocument/2006/relationships/image" Target="media/image27.emf"/><Relationship Id="rId115" Type="http://schemas.openxmlformats.org/officeDocument/2006/relationships/oleObject" Target="embeddings/oleObject51.bin"/><Relationship Id="rId131" Type="http://schemas.openxmlformats.org/officeDocument/2006/relationships/oleObject" Target="embeddings/oleObject59.bin"/><Relationship Id="rId136" Type="http://schemas.openxmlformats.org/officeDocument/2006/relationships/image" Target="media/image320.emf"/><Relationship Id="rId157" Type="http://schemas.openxmlformats.org/officeDocument/2006/relationships/oleObject" Target="embeddings/oleObject72.bin"/><Relationship Id="rId178" Type="http://schemas.openxmlformats.org/officeDocument/2006/relationships/image" Target="media/image44.emf"/><Relationship Id="rId61" Type="http://schemas.openxmlformats.org/officeDocument/2006/relationships/oleObject" Target="embeddings/oleObject26.bin"/><Relationship Id="rId82" Type="http://schemas.openxmlformats.org/officeDocument/2006/relationships/image" Target="media/image20.emf"/><Relationship Id="rId152" Type="http://schemas.openxmlformats.org/officeDocument/2006/relationships/image" Target="media/image360.emf"/><Relationship Id="rId173" Type="http://schemas.openxmlformats.org/officeDocument/2006/relationships/oleObject" Target="embeddings/oleObject80.bin"/><Relationship Id="rId194" Type="http://schemas.openxmlformats.org/officeDocument/2006/relationships/footer" Target="footer1.xml"/><Relationship Id="rId19" Type="http://schemas.openxmlformats.org/officeDocument/2006/relationships/oleObject" Target="embeddings/oleObject5.bin"/><Relationship Id="rId14" Type="http://schemas.openxmlformats.org/officeDocument/2006/relationships/image" Target="media/image3.emf"/><Relationship Id="rId30" Type="http://schemas.openxmlformats.org/officeDocument/2006/relationships/image" Target="media/image7.emf"/><Relationship Id="rId35" Type="http://schemas.openxmlformats.org/officeDocument/2006/relationships/oleObject" Target="embeddings/oleObject13.bin"/><Relationship Id="rId56" Type="http://schemas.openxmlformats.org/officeDocument/2006/relationships/image" Target="media/image130.emf"/><Relationship Id="rId77" Type="http://schemas.openxmlformats.org/officeDocument/2006/relationships/oleObject" Target="embeddings/oleObject320.bin"/><Relationship Id="rId100" Type="http://schemas.openxmlformats.org/officeDocument/2006/relationships/image" Target="media/image230.emf"/><Relationship Id="rId105" Type="http://schemas.openxmlformats.org/officeDocument/2006/relationships/oleObject" Target="embeddings/oleObject46.bin"/><Relationship Id="rId126" Type="http://schemas.openxmlformats.org/officeDocument/2006/relationships/image" Target="media/image31.emf"/><Relationship Id="rId147" Type="http://schemas.openxmlformats.org/officeDocument/2006/relationships/oleObject" Target="embeddings/oleObject67.bin"/><Relationship Id="rId168" Type="http://schemas.openxmlformats.org/officeDocument/2006/relationships/image" Target="media/image400.emf"/><Relationship Id="rId8" Type="http://schemas.openxmlformats.org/officeDocument/2006/relationships/image" Target="media/image10.png"/><Relationship Id="rId51" Type="http://schemas.openxmlformats.org/officeDocument/2006/relationships/oleObject" Target="embeddings/oleObject21.bin"/><Relationship Id="rId72" Type="http://schemas.openxmlformats.org/officeDocument/2006/relationships/image" Target="media/image171.emf"/><Relationship Id="rId93" Type="http://schemas.openxmlformats.org/officeDocument/2006/relationships/oleObject" Target="embeddings/oleObject40.bin"/><Relationship Id="rId98" Type="http://schemas.openxmlformats.org/officeDocument/2006/relationships/image" Target="media/image24.emf"/><Relationship Id="rId121" Type="http://schemas.openxmlformats.org/officeDocument/2006/relationships/oleObject" Target="embeddings/oleObject54.bin"/><Relationship Id="rId142" Type="http://schemas.openxmlformats.org/officeDocument/2006/relationships/image" Target="media/image35.emf"/><Relationship Id="rId163" Type="http://schemas.openxmlformats.org/officeDocument/2006/relationships/oleObject" Target="embeddings/oleObject75.bin"/><Relationship Id="rId184" Type="http://schemas.openxmlformats.org/officeDocument/2006/relationships/image" Target="media/image440.emf"/><Relationship Id="rId189" Type="http://schemas.openxmlformats.org/officeDocument/2006/relationships/oleObject" Target="embeddings/oleObject88.bin"/><Relationship Id="rId3" Type="http://schemas.openxmlformats.org/officeDocument/2006/relationships/settings" Target="settings.xml"/><Relationship Id="rId25" Type="http://schemas.openxmlformats.org/officeDocument/2006/relationships/oleObject" Target="embeddings/oleObject8.bin"/><Relationship Id="rId46" Type="http://schemas.openxmlformats.org/officeDocument/2006/relationships/image" Target="media/image11.emf"/><Relationship Id="rId67" Type="http://schemas.openxmlformats.org/officeDocument/2006/relationships/oleObject" Target="embeddings/oleObject29.bin"/><Relationship Id="rId116" Type="http://schemas.openxmlformats.org/officeDocument/2006/relationships/image" Target="media/image270.emf"/><Relationship Id="rId137" Type="http://schemas.openxmlformats.org/officeDocument/2006/relationships/oleObject" Target="embeddings/oleObject62.bin"/><Relationship Id="rId158" Type="http://schemas.openxmlformats.org/officeDocument/2006/relationships/image" Target="media/image39.emf"/><Relationship Id="rId20" Type="http://schemas.openxmlformats.org/officeDocument/2006/relationships/image" Target="media/image46.emf"/><Relationship Id="rId41" Type="http://schemas.openxmlformats.org/officeDocument/2006/relationships/oleObject" Target="embeddings/oleObject16.bin"/><Relationship Id="rId62" Type="http://schemas.openxmlformats.org/officeDocument/2006/relationships/image" Target="media/image15.emf"/><Relationship Id="rId83" Type="http://schemas.openxmlformats.org/officeDocument/2006/relationships/oleObject" Target="embeddings/oleObject35.bin"/><Relationship Id="rId88" Type="http://schemas.openxmlformats.org/officeDocument/2006/relationships/image" Target="media/image200.emf"/><Relationship Id="rId111" Type="http://schemas.openxmlformats.org/officeDocument/2006/relationships/oleObject" Target="embeddings/oleObject49.bin"/><Relationship Id="rId132" Type="http://schemas.openxmlformats.org/officeDocument/2006/relationships/image" Target="media/image311.emf"/><Relationship Id="rId153" Type="http://schemas.openxmlformats.org/officeDocument/2006/relationships/oleObject" Target="embeddings/oleObject70.bin"/><Relationship Id="rId174" Type="http://schemas.openxmlformats.org/officeDocument/2006/relationships/image" Target="media/image43.emf"/><Relationship Id="rId179" Type="http://schemas.openxmlformats.org/officeDocument/2006/relationships/oleObject" Target="embeddings/oleObject83.bin"/><Relationship Id="rId195" Type="http://schemas.openxmlformats.org/officeDocument/2006/relationships/footer" Target="footer2.xml"/><Relationship Id="rId190" Type="http://schemas.openxmlformats.org/officeDocument/2006/relationships/image" Target="media/image48.emf"/><Relationship Id="rId15" Type="http://schemas.openxmlformats.org/officeDocument/2006/relationships/oleObject" Target="embeddings/oleObject3.bin"/><Relationship Id="rId36" Type="http://schemas.openxmlformats.org/officeDocument/2006/relationships/image" Target="media/image80.emf"/><Relationship Id="rId57" Type="http://schemas.openxmlformats.org/officeDocument/2006/relationships/oleObject" Target="embeddings/oleObject24.bin"/><Relationship Id="rId106" Type="http://schemas.openxmlformats.org/officeDocument/2006/relationships/image" Target="media/image240.emf"/><Relationship Id="rId127" Type="http://schemas.openxmlformats.org/officeDocument/2006/relationships/oleObject" Target="embeddings/oleObject57.bin"/><Relationship Id="rId10" Type="http://schemas.openxmlformats.org/officeDocument/2006/relationships/image" Target="media/image2.emf"/><Relationship Id="rId31" Type="http://schemas.openxmlformats.org/officeDocument/2006/relationships/oleObject" Target="embeddings/oleObject11.bin"/><Relationship Id="rId52" Type="http://schemas.openxmlformats.org/officeDocument/2006/relationships/image" Target="media/image120.emf"/><Relationship Id="rId73" Type="http://schemas.openxmlformats.org/officeDocument/2006/relationships/oleObject" Target="embeddings/oleObject32.bin"/><Relationship Id="rId78" Type="http://schemas.openxmlformats.org/officeDocument/2006/relationships/image" Target="media/image19.emf"/><Relationship Id="rId94" Type="http://schemas.openxmlformats.org/officeDocument/2006/relationships/image" Target="media/image23.emf"/><Relationship Id="rId99" Type="http://schemas.openxmlformats.org/officeDocument/2006/relationships/oleObject" Target="embeddings/oleObject43.bin"/><Relationship Id="rId101" Type="http://schemas.openxmlformats.org/officeDocument/2006/relationships/oleObject" Target="embeddings/oleObject44.bin"/><Relationship Id="rId122" Type="http://schemas.openxmlformats.org/officeDocument/2006/relationships/image" Target="media/image30.emf"/><Relationship Id="rId143" Type="http://schemas.openxmlformats.org/officeDocument/2006/relationships/oleObject" Target="embeddings/oleObject65.bin"/><Relationship Id="rId148" Type="http://schemas.openxmlformats.org/officeDocument/2006/relationships/image" Target="media/image350.emf"/><Relationship Id="rId164" Type="http://schemas.openxmlformats.org/officeDocument/2006/relationships/image" Target="media/image390.emf"/><Relationship Id="rId169" Type="http://schemas.openxmlformats.org/officeDocument/2006/relationships/oleObject" Target="embeddings/oleObject78.bin"/><Relationship Id="rId185" Type="http://schemas.openxmlformats.org/officeDocument/2006/relationships/oleObject" Target="embeddings/oleObject86.bin"/><Relationship Id="rId4" Type="http://schemas.openxmlformats.org/officeDocument/2006/relationships/webSettings" Target="webSettings.xml"/><Relationship Id="rId9" Type="http://schemas.openxmlformats.org/officeDocument/2006/relationships/hyperlink" Target="https://www.redcar-cleveland.gov.uk/about-the-council/decision-making/council-documents/Pages/council-constitution.aspx" TargetMode="External"/><Relationship Id="rId180" Type="http://schemas.openxmlformats.org/officeDocument/2006/relationships/image" Target="media/image430.emf"/><Relationship Id="rId26" Type="http://schemas.openxmlformats.org/officeDocument/2006/relationships/image" Target="media/image6.emf"/></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NewStyle3</Template>
  <TotalTime>324</TotalTime>
  <Pages>96</Pages>
  <Words>14423</Words>
  <Characters>80053</Characters>
  <Application>Microsoft Office Word</Application>
  <DocSecurity>0</DocSecurity>
  <Lines>667</Lines>
  <Paragraphs>188</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94288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David Boville</cp:lastModifiedBy>
  <cp:revision>59</cp:revision>
  <cp:lastPrinted>2020-05-07T08:47:00Z</cp:lastPrinted>
  <dcterms:created xsi:type="dcterms:W3CDTF">2021-08-23T09:06:00Z</dcterms:created>
  <dcterms:modified xsi:type="dcterms:W3CDTF">2022-09-29T14:11:00Z</dcterms:modified>
</cp:coreProperties>
</file>